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476F5" w14:textId="577C57AF" w:rsidR="004C181B" w:rsidRPr="00E81AEA" w:rsidRDefault="00E81AEA" w:rsidP="00DE093F">
      <w:pPr>
        <w:pStyle w:val="Title"/>
        <w:rPr>
          <w:b w:val="0"/>
        </w:rPr>
      </w:pPr>
      <w:bookmarkStart w:id="0" w:name="_Toc37923968"/>
      <w:r w:rsidRPr="00DE093F">
        <w:t>Australian</w:t>
      </w:r>
      <w:r w:rsidR="00F474B4" w:rsidRPr="00DE093F">
        <w:t xml:space="preserve"> </w:t>
      </w:r>
      <w:r w:rsidRPr="00DE093F">
        <w:t>Jobs</w:t>
      </w:r>
      <w:r w:rsidR="00F474B4" w:rsidRPr="00DE093F">
        <w:rPr>
          <w:rStyle w:val="OrangeCharacter"/>
        </w:rPr>
        <w:t xml:space="preserve"> </w:t>
      </w:r>
      <w:r w:rsidR="006F4B50" w:rsidRPr="00DE093F">
        <w:rPr>
          <w:rStyle w:val="OrangeCharacter"/>
        </w:rPr>
        <w:t>202</w:t>
      </w:r>
      <w:r w:rsidRPr="00DE093F">
        <w:rPr>
          <w:rStyle w:val="OrangeCharacter"/>
        </w:rPr>
        <w:t>5</w:t>
      </w:r>
    </w:p>
    <w:p w14:paraId="00382DD4" w14:textId="77777777" w:rsidR="004C181B" w:rsidRPr="00CF5B3D" w:rsidRDefault="004C181B" w:rsidP="00CF5B3D">
      <w:r w:rsidRPr="00CF5B3D">
        <w:br w:type="page"/>
      </w:r>
    </w:p>
    <w:p w14:paraId="025A8A8D" w14:textId="4A9484B9" w:rsidR="003705E8" w:rsidRPr="00BE7568" w:rsidRDefault="00AE10CB" w:rsidP="00DE093F">
      <w:pPr>
        <w:pStyle w:val="TOCHeading"/>
      </w:pPr>
      <w:r w:rsidRPr="00BE7568">
        <w:lastRenderedPageBreak/>
        <w:t>Acknowledgement</w:t>
      </w:r>
      <w:r w:rsidR="00F474B4">
        <w:t xml:space="preserve"> </w:t>
      </w:r>
      <w:r w:rsidRPr="00BE7568">
        <w:t>of</w:t>
      </w:r>
      <w:r w:rsidR="00F474B4">
        <w:t xml:space="preserve"> </w:t>
      </w:r>
      <w:r w:rsidRPr="00BE7568">
        <w:t>Country</w:t>
      </w:r>
    </w:p>
    <w:p w14:paraId="6B90AFA9" w14:textId="4F82C084" w:rsidR="00AE10CB" w:rsidRPr="00AE10CB" w:rsidRDefault="00AE10CB" w:rsidP="00AE10CB">
      <w:r w:rsidRPr="00AE10CB">
        <w:t>The</w:t>
      </w:r>
      <w:r w:rsidR="00F474B4">
        <w:t xml:space="preserve"> </w:t>
      </w:r>
      <w:r w:rsidRPr="00AE10CB">
        <w:t>Department</w:t>
      </w:r>
      <w:r w:rsidR="00F474B4">
        <w:t xml:space="preserve"> </w:t>
      </w:r>
      <w:r w:rsidRPr="00AE10CB">
        <w:t>of</w:t>
      </w:r>
      <w:r w:rsidR="00F474B4">
        <w:t xml:space="preserve"> </w:t>
      </w:r>
      <w:r w:rsidRPr="00AE10CB">
        <w:t>Employment</w:t>
      </w:r>
      <w:r w:rsidR="00F474B4">
        <w:t xml:space="preserve"> </w:t>
      </w:r>
      <w:r w:rsidRPr="00AE10CB">
        <w:t>and</w:t>
      </w:r>
      <w:r w:rsidR="00F474B4">
        <w:t xml:space="preserve"> </w:t>
      </w:r>
      <w:r w:rsidRPr="00AE10CB">
        <w:t>Workplace</w:t>
      </w:r>
      <w:r w:rsidR="00F474B4">
        <w:t xml:space="preserve"> </w:t>
      </w:r>
      <w:r w:rsidRPr="00AE10CB">
        <w:t>Relations</w:t>
      </w:r>
      <w:r w:rsidR="00F474B4">
        <w:t xml:space="preserve"> </w:t>
      </w:r>
      <w:r w:rsidRPr="00AE10CB">
        <w:t>acknowledges</w:t>
      </w:r>
      <w:r w:rsidR="00F474B4">
        <w:t xml:space="preserve"> </w:t>
      </w:r>
      <w:r w:rsidRPr="00AE10CB">
        <w:t>the</w:t>
      </w:r>
      <w:r w:rsidR="00F474B4">
        <w:t xml:space="preserve"> </w:t>
      </w:r>
      <w:r w:rsidRPr="00AE10CB">
        <w:t>Traditional</w:t>
      </w:r>
      <w:r w:rsidR="00F474B4">
        <w:t xml:space="preserve"> </w:t>
      </w:r>
      <w:r w:rsidRPr="00AE10CB">
        <w:t>Owners</w:t>
      </w:r>
      <w:r w:rsidR="00F474B4">
        <w:t xml:space="preserve"> </w:t>
      </w:r>
      <w:r w:rsidRPr="00AE10CB">
        <w:t>and</w:t>
      </w:r>
      <w:r w:rsidR="00F474B4">
        <w:t xml:space="preserve"> </w:t>
      </w:r>
      <w:r w:rsidRPr="00AE10CB">
        <w:t>custodians</w:t>
      </w:r>
      <w:r w:rsidR="00F474B4">
        <w:t xml:space="preserve"> </w:t>
      </w:r>
      <w:r w:rsidRPr="00AE10CB">
        <w:t>of</w:t>
      </w:r>
      <w:r w:rsidR="00F474B4">
        <w:t xml:space="preserve"> </w:t>
      </w:r>
      <w:r w:rsidRPr="00AE10CB">
        <w:t>country</w:t>
      </w:r>
      <w:r w:rsidR="00F474B4">
        <w:t xml:space="preserve"> </w:t>
      </w:r>
      <w:r w:rsidRPr="00AE10CB">
        <w:t>throughout</w:t>
      </w:r>
      <w:r w:rsidR="00F474B4">
        <w:t xml:space="preserve"> </w:t>
      </w:r>
      <w:r w:rsidRPr="00AE10CB">
        <w:t>Australia</w:t>
      </w:r>
      <w:r w:rsidR="00F474B4">
        <w:t xml:space="preserve"> </w:t>
      </w:r>
      <w:r w:rsidRPr="00AE10CB">
        <w:t>and</w:t>
      </w:r>
      <w:r w:rsidR="00F474B4">
        <w:t xml:space="preserve"> </w:t>
      </w:r>
      <w:r w:rsidRPr="00AE10CB">
        <w:t>acknowledge</w:t>
      </w:r>
      <w:r w:rsidR="00F474B4">
        <w:t xml:space="preserve"> </w:t>
      </w:r>
      <w:r w:rsidRPr="00AE10CB">
        <w:t>their</w:t>
      </w:r>
      <w:r w:rsidR="00F474B4">
        <w:t xml:space="preserve"> </w:t>
      </w:r>
      <w:r w:rsidRPr="00AE10CB">
        <w:t>continuing</w:t>
      </w:r>
      <w:r w:rsidR="00F474B4">
        <w:t xml:space="preserve"> </w:t>
      </w:r>
      <w:r w:rsidRPr="00AE10CB">
        <w:t>connection</w:t>
      </w:r>
      <w:r w:rsidR="00F474B4">
        <w:t xml:space="preserve"> </w:t>
      </w:r>
      <w:r w:rsidRPr="00AE10CB">
        <w:t>to</w:t>
      </w:r>
      <w:r w:rsidR="00F474B4">
        <w:t xml:space="preserve"> </w:t>
      </w:r>
      <w:r w:rsidRPr="00AE10CB">
        <w:t>land,</w:t>
      </w:r>
      <w:r w:rsidR="00F474B4">
        <w:t xml:space="preserve"> </w:t>
      </w:r>
      <w:r w:rsidRPr="00AE10CB">
        <w:t>water</w:t>
      </w:r>
      <w:r w:rsidR="00F474B4">
        <w:t xml:space="preserve"> </w:t>
      </w:r>
      <w:r w:rsidRPr="00AE10CB">
        <w:t>and</w:t>
      </w:r>
      <w:r w:rsidR="00F474B4">
        <w:t xml:space="preserve"> </w:t>
      </w:r>
      <w:r w:rsidRPr="00AE10CB">
        <w:t>community.</w:t>
      </w:r>
      <w:r w:rsidR="00F474B4">
        <w:t xml:space="preserve"> </w:t>
      </w:r>
      <w:r w:rsidRPr="00AE10CB">
        <w:t>We</w:t>
      </w:r>
      <w:r w:rsidR="00F474B4">
        <w:t xml:space="preserve"> </w:t>
      </w:r>
      <w:r w:rsidRPr="00AE10CB">
        <w:t>pay</w:t>
      </w:r>
      <w:r w:rsidR="00F474B4">
        <w:t xml:space="preserve"> </w:t>
      </w:r>
      <w:r w:rsidRPr="00AE10CB">
        <w:t>our</w:t>
      </w:r>
      <w:r w:rsidR="00F474B4">
        <w:t xml:space="preserve"> </w:t>
      </w:r>
      <w:r w:rsidRPr="00AE10CB">
        <w:t>respects</w:t>
      </w:r>
      <w:r w:rsidR="00F474B4">
        <w:t xml:space="preserve"> </w:t>
      </w:r>
      <w:r w:rsidRPr="00AE10CB">
        <w:t>to</w:t>
      </w:r>
      <w:r w:rsidR="00F474B4">
        <w:t xml:space="preserve"> </w:t>
      </w:r>
      <w:r w:rsidRPr="00AE10CB">
        <w:t>the</w:t>
      </w:r>
      <w:r w:rsidR="00F474B4">
        <w:t xml:space="preserve"> </w:t>
      </w:r>
      <w:r w:rsidRPr="00AE10CB">
        <w:t>people,</w:t>
      </w:r>
      <w:r w:rsidR="00F474B4">
        <w:t xml:space="preserve"> </w:t>
      </w:r>
      <w:r w:rsidRPr="00AE10CB">
        <w:t>the</w:t>
      </w:r>
      <w:r w:rsidR="00F474B4">
        <w:t xml:space="preserve"> </w:t>
      </w:r>
      <w:r w:rsidRPr="00AE10CB">
        <w:t>cultures</w:t>
      </w:r>
      <w:r w:rsidR="00F474B4">
        <w:t xml:space="preserve"> </w:t>
      </w:r>
      <w:r w:rsidRPr="00AE10CB">
        <w:t>and</w:t>
      </w:r>
      <w:r w:rsidR="00F474B4">
        <w:t xml:space="preserve"> </w:t>
      </w:r>
      <w:r w:rsidRPr="00AE10CB">
        <w:t>the</w:t>
      </w:r>
      <w:r w:rsidR="00F474B4">
        <w:t xml:space="preserve"> </w:t>
      </w:r>
      <w:r w:rsidRPr="00AE10CB">
        <w:t>elders</w:t>
      </w:r>
      <w:r w:rsidR="00F474B4">
        <w:t xml:space="preserve"> </w:t>
      </w:r>
      <w:r w:rsidRPr="00AE10CB">
        <w:t>past</w:t>
      </w:r>
      <w:r w:rsidR="00F474B4">
        <w:t xml:space="preserve"> </w:t>
      </w:r>
      <w:r w:rsidRPr="00AE10CB">
        <w:t>and</w:t>
      </w:r>
      <w:r w:rsidR="00F474B4">
        <w:t xml:space="preserve"> </w:t>
      </w:r>
      <w:r w:rsidRPr="00AE10CB">
        <w:t>present.</w:t>
      </w:r>
      <w:r w:rsidR="00F474B4">
        <w:t xml:space="preserve"> </w:t>
      </w:r>
      <w:r w:rsidRPr="00AE10CB">
        <w:t>The</w:t>
      </w:r>
      <w:r w:rsidR="00F474B4">
        <w:t xml:space="preserve"> </w:t>
      </w:r>
      <w:r w:rsidRPr="00AE10CB">
        <w:t>Department</w:t>
      </w:r>
      <w:r w:rsidR="00F474B4">
        <w:t xml:space="preserve"> </w:t>
      </w:r>
      <w:r w:rsidRPr="00AE10CB">
        <w:t>of</w:t>
      </w:r>
      <w:r w:rsidR="00F474B4">
        <w:t xml:space="preserve"> </w:t>
      </w:r>
      <w:r w:rsidRPr="00AE10CB">
        <w:t>Employment</w:t>
      </w:r>
      <w:r w:rsidR="00F474B4">
        <w:t xml:space="preserve"> </w:t>
      </w:r>
      <w:r w:rsidRPr="00AE10CB">
        <w:t>and</w:t>
      </w:r>
      <w:r w:rsidR="00F474B4">
        <w:t xml:space="preserve"> </w:t>
      </w:r>
      <w:r w:rsidRPr="00AE10CB">
        <w:t>Workplace</w:t>
      </w:r>
      <w:r w:rsidR="00F474B4">
        <w:t xml:space="preserve"> </w:t>
      </w:r>
      <w:r w:rsidRPr="00AE10CB">
        <w:t>Relations</w:t>
      </w:r>
      <w:r w:rsidR="00F474B4">
        <w:t xml:space="preserve"> </w:t>
      </w:r>
      <w:r w:rsidRPr="00AE10CB">
        <w:t>acknowledges</w:t>
      </w:r>
      <w:r w:rsidR="00F474B4">
        <w:t xml:space="preserve"> </w:t>
      </w:r>
      <w:r w:rsidRPr="00AE10CB">
        <w:t>diversity</w:t>
      </w:r>
      <w:r w:rsidR="00F474B4">
        <w:t xml:space="preserve"> </w:t>
      </w:r>
      <w:r w:rsidRPr="00AE10CB">
        <w:t>and</w:t>
      </w:r>
      <w:r w:rsidR="00F474B4">
        <w:t xml:space="preserve"> </w:t>
      </w:r>
      <w:r w:rsidRPr="00AE10CB">
        <w:t>respectfully</w:t>
      </w:r>
      <w:r w:rsidR="00F474B4">
        <w:t xml:space="preserve"> </w:t>
      </w:r>
      <w:r w:rsidRPr="00AE10CB">
        <w:t>uses</w:t>
      </w:r>
      <w:r w:rsidR="00F474B4">
        <w:t xml:space="preserve"> </w:t>
      </w:r>
      <w:r w:rsidRPr="00AE10CB">
        <w:t>the</w:t>
      </w:r>
      <w:r w:rsidR="00F474B4">
        <w:t xml:space="preserve"> </w:t>
      </w:r>
      <w:r w:rsidRPr="00AE10CB">
        <w:t>term</w:t>
      </w:r>
      <w:r w:rsidR="00F474B4">
        <w:t xml:space="preserve"> </w:t>
      </w:r>
      <w:r w:rsidRPr="00AE10CB">
        <w:t>‘Aboriginal</w:t>
      </w:r>
      <w:r w:rsidR="00F474B4">
        <w:t xml:space="preserve"> </w:t>
      </w:r>
      <w:r w:rsidRPr="00AE10CB">
        <w:t>and/or</w:t>
      </w:r>
      <w:r w:rsidR="00F474B4">
        <w:t xml:space="preserve"> </w:t>
      </w:r>
      <w:r w:rsidRPr="00AE10CB">
        <w:t>Torres</w:t>
      </w:r>
      <w:r w:rsidR="00F474B4">
        <w:t xml:space="preserve"> </w:t>
      </w:r>
      <w:r w:rsidRPr="00AE10CB">
        <w:t>Strait</w:t>
      </w:r>
      <w:r w:rsidR="00F474B4">
        <w:t xml:space="preserve"> </w:t>
      </w:r>
      <w:r w:rsidRPr="00AE10CB">
        <w:t>Islander’</w:t>
      </w:r>
      <w:r w:rsidR="00F474B4">
        <w:t xml:space="preserve"> </w:t>
      </w:r>
      <w:r w:rsidRPr="00AE10CB">
        <w:t>throughout</w:t>
      </w:r>
      <w:r w:rsidR="00F474B4">
        <w:t xml:space="preserve"> </w:t>
      </w:r>
      <w:r w:rsidRPr="00AE10CB">
        <w:t>the</w:t>
      </w:r>
      <w:r w:rsidR="00F474B4">
        <w:t xml:space="preserve"> </w:t>
      </w:r>
      <w:r w:rsidRPr="00AE10CB">
        <w:t>publication</w:t>
      </w:r>
      <w:r>
        <w:t>.</w:t>
      </w:r>
    </w:p>
    <w:p w14:paraId="1C63BA42" w14:textId="439F2D7D" w:rsidR="004835FC" w:rsidRPr="004835FC" w:rsidRDefault="004835FC" w:rsidP="004C181B">
      <w:pPr>
        <w:pStyle w:val="Copyright"/>
        <w:framePr w:wrap="around"/>
      </w:pPr>
      <w:r w:rsidRPr="004835FC">
        <w:t>ISSN</w:t>
      </w:r>
      <w:r w:rsidR="00DE093F">
        <w:t xml:space="preserve"> </w:t>
      </w:r>
      <w:r w:rsidRPr="004835FC">
        <w:t>1832-7230</w:t>
      </w:r>
      <w:r w:rsidR="00F474B4">
        <w:t xml:space="preserve"> </w:t>
      </w:r>
      <w:r w:rsidRPr="004835FC">
        <w:t>[PRINT]</w:t>
      </w:r>
      <w:r w:rsidR="00DE093F">
        <w:t xml:space="preserve"> </w:t>
      </w:r>
      <w:r w:rsidRPr="004835FC">
        <w:t>2205-5371</w:t>
      </w:r>
      <w:r w:rsidR="00F474B4">
        <w:t xml:space="preserve"> </w:t>
      </w:r>
      <w:r w:rsidRPr="004835FC">
        <w:t>[ONLINE]</w:t>
      </w:r>
    </w:p>
    <w:p w14:paraId="38ED34EB" w14:textId="77777777" w:rsidR="004835FC" w:rsidRPr="004835FC" w:rsidRDefault="004835FC" w:rsidP="004C181B">
      <w:pPr>
        <w:pStyle w:val="Copyright"/>
        <w:framePr w:wrap="around"/>
      </w:pPr>
      <w:r w:rsidRPr="004835FC">
        <w:rPr>
          <w:noProof/>
        </w:rPr>
        <w:drawing>
          <wp:inline distT="0" distB="0" distL="0" distR="0" wp14:anchorId="44474999" wp14:editId="575795E6">
            <wp:extent cx="813413" cy="285750"/>
            <wp:effectExtent l="0" t="0" r="6350" b="0"/>
            <wp:docPr id="5" name="Picture 5" descr="Creative Commons BY 4.0 Internat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reative Commons BY 4.0 International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3413" cy="285750"/>
                    </a:xfrm>
                    <a:prstGeom prst="rect">
                      <a:avLst/>
                    </a:prstGeom>
                    <a:noFill/>
                    <a:ln w="9525">
                      <a:noFill/>
                      <a:miter lim="800000"/>
                      <a:headEnd/>
                      <a:tailEnd/>
                    </a:ln>
                  </pic:spPr>
                </pic:pic>
              </a:graphicData>
            </a:graphic>
          </wp:inline>
        </w:drawing>
      </w:r>
    </w:p>
    <w:p w14:paraId="7F13E506" w14:textId="04776942" w:rsidR="004835FC" w:rsidRPr="006851BB" w:rsidRDefault="004835FC" w:rsidP="004C181B">
      <w:pPr>
        <w:pStyle w:val="Copyright"/>
        <w:framePr w:wrap="around"/>
      </w:pPr>
      <w:r w:rsidRPr="004835FC">
        <w:t>With</w:t>
      </w:r>
      <w:r w:rsidR="00F474B4">
        <w:t xml:space="preserve"> </w:t>
      </w:r>
      <w:r w:rsidRPr="004835FC">
        <w:t>the</w:t>
      </w:r>
      <w:r w:rsidR="00F474B4">
        <w:t xml:space="preserve"> </w:t>
      </w:r>
      <w:r w:rsidRPr="004835FC">
        <w:t>exception</w:t>
      </w:r>
      <w:r w:rsidR="00F474B4">
        <w:t xml:space="preserve"> </w:t>
      </w:r>
      <w:r w:rsidRPr="004835FC">
        <w:t>of</w:t>
      </w:r>
      <w:r w:rsidR="00F474B4">
        <w:t xml:space="preserve"> </w:t>
      </w:r>
      <w:r w:rsidRPr="004835FC">
        <w:t>the</w:t>
      </w:r>
      <w:r w:rsidR="00F474B4">
        <w:t xml:space="preserve"> </w:t>
      </w:r>
      <w:r w:rsidRPr="004835FC">
        <w:t>Commonwealth</w:t>
      </w:r>
      <w:r w:rsidR="00F474B4">
        <w:t xml:space="preserve"> </w:t>
      </w:r>
      <w:r w:rsidRPr="004835FC">
        <w:t>Coat</w:t>
      </w:r>
      <w:r w:rsidR="00F474B4">
        <w:t xml:space="preserve"> </w:t>
      </w:r>
      <w:r w:rsidRPr="004835FC">
        <w:t>of</w:t>
      </w:r>
      <w:r w:rsidR="00F474B4">
        <w:t xml:space="preserve"> </w:t>
      </w:r>
      <w:r w:rsidRPr="004835FC">
        <w:t>Arms,</w:t>
      </w:r>
      <w:r w:rsidR="00F474B4">
        <w:t xml:space="preserve"> </w:t>
      </w:r>
      <w:r w:rsidRPr="004835FC">
        <w:t>the</w:t>
      </w:r>
      <w:r w:rsidR="00F474B4">
        <w:t xml:space="preserve"> </w:t>
      </w:r>
      <w:r w:rsidRPr="004835FC">
        <w:t>Department’s</w:t>
      </w:r>
      <w:r w:rsidR="00F474B4">
        <w:t xml:space="preserve"> </w:t>
      </w:r>
      <w:r w:rsidRPr="004835FC">
        <w:t>logo,</w:t>
      </w:r>
      <w:r w:rsidR="00F474B4">
        <w:t xml:space="preserve"> </w:t>
      </w:r>
      <w:r w:rsidRPr="004835FC">
        <w:t>any</w:t>
      </w:r>
      <w:r w:rsidR="00F474B4">
        <w:t xml:space="preserve"> </w:t>
      </w:r>
      <w:r w:rsidRPr="004835FC">
        <w:t>material</w:t>
      </w:r>
      <w:r w:rsidR="00F474B4">
        <w:t xml:space="preserve"> </w:t>
      </w:r>
      <w:r w:rsidRPr="004835FC">
        <w:t>protected</w:t>
      </w:r>
      <w:r w:rsidR="00F474B4">
        <w:t xml:space="preserve"> </w:t>
      </w:r>
      <w:r w:rsidRPr="004835FC">
        <w:t>by</w:t>
      </w:r>
      <w:r w:rsidR="00F474B4">
        <w:t xml:space="preserve"> </w:t>
      </w:r>
      <w:r w:rsidRPr="004835FC">
        <w:t>a</w:t>
      </w:r>
      <w:r w:rsidR="00F474B4">
        <w:t xml:space="preserve"> </w:t>
      </w:r>
      <w:r w:rsidRPr="006851BB">
        <w:t>trade</w:t>
      </w:r>
      <w:r w:rsidR="00F474B4">
        <w:t xml:space="preserve"> </w:t>
      </w:r>
      <w:r w:rsidRPr="006851BB">
        <w:t>mark</w:t>
      </w:r>
      <w:r w:rsidR="00F474B4">
        <w:t xml:space="preserve"> </w:t>
      </w:r>
      <w:r w:rsidRPr="006851BB">
        <w:t>and</w:t>
      </w:r>
      <w:r w:rsidR="00F474B4">
        <w:t xml:space="preserve"> </w:t>
      </w:r>
      <w:r w:rsidRPr="006851BB">
        <w:t>where</w:t>
      </w:r>
      <w:r w:rsidR="00F474B4">
        <w:t xml:space="preserve"> </w:t>
      </w:r>
      <w:r w:rsidRPr="006851BB">
        <w:t>otherwise</w:t>
      </w:r>
      <w:r w:rsidR="00F474B4">
        <w:t xml:space="preserve"> </w:t>
      </w:r>
      <w:r w:rsidRPr="006851BB">
        <w:t>noted</w:t>
      </w:r>
      <w:r w:rsidR="00F474B4">
        <w:t xml:space="preserve"> </w:t>
      </w:r>
      <w:r w:rsidRPr="006851BB">
        <w:t>all</w:t>
      </w:r>
      <w:r w:rsidR="00F474B4">
        <w:t xml:space="preserve"> </w:t>
      </w:r>
      <w:r w:rsidRPr="006851BB">
        <w:t>material</w:t>
      </w:r>
      <w:r w:rsidR="00F474B4">
        <w:t xml:space="preserve"> </w:t>
      </w:r>
      <w:r w:rsidRPr="006851BB">
        <w:t>presented</w:t>
      </w:r>
      <w:r w:rsidR="00F474B4">
        <w:t xml:space="preserve"> </w:t>
      </w:r>
      <w:r w:rsidRPr="006851BB">
        <w:t>in</w:t>
      </w:r>
      <w:r w:rsidR="00F474B4">
        <w:t xml:space="preserve"> </w:t>
      </w:r>
      <w:r w:rsidRPr="006851BB">
        <w:t>this</w:t>
      </w:r>
      <w:r w:rsidR="00F474B4">
        <w:t xml:space="preserve"> </w:t>
      </w:r>
      <w:r w:rsidRPr="006851BB">
        <w:t>document</w:t>
      </w:r>
      <w:r w:rsidR="00F474B4">
        <w:t xml:space="preserve"> </w:t>
      </w:r>
      <w:r w:rsidRPr="006851BB">
        <w:t>is</w:t>
      </w:r>
      <w:r w:rsidR="00F474B4">
        <w:t xml:space="preserve"> </w:t>
      </w:r>
      <w:r w:rsidRPr="006851BB">
        <w:t>provided</w:t>
      </w:r>
      <w:r w:rsidR="00F474B4">
        <w:t xml:space="preserve"> </w:t>
      </w:r>
      <w:r w:rsidRPr="006851BB">
        <w:t>under</w:t>
      </w:r>
      <w:r w:rsidR="00F474B4">
        <w:t xml:space="preserve"> </w:t>
      </w:r>
      <w:r w:rsidRPr="006851BB">
        <w:t>a</w:t>
      </w:r>
      <w:r w:rsidR="00F474B4">
        <w:t xml:space="preserve"> </w:t>
      </w:r>
      <w:hyperlink r:id="rId12" w:history="1">
        <w:r w:rsidRPr="006851BB">
          <w:rPr>
            <w:rStyle w:val="Hyperlink"/>
          </w:rPr>
          <w:t>Creative</w:t>
        </w:r>
        <w:r w:rsidR="00F474B4">
          <w:rPr>
            <w:rStyle w:val="Hyperlink"/>
          </w:rPr>
          <w:t xml:space="preserve"> </w:t>
        </w:r>
        <w:r w:rsidRPr="006851BB">
          <w:rPr>
            <w:rStyle w:val="Hyperlink"/>
          </w:rPr>
          <w:t>Commons</w:t>
        </w:r>
        <w:r w:rsidR="00F474B4">
          <w:rPr>
            <w:rStyle w:val="Hyperlink"/>
          </w:rPr>
          <w:t xml:space="preserve"> </w:t>
        </w:r>
        <w:r w:rsidRPr="006851BB">
          <w:rPr>
            <w:rStyle w:val="Hyperlink"/>
          </w:rPr>
          <w:t>Attribution</w:t>
        </w:r>
        <w:r w:rsidR="00F474B4">
          <w:rPr>
            <w:rStyle w:val="Hyperlink"/>
          </w:rPr>
          <w:t xml:space="preserve"> </w:t>
        </w:r>
        <w:r w:rsidRPr="006851BB">
          <w:rPr>
            <w:rStyle w:val="Hyperlink"/>
          </w:rPr>
          <w:t>4.0</w:t>
        </w:r>
        <w:r w:rsidR="00F474B4">
          <w:rPr>
            <w:rStyle w:val="Hyperlink"/>
          </w:rPr>
          <w:t xml:space="preserve"> </w:t>
        </w:r>
        <w:r w:rsidRPr="006851BB">
          <w:rPr>
            <w:rStyle w:val="Hyperlink"/>
          </w:rPr>
          <w:t>International</w:t>
        </w:r>
      </w:hyperlink>
      <w:r w:rsidR="00F474B4">
        <w:t xml:space="preserve"> </w:t>
      </w:r>
      <w:r w:rsidRPr="006851BB">
        <w:t>(</w:t>
      </w:r>
      <w:hyperlink r:id="rId13" w:history="1">
        <w:r w:rsidRPr="00AE10CB">
          <w:rPr>
            <w:rStyle w:val="Hyperlink"/>
          </w:rPr>
          <w:t>https://creativecommons.org/licenses/by/4.0/</w:t>
        </w:r>
      </w:hyperlink>
      <w:r w:rsidRPr="006851BB">
        <w:t>)</w:t>
      </w:r>
      <w:r w:rsidR="00F474B4">
        <w:t xml:space="preserve"> </w:t>
      </w:r>
      <w:r w:rsidRPr="006851BB">
        <w:t>licence.</w:t>
      </w:r>
    </w:p>
    <w:p w14:paraId="39460639" w14:textId="40E20C0A" w:rsidR="004835FC" w:rsidRPr="006851BB" w:rsidRDefault="004835FC" w:rsidP="004C181B">
      <w:pPr>
        <w:pStyle w:val="Copyright"/>
        <w:framePr w:wrap="around"/>
      </w:pPr>
      <w:r w:rsidRPr="006851BB">
        <w:t>The</w:t>
      </w:r>
      <w:r w:rsidR="00F474B4">
        <w:t xml:space="preserve"> </w:t>
      </w:r>
      <w:r w:rsidRPr="006851BB">
        <w:t>details</w:t>
      </w:r>
      <w:r w:rsidR="00F474B4">
        <w:t xml:space="preserve"> </w:t>
      </w:r>
      <w:r w:rsidRPr="006851BB">
        <w:t>of</w:t>
      </w:r>
      <w:r w:rsidR="00F474B4">
        <w:t xml:space="preserve"> </w:t>
      </w:r>
      <w:r w:rsidRPr="006851BB">
        <w:t>the</w:t>
      </w:r>
      <w:r w:rsidR="00F474B4">
        <w:t xml:space="preserve"> </w:t>
      </w:r>
      <w:r w:rsidRPr="006851BB">
        <w:t>relevant</w:t>
      </w:r>
      <w:r w:rsidR="00F474B4">
        <w:t xml:space="preserve"> </w:t>
      </w:r>
      <w:r w:rsidRPr="006851BB">
        <w:t>licence</w:t>
      </w:r>
      <w:r w:rsidR="00F474B4">
        <w:t xml:space="preserve"> </w:t>
      </w:r>
      <w:r w:rsidRPr="006851BB">
        <w:t>conditions</w:t>
      </w:r>
      <w:r w:rsidR="00F474B4">
        <w:t xml:space="preserve"> </w:t>
      </w:r>
      <w:r w:rsidRPr="006851BB">
        <w:t>are</w:t>
      </w:r>
      <w:r w:rsidR="00F474B4">
        <w:t xml:space="preserve"> </w:t>
      </w:r>
      <w:r w:rsidRPr="006851BB">
        <w:t>available</w:t>
      </w:r>
      <w:r w:rsidR="00F474B4">
        <w:t xml:space="preserve"> </w:t>
      </w:r>
      <w:r w:rsidRPr="006851BB">
        <w:t>on</w:t>
      </w:r>
      <w:r w:rsidR="00F474B4">
        <w:t xml:space="preserve"> </w:t>
      </w:r>
      <w:r w:rsidRPr="006851BB">
        <w:t>the</w:t>
      </w:r>
      <w:r w:rsidR="00F474B4">
        <w:t xml:space="preserve"> </w:t>
      </w:r>
      <w:r w:rsidRPr="006851BB">
        <w:t>Creative</w:t>
      </w:r>
      <w:r w:rsidR="00F474B4">
        <w:t xml:space="preserve"> </w:t>
      </w:r>
      <w:r w:rsidRPr="006851BB">
        <w:t>Commons</w:t>
      </w:r>
      <w:r w:rsidR="00F474B4">
        <w:t xml:space="preserve"> </w:t>
      </w:r>
      <w:r w:rsidRPr="006851BB">
        <w:t>website</w:t>
      </w:r>
      <w:r w:rsidR="00F474B4">
        <w:t xml:space="preserve"> </w:t>
      </w:r>
      <w:r w:rsidRPr="006851BB">
        <w:t>(accessible</w:t>
      </w:r>
      <w:r w:rsidR="00F474B4">
        <w:t xml:space="preserve"> </w:t>
      </w:r>
      <w:r w:rsidRPr="006851BB">
        <w:t>using</w:t>
      </w:r>
      <w:r w:rsidR="00F474B4">
        <w:t xml:space="preserve"> </w:t>
      </w:r>
      <w:r w:rsidRPr="006851BB">
        <w:t>the</w:t>
      </w:r>
      <w:r w:rsidR="00F474B4">
        <w:t xml:space="preserve"> </w:t>
      </w:r>
      <w:r w:rsidRPr="006851BB">
        <w:t>links</w:t>
      </w:r>
      <w:r w:rsidR="00F474B4">
        <w:t xml:space="preserve"> </w:t>
      </w:r>
      <w:r w:rsidRPr="006851BB">
        <w:t>provided)</w:t>
      </w:r>
      <w:r w:rsidR="00F474B4">
        <w:t xml:space="preserve"> </w:t>
      </w:r>
      <w:r w:rsidRPr="006851BB">
        <w:t>as</w:t>
      </w:r>
      <w:r w:rsidR="00F474B4">
        <w:t xml:space="preserve"> </w:t>
      </w:r>
      <w:r w:rsidRPr="006851BB">
        <w:t>is</w:t>
      </w:r>
      <w:r w:rsidR="00F474B4">
        <w:t xml:space="preserve"> </w:t>
      </w:r>
      <w:r w:rsidRPr="006851BB">
        <w:t>the</w:t>
      </w:r>
      <w:r w:rsidR="00F474B4">
        <w:t xml:space="preserve"> </w:t>
      </w:r>
      <w:r w:rsidRPr="006851BB">
        <w:t>full</w:t>
      </w:r>
      <w:r w:rsidR="00F474B4">
        <w:t xml:space="preserve"> </w:t>
      </w:r>
      <w:r w:rsidRPr="006851BB">
        <w:t>legal</w:t>
      </w:r>
      <w:r w:rsidR="00F474B4">
        <w:t xml:space="preserve"> </w:t>
      </w:r>
      <w:r w:rsidRPr="006851BB">
        <w:t>code</w:t>
      </w:r>
      <w:r w:rsidR="00F474B4">
        <w:t xml:space="preserve"> </w:t>
      </w:r>
      <w:r w:rsidRPr="006851BB">
        <w:t>for</w:t>
      </w:r>
      <w:r w:rsidR="00F474B4">
        <w:t xml:space="preserve"> </w:t>
      </w:r>
      <w:r w:rsidRPr="006851BB">
        <w:t>the</w:t>
      </w:r>
      <w:r w:rsidR="00F474B4">
        <w:t xml:space="preserve"> </w:t>
      </w:r>
      <w:hyperlink r:id="rId14" w:history="1">
        <w:r w:rsidRPr="006851BB">
          <w:rPr>
            <w:rStyle w:val="Hyperlink"/>
          </w:rPr>
          <w:t>CC</w:t>
        </w:r>
        <w:r w:rsidR="00F474B4">
          <w:rPr>
            <w:rStyle w:val="Hyperlink"/>
          </w:rPr>
          <w:t xml:space="preserve"> </w:t>
        </w:r>
        <w:r w:rsidRPr="006851BB">
          <w:rPr>
            <w:rStyle w:val="Hyperlink"/>
          </w:rPr>
          <w:t>BY</w:t>
        </w:r>
        <w:r w:rsidR="00F474B4">
          <w:rPr>
            <w:rStyle w:val="Hyperlink"/>
          </w:rPr>
          <w:t xml:space="preserve"> </w:t>
        </w:r>
        <w:r w:rsidRPr="006851BB">
          <w:rPr>
            <w:rStyle w:val="Hyperlink"/>
          </w:rPr>
          <w:t>4.0</w:t>
        </w:r>
        <w:r w:rsidR="00F474B4">
          <w:rPr>
            <w:rStyle w:val="Hyperlink"/>
          </w:rPr>
          <w:t xml:space="preserve"> </w:t>
        </w:r>
        <w:r w:rsidRPr="006851BB">
          <w:rPr>
            <w:rStyle w:val="Hyperlink"/>
          </w:rPr>
          <w:t>International</w:t>
        </w:r>
      </w:hyperlink>
      <w:r w:rsidR="00F474B4">
        <w:t xml:space="preserve"> </w:t>
      </w:r>
      <w:r w:rsidRPr="006851BB">
        <w:t>(</w:t>
      </w:r>
      <w:hyperlink r:id="rId15" w:history="1">
        <w:r w:rsidRPr="00AE10CB">
          <w:rPr>
            <w:rStyle w:val="Hyperlink"/>
          </w:rPr>
          <w:t>https://creativecommons.org/licenses/by/4.0/legalcode</w:t>
        </w:r>
      </w:hyperlink>
      <w:r w:rsidRPr="006851BB">
        <w:t>)</w:t>
      </w:r>
    </w:p>
    <w:p w14:paraId="6B0DB104" w14:textId="39A47DCB" w:rsidR="00842219" w:rsidRDefault="004835FC" w:rsidP="004C181B">
      <w:pPr>
        <w:pStyle w:val="Copyright"/>
        <w:framePr w:wrap="around"/>
        <w:sectPr w:rsidR="00842219" w:rsidSect="00F90C91">
          <w:headerReference w:type="even" r:id="rId16"/>
          <w:headerReference w:type="default" r:id="rId17"/>
          <w:footerReference w:type="even" r:id="rId18"/>
          <w:footerReference w:type="default" r:id="rId19"/>
          <w:headerReference w:type="first" r:id="rId20"/>
          <w:footerReference w:type="first" r:id="rId21"/>
          <w:pgSz w:w="11907" w:h="16840" w:code="9"/>
          <w:pgMar w:top="1134" w:right="1134" w:bottom="1134" w:left="1134" w:header="210" w:footer="454" w:gutter="0"/>
          <w:cols w:space="708"/>
          <w:titlePg/>
          <w:docGrid w:linePitch="360"/>
        </w:sectPr>
      </w:pPr>
      <w:r w:rsidRPr="004835FC">
        <w:t>The</w:t>
      </w:r>
      <w:r w:rsidR="00F474B4">
        <w:t xml:space="preserve"> </w:t>
      </w:r>
      <w:r w:rsidRPr="004835FC">
        <w:t>document</w:t>
      </w:r>
      <w:r w:rsidR="00F474B4">
        <w:t xml:space="preserve"> </w:t>
      </w:r>
      <w:r w:rsidRPr="004835FC">
        <w:t>must</w:t>
      </w:r>
      <w:r w:rsidR="00F474B4">
        <w:t xml:space="preserve"> </w:t>
      </w:r>
      <w:r w:rsidRPr="004835FC">
        <w:t>be</w:t>
      </w:r>
      <w:r w:rsidR="00F474B4">
        <w:t xml:space="preserve"> </w:t>
      </w:r>
      <w:r w:rsidRPr="004835FC">
        <w:t>attributed</w:t>
      </w:r>
      <w:r w:rsidR="00F474B4">
        <w:t xml:space="preserve"> </w:t>
      </w:r>
      <w:r w:rsidRPr="004835FC">
        <w:t>as</w:t>
      </w:r>
      <w:r w:rsidR="00F474B4">
        <w:t xml:space="preserve"> </w:t>
      </w:r>
      <w:r w:rsidRPr="004835FC">
        <w:t>the</w:t>
      </w:r>
      <w:r w:rsidR="00F474B4">
        <w:t xml:space="preserve"> </w:t>
      </w:r>
      <w:r w:rsidRPr="004835FC">
        <w:t>Australian</w:t>
      </w:r>
      <w:r w:rsidR="00F474B4">
        <w:t xml:space="preserve"> </w:t>
      </w:r>
      <w:r w:rsidRPr="004835FC">
        <w:t>Jobs</w:t>
      </w:r>
      <w:r w:rsidR="00F474B4">
        <w:t xml:space="preserve"> </w:t>
      </w:r>
      <w:r w:rsidR="00AE10CB">
        <w:t>2025</w:t>
      </w:r>
      <w:r w:rsidRPr="004835FC">
        <w:t>.</w:t>
      </w:r>
    </w:p>
    <w:p w14:paraId="2895E915" w14:textId="77777777" w:rsidR="005209F0" w:rsidRDefault="005209F0" w:rsidP="005209F0">
      <w:pPr>
        <w:pStyle w:val="TOCHeading"/>
      </w:pPr>
      <w:r>
        <w:lastRenderedPageBreak/>
        <w:t>Contents</w:t>
      </w:r>
    </w:p>
    <w:p w14:paraId="3C64F15C" w14:textId="6CFDE262" w:rsidR="00B8507B" w:rsidRDefault="00DF610D">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r>
        <w:fldChar w:fldCharType="begin"/>
      </w:r>
      <w:r>
        <w:instrText xml:space="preserve"> TOC \o "1-2" \h \z \u </w:instrText>
      </w:r>
      <w:r>
        <w:fldChar w:fldCharType="separate"/>
      </w:r>
      <w:hyperlink w:anchor="_Toc200630447" w:history="1">
        <w:r w:rsidR="00B8507B" w:rsidRPr="00D81BBC">
          <w:rPr>
            <w:rStyle w:val="Hyperlink"/>
            <w:noProof/>
          </w:rPr>
          <w:t>Introduction</w:t>
        </w:r>
        <w:r w:rsidR="00B8507B">
          <w:rPr>
            <w:noProof/>
            <w:webHidden/>
          </w:rPr>
          <w:tab/>
        </w:r>
        <w:r w:rsidR="00B8507B">
          <w:rPr>
            <w:noProof/>
            <w:webHidden/>
          </w:rPr>
          <w:fldChar w:fldCharType="begin"/>
        </w:r>
        <w:r w:rsidR="00B8507B">
          <w:rPr>
            <w:noProof/>
            <w:webHidden/>
          </w:rPr>
          <w:instrText xml:space="preserve"> PAGEREF _Toc200630447 \h </w:instrText>
        </w:r>
        <w:r w:rsidR="00B8507B">
          <w:rPr>
            <w:noProof/>
            <w:webHidden/>
          </w:rPr>
        </w:r>
        <w:r w:rsidR="00B8507B">
          <w:rPr>
            <w:noProof/>
            <w:webHidden/>
          </w:rPr>
          <w:fldChar w:fldCharType="separate"/>
        </w:r>
        <w:r w:rsidR="00B8507B">
          <w:rPr>
            <w:noProof/>
            <w:webHidden/>
          </w:rPr>
          <w:t>6</w:t>
        </w:r>
        <w:r w:rsidR="00B8507B">
          <w:rPr>
            <w:noProof/>
            <w:webHidden/>
          </w:rPr>
          <w:fldChar w:fldCharType="end"/>
        </w:r>
      </w:hyperlink>
    </w:p>
    <w:p w14:paraId="078C350F" w14:textId="2CAA8C1B"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48" w:history="1">
        <w:r w:rsidRPr="00D81BBC">
          <w:rPr>
            <w:rStyle w:val="Hyperlink"/>
            <w:noProof/>
          </w:rPr>
          <w:t>Your career journey</w:t>
        </w:r>
        <w:r>
          <w:rPr>
            <w:noProof/>
            <w:webHidden/>
          </w:rPr>
          <w:tab/>
        </w:r>
        <w:r>
          <w:rPr>
            <w:noProof/>
            <w:webHidden/>
          </w:rPr>
          <w:fldChar w:fldCharType="begin"/>
        </w:r>
        <w:r>
          <w:rPr>
            <w:noProof/>
            <w:webHidden/>
          </w:rPr>
          <w:instrText xml:space="preserve"> PAGEREF _Toc200630448 \h </w:instrText>
        </w:r>
        <w:r>
          <w:rPr>
            <w:noProof/>
            <w:webHidden/>
          </w:rPr>
        </w:r>
        <w:r>
          <w:rPr>
            <w:noProof/>
            <w:webHidden/>
          </w:rPr>
          <w:fldChar w:fldCharType="separate"/>
        </w:r>
        <w:r>
          <w:rPr>
            <w:noProof/>
            <w:webHidden/>
          </w:rPr>
          <w:t>8</w:t>
        </w:r>
        <w:r>
          <w:rPr>
            <w:noProof/>
            <w:webHidden/>
          </w:rPr>
          <w:fldChar w:fldCharType="end"/>
        </w:r>
      </w:hyperlink>
    </w:p>
    <w:p w14:paraId="28DC43BD" w14:textId="5F1B0B0A"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49" w:history="1">
        <w:r w:rsidRPr="00D81BBC">
          <w:rPr>
            <w:rStyle w:val="Hyperlink"/>
            <w:noProof/>
          </w:rPr>
          <w:t>Job searching and skills development</w:t>
        </w:r>
        <w:r>
          <w:rPr>
            <w:noProof/>
            <w:webHidden/>
          </w:rPr>
          <w:tab/>
        </w:r>
        <w:r>
          <w:rPr>
            <w:noProof/>
            <w:webHidden/>
          </w:rPr>
          <w:fldChar w:fldCharType="begin"/>
        </w:r>
        <w:r>
          <w:rPr>
            <w:noProof/>
            <w:webHidden/>
          </w:rPr>
          <w:instrText xml:space="preserve"> PAGEREF _Toc200630449 \h </w:instrText>
        </w:r>
        <w:r>
          <w:rPr>
            <w:noProof/>
            <w:webHidden/>
          </w:rPr>
        </w:r>
        <w:r>
          <w:rPr>
            <w:noProof/>
            <w:webHidden/>
          </w:rPr>
          <w:fldChar w:fldCharType="separate"/>
        </w:r>
        <w:r>
          <w:rPr>
            <w:noProof/>
            <w:webHidden/>
          </w:rPr>
          <w:t>9</w:t>
        </w:r>
        <w:r>
          <w:rPr>
            <w:noProof/>
            <w:webHidden/>
          </w:rPr>
          <w:fldChar w:fldCharType="end"/>
        </w:r>
      </w:hyperlink>
    </w:p>
    <w:p w14:paraId="251F617C" w14:textId="6A9DB7D7"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0" w:history="1">
        <w:r w:rsidRPr="00D81BBC">
          <w:rPr>
            <w:rStyle w:val="Hyperlink"/>
            <w:noProof/>
          </w:rPr>
          <w:t>What are jobs advertised?</w:t>
        </w:r>
        <w:r>
          <w:rPr>
            <w:noProof/>
            <w:webHidden/>
          </w:rPr>
          <w:tab/>
        </w:r>
        <w:r>
          <w:rPr>
            <w:noProof/>
            <w:webHidden/>
          </w:rPr>
          <w:fldChar w:fldCharType="begin"/>
        </w:r>
        <w:r>
          <w:rPr>
            <w:noProof/>
            <w:webHidden/>
          </w:rPr>
          <w:instrText xml:space="preserve"> PAGEREF _Toc200630450 \h </w:instrText>
        </w:r>
        <w:r>
          <w:rPr>
            <w:noProof/>
            <w:webHidden/>
          </w:rPr>
        </w:r>
        <w:r>
          <w:rPr>
            <w:noProof/>
            <w:webHidden/>
          </w:rPr>
          <w:fldChar w:fldCharType="separate"/>
        </w:r>
        <w:r>
          <w:rPr>
            <w:noProof/>
            <w:webHidden/>
          </w:rPr>
          <w:t>9</w:t>
        </w:r>
        <w:r>
          <w:rPr>
            <w:noProof/>
            <w:webHidden/>
          </w:rPr>
          <w:fldChar w:fldCharType="end"/>
        </w:r>
      </w:hyperlink>
    </w:p>
    <w:p w14:paraId="3FEB91E3" w14:textId="5D336CF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1" w:history="1">
        <w:r w:rsidRPr="00D81BBC">
          <w:rPr>
            <w:rStyle w:val="Hyperlink"/>
            <w:noProof/>
          </w:rPr>
          <w:t>What do employers look for?</w:t>
        </w:r>
        <w:r>
          <w:rPr>
            <w:noProof/>
            <w:webHidden/>
          </w:rPr>
          <w:tab/>
        </w:r>
        <w:r>
          <w:rPr>
            <w:noProof/>
            <w:webHidden/>
          </w:rPr>
          <w:fldChar w:fldCharType="begin"/>
        </w:r>
        <w:r>
          <w:rPr>
            <w:noProof/>
            <w:webHidden/>
          </w:rPr>
          <w:instrText xml:space="preserve"> PAGEREF _Toc200630451 \h </w:instrText>
        </w:r>
        <w:r>
          <w:rPr>
            <w:noProof/>
            <w:webHidden/>
          </w:rPr>
        </w:r>
        <w:r>
          <w:rPr>
            <w:noProof/>
            <w:webHidden/>
          </w:rPr>
          <w:fldChar w:fldCharType="separate"/>
        </w:r>
        <w:r>
          <w:rPr>
            <w:noProof/>
            <w:webHidden/>
          </w:rPr>
          <w:t>12</w:t>
        </w:r>
        <w:r>
          <w:rPr>
            <w:noProof/>
            <w:webHidden/>
          </w:rPr>
          <w:fldChar w:fldCharType="end"/>
        </w:r>
      </w:hyperlink>
    </w:p>
    <w:p w14:paraId="4B488203" w14:textId="3B49B5B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2" w:history="1">
        <w:r w:rsidRPr="00D81BBC">
          <w:rPr>
            <w:rStyle w:val="Hyperlink"/>
            <w:noProof/>
          </w:rPr>
          <w:t>Winning the job</w:t>
        </w:r>
        <w:r>
          <w:rPr>
            <w:noProof/>
            <w:webHidden/>
          </w:rPr>
          <w:tab/>
        </w:r>
        <w:r>
          <w:rPr>
            <w:noProof/>
            <w:webHidden/>
          </w:rPr>
          <w:fldChar w:fldCharType="begin"/>
        </w:r>
        <w:r>
          <w:rPr>
            <w:noProof/>
            <w:webHidden/>
          </w:rPr>
          <w:instrText xml:space="preserve"> PAGEREF _Toc200630452 \h </w:instrText>
        </w:r>
        <w:r>
          <w:rPr>
            <w:noProof/>
            <w:webHidden/>
          </w:rPr>
        </w:r>
        <w:r>
          <w:rPr>
            <w:noProof/>
            <w:webHidden/>
          </w:rPr>
          <w:fldChar w:fldCharType="separate"/>
        </w:r>
        <w:r>
          <w:rPr>
            <w:noProof/>
            <w:webHidden/>
          </w:rPr>
          <w:t>14</w:t>
        </w:r>
        <w:r>
          <w:rPr>
            <w:noProof/>
            <w:webHidden/>
          </w:rPr>
          <w:fldChar w:fldCharType="end"/>
        </w:r>
      </w:hyperlink>
    </w:p>
    <w:p w14:paraId="37B0910C" w14:textId="6DE21F90"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3" w:history="1">
        <w:r w:rsidRPr="00D81BBC">
          <w:rPr>
            <w:rStyle w:val="Hyperlink"/>
            <w:noProof/>
          </w:rPr>
          <w:t>Education and training options</w:t>
        </w:r>
        <w:r>
          <w:rPr>
            <w:noProof/>
            <w:webHidden/>
          </w:rPr>
          <w:tab/>
        </w:r>
        <w:r>
          <w:rPr>
            <w:noProof/>
            <w:webHidden/>
          </w:rPr>
          <w:fldChar w:fldCharType="begin"/>
        </w:r>
        <w:r>
          <w:rPr>
            <w:noProof/>
            <w:webHidden/>
          </w:rPr>
          <w:instrText xml:space="preserve"> PAGEREF _Toc200630453 \h </w:instrText>
        </w:r>
        <w:r>
          <w:rPr>
            <w:noProof/>
            <w:webHidden/>
          </w:rPr>
        </w:r>
        <w:r>
          <w:rPr>
            <w:noProof/>
            <w:webHidden/>
          </w:rPr>
          <w:fldChar w:fldCharType="separate"/>
        </w:r>
        <w:r>
          <w:rPr>
            <w:noProof/>
            <w:webHidden/>
          </w:rPr>
          <w:t>17</w:t>
        </w:r>
        <w:r>
          <w:rPr>
            <w:noProof/>
            <w:webHidden/>
          </w:rPr>
          <w:fldChar w:fldCharType="end"/>
        </w:r>
      </w:hyperlink>
    </w:p>
    <w:p w14:paraId="0BB938AD" w14:textId="7118947E"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4" w:history="1">
        <w:r w:rsidRPr="00D81BBC">
          <w:rPr>
            <w:rStyle w:val="Hyperlink"/>
            <w:noProof/>
          </w:rPr>
          <w:t>Vocational Education and Training</w:t>
        </w:r>
        <w:r>
          <w:rPr>
            <w:noProof/>
            <w:webHidden/>
          </w:rPr>
          <w:tab/>
        </w:r>
        <w:r>
          <w:rPr>
            <w:noProof/>
            <w:webHidden/>
          </w:rPr>
          <w:fldChar w:fldCharType="begin"/>
        </w:r>
        <w:r>
          <w:rPr>
            <w:noProof/>
            <w:webHidden/>
          </w:rPr>
          <w:instrText xml:space="preserve"> PAGEREF _Toc200630454 \h </w:instrText>
        </w:r>
        <w:r>
          <w:rPr>
            <w:noProof/>
            <w:webHidden/>
          </w:rPr>
        </w:r>
        <w:r>
          <w:rPr>
            <w:noProof/>
            <w:webHidden/>
          </w:rPr>
          <w:fldChar w:fldCharType="separate"/>
        </w:r>
        <w:r>
          <w:rPr>
            <w:noProof/>
            <w:webHidden/>
          </w:rPr>
          <w:t>20</w:t>
        </w:r>
        <w:r>
          <w:rPr>
            <w:noProof/>
            <w:webHidden/>
          </w:rPr>
          <w:fldChar w:fldCharType="end"/>
        </w:r>
      </w:hyperlink>
    </w:p>
    <w:p w14:paraId="5BC00AFB" w14:textId="0E0DE189"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5" w:history="1">
        <w:r w:rsidRPr="00D81BBC">
          <w:rPr>
            <w:rStyle w:val="Hyperlink"/>
            <w:noProof/>
          </w:rPr>
          <w:t>Australian Apprenticeships</w:t>
        </w:r>
        <w:r>
          <w:rPr>
            <w:noProof/>
            <w:webHidden/>
          </w:rPr>
          <w:tab/>
        </w:r>
        <w:r>
          <w:rPr>
            <w:noProof/>
            <w:webHidden/>
          </w:rPr>
          <w:fldChar w:fldCharType="begin"/>
        </w:r>
        <w:r>
          <w:rPr>
            <w:noProof/>
            <w:webHidden/>
          </w:rPr>
          <w:instrText xml:space="preserve"> PAGEREF _Toc200630455 \h </w:instrText>
        </w:r>
        <w:r>
          <w:rPr>
            <w:noProof/>
            <w:webHidden/>
          </w:rPr>
        </w:r>
        <w:r>
          <w:rPr>
            <w:noProof/>
            <w:webHidden/>
          </w:rPr>
          <w:fldChar w:fldCharType="separate"/>
        </w:r>
        <w:r>
          <w:rPr>
            <w:noProof/>
            <w:webHidden/>
          </w:rPr>
          <w:t>24</w:t>
        </w:r>
        <w:r>
          <w:rPr>
            <w:noProof/>
            <w:webHidden/>
          </w:rPr>
          <w:fldChar w:fldCharType="end"/>
        </w:r>
      </w:hyperlink>
    </w:p>
    <w:p w14:paraId="7172199F" w14:textId="0B6080E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6" w:history="1">
        <w:r w:rsidRPr="00D81BBC">
          <w:rPr>
            <w:rStyle w:val="Hyperlink"/>
            <w:noProof/>
          </w:rPr>
          <w:t>Higher Education</w:t>
        </w:r>
        <w:r>
          <w:rPr>
            <w:noProof/>
            <w:webHidden/>
          </w:rPr>
          <w:tab/>
        </w:r>
        <w:r>
          <w:rPr>
            <w:noProof/>
            <w:webHidden/>
          </w:rPr>
          <w:fldChar w:fldCharType="begin"/>
        </w:r>
        <w:r>
          <w:rPr>
            <w:noProof/>
            <w:webHidden/>
          </w:rPr>
          <w:instrText xml:space="preserve"> PAGEREF _Toc200630456 \h </w:instrText>
        </w:r>
        <w:r>
          <w:rPr>
            <w:noProof/>
            <w:webHidden/>
          </w:rPr>
        </w:r>
        <w:r>
          <w:rPr>
            <w:noProof/>
            <w:webHidden/>
          </w:rPr>
          <w:fldChar w:fldCharType="separate"/>
        </w:r>
        <w:r>
          <w:rPr>
            <w:noProof/>
            <w:webHidden/>
          </w:rPr>
          <w:t>26</w:t>
        </w:r>
        <w:r>
          <w:rPr>
            <w:noProof/>
            <w:webHidden/>
          </w:rPr>
          <w:fldChar w:fldCharType="end"/>
        </w:r>
      </w:hyperlink>
    </w:p>
    <w:p w14:paraId="414DCBD1" w14:textId="2A49F2E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7" w:history="1">
        <w:r w:rsidRPr="00D81BBC">
          <w:rPr>
            <w:rStyle w:val="Hyperlink"/>
            <w:noProof/>
          </w:rPr>
          <w:t>Skills for the future</w:t>
        </w:r>
        <w:r>
          <w:rPr>
            <w:noProof/>
            <w:webHidden/>
          </w:rPr>
          <w:tab/>
        </w:r>
        <w:r>
          <w:rPr>
            <w:noProof/>
            <w:webHidden/>
          </w:rPr>
          <w:fldChar w:fldCharType="begin"/>
        </w:r>
        <w:r>
          <w:rPr>
            <w:noProof/>
            <w:webHidden/>
          </w:rPr>
          <w:instrText xml:space="preserve"> PAGEREF _Toc200630457 \h </w:instrText>
        </w:r>
        <w:r>
          <w:rPr>
            <w:noProof/>
            <w:webHidden/>
          </w:rPr>
        </w:r>
        <w:r>
          <w:rPr>
            <w:noProof/>
            <w:webHidden/>
          </w:rPr>
          <w:fldChar w:fldCharType="separate"/>
        </w:r>
        <w:r>
          <w:rPr>
            <w:noProof/>
            <w:webHidden/>
          </w:rPr>
          <w:t>29</w:t>
        </w:r>
        <w:r>
          <w:rPr>
            <w:noProof/>
            <w:webHidden/>
          </w:rPr>
          <w:fldChar w:fldCharType="end"/>
        </w:r>
      </w:hyperlink>
    </w:p>
    <w:p w14:paraId="6090EFDC" w14:textId="560C3CEA"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8" w:history="1">
        <w:r w:rsidRPr="00D81BBC">
          <w:rPr>
            <w:rStyle w:val="Hyperlink"/>
            <w:noProof/>
          </w:rPr>
          <w:t>Jobs and Skills Councils</w:t>
        </w:r>
        <w:r>
          <w:rPr>
            <w:noProof/>
            <w:webHidden/>
          </w:rPr>
          <w:tab/>
        </w:r>
        <w:r>
          <w:rPr>
            <w:noProof/>
            <w:webHidden/>
          </w:rPr>
          <w:fldChar w:fldCharType="begin"/>
        </w:r>
        <w:r>
          <w:rPr>
            <w:noProof/>
            <w:webHidden/>
          </w:rPr>
          <w:instrText xml:space="preserve"> PAGEREF _Toc200630458 \h </w:instrText>
        </w:r>
        <w:r>
          <w:rPr>
            <w:noProof/>
            <w:webHidden/>
          </w:rPr>
        </w:r>
        <w:r>
          <w:rPr>
            <w:noProof/>
            <w:webHidden/>
          </w:rPr>
          <w:fldChar w:fldCharType="separate"/>
        </w:r>
        <w:r>
          <w:rPr>
            <w:noProof/>
            <w:webHidden/>
          </w:rPr>
          <w:t>31</w:t>
        </w:r>
        <w:r>
          <w:rPr>
            <w:noProof/>
            <w:webHidden/>
          </w:rPr>
          <w:fldChar w:fldCharType="end"/>
        </w:r>
      </w:hyperlink>
    </w:p>
    <w:p w14:paraId="334EAA15" w14:textId="7307C23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59" w:history="1">
        <w:r w:rsidRPr="00D81BBC">
          <w:rPr>
            <w:rStyle w:val="Hyperlink"/>
            <w:noProof/>
          </w:rPr>
          <w:t>What are the Jobs and Skills Councils?</w:t>
        </w:r>
        <w:r>
          <w:rPr>
            <w:noProof/>
            <w:webHidden/>
          </w:rPr>
          <w:tab/>
        </w:r>
        <w:r>
          <w:rPr>
            <w:noProof/>
            <w:webHidden/>
          </w:rPr>
          <w:fldChar w:fldCharType="begin"/>
        </w:r>
        <w:r>
          <w:rPr>
            <w:noProof/>
            <w:webHidden/>
          </w:rPr>
          <w:instrText xml:space="preserve"> PAGEREF _Toc200630459 \h </w:instrText>
        </w:r>
        <w:r>
          <w:rPr>
            <w:noProof/>
            <w:webHidden/>
          </w:rPr>
        </w:r>
        <w:r>
          <w:rPr>
            <w:noProof/>
            <w:webHidden/>
          </w:rPr>
          <w:fldChar w:fldCharType="separate"/>
        </w:r>
        <w:r>
          <w:rPr>
            <w:noProof/>
            <w:webHidden/>
          </w:rPr>
          <w:t>31</w:t>
        </w:r>
        <w:r>
          <w:rPr>
            <w:noProof/>
            <w:webHidden/>
          </w:rPr>
          <w:fldChar w:fldCharType="end"/>
        </w:r>
      </w:hyperlink>
    </w:p>
    <w:p w14:paraId="6BDFB554" w14:textId="58F9206B"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0" w:history="1">
        <w:r w:rsidRPr="00D81BBC">
          <w:rPr>
            <w:rStyle w:val="Hyperlink"/>
            <w:noProof/>
          </w:rPr>
          <w:t>BuildSkills Australia</w:t>
        </w:r>
        <w:r>
          <w:rPr>
            <w:noProof/>
            <w:webHidden/>
          </w:rPr>
          <w:tab/>
        </w:r>
        <w:r>
          <w:rPr>
            <w:noProof/>
            <w:webHidden/>
          </w:rPr>
          <w:fldChar w:fldCharType="begin"/>
        </w:r>
        <w:r>
          <w:rPr>
            <w:noProof/>
            <w:webHidden/>
          </w:rPr>
          <w:instrText xml:space="preserve"> PAGEREF _Toc200630460 \h </w:instrText>
        </w:r>
        <w:r>
          <w:rPr>
            <w:noProof/>
            <w:webHidden/>
          </w:rPr>
        </w:r>
        <w:r>
          <w:rPr>
            <w:noProof/>
            <w:webHidden/>
          </w:rPr>
          <w:fldChar w:fldCharType="separate"/>
        </w:r>
        <w:r>
          <w:rPr>
            <w:noProof/>
            <w:webHidden/>
          </w:rPr>
          <w:t>33</w:t>
        </w:r>
        <w:r>
          <w:rPr>
            <w:noProof/>
            <w:webHidden/>
          </w:rPr>
          <w:fldChar w:fldCharType="end"/>
        </w:r>
      </w:hyperlink>
    </w:p>
    <w:p w14:paraId="003C3F38" w14:textId="698E4DB4"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1" w:history="1">
        <w:r w:rsidRPr="00D81BBC">
          <w:rPr>
            <w:rStyle w:val="Hyperlink"/>
            <w:noProof/>
          </w:rPr>
          <w:t>Future Skills Organisation</w:t>
        </w:r>
        <w:r>
          <w:rPr>
            <w:noProof/>
            <w:webHidden/>
          </w:rPr>
          <w:tab/>
        </w:r>
        <w:r>
          <w:rPr>
            <w:noProof/>
            <w:webHidden/>
          </w:rPr>
          <w:fldChar w:fldCharType="begin"/>
        </w:r>
        <w:r>
          <w:rPr>
            <w:noProof/>
            <w:webHidden/>
          </w:rPr>
          <w:instrText xml:space="preserve"> PAGEREF _Toc200630461 \h </w:instrText>
        </w:r>
        <w:r>
          <w:rPr>
            <w:noProof/>
            <w:webHidden/>
          </w:rPr>
        </w:r>
        <w:r>
          <w:rPr>
            <w:noProof/>
            <w:webHidden/>
          </w:rPr>
          <w:fldChar w:fldCharType="separate"/>
        </w:r>
        <w:r>
          <w:rPr>
            <w:noProof/>
            <w:webHidden/>
          </w:rPr>
          <w:t>34</w:t>
        </w:r>
        <w:r>
          <w:rPr>
            <w:noProof/>
            <w:webHidden/>
          </w:rPr>
          <w:fldChar w:fldCharType="end"/>
        </w:r>
      </w:hyperlink>
    </w:p>
    <w:p w14:paraId="225209CF" w14:textId="4A4C61BA"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2" w:history="1">
        <w:r w:rsidRPr="00D81BBC">
          <w:rPr>
            <w:rStyle w:val="Hyperlink"/>
            <w:noProof/>
          </w:rPr>
          <w:t>HumanAbility</w:t>
        </w:r>
        <w:r>
          <w:rPr>
            <w:noProof/>
            <w:webHidden/>
          </w:rPr>
          <w:tab/>
        </w:r>
        <w:r>
          <w:rPr>
            <w:noProof/>
            <w:webHidden/>
          </w:rPr>
          <w:fldChar w:fldCharType="begin"/>
        </w:r>
        <w:r>
          <w:rPr>
            <w:noProof/>
            <w:webHidden/>
          </w:rPr>
          <w:instrText xml:space="preserve"> PAGEREF _Toc200630462 \h </w:instrText>
        </w:r>
        <w:r>
          <w:rPr>
            <w:noProof/>
            <w:webHidden/>
          </w:rPr>
        </w:r>
        <w:r>
          <w:rPr>
            <w:noProof/>
            <w:webHidden/>
          </w:rPr>
          <w:fldChar w:fldCharType="separate"/>
        </w:r>
        <w:r>
          <w:rPr>
            <w:noProof/>
            <w:webHidden/>
          </w:rPr>
          <w:t>36</w:t>
        </w:r>
        <w:r>
          <w:rPr>
            <w:noProof/>
            <w:webHidden/>
          </w:rPr>
          <w:fldChar w:fldCharType="end"/>
        </w:r>
      </w:hyperlink>
    </w:p>
    <w:p w14:paraId="404F0219" w14:textId="1D128A65"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3" w:history="1">
        <w:r w:rsidRPr="00D81BBC">
          <w:rPr>
            <w:rStyle w:val="Hyperlink"/>
            <w:noProof/>
          </w:rPr>
          <w:t>Industry Skills Australia</w:t>
        </w:r>
        <w:r>
          <w:rPr>
            <w:noProof/>
            <w:webHidden/>
          </w:rPr>
          <w:tab/>
        </w:r>
        <w:r>
          <w:rPr>
            <w:noProof/>
            <w:webHidden/>
          </w:rPr>
          <w:fldChar w:fldCharType="begin"/>
        </w:r>
        <w:r>
          <w:rPr>
            <w:noProof/>
            <w:webHidden/>
          </w:rPr>
          <w:instrText xml:space="preserve"> PAGEREF _Toc200630463 \h </w:instrText>
        </w:r>
        <w:r>
          <w:rPr>
            <w:noProof/>
            <w:webHidden/>
          </w:rPr>
        </w:r>
        <w:r>
          <w:rPr>
            <w:noProof/>
            <w:webHidden/>
          </w:rPr>
          <w:fldChar w:fldCharType="separate"/>
        </w:r>
        <w:r>
          <w:rPr>
            <w:noProof/>
            <w:webHidden/>
          </w:rPr>
          <w:t>37</w:t>
        </w:r>
        <w:r>
          <w:rPr>
            <w:noProof/>
            <w:webHidden/>
          </w:rPr>
          <w:fldChar w:fldCharType="end"/>
        </w:r>
      </w:hyperlink>
    </w:p>
    <w:p w14:paraId="32104E47" w14:textId="140A65C1"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4" w:history="1">
        <w:r w:rsidRPr="00D81BBC">
          <w:rPr>
            <w:rStyle w:val="Hyperlink"/>
            <w:noProof/>
          </w:rPr>
          <w:t>Manufacturing Industry Skills Alliance</w:t>
        </w:r>
        <w:r>
          <w:rPr>
            <w:noProof/>
            <w:webHidden/>
          </w:rPr>
          <w:tab/>
        </w:r>
        <w:r>
          <w:rPr>
            <w:noProof/>
            <w:webHidden/>
          </w:rPr>
          <w:fldChar w:fldCharType="begin"/>
        </w:r>
        <w:r>
          <w:rPr>
            <w:noProof/>
            <w:webHidden/>
          </w:rPr>
          <w:instrText xml:space="preserve"> PAGEREF _Toc200630464 \h </w:instrText>
        </w:r>
        <w:r>
          <w:rPr>
            <w:noProof/>
            <w:webHidden/>
          </w:rPr>
        </w:r>
        <w:r>
          <w:rPr>
            <w:noProof/>
            <w:webHidden/>
          </w:rPr>
          <w:fldChar w:fldCharType="separate"/>
        </w:r>
        <w:r>
          <w:rPr>
            <w:noProof/>
            <w:webHidden/>
          </w:rPr>
          <w:t>39</w:t>
        </w:r>
        <w:r>
          <w:rPr>
            <w:noProof/>
            <w:webHidden/>
          </w:rPr>
          <w:fldChar w:fldCharType="end"/>
        </w:r>
      </w:hyperlink>
    </w:p>
    <w:p w14:paraId="3697C16D" w14:textId="6D8D6062"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5" w:history="1">
        <w:r w:rsidRPr="00D81BBC">
          <w:rPr>
            <w:rStyle w:val="Hyperlink"/>
            <w:noProof/>
          </w:rPr>
          <w:t>Mining and Automotive Skills Alliance</w:t>
        </w:r>
        <w:r>
          <w:rPr>
            <w:noProof/>
            <w:webHidden/>
          </w:rPr>
          <w:tab/>
        </w:r>
        <w:r>
          <w:rPr>
            <w:noProof/>
            <w:webHidden/>
          </w:rPr>
          <w:fldChar w:fldCharType="begin"/>
        </w:r>
        <w:r>
          <w:rPr>
            <w:noProof/>
            <w:webHidden/>
          </w:rPr>
          <w:instrText xml:space="preserve"> PAGEREF _Toc200630465 \h </w:instrText>
        </w:r>
        <w:r>
          <w:rPr>
            <w:noProof/>
            <w:webHidden/>
          </w:rPr>
        </w:r>
        <w:r>
          <w:rPr>
            <w:noProof/>
            <w:webHidden/>
          </w:rPr>
          <w:fldChar w:fldCharType="separate"/>
        </w:r>
        <w:r>
          <w:rPr>
            <w:noProof/>
            <w:webHidden/>
          </w:rPr>
          <w:t>40</w:t>
        </w:r>
        <w:r>
          <w:rPr>
            <w:noProof/>
            <w:webHidden/>
          </w:rPr>
          <w:fldChar w:fldCharType="end"/>
        </w:r>
      </w:hyperlink>
    </w:p>
    <w:p w14:paraId="76E43EF2" w14:textId="11F83BE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6" w:history="1">
        <w:r w:rsidRPr="00D81BBC">
          <w:rPr>
            <w:rStyle w:val="Hyperlink"/>
            <w:noProof/>
          </w:rPr>
          <w:t>Powering Skills Organisation</w:t>
        </w:r>
        <w:r>
          <w:rPr>
            <w:noProof/>
            <w:webHidden/>
          </w:rPr>
          <w:tab/>
        </w:r>
        <w:r>
          <w:rPr>
            <w:noProof/>
            <w:webHidden/>
          </w:rPr>
          <w:fldChar w:fldCharType="begin"/>
        </w:r>
        <w:r>
          <w:rPr>
            <w:noProof/>
            <w:webHidden/>
          </w:rPr>
          <w:instrText xml:space="preserve"> PAGEREF _Toc200630466 \h </w:instrText>
        </w:r>
        <w:r>
          <w:rPr>
            <w:noProof/>
            <w:webHidden/>
          </w:rPr>
        </w:r>
        <w:r>
          <w:rPr>
            <w:noProof/>
            <w:webHidden/>
          </w:rPr>
          <w:fldChar w:fldCharType="separate"/>
        </w:r>
        <w:r>
          <w:rPr>
            <w:noProof/>
            <w:webHidden/>
          </w:rPr>
          <w:t>42</w:t>
        </w:r>
        <w:r>
          <w:rPr>
            <w:noProof/>
            <w:webHidden/>
          </w:rPr>
          <w:fldChar w:fldCharType="end"/>
        </w:r>
      </w:hyperlink>
    </w:p>
    <w:p w14:paraId="2D4FCDA4" w14:textId="62217E64"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7" w:history="1">
        <w:r w:rsidRPr="00D81BBC">
          <w:rPr>
            <w:rStyle w:val="Hyperlink"/>
            <w:noProof/>
          </w:rPr>
          <w:t>Public Skills Australia</w:t>
        </w:r>
        <w:r>
          <w:rPr>
            <w:noProof/>
            <w:webHidden/>
          </w:rPr>
          <w:tab/>
        </w:r>
        <w:r>
          <w:rPr>
            <w:noProof/>
            <w:webHidden/>
          </w:rPr>
          <w:fldChar w:fldCharType="begin"/>
        </w:r>
        <w:r>
          <w:rPr>
            <w:noProof/>
            <w:webHidden/>
          </w:rPr>
          <w:instrText xml:space="preserve"> PAGEREF _Toc200630467 \h </w:instrText>
        </w:r>
        <w:r>
          <w:rPr>
            <w:noProof/>
            <w:webHidden/>
          </w:rPr>
        </w:r>
        <w:r>
          <w:rPr>
            <w:noProof/>
            <w:webHidden/>
          </w:rPr>
          <w:fldChar w:fldCharType="separate"/>
        </w:r>
        <w:r>
          <w:rPr>
            <w:noProof/>
            <w:webHidden/>
          </w:rPr>
          <w:t>43</w:t>
        </w:r>
        <w:r>
          <w:rPr>
            <w:noProof/>
            <w:webHidden/>
          </w:rPr>
          <w:fldChar w:fldCharType="end"/>
        </w:r>
      </w:hyperlink>
    </w:p>
    <w:p w14:paraId="6990CCA4" w14:textId="6375F38B"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8" w:history="1">
        <w:r w:rsidRPr="00D81BBC">
          <w:rPr>
            <w:rStyle w:val="Hyperlink"/>
            <w:noProof/>
          </w:rPr>
          <w:t>Service and Creative Skills Australia</w:t>
        </w:r>
        <w:r>
          <w:rPr>
            <w:noProof/>
            <w:webHidden/>
          </w:rPr>
          <w:tab/>
        </w:r>
        <w:r>
          <w:rPr>
            <w:noProof/>
            <w:webHidden/>
          </w:rPr>
          <w:fldChar w:fldCharType="begin"/>
        </w:r>
        <w:r>
          <w:rPr>
            <w:noProof/>
            <w:webHidden/>
          </w:rPr>
          <w:instrText xml:space="preserve"> PAGEREF _Toc200630468 \h </w:instrText>
        </w:r>
        <w:r>
          <w:rPr>
            <w:noProof/>
            <w:webHidden/>
          </w:rPr>
        </w:r>
        <w:r>
          <w:rPr>
            <w:noProof/>
            <w:webHidden/>
          </w:rPr>
          <w:fldChar w:fldCharType="separate"/>
        </w:r>
        <w:r>
          <w:rPr>
            <w:noProof/>
            <w:webHidden/>
          </w:rPr>
          <w:t>45</w:t>
        </w:r>
        <w:r>
          <w:rPr>
            <w:noProof/>
            <w:webHidden/>
          </w:rPr>
          <w:fldChar w:fldCharType="end"/>
        </w:r>
      </w:hyperlink>
    </w:p>
    <w:p w14:paraId="73079507" w14:textId="713D9E1E"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69" w:history="1">
        <w:r w:rsidRPr="00D81BBC">
          <w:rPr>
            <w:rStyle w:val="Hyperlink"/>
            <w:noProof/>
          </w:rPr>
          <w:t>Skills Insight</w:t>
        </w:r>
        <w:r>
          <w:rPr>
            <w:noProof/>
            <w:webHidden/>
          </w:rPr>
          <w:tab/>
        </w:r>
        <w:r>
          <w:rPr>
            <w:noProof/>
            <w:webHidden/>
          </w:rPr>
          <w:fldChar w:fldCharType="begin"/>
        </w:r>
        <w:r>
          <w:rPr>
            <w:noProof/>
            <w:webHidden/>
          </w:rPr>
          <w:instrText xml:space="preserve"> PAGEREF _Toc200630469 \h </w:instrText>
        </w:r>
        <w:r>
          <w:rPr>
            <w:noProof/>
            <w:webHidden/>
          </w:rPr>
        </w:r>
        <w:r>
          <w:rPr>
            <w:noProof/>
            <w:webHidden/>
          </w:rPr>
          <w:fldChar w:fldCharType="separate"/>
        </w:r>
        <w:r>
          <w:rPr>
            <w:noProof/>
            <w:webHidden/>
          </w:rPr>
          <w:t>46</w:t>
        </w:r>
        <w:r>
          <w:rPr>
            <w:noProof/>
            <w:webHidden/>
          </w:rPr>
          <w:fldChar w:fldCharType="end"/>
        </w:r>
      </w:hyperlink>
    </w:p>
    <w:p w14:paraId="04ED2B80" w14:textId="4DD4DBAA"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0" w:history="1">
        <w:r w:rsidRPr="00D81BBC">
          <w:rPr>
            <w:rStyle w:val="Hyperlink"/>
            <w:noProof/>
          </w:rPr>
          <w:t>Jobs by location</w:t>
        </w:r>
        <w:r>
          <w:rPr>
            <w:noProof/>
            <w:webHidden/>
          </w:rPr>
          <w:tab/>
        </w:r>
        <w:r>
          <w:rPr>
            <w:noProof/>
            <w:webHidden/>
          </w:rPr>
          <w:fldChar w:fldCharType="begin"/>
        </w:r>
        <w:r>
          <w:rPr>
            <w:noProof/>
            <w:webHidden/>
          </w:rPr>
          <w:instrText xml:space="preserve"> PAGEREF _Toc200630470 \h </w:instrText>
        </w:r>
        <w:r>
          <w:rPr>
            <w:noProof/>
            <w:webHidden/>
          </w:rPr>
        </w:r>
        <w:r>
          <w:rPr>
            <w:noProof/>
            <w:webHidden/>
          </w:rPr>
          <w:fldChar w:fldCharType="separate"/>
        </w:r>
        <w:r>
          <w:rPr>
            <w:noProof/>
            <w:webHidden/>
          </w:rPr>
          <w:t>48</w:t>
        </w:r>
        <w:r>
          <w:rPr>
            <w:noProof/>
            <w:webHidden/>
          </w:rPr>
          <w:fldChar w:fldCharType="end"/>
        </w:r>
      </w:hyperlink>
    </w:p>
    <w:p w14:paraId="19AA8E04" w14:textId="4EC0BE4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1" w:history="1">
        <w:r w:rsidRPr="00D81BBC">
          <w:rPr>
            <w:rStyle w:val="Hyperlink"/>
            <w:noProof/>
          </w:rPr>
          <w:t>National employment overview</w:t>
        </w:r>
        <w:r>
          <w:rPr>
            <w:noProof/>
            <w:webHidden/>
          </w:rPr>
          <w:tab/>
        </w:r>
        <w:r>
          <w:rPr>
            <w:noProof/>
            <w:webHidden/>
          </w:rPr>
          <w:fldChar w:fldCharType="begin"/>
        </w:r>
        <w:r>
          <w:rPr>
            <w:noProof/>
            <w:webHidden/>
          </w:rPr>
          <w:instrText xml:space="preserve"> PAGEREF _Toc200630471 \h </w:instrText>
        </w:r>
        <w:r>
          <w:rPr>
            <w:noProof/>
            <w:webHidden/>
          </w:rPr>
        </w:r>
        <w:r>
          <w:rPr>
            <w:noProof/>
            <w:webHidden/>
          </w:rPr>
          <w:fldChar w:fldCharType="separate"/>
        </w:r>
        <w:r>
          <w:rPr>
            <w:noProof/>
            <w:webHidden/>
          </w:rPr>
          <w:t>48</w:t>
        </w:r>
        <w:r>
          <w:rPr>
            <w:noProof/>
            <w:webHidden/>
          </w:rPr>
          <w:fldChar w:fldCharType="end"/>
        </w:r>
      </w:hyperlink>
    </w:p>
    <w:p w14:paraId="3F16F1FD" w14:textId="709DD88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2" w:history="1">
        <w:r w:rsidRPr="00D81BBC">
          <w:rPr>
            <w:rStyle w:val="Hyperlink"/>
            <w:noProof/>
          </w:rPr>
          <w:t>New South Wales</w:t>
        </w:r>
        <w:r>
          <w:rPr>
            <w:noProof/>
            <w:webHidden/>
          </w:rPr>
          <w:tab/>
        </w:r>
        <w:r>
          <w:rPr>
            <w:noProof/>
            <w:webHidden/>
          </w:rPr>
          <w:fldChar w:fldCharType="begin"/>
        </w:r>
        <w:r>
          <w:rPr>
            <w:noProof/>
            <w:webHidden/>
          </w:rPr>
          <w:instrText xml:space="preserve"> PAGEREF _Toc200630472 \h </w:instrText>
        </w:r>
        <w:r>
          <w:rPr>
            <w:noProof/>
            <w:webHidden/>
          </w:rPr>
        </w:r>
        <w:r>
          <w:rPr>
            <w:noProof/>
            <w:webHidden/>
          </w:rPr>
          <w:fldChar w:fldCharType="separate"/>
        </w:r>
        <w:r>
          <w:rPr>
            <w:noProof/>
            <w:webHidden/>
          </w:rPr>
          <w:t>50</w:t>
        </w:r>
        <w:r>
          <w:rPr>
            <w:noProof/>
            <w:webHidden/>
          </w:rPr>
          <w:fldChar w:fldCharType="end"/>
        </w:r>
      </w:hyperlink>
    </w:p>
    <w:p w14:paraId="6E4E5C23" w14:textId="1EAB3794"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3" w:history="1">
        <w:r w:rsidRPr="00D81BBC">
          <w:rPr>
            <w:rStyle w:val="Hyperlink"/>
            <w:noProof/>
          </w:rPr>
          <w:t>Victoria</w:t>
        </w:r>
        <w:r>
          <w:rPr>
            <w:noProof/>
            <w:webHidden/>
          </w:rPr>
          <w:tab/>
        </w:r>
        <w:r>
          <w:rPr>
            <w:noProof/>
            <w:webHidden/>
          </w:rPr>
          <w:fldChar w:fldCharType="begin"/>
        </w:r>
        <w:r>
          <w:rPr>
            <w:noProof/>
            <w:webHidden/>
          </w:rPr>
          <w:instrText xml:space="preserve"> PAGEREF _Toc200630473 \h </w:instrText>
        </w:r>
        <w:r>
          <w:rPr>
            <w:noProof/>
            <w:webHidden/>
          </w:rPr>
        </w:r>
        <w:r>
          <w:rPr>
            <w:noProof/>
            <w:webHidden/>
          </w:rPr>
          <w:fldChar w:fldCharType="separate"/>
        </w:r>
        <w:r>
          <w:rPr>
            <w:noProof/>
            <w:webHidden/>
          </w:rPr>
          <w:t>52</w:t>
        </w:r>
        <w:r>
          <w:rPr>
            <w:noProof/>
            <w:webHidden/>
          </w:rPr>
          <w:fldChar w:fldCharType="end"/>
        </w:r>
      </w:hyperlink>
    </w:p>
    <w:p w14:paraId="4F3193C4" w14:textId="2B532FA0"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4" w:history="1">
        <w:r w:rsidRPr="00D81BBC">
          <w:rPr>
            <w:rStyle w:val="Hyperlink"/>
            <w:noProof/>
          </w:rPr>
          <w:t>Queensland</w:t>
        </w:r>
        <w:r>
          <w:rPr>
            <w:noProof/>
            <w:webHidden/>
          </w:rPr>
          <w:tab/>
        </w:r>
        <w:r>
          <w:rPr>
            <w:noProof/>
            <w:webHidden/>
          </w:rPr>
          <w:fldChar w:fldCharType="begin"/>
        </w:r>
        <w:r>
          <w:rPr>
            <w:noProof/>
            <w:webHidden/>
          </w:rPr>
          <w:instrText xml:space="preserve"> PAGEREF _Toc200630474 \h </w:instrText>
        </w:r>
        <w:r>
          <w:rPr>
            <w:noProof/>
            <w:webHidden/>
          </w:rPr>
        </w:r>
        <w:r>
          <w:rPr>
            <w:noProof/>
            <w:webHidden/>
          </w:rPr>
          <w:fldChar w:fldCharType="separate"/>
        </w:r>
        <w:r>
          <w:rPr>
            <w:noProof/>
            <w:webHidden/>
          </w:rPr>
          <w:t>54</w:t>
        </w:r>
        <w:r>
          <w:rPr>
            <w:noProof/>
            <w:webHidden/>
          </w:rPr>
          <w:fldChar w:fldCharType="end"/>
        </w:r>
      </w:hyperlink>
    </w:p>
    <w:p w14:paraId="3BFE9328" w14:textId="6B7A7F5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5" w:history="1">
        <w:r w:rsidRPr="00D81BBC">
          <w:rPr>
            <w:rStyle w:val="Hyperlink"/>
            <w:noProof/>
          </w:rPr>
          <w:t>South Australia</w:t>
        </w:r>
        <w:r>
          <w:rPr>
            <w:noProof/>
            <w:webHidden/>
          </w:rPr>
          <w:tab/>
        </w:r>
        <w:r>
          <w:rPr>
            <w:noProof/>
            <w:webHidden/>
          </w:rPr>
          <w:fldChar w:fldCharType="begin"/>
        </w:r>
        <w:r>
          <w:rPr>
            <w:noProof/>
            <w:webHidden/>
          </w:rPr>
          <w:instrText xml:space="preserve"> PAGEREF _Toc200630475 \h </w:instrText>
        </w:r>
        <w:r>
          <w:rPr>
            <w:noProof/>
            <w:webHidden/>
          </w:rPr>
        </w:r>
        <w:r>
          <w:rPr>
            <w:noProof/>
            <w:webHidden/>
          </w:rPr>
          <w:fldChar w:fldCharType="separate"/>
        </w:r>
        <w:r>
          <w:rPr>
            <w:noProof/>
            <w:webHidden/>
          </w:rPr>
          <w:t>56</w:t>
        </w:r>
        <w:r>
          <w:rPr>
            <w:noProof/>
            <w:webHidden/>
          </w:rPr>
          <w:fldChar w:fldCharType="end"/>
        </w:r>
      </w:hyperlink>
    </w:p>
    <w:p w14:paraId="30602DEA" w14:textId="5A820AB3"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6" w:history="1">
        <w:r w:rsidRPr="00D81BBC">
          <w:rPr>
            <w:rStyle w:val="Hyperlink"/>
            <w:noProof/>
          </w:rPr>
          <w:t>Western Australia</w:t>
        </w:r>
        <w:r>
          <w:rPr>
            <w:noProof/>
            <w:webHidden/>
          </w:rPr>
          <w:tab/>
        </w:r>
        <w:r>
          <w:rPr>
            <w:noProof/>
            <w:webHidden/>
          </w:rPr>
          <w:fldChar w:fldCharType="begin"/>
        </w:r>
        <w:r>
          <w:rPr>
            <w:noProof/>
            <w:webHidden/>
          </w:rPr>
          <w:instrText xml:space="preserve"> PAGEREF _Toc200630476 \h </w:instrText>
        </w:r>
        <w:r>
          <w:rPr>
            <w:noProof/>
            <w:webHidden/>
          </w:rPr>
        </w:r>
        <w:r>
          <w:rPr>
            <w:noProof/>
            <w:webHidden/>
          </w:rPr>
          <w:fldChar w:fldCharType="separate"/>
        </w:r>
        <w:r>
          <w:rPr>
            <w:noProof/>
            <w:webHidden/>
          </w:rPr>
          <w:t>57</w:t>
        </w:r>
        <w:r>
          <w:rPr>
            <w:noProof/>
            <w:webHidden/>
          </w:rPr>
          <w:fldChar w:fldCharType="end"/>
        </w:r>
      </w:hyperlink>
    </w:p>
    <w:p w14:paraId="74CE2F50" w14:textId="674D21C5"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7" w:history="1">
        <w:r w:rsidRPr="00D81BBC">
          <w:rPr>
            <w:rStyle w:val="Hyperlink"/>
            <w:noProof/>
          </w:rPr>
          <w:t>Tasmania</w:t>
        </w:r>
        <w:r>
          <w:rPr>
            <w:noProof/>
            <w:webHidden/>
          </w:rPr>
          <w:tab/>
        </w:r>
        <w:r>
          <w:rPr>
            <w:noProof/>
            <w:webHidden/>
          </w:rPr>
          <w:fldChar w:fldCharType="begin"/>
        </w:r>
        <w:r>
          <w:rPr>
            <w:noProof/>
            <w:webHidden/>
          </w:rPr>
          <w:instrText xml:space="preserve"> PAGEREF _Toc200630477 \h </w:instrText>
        </w:r>
        <w:r>
          <w:rPr>
            <w:noProof/>
            <w:webHidden/>
          </w:rPr>
        </w:r>
        <w:r>
          <w:rPr>
            <w:noProof/>
            <w:webHidden/>
          </w:rPr>
          <w:fldChar w:fldCharType="separate"/>
        </w:r>
        <w:r>
          <w:rPr>
            <w:noProof/>
            <w:webHidden/>
          </w:rPr>
          <w:t>59</w:t>
        </w:r>
        <w:r>
          <w:rPr>
            <w:noProof/>
            <w:webHidden/>
          </w:rPr>
          <w:fldChar w:fldCharType="end"/>
        </w:r>
      </w:hyperlink>
    </w:p>
    <w:p w14:paraId="24FA10F1" w14:textId="733E48A5"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8" w:history="1">
        <w:r w:rsidRPr="00D81BBC">
          <w:rPr>
            <w:rStyle w:val="Hyperlink"/>
            <w:noProof/>
          </w:rPr>
          <w:t>Northern Territory</w:t>
        </w:r>
        <w:r>
          <w:rPr>
            <w:noProof/>
            <w:webHidden/>
          </w:rPr>
          <w:tab/>
        </w:r>
        <w:r>
          <w:rPr>
            <w:noProof/>
            <w:webHidden/>
          </w:rPr>
          <w:fldChar w:fldCharType="begin"/>
        </w:r>
        <w:r>
          <w:rPr>
            <w:noProof/>
            <w:webHidden/>
          </w:rPr>
          <w:instrText xml:space="preserve"> PAGEREF _Toc200630478 \h </w:instrText>
        </w:r>
        <w:r>
          <w:rPr>
            <w:noProof/>
            <w:webHidden/>
          </w:rPr>
        </w:r>
        <w:r>
          <w:rPr>
            <w:noProof/>
            <w:webHidden/>
          </w:rPr>
          <w:fldChar w:fldCharType="separate"/>
        </w:r>
        <w:r>
          <w:rPr>
            <w:noProof/>
            <w:webHidden/>
          </w:rPr>
          <w:t>60</w:t>
        </w:r>
        <w:r>
          <w:rPr>
            <w:noProof/>
            <w:webHidden/>
          </w:rPr>
          <w:fldChar w:fldCharType="end"/>
        </w:r>
      </w:hyperlink>
    </w:p>
    <w:p w14:paraId="2868B136" w14:textId="3D2CFCB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79" w:history="1">
        <w:r w:rsidRPr="00D81BBC">
          <w:rPr>
            <w:rStyle w:val="Hyperlink"/>
            <w:noProof/>
          </w:rPr>
          <w:t>Australian Capital Territory</w:t>
        </w:r>
        <w:r>
          <w:rPr>
            <w:noProof/>
            <w:webHidden/>
          </w:rPr>
          <w:tab/>
        </w:r>
        <w:r>
          <w:rPr>
            <w:noProof/>
            <w:webHidden/>
          </w:rPr>
          <w:fldChar w:fldCharType="begin"/>
        </w:r>
        <w:r>
          <w:rPr>
            <w:noProof/>
            <w:webHidden/>
          </w:rPr>
          <w:instrText xml:space="preserve"> PAGEREF _Toc200630479 \h </w:instrText>
        </w:r>
        <w:r>
          <w:rPr>
            <w:noProof/>
            <w:webHidden/>
          </w:rPr>
        </w:r>
        <w:r>
          <w:rPr>
            <w:noProof/>
            <w:webHidden/>
          </w:rPr>
          <w:fldChar w:fldCharType="separate"/>
        </w:r>
        <w:r>
          <w:rPr>
            <w:noProof/>
            <w:webHidden/>
          </w:rPr>
          <w:t>62</w:t>
        </w:r>
        <w:r>
          <w:rPr>
            <w:noProof/>
            <w:webHidden/>
          </w:rPr>
          <w:fldChar w:fldCharType="end"/>
        </w:r>
      </w:hyperlink>
    </w:p>
    <w:p w14:paraId="53633F48" w14:textId="64E76351"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0" w:history="1">
        <w:r w:rsidRPr="00D81BBC">
          <w:rPr>
            <w:rStyle w:val="Hyperlink"/>
            <w:noProof/>
          </w:rPr>
          <w:t>Jobs by industry</w:t>
        </w:r>
        <w:r>
          <w:rPr>
            <w:noProof/>
            <w:webHidden/>
          </w:rPr>
          <w:tab/>
        </w:r>
        <w:r>
          <w:rPr>
            <w:noProof/>
            <w:webHidden/>
          </w:rPr>
          <w:fldChar w:fldCharType="begin"/>
        </w:r>
        <w:r>
          <w:rPr>
            <w:noProof/>
            <w:webHidden/>
          </w:rPr>
          <w:instrText xml:space="preserve"> PAGEREF _Toc200630480 \h </w:instrText>
        </w:r>
        <w:r>
          <w:rPr>
            <w:noProof/>
            <w:webHidden/>
          </w:rPr>
        </w:r>
        <w:r>
          <w:rPr>
            <w:noProof/>
            <w:webHidden/>
          </w:rPr>
          <w:fldChar w:fldCharType="separate"/>
        </w:r>
        <w:r>
          <w:rPr>
            <w:noProof/>
            <w:webHidden/>
          </w:rPr>
          <w:t>64</w:t>
        </w:r>
        <w:r>
          <w:rPr>
            <w:noProof/>
            <w:webHidden/>
          </w:rPr>
          <w:fldChar w:fldCharType="end"/>
        </w:r>
      </w:hyperlink>
    </w:p>
    <w:p w14:paraId="217F7EC1" w14:textId="1579867D"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1" w:history="1">
        <w:r w:rsidRPr="00D81BBC">
          <w:rPr>
            <w:rStyle w:val="Hyperlink"/>
            <w:noProof/>
          </w:rPr>
          <w:t>Industry overview</w:t>
        </w:r>
        <w:r>
          <w:rPr>
            <w:noProof/>
            <w:webHidden/>
          </w:rPr>
          <w:tab/>
        </w:r>
        <w:r>
          <w:rPr>
            <w:noProof/>
            <w:webHidden/>
          </w:rPr>
          <w:fldChar w:fldCharType="begin"/>
        </w:r>
        <w:r>
          <w:rPr>
            <w:noProof/>
            <w:webHidden/>
          </w:rPr>
          <w:instrText xml:space="preserve"> PAGEREF _Toc200630481 \h </w:instrText>
        </w:r>
        <w:r>
          <w:rPr>
            <w:noProof/>
            <w:webHidden/>
          </w:rPr>
        </w:r>
        <w:r>
          <w:rPr>
            <w:noProof/>
            <w:webHidden/>
          </w:rPr>
          <w:fldChar w:fldCharType="separate"/>
        </w:r>
        <w:r>
          <w:rPr>
            <w:noProof/>
            <w:webHidden/>
          </w:rPr>
          <w:t>65</w:t>
        </w:r>
        <w:r>
          <w:rPr>
            <w:noProof/>
            <w:webHidden/>
          </w:rPr>
          <w:fldChar w:fldCharType="end"/>
        </w:r>
      </w:hyperlink>
    </w:p>
    <w:p w14:paraId="332E8489" w14:textId="32849141"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2" w:history="1">
        <w:r w:rsidRPr="00D81BBC">
          <w:rPr>
            <w:rStyle w:val="Hyperlink"/>
            <w:noProof/>
          </w:rPr>
          <w:t>Health Care and Social Assistance</w:t>
        </w:r>
        <w:r>
          <w:rPr>
            <w:noProof/>
            <w:webHidden/>
          </w:rPr>
          <w:tab/>
        </w:r>
        <w:r>
          <w:rPr>
            <w:noProof/>
            <w:webHidden/>
          </w:rPr>
          <w:fldChar w:fldCharType="begin"/>
        </w:r>
        <w:r>
          <w:rPr>
            <w:noProof/>
            <w:webHidden/>
          </w:rPr>
          <w:instrText xml:space="preserve"> PAGEREF _Toc200630482 \h </w:instrText>
        </w:r>
        <w:r>
          <w:rPr>
            <w:noProof/>
            <w:webHidden/>
          </w:rPr>
        </w:r>
        <w:r>
          <w:rPr>
            <w:noProof/>
            <w:webHidden/>
          </w:rPr>
          <w:fldChar w:fldCharType="separate"/>
        </w:r>
        <w:r>
          <w:rPr>
            <w:noProof/>
            <w:webHidden/>
          </w:rPr>
          <w:t>70</w:t>
        </w:r>
        <w:r>
          <w:rPr>
            <w:noProof/>
            <w:webHidden/>
          </w:rPr>
          <w:fldChar w:fldCharType="end"/>
        </w:r>
      </w:hyperlink>
    </w:p>
    <w:p w14:paraId="1A9F4E1E" w14:textId="015390A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3" w:history="1">
        <w:r w:rsidRPr="00D81BBC">
          <w:rPr>
            <w:rStyle w:val="Hyperlink"/>
            <w:noProof/>
          </w:rPr>
          <w:t>Education and Training</w:t>
        </w:r>
        <w:r>
          <w:rPr>
            <w:noProof/>
            <w:webHidden/>
          </w:rPr>
          <w:tab/>
        </w:r>
        <w:r>
          <w:rPr>
            <w:noProof/>
            <w:webHidden/>
          </w:rPr>
          <w:fldChar w:fldCharType="begin"/>
        </w:r>
        <w:r>
          <w:rPr>
            <w:noProof/>
            <w:webHidden/>
          </w:rPr>
          <w:instrText xml:space="preserve"> PAGEREF _Toc200630483 \h </w:instrText>
        </w:r>
        <w:r>
          <w:rPr>
            <w:noProof/>
            <w:webHidden/>
          </w:rPr>
        </w:r>
        <w:r>
          <w:rPr>
            <w:noProof/>
            <w:webHidden/>
          </w:rPr>
          <w:fldChar w:fldCharType="separate"/>
        </w:r>
        <w:r>
          <w:rPr>
            <w:noProof/>
            <w:webHidden/>
          </w:rPr>
          <w:t>72</w:t>
        </w:r>
        <w:r>
          <w:rPr>
            <w:noProof/>
            <w:webHidden/>
          </w:rPr>
          <w:fldChar w:fldCharType="end"/>
        </w:r>
      </w:hyperlink>
    </w:p>
    <w:p w14:paraId="6C84A046" w14:textId="6AEB31CA"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4" w:history="1">
        <w:r w:rsidRPr="00D81BBC">
          <w:rPr>
            <w:rStyle w:val="Hyperlink"/>
            <w:noProof/>
          </w:rPr>
          <w:t>Construction</w:t>
        </w:r>
        <w:r>
          <w:rPr>
            <w:noProof/>
            <w:webHidden/>
          </w:rPr>
          <w:tab/>
        </w:r>
        <w:r>
          <w:rPr>
            <w:noProof/>
            <w:webHidden/>
          </w:rPr>
          <w:fldChar w:fldCharType="begin"/>
        </w:r>
        <w:r>
          <w:rPr>
            <w:noProof/>
            <w:webHidden/>
          </w:rPr>
          <w:instrText xml:space="preserve"> PAGEREF _Toc200630484 \h </w:instrText>
        </w:r>
        <w:r>
          <w:rPr>
            <w:noProof/>
            <w:webHidden/>
          </w:rPr>
        </w:r>
        <w:r>
          <w:rPr>
            <w:noProof/>
            <w:webHidden/>
          </w:rPr>
          <w:fldChar w:fldCharType="separate"/>
        </w:r>
        <w:r>
          <w:rPr>
            <w:noProof/>
            <w:webHidden/>
          </w:rPr>
          <w:t>74</w:t>
        </w:r>
        <w:r>
          <w:rPr>
            <w:noProof/>
            <w:webHidden/>
          </w:rPr>
          <w:fldChar w:fldCharType="end"/>
        </w:r>
      </w:hyperlink>
    </w:p>
    <w:p w14:paraId="3705934B" w14:textId="0A999A1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5" w:history="1">
        <w:r w:rsidRPr="00D81BBC">
          <w:rPr>
            <w:rStyle w:val="Hyperlink"/>
            <w:noProof/>
          </w:rPr>
          <w:t>Manufacturing</w:t>
        </w:r>
        <w:r>
          <w:rPr>
            <w:noProof/>
            <w:webHidden/>
          </w:rPr>
          <w:tab/>
        </w:r>
        <w:r>
          <w:rPr>
            <w:noProof/>
            <w:webHidden/>
          </w:rPr>
          <w:fldChar w:fldCharType="begin"/>
        </w:r>
        <w:r>
          <w:rPr>
            <w:noProof/>
            <w:webHidden/>
          </w:rPr>
          <w:instrText xml:space="preserve"> PAGEREF _Toc200630485 \h </w:instrText>
        </w:r>
        <w:r>
          <w:rPr>
            <w:noProof/>
            <w:webHidden/>
          </w:rPr>
        </w:r>
        <w:r>
          <w:rPr>
            <w:noProof/>
            <w:webHidden/>
          </w:rPr>
          <w:fldChar w:fldCharType="separate"/>
        </w:r>
        <w:r>
          <w:rPr>
            <w:noProof/>
            <w:webHidden/>
          </w:rPr>
          <w:t>76</w:t>
        </w:r>
        <w:r>
          <w:rPr>
            <w:noProof/>
            <w:webHidden/>
          </w:rPr>
          <w:fldChar w:fldCharType="end"/>
        </w:r>
      </w:hyperlink>
    </w:p>
    <w:p w14:paraId="6BF07371" w14:textId="2513CC57"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6" w:history="1">
        <w:r w:rsidRPr="00D81BBC">
          <w:rPr>
            <w:rStyle w:val="Hyperlink"/>
            <w:noProof/>
          </w:rPr>
          <w:t>Professional, Scientific and Technical Services</w:t>
        </w:r>
        <w:r>
          <w:rPr>
            <w:noProof/>
            <w:webHidden/>
          </w:rPr>
          <w:tab/>
        </w:r>
        <w:r>
          <w:rPr>
            <w:noProof/>
            <w:webHidden/>
          </w:rPr>
          <w:fldChar w:fldCharType="begin"/>
        </w:r>
        <w:r>
          <w:rPr>
            <w:noProof/>
            <w:webHidden/>
          </w:rPr>
          <w:instrText xml:space="preserve"> PAGEREF _Toc200630486 \h </w:instrText>
        </w:r>
        <w:r>
          <w:rPr>
            <w:noProof/>
            <w:webHidden/>
          </w:rPr>
        </w:r>
        <w:r>
          <w:rPr>
            <w:noProof/>
            <w:webHidden/>
          </w:rPr>
          <w:fldChar w:fldCharType="separate"/>
        </w:r>
        <w:r>
          <w:rPr>
            <w:noProof/>
            <w:webHidden/>
          </w:rPr>
          <w:t>78</w:t>
        </w:r>
        <w:r>
          <w:rPr>
            <w:noProof/>
            <w:webHidden/>
          </w:rPr>
          <w:fldChar w:fldCharType="end"/>
        </w:r>
      </w:hyperlink>
    </w:p>
    <w:p w14:paraId="0289B608" w14:textId="35E6520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7" w:history="1">
        <w:r w:rsidRPr="00D81BBC">
          <w:rPr>
            <w:rStyle w:val="Hyperlink"/>
            <w:noProof/>
          </w:rPr>
          <w:t>Financial and Insurance Services</w:t>
        </w:r>
        <w:r>
          <w:rPr>
            <w:noProof/>
            <w:webHidden/>
          </w:rPr>
          <w:tab/>
        </w:r>
        <w:r>
          <w:rPr>
            <w:noProof/>
            <w:webHidden/>
          </w:rPr>
          <w:fldChar w:fldCharType="begin"/>
        </w:r>
        <w:r>
          <w:rPr>
            <w:noProof/>
            <w:webHidden/>
          </w:rPr>
          <w:instrText xml:space="preserve"> PAGEREF _Toc200630487 \h </w:instrText>
        </w:r>
        <w:r>
          <w:rPr>
            <w:noProof/>
            <w:webHidden/>
          </w:rPr>
        </w:r>
        <w:r>
          <w:rPr>
            <w:noProof/>
            <w:webHidden/>
          </w:rPr>
          <w:fldChar w:fldCharType="separate"/>
        </w:r>
        <w:r>
          <w:rPr>
            <w:noProof/>
            <w:webHidden/>
          </w:rPr>
          <w:t>80</w:t>
        </w:r>
        <w:r>
          <w:rPr>
            <w:noProof/>
            <w:webHidden/>
          </w:rPr>
          <w:fldChar w:fldCharType="end"/>
        </w:r>
      </w:hyperlink>
    </w:p>
    <w:p w14:paraId="78190DAC" w14:textId="27767A2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8" w:history="1">
        <w:r w:rsidRPr="00D81BBC">
          <w:rPr>
            <w:rStyle w:val="Hyperlink"/>
            <w:noProof/>
          </w:rPr>
          <w:t>Retail Trade</w:t>
        </w:r>
        <w:r>
          <w:rPr>
            <w:noProof/>
            <w:webHidden/>
          </w:rPr>
          <w:tab/>
        </w:r>
        <w:r>
          <w:rPr>
            <w:noProof/>
            <w:webHidden/>
          </w:rPr>
          <w:fldChar w:fldCharType="begin"/>
        </w:r>
        <w:r>
          <w:rPr>
            <w:noProof/>
            <w:webHidden/>
          </w:rPr>
          <w:instrText xml:space="preserve"> PAGEREF _Toc200630488 \h </w:instrText>
        </w:r>
        <w:r>
          <w:rPr>
            <w:noProof/>
            <w:webHidden/>
          </w:rPr>
        </w:r>
        <w:r>
          <w:rPr>
            <w:noProof/>
            <w:webHidden/>
          </w:rPr>
          <w:fldChar w:fldCharType="separate"/>
        </w:r>
        <w:r>
          <w:rPr>
            <w:noProof/>
            <w:webHidden/>
          </w:rPr>
          <w:t>82</w:t>
        </w:r>
        <w:r>
          <w:rPr>
            <w:noProof/>
            <w:webHidden/>
          </w:rPr>
          <w:fldChar w:fldCharType="end"/>
        </w:r>
      </w:hyperlink>
    </w:p>
    <w:p w14:paraId="742E653D" w14:textId="4E176774"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89" w:history="1">
        <w:r w:rsidRPr="00D81BBC">
          <w:rPr>
            <w:rStyle w:val="Hyperlink"/>
            <w:noProof/>
          </w:rPr>
          <w:t>Wholesale Trade</w:t>
        </w:r>
        <w:r>
          <w:rPr>
            <w:noProof/>
            <w:webHidden/>
          </w:rPr>
          <w:tab/>
        </w:r>
        <w:r>
          <w:rPr>
            <w:noProof/>
            <w:webHidden/>
          </w:rPr>
          <w:fldChar w:fldCharType="begin"/>
        </w:r>
        <w:r>
          <w:rPr>
            <w:noProof/>
            <w:webHidden/>
          </w:rPr>
          <w:instrText xml:space="preserve"> PAGEREF _Toc200630489 \h </w:instrText>
        </w:r>
        <w:r>
          <w:rPr>
            <w:noProof/>
            <w:webHidden/>
          </w:rPr>
        </w:r>
        <w:r>
          <w:rPr>
            <w:noProof/>
            <w:webHidden/>
          </w:rPr>
          <w:fldChar w:fldCharType="separate"/>
        </w:r>
        <w:r>
          <w:rPr>
            <w:noProof/>
            <w:webHidden/>
          </w:rPr>
          <w:t>84</w:t>
        </w:r>
        <w:r>
          <w:rPr>
            <w:noProof/>
            <w:webHidden/>
          </w:rPr>
          <w:fldChar w:fldCharType="end"/>
        </w:r>
      </w:hyperlink>
    </w:p>
    <w:p w14:paraId="32EEB957" w14:textId="62E79684"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0" w:history="1">
        <w:r w:rsidRPr="00D81BBC">
          <w:rPr>
            <w:rStyle w:val="Hyperlink"/>
            <w:noProof/>
          </w:rPr>
          <w:t>Mining</w:t>
        </w:r>
        <w:r>
          <w:rPr>
            <w:noProof/>
            <w:webHidden/>
          </w:rPr>
          <w:tab/>
        </w:r>
        <w:r>
          <w:rPr>
            <w:noProof/>
            <w:webHidden/>
          </w:rPr>
          <w:fldChar w:fldCharType="begin"/>
        </w:r>
        <w:r>
          <w:rPr>
            <w:noProof/>
            <w:webHidden/>
          </w:rPr>
          <w:instrText xml:space="preserve"> PAGEREF _Toc200630490 \h </w:instrText>
        </w:r>
        <w:r>
          <w:rPr>
            <w:noProof/>
            <w:webHidden/>
          </w:rPr>
        </w:r>
        <w:r>
          <w:rPr>
            <w:noProof/>
            <w:webHidden/>
          </w:rPr>
          <w:fldChar w:fldCharType="separate"/>
        </w:r>
        <w:r>
          <w:rPr>
            <w:noProof/>
            <w:webHidden/>
          </w:rPr>
          <w:t>86</w:t>
        </w:r>
        <w:r>
          <w:rPr>
            <w:noProof/>
            <w:webHidden/>
          </w:rPr>
          <w:fldChar w:fldCharType="end"/>
        </w:r>
      </w:hyperlink>
    </w:p>
    <w:p w14:paraId="0B4912E7" w14:textId="5DABD04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1" w:history="1">
        <w:r w:rsidRPr="00D81BBC">
          <w:rPr>
            <w:rStyle w:val="Hyperlink"/>
            <w:noProof/>
          </w:rPr>
          <w:t>Agriculture, Forestry and Fishing</w:t>
        </w:r>
        <w:r>
          <w:rPr>
            <w:noProof/>
            <w:webHidden/>
          </w:rPr>
          <w:tab/>
        </w:r>
        <w:r>
          <w:rPr>
            <w:noProof/>
            <w:webHidden/>
          </w:rPr>
          <w:fldChar w:fldCharType="begin"/>
        </w:r>
        <w:r>
          <w:rPr>
            <w:noProof/>
            <w:webHidden/>
          </w:rPr>
          <w:instrText xml:space="preserve"> PAGEREF _Toc200630491 \h </w:instrText>
        </w:r>
        <w:r>
          <w:rPr>
            <w:noProof/>
            <w:webHidden/>
          </w:rPr>
        </w:r>
        <w:r>
          <w:rPr>
            <w:noProof/>
            <w:webHidden/>
          </w:rPr>
          <w:fldChar w:fldCharType="separate"/>
        </w:r>
        <w:r>
          <w:rPr>
            <w:noProof/>
            <w:webHidden/>
          </w:rPr>
          <w:t>88</w:t>
        </w:r>
        <w:r>
          <w:rPr>
            <w:noProof/>
            <w:webHidden/>
          </w:rPr>
          <w:fldChar w:fldCharType="end"/>
        </w:r>
      </w:hyperlink>
    </w:p>
    <w:p w14:paraId="0D66E8A9" w14:textId="31D7FDF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2" w:history="1">
        <w:r w:rsidRPr="00D81BBC">
          <w:rPr>
            <w:rStyle w:val="Hyperlink"/>
            <w:noProof/>
          </w:rPr>
          <w:t>Accommodation and Food Services</w:t>
        </w:r>
        <w:r>
          <w:rPr>
            <w:noProof/>
            <w:webHidden/>
          </w:rPr>
          <w:tab/>
        </w:r>
        <w:r>
          <w:rPr>
            <w:noProof/>
            <w:webHidden/>
          </w:rPr>
          <w:fldChar w:fldCharType="begin"/>
        </w:r>
        <w:r>
          <w:rPr>
            <w:noProof/>
            <w:webHidden/>
          </w:rPr>
          <w:instrText xml:space="preserve"> PAGEREF _Toc200630492 \h </w:instrText>
        </w:r>
        <w:r>
          <w:rPr>
            <w:noProof/>
            <w:webHidden/>
          </w:rPr>
        </w:r>
        <w:r>
          <w:rPr>
            <w:noProof/>
            <w:webHidden/>
          </w:rPr>
          <w:fldChar w:fldCharType="separate"/>
        </w:r>
        <w:r>
          <w:rPr>
            <w:noProof/>
            <w:webHidden/>
          </w:rPr>
          <w:t>90</w:t>
        </w:r>
        <w:r>
          <w:rPr>
            <w:noProof/>
            <w:webHidden/>
          </w:rPr>
          <w:fldChar w:fldCharType="end"/>
        </w:r>
      </w:hyperlink>
    </w:p>
    <w:p w14:paraId="3FF84C79" w14:textId="6973B122"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3" w:history="1">
        <w:r w:rsidRPr="00D81BBC">
          <w:rPr>
            <w:rStyle w:val="Hyperlink"/>
            <w:noProof/>
          </w:rPr>
          <w:t>Arts and Recreation Services</w:t>
        </w:r>
        <w:r>
          <w:rPr>
            <w:noProof/>
            <w:webHidden/>
          </w:rPr>
          <w:tab/>
        </w:r>
        <w:r>
          <w:rPr>
            <w:noProof/>
            <w:webHidden/>
          </w:rPr>
          <w:fldChar w:fldCharType="begin"/>
        </w:r>
        <w:r>
          <w:rPr>
            <w:noProof/>
            <w:webHidden/>
          </w:rPr>
          <w:instrText xml:space="preserve"> PAGEREF _Toc200630493 \h </w:instrText>
        </w:r>
        <w:r>
          <w:rPr>
            <w:noProof/>
            <w:webHidden/>
          </w:rPr>
        </w:r>
        <w:r>
          <w:rPr>
            <w:noProof/>
            <w:webHidden/>
          </w:rPr>
          <w:fldChar w:fldCharType="separate"/>
        </w:r>
        <w:r>
          <w:rPr>
            <w:noProof/>
            <w:webHidden/>
          </w:rPr>
          <w:t>92</w:t>
        </w:r>
        <w:r>
          <w:rPr>
            <w:noProof/>
            <w:webHidden/>
          </w:rPr>
          <w:fldChar w:fldCharType="end"/>
        </w:r>
      </w:hyperlink>
    </w:p>
    <w:p w14:paraId="339A96D3" w14:textId="6107B573"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4" w:history="1">
        <w:r w:rsidRPr="00D81BBC">
          <w:rPr>
            <w:rStyle w:val="Hyperlink"/>
            <w:noProof/>
          </w:rPr>
          <w:t>Transport, Postal and Warehousing</w:t>
        </w:r>
        <w:r>
          <w:rPr>
            <w:noProof/>
            <w:webHidden/>
          </w:rPr>
          <w:tab/>
        </w:r>
        <w:r>
          <w:rPr>
            <w:noProof/>
            <w:webHidden/>
          </w:rPr>
          <w:fldChar w:fldCharType="begin"/>
        </w:r>
        <w:r>
          <w:rPr>
            <w:noProof/>
            <w:webHidden/>
          </w:rPr>
          <w:instrText xml:space="preserve"> PAGEREF _Toc200630494 \h </w:instrText>
        </w:r>
        <w:r>
          <w:rPr>
            <w:noProof/>
            <w:webHidden/>
          </w:rPr>
        </w:r>
        <w:r>
          <w:rPr>
            <w:noProof/>
            <w:webHidden/>
          </w:rPr>
          <w:fldChar w:fldCharType="separate"/>
        </w:r>
        <w:r>
          <w:rPr>
            <w:noProof/>
            <w:webHidden/>
          </w:rPr>
          <w:t>94</w:t>
        </w:r>
        <w:r>
          <w:rPr>
            <w:noProof/>
            <w:webHidden/>
          </w:rPr>
          <w:fldChar w:fldCharType="end"/>
        </w:r>
      </w:hyperlink>
    </w:p>
    <w:p w14:paraId="4C98E076" w14:textId="5BDA83A6"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5" w:history="1">
        <w:r w:rsidRPr="00D81BBC">
          <w:rPr>
            <w:rStyle w:val="Hyperlink"/>
            <w:noProof/>
          </w:rPr>
          <w:t>Electricity, Gas, Water and Waste Services</w:t>
        </w:r>
        <w:r>
          <w:rPr>
            <w:noProof/>
            <w:webHidden/>
          </w:rPr>
          <w:tab/>
        </w:r>
        <w:r>
          <w:rPr>
            <w:noProof/>
            <w:webHidden/>
          </w:rPr>
          <w:fldChar w:fldCharType="begin"/>
        </w:r>
        <w:r>
          <w:rPr>
            <w:noProof/>
            <w:webHidden/>
          </w:rPr>
          <w:instrText xml:space="preserve"> PAGEREF _Toc200630495 \h </w:instrText>
        </w:r>
        <w:r>
          <w:rPr>
            <w:noProof/>
            <w:webHidden/>
          </w:rPr>
        </w:r>
        <w:r>
          <w:rPr>
            <w:noProof/>
            <w:webHidden/>
          </w:rPr>
          <w:fldChar w:fldCharType="separate"/>
        </w:r>
        <w:r>
          <w:rPr>
            <w:noProof/>
            <w:webHidden/>
          </w:rPr>
          <w:t>96</w:t>
        </w:r>
        <w:r>
          <w:rPr>
            <w:noProof/>
            <w:webHidden/>
          </w:rPr>
          <w:fldChar w:fldCharType="end"/>
        </w:r>
      </w:hyperlink>
    </w:p>
    <w:p w14:paraId="1FE7F778" w14:textId="415FB675"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6" w:history="1">
        <w:r w:rsidRPr="00D81BBC">
          <w:rPr>
            <w:rStyle w:val="Hyperlink"/>
            <w:noProof/>
          </w:rPr>
          <w:t>Administrative and Support Services</w:t>
        </w:r>
        <w:r>
          <w:rPr>
            <w:noProof/>
            <w:webHidden/>
          </w:rPr>
          <w:tab/>
        </w:r>
        <w:r>
          <w:rPr>
            <w:noProof/>
            <w:webHidden/>
          </w:rPr>
          <w:fldChar w:fldCharType="begin"/>
        </w:r>
        <w:r>
          <w:rPr>
            <w:noProof/>
            <w:webHidden/>
          </w:rPr>
          <w:instrText xml:space="preserve"> PAGEREF _Toc200630496 \h </w:instrText>
        </w:r>
        <w:r>
          <w:rPr>
            <w:noProof/>
            <w:webHidden/>
          </w:rPr>
        </w:r>
        <w:r>
          <w:rPr>
            <w:noProof/>
            <w:webHidden/>
          </w:rPr>
          <w:fldChar w:fldCharType="separate"/>
        </w:r>
        <w:r>
          <w:rPr>
            <w:noProof/>
            <w:webHidden/>
          </w:rPr>
          <w:t>98</w:t>
        </w:r>
        <w:r>
          <w:rPr>
            <w:noProof/>
            <w:webHidden/>
          </w:rPr>
          <w:fldChar w:fldCharType="end"/>
        </w:r>
      </w:hyperlink>
    </w:p>
    <w:p w14:paraId="210D7FF3" w14:textId="3D3F5825"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7" w:history="1">
        <w:r w:rsidRPr="00D81BBC">
          <w:rPr>
            <w:rStyle w:val="Hyperlink"/>
            <w:noProof/>
          </w:rPr>
          <w:t>Public Administration and Safety</w:t>
        </w:r>
        <w:r>
          <w:rPr>
            <w:noProof/>
            <w:webHidden/>
          </w:rPr>
          <w:tab/>
        </w:r>
        <w:r>
          <w:rPr>
            <w:noProof/>
            <w:webHidden/>
          </w:rPr>
          <w:fldChar w:fldCharType="begin"/>
        </w:r>
        <w:r>
          <w:rPr>
            <w:noProof/>
            <w:webHidden/>
          </w:rPr>
          <w:instrText xml:space="preserve"> PAGEREF _Toc200630497 \h </w:instrText>
        </w:r>
        <w:r>
          <w:rPr>
            <w:noProof/>
            <w:webHidden/>
          </w:rPr>
        </w:r>
        <w:r>
          <w:rPr>
            <w:noProof/>
            <w:webHidden/>
          </w:rPr>
          <w:fldChar w:fldCharType="separate"/>
        </w:r>
        <w:r>
          <w:rPr>
            <w:noProof/>
            <w:webHidden/>
          </w:rPr>
          <w:t>100</w:t>
        </w:r>
        <w:r>
          <w:rPr>
            <w:noProof/>
            <w:webHidden/>
          </w:rPr>
          <w:fldChar w:fldCharType="end"/>
        </w:r>
      </w:hyperlink>
    </w:p>
    <w:p w14:paraId="1DF26073" w14:textId="2CA0FA0A"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8" w:history="1">
        <w:r w:rsidRPr="00D81BBC">
          <w:rPr>
            <w:rStyle w:val="Hyperlink"/>
            <w:noProof/>
          </w:rPr>
          <w:t>Information Media and Telecommunications</w:t>
        </w:r>
        <w:r>
          <w:rPr>
            <w:noProof/>
            <w:webHidden/>
          </w:rPr>
          <w:tab/>
        </w:r>
        <w:r>
          <w:rPr>
            <w:noProof/>
            <w:webHidden/>
          </w:rPr>
          <w:fldChar w:fldCharType="begin"/>
        </w:r>
        <w:r>
          <w:rPr>
            <w:noProof/>
            <w:webHidden/>
          </w:rPr>
          <w:instrText xml:space="preserve"> PAGEREF _Toc200630498 \h </w:instrText>
        </w:r>
        <w:r>
          <w:rPr>
            <w:noProof/>
            <w:webHidden/>
          </w:rPr>
        </w:r>
        <w:r>
          <w:rPr>
            <w:noProof/>
            <w:webHidden/>
          </w:rPr>
          <w:fldChar w:fldCharType="separate"/>
        </w:r>
        <w:r>
          <w:rPr>
            <w:noProof/>
            <w:webHidden/>
          </w:rPr>
          <w:t>102</w:t>
        </w:r>
        <w:r>
          <w:rPr>
            <w:noProof/>
            <w:webHidden/>
          </w:rPr>
          <w:fldChar w:fldCharType="end"/>
        </w:r>
      </w:hyperlink>
    </w:p>
    <w:p w14:paraId="766AE714" w14:textId="773CECC0"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499" w:history="1">
        <w:r w:rsidRPr="00D81BBC">
          <w:rPr>
            <w:rStyle w:val="Hyperlink"/>
            <w:noProof/>
          </w:rPr>
          <w:t>Rental, Hiring and Real Estate Services</w:t>
        </w:r>
        <w:r>
          <w:rPr>
            <w:noProof/>
            <w:webHidden/>
          </w:rPr>
          <w:tab/>
        </w:r>
        <w:r>
          <w:rPr>
            <w:noProof/>
            <w:webHidden/>
          </w:rPr>
          <w:fldChar w:fldCharType="begin"/>
        </w:r>
        <w:r>
          <w:rPr>
            <w:noProof/>
            <w:webHidden/>
          </w:rPr>
          <w:instrText xml:space="preserve"> PAGEREF _Toc200630499 \h </w:instrText>
        </w:r>
        <w:r>
          <w:rPr>
            <w:noProof/>
            <w:webHidden/>
          </w:rPr>
        </w:r>
        <w:r>
          <w:rPr>
            <w:noProof/>
            <w:webHidden/>
          </w:rPr>
          <w:fldChar w:fldCharType="separate"/>
        </w:r>
        <w:r>
          <w:rPr>
            <w:noProof/>
            <w:webHidden/>
          </w:rPr>
          <w:t>104</w:t>
        </w:r>
        <w:r>
          <w:rPr>
            <w:noProof/>
            <w:webHidden/>
          </w:rPr>
          <w:fldChar w:fldCharType="end"/>
        </w:r>
      </w:hyperlink>
    </w:p>
    <w:p w14:paraId="7E2FD928" w14:textId="57E15414"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0" w:history="1">
        <w:r w:rsidRPr="00D81BBC">
          <w:rPr>
            <w:rStyle w:val="Hyperlink"/>
            <w:noProof/>
          </w:rPr>
          <w:t>Jobs by major occupational group</w:t>
        </w:r>
        <w:r>
          <w:rPr>
            <w:noProof/>
            <w:webHidden/>
          </w:rPr>
          <w:tab/>
        </w:r>
        <w:r>
          <w:rPr>
            <w:noProof/>
            <w:webHidden/>
          </w:rPr>
          <w:fldChar w:fldCharType="begin"/>
        </w:r>
        <w:r>
          <w:rPr>
            <w:noProof/>
            <w:webHidden/>
          </w:rPr>
          <w:instrText xml:space="preserve"> PAGEREF _Toc200630500 \h </w:instrText>
        </w:r>
        <w:r>
          <w:rPr>
            <w:noProof/>
            <w:webHidden/>
          </w:rPr>
        </w:r>
        <w:r>
          <w:rPr>
            <w:noProof/>
            <w:webHidden/>
          </w:rPr>
          <w:fldChar w:fldCharType="separate"/>
        </w:r>
        <w:r>
          <w:rPr>
            <w:noProof/>
            <w:webHidden/>
          </w:rPr>
          <w:t>106</w:t>
        </w:r>
        <w:r>
          <w:rPr>
            <w:noProof/>
            <w:webHidden/>
          </w:rPr>
          <w:fldChar w:fldCharType="end"/>
        </w:r>
      </w:hyperlink>
    </w:p>
    <w:p w14:paraId="0CAACD25" w14:textId="53088EA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1" w:history="1">
        <w:r w:rsidRPr="00D81BBC">
          <w:rPr>
            <w:rStyle w:val="Hyperlink"/>
            <w:noProof/>
          </w:rPr>
          <w:t>Occupational overview</w:t>
        </w:r>
        <w:r>
          <w:rPr>
            <w:noProof/>
            <w:webHidden/>
          </w:rPr>
          <w:tab/>
        </w:r>
        <w:r>
          <w:rPr>
            <w:noProof/>
            <w:webHidden/>
          </w:rPr>
          <w:fldChar w:fldCharType="begin"/>
        </w:r>
        <w:r>
          <w:rPr>
            <w:noProof/>
            <w:webHidden/>
          </w:rPr>
          <w:instrText xml:space="preserve"> PAGEREF _Toc200630501 \h </w:instrText>
        </w:r>
        <w:r>
          <w:rPr>
            <w:noProof/>
            <w:webHidden/>
          </w:rPr>
        </w:r>
        <w:r>
          <w:rPr>
            <w:noProof/>
            <w:webHidden/>
          </w:rPr>
          <w:fldChar w:fldCharType="separate"/>
        </w:r>
        <w:r>
          <w:rPr>
            <w:noProof/>
            <w:webHidden/>
          </w:rPr>
          <w:t>107</w:t>
        </w:r>
        <w:r>
          <w:rPr>
            <w:noProof/>
            <w:webHidden/>
          </w:rPr>
          <w:fldChar w:fldCharType="end"/>
        </w:r>
      </w:hyperlink>
    </w:p>
    <w:p w14:paraId="0F8CB06D" w14:textId="3AFB8A2E"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2" w:history="1">
        <w:r w:rsidRPr="00D81BBC">
          <w:rPr>
            <w:rStyle w:val="Hyperlink"/>
            <w:noProof/>
          </w:rPr>
          <w:t>Managers</w:t>
        </w:r>
        <w:r>
          <w:rPr>
            <w:noProof/>
            <w:webHidden/>
          </w:rPr>
          <w:tab/>
        </w:r>
        <w:r>
          <w:rPr>
            <w:noProof/>
            <w:webHidden/>
          </w:rPr>
          <w:fldChar w:fldCharType="begin"/>
        </w:r>
        <w:r>
          <w:rPr>
            <w:noProof/>
            <w:webHidden/>
          </w:rPr>
          <w:instrText xml:space="preserve"> PAGEREF _Toc200630502 \h </w:instrText>
        </w:r>
        <w:r>
          <w:rPr>
            <w:noProof/>
            <w:webHidden/>
          </w:rPr>
        </w:r>
        <w:r>
          <w:rPr>
            <w:noProof/>
            <w:webHidden/>
          </w:rPr>
          <w:fldChar w:fldCharType="separate"/>
        </w:r>
        <w:r>
          <w:rPr>
            <w:noProof/>
            <w:webHidden/>
          </w:rPr>
          <w:t>110</w:t>
        </w:r>
        <w:r>
          <w:rPr>
            <w:noProof/>
            <w:webHidden/>
          </w:rPr>
          <w:fldChar w:fldCharType="end"/>
        </w:r>
      </w:hyperlink>
    </w:p>
    <w:p w14:paraId="235910FA" w14:textId="572BB231"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3" w:history="1">
        <w:r w:rsidRPr="00D81BBC">
          <w:rPr>
            <w:rStyle w:val="Hyperlink"/>
            <w:noProof/>
          </w:rPr>
          <w:t>Professionals</w:t>
        </w:r>
        <w:r>
          <w:rPr>
            <w:noProof/>
            <w:webHidden/>
          </w:rPr>
          <w:tab/>
        </w:r>
        <w:r>
          <w:rPr>
            <w:noProof/>
            <w:webHidden/>
          </w:rPr>
          <w:fldChar w:fldCharType="begin"/>
        </w:r>
        <w:r>
          <w:rPr>
            <w:noProof/>
            <w:webHidden/>
          </w:rPr>
          <w:instrText xml:space="preserve"> PAGEREF _Toc200630503 \h </w:instrText>
        </w:r>
        <w:r>
          <w:rPr>
            <w:noProof/>
            <w:webHidden/>
          </w:rPr>
        </w:r>
        <w:r>
          <w:rPr>
            <w:noProof/>
            <w:webHidden/>
          </w:rPr>
          <w:fldChar w:fldCharType="separate"/>
        </w:r>
        <w:r>
          <w:rPr>
            <w:noProof/>
            <w:webHidden/>
          </w:rPr>
          <w:t>112</w:t>
        </w:r>
        <w:r>
          <w:rPr>
            <w:noProof/>
            <w:webHidden/>
          </w:rPr>
          <w:fldChar w:fldCharType="end"/>
        </w:r>
      </w:hyperlink>
    </w:p>
    <w:p w14:paraId="2AED1652" w14:textId="7262F548"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4" w:history="1">
        <w:r w:rsidRPr="00D81BBC">
          <w:rPr>
            <w:rStyle w:val="Hyperlink"/>
            <w:noProof/>
          </w:rPr>
          <w:t>Technicians and Trade Workers</w:t>
        </w:r>
        <w:r>
          <w:rPr>
            <w:noProof/>
            <w:webHidden/>
          </w:rPr>
          <w:tab/>
        </w:r>
        <w:r>
          <w:rPr>
            <w:noProof/>
            <w:webHidden/>
          </w:rPr>
          <w:fldChar w:fldCharType="begin"/>
        </w:r>
        <w:r>
          <w:rPr>
            <w:noProof/>
            <w:webHidden/>
          </w:rPr>
          <w:instrText xml:space="preserve"> PAGEREF _Toc200630504 \h </w:instrText>
        </w:r>
        <w:r>
          <w:rPr>
            <w:noProof/>
            <w:webHidden/>
          </w:rPr>
        </w:r>
        <w:r>
          <w:rPr>
            <w:noProof/>
            <w:webHidden/>
          </w:rPr>
          <w:fldChar w:fldCharType="separate"/>
        </w:r>
        <w:r>
          <w:rPr>
            <w:noProof/>
            <w:webHidden/>
          </w:rPr>
          <w:t>114</w:t>
        </w:r>
        <w:r>
          <w:rPr>
            <w:noProof/>
            <w:webHidden/>
          </w:rPr>
          <w:fldChar w:fldCharType="end"/>
        </w:r>
      </w:hyperlink>
    </w:p>
    <w:p w14:paraId="647E16E9" w14:textId="236E2442"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5" w:history="1">
        <w:r w:rsidRPr="00D81BBC">
          <w:rPr>
            <w:rStyle w:val="Hyperlink"/>
            <w:noProof/>
          </w:rPr>
          <w:t>Community and Personal Service Workers</w:t>
        </w:r>
        <w:r>
          <w:rPr>
            <w:noProof/>
            <w:webHidden/>
          </w:rPr>
          <w:tab/>
        </w:r>
        <w:r>
          <w:rPr>
            <w:noProof/>
            <w:webHidden/>
          </w:rPr>
          <w:fldChar w:fldCharType="begin"/>
        </w:r>
        <w:r>
          <w:rPr>
            <w:noProof/>
            <w:webHidden/>
          </w:rPr>
          <w:instrText xml:space="preserve"> PAGEREF _Toc200630505 \h </w:instrText>
        </w:r>
        <w:r>
          <w:rPr>
            <w:noProof/>
            <w:webHidden/>
          </w:rPr>
        </w:r>
        <w:r>
          <w:rPr>
            <w:noProof/>
            <w:webHidden/>
          </w:rPr>
          <w:fldChar w:fldCharType="separate"/>
        </w:r>
        <w:r>
          <w:rPr>
            <w:noProof/>
            <w:webHidden/>
          </w:rPr>
          <w:t>116</w:t>
        </w:r>
        <w:r>
          <w:rPr>
            <w:noProof/>
            <w:webHidden/>
          </w:rPr>
          <w:fldChar w:fldCharType="end"/>
        </w:r>
      </w:hyperlink>
    </w:p>
    <w:p w14:paraId="5441E1A7" w14:textId="4DF30E79"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6" w:history="1">
        <w:r w:rsidRPr="00D81BBC">
          <w:rPr>
            <w:rStyle w:val="Hyperlink"/>
            <w:noProof/>
          </w:rPr>
          <w:t>Clerical and Administrative Workers</w:t>
        </w:r>
        <w:r>
          <w:rPr>
            <w:noProof/>
            <w:webHidden/>
          </w:rPr>
          <w:tab/>
        </w:r>
        <w:r>
          <w:rPr>
            <w:noProof/>
            <w:webHidden/>
          </w:rPr>
          <w:fldChar w:fldCharType="begin"/>
        </w:r>
        <w:r>
          <w:rPr>
            <w:noProof/>
            <w:webHidden/>
          </w:rPr>
          <w:instrText xml:space="preserve"> PAGEREF _Toc200630506 \h </w:instrText>
        </w:r>
        <w:r>
          <w:rPr>
            <w:noProof/>
            <w:webHidden/>
          </w:rPr>
        </w:r>
        <w:r>
          <w:rPr>
            <w:noProof/>
            <w:webHidden/>
          </w:rPr>
          <w:fldChar w:fldCharType="separate"/>
        </w:r>
        <w:r>
          <w:rPr>
            <w:noProof/>
            <w:webHidden/>
          </w:rPr>
          <w:t>118</w:t>
        </w:r>
        <w:r>
          <w:rPr>
            <w:noProof/>
            <w:webHidden/>
          </w:rPr>
          <w:fldChar w:fldCharType="end"/>
        </w:r>
      </w:hyperlink>
    </w:p>
    <w:p w14:paraId="7E7AAAEA" w14:textId="24B83DD8"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7" w:history="1">
        <w:r w:rsidRPr="00D81BBC">
          <w:rPr>
            <w:rStyle w:val="Hyperlink"/>
            <w:noProof/>
          </w:rPr>
          <w:t>Sales Workers</w:t>
        </w:r>
        <w:r>
          <w:rPr>
            <w:noProof/>
            <w:webHidden/>
          </w:rPr>
          <w:tab/>
        </w:r>
        <w:r>
          <w:rPr>
            <w:noProof/>
            <w:webHidden/>
          </w:rPr>
          <w:fldChar w:fldCharType="begin"/>
        </w:r>
        <w:r>
          <w:rPr>
            <w:noProof/>
            <w:webHidden/>
          </w:rPr>
          <w:instrText xml:space="preserve"> PAGEREF _Toc200630507 \h </w:instrText>
        </w:r>
        <w:r>
          <w:rPr>
            <w:noProof/>
            <w:webHidden/>
          </w:rPr>
        </w:r>
        <w:r>
          <w:rPr>
            <w:noProof/>
            <w:webHidden/>
          </w:rPr>
          <w:fldChar w:fldCharType="separate"/>
        </w:r>
        <w:r>
          <w:rPr>
            <w:noProof/>
            <w:webHidden/>
          </w:rPr>
          <w:t>120</w:t>
        </w:r>
        <w:r>
          <w:rPr>
            <w:noProof/>
            <w:webHidden/>
          </w:rPr>
          <w:fldChar w:fldCharType="end"/>
        </w:r>
      </w:hyperlink>
    </w:p>
    <w:p w14:paraId="42FBDEC0" w14:textId="0C985B9C"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8" w:history="1">
        <w:r w:rsidRPr="00D81BBC">
          <w:rPr>
            <w:rStyle w:val="Hyperlink"/>
            <w:noProof/>
          </w:rPr>
          <w:t>Machinery Operators and Drivers</w:t>
        </w:r>
        <w:r>
          <w:rPr>
            <w:noProof/>
            <w:webHidden/>
          </w:rPr>
          <w:tab/>
        </w:r>
        <w:r>
          <w:rPr>
            <w:noProof/>
            <w:webHidden/>
          </w:rPr>
          <w:fldChar w:fldCharType="begin"/>
        </w:r>
        <w:r>
          <w:rPr>
            <w:noProof/>
            <w:webHidden/>
          </w:rPr>
          <w:instrText xml:space="preserve"> PAGEREF _Toc200630508 \h </w:instrText>
        </w:r>
        <w:r>
          <w:rPr>
            <w:noProof/>
            <w:webHidden/>
          </w:rPr>
        </w:r>
        <w:r>
          <w:rPr>
            <w:noProof/>
            <w:webHidden/>
          </w:rPr>
          <w:fldChar w:fldCharType="separate"/>
        </w:r>
        <w:r>
          <w:rPr>
            <w:noProof/>
            <w:webHidden/>
          </w:rPr>
          <w:t>122</w:t>
        </w:r>
        <w:r>
          <w:rPr>
            <w:noProof/>
            <w:webHidden/>
          </w:rPr>
          <w:fldChar w:fldCharType="end"/>
        </w:r>
      </w:hyperlink>
    </w:p>
    <w:p w14:paraId="539D3C72" w14:textId="179AC778"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09" w:history="1">
        <w:r w:rsidRPr="00D81BBC">
          <w:rPr>
            <w:rStyle w:val="Hyperlink"/>
            <w:noProof/>
          </w:rPr>
          <w:t>Labourers</w:t>
        </w:r>
        <w:r>
          <w:rPr>
            <w:noProof/>
            <w:webHidden/>
          </w:rPr>
          <w:tab/>
        </w:r>
        <w:r>
          <w:rPr>
            <w:noProof/>
            <w:webHidden/>
          </w:rPr>
          <w:fldChar w:fldCharType="begin"/>
        </w:r>
        <w:r>
          <w:rPr>
            <w:noProof/>
            <w:webHidden/>
          </w:rPr>
          <w:instrText xml:space="preserve"> PAGEREF _Toc200630509 \h </w:instrText>
        </w:r>
        <w:r>
          <w:rPr>
            <w:noProof/>
            <w:webHidden/>
          </w:rPr>
        </w:r>
        <w:r>
          <w:rPr>
            <w:noProof/>
            <w:webHidden/>
          </w:rPr>
          <w:fldChar w:fldCharType="separate"/>
        </w:r>
        <w:r>
          <w:rPr>
            <w:noProof/>
            <w:webHidden/>
          </w:rPr>
          <w:t>124</w:t>
        </w:r>
        <w:r>
          <w:rPr>
            <w:noProof/>
            <w:webHidden/>
          </w:rPr>
          <w:fldChar w:fldCharType="end"/>
        </w:r>
      </w:hyperlink>
    </w:p>
    <w:p w14:paraId="5224D34E" w14:textId="4AC2A926"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10" w:history="1">
        <w:r w:rsidRPr="00D81BBC">
          <w:rPr>
            <w:rStyle w:val="Hyperlink"/>
            <w:noProof/>
          </w:rPr>
          <w:t>Occupation Matrix</w:t>
        </w:r>
        <w:r>
          <w:rPr>
            <w:noProof/>
            <w:webHidden/>
          </w:rPr>
          <w:tab/>
        </w:r>
        <w:r>
          <w:rPr>
            <w:noProof/>
            <w:webHidden/>
          </w:rPr>
          <w:fldChar w:fldCharType="begin"/>
        </w:r>
        <w:r>
          <w:rPr>
            <w:noProof/>
            <w:webHidden/>
          </w:rPr>
          <w:instrText xml:space="preserve"> PAGEREF _Toc200630510 \h </w:instrText>
        </w:r>
        <w:r>
          <w:rPr>
            <w:noProof/>
            <w:webHidden/>
          </w:rPr>
        </w:r>
        <w:r>
          <w:rPr>
            <w:noProof/>
            <w:webHidden/>
          </w:rPr>
          <w:fldChar w:fldCharType="separate"/>
        </w:r>
        <w:r>
          <w:rPr>
            <w:noProof/>
            <w:webHidden/>
          </w:rPr>
          <w:t>126</w:t>
        </w:r>
        <w:r>
          <w:rPr>
            <w:noProof/>
            <w:webHidden/>
          </w:rPr>
          <w:fldChar w:fldCharType="end"/>
        </w:r>
      </w:hyperlink>
    </w:p>
    <w:p w14:paraId="69CB34C5" w14:textId="32EBD26F" w:rsidR="00B8507B" w:rsidRDefault="00B8507B">
      <w:pPr>
        <w:pStyle w:val="TOC2"/>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11" w:history="1">
        <w:r w:rsidRPr="00D81BBC">
          <w:rPr>
            <w:rStyle w:val="Hyperlink"/>
            <w:noProof/>
          </w:rPr>
          <w:t>Guide to the Occupation Matrix</w:t>
        </w:r>
        <w:r>
          <w:rPr>
            <w:noProof/>
            <w:webHidden/>
          </w:rPr>
          <w:tab/>
        </w:r>
        <w:r>
          <w:rPr>
            <w:noProof/>
            <w:webHidden/>
          </w:rPr>
          <w:fldChar w:fldCharType="begin"/>
        </w:r>
        <w:r>
          <w:rPr>
            <w:noProof/>
            <w:webHidden/>
          </w:rPr>
          <w:instrText xml:space="preserve"> PAGEREF _Toc200630511 \h </w:instrText>
        </w:r>
        <w:r>
          <w:rPr>
            <w:noProof/>
            <w:webHidden/>
          </w:rPr>
        </w:r>
        <w:r>
          <w:rPr>
            <w:noProof/>
            <w:webHidden/>
          </w:rPr>
          <w:fldChar w:fldCharType="separate"/>
        </w:r>
        <w:r>
          <w:rPr>
            <w:noProof/>
            <w:webHidden/>
          </w:rPr>
          <w:t>126</w:t>
        </w:r>
        <w:r>
          <w:rPr>
            <w:noProof/>
            <w:webHidden/>
          </w:rPr>
          <w:fldChar w:fldCharType="end"/>
        </w:r>
      </w:hyperlink>
    </w:p>
    <w:p w14:paraId="33B456D0" w14:textId="14B71539" w:rsidR="00B8507B" w:rsidRDefault="00B8507B">
      <w:pPr>
        <w:pStyle w:val="TOC1"/>
        <w:tabs>
          <w:tab w:val="right" w:leader="dot" w:pos="9629"/>
        </w:tabs>
        <w:rPr>
          <w:rFonts w:asciiTheme="minorHAnsi" w:eastAsiaTheme="minorEastAsia" w:hAnsiTheme="minorHAnsi"/>
          <w:noProof/>
          <w:color w:val="auto"/>
          <w:kern w:val="2"/>
          <w:sz w:val="24"/>
          <w:szCs w:val="24"/>
          <w:lang w:eastAsia="en-AU"/>
          <w14:ligatures w14:val="standardContextual"/>
        </w:rPr>
      </w:pPr>
      <w:hyperlink w:anchor="_Toc200630512" w:history="1">
        <w:r w:rsidRPr="00D81BBC">
          <w:rPr>
            <w:rStyle w:val="Hyperlink"/>
            <w:noProof/>
          </w:rPr>
          <w:t>Useful websites and links</w:t>
        </w:r>
        <w:r>
          <w:rPr>
            <w:noProof/>
            <w:webHidden/>
          </w:rPr>
          <w:tab/>
        </w:r>
        <w:r>
          <w:rPr>
            <w:noProof/>
            <w:webHidden/>
          </w:rPr>
          <w:fldChar w:fldCharType="begin"/>
        </w:r>
        <w:r>
          <w:rPr>
            <w:noProof/>
            <w:webHidden/>
          </w:rPr>
          <w:instrText xml:space="preserve"> PAGEREF _Toc200630512 \h </w:instrText>
        </w:r>
        <w:r>
          <w:rPr>
            <w:noProof/>
            <w:webHidden/>
          </w:rPr>
        </w:r>
        <w:r>
          <w:rPr>
            <w:noProof/>
            <w:webHidden/>
          </w:rPr>
          <w:fldChar w:fldCharType="separate"/>
        </w:r>
        <w:r>
          <w:rPr>
            <w:noProof/>
            <w:webHidden/>
          </w:rPr>
          <w:t>148</w:t>
        </w:r>
        <w:r>
          <w:rPr>
            <w:noProof/>
            <w:webHidden/>
          </w:rPr>
          <w:fldChar w:fldCharType="end"/>
        </w:r>
      </w:hyperlink>
    </w:p>
    <w:p w14:paraId="3529001B" w14:textId="28733CF6" w:rsidR="00DF610D" w:rsidRDefault="00DF610D" w:rsidP="005209F0">
      <w:pPr>
        <w:sectPr w:rsidR="00DF610D" w:rsidSect="00F90C91">
          <w:pgSz w:w="11907" w:h="16840" w:code="9"/>
          <w:pgMar w:top="1134" w:right="1134" w:bottom="1134" w:left="1134" w:header="210" w:footer="454" w:gutter="0"/>
          <w:cols w:space="708"/>
          <w:docGrid w:linePitch="360"/>
        </w:sectPr>
      </w:pPr>
      <w:r>
        <w:fldChar w:fldCharType="end"/>
      </w:r>
    </w:p>
    <w:p w14:paraId="3DBADB48" w14:textId="52572031" w:rsidR="003B01D3" w:rsidRPr="007427B4" w:rsidRDefault="003705E8" w:rsidP="003B01D3">
      <w:pPr>
        <w:pStyle w:val="Heading1"/>
      </w:pPr>
      <w:bookmarkStart w:id="1" w:name="_Toc200630447"/>
      <w:bookmarkStart w:id="2" w:name="_Toc152020242"/>
      <w:r>
        <w:lastRenderedPageBreak/>
        <w:t>Introduction</w:t>
      </w:r>
      <w:bookmarkEnd w:id="1"/>
    </w:p>
    <w:bookmarkEnd w:id="2"/>
    <w:p w14:paraId="2483F358" w14:textId="487CA62D" w:rsidR="003705E8" w:rsidRPr="003705E8" w:rsidRDefault="003705E8" w:rsidP="003705E8">
      <w:r w:rsidRPr="003705E8">
        <w:t>Welcome</w:t>
      </w:r>
      <w:r w:rsidR="00F474B4">
        <w:t xml:space="preserve"> </w:t>
      </w:r>
      <w:r w:rsidRPr="003705E8">
        <w:t>to</w:t>
      </w:r>
      <w:r w:rsidR="00F474B4">
        <w:t xml:space="preserve"> </w:t>
      </w:r>
      <w:r w:rsidRPr="003705E8">
        <w:t>the</w:t>
      </w:r>
      <w:r w:rsidR="00F474B4">
        <w:t xml:space="preserve"> </w:t>
      </w:r>
      <w:r w:rsidRPr="003705E8">
        <w:t>2025</w:t>
      </w:r>
      <w:r w:rsidR="00F474B4">
        <w:t xml:space="preserve"> </w:t>
      </w:r>
      <w:r w:rsidRPr="003705E8">
        <w:t>edition</w:t>
      </w:r>
      <w:r w:rsidR="00F474B4">
        <w:t xml:space="preserve"> </w:t>
      </w:r>
      <w:r w:rsidRPr="003705E8">
        <w:t>of</w:t>
      </w:r>
      <w:r w:rsidR="00F474B4">
        <w:t xml:space="preserve"> </w:t>
      </w:r>
      <w:r w:rsidRPr="003705E8">
        <w:t>Australian</w:t>
      </w:r>
      <w:r w:rsidR="00F474B4">
        <w:t xml:space="preserve"> </w:t>
      </w:r>
      <w:r w:rsidRPr="003705E8">
        <w:t>Jobs,</w:t>
      </w:r>
      <w:r w:rsidR="00F474B4">
        <w:t xml:space="preserve"> </w:t>
      </w:r>
      <w:r w:rsidRPr="003705E8">
        <w:t>a</w:t>
      </w:r>
      <w:r w:rsidR="00F474B4">
        <w:t xml:space="preserve"> </w:t>
      </w:r>
      <w:r w:rsidRPr="003705E8">
        <w:t>celebration</w:t>
      </w:r>
      <w:r w:rsidR="00F474B4">
        <w:t xml:space="preserve"> </w:t>
      </w:r>
      <w:r w:rsidRPr="003705E8">
        <w:t>of</w:t>
      </w:r>
      <w:r w:rsidR="00F474B4">
        <w:t xml:space="preserve"> </w:t>
      </w:r>
      <w:r w:rsidRPr="003705E8">
        <w:t>30</w:t>
      </w:r>
      <w:r w:rsidR="00F474B4">
        <w:t xml:space="preserve"> </w:t>
      </w:r>
      <w:r w:rsidRPr="003705E8">
        <w:t>years</w:t>
      </w:r>
      <w:r w:rsidR="00F474B4">
        <w:t xml:space="preserve"> </w:t>
      </w:r>
      <w:r w:rsidRPr="003705E8">
        <w:t>of</w:t>
      </w:r>
      <w:r w:rsidR="00F474B4">
        <w:t xml:space="preserve"> </w:t>
      </w:r>
      <w:r w:rsidRPr="003705E8">
        <w:t>labour</w:t>
      </w:r>
      <w:r w:rsidR="00F474B4">
        <w:t xml:space="preserve"> </w:t>
      </w:r>
      <w:r w:rsidRPr="003705E8">
        <w:t>market</w:t>
      </w:r>
      <w:r w:rsidR="00F474B4">
        <w:t xml:space="preserve"> </w:t>
      </w:r>
      <w:r w:rsidRPr="003705E8">
        <w:t>insights!</w:t>
      </w:r>
      <w:r w:rsidR="00F474B4">
        <w:t xml:space="preserve"> </w:t>
      </w:r>
    </w:p>
    <w:p w14:paraId="751B42CB" w14:textId="3D384D0E" w:rsidR="003705E8" w:rsidRPr="003705E8" w:rsidRDefault="003705E8" w:rsidP="003705E8">
      <w:r w:rsidRPr="003705E8">
        <w:t>For</w:t>
      </w:r>
      <w:r w:rsidR="00F474B4">
        <w:t xml:space="preserve"> </w:t>
      </w:r>
      <w:r w:rsidRPr="003705E8">
        <w:t>3</w:t>
      </w:r>
      <w:r w:rsidR="00F474B4">
        <w:t xml:space="preserve"> </w:t>
      </w:r>
      <w:r w:rsidRPr="003705E8">
        <w:t>decades,</w:t>
      </w:r>
      <w:r w:rsidR="00F474B4">
        <w:t xml:space="preserve"> </w:t>
      </w:r>
      <w:r w:rsidRPr="003705E8">
        <w:t>this</w:t>
      </w:r>
      <w:r w:rsidR="00F474B4">
        <w:t xml:space="preserve"> </w:t>
      </w:r>
      <w:r w:rsidRPr="003705E8">
        <w:t>publication</w:t>
      </w:r>
      <w:r w:rsidR="00F474B4">
        <w:t xml:space="preserve"> </w:t>
      </w:r>
      <w:r w:rsidRPr="003705E8">
        <w:t>has</w:t>
      </w:r>
      <w:r w:rsidR="00F474B4">
        <w:t xml:space="preserve"> </w:t>
      </w:r>
      <w:r w:rsidRPr="003705E8">
        <w:t>provided</w:t>
      </w:r>
      <w:r w:rsidR="00F474B4">
        <w:t xml:space="preserve"> </w:t>
      </w:r>
      <w:r w:rsidRPr="003705E8">
        <w:t>an</w:t>
      </w:r>
      <w:r w:rsidR="00F474B4">
        <w:t xml:space="preserve"> </w:t>
      </w:r>
      <w:r w:rsidRPr="003705E8">
        <w:t>overview</w:t>
      </w:r>
      <w:r w:rsidR="00F474B4">
        <w:t xml:space="preserve"> </w:t>
      </w:r>
      <w:r w:rsidRPr="003705E8">
        <w:t>of</w:t>
      </w:r>
      <w:r w:rsidR="00F474B4">
        <w:t xml:space="preserve"> </w:t>
      </w:r>
      <w:r w:rsidRPr="003705E8">
        <w:t>the</w:t>
      </w:r>
      <w:r w:rsidR="00F474B4">
        <w:t xml:space="preserve"> </w:t>
      </w:r>
      <w:r w:rsidRPr="003705E8">
        <w:t>Australian</w:t>
      </w:r>
      <w:r w:rsidR="00F474B4">
        <w:t xml:space="preserve"> </w:t>
      </w:r>
      <w:r w:rsidRPr="003705E8">
        <w:t>labour</w:t>
      </w:r>
      <w:r w:rsidR="00F474B4">
        <w:t xml:space="preserve"> </w:t>
      </w:r>
      <w:r w:rsidRPr="003705E8">
        <w:t>market</w:t>
      </w:r>
      <w:r w:rsidR="00F474B4">
        <w:t xml:space="preserve"> </w:t>
      </w:r>
      <w:r w:rsidRPr="003705E8">
        <w:t>to</w:t>
      </w:r>
      <w:r w:rsidR="00F474B4">
        <w:t xml:space="preserve"> </w:t>
      </w:r>
      <w:r w:rsidRPr="003705E8">
        <w:t>support</w:t>
      </w:r>
      <w:r w:rsidR="00F474B4">
        <w:t xml:space="preserve"> </w:t>
      </w:r>
      <w:r w:rsidRPr="003705E8">
        <w:t>young</w:t>
      </w:r>
      <w:r w:rsidR="00F474B4">
        <w:t xml:space="preserve"> </w:t>
      </w:r>
      <w:r w:rsidRPr="003705E8">
        <w:t>people,</w:t>
      </w:r>
      <w:r w:rsidR="00F474B4">
        <w:t xml:space="preserve"> </w:t>
      </w:r>
      <w:r w:rsidRPr="003705E8">
        <w:t>job</w:t>
      </w:r>
      <w:r w:rsidR="00F474B4">
        <w:t xml:space="preserve"> </w:t>
      </w:r>
      <w:r w:rsidRPr="003705E8">
        <w:t>seekers,</w:t>
      </w:r>
      <w:r w:rsidR="00F474B4">
        <w:t xml:space="preserve"> </w:t>
      </w:r>
      <w:r w:rsidRPr="003705E8">
        <w:t>employment</w:t>
      </w:r>
      <w:r w:rsidR="00F474B4">
        <w:t xml:space="preserve"> </w:t>
      </w:r>
      <w:r w:rsidRPr="003705E8">
        <w:t>service</w:t>
      </w:r>
      <w:r w:rsidR="00F474B4">
        <w:t xml:space="preserve"> </w:t>
      </w:r>
      <w:r w:rsidRPr="003705E8">
        <w:t>providers,</w:t>
      </w:r>
      <w:r w:rsidR="00F474B4">
        <w:t xml:space="preserve"> </w:t>
      </w:r>
      <w:r w:rsidRPr="003705E8">
        <w:t>career</w:t>
      </w:r>
      <w:r w:rsidR="00F474B4">
        <w:t xml:space="preserve"> </w:t>
      </w:r>
      <w:r w:rsidRPr="003705E8">
        <w:t>practitioners,</w:t>
      </w:r>
      <w:r w:rsidR="00F474B4">
        <w:t xml:space="preserve"> </w:t>
      </w:r>
      <w:r w:rsidRPr="003705E8">
        <w:t>those</w:t>
      </w:r>
      <w:r w:rsidR="00F474B4">
        <w:t xml:space="preserve"> </w:t>
      </w:r>
      <w:r w:rsidRPr="003705E8">
        <w:t>considering</w:t>
      </w:r>
      <w:r w:rsidR="00F474B4">
        <w:t xml:space="preserve"> </w:t>
      </w:r>
      <w:r w:rsidRPr="003705E8">
        <w:t>future</w:t>
      </w:r>
      <w:r w:rsidR="00F474B4">
        <w:t xml:space="preserve"> </w:t>
      </w:r>
      <w:r w:rsidRPr="003705E8">
        <w:t>training</w:t>
      </w:r>
      <w:r w:rsidR="00F474B4">
        <w:t xml:space="preserve"> </w:t>
      </w:r>
      <w:r w:rsidRPr="003705E8">
        <w:t>and</w:t>
      </w:r>
      <w:r w:rsidR="00F474B4">
        <w:t xml:space="preserve"> </w:t>
      </w:r>
      <w:r w:rsidRPr="003705E8">
        <w:t>people</w:t>
      </w:r>
      <w:r w:rsidR="00F474B4">
        <w:t xml:space="preserve"> </w:t>
      </w:r>
      <w:r w:rsidRPr="003705E8">
        <w:t>interested</w:t>
      </w:r>
      <w:r w:rsidR="00F474B4">
        <w:t xml:space="preserve"> </w:t>
      </w:r>
      <w:r w:rsidRPr="003705E8">
        <w:t>in</w:t>
      </w:r>
      <w:r w:rsidR="00F474B4">
        <w:t xml:space="preserve"> </w:t>
      </w:r>
      <w:r w:rsidRPr="003705E8">
        <w:t>the</w:t>
      </w:r>
      <w:r w:rsidR="00F474B4">
        <w:t xml:space="preserve"> </w:t>
      </w:r>
      <w:r w:rsidRPr="003705E8">
        <w:t>pulse</w:t>
      </w:r>
      <w:r w:rsidR="00F474B4">
        <w:t xml:space="preserve"> </w:t>
      </w:r>
      <w:r w:rsidRPr="003705E8">
        <w:t>of</w:t>
      </w:r>
      <w:r w:rsidR="00F474B4">
        <w:t xml:space="preserve"> </w:t>
      </w:r>
      <w:r w:rsidRPr="003705E8">
        <w:t>the</w:t>
      </w:r>
      <w:r w:rsidR="00F474B4">
        <w:t xml:space="preserve"> </w:t>
      </w:r>
      <w:r w:rsidRPr="003705E8">
        <w:t>Australian</w:t>
      </w:r>
      <w:r w:rsidR="00F474B4">
        <w:t xml:space="preserve"> </w:t>
      </w:r>
      <w:r w:rsidRPr="003705E8">
        <w:t>workforce.</w:t>
      </w:r>
      <w:r w:rsidR="00F474B4">
        <w:t xml:space="preserve"> </w:t>
      </w:r>
    </w:p>
    <w:p w14:paraId="31DE5F0E" w14:textId="53C8CA05" w:rsidR="003705E8" w:rsidRPr="003705E8" w:rsidRDefault="003705E8" w:rsidP="003705E8">
      <w:r w:rsidRPr="003705E8">
        <w:t>For</w:t>
      </w:r>
      <w:r w:rsidR="00F474B4">
        <w:t xml:space="preserve"> </w:t>
      </w:r>
      <w:r w:rsidRPr="003705E8">
        <w:t>30</w:t>
      </w:r>
      <w:r w:rsidR="00F474B4">
        <w:t xml:space="preserve"> </w:t>
      </w:r>
      <w:r w:rsidRPr="003705E8">
        <w:t>years,</w:t>
      </w:r>
      <w:r w:rsidR="00F474B4">
        <w:t xml:space="preserve"> </w:t>
      </w:r>
      <w:r w:rsidRPr="003705E8">
        <w:t>Australian</w:t>
      </w:r>
      <w:r w:rsidR="00F474B4">
        <w:t xml:space="preserve"> </w:t>
      </w:r>
      <w:r w:rsidRPr="003705E8">
        <w:t>Jobs</w:t>
      </w:r>
      <w:r w:rsidR="00F474B4">
        <w:t xml:space="preserve"> </w:t>
      </w:r>
      <w:r w:rsidRPr="003705E8">
        <w:t>has</w:t>
      </w:r>
      <w:r w:rsidR="00F474B4">
        <w:t xml:space="preserve"> </w:t>
      </w:r>
      <w:r w:rsidRPr="003705E8">
        <w:t>been</w:t>
      </w:r>
      <w:r w:rsidR="00F474B4">
        <w:t xml:space="preserve"> </w:t>
      </w:r>
      <w:r w:rsidRPr="003705E8">
        <w:t>informing</w:t>
      </w:r>
      <w:r w:rsidR="00F474B4">
        <w:t xml:space="preserve"> </w:t>
      </w:r>
      <w:r w:rsidRPr="003705E8">
        <w:t>diverse</w:t>
      </w:r>
      <w:r w:rsidR="00F474B4">
        <w:t xml:space="preserve"> </w:t>
      </w:r>
      <w:r w:rsidRPr="003705E8">
        <w:t>readers</w:t>
      </w:r>
      <w:r w:rsidR="00F474B4">
        <w:t xml:space="preserve"> </w:t>
      </w:r>
      <w:r w:rsidRPr="003705E8">
        <w:t>about</w:t>
      </w:r>
      <w:r w:rsidR="00F474B4">
        <w:t xml:space="preserve"> </w:t>
      </w:r>
      <w:r w:rsidRPr="003705E8">
        <w:t>changes</w:t>
      </w:r>
      <w:r w:rsidR="00F474B4">
        <w:t xml:space="preserve"> </w:t>
      </w:r>
      <w:r w:rsidRPr="003705E8">
        <w:t>in</w:t>
      </w:r>
      <w:r w:rsidR="00F474B4">
        <w:t xml:space="preserve"> </w:t>
      </w:r>
      <w:r w:rsidRPr="003705E8">
        <w:t>occupations,</w:t>
      </w:r>
      <w:r w:rsidR="00F474B4">
        <w:t xml:space="preserve"> </w:t>
      </w:r>
      <w:r w:rsidRPr="003705E8">
        <w:t>industries</w:t>
      </w:r>
      <w:r w:rsidR="00F474B4">
        <w:t xml:space="preserve"> </w:t>
      </w:r>
      <w:r w:rsidRPr="003705E8">
        <w:t>and</w:t>
      </w:r>
      <w:r w:rsidR="00F474B4">
        <w:t xml:space="preserve"> </w:t>
      </w:r>
      <w:r w:rsidRPr="003705E8">
        <w:t>the</w:t>
      </w:r>
      <w:r w:rsidR="00F474B4">
        <w:t xml:space="preserve"> </w:t>
      </w:r>
      <w:r w:rsidRPr="003705E8">
        <w:t>skills</w:t>
      </w:r>
      <w:r w:rsidR="00F474B4">
        <w:t xml:space="preserve"> </w:t>
      </w:r>
      <w:r w:rsidRPr="003705E8">
        <w:t>of</w:t>
      </w:r>
      <w:r w:rsidR="00F474B4">
        <w:t xml:space="preserve"> </w:t>
      </w:r>
      <w:r w:rsidRPr="003705E8">
        <w:t>our</w:t>
      </w:r>
      <w:r w:rsidR="00F474B4">
        <w:t xml:space="preserve"> </w:t>
      </w:r>
      <w:r w:rsidRPr="003705E8">
        <w:t>labour</w:t>
      </w:r>
      <w:r w:rsidR="00F474B4">
        <w:t xml:space="preserve"> </w:t>
      </w:r>
      <w:r w:rsidRPr="003705E8">
        <w:t>market.</w:t>
      </w:r>
      <w:r w:rsidR="00F474B4">
        <w:t xml:space="preserve"> </w:t>
      </w:r>
      <w:r w:rsidRPr="003705E8">
        <w:t>From</w:t>
      </w:r>
      <w:r w:rsidR="00F474B4">
        <w:t xml:space="preserve"> </w:t>
      </w:r>
      <w:r w:rsidRPr="003705E8">
        <w:t>technological</w:t>
      </w:r>
      <w:r w:rsidR="00F474B4">
        <w:t xml:space="preserve"> </w:t>
      </w:r>
      <w:r w:rsidRPr="003705E8">
        <w:t>advancements</w:t>
      </w:r>
      <w:r w:rsidR="00F474B4">
        <w:t xml:space="preserve"> </w:t>
      </w:r>
      <w:r w:rsidRPr="003705E8">
        <w:t>to</w:t>
      </w:r>
      <w:r w:rsidR="00F474B4">
        <w:t xml:space="preserve"> </w:t>
      </w:r>
      <w:r w:rsidRPr="003705E8">
        <w:t>shifts</w:t>
      </w:r>
      <w:r w:rsidR="00F474B4">
        <w:t xml:space="preserve"> </w:t>
      </w:r>
      <w:r w:rsidRPr="003705E8">
        <w:t>in</w:t>
      </w:r>
      <w:r w:rsidR="00F474B4">
        <w:t xml:space="preserve"> </w:t>
      </w:r>
      <w:r w:rsidRPr="003705E8">
        <w:t>workplace</w:t>
      </w:r>
      <w:r w:rsidR="00F474B4">
        <w:t xml:space="preserve"> </w:t>
      </w:r>
      <w:r w:rsidRPr="003705E8">
        <w:t>culture,</w:t>
      </w:r>
      <w:r w:rsidR="00F474B4">
        <w:t xml:space="preserve"> </w:t>
      </w:r>
      <w:r w:rsidRPr="003705E8">
        <w:t>workforces</w:t>
      </w:r>
      <w:r w:rsidR="00F474B4">
        <w:t xml:space="preserve"> </w:t>
      </w:r>
      <w:r w:rsidRPr="003705E8">
        <w:t>across</w:t>
      </w:r>
      <w:r w:rsidR="00F474B4">
        <w:t xml:space="preserve"> </w:t>
      </w:r>
      <w:r w:rsidRPr="003705E8">
        <w:t>the</w:t>
      </w:r>
      <w:r w:rsidR="00F474B4">
        <w:t xml:space="preserve"> </w:t>
      </w:r>
      <w:r w:rsidRPr="003705E8">
        <w:t>country</w:t>
      </w:r>
      <w:r w:rsidR="00F474B4">
        <w:t xml:space="preserve"> </w:t>
      </w:r>
      <w:r w:rsidRPr="003705E8">
        <w:t>are</w:t>
      </w:r>
      <w:r w:rsidR="00F474B4">
        <w:t xml:space="preserve"> </w:t>
      </w:r>
      <w:r w:rsidRPr="003705E8">
        <w:t>constantly</w:t>
      </w:r>
      <w:r w:rsidR="00F474B4">
        <w:t xml:space="preserve"> </w:t>
      </w:r>
      <w:r w:rsidRPr="003705E8">
        <w:t>transforming.</w:t>
      </w:r>
      <w:r w:rsidR="00F474B4">
        <w:t xml:space="preserve"> </w:t>
      </w:r>
      <w:r w:rsidRPr="003705E8">
        <w:t>Australian</w:t>
      </w:r>
      <w:r w:rsidR="00F474B4">
        <w:t xml:space="preserve"> </w:t>
      </w:r>
      <w:r w:rsidRPr="003705E8">
        <w:t>Jobs</w:t>
      </w:r>
      <w:r w:rsidR="00F474B4">
        <w:t xml:space="preserve"> </w:t>
      </w:r>
      <w:r w:rsidRPr="003705E8">
        <w:t>2025</w:t>
      </w:r>
      <w:r w:rsidR="00F474B4">
        <w:t xml:space="preserve"> </w:t>
      </w:r>
      <w:r w:rsidRPr="003705E8">
        <w:t>isn’t</w:t>
      </w:r>
      <w:r w:rsidR="00F474B4">
        <w:t xml:space="preserve"> </w:t>
      </w:r>
      <w:r w:rsidRPr="003705E8">
        <w:t>just</w:t>
      </w:r>
      <w:r w:rsidR="00F474B4">
        <w:t xml:space="preserve"> </w:t>
      </w:r>
      <w:r w:rsidRPr="003705E8">
        <w:t>reporting</w:t>
      </w:r>
      <w:r w:rsidR="00F474B4">
        <w:t xml:space="preserve"> </w:t>
      </w:r>
      <w:r w:rsidRPr="003705E8">
        <w:t>on</w:t>
      </w:r>
      <w:r w:rsidR="00F474B4">
        <w:t xml:space="preserve"> </w:t>
      </w:r>
      <w:r w:rsidRPr="003705E8">
        <w:t>the</w:t>
      </w:r>
      <w:r w:rsidR="00F474B4">
        <w:t xml:space="preserve"> </w:t>
      </w:r>
      <w:r w:rsidRPr="003705E8">
        <w:t>current</w:t>
      </w:r>
      <w:r w:rsidR="00F474B4">
        <w:t xml:space="preserve"> </w:t>
      </w:r>
      <w:r w:rsidRPr="003705E8">
        <w:t>labour</w:t>
      </w:r>
      <w:r w:rsidR="00F474B4">
        <w:t xml:space="preserve"> </w:t>
      </w:r>
      <w:r w:rsidRPr="003705E8">
        <w:t>market</w:t>
      </w:r>
      <w:r w:rsidR="00F474B4">
        <w:t xml:space="preserve"> </w:t>
      </w:r>
      <w:r w:rsidRPr="003705E8">
        <w:t>–</w:t>
      </w:r>
      <w:r w:rsidR="00F474B4">
        <w:t xml:space="preserve"> </w:t>
      </w:r>
      <w:r w:rsidRPr="003705E8">
        <w:t>this</w:t>
      </w:r>
      <w:r w:rsidR="00F474B4">
        <w:t xml:space="preserve"> </w:t>
      </w:r>
      <w:r w:rsidRPr="003705E8">
        <w:t>publication</w:t>
      </w:r>
      <w:r w:rsidR="00F474B4">
        <w:t xml:space="preserve"> </w:t>
      </w:r>
      <w:r w:rsidRPr="003705E8">
        <w:t>also</w:t>
      </w:r>
      <w:r w:rsidR="00F474B4">
        <w:t xml:space="preserve"> </w:t>
      </w:r>
      <w:r w:rsidRPr="003705E8">
        <w:t>looks</w:t>
      </w:r>
      <w:r w:rsidR="00F474B4">
        <w:t xml:space="preserve"> </w:t>
      </w:r>
      <w:r w:rsidRPr="003705E8">
        <w:t>to</w:t>
      </w:r>
      <w:r w:rsidR="00F474B4">
        <w:t xml:space="preserve"> </w:t>
      </w:r>
      <w:r w:rsidRPr="003705E8">
        <w:t>the</w:t>
      </w:r>
      <w:r w:rsidR="00F474B4">
        <w:t xml:space="preserve"> </w:t>
      </w:r>
      <w:r w:rsidRPr="003705E8">
        <w:t>future</w:t>
      </w:r>
      <w:r w:rsidR="00F474B4">
        <w:t xml:space="preserve"> </w:t>
      </w:r>
      <w:r w:rsidRPr="003705E8">
        <w:t>of</w:t>
      </w:r>
      <w:r w:rsidR="00F474B4">
        <w:t xml:space="preserve"> </w:t>
      </w:r>
      <w:r w:rsidRPr="003705E8">
        <w:t>work</w:t>
      </w:r>
      <w:r w:rsidR="00F474B4">
        <w:t xml:space="preserve"> </w:t>
      </w:r>
      <w:r w:rsidRPr="003705E8">
        <w:t>in</w:t>
      </w:r>
      <w:r w:rsidR="00F474B4">
        <w:t xml:space="preserve"> </w:t>
      </w:r>
      <w:r w:rsidRPr="003705E8">
        <w:t>Australia,</w:t>
      </w:r>
      <w:r w:rsidR="00F474B4">
        <w:t xml:space="preserve"> </w:t>
      </w:r>
      <w:r w:rsidRPr="003705E8">
        <w:t>empowering</w:t>
      </w:r>
      <w:r w:rsidR="00F474B4">
        <w:t xml:space="preserve"> </w:t>
      </w:r>
      <w:r w:rsidRPr="003705E8">
        <w:t>individuals</w:t>
      </w:r>
      <w:r w:rsidR="00F474B4">
        <w:t xml:space="preserve"> </w:t>
      </w:r>
      <w:r w:rsidRPr="003705E8">
        <w:t>and</w:t>
      </w:r>
      <w:r w:rsidR="00F474B4">
        <w:t xml:space="preserve"> </w:t>
      </w:r>
      <w:r w:rsidRPr="003705E8">
        <w:t>organisations</w:t>
      </w:r>
      <w:r w:rsidR="00F474B4">
        <w:t xml:space="preserve"> </w:t>
      </w:r>
      <w:r w:rsidRPr="003705E8">
        <w:t>to</w:t>
      </w:r>
      <w:r w:rsidR="00F474B4">
        <w:t xml:space="preserve"> </w:t>
      </w:r>
      <w:r w:rsidRPr="003705E8">
        <w:t>navigate</w:t>
      </w:r>
      <w:r w:rsidR="00F474B4">
        <w:t xml:space="preserve"> </w:t>
      </w:r>
      <w:r w:rsidRPr="003705E8">
        <w:t>the</w:t>
      </w:r>
      <w:r w:rsidR="00F474B4">
        <w:t xml:space="preserve"> </w:t>
      </w:r>
      <w:r w:rsidRPr="003705E8">
        <w:t>workforce</w:t>
      </w:r>
      <w:r w:rsidR="00F474B4">
        <w:t xml:space="preserve"> </w:t>
      </w:r>
      <w:r w:rsidRPr="003705E8">
        <w:t>of</w:t>
      </w:r>
      <w:r w:rsidR="00F474B4">
        <w:t xml:space="preserve"> </w:t>
      </w:r>
      <w:r w:rsidRPr="003705E8">
        <w:t>tomorrow.</w:t>
      </w:r>
    </w:p>
    <w:p w14:paraId="6E7F65C5" w14:textId="555480F5" w:rsidR="003705E8" w:rsidRDefault="003705E8" w:rsidP="00931D2B">
      <w:pPr>
        <w:pStyle w:val="Heading3"/>
      </w:pPr>
      <w:r>
        <w:t>How</w:t>
      </w:r>
      <w:r w:rsidR="00F474B4">
        <w:t xml:space="preserve"> </w:t>
      </w:r>
      <w:r>
        <w:t>to</w:t>
      </w:r>
      <w:r w:rsidR="00F474B4">
        <w:t xml:space="preserve"> </w:t>
      </w:r>
      <w:r>
        <w:t>use</w:t>
      </w:r>
      <w:r w:rsidR="00F474B4">
        <w:t xml:space="preserve"> </w:t>
      </w:r>
      <w:r w:rsidRPr="005C73C7">
        <w:t>Australian</w:t>
      </w:r>
      <w:r w:rsidR="00F474B4">
        <w:t xml:space="preserve"> </w:t>
      </w:r>
      <w:r>
        <w:t>Jobs</w:t>
      </w:r>
    </w:p>
    <w:p w14:paraId="287020AB" w14:textId="1F058FA5" w:rsidR="003705E8" w:rsidRDefault="003705E8" w:rsidP="003705E8">
      <w:r>
        <w:t>Australian</w:t>
      </w:r>
      <w:r w:rsidR="00F474B4">
        <w:t xml:space="preserve"> </w:t>
      </w:r>
      <w:r>
        <w:t>Jobs</w:t>
      </w:r>
      <w:r w:rsidR="00F474B4">
        <w:t xml:space="preserve"> </w:t>
      </w:r>
      <w:r>
        <w:t>2025</w:t>
      </w:r>
      <w:r w:rsidR="00F474B4">
        <w:t xml:space="preserve"> </w:t>
      </w:r>
      <w:r>
        <w:t>is</w:t>
      </w:r>
      <w:r w:rsidR="00F474B4">
        <w:t xml:space="preserve"> </w:t>
      </w:r>
      <w:r>
        <w:t>designed</w:t>
      </w:r>
      <w:r w:rsidR="00F474B4">
        <w:t xml:space="preserve"> </w:t>
      </w:r>
      <w:r>
        <w:t>to</w:t>
      </w:r>
      <w:r w:rsidR="00F474B4">
        <w:t xml:space="preserve"> </w:t>
      </w:r>
      <w:r>
        <w:t>step</w:t>
      </w:r>
      <w:r w:rsidR="00F474B4">
        <w:t xml:space="preserve"> </w:t>
      </w:r>
      <w:r>
        <w:t>you</w:t>
      </w:r>
      <w:r w:rsidR="00F474B4">
        <w:t xml:space="preserve"> </w:t>
      </w:r>
      <w:r>
        <w:t>through</w:t>
      </w:r>
      <w:r w:rsidR="00F474B4">
        <w:t xml:space="preserve"> </w:t>
      </w:r>
      <w:r>
        <w:t>all</w:t>
      </w:r>
      <w:r w:rsidR="00F474B4">
        <w:t xml:space="preserve"> </w:t>
      </w:r>
      <w:r>
        <w:t>aspects</w:t>
      </w:r>
      <w:r w:rsidR="00F474B4">
        <w:t xml:space="preserve"> </w:t>
      </w:r>
      <w:r>
        <w:t>of</w:t>
      </w:r>
      <w:r w:rsidR="00F474B4">
        <w:t xml:space="preserve"> </w:t>
      </w:r>
      <w:r>
        <w:t>the</w:t>
      </w:r>
      <w:r w:rsidR="00F474B4">
        <w:t xml:space="preserve"> </w:t>
      </w:r>
      <w:r>
        <w:t>labour</w:t>
      </w:r>
      <w:r w:rsidR="00F474B4">
        <w:t xml:space="preserve"> </w:t>
      </w:r>
      <w:r>
        <w:t>market.</w:t>
      </w:r>
      <w:r w:rsidR="00F474B4">
        <w:t xml:space="preserve"> </w:t>
      </w:r>
      <w:r>
        <w:t>It</w:t>
      </w:r>
      <w:r w:rsidR="00F474B4">
        <w:t xml:space="preserve"> </w:t>
      </w:r>
      <w:r>
        <w:t>is</w:t>
      </w:r>
      <w:r w:rsidR="00F474B4">
        <w:t xml:space="preserve"> </w:t>
      </w:r>
      <w:r>
        <w:t>more</w:t>
      </w:r>
      <w:r w:rsidR="00F474B4">
        <w:t xml:space="preserve"> </w:t>
      </w:r>
      <w:r>
        <w:t>important</w:t>
      </w:r>
      <w:r w:rsidR="00F474B4">
        <w:t xml:space="preserve"> </w:t>
      </w:r>
      <w:r>
        <w:t>than</w:t>
      </w:r>
      <w:r w:rsidR="00F474B4">
        <w:t xml:space="preserve"> </w:t>
      </w:r>
      <w:r>
        <w:t>ever</w:t>
      </w:r>
      <w:r w:rsidR="00F474B4">
        <w:t xml:space="preserve"> </w:t>
      </w:r>
      <w:r>
        <w:t>to</w:t>
      </w:r>
      <w:r w:rsidR="00F474B4">
        <w:t xml:space="preserve"> </w:t>
      </w:r>
      <w:r>
        <w:t>understand</w:t>
      </w:r>
      <w:r w:rsidR="00F474B4">
        <w:t xml:space="preserve"> </w:t>
      </w:r>
      <w:r>
        <w:t>what</w:t>
      </w:r>
      <w:r w:rsidR="00F474B4">
        <w:t xml:space="preserve"> </w:t>
      </w:r>
      <w:r>
        <w:t>employers</w:t>
      </w:r>
      <w:r w:rsidR="00F474B4">
        <w:t xml:space="preserve"> </w:t>
      </w:r>
      <w:r>
        <w:t>are</w:t>
      </w:r>
      <w:r w:rsidR="00F474B4">
        <w:t xml:space="preserve"> </w:t>
      </w:r>
      <w:r>
        <w:t>looking</w:t>
      </w:r>
      <w:r w:rsidR="00F474B4">
        <w:t xml:space="preserve"> </w:t>
      </w:r>
      <w:r>
        <w:t>for</w:t>
      </w:r>
      <w:r w:rsidR="00F474B4">
        <w:t xml:space="preserve"> </w:t>
      </w:r>
      <w:r>
        <w:t>and</w:t>
      </w:r>
      <w:r w:rsidR="00F474B4">
        <w:t xml:space="preserve"> </w:t>
      </w:r>
      <w:r>
        <w:t>to</w:t>
      </w:r>
      <w:r w:rsidR="00F474B4">
        <w:t xml:space="preserve"> </w:t>
      </w:r>
      <w:r>
        <w:t>gain</w:t>
      </w:r>
      <w:r w:rsidR="00F474B4">
        <w:t xml:space="preserve"> </w:t>
      </w:r>
      <w:r>
        <w:t>an</w:t>
      </w:r>
      <w:r w:rsidR="00F474B4">
        <w:t xml:space="preserve"> </w:t>
      </w:r>
      <w:r>
        <w:t>understanding</w:t>
      </w:r>
      <w:r w:rsidR="00F474B4">
        <w:t xml:space="preserve"> </w:t>
      </w:r>
      <w:r>
        <w:t>of</w:t>
      </w:r>
      <w:r w:rsidR="00F474B4">
        <w:t xml:space="preserve"> </w:t>
      </w:r>
      <w:r>
        <w:t>the</w:t>
      </w:r>
      <w:r w:rsidR="00F474B4">
        <w:t xml:space="preserve"> </w:t>
      </w:r>
      <w:r>
        <w:t>labour</w:t>
      </w:r>
      <w:r w:rsidR="00F474B4">
        <w:t xml:space="preserve"> </w:t>
      </w:r>
      <w:r>
        <w:t>market</w:t>
      </w:r>
      <w:r w:rsidR="00F474B4">
        <w:t xml:space="preserve"> </w:t>
      </w:r>
      <w:r>
        <w:t>as</w:t>
      </w:r>
      <w:r w:rsidR="00F474B4">
        <w:t xml:space="preserve"> </w:t>
      </w:r>
      <w:r>
        <w:t>you</w:t>
      </w:r>
      <w:r w:rsidR="00F474B4">
        <w:t xml:space="preserve"> </w:t>
      </w:r>
      <w:r>
        <w:t>navigate</w:t>
      </w:r>
      <w:r w:rsidR="00F474B4">
        <w:t xml:space="preserve"> </w:t>
      </w:r>
      <w:r>
        <w:t>a</w:t>
      </w:r>
      <w:r w:rsidR="00F474B4">
        <w:t xml:space="preserve"> </w:t>
      </w:r>
      <w:r>
        <w:t>career.</w:t>
      </w:r>
      <w:r w:rsidR="00F474B4">
        <w:t xml:space="preserve"> </w:t>
      </w:r>
    </w:p>
    <w:p w14:paraId="70A1FB63" w14:textId="55A446D0" w:rsidR="003705E8" w:rsidRDefault="003705E8" w:rsidP="003705E8">
      <w:r>
        <w:t>The</w:t>
      </w:r>
      <w:r w:rsidR="00F474B4">
        <w:t xml:space="preserve"> </w:t>
      </w:r>
      <w:r>
        <w:t>publication</w:t>
      </w:r>
      <w:r w:rsidR="00F474B4">
        <w:t xml:space="preserve"> </w:t>
      </w:r>
      <w:r>
        <w:t>opens</w:t>
      </w:r>
      <w:r w:rsidR="00F474B4">
        <w:t xml:space="preserve"> </w:t>
      </w:r>
      <w:r>
        <w:t>with</w:t>
      </w:r>
      <w:r w:rsidR="00F474B4">
        <w:t xml:space="preserve"> </w:t>
      </w:r>
      <w:r>
        <w:t>advice</w:t>
      </w:r>
      <w:r w:rsidR="00F474B4">
        <w:t xml:space="preserve"> </w:t>
      </w:r>
      <w:r>
        <w:t>on</w:t>
      </w:r>
      <w:r w:rsidR="00F474B4">
        <w:t xml:space="preserve"> </w:t>
      </w:r>
      <w:r>
        <w:t>how</w:t>
      </w:r>
      <w:r w:rsidR="00F474B4">
        <w:t xml:space="preserve"> </w:t>
      </w:r>
      <w:r>
        <w:t>employers</w:t>
      </w:r>
      <w:r w:rsidR="00F474B4">
        <w:t xml:space="preserve"> </w:t>
      </w:r>
      <w:r>
        <w:t>advertise</w:t>
      </w:r>
      <w:r w:rsidR="00F474B4">
        <w:t xml:space="preserve"> </w:t>
      </w:r>
      <w:r>
        <w:t>job</w:t>
      </w:r>
      <w:r w:rsidR="00F474B4">
        <w:t xml:space="preserve"> </w:t>
      </w:r>
      <w:r>
        <w:t>vacancies</w:t>
      </w:r>
      <w:r w:rsidR="00F474B4">
        <w:t xml:space="preserve"> </w:t>
      </w:r>
      <w:r>
        <w:t>and</w:t>
      </w:r>
      <w:r w:rsidR="00F474B4">
        <w:t xml:space="preserve"> </w:t>
      </w:r>
      <w:r>
        <w:t>what</w:t>
      </w:r>
      <w:r w:rsidR="00F474B4">
        <w:t xml:space="preserve"> </w:t>
      </w:r>
      <w:r>
        <w:t>they</w:t>
      </w:r>
      <w:r w:rsidR="00F474B4">
        <w:t xml:space="preserve"> </w:t>
      </w:r>
      <w:r>
        <w:t>are</w:t>
      </w:r>
      <w:r w:rsidR="00F474B4">
        <w:t xml:space="preserve"> </w:t>
      </w:r>
      <w:r>
        <w:t>looking</w:t>
      </w:r>
      <w:r w:rsidR="00F474B4">
        <w:t xml:space="preserve"> </w:t>
      </w:r>
      <w:r>
        <w:t>for</w:t>
      </w:r>
      <w:r w:rsidR="00F474B4">
        <w:t xml:space="preserve"> </w:t>
      </w:r>
      <w:r>
        <w:t>in</w:t>
      </w:r>
      <w:r w:rsidR="00F474B4">
        <w:t xml:space="preserve"> </w:t>
      </w:r>
      <w:r>
        <w:t>their</w:t>
      </w:r>
      <w:r w:rsidR="00F474B4">
        <w:t xml:space="preserve"> </w:t>
      </w:r>
      <w:r>
        <w:t>ideal</w:t>
      </w:r>
      <w:r w:rsidR="00F474B4">
        <w:t xml:space="preserve"> </w:t>
      </w:r>
      <w:r>
        <w:t>candidate.</w:t>
      </w:r>
      <w:r w:rsidR="00F474B4">
        <w:t xml:space="preserve"> </w:t>
      </w:r>
      <w:r>
        <w:t>There</w:t>
      </w:r>
      <w:r w:rsidR="00F474B4">
        <w:t xml:space="preserve"> </w:t>
      </w:r>
      <w:r>
        <w:t>is</w:t>
      </w:r>
      <w:r w:rsidR="00F474B4">
        <w:t xml:space="preserve"> </w:t>
      </w:r>
      <w:r>
        <w:t>information</w:t>
      </w:r>
      <w:r w:rsidR="00F474B4">
        <w:t xml:space="preserve"> </w:t>
      </w:r>
      <w:r>
        <w:t>on</w:t>
      </w:r>
      <w:r w:rsidR="00F474B4">
        <w:t xml:space="preserve"> </w:t>
      </w:r>
      <w:r>
        <w:t>applying</w:t>
      </w:r>
      <w:r w:rsidR="00F474B4">
        <w:t xml:space="preserve"> </w:t>
      </w:r>
      <w:r>
        <w:t>for</w:t>
      </w:r>
      <w:r w:rsidR="00F474B4">
        <w:t xml:space="preserve"> </w:t>
      </w:r>
      <w:r>
        <w:t>jobs</w:t>
      </w:r>
      <w:r w:rsidR="00F474B4">
        <w:t xml:space="preserve"> </w:t>
      </w:r>
      <w:r>
        <w:t>and</w:t>
      </w:r>
      <w:r w:rsidR="00F474B4">
        <w:t xml:space="preserve"> </w:t>
      </w:r>
      <w:r>
        <w:t>how</w:t>
      </w:r>
      <w:r w:rsidR="00F474B4">
        <w:t xml:space="preserve"> </w:t>
      </w:r>
      <w:r>
        <w:t>to</w:t>
      </w:r>
      <w:r w:rsidR="00F474B4">
        <w:t xml:space="preserve"> </w:t>
      </w:r>
      <w:r>
        <w:t>navigate</w:t>
      </w:r>
      <w:r w:rsidR="00F474B4">
        <w:t xml:space="preserve"> </w:t>
      </w:r>
      <w:r>
        <w:t>the</w:t>
      </w:r>
      <w:r w:rsidR="00F474B4">
        <w:t xml:space="preserve"> </w:t>
      </w:r>
      <w:r>
        <w:t>interview</w:t>
      </w:r>
      <w:r w:rsidR="00F474B4">
        <w:t xml:space="preserve"> </w:t>
      </w:r>
      <w:r>
        <w:t>process.</w:t>
      </w:r>
      <w:r w:rsidR="00F474B4">
        <w:t xml:space="preserve"> </w:t>
      </w:r>
      <w:r>
        <w:t>If</w:t>
      </w:r>
      <w:r w:rsidR="00F474B4">
        <w:t xml:space="preserve"> </w:t>
      </w:r>
      <w:r>
        <w:t>you</w:t>
      </w:r>
      <w:r w:rsidR="00F474B4">
        <w:t xml:space="preserve"> </w:t>
      </w:r>
      <w:r>
        <w:t>are</w:t>
      </w:r>
      <w:r w:rsidR="00F474B4">
        <w:t xml:space="preserve"> </w:t>
      </w:r>
      <w:r>
        <w:t>weighing</w:t>
      </w:r>
      <w:r w:rsidR="00F474B4">
        <w:t xml:space="preserve"> </w:t>
      </w:r>
      <w:r>
        <w:t>up</w:t>
      </w:r>
      <w:r w:rsidR="00F474B4">
        <w:t xml:space="preserve"> </w:t>
      </w:r>
      <w:r>
        <w:t>education</w:t>
      </w:r>
      <w:r w:rsidR="00F474B4">
        <w:t xml:space="preserve"> </w:t>
      </w:r>
      <w:r>
        <w:t>and</w:t>
      </w:r>
      <w:r w:rsidR="00F474B4">
        <w:t xml:space="preserve"> </w:t>
      </w:r>
      <w:r>
        <w:t>training</w:t>
      </w:r>
      <w:r w:rsidR="00F474B4">
        <w:t xml:space="preserve"> </w:t>
      </w:r>
      <w:r>
        <w:t>options,</w:t>
      </w:r>
      <w:r w:rsidR="00F474B4">
        <w:t xml:space="preserve"> </w:t>
      </w:r>
      <w:r>
        <w:t>you</w:t>
      </w:r>
      <w:r w:rsidR="00F474B4">
        <w:t xml:space="preserve"> </w:t>
      </w:r>
      <w:r>
        <w:t>will</w:t>
      </w:r>
      <w:r w:rsidR="00F474B4">
        <w:t xml:space="preserve"> </w:t>
      </w:r>
      <w:r>
        <w:t>find</w:t>
      </w:r>
      <w:r w:rsidR="00F474B4">
        <w:t xml:space="preserve"> </w:t>
      </w:r>
      <w:r>
        <w:t>information</w:t>
      </w:r>
      <w:r w:rsidR="00F474B4">
        <w:t xml:space="preserve"> </w:t>
      </w:r>
      <w:r>
        <w:t>on</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(VET),</w:t>
      </w:r>
      <w:r w:rsidR="00F474B4">
        <w:t xml:space="preserve"> </w:t>
      </w:r>
      <w:r>
        <w:t>Australian</w:t>
      </w:r>
      <w:r w:rsidR="00F474B4">
        <w:t xml:space="preserve"> </w:t>
      </w:r>
      <w:r>
        <w:t>Apprenticeships,</w:t>
      </w:r>
      <w:r w:rsidR="00F474B4">
        <w:t xml:space="preserve"> </w:t>
      </w:r>
      <w:r>
        <w:t>as</w:t>
      </w:r>
      <w:r w:rsidR="00F474B4">
        <w:t xml:space="preserve"> </w:t>
      </w:r>
      <w:r>
        <w:t>well</w:t>
      </w:r>
      <w:r w:rsidR="00F474B4">
        <w:t xml:space="preserve"> </w:t>
      </w:r>
      <w:r>
        <w:t>as</w:t>
      </w:r>
      <w:r w:rsidR="00F474B4">
        <w:t xml:space="preserve"> </w:t>
      </w:r>
      <w:r>
        <w:t>university.</w:t>
      </w:r>
      <w:r w:rsidR="00F474B4">
        <w:t xml:space="preserve"> </w:t>
      </w:r>
      <w:r>
        <w:t>This</w:t>
      </w:r>
      <w:r w:rsidR="00F474B4">
        <w:t xml:space="preserve"> </w:t>
      </w:r>
      <w:r>
        <w:t>is</w:t>
      </w:r>
      <w:r w:rsidR="00F474B4">
        <w:t xml:space="preserve"> </w:t>
      </w:r>
      <w:r>
        <w:t>followed</w:t>
      </w:r>
      <w:r w:rsidR="00F474B4">
        <w:t xml:space="preserve"> </w:t>
      </w:r>
      <w:r>
        <w:t>by</w:t>
      </w:r>
      <w:r w:rsidR="00F474B4">
        <w:t xml:space="preserve"> </w:t>
      </w:r>
      <w:r>
        <w:t>an</w:t>
      </w:r>
      <w:r w:rsidR="00F474B4">
        <w:t xml:space="preserve"> </w:t>
      </w:r>
      <w:r>
        <w:t>exploration</w:t>
      </w:r>
      <w:r w:rsidR="00F474B4">
        <w:t xml:space="preserve"> </w:t>
      </w:r>
      <w:r>
        <w:t>of</w:t>
      </w:r>
      <w:r w:rsidR="00F474B4">
        <w:t xml:space="preserve"> </w:t>
      </w:r>
      <w:r>
        <w:t>emerging</w:t>
      </w:r>
      <w:r w:rsidR="00F474B4">
        <w:t xml:space="preserve"> </w:t>
      </w:r>
      <w:r>
        <w:t>skills</w:t>
      </w:r>
      <w:r w:rsidR="00F474B4">
        <w:t xml:space="preserve"> </w:t>
      </w:r>
      <w:r>
        <w:t>in</w:t>
      </w:r>
      <w:r w:rsidR="00F474B4">
        <w:t xml:space="preserve"> </w:t>
      </w:r>
      <w:r>
        <w:t>the</w:t>
      </w:r>
      <w:r w:rsidR="00F474B4">
        <w:t xml:space="preserve"> </w:t>
      </w:r>
      <w:r>
        <w:t>workforce</w:t>
      </w:r>
      <w:r w:rsidR="00F474B4">
        <w:t xml:space="preserve"> </w:t>
      </w:r>
      <w:r>
        <w:t>that</w:t>
      </w:r>
      <w:r w:rsidR="00F474B4">
        <w:t xml:space="preserve"> </w:t>
      </w:r>
      <w:r>
        <w:t>are</w:t>
      </w:r>
      <w:r w:rsidR="00F474B4">
        <w:t xml:space="preserve"> </w:t>
      </w:r>
      <w:r>
        <w:t>transferrable</w:t>
      </w:r>
      <w:r w:rsidR="00F474B4">
        <w:t xml:space="preserve"> </w:t>
      </w:r>
      <w:r>
        <w:t>between</w:t>
      </w:r>
      <w:r w:rsidR="00F474B4">
        <w:t xml:space="preserve"> </w:t>
      </w:r>
      <w:r>
        <w:t>different</w:t>
      </w:r>
      <w:r w:rsidR="00F474B4">
        <w:t xml:space="preserve"> </w:t>
      </w:r>
      <w:r>
        <w:t>occupations.</w:t>
      </w:r>
    </w:p>
    <w:p w14:paraId="1135F8CF" w14:textId="6F487545" w:rsidR="003705E8" w:rsidRDefault="003705E8" w:rsidP="003705E8">
      <w:r>
        <w:t>This</w:t>
      </w:r>
      <w:r w:rsidR="00F474B4">
        <w:t xml:space="preserve"> </w:t>
      </w:r>
      <w:r>
        <w:t>year</w:t>
      </w:r>
      <w:r w:rsidR="00F474B4">
        <w:t xml:space="preserve"> </w:t>
      </w:r>
      <w:r>
        <w:t>features</w:t>
      </w:r>
      <w:r w:rsidR="00F474B4">
        <w:t xml:space="preserve"> </w:t>
      </w:r>
      <w:r>
        <w:t>a</w:t>
      </w:r>
      <w:r w:rsidR="00F474B4">
        <w:t xml:space="preserve"> </w:t>
      </w:r>
      <w:r>
        <w:t>section</w:t>
      </w:r>
      <w:r w:rsidR="00F474B4">
        <w:t xml:space="preserve"> </w:t>
      </w:r>
      <w:r>
        <w:t>highlighting</w:t>
      </w:r>
      <w:r w:rsidR="00F474B4">
        <w:t xml:space="preserve"> </w:t>
      </w:r>
      <w:r>
        <w:t>new</w:t>
      </w:r>
      <w:r w:rsidR="00F474B4">
        <w:t xml:space="preserve"> </w:t>
      </w:r>
      <w:r>
        <w:t>skills</w:t>
      </w:r>
      <w:r w:rsidR="00F474B4">
        <w:t xml:space="preserve"> </w:t>
      </w:r>
      <w:r>
        <w:t>employers</w:t>
      </w:r>
      <w:r w:rsidR="00F474B4">
        <w:t xml:space="preserve"> </w:t>
      </w:r>
      <w:r>
        <w:t>want</w:t>
      </w:r>
      <w:r w:rsidR="00F474B4">
        <w:t xml:space="preserve"> </w:t>
      </w:r>
      <w:r>
        <w:t>and</w:t>
      </w:r>
      <w:r w:rsidR="00F474B4">
        <w:t xml:space="preserve"> </w:t>
      </w:r>
      <w:r>
        <w:t>the</w:t>
      </w:r>
      <w:r w:rsidR="00F474B4">
        <w:t xml:space="preserve"> </w:t>
      </w:r>
      <w:r>
        <w:t>interesting</w:t>
      </w:r>
      <w:r w:rsidR="00F474B4">
        <w:t xml:space="preserve"> </w:t>
      </w:r>
      <w:r>
        <w:t>work</w:t>
      </w:r>
      <w:r w:rsidR="00F474B4">
        <w:t xml:space="preserve"> </w:t>
      </w:r>
      <w:r>
        <w:t>offered</w:t>
      </w:r>
      <w:r w:rsidR="00F474B4">
        <w:t xml:space="preserve"> </w:t>
      </w:r>
      <w:r>
        <w:t>by</w:t>
      </w:r>
      <w:r w:rsidR="00F474B4">
        <w:t xml:space="preserve"> </w:t>
      </w:r>
      <w:r>
        <w:t>a</w:t>
      </w:r>
      <w:r w:rsidR="00F474B4">
        <w:t xml:space="preserve"> </w:t>
      </w:r>
      <w:r>
        <w:t>range</w:t>
      </w:r>
      <w:r w:rsidR="00F474B4">
        <w:t xml:space="preserve"> </w:t>
      </w:r>
      <w:r>
        <w:t>of</w:t>
      </w:r>
      <w:r w:rsidR="00F474B4">
        <w:t xml:space="preserve"> </w:t>
      </w:r>
      <w:r>
        <w:t>careers,</w:t>
      </w:r>
      <w:r w:rsidR="00F474B4">
        <w:t xml:space="preserve"> </w:t>
      </w:r>
      <w:r>
        <w:t>contributed</w:t>
      </w:r>
      <w:r w:rsidR="00F474B4">
        <w:t xml:space="preserve"> </w:t>
      </w:r>
      <w:r>
        <w:t>by</w:t>
      </w:r>
      <w:r w:rsidR="00F474B4">
        <w:t xml:space="preserve"> </w:t>
      </w:r>
      <w:r>
        <w:t>the</w:t>
      </w:r>
      <w:r w:rsidR="00F474B4">
        <w:t xml:space="preserve"> </w:t>
      </w:r>
      <w:r>
        <w:t>Jobs</w:t>
      </w:r>
      <w:r w:rsidR="00F474B4">
        <w:t xml:space="preserve"> </w:t>
      </w:r>
      <w:r>
        <w:t>and</w:t>
      </w:r>
      <w:r w:rsidR="00F474B4">
        <w:t xml:space="preserve"> </w:t>
      </w:r>
      <w:r>
        <w:t>Skills</w:t>
      </w:r>
      <w:r w:rsidR="00F474B4">
        <w:t xml:space="preserve"> </w:t>
      </w:r>
      <w:r>
        <w:t>Councils</w:t>
      </w:r>
      <w:r w:rsidR="00F474B4">
        <w:t xml:space="preserve"> </w:t>
      </w:r>
      <w:r>
        <w:t>(JSCs),</w:t>
      </w:r>
      <w:r w:rsidR="00F474B4">
        <w:t xml:space="preserve"> </w:t>
      </w:r>
      <w:r>
        <w:t>which</w:t>
      </w:r>
      <w:r w:rsidR="00F474B4">
        <w:t xml:space="preserve"> </w:t>
      </w:r>
      <w:r>
        <w:t>are</w:t>
      </w:r>
      <w:r w:rsidR="00F474B4">
        <w:t xml:space="preserve"> </w:t>
      </w:r>
      <w:r>
        <w:t>strengthening</w:t>
      </w:r>
      <w:r w:rsidR="00F474B4">
        <w:t xml:space="preserve"> </w:t>
      </w:r>
      <w:r>
        <w:t>industry’s</w:t>
      </w:r>
      <w:r w:rsidR="00F474B4">
        <w:t xml:space="preserve"> </w:t>
      </w:r>
      <w:r>
        <w:t>role</w:t>
      </w:r>
      <w:r w:rsidR="00F474B4">
        <w:t xml:space="preserve"> </w:t>
      </w:r>
      <w:r>
        <w:t>in</w:t>
      </w:r>
      <w:r w:rsidR="00F474B4">
        <w:t xml:space="preserve"> </w:t>
      </w:r>
      <w:r>
        <w:t>shaping</w:t>
      </w:r>
      <w:r w:rsidR="00F474B4">
        <w:t xml:space="preserve"> </w:t>
      </w:r>
      <w:r>
        <w:t>Australia’s</w:t>
      </w:r>
      <w:r w:rsidR="00F474B4">
        <w:t xml:space="preserve"> </w:t>
      </w:r>
      <w:r>
        <w:t>VET</w:t>
      </w:r>
      <w:r w:rsidR="00F474B4">
        <w:t xml:space="preserve"> </w:t>
      </w:r>
      <w:r>
        <w:t>sector.</w:t>
      </w:r>
    </w:p>
    <w:p w14:paraId="5E96C9C8" w14:textId="5A145EFA" w:rsidR="003705E8" w:rsidRDefault="003705E8" w:rsidP="003705E8">
      <w:r>
        <w:t>The</w:t>
      </w:r>
      <w:r w:rsidR="00F474B4">
        <w:t xml:space="preserve"> </w:t>
      </w:r>
      <w:r>
        <w:t>second</w:t>
      </w:r>
      <w:r w:rsidR="00F474B4">
        <w:t xml:space="preserve"> </w:t>
      </w:r>
      <w:r>
        <w:t>half</w:t>
      </w:r>
      <w:r w:rsidR="00F474B4">
        <w:t xml:space="preserve"> </w:t>
      </w:r>
      <w:r>
        <w:t>of</w:t>
      </w:r>
      <w:r w:rsidR="00F474B4">
        <w:t xml:space="preserve"> </w:t>
      </w:r>
      <w:r>
        <w:t>the</w:t>
      </w:r>
      <w:r w:rsidR="00F474B4">
        <w:t xml:space="preserve"> </w:t>
      </w:r>
      <w:r>
        <w:t>publication</w:t>
      </w:r>
      <w:r w:rsidR="00F474B4">
        <w:t xml:space="preserve"> </w:t>
      </w:r>
      <w:r>
        <w:t>includes</w:t>
      </w:r>
      <w:r w:rsidR="00F474B4">
        <w:t xml:space="preserve"> </w:t>
      </w:r>
      <w:r>
        <w:t>analysis</w:t>
      </w:r>
      <w:r w:rsidR="00F474B4">
        <w:t xml:space="preserve"> </w:t>
      </w:r>
      <w:r>
        <w:t>from</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(JSA)</w:t>
      </w:r>
      <w:r w:rsidR="00F474B4">
        <w:t xml:space="preserve"> </w:t>
      </w:r>
      <w:r>
        <w:t>providing</w:t>
      </w:r>
      <w:r w:rsidR="00F474B4">
        <w:t xml:space="preserve"> </w:t>
      </w:r>
      <w:r>
        <w:t>an</w:t>
      </w:r>
      <w:r w:rsidR="00F474B4">
        <w:t xml:space="preserve"> </w:t>
      </w:r>
      <w:r>
        <w:t>overview</w:t>
      </w:r>
      <w:r w:rsidR="00F474B4">
        <w:t xml:space="preserve"> </w:t>
      </w:r>
      <w:r>
        <w:t>of</w:t>
      </w:r>
      <w:r w:rsidR="00F474B4">
        <w:t xml:space="preserve"> </w:t>
      </w:r>
      <w:r>
        <w:t>Australia’s</w:t>
      </w:r>
      <w:r w:rsidR="00F474B4">
        <w:t xml:space="preserve"> </w:t>
      </w:r>
      <w:r>
        <w:t>diverse</w:t>
      </w:r>
      <w:r w:rsidR="00F474B4">
        <w:t xml:space="preserve"> </w:t>
      </w:r>
      <w:r>
        <w:t>labour</w:t>
      </w:r>
      <w:r w:rsidR="00F474B4">
        <w:t xml:space="preserve"> </w:t>
      </w:r>
      <w:r>
        <w:t>markets,</w:t>
      </w:r>
      <w:r w:rsidR="00F474B4">
        <w:t xml:space="preserve"> </w:t>
      </w:r>
      <w:r>
        <w:t>with</w:t>
      </w:r>
      <w:r w:rsidR="00F474B4">
        <w:t xml:space="preserve"> </w:t>
      </w:r>
      <w:r>
        <w:t>detail</w:t>
      </w:r>
      <w:r w:rsidR="00F474B4">
        <w:t xml:space="preserve"> </w:t>
      </w:r>
      <w:r>
        <w:t>provided</w:t>
      </w:r>
      <w:r w:rsidR="00F474B4">
        <w:t xml:space="preserve"> </w:t>
      </w:r>
      <w:r>
        <w:t>for</w:t>
      </w:r>
      <w:r w:rsidR="00F474B4">
        <w:t xml:space="preserve"> </w:t>
      </w:r>
      <w:r>
        <w:t>each</w:t>
      </w:r>
      <w:r w:rsidR="00F474B4">
        <w:t xml:space="preserve"> </w:t>
      </w:r>
      <w:r>
        <w:t>state</w:t>
      </w:r>
      <w:r w:rsidR="00F474B4">
        <w:t xml:space="preserve"> </w:t>
      </w:r>
      <w:r>
        <w:t>and</w:t>
      </w:r>
      <w:r w:rsidR="00F474B4">
        <w:t xml:space="preserve"> </w:t>
      </w:r>
      <w:r>
        <w:t>territory.</w:t>
      </w:r>
      <w:r w:rsidR="00F474B4">
        <w:t xml:space="preserve"> </w:t>
      </w:r>
      <w:r>
        <w:t>Comprehensive</w:t>
      </w:r>
      <w:r w:rsidR="00F474B4">
        <w:t xml:space="preserve"> </w:t>
      </w:r>
      <w:r>
        <w:t>analysis</w:t>
      </w:r>
      <w:r w:rsidR="00F474B4">
        <w:t xml:space="preserve"> </w:t>
      </w:r>
      <w:r>
        <w:t>outlining</w:t>
      </w:r>
      <w:r w:rsidR="00F474B4">
        <w:t xml:space="preserve"> </w:t>
      </w:r>
      <w:r>
        <w:t>employment</w:t>
      </w:r>
      <w:r w:rsidR="00F474B4">
        <w:t xml:space="preserve"> </w:t>
      </w:r>
      <w:r>
        <w:t>opportunities</w:t>
      </w:r>
      <w:r w:rsidR="00F474B4">
        <w:t xml:space="preserve"> </w:t>
      </w:r>
      <w:r>
        <w:t>across</w:t>
      </w:r>
      <w:r w:rsidR="00F474B4">
        <w:t xml:space="preserve"> </w:t>
      </w:r>
      <w:r>
        <w:t>industries</w:t>
      </w:r>
      <w:r w:rsidR="00F474B4">
        <w:t xml:space="preserve"> </w:t>
      </w:r>
      <w:r>
        <w:t>and</w:t>
      </w:r>
      <w:r w:rsidR="00F474B4">
        <w:t xml:space="preserve"> </w:t>
      </w:r>
      <w:r>
        <w:t>occupations</w:t>
      </w:r>
      <w:r w:rsidR="00F474B4">
        <w:t xml:space="preserve"> </w:t>
      </w:r>
      <w:r>
        <w:t>is</w:t>
      </w:r>
      <w:r w:rsidR="00F474B4">
        <w:t xml:space="preserve"> </w:t>
      </w:r>
      <w:r>
        <w:t>also</w:t>
      </w:r>
      <w:r w:rsidR="00F474B4">
        <w:t xml:space="preserve"> </w:t>
      </w:r>
      <w:r>
        <w:t>provided</w:t>
      </w:r>
      <w:r w:rsidR="00F474B4">
        <w:t xml:space="preserve"> </w:t>
      </w:r>
      <w:r>
        <w:t>by</w:t>
      </w:r>
      <w:r w:rsidR="00F474B4">
        <w:t xml:space="preserve"> </w:t>
      </w:r>
      <w:r>
        <w:t>JSA,</w:t>
      </w:r>
      <w:r w:rsidR="00F474B4">
        <w:t xml:space="preserve"> </w:t>
      </w:r>
      <w:r>
        <w:t>illustrating</w:t>
      </w:r>
      <w:r w:rsidR="00F474B4">
        <w:t xml:space="preserve"> </w:t>
      </w:r>
      <w:r>
        <w:t>the</w:t>
      </w:r>
      <w:r w:rsidR="00F474B4">
        <w:t xml:space="preserve"> </w:t>
      </w:r>
      <w:r>
        <w:t>diversity</w:t>
      </w:r>
      <w:r w:rsidR="00F474B4">
        <w:t xml:space="preserve"> </w:t>
      </w:r>
      <w:r>
        <w:t>of</w:t>
      </w:r>
      <w:r w:rsidR="00F474B4">
        <w:t xml:space="preserve"> </w:t>
      </w:r>
      <w:r>
        <w:t>our</w:t>
      </w:r>
      <w:r w:rsidR="00F474B4">
        <w:t xml:space="preserve"> </w:t>
      </w:r>
      <w:r>
        <w:t>labour</w:t>
      </w:r>
      <w:r w:rsidR="00F474B4">
        <w:t xml:space="preserve"> </w:t>
      </w:r>
      <w:r>
        <w:t>market.</w:t>
      </w:r>
      <w:r w:rsidR="00F474B4">
        <w:t xml:space="preserve"> </w:t>
      </w:r>
    </w:p>
    <w:p w14:paraId="59C7DA6B" w14:textId="6E5E3C0F" w:rsidR="003705E8" w:rsidRDefault="003705E8" w:rsidP="003705E8">
      <w:r>
        <w:t>It</w:t>
      </w:r>
      <w:r w:rsidR="00F474B4">
        <w:t xml:space="preserve"> </w:t>
      </w:r>
      <w:r>
        <w:t>is</w:t>
      </w:r>
      <w:r w:rsidR="00F474B4">
        <w:t xml:space="preserve"> </w:t>
      </w:r>
      <w:r>
        <w:t>important</w:t>
      </w:r>
      <w:r w:rsidR="00F474B4">
        <w:t xml:space="preserve"> </w:t>
      </w:r>
      <w:r>
        <w:t>to</w:t>
      </w:r>
      <w:r w:rsidR="00F474B4">
        <w:t xml:space="preserve"> </w:t>
      </w:r>
      <w:r>
        <w:t>remember</w:t>
      </w:r>
      <w:r w:rsidR="00F474B4">
        <w:t xml:space="preserve"> </w:t>
      </w:r>
      <w:r>
        <w:t>the</w:t>
      </w:r>
      <w:r w:rsidR="00F474B4">
        <w:t xml:space="preserve"> </w:t>
      </w:r>
      <w:r>
        <w:t>labour</w:t>
      </w:r>
      <w:r w:rsidR="00F474B4">
        <w:t xml:space="preserve"> </w:t>
      </w:r>
      <w:r>
        <w:t>market</w:t>
      </w:r>
      <w:r w:rsidR="00F474B4">
        <w:t xml:space="preserve"> </w:t>
      </w:r>
      <w:r>
        <w:t>can</w:t>
      </w:r>
      <w:r w:rsidR="00F474B4">
        <w:t xml:space="preserve"> </w:t>
      </w:r>
      <w:r>
        <w:t>change</w:t>
      </w:r>
      <w:r w:rsidR="00F474B4">
        <w:t xml:space="preserve"> </w:t>
      </w:r>
      <w:r>
        <w:t>quickly.</w:t>
      </w:r>
      <w:r w:rsidR="00F474B4">
        <w:t xml:space="preserve"> </w:t>
      </w:r>
      <w:r>
        <w:t>It</w:t>
      </w:r>
      <w:r w:rsidR="00F474B4">
        <w:t xml:space="preserve"> </w:t>
      </w:r>
      <w:r>
        <w:t>isn’t</w:t>
      </w:r>
      <w:r w:rsidR="00F474B4">
        <w:t xml:space="preserve"> </w:t>
      </w:r>
      <w:r>
        <w:t>easy</w:t>
      </w:r>
      <w:r w:rsidR="00F474B4">
        <w:t xml:space="preserve"> </w:t>
      </w:r>
      <w:r>
        <w:t>to</w:t>
      </w:r>
      <w:r w:rsidR="00F474B4">
        <w:t xml:space="preserve"> </w:t>
      </w:r>
      <w:r>
        <w:t>forecast</w:t>
      </w:r>
      <w:r w:rsidR="00F474B4">
        <w:t xml:space="preserve"> </w:t>
      </w:r>
      <w:r>
        <w:t>future</w:t>
      </w:r>
      <w:r w:rsidR="00F474B4">
        <w:t xml:space="preserve"> </w:t>
      </w:r>
      <w:r>
        <w:t>labour</w:t>
      </w:r>
      <w:r w:rsidR="00F474B4">
        <w:t xml:space="preserve"> </w:t>
      </w:r>
      <w:r>
        <w:t>market</w:t>
      </w:r>
      <w:r w:rsidR="00F474B4">
        <w:t xml:space="preserve"> </w:t>
      </w:r>
      <w:r>
        <w:t>conditions</w:t>
      </w:r>
      <w:r w:rsidR="00F474B4">
        <w:t xml:space="preserve"> </w:t>
      </w:r>
      <w:r>
        <w:t>and</w:t>
      </w:r>
      <w:r w:rsidR="00F474B4">
        <w:t xml:space="preserve"> </w:t>
      </w:r>
      <w:r>
        <w:t>it</w:t>
      </w:r>
      <w:r w:rsidR="00F474B4">
        <w:t xml:space="preserve"> </w:t>
      </w:r>
      <w:r>
        <w:t>isn’t</w:t>
      </w:r>
      <w:r w:rsidR="00F474B4">
        <w:t xml:space="preserve"> </w:t>
      </w:r>
      <w:r>
        <w:t>recommended</w:t>
      </w:r>
      <w:r w:rsidR="00F474B4">
        <w:t xml:space="preserve"> </w:t>
      </w:r>
      <w:r>
        <w:t>to</w:t>
      </w:r>
      <w:r w:rsidR="00F474B4">
        <w:t xml:space="preserve"> </w:t>
      </w:r>
      <w:r>
        <w:t>base</w:t>
      </w:r>
      <w:r w:rsidR="00F474B4">
        <w:t xml:space="preserve"> </w:t>
      </w:r>
      <w:r>
        <w:t>employment</w:t>
      </w:r>
      <w:r w:rsidR="00F474B4">
        <w:t xml:space="preserve"> </w:t>
      </w:r>
      <w:r>
        <w:t>and</w:t>
      </w:r>
      <w:r w:rsidR="00F474B4">
        <w:t xml:space="preserve"> </w:t>
      </w:r>
      <w:r>
        <w:t>training</w:t>
      </w:r>
      <w:r w:rsidR="00F474B4">
        <w:t xml:space="preserve"> </w:t>
      </w:r>
      <w:r>
        <w:t>decisions</w:t>
      </w:r>
      <w:r w:rsidR="00F474B4">
        <w:t xml:space="preserve"> </w:t>
      </w:r>
      <w:r>
        <w:t>only</w:t>
      </w:r>
      <w:r w:rsidR="00F474B4">
        <w:t xml:space="preserve"> </w:t>
      </w:r>
      <w:r>
        <w:t>on</w:t>
      </w:r>
      <w:r w:rsidR="00F474B4">
        <w:t xml:space="preserve"> </w:t>
      </w:r>
      <w:r>
        <w:t>projected</w:t>
      </w:r>
      <w:r w:rsidR="00F474B4">
        <w:t xml:space="preserve"> </w:t>
      </w:r>
      <w:r>
        <w:t>or</w:t>
      </w:r>
      <w:r w:rsidR="00F474B4">
        <w:t xml:space="preserve"> </w:t>
      </w:r>
      <w:r>
        <w:t>current</w:t>
      </w:r>
      <w:r w:rsidR="00F474B4">
        <w:t xml:space="preserve"> </w:t>
      </w:r>
      <w:r>
        <w:t>shortages.</w:t>
      </w:r>
      <w:r w:rsidR="00F474B4">
        <w:t xml:space="preserve"> </w:t>
      </w:r>
      <w:r>
        <w:t>Sometimes</w:t>
      </w:r>
      <w:r w:rsidR="00F474B4">
        <w:t xml:space="preserve"> </w:t>
      </w:r>
      <w:r>
        <w:t>job</w:t>
      </w:r>
      <w:r w:rsidR="00F474B4">
        <w:t xml:space="preserve"> </w:t>
      </w:r>
      <w:r>
        <w:t>seekers</w:t>
      </w:r>
      <w:r w:rsidR="00F474B4">
        <w:t xml:space="preserve"> </w:t>
      </w:r>
      <w:r>
        <w:t>can</w:t>
      </w:r>
      <w:r w:rsidR="00F474B4">
        <w:t xml:space="preserve"> </w:t>
      </w:r>
      <w:r>
        <w:t>still</w:t>
      </w:r>
      <w:r w:rsidR="00F474B4">
        <w:t xml:space="preserve"> </w:t>
      </w:r>
      <w:r>
        <w:t>face</w:t>
      </w:r>
      <w:r w:rsidR="00F474B4">
        <w:t xml:space="preserve"> </w:t>
      </w:r>
      <w:r>
        <w:t>significant</w:t>
      </w:r>
      <w:r w:rsidR="00F474B4">
        <w:t xml:space="preserve"> </w:t>
      </w:r>
      <w:r>
        <w:t>competition</w:t>
      </w:r>
      <w:r w:rsidR="00F474B4">
        <w:t xml:space="preserve"> </w:t>
      </w:r>
      <w:r>
        <w:t>for</w:t>
      </w:r>
      <w:r w:rsidR="00F474B4">
        <w:t xml:space="preserve"> </w:t>
      </w:r>
      <w:r>
        <w:t>positions</w:t>
      </w:r>
      <w:r w:rsidR="00F474B4">
        <w:t xml:space="preserve"> </w:t>
      </w:r>
      <w:r>
        <w:t>in</w:t>
      </w:r>
      <w:r w:rsidR="00F474B4">
        <w:t xml:space="preserve"> </w:t>
      </w:r>
      <w:r>
        <w:t>high</w:t>
      </w:r>
      <w:r w:rsidR="00F474B4">
        <w:t xml:space="preserve"> </w:t>
      </w:r>
      <w:r>
        <w:t>demand.</w:t>
      </w:r>
      <w:r w:rsidR="00F474B4">
        <w:t xml:space="preserve"> </w:t>
      </w:r>
      <w:r>
        <w:t>Conversely,</w:t>
      </w:r>
      <w:r w:rsidR="00F474B4">
        <w:t xml:space="preserve"> </w:t>
      </w:r>
      <w:r>
        <w:t>employers</w:t>
      </w:r>
      <w:r w:rsidR="00F474B4">
        <w:t xml:space="preserve"> </w:t>
      </w:r>
      <w:r>
        <w:t>can</w:t>
      </w:r>
      <w:r w:rsidR="00F474B4">
        <w:t xml:space="preserve"> </w:t>
      </w:r>
      <w:r>
        <w:t>have</w:t>
      </w:r>
      <w:r w:rsidR="00F474B4">
        <w:t xml:space="preserve"> </w:t>
      </w:r>
      <w:r>
        <w:t>difficulty</w:t>
      </w:r>
      <w:r w:rsidR="00F474B4">
        <w:t xml:space="preserve"> </w:t>
      </w:r>
      <w:r>
        <w:t>recruiting</w:t>
      </w:r>
      <w:r w:rsidR="00F474B4">
        <w:t xml:space="preserve"> </w:t>
      </w:r>
      <w:r>
        <w:t>for</w:t>
      </w:r>
      <w:r w:rsidR="00F474B4">
        <w:t xml:space="preserve"> </w:t>
      </w:r>
      <w:r>
        <w:t>occupations</w:t>
      </w:r>
      <w:r w:rsidR="00F474B4">
        <w:t xml:space="preserve"> </w:t>
      </w:r>
      <w:r>
        <w:t>which</w:t>
      </w:r>
      <w:r w:rsidR="00F474B4">
        <w:t xml:space="preserve"> </w:t>
      </w:r>
      <w:r>
        <w:t>have</w:t>
      </w:r>
      <w:r w:rsidR="00F474B4">
        <w:t xml:space="preserve"> </w:t>
      </w:r>
      <w:r>
        <w:t>limited</w:t>
      </w:r>
      <w:r w:rsidR="00F474B4">
        <w:t xml:space="preserve"> </w:t>
      </w:r>
      <w:r>
        <w:t>growth</w:t>
      </w:r>
      <w:r w:rsidR="00F474B4">
        <w:t xml:space="preserve"> </w:t>
      </w:r>
      <w:r>
        <w:t>or</w:t>
      </w:r>
      <w:r w:rsidR="00F474B4">
        <w:t xml:space="preserve"> </w:t>
      </w:r>
      <w:r>
        <w:t>are</w:t>
      </w:r>
      <w:r w:rsidR="00F474B4">
        <w:t xml:space="preserve"> </w:t>
      </w:r>
      <w:r>
        <w:t>in</w:t>
      </w:r>
      <w:r w:rsidR="00F474B4">
        <w:t xml:space="preserve"> </w:t>
      </w:r>
      <w:r>
        <w:t>decline.</w:t>
      </w:r>
    </w:p>
    <w:p w14:paraId="4D448B8B" w14:textId="41011D54" w:rsidR="00BE7568" w:rsidRDefault="003705E8" w:rsidP="003705E8">
      <w:r>
        <w:t>It</w:t>
      </w:r>
      <w:r w:rsidR="00F474B4">
        <w:t xml:space="preserve"> </w:t>
      </w:r>
      <w:r>
        <w:t>is</w:t>
      </w:r>
      <w:r w:rsidR="00F474B4">
        <w:t xml:space="preserve"> </w:t>
      </w:r>
      <w:r>
        <w:t>far</w:t>
      </w:r>
      <w:r w:rsidR="00F474B4">
        <w:t xml:space="preserve"> </w:t>
      </w:r>
      <w:r>
        <w:t>better</w:t>
      </w:r>
      <w:r w:rsidR="00F474B4">
        <w:t xml:space="preserve"> </w:t>
      </w:r>
      <w:r>
        <w:t>to</w:t>
      </w:r>
      <w:r w:rsidR="00F474B4">
        <w:t xml:space="preserve"> </w:t>
      </w:r>
      <w:r>
        <w:t>train</w:t>
      </w:r>
      <w:r w:rsidR="00F474B4">
        <w:t xml:space="preserve"> </w:t>
      </w:r>
      <w:r>
        <w:t>in</w:t>
      </w:r>
      <w:r w:rsidR="00F474B4">
        <w:t xml:space="preserve"> </w:t>
      </w:r>
      <w:r>
        <w:t>an</w:t>
      </w:r>
      <w:r w:rsidR="00F474B4">
        <w:t xml:space="preserve"> </w:t>
      </w:r>
      <w:r>
        <w:t>area</w:t>
      </w:r>
      <w:r w:rsidR="00F474B4">
        <w:t xml:space="preserve"> </w:t>
      </w:r>
      <w:r>
        <w:t>in</w:t>
      </w:r>
      <w:r w:rsidR="00F474B4">
        <w:t xml:space="preserve"> </w:t>
      </w:r>
      <w:r>
        <w:t>which</w:t>
      </w:r>
      <w:r w:rsidR="00F474B4">
        <w:t xml:space="preserve"> </w:t>
      </w:r>
      <w:r>
        <w:t>you</w:t>
      </w:r>
      <w:r w:rsidR="00F474B4">
        <w:t xml:space="preserve"> </w:t>
      </w:r>
      <w:r>
        <w:t>have</w:t>
      </w:r>
      <w:r w:rsidR="00F474B4">
        <w:t xml:space="preserve"> </w:t>
      </w:r>
      <w:r>
        <w:t>an</w:t>
      </w:r>
      <w:r w:rsidR="00F474B4">
        <w:t xml:space="preserve"> </w:t>
      </w:r>
      <w:r>
        <w:t>interest</w:t>
      </w:r>
      <w:r w:rsidR="00F474B4">
        <w:t xml:space="preserve"> </w:t>
      </w:r>
      <w:r>
        <w:t>and</w:t>
      </w:r>
      <w:r w:rsidR="00F474B4">
        <w:t xml:space="preserve"> </w:t>
      </w:r>
      <w:r>
        <w:t>aptitude</w:t>
      </w:r>
      <w:r w:rsidR="00F474B4">
        <w:t xml:space="preserve"> </w:t>
      </w:r>
      <w:r>
        <w:t>than</w:t>
      </w:r>
      <w:r w:rsidR="00F474B4">
        <w:t xml:space="preserve"> </w:t>
      </w:r>
      <w:r>
        <w:t>to</w:t>
      </w:r>
      <w:r w:rsidR="00F474B4">
        <w:t xml:space="preserve"> </w:t>
      </w:r>
      <w:r>
        <w:t>choose</w:t>
      </w:r>
      <w:r w:rsidR="00F474B4">
        <w:t xml:space="preserve"> </w:t>
      </w:r>
      <w:r>
        <w:t>a</w:t>
      </w:r>
      <w:r w:rsidR="00F474B4">
        <w:t xml:space="preserve"> </w:t>
      </w:r>
      <w:r>
        <w:t>career</w:t>
      </w:r>
      <w:r w:rsidR="00F474B4">
        <w:t xml:space="preserve"> </w:t>
      </w:r>
      <w:r>
        <w:t>solely</w:t>
      </w:r>
      <w:r w:rsidR="00F474B4">
        <w:t xml:space="preserve"> </w:t>
      </w:r>
      <w:r>
        <w:t>based</w:t>
      </w:r>
      <w:r w:rsidR="00F474B4">
        <w:t xml:space="preserve"> </w:t>
      </w:r>
      <w:r>
        <w:t>on</w:t>
      </w:r>
      <w:r w:rsidR="00F474B4">
        <w:t xml:space="preserve"> </w:t>
      </w:r>
      <w:r>
        <w:t>expectations</w:t>
      </w:r>
      <w:r w:rsidR="00F474B4">
        <w:t xml:space="preserve"> </w:t>
      </w:r>
      <w:r>
        <w:t>about</w:t>
      </w:r>
      <w:r w:rsidR="00F474B4">
        <w:t xml:space="preserve"> </w:t>
      </w:r>
      <w:r>
        <w:t>future</w:t>
      </w:r>
      <w:r w:rsidR="00F474B4">
        <w:t xml:space="preserve"> </w:t>
      </w:r>
      <w:r>
        <w:t>conditions.</w:t>
      </w:r>
    </w:p>
    <w:p w14:paraId="3A8E9F62" w14:textId="77777777" w:rsidR="00BE7568" w:rsidRDefault="00BE7568">
      <w:r>
        <w:br w:type="page"/>
      </w:r>
    </w:p>
    <w:p w14:paraId="6D50A452" w14:textId="1E0A1D3B" w:rsidR="003705E8" w:rsidRDefault="003705E8" w:rsidP="003705E8">
      <w:r>
        <w:lastRenderedPageBreak/>
        <w:t>If</w:t>
      </w:r>
      <w:r w:rsidR="00F474B4">
        <w:t xml:space="preserve"> </w:t>
      </w:r>
      <w:r>
        <w:t>after</w:t>
      </w:r>
      <w:r w:rsidR="00F474B4">
        <w:t xml:space="preserve"> </w:t>
      </w:r>
      <w:r>
        <w:t>reading</w:t>
      </w:r>
      <w:r w:rsidR="00F474B4">
        <w:t xml:space="preserve"> </w:t>
      </w:r>
      <w:r>
        <w:t>this</w:t>
      </w:r>
      <w:r w:rsidR="00F474B4">
        <w:t xml:space="preserve"> </w:t>
      </w:r>
      <w:r>
        <w:t>publication</w:t>
      </w:r>
      <w:r w:rsidR="00F474B4">
        <w:t xml:space="preserve"> </w:t>
      </w:r>
      <w:r>
        <w:t>you</w:t>
      </w:r>
      <w:r w:rsidR="00F474B4">
        <w:t xml:space="preserve"> </w:t>
      </w:r>
      <w:r>
        <w:t>want</w:t>
      </w:r>
      <w:r w:rsidR="00F474B4">
        <w:t xml:space="preserve"> </w:t>
      </w:r>
      <w:r>
        <w:t>more</w:t>
      </w:r>
      <w:r w:rsidR="00F474B4">
        <w:t xml:space="preserve"> </w:t>
      </w:r>
      <w:r>
        <w:t>detailed</w:t>
      </w:r>
      <w:r w:rsidR="00F474B4">
        <w:t xml:space="preserve"> </w:t>
      </w:r>
      <w:r>
        <w:t>information,</w:t>
      </w:r>
      <w:r w:rsidR="00F474B4">
        <w:t xml:space="preserve"> </w:t>
      </w:r>
      <w:r>
        <w:t>the</w:t>
      </w:r>
      <w:r w:rsidR="00F474B4">
        <w:t xml:space="preserve"> </w:t>
      </w:r>
      <w:r>
        <w:t>following</w:t>
      </w:r>
      <w:r w:rsidR="00F474B4">
        <w:t xml:space="preserve"> </w:t>
      </w:r>
      <w:r>
        <w:t>websites</w:t>
      </w:r>
      <w:r w:rsidR="00F474B4">
        <w:t xml:space="preserve"> </w:t>
      </w:r>
      <w:r>
        <w:t>are</w:t>
      </w:r>
      <w:r w:rsidR="00F474B4">
        <w:t xml:space="preserve"> </w:t>
      </w:r>
      <w:r>
        <w:t>available:</w:t>
      </w:r>
      <w:r w:rsidR="00F474B4">
        <w:t xml:space="preserve"> </w:t>
      </w:r>
    </w:p>
    <w:p w14:paraId="49BCE0FD" w14:textId="519E7538" w:rsidR="003705E8" w:rsidRDefault="003705E8" w:rsidP="003705E8">
      <w:pPr>
        <w:pStyle w:val="ListBullet"/>
      </w:pPr>
      <w:r>
        <w:t>Jobs</w:t>
      </w:r>
      <w:r w:rsidR="00F474B4">
        <w:t xml:space="preserve"> </w:t>
      </w:r>
      <w:r>
        <w:t>and</w:t>
      </w:r>
      <w:r w:rsidR="00F474B4">
        <w:t xml:space="preserve"> </w:t>
      </w:r>
      <w:r>
        <w:t>Skills</w:t>
      </w:r>
      <w:r w:rsidR="00F474B4">
        <w:t xml:space="preserve"> </w:t>
      </w:r>
      <w:r>
        <w:t>Australia</w:t>
      </w:r>
      <w:r w:rsidR="00F474B4">
        <w:t xml:space="preserve"> </w:t>
      </w:r>
      <w:r>
        <w:t>(</w:t>
      </w:r>
      <w:hyperlink r:id="rId22" w:history="1">
        <w:r w:rsidRPr="005C73C7">
          <w:rPr>
            <w:rStyle w:val="Hyperlink"/>
          </w:rPr>
          <w:t>jobsandskills.gov.au</w:t>
        </w:r>
      </w:hyperlink>
      <w:r>
        <w:t>)</w:t>
      </w:r>
      <w:r w:rsidR="00F474B4">
        <w:t xml:space="preserve"> </w:t>
      </w:r>
      <w:r>
        <w:t>for</w:t>
      </w:r>
      <w:r w:rsidR="00F474B4">
        <w:t xml:space="preserve"> </w:t>
      </w:r>
      <w:r>
        <w:t>detailed</w:t>
      </w:r>
      <w:r w:rsidR="00F474B4">
        <w:t xml:space="preserve"> </w:t>
      </w:r>
      <w:r>
        <w:t>labour</w:t>
      </w:r>
      <w:r w:rsidR="00F474B4">
        <w:t xml:space="preserve"> </w:t>
      </w:r>
      <w:r>
        <w:t>market</w:t>
      </w:r>
      <w:r w:rsidR="00F474B4">
        <w:t xml:space="preserve"> </w:t>
      </w:r>
      <w:r>
        <w:t>data.</w:t>
      </w:r>
    </w:p>
    <w:p w14:paraId="6E1025D8" w14:textId="75DE5ED6" w:rsidR="003705E8" w:rsidRDefault="003705E8" w:rsidP="003705E8">
      <w:pPr>
        <w:pStyle w:val="ListBullet"/>
      </w:pPr>
      <w:r>
        <w:t>Department</w:t>
      </w:r>
      <w:r w:rsidR="00F474B4">
        <w:t xml:space="preserve"> </w:t>
      </w:r>
      <w:r>
        <w:t>of</w:t>
      </w:r>
      <w:r w:rsidR="00F474B4">
        <w:t xml:space="preserve"> </w:t>
      </w:r>
      <w:r>
        <w:t>Employment</w:t>
      </w:r>
      <w:r w:rsidR="00F474B4">
        <w:t xml:space="preserve"> </w:t>
      </w:r>
      <w:r>
        <w:t>and</w:t>
      </w:r>
      <w:r w:rsidR="00F474B4">
        <w:t xml:space="preserve"> </w:t>
      </w:r>
      <w:r>
        <w:t>Workplace</w:t>
      </w:r>
      <w:r w:rsidR="00F474B4">
        <w:t xml:space="preserve"> </w:t>
      </w:r>
      <w:r>
        <w:t>Relations</w:t>
      </w:r>
      <w:r w:rsidR="00F474B4">
        <w:t xml:space="preserve"> </w:t>
      </w:r>
      <w:r>
        <w:t>(</w:t>
      </w:r>
      <w:hyperlink r:id="rId23" w:history="1">
        <w:r w:rsidRPr="003705E8">
          <w:rPr>
            <w:rStyle w:val="Hyperlink"/>
          </w:rPr>
          <w:t>dewr.gov.au</w:t>
        </w:r>
      </w:hyperlink>
      <w:r>
        <w:t>)</w:t>
      </w:r>
      <w:r w:rsidR="00F474B4">
        <w:t xml:space="preserve"> </w:t>
      </w:r>
      <w:r>
        <w:t>for</w:t>
      </w:r>
      <w:r w:rsidR="00F474B4">
        <w:t xml:space="preserve"> </w:t>
      </w:r>
      <w:r>
        <w:t>information</w:t>
      </w:r>
      <w:r w:rsidR="00F474B4">
        <w:t xml:space="preserve"> </w:t>
      </w:r>
      <w:r>
        <w:t>on</w:t>
      </w:r>
      <w:r w:rsidR="00F474B4">
        <w:t xml:space="preserve"> </w:t>
      </w:r>
      <w:r>
        <w:t>government</w:t>
      </w:r>
      <w:r w:rsidR="00F474B4">
        <w:t xml:space="preserve"> </w:t>
      </w:r>
      <w:r>
        <w:t>programs</w:t>
      </w:r>
      <w:r w:rsidR="00F474B4">
        <w:t xml:space="preserve"> </w:t>
      </w:r>
      <w:r>
        <w:t>on</w:t>
      </w:r>
      <w:r w:rsidR="00F474B4">
        <w:t xml:space="preserve"> </w:t>
      </w:r>
      <w:r>
        <w:t>skills,</w:t>
      </w:r>
      <w:r w:rsidR="00F474B4">
        <w:t xml:space="preserve"> </w:t>
      </w:r>
      <w:r>
        <w:t>training,</w:t>
      </w:r>
      <w:r w:rsidR="00F474B4">
        <w:t xml:space="preserve"> </w:t>
      </w:r>
      <w:r>
        <w:t>employment</w:t>
      </w:r>
      <w:r w:rsidR="00F474B4">
        <w:t xml:space="preserve"> </w:t>
      </w:r>
      <w:r>
        <w:t>and</w:t>
      </w:r>
      <w:r w:rsidR="00F474B4">
        <w:t xml:space="preserve"> </w:t>
      </w:r>
      <w:r>
        <w:t>workplace</w:t>
      </w:r>
      <w:r w:rsidR="00F474B4">
        <w:t xml:space="preserve"> </w:t>
      </w:r>
      <w:r>
        <w:t>relations.</w:t>
      </w:r>
      <w:r w:rsidR="00F474B4">
        <w:t xml:space="preserve"> </w:t>
      </w:r>
    </w:p>
    <w:p w14:paraId="7C88CACC" w14:textId="056FE0F1" w:rsidR="003705E8" w:rsidRDefault="003705E8" w:rsidP="003705E8">
      <w:pPr>
        <w:pStyle w:val="ListBullet"/>
      </w:pPr>
      <w:r>
        <w:t>Workforce</w:t>
      </w:r>
      <w:r w:rsidR="00F474B4">
        <w:t xml:space="preserve"> </w:t>
      </w:r>
      <w:r>
        <w:t>Australia</w:t>
      </w:r>
      <w:r w:rsidR="00F474B4">
        <w:t xml:space="preserve"> </w:t>
      </w:r>
      <w:r>
        <w:t>(</w:t>
      </w:r>
      <w:hyperlink r:id="rId24" w:history="1">
        <w:r w:rsidRPr="005C73C7">
          <w:rPr>
            <w:rStyle w:val="Hyperlink"/>
          </w:rPr>
          <w:t>workforceaustralia.gov.au</w:t>
        </w:r>
      </w:hyperlink>
      <w:r>
        <w:t>)</w:t>
      </w:r>
      <w:r w:rsidR="00F474B4">
        <w:t xml:space="preserve"> </w:t>
      </w:r>
      <w:r>
        <w:t>is</w:t>
      </w:r>
      <w:r w:rsidR="00F474B4">
        <w:t xml:space="preserve"> </w:t>
      </w:r>
      <w:r>
        <w:t>a</w:t>
      </w:r>
      <w:r w:rsidR="00F474B4">
        <w:t xml:space="preserve"> </w:t>
      </w:r>
      <w:r>
        <w:t>place</w:t>
      </w:r>
      <w:r w:rsidR="00F474B4">
        <w:t xml:space="preserve"> </w:t>
      </w:r>
      <w:r>
        <w:t>Australians</w:t>
      </w:r>
      <w:r w:rsidR="00F474B4">
        <w:t xml:space="preserve"> </w:t>
      </w:r>
      <w:r>
        <w:t>can</w:t>
      </w:r>
      <w:r w:rsidR="00F474B4">
        <w:t xml:space="preserve"> </w:t>
      </w:r>
      <w:r>
        <w:t>search</w:t>
      </w:r>
      <w:r w:rsidR="00F474B4">
        <w:t xml:space="preserve"> </w:t>
      </w:r>
      <w:r>
        <w:t>and</w:t>
      </w:r>
      <w:r w:rsidR="00F474B4">
        <w:t xml:space="preserve"> </w:t>
      </w:r>
      <w:r>
        <w:t>apply</w:t>
      </w:r>
      <w:r w:rsidR="00F474B4">
        <w:t xml:space="preserve"> </w:t>
      </w:r>
      <w:r>
        <w:t>for</w:t>
      </w:r>
      <w:r w:rsidR="00F474B4">
        <w:t xml:space="preserve"> </w:t>
      </w:r>
      <w:r>
        <w:t>jobs</w:t>
      </w:r>
      <w:r w:rsidR="00F474B4">
        <w:t xml:space="preserve"> </w:t>
      </w:r>
      <w:r>
        <w:t>or</w:t>
      </w:r>
      <w:r w:rsidR="00F474B4">
        <w:t xml:space="preserve"> </w:t>
      </w:r>
      <w:r>
        <w:t>find</w:t>
      </w:r>
      <w:r w:rsidR="00F474B4">
        <w:t xml:space="preserve"> </w:t>
      </w:r>
      <w:r>
        <w:t>more</w:t>
      </w:r>
      <w:r w:rsidR="00F474B4">
        <w:t xml:space="preserve"> </w:t>
      </w:r>
      <w:r>
        <w:t>information</w:t>
      </w:r>
      <w:r w:rsidR="00F474B4">
        <w:t xml:space="preserve"> </w:t>
      </w:r>
      <w:r>
        <w:t>on</w:t>
      </w:r>
      <w:r w:rsidR="00F474B4">
        <w:t xml:space="preserve"> </w:t>
      </w:r>
      <w:r>
        <w:t>their</w:t>
      </w:r>
      <w:r w:rsidR="00F474B4">
        <w:t xml:space="preserve"> </w:t>
      </w:r>
      <w:r>
        <w:t>pathway</w:t>
      </w:r>
      <w:r w:rsidR="00F474B4">
        <w:t xml:space="preserve"> </w:t>
      </w:r>
      <w:r>
        <w:t>to</w:t>
      </w:r>
      <w:r w:rsidR="00F474B4">
        <w:t xml:space="preserve"> </w:t>
      </w:r>
      <w:r>
        <w:t>employment.</w:t>
      </w:r>
    </w:p>
    <w:p w14:paraId="26D8F3B7" w14:textId="37FB2BBC" w:rsidR="003705E8" w:rsidRDefault="003705E8" w:rsidP="003705E8">
      <w:pPr>
        <w:pStyle w:val="ListBullet"/>
      </w:pPr>
      <w:r>
        <w:t>Your</w:t>
      </w:r>
      <w:r w:rsidR="00F474B4">
        <w:t xml:space="preserve"> </w:t>
      </w:r>
      <w:r>
        <w:t>Career</w:t>
      </w:r>
      <w:r w:rsidR="00F474B4">
        <w:t xml:space="preserve"> </w:t>
      </w:r>
      <w:r>
        <w:t>(</w:t>
      </w:r>
      <w:hyperlink r:id="rId25" w:history="1">
        <w:r w:rsidRPr="007618DD">
          <w:rPr>
            <w:rStyle w:val="Hyperlink"/>
          </w:rPr>
          <w:t>yourcareer.gov.au</w:t>
        </w:r>
      </w:hyperlink>
      <w:r>
        <w:t>)</w:t>
      </w:r>
      <w:r w:rsidR="00F474B4">
        <w:t xml:space="preserve"> </w:t>
      </w:r>
      <w:r>
        <w:t>for</w:t>
      </w:r>
      <w:r w:rsidR="00F474B4">
        <w:t xml:space="preserve"> </w:t>
      </w:r>
      <w:r>
        <w:t>careers</w:t>
      </w:r>
      <w:r w:rsidR="00F474B4">
        <w:t xml:space="preserve"> </w:t>
      </w:r>
      <w:r>
        <w:t>information</w:t>
      </w:r>
      <w:r w:rsidR="00F474B4">
        <w:t xml:space="preserve"> </w:t>
      </w:r>
      <w:r>
        <w:t>and</w:t>
      </w:r>
      <w:r w:rsidR="00F474B4">
        <w:t xml:space="preserve"> </w:t>
      </w:r>
      <w:r>
        <w:t>resources</w:t>
      </w:r>
      <w:r w:rsidR="00F474B4">
        <w:t xml:space="preserve"> </w:t>
      </w:r>
      <w:r>
        <w:t>and</w:t>
      </w:r>
      <w:r w:rsidR="00F474B4">
        <w:t xml:space="preserve"> </w:t>
      </w:r>
      <w:r>
        <w:t>where</w:t>
      </w:r>
      <w:r w:rsidR="00F474B4">
        <w:t xml:space="preserve"> </w:t>
      </w:r>
      <w:r>
        <w:t>Australian</w:t>
      </w:r>
      <w:r w:rsidR="00F474B4">
        <w:t xml:space="preserve"> </w:t>
      </w:r>
      <w:r>
        <w:t>Jobs</w:t>
      </w:r>
      <w:r w:rsidR="00F474B4">
        <w:t xml:space="preserve"> </w:t>
      </w:r>
      <w:r>
        <w:t>is</w:t>
      </w:r>
      <w:r w:rsidR="00F474B4">
        <w:t xml:space="preserve"> </w:t>
      </w:r>
      <w:r>
        <w:t>available</w:t>
      </w:r>
      <w:r w:rsidR="00F474B4">
        <w:t xml:space="preserve"> </w:t>
      </w:r>
      <w:r>
        <w:t>for</w:t>
      </w:r>
      <w:r w:rsidR="00F474B4">
        <w:t xml:space="preserve"> </w:t>
      </w:r>
      <w:r>
        <w:t>download.</w:t>
      </w:r>
    </w:p>
    <w:p w14:paraId="6C0A73D7" w14:textId="1BAAC238" w:rsidR="003705E8" w:rsidRDefault="003705E8" w:rsidP="003705E8">
      <w:r>
        <w:t>Inquiries</w:t>
      </w:r>
      <w:r w:rsidR="00F474B4">
        <w:t xml:space="preserve"> </w:t>
      </w:r>
      <w:r>
        <w:t>about</w:t>
      </w:r>
      <w:r w:rsidR="00F474B4">
        <w:t xml:space="preserve"> </w:t>
      </w:r>
      <w:r>
        <w:t>Australian</w:t>
      </w:r>
      <w:r w:rsidR="00F474B4">
        <w:t xml:space="preserve"> </w:t>
      </w:r>
      <w:r>
        <w:t>Jobs</w:t>
      </w:r>
      <w:r w:rsidR="00F474B4">
        <w:t xml:space="preserve"> </w:t>
      </w:r>
      <w:r>
        <w:t>2025</w:t>
      </w:r>
      <w:r w:rsidR="00F474B4">
        <w:t xml:space="preserve"> </w:t>
      </w:r>
      <w:r>
        <w:t>should</w:t>
      </w:r>
      <w:r w:rsidR="00F474B4">
        <w:t xml:space="preserve"> </w:t>
      </w:r>
      <w:r>
        <w:t>be</w:t>
      </w:r>
      <w:r w:rsidR="00F474B4">
        <w:t xml:space="preserve"> </w:t>
      </w:r>
      <w:r>
        <w:t>directed</w:t>
      </w:r>
      <w:r w:rsidR="00F474B4">
        <w:t xml:space="preserve"> </w:t>
      </w:r>
      <w:r>
        <w:t>to</w:t>
      </w:r>
      <w:r w:rsidR="00F474B4">
        <w:t xml:space="preserve"> </w:t>
      </w:r>
      <w:r>
        <w:t>yourcareer@dewr.gov.au</w:t>
      </w:r>
    </w:p>
    <w:p w14:paraId="680B006E" w14:textId="16797324" w:rsidR="003705E8" w:rsidRDefault="003705E8" w:rsidP="003705E8">
      <w:r>
        <w:t>The</w:t>
      </w:r>
      <w:r w:rsidR="00F474B4">
        <w:t xml:space="preserve"> </w:t>
      </w:r>
      <w:r>
        <w:t>contents</w:t>
      </w:r>
      <w:r w:rsidR="00F474B4">
        <w:t xml:space="preserve"> </w:t>
      </w:r>
      <w:r>
        <w:t>of</w:t>
      </w:r>
      <w:r w:rsidR="00F474B4">
        <w:t xml:space="preserve"> </w:t>
      </w:r>
      <w:r>
        <w:t>Australian</w:t>
      </w:r>
      <w:r w:rsidR="00F474B4">
        <w:t xml:space="preserve"> </w:t>
      </w:r>
      <w:r>
        <w:t>Jobs</w:t>
      </w:r>
      <w:r w:rsidR="00F474B4">
        <w:t xml:space="preserve"> </w:t>
      </w:r>
      <w:r>
        <w:t>2025</w:t>
      </w:r>
      <w:r w:rsidR="00F474B4">
        <w:t xml:space="preserve"> </w:t>
      </w:r>
      <w:r>
        <w:t>are</w:t>
      </w:r>
      <w:r w:rsidR="00F474B4">
        <w:t xml:space="preserve"> </w:t>
      </w:r>
      <w:r>
        <w:t>based</w:t>
      </w:r>
      <w:r w:rsidR="00F474B4">
        <w:t xml:space="preserve"> </w:t>
      </w:r>
      <w:r>
        <w:t>on</w:t>
      </w:r>
      <w:r w:rsidR="00F474B4">
        <w:t xml:space="preserve"> </w:t>
      </w:r>
      <w:r>
        <w:t>information</w:t>
      </w:r>
      <w:r w:rsidR="00F474B4">
        <w:t xml:space="preserve"> </w:t>
      </w:r>
      <w:r>
        <w:t>available</w:t>
      </w:r>
      <w:r w:rsidR="00F474B4">
        <w:t xml:space="preserve"> </w:t>
      </w:r>
      <w:r>
        <w:t>at</w:t>
      </w:r>
      <w:r w:rsidR="00F474B4">
        <w:t xml:space="preserve"> </w:t>
      </w:r>
      <w:r>
        <w:t>the</w:t>
      </w:r>
      <w:r w:rsidR="00F474B4">
        <w:t xml:space="preserve"> </w:t>
      </w:r>
      <w:r>
        <w:t>time</w:t>
      </w:r>
      <w:r w:rsidR="00F474B4">
        <w:t xml:space="preserve"> </w:t>
      </w:r>
      <w:r>
        <w:t>of</w:t>
      </w:r>
      <w:r w:rsidR="00F474B4">
        <w:t xml:space="preserve"> </w:t>
      </w:r>
      <w:r>
        <w:t>publication.</w:t>
      </w:r>
      <w:r w:rsidR="00F474B4">
        <w:t xml:space="preserve"> </w:t>
      </w:r>
      <w:r>
        <w:t>Over</w:t>
      </w:r>
      <w:r w:rsidR="00F474B4">
        <w:t xml:space="preserve"> </w:t>
      </w:r>
      <w:r>
        <w:t>time,</w:t>
      </w:r>
      <w:r w:rsidR="00F474B4">
        <w:t xml:space="preserve"> </w:t>
      </w:r>
      <w:r>
        <w:t>the</w:t>
      </w:r>
      <w:r w:rsidR="00F474B4">
        <w:t xml:space="preserve"> </w:t>
      </w:r>
      <w:r>
        <w:t>currency</w:t>
      </w:r>
      <w:r w:rsidR="00F474B4">
        <w:t xml:space="preserve"> </w:t>
      </w:r>
      <w:r>
        <w:t>of</w:t>
      </w:r>
      <w:r w:rsidR="00F474B4">
        <w:t xml:space="preserve"> </w:t>
      </w:r>
      <w:r>
        <w:t>the</w:t>
      </w:r>
      <w:r w:rsidR="00F474B4">
        <w:t xml:space="preserve"> </w:t>
      </w:r>
      <w:r>
        <w:t>data</w:t>
      </w:r>
      <w:r w:rsidR="00F474B4">
        <w:t xml:space="preserve"> </w:t>
      </w:r>
      <w:r>
        <w:t>and</w:t>
      </w:r>
      <w:r w:rsidR="00F474B4">
        <w:t xml:space="preserve"> </w:t>
      </w:r>
      <w:r>
        <w:t>analysis</w:t>
      </w:r>
      <w:r w:rsidR="00F474B4">
        <w:t xml:space="preserve"> </w:t>
      </w:r>
      <w:r>
        <w:t>may</w:t>
      </w:r>
      <w:r w:rsidR="00F474B4">
        <w:t xml:space="preserve"> </w:t>
      </w:r>
      <w:r>
        <w:t>diminish.</w:t>
      </w:r>
      <w:r w:rsidR="00F474B4">
        <w:t xml:space="preserve"> </w:t>
      </w:r>
      <w:r>
        <w:t>The</w:t>
      </w:r>
      <w:r w:rsidR="00F474B4">
        <w:t xml:space="preserve"> </w:t>
      </w:r>
      <w:r>
        <w:t>Commonwealth,</w:t>
      </w:r>
      <w:r w:rsidR="00F474B4">
        <w:t xml:space="preserve"> </w:t>
      </w:r>
      <w:r>
        <w:t>its</w:t>
      </w:r>
      <w:r w:rsidR="00F474B4">
        <w:t xml:space="preserve"> </w:t>
      </w:r>
      <w:r>
        <w:t>officers,</w:t>
      </w:r>
      <w:r w:rsidR="00F474B4">
        <w:t xml:space="preserve"> </w:t>
      </w:r>
      <w:r>
        <w:t>employees</w:t>
      </w:r>
      <w:r w:rsidR="00F474B4">
        <w:t xml:space="preserve"> </w:t>
      </w:r>
      <w:r>
        <w:t>and</w:t>
      </w:r>
      <w:r w:rsidR="00F474B4">
        <w:t xml:space="preserve"> </w:t>
      </w:r>
      <w:r>
        <w:t>agents</w:t>
      </w:r>
      <w:r w:rsidR="00F474B4">
        <w:t xml:space="preserve"> </w:t>
      </w:r>
      <w:r>
        <w:t>do</w:t>
      </w:r>
      <w:r w:rsidR="00F474B4">
        <w:t xml:space="preserve"> </w:t>
      </w:r>
      <w:r>
        <w:t>not</w:t>
      </w:r>
      <w:r w:rsidR="00F474B4">
        <w:t xml:space="preserve"> </w:t>
      </w:r>
      <w:r>
        <w:t>accept</w:t>
      </w:r>
      <w:r w:rsidR="00F474B4">
        <w:t xml:space="preserve"> </w:t>
      </w:r>
      <w:r>
        <w:t>responsibility</w:t>
      </w:r>
      <w:r w:rsidR="00F474B4">
        <w:t xml:space="preserve"> </w:t>
      </w:r>
      <w:r>
        <w:t>for</w:t>
      </w:r>
      <w:r w:rsidR="00F474B4">
        <w:t xml:space="preserve"> </w:t>
      </w:r>
      <w:r>
        <w:t>any</w:t>
      </w:r>
      <w:r w:rsidR="00F474B4">
        <w:t xml:space="preserve"> </w:t>
      </w:r>
      <w:r>
        <w:t>inaccuracies</w:t>
      </w:r>
      <w:r w:rsidR="00F474B4">
        <w:t xml:space="preserve"> </w:t>
      </w:r>
      <w:r>
        <w:t>contained</w:t>
      </w:r>
      <w:r w:rsidR="00F474B4">
        <w:t xml:space="preserve"> </w:t>
      </w:r>
      <w:r>
        <w:t>in</w:t>
      </w:r>
      <w:r w:rsidR="00F474B4">
        <w:t xml:space="preserve"> </w:t>
      </w:r>
      <w:r>
        <w:t>the</w:t>
      </w:r>
      <w:r w:rsidR="00F474B4">
        <w:t xml:space="preserve"> </w:t>
      </w:r>
      <w:r>
        <w:t>report</w:t>
      </w:r>
      <w:r w:rsidR="00F474B4">
        <w:t xml:space="preserve"> </w:t>
      </w:r>
      <w:r>
        <w:t>or</w:t>
      </w:r>
      <w:r w:rsidR="00F474B4">
        <w:t xml:space="preserve"> </w:t>
      </w:r>
      <w:r>
        <w:t>for</w:t>
      </w:r>
      <w:r w:rsidR="00F474B4">
        <w:t xml:space="preserve"> </w:t>
      </w:r>
      <w:r>
        <w:t>any</w:t>
      </w:r>
      <w:r w:rsidR="00F474B4">
        <w:t xml:space="preserve"> </w:t>
      </w:r>
      <w:r>
        <w:t>negligence</w:t>
      </w:r>
      <w:r w:rsidR="00F474B4">
        <w:t xml:space="preserve"> </w:t>
      </w:r>
      <w:r>
        <w:t>in</w:t>
      </w:r>
      <w:r w:rsidR="00F474B4">
        <w:t xml:space="preserve"> </w:t>
      </w:r>
      <w:r>
        <w:t>the</w:t>
      </w:r>
      <w:r w:rsidR="00F474B4">
        <w:t xml:space="preserve"> </w:t>
      </w:r>
      <w:r>
        <w:t>compilation</w:t>
      </w:r>
      <w:r w:rsidR="00F474B4">
        <w:t xml:space="preserve"> </w:t>
      </w:r>
      <w:r>
        <w:t>of</w:t>
      </w:r>
      <w:r w:rsidR="00F474B4">
        <w:t xml:space="preserve"> </w:t>
      </w:r>
      <w:r>
        <w:t>the</w:t>
      </w:r>
      <w:r w:rsidR="00F474B4">
        <w:t xml:space="preserve"> </w:t>
      </w:r>
      <w:r>
        <w:t>report</w:t>
      </w:r>
      <w:r w:rsidR="00F474B4">
        <w:t xml:space="preserve"> </w:t>
      </w:r>
      <w:r>
        <w:t>and</w:t>
      </w:r>
      <w:r w:rsidR="00F474B4">
        <w:t xml:space="preserve"> </w:t>
      </w:r>
      <w:r>
        <w:t>disclaim</w:t>
      </w:r>
      <w:r w:rsidR="00F474B4">
        <w:t xml:space="preserve"> </w:t>
      </w:r>
      <w:r>
        <w:t>liability</w:t>
      </w:r>
      <w:r w:rsidR="00F474B4">
        <w:t xml:space="preserve"> </w:t>
      </w:r>
      <w:r>
        <w:t>for</w:t>
      </w:r>
      <w:r w:rsidR="00F474B4">
        <w:t xml:space="preserve"> </w:t>
      </w:r>
      <w:r>
        <w:t>any</w:t>
      </w:r>
      <w:r w:rsidR="00F474B4">
        <w:t xml:space="preserve"> </w:t>
      </w:r>
      <w:r>
        <w:t>loss</w:t>
      </w:r>
      <w:r w:rsidR="00F474B4">
        <w:t xml:space="preserve"> </w:t>
      </w:r>
      <w:r>
        <w:t>suffered</w:t>
      </w:r>
      <w:r w:rsidR="00F474B4">
        <w:t xml:space="preserve"> </w:t>
      </w:r>
      <w:r>
        <w:t>by</w:t>
      </w:r>
      <w:r w:rsidR="00F474B4">
        <w:t xml:space="preserve"> </w:t>
      </w:r>
      <w:r>
        <w:t>any</w:t>
      </w:r>
      <w:r w:rsidR="00F474B4">
        <w:t xml:space="preserve"> </w:t>
      </w:r>
      <w:r>
        <w:t>person</w:t>
      </w:r>
      <w:r w:rsidR="00F474B4">
        <w:t xml:space="preserve"> </w:t>
      </w:r>
      <w:r>
        <w:t>arising</w:t>
      </w:r>
      <w:r w:rsidR="00F474B4">
        <w:t xml:space="preserve"> </w:t>
      </w:r>
      <w:r>
        <w:t>from</w:t>
      </w:r>
      <w:r w:rsidR="00F474B4">
        <w:t xml:space="preserve"> </w:t>
      </w:r>
      <w:r>
        <w:t>the</w:t>
      </w:r>
      <w:r w:rsidR="00F474B4">
        <w:t xml:space="preserve"> </w:t>
      </w:r>
      <w:r>
        <w:t>use</w:t>
      </w:r>
      <w:r w:rsidR="00F474B4">
        <w:t xml:space="preserve"> </w:t>
      </w:r>
      <w:r>
        <w:t>of</w:t>
      </w:r>
      <w:r w:rsidR="00F474B4">
        <w:t xml:space="preserve"> </w:t>
      </w:r>
      <w:r>
        <w:t>this</w:t>
      </w:r>
      <w:r w:rsidR="00F474B4">
        <w:t xml:space="preserve"> </w:t>
      </w:r>
      <w:r>
        <w:t>report.</w:t>
      </w:r>
      <w:r w:rsidR="00F474B4">
        <w:t xml:space="preserve"> </w:t>
      </w:r>
      <w:r>
        <w:t>Labour</w:t>
      </w:r>
      <w:r w:rsidR="00F474B4">
        <w:t xml:space="preserve"> </w:t>
      </w:r>
      <w:r>
        <w:t>market</w:t>
      </w:r>
      <w:r w:rsidR="00F474B4">
        <w:t xml:space="preserve"> </w:t>
      </w:r>
      <w:r>
        <w:t>information</w:t>
      </w:r>
      <w:r w:rsidR="00F474B4">
        <w:t xml:space="preserve"> </w:t>
      </w:r>
      <w:r>
        <w:t>must</w:t>
      </w:r>
      <w:r w:rsidR="00F474B4">
        <w:t xml:space="preserve"> </w:t>
      </w:r>
      <w:r>
        <w:t>be</w:t>
      </w:r>
      <w:r w:rsidR="00F474B4">
        <w:t xml:space="preserve"> </w:t>
      </w:r>
      <w:r>
        <w:t>used</w:t>
      </w:r>
      <w:r w:rsidR="00F474B4">
        <w:t xml:space="preserve"> </w:t>
      </w:r>
      <w:r>
        <w:t>cautiously</w:t>
      </w:r>
      <w:r w:rsidR="00F474B4">
        <w:t xml:space="preserve"> </w:t>
      </w:r>
      <w:r>
        <w:t>as</w:t>
      </w:r>
      <w:r w:rsidR="00F474B4">
        <w:t xml:space="preserve"> </w:t>
      </w:r>
      <w:r>
        <w:t>employment</w:t>
      </w:r>
      <w:r w:rsidR="00F474B4">
        <w:t xml:space="preserve"> </w:t>
      </w:r>
      <w:r>
        <w:t>prospects</w:t>
      </w:r>
      <w:r w:rsidR="00F474B4">
        <w:t xml:space="preserve"> </w:t>
      </w:r>
      <w:r>
        <w:t>can</w:t>
      </w:r>
      <w:r w:rsidR="00F474B4">
        <w:t xml:space="preserve"> </w:t>
      </w:r>
      <w:r>
        <w:t>change</w:t>
      </w:r>
      <w:r w:rsidR="00F474B4">
        <w:t xml:space="preserve"> </w:t>
      </w:r>
      <w:r>
        <w:t>over</w:t>
      </w:r>
      <w:r w:rsidR="00F474B4">
        <w:t xml:space="preserve"> </w:t>
      </w:r>
      <w:r>
        <w:t>time</w:t>
      </w:r>
      <w:r w:rsidR="00F474B4">
        <w:t xml:space="preserve"> </w:t>
      </w:r>
      <w:r>
        <w:t>and</w:t>
      </w:r>
      <w:r w:rsidR="00F474B4">
        <w:t xml:space="preserve"> </w:t>
      </w:r>
      <w:r>
        <w:t>vary</w:t>
      </w:r>
      <w:r w:rsidR="00F474B4">
        <w:t xml:space="preserve"> </w:t>
      </w:r>
      <w:r>
        <w:t>by</w:t>
      </w:r>
      <w:r w:rsidR="00F474B4">
        <w:t xml:space="preserve"> </w:t>
      </w:r>
      <w:r>
        <w:t>region.</w:t>
      </w:r>
      <w:r w:rsidR="00F474B4">
        <w:t xml:space="preserve"> </w:t>
      </w:r>
    </w:p>
    <w:p w14:paraId="48574D1A" w14:textId="6A92B180" w:rsidR="005C73C7" w:rsidRDefault="003705E8" w:rsidP="003705E8">
      <w:r>
        <w:t>It</w:t>
      </w:r>
      <w:r w:rsidR="00F474B4">
        <w:t xml:space="preserve"> </w:t>
      </w:r>
      <w:r>
        <w:t>is</w:t>
      </w:r>
      <w:r w:rsidR="00F474B4">
        <w:t xml:space="preserve"> </w:t>
      </w:r>
      <w:r>
        <w:t>important</w:t>
      </w:r>
      <w:r w:rsidR="00F474B4">
        <w:t xml:space="preserve"> </w:t>
      </w:r>
      <w:r>
        <w:t>in</w:t>
      </w:r>
      <w:r w:rsidR="00F474B4">
        <w:t xml:space="preserve"> </w:t>
      </w:r>
      <w:r>
        <w:t>making</w:t>
      </w:r>
      <w:r w:rsidR="00F474B4">
        <w:t xml:space="preserve"> </w:t>
      </w:r>
      <w:r>
        <w:t>and</w:t>
      </w:r>
      <w:r w:rsidR="00F474B4">
        <w:t xml:space="preserve"> </w:t>
      </w:r>
      <w:r>
        <w:t>assessing</w:t>
      </w:r>
      <w:r w:rsidR="00F474B4">
        <w:t xml:space="preserve"> </w:t>
      </w:r>
      <w:r>
        <w:t>career</w:t>
      </w:r>
      <w:r w:rsidR="00F474B4">
        <w:t xml:space="preserve"> </w:t>
      </w:r>
      <w:r>
        <w:t>choices</w:t>
      </w:r>
      <w:r w:rsidR="00F474B4">
        <w:t xml:space="preserve"> </w:t>
      </w:r>
      <w:r>
        <w:t>to</w:t>
      </w:r>
      <w:r w:rsidR="00F474B4">
        <w:t xml:space="preserve"> </w:t>
      </w:r>
      <w:r>
        <w:t>consider</w:t>
      </w:r>
      <w:r w:rsidR="00F474B4">
        <w:t xml:space="preserve"> </w:t>
      </w:r>
      <w:r>
        <w:t>all</w:t>
      </w:r>
      <w:r w:rsidR="00F474B4">
        <w:t xml:space="preserve"> </w:t>
      </w:r>
      <w:r>
        <w:t>factors,</w:t>
      </w:r>
      <w:r w:rsidR="00F474B4">
        <w:t xml:space="preserve"> </w:t>
      </w:r>
      <w:r>
        <w:t>including</w:t>
      </w:r>
      <w:r w:rsidR="00F474B4">
        <w:t xml:space="preserve"> </w:t>
      </w:r>
      <w:r>
        <w:t>interest</w:t>
      </w:r>
      <w:r w:rsidR="00F474B4">
        <w:t xml:space="preserve"> </w:t>
      </w:r>
      <w:r>
        <w:t>and</w:t>
      </w:r>
      <w:r w:rsidR="00F474B4">
        <w:t xml:space="preserve"> </w:t>
      </w:r>
      <w:r>
        <w:t>aptitudes,</w:t>
      </w:r>
      <w:r w:rsidR="00F474B4">
        <w:t xml:space="preserve"> </w:t>
      </w:r>
      <w:r>
        <w:t>remuneration</w:t>
      </w:r>
      <w:r w:rsidR="00F474B4">
        <w:t xml:space="preserve"> </w:t>
      </w:r>
      <w:r>
        <w:t>and</w:t>
      </w:r>
      <w:r w:rsidR="00F474B4">
        <w:t xml:space="preserve"> </w:t>
      </w:r>
      <w:r>
        <w:t>expectations,</w:t>
      </w:r>
      <w:r w:rsidR="00F474B4">
        <w:t xml:space="preserve"> </w:t>
      </w:r>
      <w:r>
        <w:t>and</w:t>
      </w:r>
      <w:r w:rsidR="00F474B4">
        <w:t xml:space="preserve"> </w:t>
      </w:r>
      <w:r>
        <w:t>the</w:t>
      </w:r>
      <w:r w:rsidR="00F474B4">
        <w:t xml:space="preserve"> </w:t>
      </w:r>
      <w:r>
        <w:t>requirements</w:t>
      </w:r>
      <w:r w:rsidR="00F474B4">
        <w:t xml:space="preserve"> </w:t>
      </w:r>
      <w:r>
        <w:t>of</w:t>
      </w:r>
      <w:r w:rsidR="00F474B4">
        <w:t xml:space="preserve"> </w:t>
      </w:r>
      <w:r>
        <w:t>occupations.</w:t>
      </w:r>
    </w:p>
    <w:p w14:paraId="339D497D" w14:textId="77777777" w:rsidR="005C73C7" w:rsidRDefault="005C73C7">
      <w:r>
        <w:br w:type="page"/>
      </w:r>
    </w:p>
    <w:p w14:paraId="4AB43453" w14:textId="4F3C9A51" w:rsidR="007568E7" w:rsidRDefault="005C73C7" w:rsidP="005C73C7">
      <w:pPr>
        <w:pStyle w:val="Heading1"/>
      </w:pPr>
      <w:bookmarkStart w:id="3" w:name="_Toc200630448"/>
      <w:r>
        <w:lastRenderedPageBreak/>
        <w:t>Your</w:t>
      </w:r>
      <w:r w:rsidR="00F474B4">
        <w:t xml:space="preserve"> </w:t>
      </w:r>
      <w:r w:rsidRPr="00DE7BDC">
        <w:t>career</w:t>
      </w:r>
      <w:r w:rsidR="00F474B4">
        <w:t xml:space="preserve"> </w:t>
      </w:r>
      <w:r>
        <w:t>journey</w:t>
      </w:r>
      <w:bookmarkEnd w:id="3"/>
    </w:p>
    <w:p w14:paraId="7E1821C2" w14:textId="229ED1B3" w:rsidR="005C73C7" w:rsidRDefault="005C73C7" w:rsidP="005C73C7">
      <w:r>
        <w:t>Are</w:t>
      </w:r>
      <w:r w:rsidR="00F474B4">
        <w:t xml:space="preserve"> </w:t>
      </w:r>
      <w:r>
        <w:t>you</w:t>
      </w:r>
      <w:r w:rsidR="00F474B4">
        <w:t xml:space="preserve"> </w:t>
      </w:r>
      <w:r>
        <w:t>thinking</w:t>
      </w:r>
      <w:r w:rsidR="00F474B4">
        <w:t xml:space="preserve"> </w:t>
      </w:r>
      <w:r>
        <w:t>about</w:t>
      </w:r>
      <w:r w:rsidR="00F474B4">
        <w:t xml:space="preserve"> </w:t>
      </w:r>
      <w:r>
        <w:t>what</w:t>
      </w:r>
      <w:r w:rsidR="00F474B4">
        <w:t xml:space="preserve"> </w:t>
      </w:r>
      <w:r>
        <w:t>tertiary</w:t>
      </w:r>
      <w:r w:rsidR="00F474B4">
        <w:t xml:space="preserve"> </w:t>
      </w:r>
      <w:r>
        <w:t>education</w:t>
      </w:r>
      <w:r w:rsidR="00F474B4">
        <w:t xml:space="preserve"> </w:t>
      </w:r>
      <w:r>
        <w:t>and</w:t>
      </w:r>
      <w:r w:rsidR="00F474B4">
        <w:t xml:space="preserve"> </w:t>
      </w:r>
      <w:r>
        <w:t>training</w:t>
      </w:r>
      <w:r w:rsidR="00F474B4">
        <w:t xml:space="preserve"> </w:t>
      </w:r>
      <w:r>
        <w:t>options</w:t>
      </w:r>
      <w:r w:rsidR="00F474B4">
        <w:t xml:space="preserve"> </w:t>
      </w:r>
      <w:r>
        <w:t>are</w:t>
      </w:r>
      <w:r w:rsidR="00F474B4">
        <w:t xml:space="preserve"> </w:t>
      </w:r>
      <w:r>
        <w:t>right</w:t>
      </w:r>
      <w:r w:rsidR="00F474B4">
        <w:t xml:space="preserve"> </w:t>
      </w:r>
      <w:r>
        <w:t>for</w:t>
      </w:r>
      <w:r w:rsidR="00F474B4">
        <w:t xml:space="preserve"> </w:t>
      </w:r>
      <w:r>
        <w:t>you?</w:t>
      </w:r>
    </w:p>
    <w:p w14:paraId="7ED41991" w14:textId="3602618A" w:rsidR="005C73C7" w:rsidRDefault="005C73C7" w:rsidP="005C73C7">
      <w:r>
        <w:t>Are</w:t>
      </w:r>
      <w:r w:rsidR="00F474B4">
        <w:t xml:space="preserve"> </w:t>
      </w:r>
      <w:r>
        <w:t>you</w:t>
      </w:r>
      <w:r w:rsidR="00F474B4">
        <w:t xml:space="preserve"> </w:t>
      </w:r>
      <w:r>
        <w:t>ready</w:t>
      </w:r>
      <w:r w:rsidR="00F474B4">
        <w:t xml:space="preserve"> </w:t>
      </w:r>
      <w:r>
        <w:t>to</w:t>
      </w:r>
      <w:r w:rsidR="00F474B4">
        <w:t xml:space="preserve"> </w:t>
      </w:r>
      <w:r>
        <w:t>redefine</w:t>
      </w:r>
      <w:r w:rsidR="00F474B4">
        <w:t xml:space="preserve"> </w:t>
      </w:r>
      <w:r>
        <w:t>your</w:t>
      </w:r>
      <w:r w:rsidR="00F474B4">
        <w:t xml:space="preserve"> </w:t>
      </w:r>
      <w:r>
        <w:t>career</w:t>
      </w:r>
      <w:r w:rsidR="00F474B4">
        <w:t xml:space="preserve"> </w:t>
      </w:r>
      <w:r>
        <w:t>path</w:t>
      </w:r>
      <w:r w:rsidR="00F474B4">
        <w:t xml:space="preserve"> </w:t>
      </w:r>
      <w:r>
        <w:t>and</w:t>
      </w:r>
      <w:r w:rsidR="00F474B4">
        <w:t xml:space="preserve"> </w:t>
      </w:r>
      <w:r>
        <w:t>explore</w:t>
      </w:r>
      <w:r w:rsidR="00F474B4">
        <w:t xml:space="preserve"> </w:t>
      </w:r>
      <w:r>
        <w:t>new</w:t>
      </w:r>
      <w:r w:rsidR="00F474B4">
        <w:t xml:space="preserve"> </w:t>
      </w:r>
      <w:r>
        <w:t>directions?</w:t>
      </w:r>
    </w:p>
    <w:p w14:paraId="29E5C6E3" w14:textId="533CD327" w:rsidR="005C73C7" w:rsidRDefault="005C73C7" w:rsidP="005C73C7">
      <w:r>
        <w:t>Are</w:t>
      </w:r>
      <w:r w:rsidR="00F474B4">
        <w:t xml:space="preserve"> </w:t>
      </w:r>
      <w:r>
        <w:t>you</w:t>
      </w:r>
      <w:r w:rsidR="00F474B4">
        <w:t xml:space="preserve"> </w:t>
      </w:r>
      <w:r>
        <w:t>looking</w:t>
      </w:r>
      <w:r w:rsidR="00F474B4">
        <w:t xml:space="preserve"> </w:t>
      </w:r>
      <w:r>
        <w:t>for</w:t>
      </w:r>
      <w:r w:rsidR="00F474B4">
        <w:t xml:space="preserve"> </w:t>
      </w:r>
      <w:r>
        <w:t>information</w:t>
      </w:r>
      <w:r w:rsidR="00F474B4">
        <w:t xml:space="preserve"> </w:t>
      </w:r>
      <w:r>
        <w:t>about</w:t>
      </w:r>
      <w:r w:rsidR="00F474B4">
        <w:t xml:space="preserve"> </w:t>
      </w:r>
      <w:r>
        <w:t>what</w:t>
      </w:r>
      <w:r w:rsidR="00F474B4">
        <w:t xml:space="preserve"> </w:t>
      </w:r>
      <w:r>
        <w:t>industries</w:t>
      </w:r>
      <w:r w:rsidR="00F474B4">
        <w:t xml:space="preserve"> </w:t>
      </w:r>
      <w:r>
        <w:t>and</w:t>
      </w:r>
      <w:r w:rsidR="00F474B4">
        <w:t xml:space="preserve"> </w:t>
      </w:r>
      <w:r>
        <w:t>occupations</w:t>
      </w:r>
      <w:r w:rsidR="00F474B4">
        <w:t xml:space="preserve"> </w:t>
      </w:r>
      <w:r>
        <w:t>are</w:t>
      </w:r>
      <w:r w:rsidR="00F474B4">
        <w:t xml:space="preserve"> </w:t>
      </w:r>
      <w:r>
        <w:t>out</w:t>
      </w:r>
      <w:r w:rsidR="00F474B4">
        <w:t xml:space="preserve"> </w:t>
      </w:r>
      <w:r>
        <w:t>there?</w:t>
      </w:r>
    </w:p>
    <w:p w14:paraId="6F0BCC00" w14:textId="5C7A74DF" w:rsidR="005C73C7" w:rsidRDefault="005C73C7" w:rsidP="005C73C7">
      <w:r>
        <w:t>No</w:t>
      </w:r>
      <w:r w:rsidR="00F474B4">
        <w:t xml:space="preserve"> </w:t>
      </w:r>
      <w:r>
        <w:t>matter</w:t>
      </w:r>
      <w:r w:rsidR="00F474B4">
        <w:t xml:space="preserve"> </w:t>
      </w:r>
      <w:r>
        <w:t>what</w:t>
      </w:r>
      <w:r w:rsidR="00F474B4">
        <w:t xml:space="preserve"> </w:t>
      </w:r>
      <w:r>
        <w:t>stage</w:t>
      </w:r>
      <w:r w:rsidR="00F474B4">
        <w:t xml:space="preserve"> </w:t>
      </w:r>
      <w:r>
        <w:t>you</w:t>
      </w:r>
      <w:r w:rsidR="00F474B4">
        <w:t xml:space="preserve"> </w:t>
      </w:r>
      <w:r>
        <w:t>are</w:t>
      </w:r>
      <w:r w:rsidR="00F474B4">
        <w:t xml:space="preserve"> </w:t>
      </w:r>
      <w:r>
        <w:t>at</w:t>
      </w:r>
      <w:r w:rsidR="00F474B4">
        <w:t xml:space="preserve"> </w:t>
      </w:r>
      <w:r>
        <w:t>in</w:t>
      </w:r>
      <w:r w:rsidR="00F474B4">
        <w:t xml:space="preserve"> </w:t>
      </w:r>
      <w:r>
        <w:t>your</w:t>
      </w:r>
      <w:r w:rsidR="00F474B4">
        <w:t xml:space="preserve"> </w:t>
      </w:r>
      <w:r>
        <w:t>education,</w:t>
      </w:r>
      <w:r w:rsidR="00F474B4">
        <w:t xml:space="preserve"> </w:t>
      </w:r>
      <w:r>
        <w:t>training</w:t>
      </w:r>
      <w:r w:rsidR="00F474B4">
        <w:t xml:space="preserve"> </w:t>
      </w:r>
      <w:r>
        <w:t>or</w:t>
      </w:r>
      <w:r w:rsidR="00F474B4">
        <w:t xml:space="preserve"> </w:t>
      </w:r>
      <w:r>
        <w:t>career</w:t>
      </w:r>
      <w:r w:rsidR="00F474B4">
        <w:t xml:space="preserve"> </w:t>
      </w:r>
      <w:r>
        <w:t>journey,</w:t>
      </w:r>
      <w:r w:rsidR="00F474B4">
        <w:t xml:space="preserve"> </w:t>
      </w:r>
      <w:r>
        <w:t>now</w:t>
      </w:r>
      <w:r w:rsidR="00F474B4">
        <w:t xml:space="preserve"> </w:t>
      </w:r>
      <w:r>
        <w:t>is</w:t>
      </w:r>
      <w:r w:rsidR="00F474B4">
        <w:t xml:space="preserve"> </w:t>
      </w:r>
      <w:r>
        <w:t>the</w:t>
      </w:r>
      <w:r w:rsidR="00F474B4">
        <w:t xml:space="preserve"> </w:t>
      </w:r>
      <w:r>
        <w:t>perfect</w:t>
      </w:r>
      <w:r w:rsidR="00F474B4">
        <w:t xml:space="preserve"> </w:t>
      </w:r>
      <w:r>
        <w:t>time</w:t>
      </w:r>
      <w:r w:rsidR="00F474B4">
        <w:t xml:space="preserve"> </w:t>
      </w:r>
      <w:r>
        <w:t>to</w:t>
      </w:r>
      <w:r w:rsidR="00F474B4">
        <w:t xml:space="preserve"> </w:t>
      </w:r>
      <w:r>
        <w:t>consider</w:t>
      </w:r>
      <w:r w:rsidR="00F474B4">
        <w:t xml:space="preserve"> </w:t>
      </w:r>
      <w:r>
        <w:t>your</w:t>
      </w:r>
      <w:r w:rsidR="00F474B4">
        <w:t xml:space="preserve"> </w:t>
      </w:r>
      <w:r>
        <w:t>options.</w:t>
      </w:r>
      <w:r w:rsidR="00F474B4">
        <w:t xml:space="preserve"> </w:t>
      </w:r>
      <w:r>
        <w:t>The</w:t>
      </w:r>
      <w:r w:rsidR="00F474B4">
        <w:t xml:space="preserve"> </w:t>
      </w:r>
      <w:r>
        <w:t>future</w:t>
      </w:r>
      <w:r w:rsidR="00F474B4">
        <w:t xml:space="preserve"> </w:t>
      </w:r>
      <w:r>
        <w:t>is</w:t>
      </w:r>
      <w:r w:rsidR="00F474B4">
        <w:t xml:space="preserve"> </w:t>
      </w:r>
      <w:r>
        <w:t>brimming</w:t>
      </w:r>
      <w:r w:rsidR="00F474B4">
        <w:t xml:space="preserve"> </w:t>
      </w:r>
      <w:r>
        <w:t>with</w:t>
      </w:r>
      <w:r w:rsidR="00F474B4">
        <w:t xml:space="preserve"> </w:t>
      </w:r>
      <w:r>
        <w:t>potential,</w:t>
      </w:r>
      <w:r w:rsidR="00F474B4">
        <w:t xml:space="preserve"> </w:t>
      </w:r>
      <w:r>
        <w:t>and</w:t>
      </w:r>
      <w:r w:rsidR="00F474B4">
        <w:t xml:space="preserve"> </w:t>
      </w:r>
      <w:r>
        <w:t>your</w:t>
      </w:r>
      <w:r w:rsidR="00F474B4">
        <w:t xml:space="preserve"> </w:t>
      </w:r>
      <w:r>
        <w:t>next</w:t>
      </w:r>
      <w:r w:rsidR="00F474B4">
        <w:t xml:space="preserve"> </w:t>
      </w:r>
      <w:r>
        <w:t>move</w:t>
      </w:r>
      <w:r w:rsidR="00F474B4">
        <w:t xml:space="preserve"> </w:t>
      </w:r>
      <w:r>
        <w:t>could</w:t>
      </w:r>
      <w:r w:rsidR="00F474B4">
        <w:t xml:space="preserve"> </w:t>
      </w:r>
      <w:r>
        <w:t>lead</w:t>
      </w:r>
      <w:r w:rsidR="00F474B4">
        <w:t xml:space="preserve"> </w:t>
      </w:r>
      <w:r>
        <w:t>to</w:t>
      </w:r>
      <w:r w:rsidR="00F474B4">
        <w:t xml:space="preserve"> </w:t>
      </w:r>
      <w:r>
        <w:t>opportunities</w:t>
      </w:r>
      <w:r w:rsidR="00F474B4">
        <w:t xml:space="preserve"> </w:t>
      </w:r>
      <w:r>
        <w:t>that</w:t>
      </w:r>
      <w:r w:rsidR="00F474B4">
        <w:t xml:space="preserve"> </w:t>
      </w:r>
      <w:r>
        <w:t>align</w:t>
      </w:r>
      <w:r w:rsidR="00F474B4">
        <w:t xml:space="preserve"> </w:t>
      </w:r>
      <w:r>
        <w:t>with</w:t>
      </w:r>
      <w:r w:rsidR="00F474B4">
        <w:t xml:space="preserve"> </w:t>
      </w:r>
      <w:r>
        <w:t>your</w:t>
      </w:r>
      <w:r w:rsidR="00F474B4">
        <w:t xml:space="preserve"> </w:t>
      </w:r>
      <w:r>
        <w:t>passions</w:t>
      </w:r>
      <w:r w:rsidR="00F474B4">
        <w:t xml:space="preserve"> </w:t>
      </w:r>
      <w:r>
        <w:t>and</w:t>
      </w:r>
      <w:r w:rsidR="00F474B4">
        <w:t xml:space="preserve"> </w:t>
      </w:r>
      <w:r>
        <w:t>ambitions.</w:t>
      </w:r>
      <w:r w:rsidR="00F474B4">
        <w:t xml:space="preserve"> </w:t>
      </w:r>
    </w:p>
    <w:p w14:paraId="617B4304" w14:textId="39BAB404" w:rsidR="005C73C7" w:rsidRDefault="005C73C7" w:rsidP="005C73C7">
      <w:r>
        <w:t>Change</w:t>
      </w:r>
      <w:r w:rsidR="00F474B4">
        <w:t xml:space="preserve"> </w:t>
      </w:r>
      <w:r>
        <w:t>can</w:t>
      </w:r>
      <w:r w:rsidR="00F474B4">
        <w:t xml:space="preserve"> </w:t>
      </w:r>
      <w:r>
        <w:t>be</w:t>
      </w:r>
      <w:r w:rsidR="00F474B4">
        <w:t xml:space="preserve"> </w:t>
      </w:r>
      <w:r>
        <w:t>challenging,</w:t>
      </w:r>
      <w:r w:rsidR="00F474B4">
        <w:t xml:space="preserve"> </w:t>
      </w:r>
      <w:r>
        <w:t>but</w:t>
      </w:r>
      <w:r w:rsidR="00F474B4">
        <w:t xml:space="preserve"> </w:t>
      </w:r>
      <w:r>
        <w:t>you</w:t>
      </w:r>
      <w:r w:rsidR="00F474B4">
        <w:t xml:space="preserve"> </w:t>
      </w:r>
      <w:r>
        <w:t>don’t</w:t>
      </w:r>
      <w:r w:rsidR="00F474B4">
        <w:t xml:space="preserve"> </w:t>
      </w:r>
      <w:r>
        <w:t>have</w:t>
      </w:r>
      <w:r w:rsidR="00F474B4">
        <w:t xml:space="preserve"> </w:t>
      </w:r>
      <w:r>
        <w:t>to</w:t>
      </w:r>
      <w:r w:rsidR="00F474B4">
        <w:t xml:space="preserve"> </w:t>
      </w:r>
      <w:r>
        <w:t>navigate</w:t>
      </w:r>
      <w:r w:rsidR="00F474B4">
        <w:t xml:space="preserve"> </w:t>
      </w:r>
      <w:r>
        <w:t>your</w:t>
      </w:r>
      <w:r w:rsidR="00F474B4">
        <w:t xml:space="preserve"> </w:t>
      </w:r>
      <w:r>
        <w:t>journey</w:t>
      </w:r>
      <w:r w:rsidR="00F474B4">
        <w:t xml:space="preserve"> </w:t>
      </w:r>
      <w:r>
        <w:t>alone!</w:t>
      </w:r>
    </w:p>
    <w:p w14:paraId="78737C83" w14:textId="047867EE" w:rsidR="005C73C7" w:rsidRDefault="005C73C7" w:rsidP="00336C5E">
      <w:pPr>
        <w:pStyle w:val="Subheading"/>
        <w:rPr>
          <w:rStyle w:val="Hyperlink"/>
          <w:b/>
          <w:bCs/>
        </w:rPr>
      </w:pPr>
      <w:hyperlink r:id="rId26" w:history="1">
        <w:r w:rsidRPr="00931D2B">
          <w:rPr>
            <w:rStyle w:val="Hyperlink"/>
            <w:b/>
            <w:bCs/>
          </w:rPr>
          <w:t>yourcareer.gov.au</w:t>
        </w:r>
      </w:hyperlink>
    </w:p>
    <w:p w14:paraId="1F756E53" w14:textId="39402605" w:rsidR="005C73C7" w:rsidRDefault="005C73C7" w:rsidP="005C73C7">
      <w:r>
        <w:t>The</w:t>
      </w:r>
      <w:r w:rsidR="00F474B4">
        <w:t xml:space="preserve"> </w:t>
      </w:r>
      <w:r>
        <w:t>home</w:t>
      </w:r>
      <w:r w:rsidR="00F474B4">
        <w:t xml:space="preserve"> </w:t>
      </w:r>
      <w:r>
        <w:t>of</w:t>
      </w:r>
      <w:r w:rsidR="00F474B4">
        <w:t xml:space="preserve"> </w:t>
      </w:r>
      <w:r>
        <w:t>career</w:t>
      </w:r>
      <w:r w:rsidR="00F474B4">
        <w:t xml:space="preserve"> </w:t>
      </w:r>
      <w:r>
        <w:t>information.</w:t>
      </w:r>
    </w:p>
    <w:p w14:paraId="77162E75" w14:textId="692470DB" w:rsidR="005C73C7" w:rsidRDefault="005C73C7" w:rsidP="005C73C7">
      <w:r>
        <w:t>There</w:t>
      </w:r>
      <w:r w:rsidR="00F474B4">
        <w:t xml:space="preserve"> </w:t>
      </w:r>
      <w:r>
        <w:t>has</w:t>
      </w:r>
      <w:r w:rsidR="00F474B4">
        <w:t xml:space="preserve"> </w:t>
      </w:r>
      <w:r>
        <w:t>never</w:t>
      </w:r>
      <w:r w:rsidR="00F474B4">
        <w:t xml:space="preserve"> </w:t>
      </w:r>
      <w:r>
        <w:t>been</w:t>
      </w:r>
      <w:r w:rsidR="00F474B4">
        <w:t xml:space="preserve"> </w:t>
      </w:r>
      <w:r>
        <w:t>a</w:t>
      </w:r>
      <w:r w:rsidR="00F474B4">
        <w:t xml:space="preserve"> </w:t>
      </w:r>
      <w:r>
        <w:t>more</w:t>
      </w:r>
      <w:r w:rsidR="00F474B4">
        <w:t xml:space="preserve"> </w:t>
      </w:r>
      <w:r>
        <w:t>important</w:t>
      </w:r>
      <w:r w:rsidR="00F474B4">
        <w:t xml:space="preserve"> </w:t>
      </w:r>
      <w:r>
        <w:t>time</w:t>
      </w:r>
      <w:r w:rsidR="00F474B4">
        <w:t xml:space="preserve"> </w:t>
      </w:r>
      <w:r>
        <w:t>for</w:t>
      </w:r>
      <w:r w:rsidR="00F474B4">
        <w:t xml:space="preserve"> </w:t>
      </w:r>
      <w:r>
        <w:t>people</w:t>
      </w:r>
      <w:r w:rsidR="00F474B4">
        <w:t xml:space="preserve"> </w:t>
      </w:r>
      <w:r>
        <w:t>to</w:t>
      </w:r>
      <w:r w:rsidR="00F474B4">
        <w:t xml:space="preserve"> </w:t>
      </w:r>
      <w:r>
        <w:t>have</w:t>
      </w:r>
      <w:r w:rsidR="00F474B4">
        <w:t xml:space="preserve"> </w:t>
      </w:r>
      <w:r>
        <w:t>access</w:t>
      </w:r>
      <w:r w:rsidR="00F474B4">
        <w:t xml:space="preserve"> </w:t>
      </w:r>
      <w:r>
        <w:t>to</w:t>
      </w:r>
      <w:r w:rsidR="00F474B4">
        <w:t xml:space="preserve"> </w:t>
      </w:r>
      <w:r>
        <w:t>reliable</w:t>
      </w:r>
      <w:r w:rsidR="00F474B4">
        <w:t xml:space="preserve"> </w:t>
      </w:r>
      <w:r>
        <w:t>information</w:t>
      </w:r>
      <w:r w:rsidR="00F474B4">
        <w:t xml:space="preserve"> </w:t>
      </w:r>
      <w:r>
        <w:t>about</w:t>
      </w:r>
      <w:r w:rsidR="00F474B4">
        <w:t xml:space="preserve"> </w:t>
      </w:r>
      <w:r>
        <w:t>education,</w:t>
      </w:r>
      <w:r w:rsidR="00F474B4">
        <w:t xml:space="preserve"> </w:t>
      </w:r>
      <w:r>
        <w:t>training</w:t>
      </w:r>
      <w:r w:rsidR="00F474B4">
        <w:t xml:space="preserve"> </w:t>
      </w:r>
      <w:r>
        <w:t>and</w:t>
      </w:r>
      <w:r w:rsidR="00F474B4">
        <w:t xml:space="preserve"> </w:t>
      </w:r>
      <w:r>
        <w:t>work</w:t>
      </w:r>
      <w:r w:rsidR="00F474B4">
        <w:t xml:space="preserve"> </w:t>
      </w:r>
      <w:r>
        <w:t>pathways.</w:t>
      </w:r>
      <w:r w:rsidR="00F474B4">
        <w:t xml:space="preserve"> </w:t>
      </w:r>
      <w:r>
        <w:t>Your</w:t>
      </w:r>
      <w:r w:rsidR="00F474B4">
        <w:t xml:space="preserve"> </w:t>
      </w:r>
      <w:r>
        <w:t>Career</w:t>
      </w:r>
      <w:r w:rsidR="00F474B4">
        <w:t xml:space="preserve"> </w:t>
      </w:r>
      <w:r>
        <w:t>is</w:t>
      </w:r>
      <w:r w:rsidR="00F474B4">
        <w:t xml:space="preserve"> </w:t>
      </w:r>
      <w:r>
        <w:t>an</w:t>
      </w:r>
      <w:r w:rsidR="00F474B4">
        <w:t xml:space="preserve"> </w:t>
      </w:r>
      <w:r>
        <w:t>Australian</w:t>
      </w:r>
      <w:r w:rsidR="00F474B4">
        <w:t xml:space="preserve"> </w:t>
      </w:r>
      <w:r>
        <w:t>Government</w:t>
      </w:r>
      <w:r w:rsidR="00F474B4">
        <w:t xml:space="preserve"> </w:t>
      </w:r>
      <w:r>
        <w:t>website,</w:t>
      </w:r>
      <w:r w:rsidR="00F474B4">
        <w:t xml:space="preserve"> </w:t>
      </w:r>
      <w:r>
        <w:t>designed</w:t>
      </w:r>
      <w:r w:rsidR="00F474B4">
        <w:t xml:space="preserve"> </w:t>
      </w:r>
      <w:r>
        <w:t>to</w:t>
      </w:r>
      <w:r w:rsidR="00F474B4">
        <w:t xml:space="preserve"> </w:t>
      </w:r>
      <w:r>
        <w:t>help</w:t>
      </w:r>
      <w:r w:rsidR="00F474B4">
        <w:t xml:space="preserve"> </w:t>
      </w:r>
      <w:r>
        <w:t>people</w:t>
      </w:r>
      <w:r w:rsidR="00F474B4">
        <w:t xml:space="preserve"> </w:t>
      </w:r>
      <w:r>
        <w:t>of</w:t>
      </w:r>
      <w:r w:rsidR="00F474B4">
        <w:t xml:space="preserve"> </w:t>
      </w:r>
      <w:r>
        <w:t>all</w:t>
      </w:r>
      <w:r w:rsidR="00F474B4">
        <w:t xml:space="preserve"> </w:t>
      </w:r>
      <w:r>
        <w:t>ages</w:t>
      </w:r>
      <w:r w:rsidR="00F474B4">
        <w:t xml:space="preserve"> </w:t>
      </w:r>
      <w:r>
        <w:t>and</w:t>
      </w:r>
      <w:r w:rsidR="00F474B4">
        <w:t xml:space="preserve"> </w:t>
      </w:r>
      <w:r>
        <w:t>circumstances</w:t>
      </w:r>
      <w:r w:rsidR="00F474B4">
        <w:t xml:space="preserve"> </w:t>
      </w:r>
      <w:r>
        <w:t>better</w:t>
      </w:r>
      <w:r w:rsidR="00F474B4">
        <w:t xml:space="preserve"> </w:t>
      </w:r>
      <w:r>
        <w:t>plan</w:t>
      </w:r>
      <w:r w:rsidR="00F474B4">
        <w:t xml:space="preserve"> </w:t>
      </w:r>
      <w:r>
        <w:t>and</w:t>
      </w:r>
      <w:r w:rsidR="00F474B4">
        <w:t xml:space="preserve"> </w:t>
      </w:r>
      <w:r>
        <w:t>manage</w:t>
      </w:r>
      <w:r w:rsidR="00F474B4">
        <w:t xml:space="preserve"> </w:t>
      </w:r>
      <w:r>
        <w:t>their</w:t>
      </w:r>
      <w:r w:rsidR="00F474B4">
        <w:t xml:space="preserve"> </w:t>
      </w:r>
      <w:r>
        <w:t>career.</w:t>
      </w:r>
      <w:r w:rsidR="00F474B4">
        <w:t xml:space="preserve"> </w:t>
      </w:r>
      <w:r>
        <w:t>Information</w:t>
      </w:r>
      <w:r w:rsidR="00F474B4">
        <w:t xml:space="preserve"> </w:t>
      </w:r>
      <w:r>
        <w:t>and</w:t>
      </w:r>
      <w:r w:rsidR="00F474B4">
        <w:t xml:space="preserve"> </w:t>
      </w:r>
      <w:r>
        <w:t>data</w:t>
      </w:r>
      <w:r w:rsidR="00F474B4">
        <w:t xml:space="preserve"> </w:t>
      </w:r>
      <w:r>
        <w:t>on</w:t>
      </w:r>
      <w:r w:rsidR="00F474B4">
        <w:t xml:space="preserve"> </w:t>
      </w:r>
      <w:r>
        <w:t>Your</w:t>
      </w:r>
      <w:r w:rsidR="00F474B4">
        <w:t xml:space="preserve"> </w:t>
      </w:r>
      <w:r>
        <w:t>Career</w:t>
      </w:r>
      <w:r w:rsidR="00F474B4">
        <w:t xml:space="preserve"> </w:t>
      </w:r>
      <w:r>
        <w:t>is</w:t>
      </w:r>
      <w:r w:rsidR="00F474B4">
        <w:t xml:space="preserve"> </w:t>
      </w:r>
      <w:r>
        <w:t>evidence</w:t>
      </w:r>
      <w:r w:rsidR="00F474B4">
        <w:t xml:space="preserve"> </w:t>
      </w:r>
      <w:r>
        <w:t>based</w:t>
      </w:r>
      <w:r w:rsidR="00F474B4">
        <w:t xml:space="preserve"> </w:t>
      </w:r>
      <w:r>
        <w:t>and</w:t>
      </w:r>
      <w:r w:rsidR="00F474B4">
        <w:t xml:space="preserve"> </w:t>
      </w:r>
      <w:r>
        <w:t>comes</w:t>
      </w:r>
      <w:r w:rsidR="00F474B4">
        <w:t xml:space="preserve"> </w:t>
      </w:r>
      <w:r>
        <w:t>from</w:t>
      </w:r>
      <w:r w:rsidR="00F474B4">
        <w:t xml:space="preserve"> </w:t>
      </w:r>
      <w:r>
        <w:t>trusted</w:t>
      </w:r>
      <w:r w:rsidR="00F474B4">
        <w:t xml:space="preserve"> </w:t>
      </w:r>
      <w:r>
        <w:t>sources</w:t>
      </w:r>
      <w:r w:rsidR="00F474B4">
        <w:t xml:space="preserve"> </w:t>
      </w:r>
      <w:r>
        <w:t>like</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the</w:t>
      </w:r>
      <w:r w:rsidR="00F474B4">
        <w:t xml:space="preserve"> </w:t>
      </w:r>
      <w:r>
        <w:t>Australian</w:t>
      </w:r>
      <w:r w:rsidR="00F474B4">
        <w:t xml:space="preserve"> </w:t>
      </w:r>
      <w:r>
        <w:t>Bureau</w:t>
      </w:r>
      <w:r w:rsidR="00F474B4">
        <w:t xml:space="preserve"> </w:t>
      </w:r>
      <w:r>
        <w:t>of</w:t>
      </w:r>
      <w:r w:rsidR="00F474B4">
        <w:t xml:space="preserve"> </w:t>
      </w:r>
      <w:r>
        <w:t>Statistics,</w:t>
      </w:r>
      <w:r w:rsidR="00F474B4">
        <w:t xml:space="preserve"> </w:t>
      </w:r>
      <w:r>
        <w:t>the</w:t>
      </w:r>
      <w:r w:rsidR="00F474B4">
        <w:t xml:space="preserve"> </w:t>
      </w:r>
      <w:r>
        <w:t>National</w:t>
      </w:r>
      <w:r w:rsidR="00F474B4">
        <w:t xml:space="preserve"> </w:t>
      </w:r>
      <w:r>
        <w:t>Centre</w:t>
      </w:r>
      <w:r w:rsidR="00F474B4">
        <w:t xml:space="preserve"> </w:t>
      </w:r>
      <w:r>
        <w:t>for</w:t>
      </w:r>
      <w:r w:rsidR="00F474B4">
        <w:t xml:space="preserve"> </w:t>
      </w:r>
      <w:r>
        <w:t>Vocational</w:t>
      </w:r>
      <w:r w:rsidR="00F474B4">
        <w:t xml:space="preserve"> </w:t>
      </w:r>
      <w:r>
        <w:t>Education</w:t>
      </w:r>
      <w:r w:rsidR="00F474B4">
        <w:t xml:space="preserve"> </w:t>
      </w:r>
      <w:r>
        <w:t>Research</w:t>
      </w:r>
      <w:r w:rsidR="00F474B4">
        <w:t xml:space="preserve"> </w:t>
      </w:r>
      <w:r>
        <w:t>and</w:t>
      </w:r>
      <w:r w:rsidR="00F474B4">
        <w:t xml:space="preserve"> </w:t>
      </w:r>
      <w:r>
        <w:t>up</w:t>
      </w:r>
      <w:r w:rsidR="00F474B4">
        <w:t xml:space="preserve"> </w:t>
      </w:r>
      <w:r>
        <w:t>to</w:t>
      </w:r>
      <w:r w:rsidR="00F474B4">
        <w:t xml:space="preserve"> </w:t>
      </w:r>
      <w:r>
        <w:t>date</w:t>
      </w:r>
      <w:r w:rsidR="00F474B4">
        <w:t xml:space="preserve"> </w:t>
      </w:r>
      <w:r>
        <w:t>course</w:t>
      </w:r>
      <w:r w:rsidR="00F474B4">
        <w:t xml:space="preserve"> </w:t>
      </w:r>
      <w:r>
        <w:t>and</w:t>
      </w:r>
      <w:r w:rsidR="00F474B4">
        <w:t xml:space="preserve"> </w:t>
      </w:r>
      <w:r>
        <w:t>provider</w:t>
      </w:r>
      <w:r w:rsidR="00F474B4">
        <w:t xml:space="preserve"> </w:t>
      </w:r>
      <w:r>
        <w:t>details</w:t>
      </w:r>
      <w:r w:rsidR="00F474B4">
        <w:t xml:space="preserve"> </w:t>
      </w:r>
      <w:r>
        <w:t>from</w:t>
      </w:r>
      <w:r w:rsidR="00F474B4">
        <w:t xml:space="preserve"> </w:t>
      </w:r>
      <w:hyperlink r:id="rId27" w:history="1">
        <w:r w:rsidRPr="005C73C7">
          <w:rPr>
            <w:rStyle w:val="Hyperlink"/>
          </w:rPr>
          <w:t>training.gov.au</w:t>
        </w:r>
      </w:hyperlink>
      <w:r>
        <w:t>.</w:t>
      </w:r>
    </w:p>
    <w:p w14:paraId="19D35C80" w14:textId="7C5E6732" w:rsidR="005C73C7" w:rsidRDefault="005C73C7" w:rsidP="005C73C7">
      <w:pPr>
        <w:pStyle w:val="Heading4"/>
      </w:pPr>
      <w:r>
        <w:t>Career</w:t>
      </w:r>
      <w:r w:rsidR="00F474B4">
        <w:t xml:space="preserve"> </w:t>
      </w:r>
      <w:r>
        <w:t>information</w:t>
      </w:r>
      <w:r w:rsidR="00F474B4">
        <w:t xml:space="preserve"> </w:t>
      </w:r>
      <w:r>
        <w:t>can</w:t>
      </w:r>
      <w:r w:rsidR="00F474B4">
        <w:t xml:space="preserve"> </w:t>
      </w:r>
      <w:r>
        <w:t>be</w:t>
      </w:r>
      <w:r w:rsidR="00F474B4">
        <w:t xml:space="preserve"> </w:t>
      </w:r>
      <w:r>
        <w:t>overwhelming,</w:t>
      </w:r>
      <w:r w:rsidR="00F474B4">
        <w:t xml:space="preserve"> </w:t>
      </w:r>
      <w:r>
        <w:t>so</w:t>
      </w:r>
      <w:r w:rsidR="00F474B4">
        <w:t xml:space="preserve"> </w:t>
      </w:r>
      <w:r>
        <w:t>we</w:t>
      </w:r>
      <w:r w:rsidR="00F474B4">
        <w:t xml:space="preserve"> </w:t>
      </w:r>
      <w:r>
        <w:t>have</w:t>
      </w:r>
      <w:r w:rsidR="00F474B4">
        <w:t xml:space="preserve"> </w:t>
      </w:r>
      <w:r>
        <w:t>made</w:t>
      </w:r>
      <w:r w:rsidR="00F474B4">
        <w:t xml:space="preserve"> </w:t>
      </w:r>
      <w:r>
        <w:t>it</w:t>
      </w:r>
      <w:r w:rsidR="00F474B4">
        <w:t xml:space="preserve"> </w:t>
      </w:r>
      <w:r>
        <w:t>simple.</w:t>
      </w:r>
      <w:r w:rsidR="00F474B4">
        <w:t xml:space="preserve"> </w:t>
      </w:r>
    </w:p>
    <w:p w14:paraId="5C904CFE" w14:textId="29717BD4" w:rsidR="005C73C7" w:rsidRDefault="005C73C7" w:rsidP="005C73C7">
      <w:r>
        <w:t>On</w:t>
      </w:r>
      <w:r w:rsidR="00F474B4">
        <w:t xml:space="preserve"> </w:t>
      </w:r>
      <w:r>
        <w:t>Your</w:t>
      </w:r>
      <w:r w:rsidR="00F474B4">
        <w:t xml:space="preserve"> </w:t>
      </w:r>
      <w:r>
        <w:t>Career,</w:t>
      </w:r>
      <w:r w:rsidR="00F474B4">
        <w:t xml:space="preserve"> </w:t>
      </w:r>
      <w:r>
        <w:t>you</w:t>
      </w:r>
      <w:r w:rsidR="00F474B4">
        <w:t xml:space="preserve"> </w:t>
      </w:r>
      <w:r>
        <w:t>can:</w:t>
      </w:r>
      <w:r w:rsidR="00F474B4">
        <w:t xml:space="preserve"> </w:t>
      </w:r>
    </w:p>
    <w:p w14:paraId="74DD864B" w14:textId="04DD938E" w:rsidR="005C73C7" w:rsidRDefault="005C73C7" w:rsidP="005C73C7">
      <w:pPr>
        <w:pStyle w:val="ListBullet"/>
      </w:pPr>
      <w:r>
        <w:t>find</w:t>
      </w:r>
      <w:r w:rsidR="00F474B4">
        <w:t xml:space="preserve"> </w:t>
      </w:r>
      <w:r>
        <w:t>occupations</w:t>
      </w:r>
      <w:r w:rsidR="00F474B4">
        <w:t xml:space="preserve"> </w:t>
      </w:r>
      <w:r>
        <w:t>based</w:t>
      </w:r>
      <w:r w:rsidR="00F474B4">
        <w:t xml:space="preserve"> </w:t>
      </w:r>
      <w:r>
        <w:t>on</w:t>
      </w:r>
      <w:r w:rsidR="00F474B4">
        <w:t xml:space="preserve"> </w:t>
      </w:r>
      <w:r>
        <w:t>your</w:t>
      </w:r>
      <w:r w:rsidR="00F474B4">
        <w:t xml:space="preserve"> </w:t>
      </w:r>
      <w:r>
        <w:t>skills</w:t>
      </w:r>
      <w:r w:rsidR="00F474B4">
        <w:t xml:space="preserve"> </w:t>
      </w:r>
      <w:r>
        <w:t>and</w:t>
      </w:r>
      <w:r w:rsidR="00F474B4">
        <w:t xml:space="preserve"> </w:t>
      </w:r>
      <w:r>
        <w:t>interests</w:t>
      </w:r>
      <w:r w:rsidR="00F474B4">
        <w:t xml:space="preserve"> </w:t>
      </w:r>
    </w:p>
    <w:p w14:paraId="7175D21F" w14:textId="781A626F" w:rsidR="005C73C7" w:rsidRDefault="005C73C7" w:rsidP="005C73C7">
      <w:pPr>
        <w:pStyle w:val="ListBullet"/>
      </w:pPr>
      <w:r>
        <w:t>complete</w:t>
      </w:r>
      <w:r w:rsidR="00F474B4">
        <w:t xml:space="preserve"> </w:t>
      </w:r>
      <w:r>
        <w:t>a</w:t>
      </w:r>
      <w:r w:rsidR="00F474B4">
        <w:t xml:space="preserve"> </w:t>
      </w:r>
      <w:r>
        <w:t>career</w:t>
      </w:r>
      <w:r w:rsidR="00F474B4">
        <w:t xml:space="preserve"> </w:t>
      </w:r>
      <w:r>
        <w:t>quiz</w:t>
      </w:r>
      <w:r w:rsidR="00F474B4">
        <w:t xml:space="preserve"> </w:t>
      </w:r>
      <w:r>
        <w:t>to</w:t>
      </w:r>
      <w:r w:rsidR="00F474B4">
        <w:t xml:space="preserve"> </w:t>
      </w:r>
      <w:r>
        <w:t>start</w:t>
      </w:r>
      <w:r w:rsidR="00F474B4">
        <w:t xml:space="preserve"> </w:t>
      </w:r>
      <w:r>
        <w:t>your</w:t>
      </w:r>
      <w:r w:rsidR="00F474B4">
        <w:t xml:space="preserve"> </w:t>
      </w:r>
      <w:r>
        <w:t>career</w:t>
      </w:r>
      <w:r w:rsidR="00F474B4">
        <w:t xml:space="preserve"> </w:t>
      </w:r>
      <w:r>
        <w:t>journey</w:t>
      </w:r>
      <w:r w:rsidR="00F474B4">
        <w:t xml:space="preserve"> </w:t>
      </w:r>
      <w:r>
        <w:t>or</w:t>
      </w:r>
      <w:r w:rsidR="00F474B4">
        <w:t xml:space="preserve"> </w:t>
      </w:r>
      <w:r>
        <w:t>to</w:t>
      </w:r>
      <w:r w:rsidR="00F474B4">
        <w:t xml:space="preserve"> </w:t>
      </w:r>
      <w:r>
        <w:t>explore</w:t>
      </w:r>
      <w:r w:rsidR="00F474B4">
        <w:t xml:space="preserve"> </w:t>
      </w:r>
      <w:r>
        <w:t>options</w:t>
      </w:r>
      <w:r w:rsidR="00F474B4">
        <w:t xml:space="preserve"> </w:t>
      </w:r>
      <w:r>
        <w:t>later</w:t>
      </w:r>
      <w:r w:rsidR="00F474B4">
        <w:t xml:space="preserve"> </w:t>
      </w:r>
      <w:r>
        <w:t>on</w:t>
      </w:r>
      <w:r w:rsidR="00F474B4">
        <w:t xml:space="preserve"> </w:t>
      </w:r>
      <w:r>
        <w:t>in</w:t>
      </w:r>
      <w:r w:rsidR="00F474B4">
        <w:t xml:space="preserve"> </w:t>
      </w:r>
      <w:r>
        <w:t>life</w:t>
      </w:r>
    </w:p>
    <w:p w14:paraId="500AD83C" w14:textId="60B71A5A" w:rsidR="005C73C7" w:rsidRDefault="005C73C7" w:rsidP="005C73C7">
      <w:pPr>
        <w:pStyle w:val="ListBullet"/>
      </w:pPr>
      <w:r>
        <w:t>search</w:t>
      </w:r>
      <w:r w:rsidR="00F474B4">
        <w:t xml:space="preserve"> </w:t>
      </w:r>
      <w:r>
        <w:t>study</w:t>
      </w:r>
      <w:r w:rsidR="00F474B4">
        <w:t xml:space="preserve"> </w:t>
      </w:r>
      <w:r>
        <w:t>and</w:t>
      </w:r>
      <w:r w:rsidR="00F474B4">
        <w:t xml:space="preserve"> </w:t>
      </w:r>
      <w:r>
        <w:t>training</w:t>
      </w:r>
      <w:r w:rsidR="00F474B4">
        <w:t xml:space="preserve"> </w:t>
      </w:r>
      <w:r>
        <w:t>options</w:t>
      </w:r>
      <w:r w:rsidR="00F474B4">
        <w:t xml:space="preserve"> </w:t>
      </w:r>
      <w:r>
        <w:t>in</w:t>
      </w:r>
      <w:r w:rsidR="00F474B4">
        <w:t xml:space="preserve"> </w:t>
      </w:r>
      <w:r>
        <w:t>the</w:t>
      </w:r>
      <w:r w:rsidR="00F474B4">
        <w:t xml:space="preserve"> </w:t>
      </w:r>
      <w:r>
        <w:t>VET</w:t>
      </w:r>
      <w:r w:rsidR="00F474B4">
        <w:t xml:space="preserve"> </w:t>
      </w:r>
      <w:r>
        <w:t>sector</w:t>
      </w:r>
      <w:r w:rsidR="00F474B4">
        <w:t xml:space="preserve"> </w:t>
      </w:r>
      <w:r>
        <w:t>that</w:t>
      </w:r>
      <w:r w:rsidR="00F474B4">
        <w:t xml:space="preserve"> </w:t>
      </w:r>
      <w:r>
        <w:t>meet</w:t>
      </w:r>
      <w:r w:rsidR="00F474B4">
        <w:t xml:space="preserve"> </w:t>
      </w:r>
      <w:r>
        <w:t>your</w:t>
      </w:r>
      <w:r w:rsidR="00F474B4">
        <w:t xml:space="preserve"> </w:t>
      </w:r>
      <w:r>
        <w:t>career</w:t>
      </w:r>
      <w:r w:rsidR="00F474B4">
        <w:t xml:space="preserve"> </w:t>
      </w:r>
      <w:r>
        <w:t>goals</w:t>
      </w:r>
    </w:p>
    <w:p w14:paraId="4B166211" w14:textId="6D5770A1" w:rsidR="005C73C7" w:rsidRDefault="005C73C7" w:rsidP="005C73C7">
      <w:pPr>
        <w:pStyle w:val="ListBullet"/>
      </w:pPr>
      <w:r>
        <w:t>access</w:t>
      </w:r>
      <w:r w:rsidR="00F474B4">
        <w:t xml:space="preserve"> </w:t>
      </w:r>
      <w:r>
        <w:t>information</w:t>
      </w:r>
      <w:r w:rsidR="00F474B4">
        <w:t xml:space="preserve"> </w:t>
      </w:r>
      <w:r>
        <w:t>and</w:t>
      </w:r>
      <w:r w:rsidR="00F474B4">
        <w:t xml:space="preserve"> </w:t>
      </w:r>
      <w:r>
        <w:t>links</w:t>
      </w:r>
      <w:r w:rsidR="00F474B4">
        <w:t xml:space="preserve"> </w:t>
      </w:r>
      <w:r>
        <w:t>to</w:t>
      </w:r>
      <w:r w:rsidR="00F474B4">
        <w:t xml:space="preserve"> </w:t>
      </w:r>
      <w:r>
        <w:t>support</w:t>
      </w:r>
      <w:r w:rsidR="00F474B4">
        <w:t xml:space="preserve"> </w:t>
      </w:r>
      <w:r>
        <w:t>services</w:t>
      </w:r>
    </w:p>
    <w:p w14:paraId="34BD1213" w14:textId="23238D10" w:rsidR="005C73C7" w:rsidRDefault="005C73C7" w:rsidP="005C73C7">
      <w:pPr>
        <w:pStyle w:val="ListBullet"/>
      </w:pPr>
      <w:r>
        <w:t>read</w:t>
      </w:r>
      <w:r w:rsidR="00F474B4">
        <w:t xml:space="preserve"> </w:t>
      </w:r>
      <w:r>
        <w:t>real</w:t>
      </w:r>
      <w:r w:rsidR="00F474B4">
        <w:t xml:space="preserve"> </w:t>
      </w:r>
      <w:r>
        <w:t>life</w:t>
      </w:r>
      <w:r w:rsidR="00F474B4">
        <w:t xml:space="preserve"> </w:t>
      </w:r>
      <w:r>
        <w:t>case</w:t>
      </w:r>
      <w:r w:rsidR="00F474B4">
        <w:t xml:space="preserve"> </w:t>
      </w:r>
      <w:r>
        <w:t>studies</w:t>
      </w:r>
      <w:r w:rsidR="00F474B4">
        <w:t xml:space="preserve"> </w:t>
      </w:r>
      <w:r>
        <w:t>and</w:t>
      </w:r>
      <w:r w:rsidR="00F474B4">
        <w:t xml:space="preserve"> </w:t>
      </w:r>
      <w:r>
        <w:t>training</w:t>
      </w:r>
      <w:r w:rsidR="00F474B4">
        <w:t xml:space="preserve"> </w:t>
      </w:r>
      <w:r>
        <w:t>highlights</w:t>
      </w:r>
      <w:r w:rsidR="00F474B4">
        <w:t xml:space="preserve"> </w:t>
      </w:r>
      <w:r>
        <w:t>from</w:t>
      </w:r>
      <w:r w:rsidR="00F474B4">
        <w:t xml:space="preserve"> </w:t>
      </w:r>
      <w:r>
        <w:t>the</w:t>
      </w:r>
      <w:r w:rsidR="00F474B4">
        <w:t xml:space="preserve"> </w:t>
      </w:r>
      <w:r>
        <w:t>Australian</w:t>
      </w:r>
      <w:r w:rsidR="00F474B4">
        <w:t xml:space="preserve"> </w:t>
      </w:r>
      <w:r>
        <w:t>VET</w:t>
      </w:r>
      <w:r w:rsidR="00F474B4">
        <w:t xml:space="preserve"> </w:t>
      </w:r>
      <w:r>
        <w:t>Alumni</w:t>
      </w:r>
    </w:p>
    <w:p w14:paraId="70D50F24" w14:textId="7BD3B3CE" w:rsidR="009268FF" w:rsidRDefault="005C73C7" w:rsidP="009268FF">
      <w:pPr>
        <w:pStyle w:val="ListBullet"/>
      </w:pPr>
      <w:r>
        <w:t>find</w:t>
      </w:r>
      <w:r w:rsidR="00F474B4">
        <w:t xml:space="preserve"> </w:t>
      </w:r>
      <w:r>
        <w:t>resources</w:t>
      </w:r>
      <w:r w:rsidR="00F474B4">
        <w:t xml:space="preserve"> </w:t>
      </w:r>
      <w:r>
        <w:t>and</w:t>
      </w:r>
      <w:r w:rsidR="00F474B4">
        <w:t xml:space="preserve"> </w:t>
      </w:r>
      <w:r>
        <w:t>information</w:t>
      </w:r>
      <w:r w:rsidR="00F474B4">
        <w:t xml:space="preserve"> </w:t>
      </w:r>
      <w:r>
        <w:t>guides</w:t>
      </w:r>
      <w:r w:rsidR="00F474B4">
        <w:t xml:space="preserve"> </w:t>
      </w:r>
      <w:r>
        <w:t>to</w:t>
      </w:r>
      <w:r w:rsidR="00F474B4">
        <w:t xml:space="preserve"> </w:t>
      </w:r>
      <w:r>
        <w:t>support</w:t>
      </w:r>
      <w:r w:rsidR="00F474B4">
        <w:t xml:space="preserve"> </w:t>
      </w:r>
      <w:r>
        <w:t>careers</w:t>
      </w:r>
      <w:r w:rsidR="00F474B4">
        <w:t xml:space="preserve"> </w:t>
      </w:r>
      <w:r>
        <w:t>conversations</w:t>
      </w:r>
    </w:p>
    <w:p w14:paraId="755657BF" w14:textId="2644F9FE" w:rsidR="009268FF" w:rsidRDefault="005C73C7" w:rsidP="009268FF">
      <w:pPr>
        <w:pStyle w:val="ListBullet"/>
      </w:pPr>
      <w:r>
        <w:t>find</w:t>
      </w:r>
      <w:r w:rsidR="00F474B4">
        <w:t xml:space="preserve"> </w:t>
      </w:r>
      <w:r>
        <w:t>out</w:t>
      </w:r>
      <w:r w:rsidR="00F474B4">
        <w:t xml:space="preserve"> </w:t>
      </w:r>
      <w:r>
        <w:t>about</w:t>
      </w:r>
      <w:r w:rsidR="00F474B4">
        <w:t xml:space="preserve"> </w:t>
      </w:r>
      <w:r>
        <w:t>news</w:t>
      </w:r>
      <w:r w:rsidR="00F474B4">
        <w:t xml:space="preserve"> </w:t>
      </w:r>
      <w:r>
        <w:t>and</w:t>
      </w:r>
      <w:r w:rsidR="00F474B4">
        <w:t xml:space="preserve"> </w:t>
      </w:r>
      <w:r>
        <w:t>events</w:t>
      </w:r>
      <w:r w:rsidR="00F474B4">
        <w:t xml:space="preserve"> </w:t>
      </w:r>
      <w:r>
        <w:t>on</w:t>
      </w:r>
      <w:r w:rsidR="00F474B4">
        <w:t xml:space="preserve"> </w:t>
      </w:r>
      <w:r>
        <w:t>the</w:t>
      </w:r>
      <w:r w:rsidR="00F474B4">
        <w:t xml:space="preserve"> </w:t>
      </w:r>
      <w:r>
        <w:t>What’s</w:t>
      </w:r>
      <w:r w:rsidR="00F474B4">
        <w:t xml:space="preserve"> </w:t>
      </w:r>
      <w:r>
        <w:t>New</w:t>
      </w:r>
      <w:r w:rsidR="00F474B4">
        <w:t xml:space="preserve"> </w:t>
      </w:r>
      <w:r>
        <w:t>page.</w:t>
      </w:r>
      <w:r w:rsidR="00F474B4">
        <w:t xml:space="preserve"> </w:t>
      </w:r>
    </w:p>
    <w:p w14:paraId="46820A9C" w14:textId="77777777" w:rsidR="00713D88" w:rsidRDefault="009268FF" w:rsidP="001F20F9">
      <w:pPr>
        <w:jc w:val="center"/>
        <w:rPr>
          <w:bCs/>
          <w:color w:val="404040" w:themeColor="text1" w:themeTint="BF"/>
        </w:rPr>
      </w:pPr>
      <w:r w:rsidRPr="009268FF">
        <w:rPr>
          <w:noProof/>
        </w:rPr>
        <w:drawing>
          <wp:inline distT="0" distB="0" distL="0" distR="0" wp14:anchorId="3747B205" wp14:editId="06BB37C8">
            <wp:extent cx="4115313" cy="2196000"/>
            <wp:effectExtent l="0" t="0" r="0" b="0"/>
            <wp:docPr id="1642496274" name="Picture 10" descr="“In the Learn and Train section &#10;(yourcareer.gov.au/learn-and-train),&#10;you can search thousands of VET courses &#10;and providers, finding out what is available &#10;in your local area and compare your options side by side to make informed decisions &#10;on what is right fo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96274" name="Picture 10" descr="“In the Learn and Train section &#10;(yourcareer.gov.au/learn-and-train),&#10;you can search thousands of VET courses &#10;and providers, finding out what is available &#10;in your local area and compare your options side by side to make informed decisions &#10;on what is right for you.”"/>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15313" cy="2196000"/>
                    </a:xfrm>
                    <a:prstGeom prst="rect">
                      <a:avLst/>
                    </a:prstGeom>
                  </pic:spPr>
                </pic:pic>
              </a:graphicData>
            </a:graphic>
          </wp:inline>
        </w:drawing>
      </w:r>
    </w:p>
    <w:p w14:paraId="4A094866" w14:textId="169E4E36" w:rsidR="001F20F9" w:rsidRDefault="001F20F9">
      <w:pPr>
        <w:rPr>
          <w:bCs/>
          <w:color w:val="404040" w:themeColor="text1" w:themeTint="BF"/>
        </w:rPr>
        <w:sectPr w:rsidR="001F20F9" w:rsidSect="00F90C91">
          <w:headerReference w:type="even" r:id="rId29"/>
          <w:headerReference w:type="default" r:id="rId30"/>
          <w:pgSz w:w="11907" w:h="16840" w:code="9"/>
          <w:pgMar w:top="1134" w:right="1134" w:bottom="1134" w:left="1134" w:header="210" w:footer="454" w:gutter="0"/>
          <w:cols w:space="708"/>
          <w:docGrid w:linePitch="360"/>
        </w:sectPr>
      </w:pPr>
    </w:p>
    <w:p w14:paraId="30E663D5" w14:textId="114C8356" w:rsidR="00931D2B" w:rsidRDefault="00931D2B" w:rsidP="00931D2B">
      <w:pPr>
        <w:pStyle w:val="Heading1"/>
      </w:pPr>
      <w:bookmarkStart w:id="4" w:name="_Toc200630449"/>
      <w:bookmarkStart w:id="5" w:name="_Toc152020250"/>
      <w:r>
        <w:lastRenderedPageBreak/>
        <w:t>Job</w:t>
      </w:r>
      <w:r w:rsidR="00F474B4">
        <w:t xml:space="preserve"> </w:t>
      </w:r>
      <w:r>
        <w:t>searching</w:t>
      </w:r>
      <w:r w:rsidR="00F474B4">
        <w:t xml:space="preserve"> </w:t>
      </w:r>
      <w:r>
        <w:t>and</w:t>
      </w:r>
      <w:r w:rsidR="00F474B4">
        <w:t xml:space="preserve"> </w:t>
      </w:r>
      <w:r>
        <w:t>skills</w:t>
      </w:r>
      <w:r w:rsidR="00F474B4">
        <w:t xml:space="preserve"> </w:t>
      </w:r>
      <w:r>
        <w:t>development</w:t>
      </w:r>
      <w:bookmarkEnd w:id="4"/>
    </w:p>
    <w:p w14:paraId="5089ED54" w14:textId="15A26230" w:rsidR="00F67E8F" w:rsidRDefault="00713D88" w:rsidP="00931D2B">
      <w:pPr>
        <w:pStyle w:val="Heading2"/>
      </w:pPr>
      <w:bookmarkStart w:id="6" w:name="_Toc200630450"/>
      <w:r>
        <w:t>What</w:t>
      </w:r>
      <w:r w:rsidR="00F474B4">
        <w:t xml:space="preserve"> </w:t>
      </w:r>
      <w:r>
        <w:t>are</w:t>
      </w:r>
      <w:r w:rsidR="00F474B4">
        <w:t xml:space="preserve"> </w:t>
      </w:r>
      <w:r>
        <w:t>jobs</w:t>
      </w:r>
      <w:r w:rsidR="00F474B4">
        <w:t xml:space="preserve"> </w:t>
      </w:r>
      <w:r>
        <w:t>advertised?</w:t>
      </w:r>
      <w:bookmarkEnd w:id="5"/>
      <w:bookmarkEnd w:id="6"/>
    </w:p>
    <w:p w14:paraId="4BBBD5FC" w14:textId="77391BC1" w:rsidR="003705E8" w:rsidRDefault="00713D88" w:rsidP="00451866">
      <w:r w:rsidRPr="00713D88">
        <w:t>The</w:t>
      </w:r>
      <w:r w:rsidR="00F474B4">
        <w:t xml:space="preserve"> </w:t>
      </w:r>
      <w:r w:rsidRPr="00713D88">
        <w:t>first</w:t>
      </w:r>
      <w:r w:rsidR="00F474B4">
        <w:t xml:space="preserve"> </w:t>
      </w:r>
      <w:r w:rsidRPr="00713D88">
        <w:t>step</w:t>
      </w:r>
      <w:r w:rsidR="00F474B4">
        <w:t xml:space="preserve"> </w:t>
      </w:r>
      <w:r w:rsidRPr="00713D88">
        <w:t>on</w:t>
      </w:r>
      <w:r w:rsidR="00F474B4">
        <w:t xml:space="preserve"> </w:t>
      </w:r>
      <w:r w:rsidRPr="00713D88">
        <w:t>the</w:t>
      </w:r>
      <w:r w:rsidR="00F474B4">
        <w:t xml:space="preserve"> </w:t>
      </w:r>
      <w:r w:rsidRPr="00713D88">
        <w:t>road</w:t>
      </w:r>
      <w:r w:rsidR="00F474B4">
        <w:t xml:space="preserve"> </w:t>
      </w:r>
      <w:r w:rsidRPr="00713D88">
        <w:t>to</w:t>
      </w:r>
      <w:r w:rsidR="00F474B4">
        <w:t xml:space="preserve"> </w:t>
      </w:r>
      <w:r w:rsidRPr="00713D88">
        <w:t>employment</w:t>
      </w:r>
      <w:r w:rsidR="00F474B4">
        <w:t xml:space="preserve"> </w:t>
      </w:r>
      <w:r w:rsidRPr="00713D88">
        <w:t>is</w:t>
      </w:r>
      <w:r w:rsidR="00F474B4">
        <w:t xml:space="preserve"> </w:t>
      </w:r>
      <w:r w:rsidRPr="00713D88">
        <w:t>to</w:t>
      </w:r>
      <w:r w:rsidR="00F474B4">
        <w:t xml:space="preserve"> </w:t>
      </w:r>
      <w:r w:rsidRPr="00713D88">
        <w:t>find</w:t>
      </w:r>
      <w:r w:rsidR="00F474B4">
        <w:t xml:space="preserve"> </w:t>
      </w:r>
      <w:r w:rsidRPr="00713D88">
        <w:t>out</w:t>
      </w:r>
      <w:r w:rsidR="00F474B4">
        <w:t xml:space="preserve"> </w:t>
      </w:r>
      <w:r w:rsidRPr="00713D88">
        <w:t>what</w:t>
      </w:r>
      <w:r w:rsidR="00F474B4">
        <w:t xml:space="preserve"> </w:t>
      </w:r>
      <w:r w:rsidRPr="00713D88">
        <w:t>jobs</w:t>
      </w:r>
      <w:r w:rsidR="00F474B4">
        <w:t xml:space="preserve"> </w:t>
      </w:r>
      <w:r w:rsidRPr="00713D88">
        <w:t>are</w:t>
      </w:r>
      <w:r w:rsidR="00F474B4">
        <w:t xml:space="preserve"> </w:t>
      </w:r>
      <w:r w:rsidRPr="00713D88">
        <w:t>available.</w:t>
      </w:r>
      <w:r w:rsidR="00F474B4">
        <w:t xml:space="preserve"> </w:t>
      </w:r>
      <w:r w:rsidRPr="00713D88">
        <w:t>Employers</w:t>
      </w:r>
      <w:r w:rsidR="00F474B4">
        <w:t xml:space="preserve"> </w:t>
      </w:r>
      <w:r w:rsidRPr="00713D88">
        <w:t>use</w:t>
      </w:r>
      <w:r w:rsidR="00F474B4">
        <w:t xml:space="preserve"> </w:t>
      </w:r>
      <w:r w:rsidRPr="00713D88">
        <w:t>a</w:t>
      </w:r>
      <w:r w:rsidR="00F474B4">
        <w:t xml:space="preserve"> </w:t>
      </w:r>
      <w:r w:rsidRPr="00713D88">
        <w:t>number</w:t>
      </w:r>
      <w:r w:rsidR="00F474B4">
        <w:t xml:space="preserve"> </w:t>
      </w:r>
      <w:r w:rsidRPr="00713D88">
        <w:t>of</w:t>
      </w:r>
      <w:r w:rsidR="00F474B4">
        <w:t xml:space="preserve"> </w:t>
      </w:r>
      <w:r w:rsidRPr="00713D88">
        <w:t>methods</w:t>
      </w:r>
      <w:r w:rsidR="00F474B4">
        <w:t xml:space="preserve"> </w:t>
      </w:r>
      <w:r w:rsidRPr="00713D88">
        <w:t>to</w:t>
      </w:r>
      <w:r w:rsidR="00F474B4">
        <w:t xml:space="preserve"> </w:t>
      </w:r>
      <w:r w:rsidRPr="00713D88">
        <w:t>advertise</w:t>
      </w:r>
      <w:r w:rsidR="00F474B4">
        <w:t xml:space="preserve"> </w:t>
      </w:r>
      <w:r w:rsidRPr="00713D88">
        <w:t>their</w:t>
      </w:r>
      <w:r w:rsidR="00F474B4">
        <w:t xml:space="preserve"> </w:t>
      </w:r>
      <w:r w:rsidRPr="00713D88">
        <w:t>job</w:t>
      </w:r>
      <w:r w:rsidR="00F474B4">
        <w:t xml:space="preserve"> </w:t>
      </w:r>
      <w:r w:rsidRPr="00713D88">
        <w:t>vacancies</w:t>
      </w:r>
      <w:r w:rsidR="00F474B4">
        <w:t xml:space="preserve"> </w:t>
      </w:r>
      <w:r w:rsidRPr="00713D88">
        <w:t>and</w:t>
      </w:r>
      <w:r w:rsidR="00F474B4">
        <w:t xml:space="preserve"> </w:t>
      </w:r>
      <w:r w:rsidRPr="00713D88">
        <w:t>find</w:t>
      </w:r>
      <w:r w:rsidR="00F474B4">
        <w:t xml:space="preserve"> </w:t>
      </w:r>
      <w:r w:rsidRPr="00713D88">
        <w:t>candidates.</w:t>
      </w:r>
      <w:r w:rsidR="00F474B4">
        <w:t xml:space="preserve"> </w:t>
      </w:r>
      <w:r w:rsidRPr="00713D88">
        <w:t>JSA</w:t>
      </w:r>
      <w:r w:rsidR="00F474B4">
        <w:t xml:space="preserve"> </w:t>
      </w:r>
      <w:r w:rsidRPr="00713D88">
        <w:t>surveys</w:t>
      </w:r>
      <w:r w:rsidR="00F474B4">
        <w:t xml:space="preserve"> </w:t>
      </w:r>
      <w:r w:rsidRPr="00713D88">
        <w:t>employers</w:t>
      </w:r>
      <w:r w:rsidR="00F474B4">
        <w:t xml:space="preserve"> </w:t>
      </w:r>
      <w:r w:rsidRPr="00713D88">
        <w:t>on</w:t>
      </w:r>
      <w:r w:rsidR="00F474B4">
        <w:t xml:space="preserve"> </w:t>
      </w:r>
      <w:r w:rsidRPr="00713D88">
        <w:t>a</w:t>
      </w:r>
      <w:r w:rsidR="00F474B4">
        <w:t xml:space="preserve"> </w:t>
      </w:r>
      <w:r w:rsidRPr="00713D88">
        <w:t>range</w:t>
      </w:r>
      <w:r w:rsidR="00F474B4">
        <w:t xml:space="preserve"> </w:t>
      </w:r>
      <w:r w:rsidRPr="00713D88">
        <w:t>of</w:t>
      </w:r>
      <w:r w:rsidR="00F474B4">
        <w:t xml:space="preserve"> </w:t>
      </w:r>
      <w:r w:rsidRPr="00713D88">
        <w:t>topics,</w:t>
      </w:r>
      <w:r w:rsidR="00F474B4">
        <w:t xml:space="preserve"> </w:t>
      </w:r>
      <w:r w:rsidRPr="00713D88">
        <w:t>including</w:t>
      </w:r>
      <w:r w:rsidR="00F474B4">
        <w:t xml:space="preserve"> </w:t>
      </w:r>
      <w:r w:rsidRPr="00713D88">
        <w:t>the</w:t>
      </w:r>
      <w:r w:rsidR="00F474B4">
        <w:t xml:space="preserve"> </w:t>
      </w:r>
      <w:r w:rsidRPr="00713D88">
        <w:t>recruitment</w:t>
      </w:r>
      <w:r w:rsidR="00F474B4">
        <w:t xml:space="preserve"> </w:t>
      </w:r>
      <w:r w:rsidRPr="00713D88">
        <w:t>methods</w:t>
      </w:r>
      <w:r w:rsidR="00F474B4">
        <w:t xml:space="preserve"> </w:t>
      </w:r>
      <w:r w:rsidRPr="00713D88">
        <w:t>they</w:t>
      </w:r>
      <w:r w:rsidR="00F474B4">
        <w:t xml:space="preserve"> </w:t>
      </w:r>
      <w:r w:rsidRPr="00713D88">
        <w:t>use.</w:t>
      </w:r>
      <w:r w:rsidR="00F474B4">
        <w:t xml:space="preserve"> </w:t>
      </w:r>
      <w:r w:rsidRPr="00713D88">
        <w:t>Common</w:t>
      </w:r>
      <w:r w:rsidR="00F474B4">
        <w:t xml:space="preserve"> </w:t>
      </w:r>
      <w:r w:rsidRPr="00713D88">
        <w:t>ways</w:t>
      </w:r>
      <w:r w:rsidR="00F474B4">
        <w:t xml:space="preserve"> </w:t>
      </w:r>
      <w:r w:rsidRPr="00713D88">
        <w:t>employers</w:t>
      </w:r>
      <w:r w:rsidR="00F474B4">
        <w:t xml:space="preserve"> </w:t>
      </w:r>
      <w:r w:rsidRPr="00713D88">
        <w:t>advertise</w:t>
      </w:r>
      <w:r w:rsidR="00F474B4">
        <w:t xml:space="preserve"> </w:t>
      </w:r>
      <w:r w:rsidRPr="00713D88">
        <w:t>job</w:t>
      </w:r>
      <w:r w:rsidR="00F474B4">
        <w:t xml:space="preserve"> </w:t>
      </w:r>
      <w:r w:rsidRPr="00713D88">
        <w:t>vacancies</w:t>
      </w:r>
      <w:r w:rsidR="00F474B4">
        <w:t xml:space="preserve"> </w:t>
      </w:r>
      <w:r w:rsidRPr="00713D88">
        <w:t>include</w:t>
      </w:r>
      <w:r w:rsidR="00F474B4">
        <w:t xml:space="preserve"> </w:t>
      </w:r>
      <w:r w:rsidRPr="00713D88">
        <w:t>on</w:t>
      </w:r>
      <w:r w:rsidR="00F474B4">
        <w:t xml:space="preserve"> </w:t>
      </w:r>
      <w:r w:rsidRPr="00713D88">
        <w:t>the</w:t>
      </w:r>
      <w:r w:rsidR="00F474B4">
        <w:t xml:space="preserve"> </w:t>
      </w:r>
      <w:r w:rsidRPr="00713D88">
        <w:t>internet,</w:t>
      </w:r>
      <w:r w:rsidR="00F474B4">
        <w:t xml:space="preserve"> </w:t>
      </w:r>
      <w:r w:rsidRPr="00713D88">
        <w:t>through</w:t>
      </w:r>
      <w:r w:rsidR="00F474B4">
        <w:t xml:space="preserve"> </w:t>
      </w:r>
      <w:r w:rsidRPr="00713D88">
        <w:t>recruitment</w:t>
      </w:r>
      <w:r w:rsidR="00F474B4">
        <w:t xml:space="preserve"> </w:t>
      </w:r>
      <w:r w:rsidRPr="00713D88">
        <w:t>agencies,</w:t>
      </w:r>
      <w:r w:rsidR="00F474B4">
        <w:t xml:space="preserve"> </w:t>
      </w:r>
      <w:r w:rsidRPr="00713D88">
        <w:t>and</w:t>
      </w:r>
      <w:r w:rsidR="00F474B4">
        <w:t xml:space="preserve"> </w:t>
      </w:r>
      <w:r w:rsidRPr="00713D88">
        <w:t>newspapers.</w:t>
      </w:r>
    </w:p>
    <w:p w14:paraId="521CC9C7" w14:textId="28268E4C" w:rsidR="003705E8" w:rsidRDefault="00713D88" w:rsidP="00451866">
      <w:r w:rsidRPr="00713D88">
        <w:t>Unsurprisingly,</w:t>
      </w:r>
      <w:r w:rsidR="00F474B4">
        <w:t xml:space="preserve"> </w:t>
      </w:r>
      <w:r w:rsidRPr="00713D88">
        <w:t>employer</w:t>
      </w:r>
      <w:r w:rsidR="00F474B4">
        <w:t xml:space="preserve"> </w:t>
      </w:r>
      <w:r w:rsidRPr="00713D88">
        <w:t>surveys</w:t>
      </w:r>
      <w:r w:rsidR="00F474B4">
        <w:t xml:space="preserve"> </w:t>
      </w:r>
      <w:r w:rsidRPr="00713D88">
        <w:t>suggest</w:t>
      </w:r>
      <w:r w:rsidR="00F474B4">
        <w:t xml:space="preserve"> </w:t>
      </w:r>
      <w:r w:rsidRPr="00713D88">
        <w:t>newspaper</w:t>
      </w:r>
      <w:r w:rsidR="00F474B4">
        <w:t xml:space="preserve"> </w:t>
      </w:r>
      <w:r w:rsidRPr="00713D88">
        <w:t>usage</w:t>
      </w:r>
      <w:r w:rsidR="00F474B4">
        <w:t xml:space="preserve"> </w:t>
      </w:r>
      <w:r w:rsidRPr="00713D88">
        <w:t>has</w:t>
      </w:r>
      <w:r w:rsidR="00F474B4">
        <w:t xml:space="preserve"> </w:t>
      </w:r>
      <w:r w:rsidRPr="00713D88">
        <w:t>declined</w:t>
      </w:r>
      <w:r w:rsidR="00F474B4">
        <w:t xml:space="preserve"> </w:t>
      </w:r>
      <w:r w:rsidRPr="00713D88">
        <w:t>significantly</w:t>
      </w:r>
      <w:r w:rsidR="00F474B4">
        <w:t xml:space="preserve"> </w:t>
      </w:r>
      <w:r w:rsidRPr="00713D88">
        <w:t>in</w:t>
      </w:r>
      <w:r w:rsidR="00F474B4">
        <w:t xml:space="preserve"> </w:t>
      </w:r>
      <w:r w:rsidRPr="00713D88">
        <w:t>the</w:t>
      </w:r>
      <w:r w:rsidR="00F474B4">
        <w:t xml:space="preserve"> </w:t>
      </w:r>
      <w:r w:rsidRPr="00713D88">
        <w:t>last</w:t>
      </w:r>
      <w:r w:rsidR="00F474B4">
        <w:t xml:space="preserve"> </w:t>
      </w:r>
      <w:r w:rsidRPr="00713D88">
        <w:t>decade</w:t>
      </w:r>
      <w:r w:rsidR="00F474B4">
        <w:t xml:space="preserve"> </w:t>
      </w:r>
      <w:r w:rsidRPr="00713D88">
        <w:t>or</w:t>
      </w:r>
      <w:r w:rsidR="00F474B4">
        <w:t xml:space="preserve"> </w:t>
      </w:r>
      <w:r w:rsidRPr="00713D88">
        <w:t>so.</w:t>
      </w:r>
      <w:r w:rsidR="00F474B4">
        <w:t xml:space="preserve"> </w:t>
      </w:r>
      <w:r w:rsidRPr="00713D88">
        <w:t>There</w:t>
      </w:r>
      <w:r w:rsidR="00F474B4">
        <w:t xml:space="preserve"> </w:t>
      </w:r>
      <w:r w:rsidRPr="00713D88">
        <w:t>is</w:t>
      </w:r>
      <w:r w:rsidR="00F474B4">
        <w:t xml:space="preserve"> </w:t>
      </w:r>
      <w:r w:rsidRPr="00713D88">
        <w:t>a</w:t>
      </w:r>
      <w:r w:rsidR="00F474B4">
        <w:t xml:space="preserve"> </w:t>
      </w:r>
      <w:r w:rsidRPr="00713D88">
        <w:t>growing</w:t>
      </w:r>
      <w:r w:rsidR="00F474B4">
        <w:t xml:space="preserve"> </w:t>
      </w:r>
      <w:r w:rsidRPr="00713D88">
        <w:t>trend</w:t>
      </w:r>
      <w:r w:rsidR="00F474B4">
        <w:t xml:space="preserve"> </w:t>
      </w:r>
      <w:r w:rsidRPr="00713D88">
        <w:t>to</w:t>
      </w:r>
      <w:r w:rsidR="00F474B4">
        <w:t xml:space="preserve"> </w:t>
      </w:r>
      <w:r w:rsidRPr="00713D88">
        <w:t>recruit</w:t>
      </w:r>
      <w:r w:rsidR="00F474B4">
        <w:t xml:space="preserve"> </w:t>
      </w:r>
      <w:r w:rsidRPr="00713D88">
        <w:t>using</w:t>
      </w:r>
      <w:r w:rsidR="00F474B4">
        <w:t xml:space="preserve"> </w:t>
      </w:r>
      <w:r w:rsidRPr="00713D88">
        <w:t>social</w:t>
      </w:r>
      <w:r w:rsidR="00F474B4">
        <w:t xml:space="preserve"> </w:t>
      </w:r>
      <w:r w:rsidRPr="00713D88">
        <w:t>media,</w:t>
      </w:r>
      <w:r w:rsidR="00F474B4">
        <w:t xml:space="preserve"> </w:t>
      </w:r>
      <w:r w:rsidRPr="00713D88">
        <w:t>especially</w:t>
      </w:r>
      <w:r w:rsidR="00F474B4">
        <w:t xml:space="preserve"> </w:t>
      </w:r>
      <w:r w:rsidRPr="00713D88">
        <w:t>region-based</w:t>
      </w:r>
      <w:r w:rsidR="00F474B4">
        <w:t xml:space="preserve"> </w:t>
      </w:r>
      <w:r w:rsidRPr="00713D88">
        <w:t>or</w:t>
      </w:r>
      <w:r w:rsidR="00F474B4">
        <w:t xml:space="preserve"> </w:t>
      </w:r>
      <w:r w:rsidRPr="00713D88">
        <w:t>industry-based</w:t>
      </w:r>
      <w:r w:rsidR="00F474B4">
        <w:t xml:space="preserve"> </w:t>
      </w:r>
      <w:r w:rsidRPr="00713D88">
        <w:t>Facebook</w:t>
      </w:r>
      <w:r w:rsidR="00F474B4">
        <w:t xml:space="preserve"> </w:t>
      </w:r>
      <w:r w:rsidRPr="00713D88">
        <w:t>job</w:t>
      </w:r>
      <w:r w:rsidR="00F474B4">
        <w:t xml:space="preserve"> </w:t>
      </w:r>
      <w:r w:rsidRPr="00713D88">
        <w:t>groups,</w:t>
      </w:r>
      <w:r w:rsidR="00F474B4">
        <w:t xml:space="preserve"> </w:t>
      </w:r>
      <w:r w:rsidRPr="00713D88">
        <w:t>which</w:t>
      </w:r>
      <w:r w:rsidR="00F474B4">
        <w:t xml:space="preserve"> </w:t>
      </w:r>
      <w:r w:rsidRPr="00713D88">
        <w:t>are</w:t>
      </w:r>
      <w:r w:rsidR="00F474B4">
        <w:t xml:space="preserve"> </w:t>
      </w:r>
      <w:r w:rsidRPr="00713D88">
        <w:t>an</w:t>
      </w:r>
      <w:r w:rsidR="00F474B4">
        <w:t xml:space="preserve"> </w:t>
      </w:r>
      <w:r w:rsidRPr="00713D88">
        <w:t>inexpensive</w:t>
      </w:r>
      <w:r w:rsidR="00F474B4">
        <w:t xml:space="preserve"> </w:t>
      </w:r>
      <w:r w:rsidRPr="00713D88">
        <w:t>way</w:t>
      </w:r>
      <w:r w:rsidR="00F474B4">
        <w:t xml:space="preserve"> </w:t>
      </w:r>
      <w:r w:rsidRPr="00713D88">
        <w:t>for</w:t>
      </w:r>
      <w:r w:rsidR="00F474B4">
        <w:t xml:space="preserve"> </w:t>
      </w:r>
      <w:r w:rsidRPr="00713D88">
        <w:t>employers</w:t>
      </w:r>
      <w:r w:rsidR="00F474B4">
        <w:t xml:space="preserve"> </w:t>
      </w:r>
      <w:r w:rsidRPr="00713D88">
        <w:t>to</w:t>
      </w:r>
      <w:r w:rsidR="00F474B4">
        <w:t xml:space="preserve"> </w:t>
      </w:r>
      <w:r w:rsidRPr="00713D88">
        <w:t>post</w:t>
      </w:r>
      <w:r w:rsidR="00F474B4">
        <w:t xml:space="preserve"> </w:t>
      </w:r>
      <w:r w:rsidRPr="00713D88">
        <w:t>vacancies.</w:t>
      </w:r>
    </w:p>
    <w:p w14:paraId="7D32BF66" w14:textId="77777777" w:rsidR="000F090B" w:rsidRDefault="009268FF" w:rsidP="000F090B">
      <w:pPr>
        <w:jc w:val="center"/>
      </w:pPr>
      <w:r w:rsidRPr="001F20F9">
        <w:rPr>
          <w:noProof/>
        </w:rPr>
        <w:drawing>
          <wp:inline distT="0" distB="0" distL="0" distR="0" wp14:anchorId="3786FE26" wp14:editId="1093D09A">
            <wp:extent cx="3506525" cy="1900536"/>
            <wp:effectExtent l="0" t="0" r="0" b="5080"/>
            <wp:docPr id="1774040984" name="Picture 11" descr="“In 2024, about three-fifths &#10;of recruiting employers advertised for staff on internet job boards and just over a fifth used 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40984" name="Picture 11" descr="“In 2024, about three-fifths &#10;of recruiting employers advertised for staff on internet job boards and just over a fifth used social media.”"/>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32329" cy="1914522"/>
                    </a:xfrm>
                    <a:prstGeom prst="rect">
                      <a:avLst/>
                    </a:prstGeom>
                  </pic:spPr>
                </pic:pic>
              </a:graphicData>
            </a:graphic>
          </wp:inline>
        </w:drawing>
      </w:r>
    </w:p>
    <w:p w14:paraId="2ECB13A9" w14:textId="1BA0A6FC" w:rsidR="009268FF" w:rsidRDefault="00E0054C" w:rsidP="000F090B">
      <w:r w:rsidRPr="00E0054C">
        <w:t>It’s</w:t>
      </w:r>
      <w:r w:rsidR="00F474B4">
        <w:t xml:space="preserve"> </w:t>
      </w:r>
      <w:r w:rsidRPr="00E0054C">
        <w:t>important</w:t>
      </w:r>
      <w:r w:rsidR="00F474B4">
        <w:t xml:space="preserve"> </w:t>
      </w:r>
      <w:r w:rsidRPr="00E0054C">
        <w:t>to</w:t>
      </w:r>
      <w:r w:rsidR="00F474B4">
        <w:t xml:space="preserve"> </w:t>
      </w:r>
      <w:r w:rsidRPr="00E0054C">
        <w:t>know</w:t>
      </w:r>
      <w:r w:rsidR="00F474B4">
        <w:t xml:space="preserve"> </w:t>
      </w:r>
      <w:r w:rsidRPr="00E0054C">
        <w:t>not</w:t>
      </w:r>
      <w:r w:rsidR="00F474B4">
        <w:t xml:space="preserve"> </w:t>
      </w:r>
      <w:r w:rsidRPr="00E0054C">
        <w:t>all</w:t>
      </w:r>
      <w:r w:rsidR="00F474B4">
        <w:t xml:space="preserve"> </w:t>
      </w:r>
      <w:r w:rsidRPr="00E0054C">
        <w:t>positions</w:t>
      </w:r>
      <w:r w:rsidR="00F474B4">
        <w:t xml:space="preserve"> </w:t>
      </w:r>
      <w:r w:rsidRPr="00E0054C">
        <w:t>are</w:t>
      </w:r>
      <w:r w:rsidR="00F474B4">
        <w:t xml:space="preserve"> </w:t>
      </w:r>
      <w:r w:rsidRPr="00E0054C">
        <w:t>advertised!</w:t>
      </w:r>
      <w:r w:rsidR="00F474B4">
        <w:t xml:space="preserve"> </w:t>
      </w:r>
      <w:r w:rsidRPr="00E0054C">
        <w:t>Another</w:t>
      </w:r>
      <w:r w:rsidR="00F474B4">
        <w:t xml:space="preserve"> </w:t>
      </w:r>
      <w:r w:rsidRPr="00E0054C">
        <w:t>popular</w:t>
      </w:r>
      <w:r w:rsidR="00F474B4">
        <w:t xml:space="preserve"> </w:t>
      </w:r>
      <w:r w:rsidRPr="00E0054C">
        <w:t>method</w:t>
      </w:r>
      <w:r w:rsidR="00F474B4">
        <w:t xml:space="preserve"> </w:t>
      </w:r>
      <w:r w:rsidRPr="00E0054C">
        <w:t>employers</w:t>
      </w:r>
      <w:r w:rsidR="00F474B4">
        <w:t xml:space="preserve"> </w:t>
      </w:r>
      <w:r w:rsidRPr="00E0054C">
        <w:t>use</w:t>
      </w:r>
      <w:r w:rsidR="00F474B4">
        <w:t xml:space="preserve"> </w:t>
      </w:r>
      <w:r w:rsidRPr="00E0054C">
        <w:t>is</w:t>
      </w:r>
      <w:r w:rsidR="00F474B4">
        <w:t xml:space="preserve"> </w:t>
      </w:r>
      <w:r w:rsidRPr="00E0054C">
        <w:t>‘word</w:t>
      </w:r>
      <w:r w:rsidR="00F474B4">
        <w:t xml:space="preserve"> </w:t>
      </w:r>
      <w:r w:rsidRPr="00E0054C">
        <w:t>of</w:t>
      </w:r>
      <w:r w:rsidR="00F474B4">
        <w:t xml:space="preserve"> </w:t>
      </w:r>
      <w:r w:rsidRPr="00E0054C">
        <w:t>mouth’,</w:t>
      </w:r>
      <w:r w:rsidR="00F474B4">
        <w:t xml:space="preserve"> </w:t>
      </w:r>
      <w:r w:rsidRPr="00E0054C">
        <w:t>asking</w:t>
      </w:r>
      <w:r w:rsidR="00F474B4">
        <w:t xml:space="preserve"> </w:t>
      </w:r>
      <w:r w:rsidRPr="00E0054C">
        <w:t>existing</w:t>
      </w:r>
      <w:r w:rsidR="00F474B4">
        <w:t xml:space="preserve"> </w:t>
      </w:r>
      <w:r w:rsidRPr="00E0054C">
        <w:t>employees,</w:t>
      </w:r>
      <w:r w:rsidR="00F474B4">
        <w:t xml:space="preserve"> </w:t>
      </w:r>
      <w:r w:rsidRPr="00E0054C">
        <w:t>friends,</w:t>
      </w:r>
      <w:r w:rsidR="00F474B4">
        <w:t xml:space="preserve"> </w:t>
      </w:r>
      <w:r w:rsidRPr="00E0054C">
        <w:t>or</w:t>
      </w:r>
      <w:r w:rsidR="00F474B4">
        <w:t xml:space="preserve"> </w:t>
      </w:r>
      <w:r w:rsidRPr="00E0054C">
        <w:t>family</w:t>
      </w:r>
      <w:r w:rsidR="00F474B4">
        <w:t xml:space="preserve"> </w:t>
      </w:r>
      <w:r w:rsidRPr="00E0054C">
        <w:t>members</w:t>
      </w:r>
      <w:r w:rsidR="00F474B4">
        <w:t xml:space="preserve"> </w:t>
      </w:r>
      <w:r w:rsidRPr="00E0054C">
        <w:t>if</w:t>
      </w:r>
      <w:r w:rsidR="00F474B4">
        <w:t xml:space="preserve"> </w:t>
      </w:r>
      <w:r w:rsidRPr="00E0054C">
        <w:t>they</w:t>
      </w:r>
      <w:r w:rsidR="00F474B4">
        <w:t xml:space="preserve"> </w:t>
      </w:r>
      <w:r w:rsidRPr="00E0054C">
        <w:t>know</w:t>
      </w:r>
      <w:r w:rsidR="00F474B4">
        <w:t xml:space="preserve"> </w:t>
      </w:r>
      <w:r w:rsidRPr="00E0054C">
        <w:t>anyone</w:t>
      </w:r>
      <w:r w:rsidR="00F474B4">
        <w:t xml:space="preserve"> </w:t>
      </w:r>
      <w:r w:rsidRPr="00E0054C">
        <w:t>who</w:t>
      </w:r>
      <w:r w:rsidR="00F474B4">
        <w:t xml:space="preserve"> </w:t>
      </w:r>
      <w:r w:rsidRPr="00E0054C">
        <w:t>may</w:t>
      </w:r>
      <w:r w:rsidR="00F474B4">
        <w:t xml:space="preserve"> </w:t>
      </w:r>
      <w:r w:rsidRPr="00E0054C">
        <w:t>be</w:t>
      </w:r>
      <w:r w:rsidR="00F474B4">
        <w:t xml:space="preserve"> </w:t>
      </w:r>
      <w:r w:rsidRPr="00E0054C">
        <w:t>interested</w:t>
      </w:r>
      <w:r w:rsidR="00F474B4">
        <w:t xml:space="preserve"> </w:t>
      </w:r>
      <w:r w:rsidRPr="00E0054C">
        <w:t>in</w:t>
      </w:r>
      <w:r w:rsidR="00F474B4">
        <w:t xml:space="preserve"> </w:t>
      </w:r>
      <w:r w:rsidRPr="00E0054C">
        <w:t>the</w:t>
      </w:r>
      <w:r w:rsidR="00F474B4">
        <w:t xml:space="preserve"> </w:t>
      </w:r>
      <w:r w:rsidRPr="00E0054C">
        <w:t>position.</w:t>
      </w:r>
      <w:r w:rsidR="00F474B4">
        <w:t xml:space="preserve"> </w:t>
      </w:r>
      <w:r w:rsidRPr="00E0054C">
        <w:t>They</w:t>
      </w:r>
      <w:r w:rsidR="00F474B4">
        <w:t xml:space="preserve"> </w:t>
      </w:r>
      <w:r w:rsidRPr="00E0054C">
        <w:t>may</w:t>
      </w:r>
      <w:r w:rsidR="00F474B4">
        <w:t xml:space="preserve"> </w:t>
      </w:r>
      <w:r w:rsidRPr="00E0054C">
        <w:t>also</w:t>
      </w:r>
      <w:r w:rsidR="00F474B4">
        <w:t xml:space="preserve"> </w:t>
      </w:r>
      <w:r w:rsidRPr="00E0054C">
        <w:t>approach</w:t>
      </w:r>
      <w:r w:rsidR="00F474B4">
        <w:t xml:space="preserve"> </w:t>
      </w:r>
      <w:r w:rsidRPr="00E0054C">
        <w:t>people</w:t>
      </w:r>
      <w:r w:rsidR="00F474B4">
        <w:t xml:space="preserve"> </w:t>
      </w:r>
      <w:r w:rsidRPr="00E0054C">
        <w:t>directly</w:t>
      </w:r>
      <w:r w:rsidR="00F474B4">
        <w:t xml:space="preserve"> </w:t>
      </w:r>
      <w:r w:rsidRPr="00E0054C">
        <w:t>about</w:t>
      </w:r>
      <w:r w:rsidR="00F474B4">
        <w:t xml:space="preserve"> </w:t>
      </w:r>
      <w:r w:rsidRPr="00E0054C">
        <w:t>job</w:t>
      </w:r>
      <w:r w:rsidR="00F474B4">
        <w:t xml:space="preserve"> </w:t>
      </w:r>
      <w:r w:rsidRPr="00E0054C">
        <w:t>opportunities.</w:t>
      </w:r>
      <w:r w:rsidR="00F474B4">
        <w:t xml:space="preserve"> </w:t>
      </w:r>
      <w:r w:rsidRPr="00E0054C">
        <w:t>JSA’s</w:t>
      </w:r>
      <w:r w:rsidR="00F474B4">
        <w:t xml:space="preserve"> </w:t>
      </w:r>
      <w:r w:rsidRPr="00E0054C">
        <w:t>research</w:t>
      </w:r>
      <w:r w:rsidR="00F474B4">
        <w:t xml:space="preserve"> </w:t>
      </w:r>
      <w:r w:rsidRPr="00E0054C">
        <w:t>suggests</w:t>
      </w:r>
      <w:r w:rsidR="00F474B4">
        <w:t xml:space="preserve"> </w:t>
      </w:r>
      <w:r w:rsidRPr="00E0054C">
        <w:t>over</w:t>
      </w:r>
      <w:r w:rsidR="00F474B4">
        <w:t xml:space="preserve"> </w:t>
      </w:r>
      <w:r w:rsidRPr="00E0054C">
        <w:t>a</w:t>
      </w:r>
      <w:r w:rsidR="00F474B4">
        <w:t xml:space="preserve"> </w:t>
      </w:r>
      <w:r w:rsidRPr="00E0054C">
        <w:t>quarter</w:t>
      </w:r>
      <w:r w:rsidR="00F474B4">
        <w:t xml:space="preserve"> </w:t>
      </w:r>
      <w:r w:rsidRPr="00E0054C">
        <w:t>of</w:t>
      </w:r>
      <w:r w:rsidR="00F474B4">
        <w:t xml:space="preserve"> </w:t>
      </w:r>
      <w:r w:rsidRPr="00E0054C">
        <w:t>all</w:t>
      </w:r>
      <w:r w:rsidR="00F474B4">
        <w:t xml:space="preserve"> </w:t>
      </w:r>
      <w:r w:rsidRPr="00E0054C">
        <w:t>employers</w:t>
      </w:r>
      <w:r w:rsidR="00F474B4">
        <w:t xml:space="preserve"> </w:t>
      </w:r>
      <w:r w:rsidRPr="00E0054C">
        <w:t>used</w:t>
      </w:r>
      <w:r w:rsidR="00F474B4">
        <w:t xml:space="preserve"> </w:t>
      </w:r>
      <w:r w:rsidRPr="00E0054C">
        <w:t>word</w:t>
      </w:r>
      <w:r w:rsidR="00F474B4">
        <w:t xml:space="preserve"> </w:t>
      </w:r>
      <w:r w:rsidRPr="00E0054C">
        <w:t>of</w:t>
      </w:r>
      <w:r w:rsidR="00F474B4">
        <w:t xml:space="preserve"> </w:t>
      </w:r>
      <w:r w:rsidRPr="00E0054C">
        <w:t>mouth</w:t>
      </w:r>
      <w:r w:rsidR="00F474B4">
        <w:t xml:space="preserve"> </w:t>
      </w:r>
      <w:r w:rsidRPr="00E0054C">
        <w:t>to</w:t>
      </w:r>
      <w:r w:rsidR="00F474B4">
        <w:t xml:space="preserve"> </w:t>
      </w:r>
      <w:r w:rsidRPr="00E0054C">
        <w:t>fill</w:t>
      </w:r>
      <w:r w:rsidR="00F474B4">
        <w:t xml:space="preserve"> </w:t>
      </w:r>
      <w:r w:rsidRPr="00E0054C">
        <w:t>positions.</w:t>
      </w:r>
      <w:r w:rsidR="00F474B4">
        <w:t xml:space="preserve"> </w:t>
      </w:r>
      <w:r w:rsidRPr="00E0054C">
        <w:t>Telling</w:t>
      </w:r>
      <w:r w:rsidR="00F474B4">
        <w:t xml:space="preserve"> </w:t>
      </w:r>
      <w:r w:rsidRPr="00E0054C">
        <w:t>friends,</w:t>
      </w:r>
      <w:r w:rsidR="00F474B4">
        <w:t xml:space="preserve"> </w:t>
      </w:r>
      <w:r w:rsidRPr="00E0054C">
        <w:t>family</w:t>
      </w:r>
      <w:r w:rsidR="00F474B4">
        <w:t xml:space="preserve"> </w:t>
      </w:r>
      <w:r w:rsidRPr="00E0054C">
        <w:t>contacts,</w:t>
      </w:r>
      <w:r w:rsidR="00F474B4">
        <w:t xml:space="preserve"> </w:t>
      </w:r>
      <w:r w:rsidRPr="00E0054C">
        <w:t>schoolteachers</w:t>
      </w:r>
      <w:r w:rsidR="00F474B4">
        <w:t xml:space="preserve"> </w:t>
      </w:r>
      <w:r w:rsidRPr="00E0054C">
        <w:t>or</w:t>
      </w:r>
      <w:r w:rsidR="00F474B4">
        <w:t xml:space="preserve"> </w:t>
      </w:r>
      <w:r w:rsidRPr="00E0054C">
        <w:t>neighbours</w:t>
      </w:r>
      <w:r w:rsidR="00F474B4">
        <w:t xml:space="preserve"> </w:t>
      </w:r>
      <w:r w:rsidRPr="00E0054C">
        <w:t>that</w:t>
      </w:r>
      <w:r w:rsidR="00F474B4">
        <w:t xml:space="preserve"> </w:t>
      </w:r>
      <w:r w:rsidRPr="00E0054C">
        <w:t>you</w:t>
      </w:r>
      <w:r w:rsidR="00F474B4">
        <w:t xml:space="preserve"> </w:t>
      </w:r>
      <w:r w:rsidRPr="00E0054C">
        <w:t>are</w:t>
      </w:r>
      <w:r w:rsidR="00F474B4">
        <w:t xml:space="preserve"> </w:t>
      </w:r>
      <w:r w:rsidRPr="00E0054C">
        <w:t>looking</w:t>
      </w:r>
      <w:r w:rsidR="00F474B4">
        <w:t xml:space="preserve"> </w:t>
      </w:r>
      <w:r w:rsidRPr="00E0054C">
        <w:t>for</w:t>
      </w:r>
      <w:r w:rsidR="00F474B4">
        <w:t xml:space="preserve"> </w:t>
      </w:r>
      <w:r w:rsidRPr="00E0054C">
        <w:t>work</w:t>
      </w:r>
      <w:r w:rsidR="00F474B4">
        <w:t xml:space="preserve"> </w:t>
      </w:r>
      <w:r w:rsidRPr="00E0054C">
        <w:t>can</w:t>
      </w:r>
      <w:r w:rsidR="00F474B4">
        <w:t xml:space="preserve"> </w:t>
      </w:r>
      <w:r w:rsidRPr="00E0054C">
        <w:t>help</w:t>
      </w:r>
      <w:r w:rsidR="00F474B4">
        <w:t xml:space="preserve"> </w:t>
      </w:r>
      <w:r w:rsidRPr="00E0054C">
        <w:t>improve</w:t>
      </w:r>
      <w:r w:rsidR="00F474B4">
        <w:t xml:space="preserve"> </w:t>
      </w:r>
      <w:r w:rsidRPr="00E0054C">
        <w:t>your</w:t>
      </w:r>
      <w:r w:rsidR="00F474B4">
        <w:t xml:space="preserve"> </w:t>
      </w:r>
      <w:r w:rsidRPr="00E0054C">
        <w:t>chances</w:t>
      </w:r>
      <w:r w:rsidR="00F474B4">
        <w:t xml:space="preserve"> </w:t>
      </w:r>
      <w:r w:rsidRPr="00E0054C">
        <w:t>of</w:t>
      </w:r>
      <w:r w:rsidR="00F474B4">
        <w:t xml:space="preserve"> </w:t>
      </w:r>
      <w:r w:rsidRPr="00E0054C">
        <w:t>hearing</w:t>
      </w:r>
      <w:r w:rsidR="00F474B4">
        <w:t xml:space="preserve"> </w:t>
      </w:r>
      <w:r w:rsidRPr="00E0054C">
        <w:t>about</w:t>
      </w:r>
      <w:r w:rsidR="00F474B4">
        <w:t xml:space="preserve"> </w:t>
      </w:r>
      <w:r w:rsidRPr="00E0054C">
        <w:t>a</w:t>
      </w:r>
      <w:r w:rsidR="00F474B4">
        <w:t xml:space="preserve"> </w:t>
      </w:r>
      <w:r w:rsidRPr="00E0054C">
        <w:t>job</w:t>
      </w:r>
      <w:r w:rsidR="00F474B4">
        <w:t xml:space="preserve"> </w:t>
      </w:r>
      <w:r w:rsidRPr="00E0054C">
        <w:t>opening</w:t>
      </w:r>
      <w:r w:rsidR="00F474B4">
        <w:t xml:space="preserve"> </w:t>
      </w:r>
      <w:r w:rsidRPr="00E0054C">
        <w:t>or</w:t>
      </w:r>
      <w:r w:rsidR="00F474B4">
        <w:t xml:space="preserve"> </w:t>
      </w:r>
      <w:r w:rsidRPr="00E0054C">
        <w:t>being</w:t>
      </w:r>
      <w:r w:rsidR="00F474B4">
        <w:t xml:space="preserve"> </w:t>
      </w:r>
      <w:r w:rsidRPr="00E0054C">
        <w:t>recommended</w:t>
      </w:r>
      <w:r w:rsidR="00F474B4">
        <w:t xml:space="preserve"> </w:t>
      </w:r>
      <w:r w:rsidRPr="00E0054C">
        <w:t>for</w:t>
      </w:r>
      <w:r w:rsidR="00F474B4">
        <w:t xml:space="preserve"> </w:t>
      </w:r>
      <w:r w:rsidRPr="00E0054C">
        <w:t>one</w:t>
      </w:r>
      <w:r w:rsidR="00F474B4">
        <w:t xml:space="preserve"> </w:t>
      </w:r>
      <w:r w:rsidRPr="00E0054C">
        <w:t>when</w:t>
      </w:r>
      <w:r w:rsidR="00F474B4">
        <w:t xml:space="preserve"> </w:t>
      </w:r>
      <w:r w:rsidRPr="00E0054C">
        <w:t>an</w:t>
      </w:r>
      <w:r w:rsidR="00F474B4">
        <w:t xml:space="preserve"> </w:t>
      </w:r>
      <w:r w:rsidRPr="00E0054C">
        <w:t>opening</w:t>
      </w:r>
      <w:r w:rsidR="00F474B4">
        <w:t xml:space="preserve"> </w:t>
      </w:r>
      <w:r w:rsidRPr="00E0054C">
        <w:t>occurs.</w:t>
      </w:r>
    </w:p>
    <w:p w14:paraId="599E1082" w14:textId="737D4FA3" w:rsidR="006108E3" w:rsidRDefault="006108E3" w:rsidP="006108E3">
      <w:pPr>
        <w:jc w:val="center"/>
      </w:pPr>
      <w:r>
        <w:rPr>
          <w:noProof/>
        </w:rPr>
        <w:drawing>
          <wp:inline distT="0" distB="0" distL="0" distR="0" wp14:anchorId="2965146E" wp14:editId="516D9D9C">
            <wp:extent cx="3176022" cy="1395987"/>
            <wp:effectExtent l="0" t="0" r="5715" b="0"/>
            <wp:docPr id="139541822" name="Picture 18" descr="LinkedIn is also used, especially for more &#10;highly skilled po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1822" name="Picture 18" descr="LinkedIn is also used, especially for more &#10;highly skilled positions."/>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76022" cy="1395987"/>
                    </a:xfrm>
                    <a:prstGeom prst="rect">
                      <a:avLst/>
                    </a:prstGeom>
                  </pic:spPr>
                </pic:pic>
              </a:graphicData>
            </a:graphic>
          </wp:inline>
        </w:drawing>
      </w:r>
    </w:p>
    <w:p w14:paraId="3033B0DD" w14:textId="1BD266D9" w:rsidR="00DD796C" w:rsidRDefault="00E0054C" w:rsidP="00E0054C">
      <w:r w:rsidRPr="00E0054C">
        <w:t>Don’t</w:t>
      </w:r>
      <w:r w:rsidR="00F474B4">
        <w:t xml:space="preserve"> </w:t>
      </w:r>
      <w:r w:rsidRPr="00E0054C">
        <w:t>forget</w:t>
      </w:r>
      <w:r w:rsidR="00F474B4">
        <w:t xml:space="preserve"> </w:t>
      </w:r>
      <w:r w:rsidRPr="00E0054C">
        <w:t>social</w:t>
      </w:r>
      <w:r w:rsidR="00F474B4">
        <w:t xml:space="preserve"> </w:t>
      </w:r>
      <w:r w:rsidRPr="00E0054C">
        <w:t>media</w:t>
      </w:r>
      <w:r w:rsidR="00F474B4">
        <w:t xml:space="preserve"> </w:t>
      </w:r>
      <w:r w:rsidRPr="00E0054C">
        <w:t>is</w:t>
      </w:r>
      <w:r w:rsidR="00F474B4">
        <w:t xml:space="preserve"> </w:t>
      </w:r>
      <w:r w:rsidRPr="00E0054C">
        <w:t>a</w:t>
      </w:r>
      <w:r w:rsidR="00F474B4">
        <w:t xml:space="preserve"> </w:t>
      </w:r>
      <w:r w:rsidRPr="00E0054C">
        <w:t>perfectly</w:t>
      </w:r>
      <w:r w:rsidR="00F474B4">
        <w:t xml:space="preserve"> </w:t>
      </w:r>
      <w:r w:rsidRPr="00E0054C">
        <w:t>good</w:t>
      </w:r>
      <w:r w:rsidR="00F474B4">
        <w:t xml:space="preserve"> </w:t>
      </w:r>
      <w:r w:rsidRPr="00E0054C">
        <w:t>way</w:t>
      </w:r>
      <w:r w:rsidR="00F474B4">
        <w:t xml:space="preserve"> </w:t>
      </w:r>
      <w:r w:rsidRPr="00E0054C">
        <w:t>to</w:t>
      </w:r>
      <w:r w:rsidR="00F474B4">
        <w:t xml:space="preserve"> </w:t>
      </w:r>
      <w:r w:rsidRPr="00E0054C">
        <w:t>contact</w:t>
      </w:r>
      <w:r w:rsidR="00F474B4">
        <w:t xml:space="preserve"> </w:t>
      </w:r>
      <w:r w:rsidRPr="00E0054C">
        <w:t>employers</w:t>
      </w:r>
      <w:r w:rsidR="00F474B4">
        <w:t xml:space="preserve"> </w:t>
      </w:r>
      <w:r w:rsidRPr="00E0054C">
        <w:t>in</w:t>
      </w:r>
      <w:r w:rsidR="00F474B4">
        <w:t xml:space="preserve"> </w:t>
      </w:r>
      <w:r w:rsidRPr="00E0054C">
        <w:t>some</w:t>
      </w:r>
      <w:r w:rsidR="00F474B4">
        <w:t xml:space="preserve"> </w:t>
      </w:r>
      <w:r w:rsidRPr="00E0054C">
        <w:t>sectors</w:t>
      </w:r>
      <w:r w:rsidR="00F474B4">
        <w:t xml:space="preserve"> </w:t>
      </w:r>
      <w:r w:rsidRPr="00E0054C">
        <w:t>too!</w:t>
      </w:r>
      <w:r w:rsidR="00F474B4">
        <w:t xml:space="preserve"> </w:t>
      </w:r>
      <w:r w:rsidRPr="00E0054C">
        <w:t>However,</w:t>
      </w:r>
      <w:r w:rsidR="00F474B4">
        <w:t xml:space="preserve"> </w:t>
      </w:r>
      <w:r w:rsidRPr="00E0054C">
        <w:t>don’t</w:t>
      </w:r>
      <w:r w:rsidR="00F474B4">
        <w:t xml:space="preserve"> </w:t>
      </w:r>
      <w:r w:rsidRPr="00E0054C">
        <w:t>ask</w:t>
      </w:r>
      <w:r w:rsidR="00F474B4">
        <w:t xml:space="preserve"> </w:t>
      </w:r>
      <w:r w:rsidRPr="00E0054C">
        <w:t>for</w:t>
      </w:r>
      <w:r w:rsidR="00F474B4">
        <w:t xml:space="preserve"> </w:t>
      </w:r>
      <w:r w:rsidRPr="00E0054C">
        <w:t>a</w:t>
      </w:r>
      <w:r w:rsidR="00F474B4">
        <w:t xml:space="preserve"> </w:t>
      </w:r>
      <w:r w:rsidRPr="00E0054C">
        <w:t>job</w:t>
      </w:r>
      <w:r w:rsidR="00F474B4">
        <w:t xml:space="preserve"> </w:t>
      </w:r>
      <w:r w:rsidRPr="00E0054C">
        <w:t>straight</w:t>
      </w:r>
      <w:r w:rsidR="00F474B4">
        <w:t xml:space="preserve"> </w:t>
      </w:r>
      <w:r w:rsidRPr="00E0054C">
        <w:t>away</w:t>
      </w:r>
      <w:r w:rsidR="00F474B4">
        <w:t xml:space="preserve"> </w:t>
      </w:r>
      <w:r w:rsidRPr="00E0054C">
        <w:t>–</w:t>
      </w:r>
      <w:r w:rsidR="00F474B4">
        <w:t xml:space="preserve"> </w:t>
      </w:r>
      <w:r w:rsidRPr="00E0054C">
        <w:t>send</w:t>
      </w:r>
      <w:r w:rsidR="00F474B4">
        <w:t xml:space="preserve"> </w:t>
      </w:r>
      <w:r w:rsidRPr="00E0054C">
        <w:t>a</w:t>
      </w:r>
      <w:r w:rsidR="00F474B4">
        <w:t xml:space="preserve"> </w:t>
      </w:r>
      <w:r w:rsidRPr="00E0054C">
        <w:t>short</w:t>
      </w:r>
      <w:r w:rsidR="00F474B4">
        <w:t xml:space="preserve"> </w:t>
      </w:r>
      <w:r w:rsidRPr="00E0054C">
        <w:t>message</w:t>
      </w:r>
      <w:r w:rsidR="00F474B4">
        <w:t xml:space="preserve"> </w:t>
      </w:r>
      <w:r w:rsidRPr="00E0054C">
        <w:t>about</w:t>
      </w:r>
      <w:r w:rsidR="00F474B4">
        <w:t xml:space="preserve"> </w:t>
      </w:r>
      <w:r w:rsidRPr="00E0054C">
        <w:t>what</w:t>
      </w:r>
      <w:r w:rsidR="00F474B4">
        <w:t xml:space="preserve"> </w:t>
      </w:r>
      <w:r w:rsidRPr="00E0054C">
        <w:t>work,</w:t>
      </w:r>
      <w:r w:rsidR="00F474B4">
        <w:t xml:space="preserve"> </w:t>
      </w:r>
      <w:r w:rsidRPr="00E0054C">
        <w:t>education</w:t>
      </w:r>
      <w:r w:rsidR="00F474B4">
        <w:t xml:space="preserve"> </w:t>
      </w:r>
      <w:r w:rsidRPr="00E0054C">
        <w:t>and</w:t>
      </w:r>
      <w:r w:rsidR="00F474B4">
        <w:t xml:space="preserve"> </w:t>
      </w:r>
      <w:r w:rsidRPr="00E0054C">
        <w:t>training</w:t>
      </w:r>
      <w:r w:rsidR="00F474B4">
        <w:t xml:space="preserve"> </w:t>
      </w:r>
      <w:r w:rsidRPr="00E0054C">
        <w:t>you</w:t>
      </w:r>
      <w:r w:rsidR="00F474B4">
        <w:t xml:space="preserve"> </w:t>
      </w:r>
      <w:r w:rsidRPr="00E0054C">
        <w:t>have</w:t>
      </w:r>
      <w:r w:rsidR="00F474B4">
        <w:t xml:space="preserve"> </w:t>
      </w:r>
      <w:r w:rsidRPr="00E0054C">
        <w:t>been</w:t>
      </w:r>
      <w:r w:rsidR="00F474B4">
        <w:t xml:space="preserve"> </w:t>
      </w:r>
      <w:r w:rsidRPr="00E0054C">
        <w:t>doing,</w:t>
      </w:r>
      <w:r w:rsidR="00F474B4">
        <w:t xml:space="preserve"> </w:t>
      </w:r>
      <w:r w:rsidRPr="00E0054C">
        <w:t>let</w:t>
      </w:r>
      <w:r w:rsidR="00F474B4">
        <w:t xml:space="preserve"> </w:t>
      </w:r>
      <w:r w:rsidRPr="00E0054C">
        <w:t>them</w:t>
      </w:r>
      <w:r w:rsidR="00F474B4">
        <w:t xml:space="preserve"> </w:t>
      </w:r>
      <w:r w:rsidRPr="00E0054C">
        <w:t>know</w:t>
      </w:r>
      <w:r w:rsidR="00F474B4">
        <w:t xml:space="preserve"> </w:t>
      </w:r>
      <w:r w:rsidRPr="00E0054C">
        <w:t>you</w:t>
      </w:r>
      <w:r w:rsidR="00F474B4">
        <w:t xml:space="preserve"> </w:t>
      </w:r>
      <w:r w:rsidRPr="00E0054C">
        <w:t>are</w:t>
      </w:r>
      <w:r w:rsidR="00F474B4">
        <w:t xml:space="preserve"> </w:t>
      </w:r>
      <w:r w:rsidRPr="00E0054C">
        <w:t>looking</w:t>
      </w:r>
      <w:r w:rsidR="00F474B4">
        <w:t xml:space="preserve"> </w:t>
      </w:r>
      <w:r w:rsidRPr="00E0054C">
        <w:t>to</w:t>
      </w:r>
      <w:r w:rsidR="00F474B4">
        <w:t xml:space="preserve"> </w:t>
      </w:r>
      <w:r w:rsidRPr="00E0054C">
        <w:t>start</w:t>
      </w:r>
      <w:r w:rsidR="00F474B4">
        <w:t xml:space="preserve"> </w:t>
      </w:r>
      <w:r w:rsidRPr="00E0054C">
        <w:t>working</w:t>
      </w:r>
      <w:r w:rsidR="00F474B4">
        <w:t xml:space="preserve"> </w:t>
      </w:r>
      <w:r w:rsidRPr="00E0054C">
        <w:t>or</w:t>
      </w:r>
      <w:r w:rsidR="00F474B4">
        <w:t xml:space="preserve"> </w:t>
      </w:r>
      <w:r w:rsidRPr="00E0054C">
        <w:t>move</w:t>
      </w:r>
      <w:r w:rsidR="00F474B4">
        <w:t xml:space="preserve"> </w:t>
      </w:r>
      <w:r w:rsidRPr="00E0054C">
        <w:t>on</w:t>
      </w:r>
      <w:r w:rsidR="00F474B4">
        <w:t xml:space="preserve"> </w:t>
      </w:r>
      <w:r w:rsidRPr="00E0054C">
        <w:t>from</w:t>
      </w:r>
      <w:r w:rsidR="00F474B4">
        <w:t xml:space="preserve"> </w:t>
      </w:r>
      <w:r w:rsidRPr="00E0054C">
        <w:t>your</w:t>
      </w:r>
      <w:r w:rsidR="00F474B4">
        <w:t xml:space="preserve"> </w:t>
      </w:r>
      <w:r w:rsidRPr="00E0054C">
        <w:t>previous</w:t>
      </w:r>
      <w:r w:rsidR="00F474B4">
        <w:t xml:space="preserve"> </w:t>
      </w:r>
      <w:r w:rsidRPr="00E0054C">
        <w:t>job,</w:t>
      </w:r>
      <w:r w:rsidR="00F474B4">
        <w:t xml:space="preserve"> </w:t>
      </w:r>
      <w:r w:rsidRPr="00E0054C">
        <w:t>and</w:t>
      </w:r>
      <w:r w:rsidR="00F474B4">
        <w:t xml:space="preserve"> </w:t>
      </w:r>
      <w:r w:rsidRPr="00E0054C">
        <w:t>ask</w:t>
      </w:r>
      <w:r w:rsidR="00F474B4">
        <w:t xml:space="preserve"> </w:t>
      </w:r>
      <w:r w:rsidRPr="00E0054C">
        <w:t>for</w:t>
      </w:r>
      <w:r w:rsidR="00F474B4">
        <w:t xml:space="preserve"> </w:t>
      </w:r>
      <w:r w:rsidRPr="00E0054C">
        <w:t>some</w:t>
      </w:r>
      <w:r w:rsidR="00F474B4">
        <w:t xml:space="preserve"> </w:t>
      </w:r>
      <w:r w:rsidRPr="00E0054C">
        <w:t>advice</w:t>
      </w:r>
      <w:r w:rsidR="00F474B4">
        <w:t xml:space="preserve"> </w:t>
      </w:r>
      <w:r w:rsidRPr="00E0054C">
        <w:t>or</w:t>
      </w:r>
      <w:r w:rsidR="00F474B4">
        <w:t xml:space="preserve"> </w:t>
      </w:r>
      <w:r w:rsidRPr="00E0054C">
        <w:t>insight.</w:t>
      </w:r>
      <w:r w:rsidR="00F474B4">
        <w:t xml:space="preserve"> </w:t>
      </w:r>
      <w:r w:rsidRPr="00E0054C">
        <w:t>This</w:t>
      </w:r>
      <w:r w:rsidR="00F474B4">
        <w:t xml:space="preserve"> </w:t>
      </w:r>
      <w:r w:rsidRPr="00E0054C">
        <w:t>way,</w:t>
      </w:r>
      <w:r w:rsidR="00F474B4">
        <w:t xml:space="preserve"> </w:t>
      </w:r>
      <w:r w:rsidRPr="00E0054C">
        <w:t>if</w:t>
      </w:r>
      <w:r w:rsidR="00F474B4">
        <w:t xml:space="preserve"> </w:t>
      </w:r>
      <w:r w:rsidRPr="00E0054C">
        <w:t>whoever</w:t>
      </w:r>
      <w:r w:rsidR="00F474B4">
        <w:t xml:space="preserve"> </w:t>
      </w:r>
      <w:r w:rsidRPr="00E0054C">
        <w:t>you</w:t>
      </w:r>
      <w:r w:rsidR="00F474B4">
        <w:t xml:space="preserve"> </w:t>
      </w:r>
      <w:r w:rsidRPr="00E0054C">
        <w:t>tell</w:t>
      </w:r>
      <w:r w:rsidR="00F474B4">
        <w:t xml:space="preserve"> </w:t>
      </w:r>
      <w:r w:rsidRPr="00E0054C">
        <w:t>does</w:t>
      </w:r>
      <w:r w:rsidR="00F474B4">
        <w:t xml:space="preserve"> </w:t>
      </w:r>
      <w:r w:rsidRPr="00E0054C">
        <w:t>become</w:t>
      </w:r>
      <w:r w:rsidR="00F474B4">
        <w:t xml:space="preserve"> </w:t>
      </w:r>
      <w:r w:rsidRPr="00E0054C">
        <w:t>aware</w:t>
      </w:r>
      <w:r w:rsidR="00F474B4">
        <w:t xml:space="preserve"> </w:t>
      </w:r>
      <w:r w:rsidRPr="00E0054C">
        <w:t>of</w:t>
      </w:r>
      <w:r w:rsidR="00F474B4">
        <w:t xml:space="preserve"> </w:t>
      </w:r>
      <w:r w:rsidRPr="00E0054C">
        <w:t>an</w:t>
      </w:r>
      <w:r w:rsidR="00F474B4">
        <w:t xml:space="preserve"> </w:t>
      </w:r>
      <w:r w:rsidRPr="00E0054C">
        <w:t>opportunity,</w:t>
      </w:r>
      <w:r w:rsidR="00F474B4">
        <w:t xml:space="preserve"> </w:t>
      </w:r>
      <w:r w:rsidRPr="00E0054C">
        <w:lastRenderedPageBreak/>
        <w:t>they</w:t>
      </w:r>
      <w:r w:rsidR="00F474B4">
        <w:t xml:space="preserve"> </w:t>
      </w:r>
      <w:r w:rsidRPr="00E0054C">
        <w:t>will</w:t>
      </w:r>
      <w:r w:rsidR="00F474B4">
        <w:t xml:space="preserve"> </w:t>
      </w:r>
      <w:r w:rsidRPr="00E0054C">
        <w:t>be</w:t>
      </w:r>
      <w:r w:rsidR="00F474B4">
        <w:t xml:space="preserve"> </w:t>
      </w:r>
      <w:r w:rsidRPr="00E0054C">
        <w:t>more</w:t>
      </w:r>
      <w:r w:rsidR="00F474B4">
        <w:t xml:space="preserve"> </w:t>
      </w:r>
      <w:r w:rsidRPr="00E0054C">
        <w:t>likely</w:t>
      </w:r>
      <w:r w:rsidR="00F474B4">
        <w:t xml:space="preserve"> </w:t>
      </w:r>
      <w:r w:rsidRPr="00E0054C">
        <w:t>to</w:t>
      </w:r>
      <w:r w:rsidR="00F474B4">
        <w:t xml:space="preserve"> </w:t>
      </w:r>
      <w:r w:rsidRPr="00E0054C">
        <w:t>think</w:t>
      </w:r>
      <w:r w:rsidR="00F474B4">
        <w:t xml:space="preserve"> </w:t>
      </w:r>
      <w:r w:rsidRPr="00E0054C">
        <w:t>of</w:t>
      </w:r>
      <w:r w:rsidR="00F474B4">
        <w:t xml:space="preserve"> </w:t>
      </w:r>
      <w:r w:rsidRPr="00E0054C">
        <w:t>you.</w:t>
      </w:r>
      <w:r w:rsidR="00F474B4">
        <w:t xml:space="preserve"> </w:t>
      </w:r>
      <w:r w:rsidRPr="00E0054C">
        <w:t>But</w:t>
      </w:r>
      <w:r w:rsidR="00F474B4">
        <w:t xml:space="preserve"> </w:t>
      </w:r>
      <w:r w:rsidRPr="00E0054C">
        <w:t>take</w:t>
      </w:r>
      <w:r w:rsidR="00F474B4">
        <w:t xml:space="preserve"> </w:t>
      </w:r>
      <w:r w:rsidRPr="00E0054C">
        <w:t>care!</w:t>
      </w:r>
      <w:r w:rsidR="00F474B4">
        <w:t xml:space="preserve"> </w:t>
      </w:r>
      <w:r w:rsidRPr="00E0054C">
        <w:t>There</w:t>
      </w:r>
      <w:r w:rsidR="00F474B4">
        <w:t xml:space="preserve"> </w:t>
      </w:r>
      <w:r w:rsidRPr="00E0054C">
        <w:t>are</w:t>
      </w:r>
      <w:r w:rsidR="00F474B4">
        <w:t xml:space="preserve"> </w:t>
      </w:r>
      <w:r w:rsidRPr="00E0054C">
        <w:t>scammers</w:t>
      </w:r>
      <w:r w:rsidR="00F474B4">
        <w:t xml:space="preserve"> </w:t>
      </w:r>
      <w:r w:rsidRPr="00E0054C">
        <w:t>who</w:t>
      </w:r>
      <w:r w:rsidR="00F474B4">
        <w:t xml:space="preserve"> </w:t>
      </w:r>
      <w:r w:rsidRPr="00E0054C">
        <w:t>target</w:t>
      </w:r>
      <w:r w:rsidR="00F474B4">
        <w:t xml:space="preserve"> </w:t>
      </w:r>
      <w:r w:rsidRPr="00E0054C">
        <w:t>job</w:t>
      </w:r>
      <w:r w:rsidR="00F474B4">
        <w:t xml:space="preserve"> </w:t>
      </w:r>
      <w:r w:rsidRPr="00E0054C">
        <w:t>seekers</w:t>
      </w:r>
      <w:r w:rsidR="00F474B4">
        <w:t xml:space="preserve"> </w:t>
      </w:r>
      <w:r w:rsidRPr="00E0054C">
        <w:t>online.</w:t>
      </w:r>
      <w:r w:rsidR="00F474B4">
        <w:t xml:space="preserve"> </w:t>
      </w:r>
      <w:r w:rsidRPr="00E0054C">
        <w:t>If</w:t>
      </w:r>
      <w:r w:rsidR="00F474B4">
        <w:t xml:space="preserve"> </w:t>
      </w:r>
      <w:r w:rsidRPr="00E0054C">
        <w:t>the</w:t>
      </w:r>
      <w:r w:rsidR="00F474B4">
        <w:t xml:space="preserve"> </w:t>
      </w:r>
      <w:r w:rsidRPr="00E0054C">
        <w:t>message</w:t>
      </w:r>
      <w:r w:rsidR="00F474B4">
        <w:t xml:space="preserve"> </w:t>
      </w:r>
      <w:r w:rsidRPr="00E0054C">
        <w:t>or</w:t>
      </w:r>
      <w:r w:rsidR="00F474B4">
        <w:t xml:space="preserve"> </w:t>
      </w:r>
      <w:r w:rsidRPr="00E0054C">
        <w:t>email</w:t>
      </w:r>
      <w:r w:rsidR="00F474B4">
        <w:t xml:space="preserve"> </w:t>
      </w:r>
      <w:r w:rsidRPr="00E0054C">
        <w:t>doesn’t</w:t>
      </w:r>
      <w:r w:rsidR="00F474B4">
        <w:t xml:space="preserve"> </w:t>
      </w:r>
      <w:r w:rsidRPr="00E0054C">
        <w:t>look</w:t>
      </w:r>
      <w:r w:rsidR="00F474B4">
        <w:t xml:space="preserve"> </w:t>
      </w:r>
      <w:r w:rsidRPr="00E0054C">
        <w:t>right,</w:t>
      </w:r>
      <w:r w:rsidR="00F474B4">
        <w:t xml:space="preserve"> </w:t>
      </w:r>
      <w:r w:rsidRPr="00E0054C">
        <w:t>or</w:t>
      </w:r>
      <w:r w:rsidR="00F474B4">
        <w:t xml:space="preserve"> </w:t>
      </w:r>
      <w:r w:rsidRPr="00E0054C">
        <w:t>if</w:t>
      </w:r>
      <w:r w:rsidR="00F474B4">
        <w:t xml:space="preserve"> </w:t>
      </w:r>
      <w:r w:rsidRPr="00E0054C">
        <w:t>it</w:t>
      </w:r>
      <w:r w:rsidR="00F474B4">
        <w:t xml:space="preserve"> </w:t>
      </w:r>
      <w:r w:rsidRPr="00E0054C">
        <w:t>sounds</w:t>
      </w:r>
      <w:r w:rsidR="00F474B4">
        <w:t xml:space="preserve"> </w:t>
      </w:r>
      <w:r w:rsidRPr="00E0054C">
        <w:t>too</w:t>
      </w:r>
      <w:r w:rsidR="00F474B4">
        <w:t xml:space="preserve"> </w:t>
      </w:r>
      <w:r w:rsidRPr="00E0054C">
        <w:t>good</w:t>
      </w:r>
      <w:r w:rsidR="00F474B4">
        <w:t xml:space="preserve"> </w:t>
      </w:r>
      <w:r w:rsidRPr="00E0054C">
        <w:t>to</w:t>
      </w:r>
      <w:r w:rsidR="00F474B4">
        <w:t xml:space="preserve"> </w:t>
      </w:r>
      <w:r w:rsidRPr="00E0054C">
        <w:t>be</w:t>
      </w:r>
      <w:r w:rsidR="00F474B4">
        <w:t xml:space="preserve"> </w:t>
      </w:r>
      <w:r w:rsidRPr="00E0054C">
        <w:t>true,</w:t>
      </w:r>
      <w:r w:rsidR="00F474B4">
        <w:t xml:space="preserve"> </w:t>
      </w:r>
      <w:r w:rsidRPr="00E0054C">
        <w:t>delete</w:t>
      </w:r>
      <w:r w:rsidR="00F474B4">
        <w:t xml:space="preserve"> </w:t>
      </w:r>
      <w:r w:rsidRPr="00E0054C">
        <w:t>the</w:t>
      </w:r>
      <w:r w:rsidR="00F474B4">
        <w:t xml:space="preserve"> </w:t>
      </w:r>
      <w:r w:rsidRPr="00E0054C">
        <w:t>message.</w:t>
      </w:r>
    </w:p>
    <w:p w14:paraId="6AABBE52" w14:textId="0A61A0A8" w:rsidR="00E0054C" w:rsidRDefault="00E0054C" w:rsidP="00AE1789">
      <w:pPr>
        <w:pStyle w:val="ListParagraph"/>
      </w:pPr>
      <w:r w:rsidRPr="00E0054C">
        <w:rPr>
          <w:b/>
          <w:color w:val="0E0048" w:themeColor="text2"/>
        </w:rPr>
        <w:t>HOT</w:t>
      </w:r>
      <w:r w:rsidR="00F474B4">
        <w:rPr>
          <w:b/>
          <w:color w:val="0E0048" w:themeColor="text2"/>
        </w:rPr>
        <w:t xml:space="preserve"> </w:t>
      </w:r>
      <w:r w:rsidRPr="00E0054C">
        <w:rPr>
          <w:b/>
          <w:color w:val="0E0048" w:themeColor="text2"/>
        </w:rPr>
        <w:t>TIP:</w:t>
      </w:r>
      <w:r w:rsidR="00F474B4">
        <w:rPr>
          <w:color w:val="0E0048" w:themeColor="text2"/>
        </w:rPr>
        <w:t xml:space="preserve"> </w:t>
      </w:r>
      <w:r>
        <w:t>Meeting</w:t>
      </w:r>
      <w:r w:rsidR="00F474B4">
        <w:t xml:space="preserve"> </w:t>
      </w:r>
      <w:r>
        <w:t>and</w:t>
      </w:r>
      <w:r w:rsidR="00F474B4">
        <w:t xml:space="preserve"> </w:t>
      </w:r>
      <w:r>
        <w:t>talking</w:t>
      </w:r>
      <w:r w:rsidR="00F474B4">
        <w:t xml:space="preserve"> </w:t>
      </w:r>
      <w:r>
        <w:t>to</w:t>
      </w:r>
      <w:r w:rsidR="00F474B4">
        <w:t xml:space="preserve"> </w:t>
      </w:r>
      <w:r>
        <w:t>employers</w:t>
      </w:r>
      <w:r w:rsidR="00F474B4">
        <w:t xml:space="preserve"> </w:t>
      </w:r>
      <w:r>
        <w:t>is</w:t>
      </w:r>
      <w:r w:rsidR="00F474B4">
        <w:t xml:space="preserve"> </w:t>
      </w:r>
      <w:r>
        <w:t>a</w:t>
      </w:r>
      <w:r w:rsidR="00F474B4">
        <w:t xml:space="preserve"> </w:t>
      </w:r>
      <w:r>
        <w:t>chance</w:t>
      </w:r>
      <w:r w:rsidR="00F474B4">
        <w:t xml:space="preserve"> </w:t>
      </w:r>
      <w:r>
        <w:t>to</w:t>
      </w:r>
      <w:r w:rsidR="00F474B4">
        <w:t xml:space="preserve"> </w:t>
      </w:r>
      <w:r>
        <w:t>make</w:t>
      </w:r>
      <w:r w:rsidR="00F474B4">
        <w:t xml:space="preserve"> </w:t>
      </w:r>
      <w:r>
        <w:t>a</w:t>
      </w:r>
      <w:r w:rsidR="00F474B4">
        <w:t xml:space="preserve"> </w:t>
      </w:r>
      <w:r>
        <w:t>good</w:t>
      </w:r>
      <w:r w:rsidR="00F474B4">
        <w:t xml:space="preserve"> </w:t>
      </w:r>
      <w:r>
        <w:t>impression.</w:t>
      </w:r>
      <w:r w:rsidR="00F474B4">
        <w:t xml:space="preserve"> </w:t>
      </w:r>
      <w:r>
        <w:t>Showing</w:t>
      </w:r>
      <w:r w:rsidR="00F474B4">
        <w:t xml:space="preserve"> </w:t>
      </w:r>
      <w:r>
        <w:t>enthusiasm</w:t>
      </w:r>
      <w:r w:rsidR="00F474B4">
        <w:t xml:space="preserve"> </w:t>
      </w:r>
      <w:r>
        <w:t>in</w:t>
      </w:r>
      <w:r w:rsidR="00F474B4">
        <w:t xml:space="preserve"> </w:t>
      </w:r>
      <w:r>
        <w:t>person</w:t>
      </w:r>
      <w:r w:rsidR="00F474B4">
        <w:t xml:space="preserve"> </w:t>
      </w:r>
      <w:r>
        <w:t>gives</w:t>
      </w:r>
      <w:r w:rsidR="00F474B4">
        <w:t xml:space="preserve"> </w:t>
      </w:r>
      <w:r>
        <w:t>you</w:t>
      </w:r>
      <w:r w:rsidR="00F474B4">
        <w:t xml:space="preserve"> </w:t>
      </w:r>
      <w:r>
        <w:t>a</w:t>
      </w:r>
      <w:r w:rsidR="00F474B4">
        <w:t xml:space="preserve"> </w:t>
      </w:r>
      <w:r>
        <w:t>better</w:t>
      </w:r>
      <w:r w:rsidR="00F474B4">
        <w:t xml:space="preserve"> </w:t>
      </w:r>
      <w:r>
        <w:t>chance</w:t>
      </w:r>
      <w:r w:rsidR="00F474B4">
        <w:t xml:space="preserve"> </w:t>
      </w:r>
      <w:r>
        <w:t>at</w:t>
      </w:r>
      <w:r w:rsidR="00F474B4">
        <w:t xml:space="preserve"> </w:t>
      </w:r>
      <w:r>
        <w:t>a</w:t>
      </w:r>
      <w:r w:rsidR="00F474B4">
        <w:t xml:space="preserve"> </w:t>
      </w:r>
      <w:r>
        <w:t>job</w:t>
      </w:r>
      <w:r w:rsidR="00F474B4">
        <w:t xml:space="preserve"> </w:t>
      </w:r>
      <w:r>
        <w:t>over</w:t>
      </w:r>
      <w:r w:rsidR="00F474B4">
        <w:t xml:space="preserve"> </w:t>
      </w:r>
      <w:r>
        <w:t>someone</w:t>
      </w:r>
      <w:r w:rsidR="00F474B4">
        <w:t xml:space="preserve"> </w:t>
      </w:r>
      <w:r>
        <w:t>who</w:t>
      </w:r>
      <w:r w:rsidR="00F474B4">
        <w:t xml:space="preserve"> </w:t>
      </w:r>
      <w:r>
        <w:t>simply</w:t>
      </w:r>
      <w:r w:rsidR="00F474B4">
        <w:t xml:space="preserve"> </w:t>
      </w:r>
      <w:r>
        <w:t>drops</w:t>
      </w:r>
      <w:r w:rsidR="00F474B4">
        <w:t xml:space="preserve"> </w:t>
      </w:r>
      <w:r>
        <w:t>off</w:t>
      </w:r>
      <w:r w:rsidR="00F474B4">
        <w:t xml:space="preserve"> </w:t>
      </w:r>
      <w:r>
        <w:t>their</w:t>
      </w:r>
      <w:r w:rsidR="00F474B4">
        <w:t xml:space="preserve"> </w:t>
      </w:r>
      <w:r>
        <w:t>resume.</w:t>
      </w:r>
    </w:p>
    <w:p w14:paraId="59B139D0" w14:textId="4B9AEC4A" w:rsidR="00E0054C" w:rsidRDefault="00E0054C" w:rsidP="00AE1789">
      <w:pPr>
        <w:pStyle w:val="ListParagraph"/>
      </w:pPr>
      <w:r w:rsidRPr="00E0054C">
        <w:rPr>
          <w:b/>
          <w:color w:val="0E0048" w:themeColor="text2"/>
        </w:rPr>
        <w:t>HOT</w:t>
      </w:r>
      <w:r w:rsidR="00F474B4">
        <w:rPr>
          <w:b/>
          <w:color w:val="0E0048" w:themeColor="text2"/>
        </w:rPr>
        <w:t xml:space="preserve"> </w:t>
      </w:r>
      <w:r w:rsidRPr="00E0054C">
        <w:rPr>
          <w:b/>
          <w:color w:val="0E0048" w:themeColor="text2"/>
        </w:rPr>
        <w:t>TIP:</w:t>
      </w:r>
      <w:r w:rsidR="00F474B4">
        <w:rPr>
          <w:color w:val="0E0048" w:themeColor="text2"/>
        </w:rPr>
        <w:t xml:space="preserve"> </w:t>
      </w:r>
      <w:r>
        <w:t>Ask</w:t>
      </w:r>
      <w:r w:rsidR="00F474B4">
        <w:t xml:space="preserve"> </w:t>
      </w:r>
      <w:r>
        <w:t>friends,</w:t>
      </w:r>
      <w:r w:rsidR="00F474B4">
        <w:t xml:space="preserve"> </w:t>
      </w:r>
      <w:r>
        <w:t>family</w:t>
      </w:r>
      <w:r w:rsidR="00F474B4">
        <w:t xml:space="preserve"> </w:t>
      </w:r>
      <w:r>
        <w:t>and</w:t>
      </w:r>
      <w:r w:rsidR="00F474B4">
        <w:t xml:space="preserve"> </w:t>
      </w:r>
      <w:r>
        <w:t>former</w:t>
      </w:r>
      <w:r w:rsidR="00F474B4">
        <w:t xml:space="preserve"> </w:t>
      </w:r>
      <w:r>
        <w:t>co-workers</w:t>
      </w:r>
      <w:r w:rsidR="00F474B4">
        <w:t xml:space="preserve"> </w:t>
      </w:r>
      <w:r>
        <w:t>if</w:t>
      </w:r>
      <w:r w:rsidR="00F474B4">
        <w:t xml:space="preserve"> </w:t>
      </w:r>
      <w:r>
        <w:t>they</w:t>
      </w:r>
      <w:r w:rsidR="00F474B4">
        <w:t xml:space="preserve"> </w:t>
      </w:r>
      <w:r>
        <w:t>know</w:t>
      </w:r>
      <w:r w:rsidR="00F474B4">
        <w:t xml:space="preserve"> </w:t>
      </w:r>
      <w:r>
        <w:t>of</w:t>
      </w:r>
      <w:r w:rsidR="00F474B4">
        <w:t xml:space="preserve"> </w:t>
      </w:r>
      <w:r>
        <w:t>any</w:t>
      </w:r>
      <w:r w:rsidR="00F474B4">
        <w:t xml:space="preserve"> </w:t>
      </w:r>
      <w:r>
        <w:t>work</w:t>
      </w:r>
      <w:r w:rsidR="00F474B4">
        <w:t xml:space="preserve"> </w:t>
      </w:r>
      <w:r>
        <w:t>available.</w:t>
      </w:r>
      <w:r w:rsidR="00F474B4">
        <w:t xml:space="preserve"> </w:t>
      </w:r>
      <w:r>
        <w:t>Over</w:t>
      </w:r>
      <w:r w:rsidR="00F474B4">
        <w:t xml:space="preserve"> </w:t>
      </w:r>
      <w:r>
        <w:t>a</w:t>
      </w:r>
      <w:r w:rsidR="00F474B4">
        <w:t xml:space="preserve"> </w:t>
      </w:r>
      <w:r>
        <w:t>quarter</w:t>
      </w:r>
      <w:r w:rsidR="00F474B4">
        <w:t xml:space="preserve"> </w:t>
      </w:r>
      <w:r>
        <w:t>of</w:t>
      </w:r>
      <w:r w:rsidR="00F474B4">
        <w:t xml:space="preserve"> </w:t>
      </w:r>
      <w:r>
        <w:t>all</w:t>
      </w:r>
      <w:r w:rsidR="00F474B4">
        <w:t xml:space="preserve"> </w:t>
      </w:r>
      <w:r>
        <w:t>employers</w:t>
      </w:r>
      <w:r w:rsidR="00F474B4">
        <w:t xml:space="preserve"> </w:t>
      </w:r>
      <w:r>
        <w:t>used</w:t>
      </w:r>
      <w:r w:rsidR="00F474B4">
        <w:t xml:space="preserve"> </w:t>
      </w:r>
      <w:r>
        <w:t>word</w:t>
      </w:r>
      <w:r w:rsidR="00F474B4">
        <w:t xml:space="preserve"> </w:t>
      </w:r>
      <w:r>
        <w:t>of</w:t>
      </w:r>
      <w:r w:rsidR="00F474B4">
        <w:t xml:space="preserve"> </w:t>
      </w:r>
      <w:r>
        <w:t>mouth</w:t>
      </w:r>
      <w:r w:rsidR="00F474B4">
        <w:t xml:space="preserve"> </w:t>
      </w:r>
      <w:r>
        <w:t>to</w:t>
      </w:r>
      <w:r w:rsidR="00F474B4">
        <w:t xml:space="preserve"> </w:t>
      </w:r>
      <w:r>
        <w:t>promote</w:t>
      </w:r>
      <w:r w:rsidR="00F474B4">
        <w:t xml:space="preserve"> </w:t>
      </w:r>
      <w:r>
        <w:t>their</w:t>
      </w:r>
      <w:r w:rsidR="00F474B4">
        <w:t xml:space="preserve"> </w:t>
      </w:r>
      <w:r>
        <w:t>positions</w:t>
      </w:r>
      <w:r w:rsidR="00F474B4">
        <w:t xml:space="preserve"> </w:t>
      </w:r>
      <w:r>
        <w:t>in</w:t>
      </w:r>
      <w:r w:rsidR="00F474B4">
        <w:t xml:space="preserve"> </w:t>
      </w:r>
      <w:r>
        <w:t>2024.</w:t>
      </w:r>
    </w:p>
    <w:p w14:paraId="50FBA5F4" w14:textId="062091D5" w:rsidR="00DD796C" w:rsidRDefault="00E0054C" w:rsidP="00AE1789">
      <w:pPr>
        <w:pStyle w:val="ListParagraph"/>
      </w:pPr>
      <w:r w:rsidRPr="00E0054C">
        <w:rPr>
          <w:b/>
          <w:color w:val="0E0048" w:themeColor="text2"/>
        </w:rPr>
        <w:t>HOT</w:t>
      </w:r>
      <w:r w:rsidR="00F474B4">
        <w:rPr>
          <w:b/>
          <w:color w:val="0E0048" w:themeColor="text2"/>
        </w:rPr>
        <w:t xml:space="preserve"> </w:t>
      </w:r>
      <w:r w:rsidRPr="00E0054C">
        <w:rPr>
          <w:b/>
          <w:color w:val="0E0048" w:themeColor="text2"/>
        </w:rPr>
        <w:t>TIP:</w:t>
      </w:r>
      <w:r w:rsidR="00F474B4">
        <w:rPr>
          <w:color w:val="0E0048" w:themeColor="text2"/>
        </w:rPr>
        <w:t xml:space="preserve"> </w:t>
      </w:r>
      <w:r>
        <w:t>Make</w:t>
      </w:r>
      <w:r w:rsidR="00F474B4">
        <w:t xml:space="preserve"> </w:t>
      </w:r>
      <w:r>
        <w:t>sure</w:t>
      </w:r>
      <w:r w:rsidR="00F474B4">
        <w:t xml:space="preserve"> </w:t>
      </w:r>
      <w:r>
        <w:t>your</w:t>
      </w:r>
      <w:r w:rsidR="00F474B4">
        <w:t xml:space="preserve"> </w:t>
      </w:r>
      <w:r>
        <w:t>public</w:t>
      </w:r>
      <w:r w:rsidR="00F474B4">
        <w:t xml:space="preserve"> </w:t>
      </w:r>
      <w:r>
        <w:t>social</w:t>
      </w:r>
      <w:r w:rsidR="00F474B4">
        <w:t xml:space="preserve"> </w:t>
      </w:r>
      <w:r>
        <w:t>media</w:t>
      </w:r>
      <w:r w:rsidR="00F474B4">
        <w:t xml:space="preserve"> </w:t>
      </w:r>
      <w:r>
        <w:t>profile</w:t>
      </w:r>
      <w:r w:rsidR="00F474B4">
        <w:t xml:space="preserve"> </w:t>
      </w:r>
      <w:r>
        <w:t>is</w:t>
      </w:r>
      <w:r w:rsidR="00F474B4">
        <w:t xml:space="preserve"> </w:t>
      </w:r>
      <w:r>
        <w:t>presentable!</w:t>
      </w:r>
      <w:r w:rsidR="00F474B4">
        <w:t xml:space="preserve"> </w:t>
      </w:r>
      <w:r>
        <w:t>Employers</w:t>
      </w:r>
      <w:r w:rsidR="00F474B4">
        <w:t xml:space="preserve"> </w:t>
      </w:r>
      <w:r>
        <w:t>often</w:t>
      </w:r>
      <w:r w:rsidR="00F474B4">
        <w:t xml:space="preserve"> </w:t>
      </w:r>
      <w:r>
        <w:t>look</w:t>
      </w:r>
      <w:r w:rsidR="00F474B4">
        <w:t xml:space="preserve"> </w:t>
      </w:r>
      <w:r>
        <w:t>at</w:t>
      </w:r>
      <w:r w:rsidR="00F474B4">
        <w:t xml:space="preserve"> </w:t>
      </w:r>
      <w:r>
        <w:t>profiles</w:t>
      </w:r>
      <w:r w:rsidR="00F474B4">
        <w:t xml:space="preserve"> </w:t>
      </w:r>
      <w:r>
        <w:t>to</w:t>
      </w:r>
      <w:r w:rsidR="00F474B4">
        <w:t xml:space="preserve"> </w:t>
      </w:r>
      <w:r>
        <w:t>review</w:t>
      </w:r>
      <w:r w:rsidR="00F474B4">
        <w:t xml:space="preserve"> </w:t>
      </w:r>
      <w:r>
        <w:t>potential</w:t>
      </w:r>
      <w:r w:rsidR="00F474B4">
        <w:t xml:space="preserve"> </w:t>
      </w:r>
      <w:r>
        <w:t>employees.</w:t>
      </w:r>
    </w:p>
    <w:p w14:paraId="11890976" w14:textId="77777777" w:rsidR="000F090B" w:rsidRDefault="000F090B" w:rsidP="000F090B">
      <w:pPr>
        <w:pStyle w:val="Caption"/>
      </w:pPr>
      <w:r w:rsidRPr="004859F8">
        <w:t>*In</w:t>
      </w:r>
      <w:r>
        <w:t xml:space="preserve"> </w:t>
      </w:r>
      <w:r w:rsidRPr="004859F8">
        <w:t>the</w:t>
      </w:r>
      <w:r>
        <w:t xml:space="preserve"> </w:t>
      </w:r>
      <w:r w:rsidRPr="004859F8">
        <w:t>employer’s</w:t>
      </w:r>
      <w:r>
        <w:t xml:space="preserve"> </w:t>
      </w:r>
      <w:r w:rsidRPr="004859F8">
        <w:t>most</w:t>
      </w:r>
      <w:r>
        <w:t xml:space="preserve"> </w:t>
      </w:r>
      <w:r w:rsidRPr="004859F8">
        <w:t>recent</w:t>
      </w:r>
      <w:r>
        <w:t xml:space="preserve"> </w:t>
      </w:r>
      <w:r w:rsidRPr="004859F8">
        <w:t>recruitment</w:t>
      </w:r>
      <w:r>
        <w:t xml:space="preserve"> </w:t>
      </w:r>
      <w:r w:rsidRPr="004859F8">
        <w:t>activity</w:t>
      </w:r>
      <w:r>
        <w:t xml:space="preserve"> </w:t>
      </w:r>
      <w:r w:rsidRPr="004859F8">
        <w:t>within</w:t>
      </w:r>
      <w:r>
        <w:t xml:space="preserve"> </w:t>
      </w:r>
      <w:r w:rsidRPr="004859F8">
        <w:t>the</w:t>
      </w:r>
      <w:r>
        <w:t xml:space="preserve"> </w:t>
      </w:r>
      <w:r w:rsidRPr="004859F8">
        <w:t>previous</w:t>
      </w:r>
      <w:r>
        <w:t xml:space="preserve"> </w:t>
      </w:r>
      <w:r w:rsidRPr="004859F8">
        <w:t>month</w:t>
      </w:r>
    </w:p>
    <w:p w14:paraId="5B9A2656" w14:textId="77D8E6B2" w:rsidR="00502D73" w:rsidRDefault="004859F8" w:rsidP="004859F8">
      <w:pPr>
        <w:pStyle w:val="Source"/>
      </w:pPr>
      <w:r w:rsidRPr="004859F8">
        <w:t>JSA,</w:t>
      </w:r>
      <w:r w:rsidR="00F474B4">
        <w:t xml:space="preserve"> </w:t>
      </w:r>
      <w:r w:rsidRPr="004859F8">
        <w:t>Recruitment</w:t>
      </w:r>
      <w:r w:rsidR="00F474B4">
        <w:t xml:space="preserve"> </w:t>
      </w:r>
      <w:r w:rsidRPr="004859F8">
        <w:t>Experiences</w:t>
      </w:r>
      <w:r w:rsidR="00F474B4">
        <w:t xml:space="preserve"> </w:t>
      </w:r>
      <w:r w:rsidRPr="004859F8">
        <w:t>and</w:t>
      </w:r>
      <w:r w:rsidR="00F474B4">
        <w:t xml:space="preserve"> </w:t>
      </w:r>
      <w:r w:rsidRPr="004859F8">
        <w:t>Outlook</w:t>
      </w:r>
      <w:r w:rsidR="00F474B4">
        <w:t xml:space="preserve"> </w:t>
      </w:r>
      <w:r w:rsidRPr="004859F8">
        <w:t>Survey,</w:t>
      </w:r>
      <w:r w:rsidR="00F474B4">
        <w:t xml:space="preserve"> </w:t>
      </w:r>
      <w:r w:rsidRPr="004859F8">
        <w:t>2024;</w:t>
      </w:r>
      <w:r w:rsidR="00F474B4">
        <w:t xml:space="preserve"> </w:t>
      </w:r>
      <w:r w:rsidRPr="004859F8">
        <w:t>JSA,</w:t>
      </w:r>
      <w:r w:rsidR="00F474B4">
        <w:t xml:space="preserve"> </w:t>
      </w:r>
      <w:r w:rsidRPr="004859F8">
        <w:t>How</w:t>
      </w:r>
      <w:r w:rsidR="00F474B4">
        <w:t xml:space="preserve"> </w:t>
      </w:r>
      <w:r w:rsidRPr="004859F8">
        <w:t>employers</w:t>
      </w:r>
      <w:r w:rsidR="00F474B4">
        <w:t xml:space="preserve"> </w:t>
      </w:r>
      <w:r w:rsidRPr="004859F8">
        <w:t>recruit,</w:t>
      </w:r>
      <w:r w:rsidR="00F474B4">
        <w:t xml:space="preserve"> </w:t>
      </w:r>
      <w:r w:rsidRPr="004859F8">
        <w:t>July</w:t>
      </w:r>
      <w:r w:rsidR="00F474B4">
        <w:t xml:space="preserve"> </w:t>
      </w:r>
      <w:r w:rsidRPr="004859F8">
        <w:t>2024</w:t>
      </w:r>
    </w:p>
    <w:p w14:paraId="0FD803A1" w14:textId="61C1A7F7" w:rsidR="00E0054C" w:rsidRDefault="00DD796C" w:rsidP="00931D2B">
      <w:pPr>
        <w:pStyle w:val="Heading3"/>
      </w:pPr>
      <w:r>
        <w:t>Methods</w:t>
      </w:r>
      <w:r w:rsidR="00F474B4">
        <w:t xml:space="preserve"> </w:t>
      </w:r>
      <w:r>
        <w:t>of</w:t>
      </w:r>
      <w:r w:rsidR="00F474B4">
        <w:t xml:space="preserve"> </w:t>
      </w:r>
      <w:r>
        <w:t>recruitment</w:t>
      </w:r>
      <w:r w:rsidR="00F474B4">
        <w:t xml:space="preserve"> </w:t>
      </w:r>
      <w:r>
        <w:t>differ</w:t>
      </w:r>
      <w:r w:rsidR="00F474B4">
        <w:t xml:space="preserve"> </w:t>
      </w:r>
      <w:r>
        <w:t>between</w:t>
      </w:r>
      <w:r w:rsidR="00F474B4">
        <w:t xml:space="preserve"> </w:t>
      </w:r>
      <w:r>
        <w:t>city</w:t>
      </w:r>
      <w:r w:rsidR="00F474B4">
        <w:t xml:space="preserve"> </w:t>
      </w:r>
      <w:r>
        <w:t>and</w:t>
      </w:r>
      <w:r w:rsidR="00F474B4">
        <w:t xml:space="preserve"> </w:t>
      </w:r>
      <w:r>
        <w:t>regional</w:t>
      </w:r>
      <w:r w:rsidR="00F474B4">
        <w:t xml:space="preserve"> </w:t>
      </w:r>
      <w:r>
        <w:t>areas</w:t>
      </w:r>
    </w:p>
    <w:p w14:paraId="3146C421" w14:textId="1E719415" w:rsidR="00DD796C" w:rsidRDefault="00DD796C" w:rsidP="00DD796C">
      <w:r>
        <w:t>Recruitment</w:t>
      </w:r>
      <w:r w:rsidR="00F474B4">
        <w:t xml:space="preserve"> </w:t>
      </w:r>
      <w:r>
        <w:t>methods</w:t>
      </w:r>
      <w:r w:rsidR="00F474B4">
        <w:t xml:space="preserve"> </w:t>
      </w:r>
      <w:r>
        <w:t>can</w:t>
      </w:r>
      <w:r w:rsidR="00F474B4">
        <w:t xml:space="preserve"> </w:t>
      </w:r>
      <w:r>
        <w:t>differ</w:t>
      </w:r>
      <w:r w:rsidR="00F474B4">
        <w:t xml:space="preserve"> </w:t>
      </w:r>
      <w:r>
        <w:t>significantly</w:t>
      </w:r>
      <w:r w:rsidR="00F474B4">
        <w:t xml:space="preserve"> </w:t>
      </w:r>
      <w:r>
        <w:t>depending</w:t>
      </w:r>
      <w:r w:rsidR="00F474B4">
        <w:t xml:space="preserve"> </w:t>
      </w:r>
      <w:r>
        <w:t>on</w:t>
      </w:r>
      <w:r w:rsidR="00F474B4">
        <w:t xml:space="preserve"> </w:t>
      </w:r>
      <w:r>
        <w:t>where</w:t>
      </w:r>
      <w:r w:rsidR="00F474B4">
        <w:t xml:space="preserve"> </w:t>
      </w:r>
      <w:r>
        <w:t>the</w:t>
      </w:r>
      <w:r w:rsidR="00F474B4">
        <w:t xml:space="preserve"> </w:t>
      </w:r>
      <w:r>
        <w:t>employer</w:t>
      </w:r>
      <w:r w:rsidR="00F474B4">
        <w:t xml:space="preserve"> </w:t>
      </w:r>
      <w:r>
        <w:t>or</w:t>
      </w:r>
      <w:r w:rsidR="00F474B4">
        <w:t xml:space="preserve"> </w:t>
      </w:r>
      <w:r>
        <w:t>vacancy</w:t>
      </w:r>
      <w:r w:rsidR="00F474B4">
        <w:t xml:space="preserve"> </w:t>
      </w:r>
      <w:r>
        <w:t>is</w:t>
      </w:r>
      <w:r w:rsidR="00F474B4">
        <w:t xml:space="preserve"> </w:t>
      </w:r>
      <w:r>
        <w:t>located.</w:t>
      </w:r>
      <w:r w:rsidR="00F474B4">
        <w:t xml:space="preserve"> </w:t>
      </w:r>
      <w:r>
        <w:t>Internet</w:t>
      </w:r>
      <w:r w:rsidR="00F474B4">
        <w:t xml:space="preserve"> </w:t>
      </w:r>
      <w:r>
        <w:t>job</w:t>
      </w:r>
      <w:r w:rsidR="00F474B4">
        <w:t xml:space="preserve"> </w:t>
      </w:r>
      <w:r>
        <w:t>boards</w:t>
      </w:r>
      <w:r w:rsidR="00F474B4">
        <w:t xml:space="preserve"> </w:t>
      </w:r>
      <w:r>
        <w:t>are</w:t>
      </w:r>
      <w:r w:rsidR="00F474B4">
        <w:t xml:space="preserve"> </w:t>
      </w:r>
      <w:r>
        <w:t>more</w:t>
      </w:r>
      <w:r w:rsidR="00F474B4">
        <w:t xml:space="preserve"> </w:t>
      </w:r>
      <w:r>
        <w:t>popular</w:t>
      </w:r>
      <w:r w:rsidR="00F474B4">
        <w:t xml:space="preserve"> </w:t>
      </w:r>
      <w:r>
        <w:t>in</w:t>
      </w:r>
      <w:r w:rsidR="00F474B4">
        <w:t xml:space="preserve"> </w:t>
      </w:r>
      <w:r>
        <w:t>Australia’s</w:t>
      </w:r>
      <w:r w:rsidR="00F474B4">
        <w:t xml:space="preserve"> </w:t>
      </w:r>
      <w:r>
        <w:t>major</w:t>
      </w:r>
      <w:r w:rsidR="00F474B4">
        <w:t xml:space="preserve"> </w:t>
      </w:r>
      <w:r>
        <w:t>cities</w:t>
      </w:r>
      <w:r w:rsidR="00F474B4">
        <w:t xml:space="preserve"> </w:t>
      </w:r>
      <w:r>
        <w:t>than</w:t>
      </w:r>
      <w:r w:rsidR="00F474B4">
        <w:t xml:space="preserve"> </w:t>
      </w:r>
      <w:r>
        <w:t>regional</w:t>
      </w:r>
      <w:r w:rsidR="00F474B4">
        <w:t xml:space="preserve"> </w:t>
      </w:r>
      <w:r>
        <w:t>areas:</w:t>
      </w:r>
    </w:p>
    <w:p w14:paraId="02DEEB27" w14:textId="5AE8D5FE" w:rsidR="00DD796C" w:rsidRDefault="00DD796C" w:rsidP="00DD796C">
      <w:pPr>
        <w:pStyle w:val="ListBullet"/>
      </w:pPr>
      <w:r>
        <w:t>in</w:t>
      </w:r>
      <w:r w:rsidR="00F474B4">
        <w:t xml:space="preserve"> </w:t>
      </w:r>
      <w:r>
        <w:t>major</w:t>
      </w:r>
      <w:r w:rsidR="00F474B4">
        <w:t xml:space="preserve"> </w:t>
      </w:r>
      <w:r>
        <w:t>cities,</w:t>
      </w:r>
      <w:r w:rsidR="00F474B4">
        <w:t xml:space="preserve"> </w:t>
      </w:r>
      <w:r>
        <w:t>64%</w:t>
      </w:r>
      <w:r w:rsidR="00F474B4">
        <w:t xml:space="preserve"> </w:t>
      </w:r>
      <w:r>
        <w:t>of</w:t>
      </w:r>
      <w:r w:rsidR="00F474B4">
        <w:t xml:space="preserve"> </w:t>
      </w:r>
      <w:r>
        <w:t>recruiting</w:t>
      </w:r>
      <w:r w:rsidR="00F474B4">
        <w:t xml:space="preserve"> </w:t>
      </w:r>
      <w:r>
        <w:t>employers</w:t>
      </w:r>
      <w:r w:rsidR="00F474B4">
        <w:t xml:space="preserve"> </w:t>
      </w:r>
      <w:r>
        <w:t>used</w:t>
      </w:r>
      <w:r w:rsidR="00F474B4">
        <w:t xml:space="preserve"> </w:t>
      </w:r>
      <w:r>
        <w:t>internet</w:t>
      </w:r>
      <w:r w:rsidR="00F474B4">
        <w:t xml:space="preserve"> </w:t>
      </w:r>
      <w:r>
        <w:t>job</w:t>
      </w:r>
      <w:r w:rsidR="00F474B4">
        <w:t xml:space="preserve"> </w:t>
      </w:r>
      <w:r>
        <w:t>boards</w:t>
      </w:r>
    </w:p>
    <w:p w14:paraId="3CEFDD62" w14:textId="3C7E560D" w:rsidR="00DD796C" w:rsidRDefault="00DD796C" w:rsidP="00DD796C">
      <w:pPr>
        <w:pStyle w:val="ListBullet"/>
      </w:pPr>
      <w:r>
        <w:t>in</w:t>
      </w:r>
      <w:r w:rsidR="00F474B4">
        <w:t xml:space="preserve"> </w:t>
      </w:r>
      <w:r>
        <w:t>regional</w:t>
      </w:r>
      <w:r w:rsidR="00F474B4">
        <w:t xml:space="preserve"> </w:t>
      </w:r>
      <w:r>
        <w:t>areas</w:t>
      </w:r>
      <w:r w:rsidR="00F474B4">
        <w:t xml:space="preserve"> </w:t>
      </w:r>
      <w:r>
        <w:t>this</w:t>
      </w:r>
      <w:r w:rsidR="00F474B4">
        <w:t xml:space="preserve"> </w:t>
      </w:r>
      <w:r>
        <w:t>was</w:t>
      </w:r>
      <w:r w:rsidR="00F474B4">
        <w:t xml:space="preserve"> </w:t>
      </w:r>
      <w:r>
        <w:t>just</w:t>
      </w:r>
      <w:r w:rsidR="00F474B4">
        <w:t xml:space="preserve"> </w:t>
      </w:r>
      <w:r>
        <w:t>over</w:t>
      </w:r>
      <w:r w:rsidR="00F474B4">
        <w:t xml:space="preserve"> </w:t>
      </w:r>
      <w:r>
        <w:t>half</w:t>
      </w:r>
      <w:r w:rsidR="00F474B4">
        <w:t xml:space="preserve"> </w:t>
      </w:r>
      <w:r>
        <w:t>(55%)</w:t>
      </w:r>
      <w:r w:rsidR="00F474B4">
        <w:t xml:space="preserve"> </w:t>
      </w:r>
      <w:r>
        <w:t>of</w:t>
      </w:r>
      <w:r w:rsidR="00F474B4">
        <w:t xml:space="preserve"> </w:t>
      </w:r>
      <w:r>
        <w:t>recruiting</w:t>
      </w:r>
      <w:r w:rsidR="00F474B4">
        <w:t xml:space="preserve"> </w:t>
      </w:r>
      <w:r>
        <w:t>employers.</w:t>
      </w:r>
    </w:p>
    <w:p w14:paraId="590CC481" w14:textId="48DCE78E" w:rsidR="00DD796C" w:rsidRDefault="00DD796C" w:rsidP="00CE3843">
      <w:r w:rsidRPr="00CE3843">
        <w:t>However</w:t>
      </w:r>
      <w:r>
        <w:t>,</w:t>
      </w:r>
      <w:r w:rsidR="00F474B4">
        <w:t xml:space="preserve"> </w:t>
      </w:r>
      <w:r>
        <w:t>regional</w:t>
      </w:r>
      <w:r w:rsidR="00F474B4">
        <w:t xml:space="preserve"> </w:t>
      </w:r>
      <w:r>
        <w:t>employers</w:t>
      </w:r>
      <w:r w:rsidR="00F474B4">
        <w:t xml:space="preserve"> </w:t>
      </w:r>
      <w:r>
        <w:t>tend</w:t>
      </w:r>
      <w:r w:rsidR="00F474B4">
        <w:t xml:space="preserve"> </w:t>
      </w:r>
      <w:r>
        <w:t>to</w:t>
      </w:r>
      <w:r w:rsidR="00F474B4">
        <w:t xml:space="preserve"> </w:t>
      </w:r>
      <w:r>
        <w:t>use</w:t>
      </w:r>
      <w:r w:rsidR="00F474B4">
        <w:t xml:space="preserve"> </w:t>
      </w:r>
      <w:r>
        <w:t>social</w:t>
      </w:r>
      <w:r w:rsidR="00F474B4">
        <w:t xml:space="preserve"> </w:t>
      </w:r>
      <w:r>
        <w:t>media</w:t>
      </w:r>
      <w:r w:rsidR="00F474B4">
        <w:t xml:space="preserve"> </w:t>
      </w:r>
      <w:r>
        <w:t>and</w:t>
      </w:r>
      <w:r w:rsidR="00F474B4">
        <w:t xml:space="preserve"> </w:t>
      </w:r>
      <w:r>
        <w:t>word</w:t>
      </w:r>
      <w:r w:rsidR="00F474B4">
        <w:t xml:space="preserve"> </w:t>
      </w:r>
      <w:r>
        <w:t>of</w:t>
      </w:r>
      <w:r w:rsidR="00F474B4">
        <w:t xml:space="preserve"> </w:t>
      </w:r>
      <w:r>
        <w:t>mouth</w:t>
      </w:r>
      <w:r w:rsidR="00F474B4">
        <w:t xml:space="preserve"> </w:t>
      </w:r>
      <w:r>
        <w:t>more</w:t>
      </w:r>
      <w:r w:rsidR="00F474B4">
        <w:t xml:space="preserve"> </w:t>
      </w:r>
      <w:r>
        <w:t>than</w:t>
      </w:r>
      <w:r w:rsidR="00F474B4">
        <w:t xml:space="preserve"> </w:t>
      </w:r>
      <w:r>
        <w:t>in</w:t>
      </w:r>
      <w:r w:rsidR="00F474B4">
        <w:t xml:space="preserve"> </w:t>
      </w:r>
      <w:r>
        <w:t>the</w:t>
      </w:r>
      <w:r w:rsidR="00F474B4">
        <w:t xml:space="preserve"> </w:t>
      </w:r>
      <w:r>
        <w:t>cities:</w:t>
      </w:r>
    </w:p>
    <w:p w14:paraId="683E88B5" w14:textId="541BA47F" w:rsidR="004859F8" w:rsidRDefault="00DD796C" w:rsidP="004859F8">
      <w:pPr>
        <w:pStyle w:val="ListBullet"/>
      </w:pPr>
      <w:r>
        <w:t>in</w:t>
      </w:r>
      <w:r w:rsidR="00F474B4">
        <w:t xml:space="preserve"> </w:t>
      </w:r>
      <w:r>
        <w:t>regional</w:t>
      </w:r>
      <w:r w:rsidR="00F474B4">
        <w:t xml:space="preserve"> </w:t>
      </w:r>
      <w:r>
        <w:t>areas,</w:t>
      </w:r>
      <w:r w:rsidR="00F474B4">
        <w:t xml:space="preserve"> </w:t>
      </w:r>
      <w:r>
        <w:t>31%</w:t>
      </w:r>
      <w:r w:rsidR="00F474B4">
        <w:t xml:space="preserve"> </w:t>
      </w:r>
      <w:r>
        <w:t>of</w:t>
      </w:r>
      <w:r w:rsidR="00F474B4">
        <w:t xml:space="preserve"> </w:t>
      </w:r>
      <w:r>
        <w:t>employers</w:t>
      </w:r>
      <w:r w:rsidR="00F474B4">
        <w:t xml:space="preserve"> </w:t>
      </w:r>
      <w:r>
        <w:t>used</w:t>
      </w:r>
      <w:r w:rsidR="00F474B4">
        <w:t xml:space="preserve"> </w:t>
      </w:r>
      <w:r>
        <w:t>social</w:t>
      </w:r>
      <w:r w:rsidR="00F474B4">
        <w:t xml:space="preserve"> </w:t>
      </w:r>
      <w:r>
        <w:t>media</w:t>
      </w:r>
      <w:r w:rsidR="00F474B4">
        <w:t xml:space="preserve"> </w:t>
      </w:r>
      <w:r>
        <w:t>and</w:t>
      </w:r>
      <w:r w:rsidR="00F474B4">
        <w:t xml:space="preserve"> </w:t>
      </w:r>
      <w:r>
        <w:t>33%</w:t>
      </w:r>
      <w:r w:rsidR="00F474B4">
        <w:t xml:space="preserve"> </w:t>
      </w:r>
      <w:r>
        <w:t>used</w:t>
      </w:r>
      <w:r w:rsidR="00F474B4">
        <w:t xml:space="preserve"> </w:t>
      </w:r>
      <w:r>
        <w:t>word</w:t>
      </w:r>
      <w:r w:rsidR="00F474B4">
        <w:t xml:space="preserve"> </w:t>
      </w:r>
      <w:r>
        <w:t>of</w:t>
      </w:r>
      <w:r w:rsidR="00F474B4">
        <w:t xml:space="preserve"> </w:t>
      </w:r>
      <w:r>
        <w:t>mouth</w:t>
      </w:r>
    </w:p>
    <w:p w14:paraId="365A5166" w14:textId="32FB52DA" w:rsidR="004859F8" w:rsidRDefault="00DD796C" w:rsidP="004859F8">
      <w:pPr>
        <w:pStyle w:val="ListBullet"/>
      </w:pPr>
      <w:r>
        <w:t>in</w:t>
      </w:r>
      <w:r w:rsidR="00F474B4">
        <w:t xml:space="preserve"> </w:t>
      </w:r>
      <w:r>
        <w:t>major</w:t>
      </w:r>
      <w:r w:rsidR="00F474B4">
        <w:t xml:space="preserve"> </w:t>
      </w:r>
      <w:r>
        <w:t>cities,</w:t>
      </w:r>
      <w:r w:rsidR="00F474B4">
        <w:t xml:space="preserve"> </w:t>
      </w:r>
      <w:r>
        <w:t>16%</w:t>
      </w:r>
      <w:r w:rsidR="00F474B4">
        <w:t xml:space="preserve"> </w:t>
      </w:r>
      <w:r>
        <w:t>used</w:t>
      </w:r>
      <w:r w:rsidR="00F474B4">
        <w:t xml:space="preserve"> </w:t>
      </w:r>
      <w:r>
        <w:t>social</w:t>
      </w:r>
      <w:r w:rsidR="00F474B4">
        <w:t xml:space="preserve"> </w:t>
      </w:r>
      <w:r>
        <w:t>media</w:t>
      </w:r>
      <w:r w:rsidR="00F474B4">
        <w:t xml:space="preserve"> </w:t>
      </w:r>
      <w:r>
        <w:t>and</w:t>
      </w:r>
      <w:r w:rsidR="00F474B4">
        <w:t xml:space="preserve"> </w:t>
      </w:r>
      <w:r>
        <w:t>25%</w:t>
      </w:r>
      <w:r w:rsidR="00F474B4">
        <w:t xml:space="preserve"> </w:t>
      </w:r>
      <w:r>
        <w:t>used</w:t>
      </w:r>
      <w:r w:rsidR="00F474B4">
        <w:t xml:space="preserve"> </w:t>
      </w:r>
      <w:r>
        <w:t>word</w:t>
      </w:r>
      <w:r w:rsidR="00F474B4">
        <w:t xml:space="preserve"> </w:t>
      </w:r>
      <w:r>
        <w:t>of</w:t>
      </w:r>
      <w:r w:rsidR="00F474B4">
        <w:t xml:space="preserve"> </w:t>
      </w:r>
      <w:r>
        <w:t>mouth.</w:t>
      </w:r>
      <w:r w:rsidR="00F474B4">
        <w:rPr>
          <w:noProof/>
        </w:rPr>
        <w:t xml:space="preserve"> </w:t>
      </w:r>
    </w:p>
    <w:p w14:paraId="5AA386A3" w14:textId="77777777" w:rsidR="001F20F9" w:rsidRDefault="0028211F" w:rsidP="001F20F9">
      <w:pPr>
        <w:jc w:val="center"/>
      </w:pPr>
      <w:r w:rsidRPr="001F20F9">
        <w:rPr>
          <w:noProof/>
        </w:rPr>
        <w:drawing>
          <wp:inline distT="0" distB="0" distL="0" distR="0" wp14:anchorId="7A3CD2E5" wp14:editId="75577D91">
            <wp:extent cx="2988000" cy="1992996"/>
            <wp:effectExtent l="0" t="0" r="3175" b="7620"/>
            <wp:docPr id="938094388" name="Picture 13" descr="“As a remote and regional employer, attraction and retention of employees is a significant challenge, having apprentices drawn from local communities is the major benefit for our workforce cap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94388" name="Picture 13" descr="“As a remote and regional employer, attraction and retention of employees is a significant challenge, having apprentices drawn from local communities is the major benefit for our workforce capability.”"/>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88000" cy="1992996"/>
                    </a:xfrm>
                    <a:prstGeom prst="rect">
                      <a:avLst/>
                    </a:prstGeom>
                  </pic:spPr>
                </pic:pic>
              </a:graphicData>
            </a:graphic>
          </wp:inline>
        </w:drawing>
      </w:r>
    </w:p>
    <w:p w14:paraId="13F8B1C4" w14:textId="3BF900E1" w:rsidR="00DF3270" w:rsidRDefault="00DF3270" w:rsidP="001F20F9">
      <w:r>
        <w:br w:type="page"/>
      </w:r>
    </w:p>
    <w:p w14:paraId="43C74344" w14:textId="784B4321" w:rsidR="0028211F" w:rsidRDefault="00DD796C" w:rsidP="00614CF2">
      <w:pPr>
        <w:pStyle w:val="Caption"/>
      </w:pPr>
      <w:r>
        <w:lastRenderedPageBreak/>
        <w:t>Recruitment</w:t>
      </w:r>
      <w:r w:rsidR="00F474B4">
        <w:t xml:space="preserve"> </w:t>
      </w:r>
      <w:r>
        <w:t>methods</w:t>
      </w:r>
      <w:r w:rsidR="00F474B4">
        <w:t xml:space="preserve"> </w:t>
      </w:r>
      <w:r>
        <w:t>used</w:t>
      </w:r>
      <w:r w:rsidR="00F474B4">
        <w:t xml:space="preserve"> </w:t>
      </w:r>
      <w:r>
        <w:t>by</w:t>
      </w:r>
      <w:r w:rsidR="00F474B4">
        <w:t xml:space="preserve"> </w:t>
      </w:r>
      <w:r>
        <w:t>employers,</w:t>
      </w:r>
      <w:r w:rsidR="00F474B4">
        <w:t xml:space="preserve"> </w:t>
      </w:r>
      <w:r>
        <w:t>by</w:t>
      </w:r>
      <w:r w:rsidR="00F474B4">
        <w:t xml:space="preserve"> </w:t>
      </w:r>
      <w:r>
        <w:t>capital</w:t>
      </w:r>
      <w:r w:rsidR="00F474B4">
        <w:t xml:space="preserve"> </w:t>
      </w:r>
      <w:r>
        <w:t>city</w:t>
      </w:r>
      <w:r w:rsidR="00F474B4">
        <w:t xml:space="preserve"> </w:t>
      </w:r>
      <w:r>
        <w:t>and</w:t>
      </w:r>
      <w:r w:rsidR="00F474B4">
        <w:t xml:space="preserve"> </w:t>
      </w:r>
      <w:r>
        <w:t>rest</w:t>
      </w:r>
      <w:r w:rsidR="00F474B4">
        <w:t xml:space="preserve"> </w:t>
      </w:r>
      <w:r>
        <w:t>of</w:t>
      </w:r>
      <w:r w:rsidR="00F474B4">
        <w:t xml:space="preserve"> </w:t>
      </w:r>
      <w:r>
        <w:t>state,</w:t>
      </w:r>
      <w:r w:rsidR="00F474B4">
        <w:t xml:space="preserve"> </w:t>
      </w:r>
      <w:r>
        <w:t>2024</w:t>
      </w:r>
    </w:p>
    <w:p w14:paraId="3000AA00" w14:textId="3E70A1C3" w:rsidR="00DD796C" w:rsidRDefault="0028211F" w:rsidP="001F20F9">
      <w:r w:rsidRPr="001F20F9">
        <w:rPr>
          <w:noProof/>
        </w:rPr>
        <w:drawing>
          <wp:inline distT="0" distB="0" distL="0" distR="0" wp14:anchorId="741E886E" wp14:editId="4EF75FE9">
            <wp:extent cx="6120000" cy="4818136"/>
            <wp:effectExtent l="0" t="0" r="0" b="1905"/>
            <wp:docPr id="1198324770" name="Picture 14" descr="Graph comparing recruitment methods used by employers in capital cities to the rest of the country. Capital city employers were more likely to use internet job boards and employers in the rest of the country used social media and word of mouth more frequ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24770" name="Picture 14" descr="Graph comparing recruitment methods used by employers in capital cities to the rest of the country. Capital city employers were more likely to use internet job boards and employers in the rest of the country used social media and word of mouth more frequently."/>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000" cy="4818136"/>
                    </a:xfrm>
                    <a:prstGeom prst="rect">
                      <a:avLst/>
                    </a:prstGeom>
                  </pic:spPr>
                </pic:pic>
              </a:graphicData>
            </a:graphic>
          </wp:inline>
        </w:drawing>
      </w:r>
    </w:p>
    <w:p w14:paraId="3C25BE47" w14:textId="2815D664" w:rsidR="00DD796C" w:rsidRDefault="00DD796C" w:rsidP="00614CF2">
      <w:pPr>
        <w:pStyle w:val="Caption"/>
      </w:pPr>
      <w:r w:rsidRPr="00DD796C">
        <w:t>Note:</w:t>
      </w:r>
      <w:r w:rsidR="00F474B4">
        <w:t xml:space="preserve"> </w:t>
      </w:r>
      <w:r w:rsidRPr="00DD796C">
        <w:t>Employers</w:t>
      </w:r>
      <w:r w:rsidR="00F474B4">
        <w:t xml:space="preserve"> </w:t>
      </w:r>
      <w:r w:rsidRPr="00DD796C">
        <w:t>can</w:t>
      </w:r>
      <w:r w:rsidR="00F474B4">
        <w:t xml:space="preserve"> </w:t>
      </w:r>
      <w:r w:rsidRPr="00DD796C">
        <w:t>report</w:t>
      </w:r>
      <w:r w:rsidR="00F474B4">
        <w:t xml:space="preserve"> </w:t>
      </w:r>
      <w:r w:rsidRPr="00DD796C">
        <w:t>multiple</w:t>
      </w:r>
      <w:r w:rsidR="00F474B4">
        <w:t xml:space="preserve"> </w:t>
      </w:r>
      <w:r w:rsidRPr="00DD796C">
        <w:t>methods</w:t>
      </w:r>
      <w:r w:rsidR="00F474B4">
        <w:t xml:space="preserve"> </w:t>
      </w:r>
      <w:r w:rsidRPr="00DD796C">
        <w:t>so</w:t>
      </w:r>
      <w:r w:rsidR="00F474B4">
        <w:t xml:space="preserve"> </w:t>
      </w:r>
      <w:r w:rsidRPr="00DD796C">
        <w:t>numbers</w:t>
      </w:r>
      <w:r w:rsidR="00F474B4">
        <w:t xml:space="preserve"> </w:t>
      </w:r>
      <w:r w:rsidRPr="00DD796C">
        <w:t>will</w:t>
      </w:r>
      <w:r w:rsidR="00F474B4">
        <w:t xml:space="preserve"> </w:t>
      </w:r>
      <w:r w:rsidRPr="00DD796C">
        <w:t>not</w:t>
      </w:r>
      <w:r w:rsidR="00F474B4">
        <w:t xml:space="preserve"> </w:t>
      </w:r>
      <w:r w:rsidRPr="00DD796C">
        <w:t>add</w:t>
      </w:r>
      <w:r w:rsidR="00F474B4">
        <w:t xml:space="preserve"> </w:t>
      </w:r>
      <w:r w:rsidRPr="00DD796C">
        <w:t>to</w:t>
      </w:r>
      <w:r w:rsidR="00F474B4">
        <w:t xml:space="preserve"> </w:t>
      </w:r>
      <w:r w:rsidRPr="00DD796C">
        <w:t>100%.</w:t>
      </w:r>
    </w:p>
    <w:p w14:paraId="2C20A293" w14:textId="436CC3F1" w:rsidR="00396E70" w:rsidRDefault="00DD796C" w:rsidP="006108E3">
      <w:pPr>
        <w:pStyle w:val="Source"/>
      </w:pPr>
      <w:r w:rsidRPr="00DD796C">
        <w:t>JSA,</w:t>
      </w:r>
      <w:r w:rsidR="00F474B4">
        <w:t xml:space="preserve"> </w:t>
      </w:r>
      <w:r w:rsidRPr="00DD796C">
        <w:t>Recruitment</w:t>
      </w:r>
      <w:r w:rsidR="00F474B4">
        <w:t xml:space="preserve"> </w:t>
      </w:r>
      <w:r w:rsidRPr="00DD796C">
        <w:t>Experiences</w:t>
      </w:r>
      <w:r w:rsidR="00F474B4">
        <w:t xml:space="preserve"> </w:t>
      </w:r>
      <w:r w:rsidRPr="00DD796C">
        <w:t>and</w:t>
      </w:r>
      <w:r w:rsidR="00F474B4">
        <w:t xml:space="preserve"> </w:t>
      </w:r>
      <w:r w:rsidRPr="00DD796C">
        <w:t>Outlook</w:t>
      </w:r>
      <w:r w:rsidR="00F474B4">
        <w:t xml:space="preserve"> </w:t>
      </w:r>
      <w:r w:rsidRPr="00DD796C">
        <w:t>Survey,</w:t>
      </w:r>
      <w:r w:rsidR="00F474B4">
        <w:t xml:space="preserve"> </w:t>
      </w:r>
      <w:r w:rsidRPr="00DD796C">
        <w:t>2024</w:t>
      </w:r>
      <w:r w:rsidR="00396E70">
        <w:br w:type="page"/>
      </w:r>
    </w:p>
    <w:p w14:paraId="7BD4D186" w14:textId="5385F4F0" w:rsidR="003705E8" w:rsidRDefault="00396E70" w:rsidP="00931D2B">
      <w:pPr>
        <w:pStyle w:val="Heading2"/>
      </w:pPr>
      <w:bookmarkStart w:id="7" w:name="_Toc200630451"/>
      <w:r>
        <w:lastRenderedPageBreak/>
        <w:t>What</w:t>
      </w:r>
      <w:r w:rsidR="00F474B4">
        <w:t xml:space="preserve"> </w:t>
      </w:r>
      <w:r>
        <w:t>do</w:t>
      </w:r>
      <w:r w:rsidR="00F474B4">
        <w:t xml:space="preserve"> </w:t>
      </w:r>
      <w:r w:rsidRPr="005B3AB8">
        <w:t>employers</w:t>
      </w:r>
      <w:r w:rsidR="00F474B4">
        <w:t xml:space="preserve"> </w:t>
      </w:r>
      <w:r>
        <w:t>look</w:t>
      </w:r>
      <w:r w:rsidR="00F474B4">
        <w:t xml:space="preserve"> </w:t>
      </w:r>
      <w:r>
        <w:t>for?</w:t>
      </w:r>
      <w:bookmarkEnd w:id="7"/>
    </w:p>
    <w:p w14:paraId="6A70D76E" w14:textId="7A076B30" w:rsidR="00396E70" w:rsidRDefault="00396E70" w:rsidP="00396E70">
      <w:r w:rsidRPr="00396E70">
        <w:t>When</w:t>
      </w:r>
      <w:r w:rsidR="00F474B4">
        <w:t xml:space="preserve"> </w:t>
      </w:r>
      <w:r w:rsidRPr="00396E70">
        <w:t>recruiting,</w:t>
      </w:r>
      <w:r w:rsidR="00F474B4">
        <w:t xml:space="preserve"> </w:t>
      </w:r>
      <w:r w:rsidRPr="00396E70">
        <w:t>employers</w:t>
      </w:r>
      <w:r w:rsidR="00F474B4">
        <w:t xml:space="preserve"> </w:t>
      </w:r>
      <w:r w:rsidRPr="00396E70">
        <w:t>are</w:t>
      </w:r>
      <w:r w:rsidR="00F474B4">
        <w:t xml:space="preserve"> </w:t>
      </w:r>
      <w:r w:rsidRPr="00396E70">
        <w:t>looking</w:t>
      </w:r>
      <w:r w:rsidR="00F474B4">
        <w:t xml:space="preserve"> </w:t>
      </w:r>
      <w:r w:rsidRPr="00396E70">
        <w:t>for</w:t>
      </w:r>
      <w:r w:rsidR="00F474B4">
        <w:t xml:space="preserve"> </w:t>
      </w:r>
      <w:r w:rsidRPr="00396E70">
        <w:t>a</w:t>
      </w:r>
      <w:r w:rsidR="00F474B4">
        <w:t xml:space="preserve"> </w:t>
      </w:r>
      <w:r w:rsidRPr="00396E70">
        <w:t>person</w:t>
      </w:r>
      <w:r w:rsidR="00F474B4">
        <w:t xml:space="preserve"> </w:t>
      </w:r>
      <w:r w:rsidRPr="00396E70">
        <w:t>who</w:t>
      </w:r>
      <w:r w:rsidR="00F474B4">
        <w:t xml:space="preserve"> </w:t>
      </w:r>
      <w:r w:rsidRPr="00396E70">
        <w:t>is</w:t>
      </w:r>
      <w:r w:rsidR="00F474B4">
        <w:t xml:space="preserve"> </w:t>
      </w:r>
      <w:r w:rsidRPr="00396E70">
        <w:t>the</w:t>
      </w:r>
      <w:r w:rsidR="00F474B4">
        <w:t xml:space="preserve"> </w:t>
      </w:r>
      <w:r w:rsidRPr="00396E70">
        <w:t>right</w:t>
      </w:r>
      <w:r w:rsidR="00F474B4">
        <w:t xml:space="preserve"> </w:t>
      </w:r>
      <w:r w:rsidRPr="00396E70">
        <w:t>fit</w:t>
      </w:r>
      <w:r w:rsidR="00F474B4">
        <w:t xml:space="preserve"> </w:t>
      </w:r>
      <w:r w:rsidRPr="00396E70">
        <w:t>for</w:t>
      </w:r>
      <w:r w:rsidR="00F474B4">
        <w:t xml:space="preserve"> </w:t>
      </w:r>
      <w:r w:rsidRPr="00396E70">
        <w:t>their</w:t>
      </w:r>
      <w:r w:rsidR="00F474B4">
        <w:t xml:space="preserve"> </w:t>
      </w:r>
      <w:r w:rsidRPr="00396E70">
        <w:t>job</w:t>
      </w:r>
      <w:r w:rsidR="00F474B4">
        <w:t xml:space="preserve"> </w:t>
      </w:r>
      <w:r w:rsidRPr="00396E70">
        <w:t>and</w:t>
      </w:r>
      <w:r w:rsidR="00F474B4">
        <w:t xml:space="preserve"> </w:t>
      </w:r>
      <w:r w:rsidRPr="00396E70">
        <w:t>business.</w:t>
      </w:r>
      <w:r w:rsidR="00F474B4">
        <w:t xml:space="preserve"> </w:t>
      </w:r>
      <w:r w:rsidRPr="00396E70">
        <w:t>Generally,</w:t>
      </w:r>
      <w:r w:rsidR="00F474B4">
        <w:t xml:space="preserve"> </w:t>
      </w:r>
      <w:r w:rsidRPr="00396E70">
        <w:t>employers</w:t>
      </w:r>
      <w:r w:rsidR="00F474B4">
        <w:t xml:space="preserve"> </w:t>
      </w:r>
      <w:r w:rsidRPr="00396E70">
        <w:t>are</w:t>
      </w:r>
      <w:r w:rsidR="00F474B4">
        <w:t xml:space="preserve"> </w:t>
      </w:r>
      <w:r w:rsidRPr="00396E70">
        <w:t>looking</w:t>
      </w:r>
      <w:r w:rsidR="00F474B4">
        <w:t xml:space="preserve"> </w:t>
      </w:r>
      <w:r w:rsidRPr="00396E70">
        <w:t>for</w:t>
      </w:r>
      <w:r w:rsidR="00F474B4">
        <w:t xml:space="preserve"> </w:t>
      </w:r>
      <w:r w:rsidRPr="00396E70">
        <w:t>someone</w:t>
      </w:r>
      <w:r w:rsidR="00F474B4">
        <w:t xml:space="preserve"> </w:t>
      </w:r>
      <w:r w:rsidRPr="00396E70">
        <w:t>with</w:t>
      </w:r>
      <w:r w:rsidR="00F474B4">
        <w:t xml:space="preserve"> </w:t>
      </w:r>
      <w:r w:rsidRPr="00396E70">
        <w:t>a</w:t>
      </w:r>
      <w:r w:rsidR="00F474B4">
        <w:t xml:space="preserve"> </w:t>
      </w:r>
      <w:r w:rsidRPr="00396E70">
        <w:t>range</w:t>
      </w:r>
      <w:r w:rsidR="00F474B4">
        <w:t xml:space="preserve"> </w:t>
      </w:r>
      <w:r w:rsidRPr="00396E70">
        <w:t>of</w:t>
      </w:r>
      <w:r w:rsidR="00F474B4">
        <w:t xml:space="preserve"> </w:t>
      </w:r>
      <w:r w:rsidRPr="00396E70">
        <w:t>qualities:</w:t>
      </w:r>
      <w:r w:rsidR="00F474B4">
        <w:t xml:space="preserve"> </w:t>
      </w:r>
      <w:r w:rsidRPr="00396E70">
        <w:t>the</w:t>
      </w:r>
      <w:r w:rsidR="00F474B4">
        <w:t xml:space="preserve"> </w:t>
      </w:r>
      <w:r w:rsidRPr="00396E70">
        <w:t>right</w:t>
      </w:r>
      <w:r w:rsidR="00F474B4">
        <w:t xml:space="preserve"> </w:t>
      </w:r>
      <w:r w:rsidRPr="00396E70">
        <w:t>qualifications</w:t>
      </w:r>
      <w:r w:rsidR="00F474B4">
        <w:t xml:space="preserve"> </w:t>
      </w:r>
      <w:r w:rsidRPr="00396E70">
        <w:t>and/or</w:t>
      </w:r>
      <w:r w:rsidR="00F474B4">
        <w:t xml:space="preserve"> </w:t>
      </w:r>
      <w:r w:rsidRPr="00396E70">
        <w:t>work</w:t>
      </w:r>
      <w:r w:rsidR="00F474B4">
        <w:t xml:space="preserve"> </w:t>
      </w:r>
      <w:r w:rsidRPr="00396E70">
        <w:t>experience,</w:t>
      </w:r>
      <w:r w:rsidR="00F474B4">
        <w:t xml:space="preserve"> </w:t>
      </w:r>
      <w:r w:rsidRPr="00396E70">
        <w:t>and</w:t>
      </w:r>
      <w:r w:rsidR="00F474B4">
        <w:t xml:space="preserve"> </w:t>
      </w:r>
      <w:r w:rsidRPr="00396E70">
        <w:t>employability</w:t>
      </w:r>
      <w:r w:rsidR="00F474B4">
        <w:t xml:space="preserve"> </w:t>
      </w:r>
      <w:r w:rsidRPr="00396E70">
        <w:t>skills!</w:t>
      </w:r>
    </w:p>
    <w:p w14:paraId="77C3EB28" w14:textId="77777777" w:rsidR="000F090B" w:rsidRDefault="000F090B" w:rsidP="000F090B">
      <w:r w:rsidRPr="00396E70">
        <w:t>Employers</w:t>
      </w:r>
      <w:r>
        <w:t xml:space="preserve"> </w:t>
      </w:r>
      <w:r w:rsidRPr="00396E70">
        <w:t>may</w:t>
      </w:r>
      <w:r>
        <w:t xml:space="preserve"> </w:t>
      </w:r>
      <w:r w:rsidRPr="00396E70">
        <w:t>be</w:t>
      </w:r>
      <w:r>
        <w:t xml:space="preserve"> </w:t>
      </w:r>
      <w:r w:rsidRPr="00396E70">
        <w:t>willing</w:t>
      </w:r>
      <w:r>
        <w:t xml:space="preserve"> </w:t>
      </w:r>
      <w:r w:rsidRPr="00396E70">
        <w:t>to</w:t>
      </w:r>
      <w:r>
        <w:t xml:space="preserve"> </w:t>
      </w:r>
      <w:r w:rsidRPr="00396E70">
        <w:t>compromise</w:t>
      </w:r>
      <w:r>
        <w:t xml:space="preserve"> </w:t>
      </w:r>
      <w:r w:rsidRPr="00396E70">
        <w:t>on</w:t>
      </w:r>
      <w:r>
        <w:t xml:space="preserve"> </w:t>
      </w:r>
      <w:r w:rsidRPr="00396E70">
        <w:t>some</w:t>
      </w:r>
      <w:r>
        <w:t xml:space="preserve"> </w:t>
      </w:r>
      <w:r w:rsidRPr="00396E70">
        <w:t>aspects,</w:t>
      </w:r>
      <w:r>
        <w:t xml:space="preserve"> </w:t>
      </w:r>
      <w:r w:rsidRPr="00396E70">
        <w:t>depending</w:t>
      </w:r>
      <w:r>
        <w:t xml:space="preserve"> </w:t>
      </w:r>
      <w:r w:rsidRPr="00396E70">
        <w:t>on</w:t>
      </w:r>
      <w:r>
        <w:t xml:space="preserve"> </w:t>
      </w:r>
      <w:r w:rsidRPr="00396E70">
        <w:t>the</w:t>
      </w:r>
      <w:r>
        <w:t xml:space="preserve"> </w:t>
      </w:r>
      <w:r w:rsidRPr="00396E70">
        <w:t>type</w:t>
      </w:r>
      <w:r>
        <w:t xml:space="preserve"> </w:t>
      </w:r>
      <w:r w:rsidRPr="00396E70">
        <w:t>of</w:t>
      </w:r>
      <w:r>
        <w:t xml:space="preserve"> </w:t>
      </w:r>
      <w:r w:rsidRPr="00396E70">
        <w:t>job,</w:t>
      </w:r>
      <w:r>
        <w:t xml:space="preserve"> </w:t>
      </w:r>
      <w:r w:rsidRPr="00396E70">
        <w:t>but</w:t>
      </w:r>
      <w:r>
        <w:t xml:space="preserve"> </w:t>
      </w:r>
      <w:r w:rsidRPr="00396E70">
        <w:t>not</w:t>
      </w:r>
      <w:r>
        <w:t xml:space="preserve"> </w:t>
      </w:r>
      <w:r w:rsidRPr="00396E70">
        <w:t>on</w:t>
      </w:r>
      <w:r>
        <w:t xml:space="preserve"> </w:t>
      </w:r>
      <w:r w:rsidRPr="00396E70">
        <w:t>others.</w:t>
      </w:r>
      <w:r>
        <w:t xml:space="preserve"> </w:t>
      </w:r>
      <w:r w:rsidRPr="00396E70">
        <w:t>For</w:t>
      </w:r>
      <w:r>
        <w:t xml:space="preserve"> </w:t>
      </w:r>
      <w:r w:rsidRPr="00396E70">
        <w:t>example,</w:t>
      </w:r>
      <w:r>
        <w:t xml:space="preserve"> </w:t>
      </w:r>
      <w:r w:rsidRPr="00396E70">
        <w:t>an</w:t>
      </w:r>
      <w:r>
        <w:t xml:space="preserve"> </w:t>
      </w:r>
      <w:r w:rsidRPr="00396E70">
        <w:t>employer</w:t>
      </w:r>
      <w:r>
        <w:t xml:space="preserve"> </w:t>
      </w:r>
      <w:r w:rsidRPr="00396E70">
        <w:t>may</w:t>
      </w:r>
      <w:r>
        <w:t xml:space="preserve"> </w:t>
      </w:r>
      <w:r w:rsidRPr="00396E70">
        <w:t>hire</w:t>
      </w:r>
      <w:r>
        <w:t xml:space="preserve"> </w:t>
      </w:r>
      <w:r w:rsidRPr="00396E70">
        <w:t>someone</w:t>
      </w:r>
      <w:r>
        <w:t xml:space="preserve"> </w:t>
      </w:r>
      <w:r w:rsidRPr="00396E70">
        <w:t>as</w:t>
      </w:r>
      <w:r>
        <w:t xml:space="preserve"> </w:t>
      </w:r>
      <w:r w:rsidRPr="00396E70">
        <w:t>a</w:t>
      </w:r>
      <w:r>
        <w:t xml:space="preserve"> </w:t>
      </w:r>
      <w:r w:rsidRPr="00396E70">
        <w:t>Checkout</w:t>
      </w:r>
      <w:r>
        <w:t xml:space="preserve"> </w:t>
      </w:r>
      <w:r w:rsidRPr="00396E70">
        <w:t>Operator</w:t>
      </w:r>
      <w:r>
        <w:t xml:space="preserve"> </w:t>
      </w:r>
      <w:r w:rsidRPr="00396E70">
        <w:t>without</w:t>
      </w:r>
      <w:r>
        <w:t xml:space="preserve"> </w:t>
      </w:r>
      <w:r w:rsidRPr="00396E70">
        <w:t>any</w:t>
      </w:r>
      <w:r>
        <w:t xml:space="preserve"> </w:t>
      </w:r>
      <w:r w:rsidRPr="00396E70">
        <w:t>work</w:t>
      </w:r>
      <w:r>
        <w:t xml:space="preserve"> </w:t>
      </w:r>
      <w:r w:rsidRPr="00396E70">
        <w:t>experience</w:t>
      </w:r>
      <w:r>
        <w:t xml:space="preserve"> </w:t>
      </w:r>
      <w:r w:rsidRPr="00396E70">
        <w:t>but</w:t>
      </w:r>
      <w:r>
        <w:t xml:space="preserve"> </w:t>
      </w:r>
      <w:r w:rsidRPr="00396E70">
        <w:t>will</w:t>
      </w:r>
      <w:r>
        <w:t xml:space="preserve"> </w:t>
      </w:r>
      <w:r w:rsidRPr="00396E70">
        <w:t>insist</w:t>
      </w:r>
      <w:r>
        <w:t xml:space="preserve"> </w:t>
      </w:r>
      <w:r w:rsidRPr="00396E70">
        <w:t>on</w:t>
      </w:r>
      <w:r>
        <w:t xml:space="preserve"> </w:t>
      </w:r>
      <w:r w:rsidRPr="00396E70">
        <w:t>employability</w:t>
      </w:r>
      <w:r>
        <w:t xml:space="preserve"> </w:t>
      </w:r>
      <w:r w:rsidRPr="00396E70">
        <w:t>skills</w:t>
      </w:r>
      <w:r>
        <w:t xml:space="preserve"> </w:t>
      </w:r>
      <w:r w:rsidRPr="00396E70">
        <w:t>like</w:t>
      </w:r>
      <w:r>
        <w:t xml:space="preserve"> </w:t>
      </w:r>
      <w:r w:rsidRPr="00396E70">
        <w:t>good</w:t>
      </w:r>
      <w:r>
        <w:t xml:space="preserve"> </w:t>
      </w:r>
      <w:r w:rsidRPr="00396E70">
        <w:t>teamwork</w:t>
      </w:r>
      <w:r>
        <w:t xml:space="preserve"> </w:t>
      </w:r>
      <w:r w:rsidRPr="00396E70">
        <w:t>and</w:t>
      </w:r>
      <w:r>
        <w:t xml:space="preserve"> </w:t>
      </w:r>
      <w:r w:rsidRPr="00396E70">
        <w:t>communication</w:t>
      </w:r>
      <w:r>
        <w:t xml:space="preserve"> </w:t>
      </w:r>
      <w:r w:rsidRPr="00396E70">
        <w:t>skills.</w:t>
      </w:r>
    </w:p>
    <w:p w14:paraId="6D8626F7" w14:textId="77777777" w:rsidR="00AE1789" w:rsidRDefault="005B3AB8" w:rsidP="00AE1789">
      <w:pPr>
        <w:jc w:val="center"/>
      </w:pPr>
      <w:r>
        <w:rPr>
          <w:noProof/>
        </w:rPr>
        <w:drawing>
          <wp:inline distT="0" distB="0" distL="0" distR="0" wp14:anchorId="3DBE7DB4" wp14:editId="287EEEF8">
            <wp:extent cx="2795022" cy="2286005"/>
            <wp:effectExtent l="0" t="0" r="0" b="0"/>
            <wp:docPr id="1966369058" name="Picture 15" descr="Infographic showing that 61% of employers require applicants to have relevant exper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69058" name="Picture 15" descr="Infographic showing that 61% of employers require applicants to have relevant experience. "/>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95022" cy="2286005"/>
                    </a:xfrm>
                    <a:prstGeom prst="rect">
                      <a:avLst/>
                    </a:prstGeom>
                  </pic:spPr>
                </pic:pic>
              </a:graphicData>
            </a:graphic>
          </wp:inline>
        </w:drawing>
      </w:r>
      <w:r w:rsidRPr="00AE1789">
        <w:rPr>
          <w:noProof/>
        </w:rPr>
        <w:drawing>
          <wp:inline distT="0" distB="0" distL="0" distR="0" wp14:anchorId="3EC74172" wp14:editId="7D859FF9">
            <wp:extent cx="2795022" cy="2286005"/>
            <wp:effectExtent l="0" t="0" r="5715" b="0"/>
            <wp:docPr id="372542153" name="Picture 16" descr="Infographic showing that 39% of employers consider applicants without relevant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42153" name="Picture 16" descr="Infographic showing that 39% of employers consider applicants without relevant experi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95022" cy="2286005"/>
                    </a:xfrm>
                    <a:prstGeom prst="rect">
                      <a:avLst/>
                    </a:prstGeom>
                  </pic:spPr>
                </pic:pic>
              </a:graphicData>
            </a:graphic>
          </wp:inline>
        </w:drawing>
      </w:r>
    </w:p>
    <w:p w14:paraId="6A55A00D" w14:textId="0C8C02BD" w:rsidR="00396E70" w:rsidRDefault="00396E70" w:rsidP="005B3AB8">
      <w:pPr>
        <w:pStyle w:val="Heading3"/>
      </w:pPr>
      <w:r>
        <w:t>Qualifications</w:t>
      </w:r>
    </w:p>
    <w:p w14:paraId="17C32DC0" w14:textId="218FF898" w:rsidR="00396E70" w:rsidRDefault="00396E70" w:rsidP="00396E70">
      <w:r>
        <w:t>Overall,</w:t>
      </w:r>
      <w:r w:rsidR="00F474B4">
        <w:t xml:space="preserve"> </w:t>
      </w:r>
      <w:r>
        <w:t>work</w:t>
      </w:r>
      <w:r w:rsidR="00F474B4">
        <w:t xml:space="preserve"> </w:t>
      </w:r>
      <w:r>
        <w:t>is</w:t>
      </w:r>
      <w:r w:rsidR="00F474B4">
        <w:t xml:space="preserve"> </w:t>
      </w:r>
      <w:r>
        <w:t>becoming</w:t>
      </w:r>
      <w:r w:rsidR="00F474B4">
        <w:t xml:space="preserve"> </w:t>
      </w:r>
      <w:r>
        <w:t>more</w:t>
      </w:r>
      <w:r w:rsidR="00F474B4">
        <w:t xml:space="preserve"> </w:t>
      </w:r>
      <w:r>
        <w:t>highly</w:t>
      </w:r>
      <w:r w:rsidR="00F474B4">
        <w:t xml:space="preserve"> </w:t>
      </w:r>
      <w:r>
        <w:t>skilled,</w:t>
      </w:r>
      <w:r w:rsidR="00F474B4">
        <w:t xml:space="preserve"> </w:t>
      </w:r>
      <w:r>
        <w:t>and</w:t>
      </w:r>
      <w:r w:rsidR="00F474B4">
        <w:t xml:space="preserve"> </w:t>
      </w:r>
      <w:r>
        <w:t>most</w:t>
      </w:r>
      <w:r w:rsidR="00F474B4">
        <w:t xml:space="preserve"> </w:t>
      </w:r>
      <w:r>
        <w:t>of</w:t>
      </w:r>
      <w:r w:rsidR="00F474B4">
        <w:t xml:space="preserve"> </w:t>
      </w:r>
      <w:r>
        <w:t>the</w:t>
      </w:r>
      <w:r w:rsidR="00F474B4">
        <w:t xml:space="preserve"> </w:t>
      </w:r>
      <w:r>
        <w:t>jobs</w:t>
      </w:r>
      <w:r w:rsidR="00F474B4">
        <w:t xml:space="preserve"> </w:t>
      </w:r>
      <w:r>
        <w:t>in</w:t>
      </w:r>
      <w:r w:rsidR="00F474B4">
        <w:t xml:space="preserve"> </w:t>
      </w:r>
      <w:r>
        <w:t>the</w:t>
      </w:r>
      <w:r w:rsidR="00F474B4">
        <w:t xml:space="preserve"> </w:t>
      </w:r>
      <w:r>
        <w:t>future</w:t>
      </w:r>
      <w:r w:rsidR="00F474B4">
        <w:t xml:space="preserve"> </w:t>
      </w:r>
      <w:r>
        <w:t>will</w:t>
      </w:r>
      <w:r w:rsidR="00F474B4">
        <w:t xml:space="preserve"> </w:t>
      </w:r>
      <w:r>
        <w:t>require</w:t>
      </w:r>
      <w:r w:rsidR="00F474B4">
        <w:t xml:space="preserve"> </w:t>
      </w:r>
      <w:r>
        <w:t>a</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(VET)</w:t>
      </w:r>
      <w:r w:rsidR="00F474B4">
        <w:t xml:space="preserve"> </w:t>
      </w:r>
      <w:r>
        <w:t>or</w:t>
      </w:r>
      <w:r w:rsidR="00F474B4">
        <w:t xml:space="preserve"> </w:t>
      </w:r>
      <w:r>
        <w:t>university</w:t>
      </w:r>
      <w:r w:rsidR="00F474B4">
        <w:t xml:space="preserve"> </w:t>
      </w:r>
      <w:r>
        <w:t>qualification.</w:t>
      </w:r>
    </w:p>
    <w:p w14:paraId="6DA70343" w14:textId="6B1539AD" w:rsidR="00396E70" w:rsidRDefault="00F474B4" w:rsidP="00396E70">
      <w:r>
        <w:t xml:space="preserve"> </w:t>
      </w:r>
      <w:r w:rsidR="00396E70">
        <w:t>JSA</w:t>
      </w:r>
      <w:r>
        <w:t xml:space="preserve"> </w:t>
      </w:r>
      <w:r w:rsidR="00396E70">
        <w:t>employment</w:t>
      </w:r>
      <w:r>
        <w:t xml:space="preserve"> </w:t>
      </w:r>
      <w:r w:rsidR="00396E70">
        <w:t>projections</w:t>
      </w:r>
      <w:r>
        <w:t xml:space="preserve"> </w:t>
      </w:r>
      <w:r w:rsidR="00396E70">
        <w:t>suggest</w:t>
      </w:r>
      <w:r>
        <w:t xml:space="preserve"> </w:t>
      </w:r>
      <w:r w:rsidR="00396E70">
        <w:t>that</w:t>
      </w:r>
      <w:r>
        <w:t xml:space="preserve"> </w:t>
      </w:r>
      <w:r w:rsidR="00396E70">
        <w:t>over</w:t>
      </w:r>
      <w:r>
        <w:t xml:space="preserve"> </w:t>
      </w:r>
      <w:r w:rsidR="00396E70">
        <w:t>90%</w:t>
      </w:r>
      <w:r>
        <w:t xml:space="preserve"> </w:t>
      </w:r>
      <w:r w:rsidR="00396E70">
        <w:t>of</w:t>
      </w:r>
      <w:r>
        <w:t xml:space="preserve"> </w:t>
      </w:r>
      <w:r w:rsidR="00396E70">
        <w:t>employment</w:t>
      </w:r>
      <w:r>
        <w:t xml:space="preserve"> </w:t>
      </w:r>
      <w:r w:rsidR="00396E70">
        <w:t>growth</w:t>
      </w:r>
      <w:r>
        <w:t xml:space="preserve"> </w:t>
      </w:r>
      <w:r w:rsidR="00396E70">
        <w:t>over</w:t>
      </w:r>
      <w:r>
        <w:t xml:space="preserve"> </w:t>
      </w:r>
      <w:r w:rsidR="00396E70">
        <w:t>the</w:t>
      </w:r>
      <w:r>
        <w:t xml:space="preserve"> </w:t>
      </w:r>
      <w:r w:rsidR="00396E70">
        <w:t>next</w:t>
      </w:r>
      <w:r>
        <w:t xml:space="preserve"> </w:t>
      </w:r>
      <w:r w:rsidR="00396E70">
        <w:t>10</w:t>
      </w:r>
      <w:r>
        <w:t xml:space="preserve"> </w:t>
      </w:r>
      <w:r w:rsidR="00396E70">
        <w:t>years</w:t>
      </w:r>
      <w:r>
        <w:t xml:space="preserve"> </w:t>
      </w:r>
      <w:r w:rsidR="00396E70">
        <w:t>will</w:t>
      </w:r>
      <w:r>
        <w:t xml:space="preserve"> </w:t>
      </w:r>
      <w:r w:rsidR="00396E70">
        <w:t>require</w:t>
      </w:r>
      <w:r>
        <w:t xml:space="preserve"> </w:t>
      </w:r>
      <w:r w:rsidR="00396E70">
        <w:t>post-secondary-school</w:t>
      </w:r>
      <w:r>
        <w:t xml:space="preserve"> </w:t>
      </w:r>
      <w:r w:rsidR="00396E70">
        <w:t>training</w:t>
      </w:r>
      <w:r>
        <w:t xml:space="preserve"> </w:t>
      </w:r>
      <w:r w:rsidR="00396E70">
        <w:t>and</w:t>
      </w:r>
      <w:r>
        <w:t xml:space="preserve"> </w:t>
      </w:r>
      <w:r w:rsidR="00396E70">
        <w:t>education.</w:t>
      </w:r>
      <w:r>
        <w:t xml:space="preserve"> </w:t>
      </w:r>
      <w:r w:rsidR="00396E70">
        <w:t>While</w:t>
      </w:r>
      <w:r>
        <w:t xml:space="preserve"> </w:t>
      </w:r>
      <w:r w:rsidR="00396E70">
        <w:t>there</w:t>
      </w:r>
      <w:r>
        <w:t xml:space="preserve"> </w:t>
      </w:r>
      <w:r w:rsidR="00396E70">
        <w:t>are</w:t>
      </w:r>
      <w:r>
        <w:t xml:space="preserve"> </w:t>
      </w:r>
      <w:r w:rsidR="00396E70">
        <w:t>jobs</w:t>
      </w:r>
      <w:r>
        <w:t xml:space="preserve"> </w:t>
      </w:r>
      <w:r w:rsidR="00396E70">
        <w:t>at</w:t>
      </w:r>
      <w:r>
        <w:t xml:space="preserve"> </w:t>
      </w:r>
      <w:r w:rsidR="00396E70">
        <w:t>all</w:t>
      </w:r>
      <w:r>
        <w:t xml:space="preserve"> </w:t>
      </w:r>
      <w:r w:rsidR="00396E70">
        <w:t>skill</w:t>
      </w:r>
      <w:r>
        <w:t xml:space="preserve"> </w:t>
      </w:r>
      <w:r w:rsidR="00396E70">
        <w:t>levels,</w:t>
      </w:r>
      <w:r>
        <w:t xml:space="preserve"> </w:t>
      </w:r>
      <w:r w:rsidR="00396E70">
        <w:t>labour</w:t>
      </w:r>
      <w:r>
        <w:t xml:space="preserve"> </w:t>
      </w:r>
      <w:r w:rsidR="00396E70">
        <w:t>market</w:t>
      </w:r>
      <w:r>
        <w:t xml:space="preserve"> </w:t>
      </w:r>
      <w:r w:rsidR="00396E70">
        <w:t>outcomes</w:t>
      </w:r>
      <w:r>
        <w:t xml:space="preserve"> </w:t>
      </w:r>
      <w:r w:rsidR="00396E70">
        <w:t>improve</w:t>
      </w:r>
      <w:r>
        <w:t xml:space="preserve"> </w:t>
      </w:r>
      <w:r w:rsidR="00396E70">
        <w:t>for</w:t>
      </w:r>
      <w:r>
        <w:t xml:space="preserve"> </w:t>
      </w:r>
      <w:r w:rsidR="00396E70">
        <w:t>those</w:t>
      </w:r>
      <w:r>
        <w:t xml:space="preserve"> </w:t>
      </w:r>
      <w:r w:rsidR="00396E70">
        <w:t>that</w:t>
      </w:r>
      <w:r>
        <w:t xml:space="preserve"> </w:t>
      </w:r>
      <w:r w:rsidR="00396E70">
        <w:t>have</w:t>
      </w:r>
      <w:r>
        <w:t xml:space="preserve"> </w:t>
      </w:r>
      <w:r w:rsidR="00396E70">
        <w:t>post-school</w:t>
      </w:r>
      <w:r>
        <w:t xml:space="preserve"> </w:t>
      </w:r>
      <w:r w:rsidR="00396E70">
        <w:t>education.</w:t>
      </w:r>
    </w:p>
    <w:p w14:paraId="1A9CB131" w14:textId="54B32483" w:rsidR="00396E70" w:rsidRDefault="00396E70" w:rsidP="00396E70">
      <w:r>
        <w:t>In</w:t>
      </w:r>
      <w:r w:rsidR="00F474B4">
        <w:t xml:space="preserve"> </w:t>
      </w:r>
      <w:r>
        <w:t>2024,</w:t>
      </w:r>
      <w:r w:rsidR="00F474B4">
        <w:t xml:space="preserve"> </w:t>
      </w:r>
      <w:r>
        <w:t>69%</w:t>
      </w:r>
      <w:r w:rsidR="00F474B4">
        <w:t xml:space="preserve"> </w:t>
      </w:r>
      <w:r>
        <w:t>of</w:t>
      </w:r>
      <w:r w:rsidR="00F474B4">
        <w:t xml:space="preserve"> </w:t>
      </w:r>
      <w:r>
        <w:t>Australians</w:t>
      </w:r>
      <w:r w:rsidR="00F474B4">
        <w:t xml:space="preserve"> </w:t>
      </w:r>
      <w:r>
        <w:t>aged</w:t>
      </w:r>
      <w:r w:rsidR="00F474B4">
        <w:t xml:space="preserve"> </w:t>
      </w:r>
      <w:r>
        <w:t>15</w:t>
      </w:r>
      <w:r w:rsidR="00F474B4">
        <w:t xml:space="preserve"> </w:t>
      </w:r>
      <w:r>
        <w:t>to</w:t>
      </w:r>
      <w:r w:rsidR="00F474B4">
        <w:t xml:space="preserve"> </w:t>
      </w:r>
      <w:r>
        <w:t>74</w:t>
      </w:r>
      <w:r w:rsidR="00F474B4">
        <w:t xml:space="preserve"> </w:t>
      </w:r>
      <w:r>
        <w:t>years</w:t>
      </w:r>
      <w:r w:rsidR="00F474B4">
        <w:t xml:space="preserve"> </w:t>
      </w:r>
      <w:r>
        <w:t>held,</w:t>
      </w:r>
      <w:r w:rsidR="00F474B4">
        <w:t xml:space="preserve"> </w:t>
      </w:r>
      <w:r>
        <w:t>or</w:t>
      </w:r>
      <w:r w:rsidR="00F474B4">
        <w:t xml:space="preserve"> </w:t>
      </w:r>
      <w:r>
        <w:t>were</w:t>
      </w:r>
      <w:r w:rsidR="00F474B4">
        <w:t xml:space="preserve"> </w:t>
      </w:r>
      <w:r>
        <w:t>currently</w:t>
      </w:r>
      <w:r w:rsidR="00F474B4">
        <w:t xml:space="preserve"> </w:t>
      </w:r>
      <w:r>
        <w:t>studying,</w:t>
      </w:r>
      <w:r w:rsidR="00F474B4">
        <w:t xml:space="preserve"> </w:t>
      </w:r>
      <w:r>
        <w:t>post-school</w:t>
      </w:r>
      <w:r w:rsidR="00F474B4">
        <w:t xml:space="preserve"> </w:t>
      </w:r>
      <w:r>
        <w:t>qualifications.</w:t>
      </w:r>
      <w:r w:rsidR="00F474B4">
        <w:t xml:space="preserve"> </w:t>
      </w:r>
      <w:r>
        <w:t>This</w:t>
      </w:r>
      <w:r w:rsidR="00F474B4">
        <w:t xml:space="preserve"> </w:t>
      </w:r>
      <w:r>
        <w:t>is</w:t>
      </w:r>
      <w:r w:rsidR="00F474B4">
        <w:t xml:space="preserve"> </w:t>
      </w:r>
      <w:r>
        <w:t>up</w:t>
      </w:r>
      <w:r w:rsidR="00F474B4">
        <w:t xml:space="preserve"> </w:t>
      </w:r>
      <w:r>
        <w:t>from</w:t>
      </w:r>
      <w:r w:rsidR="00F474B4">
        <w:t xml:space="preserve"> </w:t>
      </w:r>
      <w:r>
        <w:t>63%</w:t>
      </w:r>
      <w:r w:rsidR="00F474B4">
        <w:t xml:space="preserve"> </w:t>
      </w:r>
      <w:r>
        <w:t>a</w:t>
      </w:r>
      <w:r w:rsidR="00F474B4">
        <w:t xml:space="preserve"> </w:t>
      </w:r>
      <w:r>
        <w:t>decade</w:t>
      </w:r>
      <w:r w:rsidR="00F474B4">
        <w:t xml:space="preserve"> </w:t>
      </w:r>
      <w:r>
        <w:t>ago.</w:t>
      </w:r>
    </w:p>
    <w:p w14:paraId="6AC96955" w14:textId="3451FCBE" w:rsidR="00396E70" w:rsidRDefault="00396E70" w:rsidP="00396E70">
      <w:r w:rsidRPr="00396E70">
        <w:t>Importantly,</w:t>
      </w:r>
      <w:r w:rsidR="00F474B4">
        <w:t xml:space="preserve"> </w:t>
      </w:r>
      <w:r w:rsidRPr="00396E70">
        <w:t>university</w:t>
      </w:r>
      <w:r w:rsidR="00F474B4">
        <w:t xml:space="preserve"> </w:t>
      </w:r>
      <w:r w:rsidRPr="00396E70">
        <w:t>is</w:t>
      </w:r>
      <w:r w:rsidR="00F474B4">
        <w:t xml:space="preserve"> </w:t>
      </w:r>
      <w:r w:rsidRPr="00396E70">
        <w:t>not</w:t>
      </w:r>
      <w:r w:rsidR="00F474B4">
        <w:t xml:space="preserve"> </w:t>
      </w:r>
      <w:r w:rsidRPr="00396E70">
        <w:t>the</w:t>
      </w:r>
      <w:r w:rsidR="00F474B4">
        <w:t xml:space="preserve"> </w:t>
      </w:r>
      <w:r w:rsidRPr="00396E70">
        <w:t>only</w:t>
      </w:r>
      <w:r w:rsidR="00F474B4">
        <w:t xml:space="preserve"> </w:t>
      </w:r>
      <w:r w:rsidRPr="00396E70">
        <w:t>pathway</w:t>
      </w:r>
      <w:r w:rsidR="00F474B4">
        <w:t xml:space="preserve"> </w:t>
      </w:r>
      <w:r w:rsidRPr="00396E70">
        <w:t>to</w:t>
      </w:r>
      <w:r w:rsidR="00F474B4">
        <w:t xml:space="preserve"> </w:t>
      </w:r>
      <w:r w:rsidRPr="00396E70">
        <w:t>a</w:t>
      </w:r>
      <w:r w:rsidR="00F474B4">
        <w:t xml:space="preserve"> </w:t>
      </w:r>
      <w:r w:rsidRPr="00396E70">
        <w:t>good</w:t>
      </w:r>
      <w:r w:rsidR="00F474B4">
        <w:t xml:space="preserve"> </w:t>
      </w:r>
      <w:r w:rsidRPr="00396E70">
        <w:t>job.</w:t>
      </w:r>
      <w:r w:rsidR="00F474B4">
        <w:t xml:space="preserve"> </w:t>
      </w:r>
      <w:r w:rsidRPr="00396E70">
        <w:t>Apprenticeships,</w:t>
      </w:r>
      <w:r w:rsidR="00F474B4">
        <w:t xml:space="preserve"> </w:t>
      </w:r>
      <w:r w:rsidRPr="00396E70">
        <w:t>traineeships,</w:t>
      </w:r>
      <w:r w:rsidR="00F474B4">
        <w:t xml:space="preserve"> </w:t>
      </w:r>
      <w:r w:rsidRPr="00396E70">
        <w:t>diplomas,</w:t>
      </w:r>
      <w:r w:rsidR="00F474B4">
        <w:t xml:space="preserve"> </w:t>
      </w:r>
      <w:r w:rsidRPr="00396E70">
        <w:t>or</w:t>
      </w:r>
      <w:r w:rsidR="00F474B4">
        <w:t xml:space="preserve"> </w:t>
      </w:r>
      <w:r w:rsidRPr="00396E70">
        <w:t>Certificate</w:t>
      </w:r>
      <w:r w:rsidR="00F474B4">
        <w:t xml:space="preserve"> </w:t>
      </w:r>
      <w:r w:rsidRPr="00396E70">
        <w:t>III</w:t>
      </w:r>
      <w:r w:rsidR="00F474B4">
        <w:t xml:space="preserve"> </w:t>
      </w:r>
      <w:r w:rsidRPr="00396E70">
        <w:t>or</w:t>
      </w:r>
      <w:r w:rsidR="00F474B4">
        <w:t xml:space="preserve"> </w:t>
      </w:r>
      <w:r w:rsidRPr="00396E70">
        <w:t>IV</w:t>
      </w:r>
      <w:r w:rsidR="00F474B4">
        <w:t xml:space="preserve"> </w:t>
      </w:r>
      <w:r w:rsidRPr="00396E70">
        <w:t>level</w:t>
      </w:r>
      <w:r w:rsidR="00F474B4">
        <w:t xml:space="preserve"> </w:t>
      </w:r>
      <w:r w:rsidRPr="00396E70">
        <w:t>qualifications</w:t>
      </w:r>
      <w:r w:rsidR="00F474B4">
        <w:t xml:space="preserve"> </w:t>
      </w:r>
      <w:r w:rsidRPr="00396E70">
        <w:t>are</w:t>
      </w:r>
      <w:r w:rsidR="00F474B4">
        <w:t xml:space="preserve"> </w:t>
      </w:r>
      <w:r w:rsidRPr="00396E70">
        <w:t>all</w:t>
      </w:r>
      <w:r w:rsidR="00F474B4">
        <w:t xml:space="preserve"> </w:t>
      </w:r>
      <w:r w:rsidRPr="00396E70">
        <w:t>good</w:t>
      </w:r>
      <w:r w:rsidR="00F474B4">
        <w:t xml:space="preserve"> </w:t>
      </w:r>
      <w:r w:rsidRPr="00396E70">
        <w:t>options</w:t>
      </w:r>
      <w:r w:rsidR="00F474B4">
        <w:t xml:space="preserve"> </w:t>
      </w:r>
      <w:r w:rsidRPr="00396E70">
        <w:t>that</w:t>
      </w:r>
      <w:r w:rsidR="00F474B4">
        <w:t xml:space="preserve"> </w:t>
      </w:r>
      <w:r w:rsidRPr="00396E70">
        <w:t>will</w:t>
      </w:r>
      <w:r w:rsidR="00F474B4">
        <w:t xml:space="preserve"> </w:t>
      </w:r>
      <w:r w:rsidRPr="00396E70">
        <w:t>also</w:t>
      </w:r>
      <w:r w:rsidR="00F474B4">
        <w:t xml:space="preserve"> </w:t>
      </w:r>
      <w:r w:rsidRPr="00396E70">
        <w:t>set</w:t>
      </w:r>
      <w:r w:rsidR="00F474B4">
        <w:t xml:space="preserve"> </w:t>
      </w:r>
      <w:r w:rsidRPr="00396E70">
        <w:t>you</w:t>
      </w:r>
      <w:r w:rsidR="00F474B4">
        <w:t xml:space="preserve"> </w:t>
      </w:r>
      <w:r w:rsidRPr="00396E70">
        <w:t>up</w:t>
      </w:r>
      <w:r w:rsidR="00F474B4">
        <w:t xml:space="preserve"> </w:t>
      </w:r>
      <w:r w:rsidRPr="00396E70">
        <w:t>for</w:t>
      </w:r>
      <w:r w:rsidR="00F474B4">
        <w:t xml:space="preserve"> </w:t>
      </w:r>
      <w:r w:rsidRPr="00396E70">
        <w:t>a</w:t>
      </w:r>
      <w:r w:rsidR="00F474B4">
        <w:t xml:space="preserve"> </w:t>
      </w:r>
      <w:r w:rsidRPr="00396E70">
        <w:t>stable</w:t>
      </w:r>
      <w:r w:rsidR="00F474B4">
        <w:t xml:space="preserve"> </w:t>
      </w:r>
      <w:r w:rsidRPr="00396E70">
        <w:t>and</w:t>
      </w:r>
      <w:r w:rsidR="00F474B4">
        <w:t xml:space="preserve"> </w:t>
      </w:r>
      <w:r w:rsidRPr="00396E70">
        <w:t>rewarding</w:t>
      </w:r>
      <w:r w:rsidR="00F474B4">
        <w:t xml:space="preserve"> </w:t>
      </w:r>
      <w:r w:rsidRPr="00396E70">
        <w:t>career.</w:t>
      </w:r>
    </w:p>
    <w:p w14:paraId="1E1A953D" w14:textId="2F927D82" w:rsidR="00396E70" w:rsidRDefault="00396E70" w:rsidP="00396E70">
      <w:r w:rsidRPr="00396E70">
        <w:t>If</w:t>
      </w:r>
      <w:r w:rsidR="00F474B4">
        <w:t xml:space="preserve"> </w:t>
      </w:r>
      <w:r w:rsidRPr="00396E70">
        <w:t>you</w:t>
      </w:r>
      <w:r w:rsidR="00F474B4">
        <w:t xml:space="preserve"> </w:t>
      </w:r>
      <w:r w:rsidRPr="00396E70">
        <w:t>are</w:t>
      </w:r>
      <w:r w:rsidR="00F474B4">
        <w:t xml:space="preserve"> </w:t>
      </w:r>
      <w:r w:rsidRPr="00396E70">
        <w:t>considering</w:t>
      </w:r>
      <w:r w:rsidR="00F474B4">
        <w:t xml:space="preserve"> </w:t>
      </w:r>
      <w:r w:rsidRPr="00396E70">
        <w:t>a</w:t>
      </w:r>
      <w:r w:rsidR="00F474B4">
        <w:t xml:space="preserve"> </w:t>
      </w:r>
      <w:r w:rsidRPr="00396E70">
        <w:t>qualification,</w:t>
      </w:r>
      <w:r w:rsidR="00F474B4">
        <w:t xml:space="preserve"> </w:t>
      </w:r>
      <w:r w:rsidRPr="00396E70">
        <w:t>the</w:t>
      </w:r>
      <w:r w:rsidR="00F474B4">
        <w:t xml:space="preserve"> </w:t>
      </w:r>
      <w:r w:rsidRPr="00396E70">
        <w:t>best</w:t>
      </w:r>
      <w:r w:rsidR="00F474B4">
        <w:t xml:space="preserve"> </w:t>
      </w:r>
      <w:r w:rsidRPr="00396E70">
        <w:t>type</w:t>
      </w:r>
      <w:r w:rsidR="00F474B4">
        <w:t xml:space="preserve"> </w:t>
      </w:r>
      <w:r w:rsidRPr="00396E70">
        <w:t>of</w:t>
      </w:r>
      <w:r w:rsidR="00F474B4">
        <w:t xml:space="preserve"> </w:t>
      </w:r>
      <w:r w:rsidRPr="00396E70">
        <w:t>training</w:t>
      </w:r>
      <w:r w:rsidR="00F474B4">
        <w:t xml:space="preserve"> </w:t>
      </w:r>
      <w:r w:rsidRPr="00396E70">
        <w:t>is</w:t>
      </w:r>
      <w:r w:rsidR="00F474B4">
        <w:t xml:space="preserve"> </w:t>
      </w:r>
      <w:r w:rsidRPr="00396E70">
        <w:t>related</w:t>
      </w:r>
      <w:r w:rsidR="00F474B4">
        <w:t xml:space="preserve"> </w:t>
      </w:r>
      <w:r w:rsidRPr="00396E70">
        <w:t>to</w:t>
      </w:r>
      <w:r w:rsidR="00F474B4">
        <w:t xml:space="preserve"> </w:t>
      </w:r>
      <w:r w:rsidRPr="00396E70">
        <w:t>the</w:t>
      </w:r>
      <w:r w:rsidR="00F474B4">
        <w:t xml:space="preserve"> </w:t>
      </w:r>
      <w:r w:rsidRPr="00396E70">
        <w:t>job</w:t>
      </w:r>
      <w:r w:rsidR="00F474B4">
        <w:t xml:space="preserve"> </w:t>
      </w:r>
      <w:r w:rsidRPr="00396E70">
        <w:t>you</w:t>
      </w:r>
      <w:r w:rsidR="00F474B4">
        <w:t xml:space="preserve"> </w:t>
      </w:r>
      <w:r w:rsidRPr="00396E70">
        <w:t>want</w:t>
      </w:r>
      <w:r w:rsidR="00F474B4">
        <w:t xml:space="preserve"> </w:t>
      </w:r>
      <w:r w:rsidRPr="00396E70">
        <w:t>to</w:t>
      </w:r>
      <w:r w:rsidR="00F474B4">
        <w:t xml:space="preserve"> </w:t>
      </w:r>
      <w:r w:rsidRPr="00396E70">
        <w:t>do.</w:t>
      </w:r>
      <w:r w:rsidR="00F474B4">
        <w:t xml:space="preserve"> </w:t>
      </w:r>
      <w:r w:rsidRPr="00396E70">
        <w:t>You</w:t>
      </w:r>
      <w:r w:rsidR="00F474B4">
        <w:t xml:space="preserve"> </w:t>
      </w:r>
      <w:r w:rsidRPr="00396E70">
        <w:t>can</w:t>
      </w:r>
      <w:r w:rsidR="00F474B4">
        <w:t xml:space="preserve"> </w:t>
      </w:r>
      <w:r w:rsidRPr="00396E70">
        <w:t>find</w:t>
      </w:r>
      <w:r w:rsidR="00F474B4">
        <w:t xml:space="preserve"> </w:t>
      </w:r>
      <w:r w:rsidRPr="00396E70">
        <w:t>information</w:t>
      </w:r>
      <w:r w:rsidR="00F474B4">
        <w:t xml:space="preserve"> </w:t>
      </w:r>
      <w:r w:rsidRPr="00396E70">
        <w:t>on</w:t>
      </w:r>
      <w:r w:rsidR="00F474B4">
        <w:t xml:space="preserve"> </w:t>
      </w:r>
      <w:r w:rsidRPr="00396E70">
        <w:t>your</w:t>
      </w:r>
      <w:r w:rsidR="00F474B4">
        <w:t xml:space="preserve"> </w:t>
      </w:r>
      <w:r w:rsidRPr="00396E70">
        <w:t>options</w:t>
      </w:r>
      <w:r w:rsidR="00F474B4">
        <w:t xml:space="preserve"> </w:t>
      </w:r>
      <w:r w:rsidRPr="00396E70">
        <w:t>in</w:t>
      </w:r>
      <w:r w:rsidR="00F474B4">
        <w:t xml:space="preserve"> </w:t>
      </w:r>
      <w:r w:rsidRPr="00396E70">
        <w:t>the</w:t>
      </w:r>
      <w:r w:rsidR="00F474B4">
        <w:t xml:space="preserve"> </w:t>
      </w:r>
      <w:r w:rsidRPr="00396E70">
        <w:t>Education</w:t>
      </w:r>
      <w:r w:rsidR="00F474B4">
        <w:t xml:space="preserve"> </w:t>
      </w:r>
      <w:r w:rsidRPr="00396E70">
        <w:t>and</w:t>
      </w:r>
      <w:r w:rsidR="00F474B4">
        <w:t xml:space="preserve"> </w:t>
      </w:r>
      <w:r w:rsidRPr="00396E70">
        <w:t>Employment</w:t>
      </w:r>
      <w:r w:rsidR="00F474B4">
        <w:t xml:space="preserve"> </w:t>
      </w:r>
      <w:r w:rsidRPr="00396E70">
        <w:t>section</w:t>
      </w:r>
      <w:r w:rsidR="00F474B4">
        <w:t xml:space="preserve"> </w:t>
      </w:r>
      <w:r w:rsidRPr="00396E70">
        <w:t>starting</w:t>
      </w:r>
      <w:r w:rsidR="00F474B4">
        <w:t xml:space="preserve"> </w:t>
      </w:r>
      <w:r w:rsidRPr="00396E70">
        <w:t>on</w:t>
      </w:r>
      <w:r w:rsidR="00F474B4">
        <w:t xml:space="preserve"> </w:t>
      </w:r>
      <w:r w:rsidRPr="00396E70">
        <w:t>page</w:t>
      </w:r>
      <w:r w:rsidR="00F474B4">
        <w:t xml:space="preserve"> </w:t>
      </w:r>
      <w:r w:rsidR="00181BDF">
        <w:t>17</w:t>
      </w:r>
      <w:r w:rsidRPr="00396E70">
        <w:t>.</w:t>
      </w:r>
    </w:p>
    <w:p w14:paraId="070C2E32" w14:textId="38C7B04C" w:rsidR="00396E70" w:rsidRDefault="00396E70" w:rsidP="00931D2B">
      <w:pPr>
        <w:pStyle w:val="Heading3"/>
      </w:pPr>
      <w:r>
        <w:t>Work</w:t>
      </w:r>
      <w:r w:rsidR="00F474B4">
        <w:t xml:space="preserve"> </w:t>
      </w:r>
      <w:r>
        <w:t>Experience</w:t>
      </w:r>
    </w:p>
    <w:p w14:paraId="3408A517" w14:textId="7B7B9E73" w:rsidR="00396E70" w:rsidRDefault="00396E70" w:rsidP="00396E70">
      <w:r w:rsidRPr="00396E70">
        <w:t>All</w:t>
      </w:r>
      <w:r w:rsidR="00F474B4">
        <w:t xml:space="preserve"> </w:t>
      </w:r>
      <w:r w:rsidRPr="00396E70">
        <w:t>jobs</w:t>
      </w:r>
      <w:r w:rsidR="00F474B4">
        <w:t xml:space="preserve"> </w:t>
      </w:r>
      <w:r w:rsidRPr="00396E70">
        <w:t>will</w:t>
      </w:r>
      <w:r w:rsidR="00F474B4">
        <w:t xml:space="preserve"> </w:t>
      </w:r>
      <w:r w:rsidRPr="00396E70">
        <w:t>give</w:t>
      </w:r>
      <w:r w:rsidR="00F474B4">
        <w:t xml:space="preserve"> </w:t>
      </w:r>
      <w:r w:rsidRPr="00396E70">
        <w:t>you</w:t>
      </w:r>
      <w:r w:rsidR="00F474B4">
        <w:t xml:space="preserve"> </w:t>
      </w:r>
      <w:r w:rsidRPr="00396E70">
        <w:t>valuable</w:t>
      </w:r>
      <w:r w:rsidR="00F474B4">
        <w:t xml:space="preserve"> </w:t>
      </w:r>
      <w:r w:rsidRPr="00396E70">
        <w:t>work</w:t>
      </w:r>
      <w:r w:rsidR="00F474B4">
        <w:t xml:space="preserve"> </w:t>
      </w:r>
      <w:r w:rsidRPr="00396E70">
        <w:t>experience</w:t>
      </w:r>
      <w:r w:rsidR="00F474B4">
        <w:t xml:space="preserve"> </w:t>
      </w:r>
      <w:r w:rsidRPr="00396E70">
        <w:t>and</w:t>
      </w:r>
      <w:r w:rsidR="00F474B4">
        <w:t xml:space="preserve"> </w:t>
      </w:r>
      <w:r w:rsidRPr="00396E70">
        <w:t>help</w:t>
      </w:r>
      <w:r w:rsidR="00F474B4">
        <w:t xml:space="preserve"> </w:t>
      </w:r>
      <w:r w:rsidRPr="00396E70">
        <w:t>you</w:t>
      </w:r>
      <w:r w:rsidR="00F474B4">
        <w:t xml:space="preserve"> </w:t>
      </w:r>
      <w:r w:rsidRPr="00396E70">
        <w:t>develop</w:t>
      </w:r>
      <w:r w:rsidR="00F474B4">
        <w:t xml:space="preserve"> </w:t>
      </w:r>
      <w:r w:rsidRPr="00396E70">
        <w:t>vital</w:t>
      </w:r>
      <w:r w:rsidR="00F474B4">
        <w:t xml:space="preserve"> </w:t>
      </w:r>
      <w:r w:rsidRPr="00396E70">
        <w:t>employability</w:t>
      </w:r>
      <w:r w:rsidR="00F474B4">
        <w:t xml:space="preserve"> </w:t>
      </w:r>
      <w:r w:rsidRPr="00396E70">
        <w:t>skills.</w:t>
      </w:r>
      <w:r w:rsidR="00F474B4">
        <w:t xml:space="preserve"> </w:t>
      </w:r>
      <w:r w:rsidRPr="00396E70">
        <w:t>As</w:t>
      </w:r>
      <w:r w:rsidR="00F474B4">
        <w:t xml:space="preserve"> </w:t>
      </w:r>
      <w:r w:rsidRPr="00396E70">
        <w:t>well</w:t>
      </w:r>
      <w:r w:rsidR="00F474B4">
        <w:t xml:space="preserve"> </w:t>
      </w:r>
      <w:r w:rsidRPr="00396E70">
        <w:t>as</w:t>
      </w:r>
      <w:r w:rsidR="00F474B4">
        <w:t xml:space="preserve"> </w:t>
      </w:r>
      <w:r w:rsidRPr="00396E70">
        <w:t>role</w:t>
      </w:r>
      <w:r w:rsidR="00F474B4">
        <w:t xml:space="preserve"> </w:t>
      </w:r>
      <w:r w:rsidRPr="00396E70">
        <w:t>specific</w:t>
      </w:r>
      <w:r w:rsidR="00F474B4">
        <w:t xml:space="preserve"> </w:t>
      </w:r>
      <w:r w:rsidRPr="00396E70">
        <w:t>skills,</w:t>
      </w:r>
      <w:r w:rsidR="00F474B4">
        <w:t xml:space="preserve"> </w:t>
      </w:r>
      <w:r w:rsidRPr="00396E70">
        <w:t>you</w:t>
      </w:r>
      <w:r w:rsidR="00F474B4">
        <w:t xml:space="preserve"> </w:t>
      </w:r>
      <w:r w:rsidRPr="00396E70">
        <w:t>will</w:t>
      </w:r>
      <w:r w:rsidR="00F474B4">
        <w:t xml:space="preserve"> </w:t>
      </w:r>
      <w:r w:rsidRPr="00396E70">
        <w:t>also</w:t>
      </w:r>
      <w:r w:rsidR="00F474B4">
        <w:t xml:space="preserve"> </w:t>
      </w:r>
      <w:r w:rsidRPr="00396E70">
        <w:t>gain</w:t>
      </w:r>
      <w:r w:rsidR="00F474B4">
        <w:t xml:space="preserve"> </w:t>
      </w:r>
      <w:r w:rsidRPr="00396E70">
        <w:t>an</w:t>
      </w:r>
      <w:r w:rsidR="00F474B4">
        <w:t xml:space="preserve"> </w:t>
      </w:r>
      <w:r w:rsidRPr="00396E70">
        <w:t>understanding</w:t>
      </w:r>
      <w:r w:rsidR="00F474B4">
        <w:t xml:space="preserve"> </w:t>
      </w:r>
      <w:r w:rsidRPr="00396E70">
        <w:t>of</w:t>
      </w:r>
      <w:r w:rsidR="00F474B4">
        <w:t xml:space="preserve"> </w:t>
      </w:r>
      <w:r w:rsidRPr="00396E70">
        <w:t>what</w:t>
      </w:r>
      <w:r w:rsidR="00F474B4">
        <w:t xml:space="preserve"> </w:t>
      </w:r>
      <w:r w:rsidRPr="00396E70">
        <w:t>is</w:t>
      </w:r>
      <w:r w:rsidR="00F474B4">
        <w:t xml:space="preserve"> </w:t>
      </w:r>
      <w:r w:rsidRPr="00396E70">
        <w:t>expected</w:t>
      </w:r>
      <w:r w:rsidR="00F474B4">
        <w:t xml:space="preserve"> </w:t>
      </w:r>
      <w:r w:rsidRPr="00396E70">
        <w:t>in</w:t>
      </w:r>
      <w:r w:rsidR="00F474B4">
        <w:t xml:space="preserve"> </w:t>
      </w:r>
      <w:r w:rsidRPr="00396E70">
        <w:t>the</w:t>
      </w:r>
      <w:r w:rsidR="00F474B4">
        <w:t xml:space="preserve"> </w:t>
      </w:r>
      <w:r w:rsidRPr="00396E70">
        <w:t>workplace</w:t>
      </w:r>
      <w:r w:rsidR="00F474B4">
        <w:t xml:space="preserve"> </w:t>
      </w:r>
      <w:r w:rsidRPr="00396E70">
        <w:t>and</w:t>
      </w:r>
      <w:r w:rsidR="00F474B4">
        <w:t xml:space="preserve"> </w:t>
      </w:r>
      <w:r w:rsidRPr="00396E70">
        <w:t>be</w:t>
      </w:r>
      <w:r w:rsidR="00F474B4">
        <w:t xml:space="preserve"> </w:t>
      </w:r>
      <w:r w:rsidRPr="00396E70">
        <w:t>able</w:t>
      </w:r>
      <w:r w:rsidR="00F474B4">
        <w:t xml:space="preserve"> </w:t>
      </w:r>
      <w:r w:rsidRPr="00396E70">
        <w:t>to</w:t>
      </w:r>
      <w:r w:rsidR="00F474B4">
        <w:t xml:space="preserve"> </w:t>
      </w:r>
      <w:r w:rsidRPr="00396E70">
        <w:t>demonstrate</w:t>
      </w:r>
      <w:r w:rsidR="00F474B4">
        <w:t xml:space="preserve"> </w:t>
      </w:r>
      <w:r w:rsidRPr="00396E70">
        <w:t>to</w:t>
      </w:r>
      <w:r w:rsidR="00F474B4">
        <w:t xml:space="preserve"> </w:t>
      </w:r>
      <w:r w:rsidRPr="00396E70">
        <w:t>employers</w:t>
      </w:r>
      <w:r w:rsidR="00F474B4">
        <w:t xml:space="preserve"> </w:t>
      </w:r>
      <w:r w:rsidRPr="00396E70">
        <w:t>that</w:t>
      </w:r>
      <w:r w:rsidR="00F474B4">
        <w:t xml:space="preserve"> </w:t>
      </w:r>
      <w:r w:rsidRPr="00396E70">
        <w:t>you</w:t>
      </w:r>
      <w:r w:rsidR="00F474B4">
        <w:t xml:space="preserve"> </w:t>
      </w:r>
      <w:r w:rsidRPr="00396E70">
        <w:t>are</w:t>
      </w:r>
      <w:r w:rsidR="00F474B4">
        <w:t xml:space="preserve"> </w:t>
      </w:r>
      <w:r w:rsidRPr="00396E70">
        <w:t>committed</w:t>
      </w:r>
      <w:r w:rsidR="00F474B4">
        <w:t xml:space="preserve"> </w:t>
      </w:r>
      <w:r w:rsidRPr="00396E70">
        <w:t>to</w:t>
      </w:r>
      <w:r w:rsidR="00F474B4">
        <w:t xml:space="preserve"> </w:t>
      </w:r>
      <w:r w:rsidRPr="00396E70">
        <w:t>work,</w:t>
      </w:r>
      <w:r w:rsidR="00F474B4">
        <w:t xml:space="preserve"> </w:t>
      </w:r>
      <w:r w:rsidRPr="00396E70">
        <w:t>reliable</w:t>
      </w:r>
      <w:r w:rsidR="00F474B4">
        <w:t xml:space="preserve"> </w:t>
      </w:r>
      <w:r w:rsidRPr="00396E70">
        <w:t>and</w:t>
      </w:r>
      <w:r w:rsidR="00F474B4">
        <w:t xml:space="preserve"> </w:t>
      </w:r>
      <w:r w:rsidRPr="00396E70">
        <w:t>trustworthy.</w:t>
      </w:r>
      <w:r w:rsidR="00F474B4">
        <w:t xml:space="preserve"> </w:t>
      </w:r>
      <w:r w:rsidRPr="00396E70">
        <w:t>Importantly,</w:t>
      </w:r>
      <w:r w:rsidR="00F474B4">
        <w:t xml:space="preserve"> </w:t>
      </w:r>
      <w:r w:rsidRPr="00396E70">
        <w:t>it</w:t>
      </w:r>
      <w:r w:rsidR="00F474B4">
        <w:t xml:space="preserve"> </w:t>
      </w:r>
      <w:r w:rsidRPr="00396E70">
        <w:t>gives</w:t>
      </w:r>
      <w:r w:rsidR="00F474B4">
        <w:t xml:space="preserve"> </w:t>
      </w:r>
      <w:r w:rsidRPr="00396E70">
        <w:t>you</w:t>
      </w:r>
      <w:r w:rsidR="00F474B4">
        <w:t xml:space="preserve"> </w:t>
      </w:r>
      <w:r w:rsidRPr="00396E70">
        <w:t>a</w:t>
      </w:r>
      <w:r w:rsidR="00F474B4">
        <w:t xml:space="preserve"> </w:t>
      </w:r>
      <w:r w:rsidRPr="00396E70">
        <w:t>foot</w:t>
      </w:r>
      <w:r w:rsidR="00F474B4">
        <w:t xml:space="preserve"> </w:t>
      </w:r>
      <w:r w:rsidRPr="00396E70">
        <w:t>in</w:t>
      </w:r>
      <w:r w:rsidR="00F474B4">
        <w:t xml:space="preserve"> </w:t>
      </w:r>
      <w:r w:rsidRPr="00396E70">
        <w:t>the</w:t>
      </w:r>
      <w:r w:rsidR="00F474B4">
        <w:t xml:space="preserve"> </w:t>
      </w:r>
      <w:r w:rsidRPr="00396E70">
        <w:t>door</w:t>
      </w:r>
      <w:r w:rsidR="00F474B4">
        <w:t xml:space="preserve"> </w:t>
      </w:r>
      <w:r w:rsidRPr="00396E70">
        <w:t>and</w:t>
      </w:r>
      <w:r w:rsidR="00F474B4">
        <w:t xml:space="preserve"> </w:t>
      </w:r>
      <w:r w:rsidRPr="00396E70">
        <w:t>provides</w:t>
      </w:r>
      <w:r w:rsidR="00F474B4">
        <w:t xml:space="preserve"> </w:t>
      </w:r>
      <w:r w:rsidRPr="00396E70">
        <w:t>you</w:t>
      </w:r>
      <w:r w:rsidR="00F474B4">
        <w:t xml:space="preserve"> </w:t>
      </w:r>
      <w:r w:rsidRPr="00396E70">
        <w:t>with</w:t>
      </w:r>
      <w:r w:rsidR="00F474B4">
        <w:t xml:space="preserve"> </w:t>
      </w:r>
      <w:r w:rsidRPr="00396E70">
        <w:t>an</w:t>
      </w:r>
      <w:r w:rsidR="00F474B4">
        <w:t xml:space="preserve"> </w:t>
      </w:r>
      <w:r w:rsidRPr="00396E70">
        <w:t>opportunity</w:t>
      </w:r>
      <w:r w:rsidR="00F474B4">
        <w:t xml:space="preserve"> </w:t>
      </w:r>
      <w:r w:rsidRPr="00396E70">
        <w:t>to</w:t>
      </w:r>
      <w:r w:rsidR="00F474B4">
        <w:t xml:space="preserve"> </w:t>
      </w:r>
      <w:r w:rsidRPr="00396E70">
        <w:t>build</w:t>
      </w:r>
      <w:r w:rsidR="00F474B4">
        <w:t xml:space="preserve"> </w:t>
      </w:r>
      <w:r w:rsidRPr="00396E70">
        <w:t>your</w:t>
      </w:r>
      <w:r w:rsidR="00F474B4">
        <w:t xml:space="preserve"> </w:t>
      </w:r>
      <w:r w:rsidRPr="00396E70">
        <w:t>network</w:t>
      </w:r>
      <w:r w:rsidR="00F474B4">
        <w:t xml:space="preserve"> </w:t>
      </w:r>
      <w:r w:rsidRPr="00396E70">
        <w:t>and</w:t>
      </w:r>
      <w:r w:rsidR="00F474B4">
        <w:t xml:space="preserve"> </w:t>
      </w:r>
      <w:r w:rsidRPr="00396E70">
        <w:t>gain</w:t>
      </w:r>
      <w:r w:rsidR="00F474B4">
        <w:t xml:space="preserve"> </w:t>
      </w:r>
      <w:r w:rsidRPr="00396E70">
        <w:lastRenderedPageBreak/>
        <w:t>referees.</w:t>
      </w:r>
      <w:r w:rsidR="00F474B4">
        <w:t xml:space="preserve"> </w:t>
      </w:r>
      <w:r w:rsidRPr="00396E70">
        <w:t>Experience</w:t>
      </w:r>
      <w:r w:rsidR="00F474B4">
        <w:t xml:space="preserve"> </w:t>
      </w:r>
      <w:r w:rsidRPr="00396E70">
        <w:t>can</w:t>
      </w:r>
      <w:r w:rsidR="00F474B4">
        <w:t xml:space="preserve"> </w:t>
      </w:r>
      <w:r w:rsidRPr="00396E70">
        <w:t>be</w:t>
      </w:r>
      <w:r w:rsidR="00F474B4">
        <w:t xml:space="preserve"> </w:t>
      </w:r>
      <w:r w:rsidRPr="00396E70">
        <w:t>gained</w:t>
      </w:r>
      <w:r w:rsidR="00F474B4">
        <w:t xml:space="preserve"> </w:t>
      </w:r>
      <w:r w:rsidRPr="00396E70">
        <w:t>through</w:t>
      </w:r>
      <w:r w:rsidR="00F474B4">
        <w:t xml:space="preserve"> </w:t>
      </w:r>
      <w:r w:rsidRPr="00396E70">
        <w:t>part-time,</w:t>
      </w:r>
      <w:r w:rsidR="00F474B4">
        <w:t xml:space="preserve"> </w:t>
      </w:r>
      <w:r w:rsidRPr="00396E70">
        <w:t>casual,</w:t>
      </w:r>
      <w:r w:rsidR="00F474B4">
        <w:t xml:space="preserve"> </w:t>
      </w:r>
      <w:r w:rsidRPr="00396E70">
        <w:t>or</w:t>
      </w:r>
      <w:r w:rsidR="00F474B4">
        <w:t xml:space="preserve"> </w:t>
      </w:r>
      <w:r w:rsidRPr="00396E70">
        <w:t>temporary</w:t>
      </w:r>
      <w:r w:rsidR="00F474B4">
        <w:t xml:space="preserve"> </w:t>
      </w:r>
      <w:r w:rsidRPr="00396E70">
        <w:t>jobs,</w:t>
      </w:r>
      <w:r w:rsidR="00F474B4">
        <w:t xml:space="preserve"> </w:t>
      </w:r>
      <w:r w:rsidRPr="00396E70">
        <w:t>work</w:t>
      </w:r>
      <w:r w:rsidR="00F474B4">
        <w:t xml:space="preserve"> </w:t>
      </w:r>
      <w:r w:rsidRPr="00396E70">
        <w:t>experience</w:t>
      </w:r>
      <w:r w:rsidR="00F474B4">
        <w:t xml:space="preserve"> </w:t>
      </w:r>
      <w:r w:rsidRPr="00396E70">
        <w:t>placements,</w:t>
      </w:r>
      <w:r w:rsidR="00F474B4">
        <w:t xml:space="preserve"> </w:t>
      </w:r>
      <w:r w:rsidRPr="00396E70">
        <w:t>and</w:t>
      </w:r>
      <w:r w:rsidR="00F474B4">
        <w:t xml:space="preserve"> </w:t>
      </w:r>
      <w:r w:rsidRPr="00396E70">
        <w:t>internships.</w:t>
      </w:r>
    </w:p>
    <w:p w14:paraId="6CB151D7" w14:textId="614BA3EF" w:rsidR="00396E70" w:rsidRDefault="00396E70" w:rsidP="00396E70">
      <w:r>
        <w:t>What</w:t>
      </w:r>
      <w:r w:rsidR="00F474B4">
        <w:t xml:space="preserve"> </w:t>
      </w:r>
      <w:r>
        <w:t>if</w:t>
      </w:r>
      <w:r w:rsidR="00F474B4">
        <w:t xml:space="preserve"> </w:t>
      </w:r>
      <w:r>
        <w:t>you</w:t>
      </w:r>
      <w:r w:rsidR="00F474B4">
        <w:t xml:space="preserve"> </w:t>
      </w:r>
      <w:r>
        <w:t>don’t</w:t>
      </w:r>
      <w:r w:rsidR="00F474B4">
        <w:t xml:space="preserve"> </w:t>
      </w:r>
      <w:r>
        <w:t>have</w:t>
      </w:r>
      <w:r w:rsidR="00F474B4">
        <w:t xml:space="preserve"> </w:t>
      </w:r>
      <w:r>
        <w:t>any</w:t>
      </w:r>
      <w:r w:rsidR="00F474B4">
        <w:t xml:space="preserve"> </w:t>
      </w:r>
      <w:r>
        <w:t>work</w:t>
      </w:r>
      <w:r w:rsidR="00F474B4">
        <w:t xml:space="preserve"> </w:t>
      </w:r>
      <w:r>
        <w:t>experience?</w:t>
      </w:r>
    </w:p>
    <w:p w14:paraId="5C26F437" w14:textId="6DC80325" w:rsidR="0058799E" w:rsidRDefault="00396E70" w:rsidP="0058799E">
      <w:r>
        <w:t>If</w:t>
      </w:r>
      <w:r w:rsidR="00F474B4">
        <w:t xml:space="preserve"> </w:t>
      </w:r>
      <w:r>
        <w:t>you</w:t>
      </w:r>
      <w:r w:rsidR="00F474B4">
        <w:t xml:space="preserve"> </w:t>
      </w:r>
      <w:r>
        <w:t>don’t</w:t>
      </w:r>
      <w:r w:rsidR="00F474B4">
        <w:t xml:space="preserve"> </w:t>
      </w:r>
      <w:r>
        <w:t>have</w:t>
      </w:r>
      <w:r w:rsidR="00F474B4">
        <w:t xml:space="preserve"> </w:t>
      </w:r>
      <w:r>
        <w:t>any</w:t>
      </w:r>
      <w:r w:rsidR="00F474B4">
        <w:t xml:space="preserve"> </w:t>
      </w:r>
      <w:r>
        <w:t>work</w:t>
      </w:r>
      <w:r w:rsidR="00F474B4">
        <w:t xml:space="preserve"> </w:t>
      </w:r>
      <w:r>
        <w:t>experience,</w:t>
      </w:r>
      <w:r w:rsidR="00F474B4">
        <w:t xml:space="preserve"> </w:t>
      </w:r>
      <w:r>
        <w:t>think</w:t>
      </w:r>
      <w:r w:rsidR="00F474B4">
        <w:t xml:space="preserve"> </w:t>
      </w:r>
      <w:r>
        <w:t>about</w:t>
      </w:r>
      <w:r w:rsidR="00F474B4">
        <w:t xml:space="preserve"> </w:t>
      </w:r>
      <w:r>
        <w:t>other</w:t>
      </w:r>
      <w:r w:rsidR="00F474B4">
        <w:t xml:space="preserve"> </w:t>
      </w:r>
      <w:r>
        <w:t>ways</w:t>
      </w:r>
      <w:r w:rsidR="00F474B4">
        <w:t xml:space="preserve"> </w:t>
      </w:r>
      <w:r>
        <w:t>to</w:t>
      </w:r>
      <w:r w:rsidR="00F474B4">
        <w:t xml:space="preserve"> </w:t>
      </w:r>
      <w:r>
        <w:t>demonstrate</w:t>
      </w:r>
      <w:r w:rsidR="00F474B4">
        <w:t xml:space="preserve"> </w:t>
      </w:r>
      <w:r>
        <w:t>you</w:t>
      </w:r>
      <w:r w:rsidR="00F474B4">
        <w:t xml:space="preserve"> </w:t>
      </w:r>
      <w:r>
        <w:t>have</w:t>
      </w:r>
      <w:r w:rsidR="00F474B4">
        <w:t xml:space="preserve"> </w:t>
      </w:r>
      <w:r>
        <w:t>the</w:t>
      </w:r>
      <w:r w:rsidR="00F474B4">
        <w:t xml:space="preserve"> </w:t>
      </w:r>
      <w:r>
        <w:t>skills</w:t>
      </w:r>
      <w:r w:rsidR="00F474B4">
        <w:t xml:space="preserve"> </w:t>
      </w:r>
      <w:r>
        <w:t>employers</w:t>
      </w:r>
      <w:r w:rsidR="00F474B4">
        <w:t xml:space="preserve"> </w:t>
      </w:r>
      <w:r>
        <w:t>are</w:t>
      </w:r>
      <w:r w:rsidR="00F474B4">
        <w:t xml:space="preserve"> </w:t>
      </w:r>
      <w:r>
        <w:t>looking</w:t>
      </w:r>
      <w:r w:rsidR="00F474B4">
        <w:t xml:space="preserve"> </w:t>
      </w:r>
      <w:r>
        <w:t>for.</w:t>
      </w:r>
      <w:r w:rsidR="00F474B4">
        <w:t xml:space="preserve"> </w:t>
      </w:r>
      <w:r>
        <w:t>You</w:t>
      </w:r>
      <w:r w:rsidR="00F474B4">
        <w:t xml:space="preserve"> </w:t>
      </w:r>
      <w:r>
        <w:t>could</w:t>
      </w:r>
      <w:r w:rsidR="00F474B4">
        <w:t xml:space="preserve"> </w:t>
      </w:r>
      <w:r>
        <w:t>provide</w:t>
      </w:r>
      <w:r w:rsidR="00F474B4">
        <w:t xml:space="preserve"> </w:t>
      </w:r>
      <w:r>
        <w:t>examples</w:t>
      </w:r>
      <w:r w:rsidR="00F474B4">
        <w:t xml:space="preserve"> </w:t>
      </w:r>
      <w:r>
        <w:t>from</w:t>
      </w:r>
      <w:r w:rsidR="00F474B4">
        <w:t xml:space="preserve"> </w:t>
      </w:r>
      <w:r>
        <w:t>your</w:t>
      </w:r>
      <w:r w:rsidR="00F474B4">
        <w:t xml:space="preserve"> </w:t>
      </w:r>
      <w:r>
        <w:t>school</w:t>
      </w:r>
      <w:r w:rsidR="00F474B4">
        <w:t xml:space="preserve"> </w:t>
      </w:r>
      <w:r>
        <w:t>activities</w:t>
      </w:r>
      <w:r w:rsidR="00F474B4">
        <w:t xml:space="preserve"> </w:t>
      </w:r>
      <w:r>
        <w:t>or</w:t>
      </w:r>
      <w:r w:rsidR="00F474B4">
        <w:t xml:space="preserve"> </w:t>
      </w:r>
      <w:r>
        <w:t>group</w:t>
      </w:r>
      <w:r w:rsidR="00F474B4">
        <w:t xml:space="preserve"> </w:t>
      </w:r>
      <w:r>
        <w:t>projects,</w:t>
      </w:r>
      <w:r w:rsidR="00F474B4">
        <w:t xml:space="preserve"> </w:t>
      </w:r>
      <w:r>
        <w:t>working</w:t>
      </w:r>
      <w:r w:rsidR="00F474B4">
        <w:t xml:space="preserve"> </w:t>
      </w:r>
      <w:r>
        <w:t>with</w:t>
      </w:r>
      <w:r w:rsidR="00F474B4">
        <w:t xml:space="preserve"> </w:t>
      </w:r>
      <w:r>
        <w:t>your</w:t>
      </w:r>
      <w:r w:rsidR="00F474B4">
        <w:t xml:space="preserve"> </w:t>
      </w:r>
      <w:r>
        <w:t>local</w:t>
      </w:r>
      <w:r w:rsidR="00F474B4">
        <w:t xml:space="preserve"> </w:t>
      </w:r>
      <w:r>
        <w:t>sports</w:t>
      </w:r>
      <w:r w:rsidR="00F474B4">
        <w:t xml:space="preserve"> </w:t>
      </w:r>
      <w:r>
        <w:t>club,</w:t>
      </w:r>
      <w:r w:rsidR="00F474B4">
        <w:t xml:space="preserve"> </w:t>
      </w:r>
      <w:r>
        <w:t>even</w:t>
      </w:r>
      <w:r w:rsidR="00F474B4">
        <w:t xml:space="preserve"> </w:t>
      </w:r>
      <w:r>
        <w:t>participating</w:t>
      </w:r>
      <w:r w:rsidR="00F474B4">
        <w:t xml:space="preserve"> </w:t>
      </w:r>
      <w:r>
        <w:t>in</w:t>
      </w:r>
      <w:r w:rsidR="00F474B4">
        <w:t xml:space="preserve"> </w:t>
      </w:r>
      <w:r>
        <w:t>debating,</w:t>
      </w:r>
      <w:r w:rsidR="00F474B4">
        <w:t xml:space="preserve"> </w:t>
      </w:r>
      <w:r>
        <w:t>theatre,</w:t>
      </w:r>
      <w:r w:rsidR="00F474B4">
        <w:t xml:space="preserve"> </w:t>
      </w:r>
      <w:r>
        <w:t>dance</w:t>
      </w:r>
      <w:r w:rsidR="00F474B4">
        <w:t xml:space="preserve"> </w:t>
      </w:r>
      <w:r>
        <w:t>performances</w:t>
      </w:r>
      <w:r w:rsidR="00F474B4">
        <w:t xml:space="preserve"> </w:t>
      </w:r>
      <w:r>
        <w:t>or</w:t>
      </w:r>
      <w:r w:rsidR="00F474B4">
        <w:t xml:space="preserve"> </w:t>
      </w:r>
      <w:r>
        <w:t>chess</w:t>
      </w:r>
      <w:r w:rsidR="00F474B4">
        <w:t xml:space="preserve"> </w:t>
      </w:r>
      <w:r>
        <w:t>competitions.</w:t>
      </w:r>
      <w:r w:rsidR="00F474B4">
        <w:t xml:space="preserve"> </w:t>
      </w:r>
      <w:r>
        <w:t>Employers</w:t>
      </w:r>
      <w:r w:rsidR="00F474B4">
        <w:t xml:space="preserve"> </w:t>
      </w:r>
      <w:r>
        <w:t>are</w:t>
      </w:r>
      <w:r w:rsidR="00F474B4">
        <w:t xml:space="preserve"> </w:t>
      </w:r>
      <w:r>
        <w:t>also</w:t>
      </w:r>
      <w:r w:rsidR="00F474B4">
        <w:t xml:space="preserve"> </w:t>
      </w:r>
      <w:r>
        <w:t>very</w:t>
      </w:r>
      <w:r w:rsidR="00F474B4">
        <w:t xml:space="preserve"> </w:t>
      </w:r>
      <w:r>
        <w:t>encouraged</w:t>
      </w:r>
      <w:r w:rsidR="00F474B4">
        <w:t xml:space="preserve"> </w:t>
      </w:r>
      <w:r>
        <w:t>by</w:t>
      </w:r>
      <w:r w:rsidR="00F474B4">
        <w:t xml:space="preserve"> </w:t>
      </w:r>
      <w:r>
        <w:t>young</w:t>
      </w:r>
      <w:r w:rsidR="00F474B4">
        <w:t xml:space="preserve"> </w:t>
      </w:r>
      <w:r>
        <w:t>people</w:t>
      </w:r>
      <w:r w:rsidR="00F474B4">
        <w:t xml:space="preserve"> </w:t>
      </w:r>
      <w:r>
        <w:t>who</w:t>
      </w:r>
      <w:r w:rsidR="00F474B4">
        <w:t xml:space="preserve"> </w:t>
      </w:r>
      <w:r>
        <w:t>participate</w:t>
      </w:r>
      <w:r w:rsidR="00F474B4">
        <w:t xml:space="preserve"> </w:t>
      </w:r>
      <w:r>
        <w:t>in</w:t>
      </w:r>
      <w:r w:rsidR="00F474B4">
        <w:t xml:space="preserve"> </w:t>
      </w:r>
      <w:r>
        <w:t>the</w:t>
      </w:r>
      <w:r w:rsidR="00F474B4">
        <w:t xml:space="preserve"> </w:t>
      </w:r>
      <w:r>
        <w:t>community</w:t>
      </w:r>
      <w:r w:rsidR="00F474B4">
        <w:t xml:space="preserve"> </w:t>
      </w:r>
      <w:r>
        <w:t>or</w:t>
      </w:r>
      <w:r w:rsidR="00F474B4">
        <w:t xml:space="preserve"> </w:t>
      </w:r>
      <w:r>
        <w:t>volunteering</w:t>
      </w:r>
      <w:r w:rsidR="00F474B4">
        <w:t xml:space="preserve"> </w:t>
      </w:r>
      <w:r>
        <w:t>activities</w:t>
      </w:r>
      <w:r w:rsidR="007D630B">
        <w:t>.</w:t>
      </w:r>
    </w:p>
    <w:p w14:paraId="43B8D32A" w14:textId="6B66D9B0" w:rsidR="001E5F10" w:rsidRDefault="001E5F10" w:rsidP="001E5F10">
      <w:pPr>
        <w:pStyle w:val="Source"/>
      </w:pP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2024</w:t>
      </w:r>
    </w:p>
    <w:p w14:paraId="43BFA7D8" w14:textId="4155ACB1" w:rsidR="0058799E" w:rsidRDefault="007D630B" w:rsidP="00614CF2">
      <w:pPr>
        <w:pStyle w:val="Caption"/>
      </w:pPr>
      <w:r>
        <w:t>Proportion</w:t>
      </w:r>
      <w:r w:rsidR="00F474B4">
        <w:t xml:space="preserve"> </w:t>
      </w:r>
      <w:r>
        <w:t>of</w:t>
      </w:r>
      <w:r w:rsidR="00F474B4">
        <w:t xml:space="preserve"> </w:t>
      </w:r>
      <w:r>
        <w:t>recruiting</w:t>
      </w:r>
      <w:r w:rsidR="00F474B4">
        <w:t xml:space="preserve"> </w:t>
      </w:r>
      <w:r>
        <w:t>employers</w:t>
      </w:r>
      <w:r w:rsidR="00F474B4">
        <w:t xml:space="preserve"> </w:t>
      </w:r>
      <w:r>
        <w:t>who</w:t>
      </w:r>
      <w:r w:rsidR="00F474B4">
        <w:t xml:space="preserve"> </w:t>
      </w:r>
      <w:r>
        <w:t>did</w:t>
      </w:r>
      <w:r w:rsidR="00F474B4">
        <w:t xml:space="preserve"> </w:t>
      </w:r>
      <w:r>
        <w:t>not</w:t>
      </w:r>
      <w:r w:rsidR="00F474B4">
        <w:t xml:space="preserve"> </w:t>
      </w:r>
      <w:r>
        <w:t>require</w:t>
      </w:r>
      <w:r w:rsidR="00F474B4">
        <w:t xml:space="preserve"> </w:t>
      </w:r>
      <w:r>
        <w:t>relevant</w:t>
      </w:r>
      <w:r w:rsidR="00F474B4">
        <w:t xml:space="preserve"> </w:t>
      </w:r>
      <w:r>
        <w:t>work</w:t>
      </w:r>
      <w:r w:rsidR="00F474B4">
        <w:t xml:space="preserve"> </w:t>
      </w:r>
      <w:r>
        <w:t>experience,</w:t>
      </w:r>
      <w:r w:rsidR="00F474B4">
        <w:t xml:space="preserve"> </w:t>
      </w:r>
      <w:r>
        <w:t>selected</w:t>
      </w:r>
      <w:r w:rsidR="00F474B4">
        <w:t xml:space="preserve"> </w:t>
      </w:r>
      <w:r>
        <w:t>occupations,</w:t>
      </w:r>
      <w:r w:rsidR="00F474B4">
        <w:t xml:space="preserve"> </w:t>
      </w:r>
      <w:r>
        <w:t>2024</w:t>
      </w:r>
    </w:p>
    <w:p w14:paraId="4F1B74B2" w14:textId="0863D6D2" w:rsidR="007D630B" w:rsidRPr="007D630B" w:rsidRDefault="004859F8" w:rsidP="007D630B">
      <w:r>
        <w:rPr>
          <w:noProof/>
        </w:rPr>
        <w:drawing>
          <wp:inline distT="0" distB="0" distL="0" distR="0" wp14:anchorId="7934E38B" wp14:editId="561535BB">
            <wp:extent cx="6120765" cy="2823845"/>
            <wp:effectExtent l="0" t="0" r="0" b="0"/>
            <wp:docPr id="602454652" name="Picture 19" descr="Graph showing the proportion of recruiting employers who did not require relevant work experience in selected occupations. The highest employing occupations are Checkout Operators and Office Cash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54652" name="Picture 19" descr="Graph showing the proportion of recruiting employers who did not require relevant work experience in selected occupations. The highest employing occupations are Checkout Operators and Office Cashiers."/>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765" cy="2823845"/>
                    </a:xfrm>
                    <a:prstGeom prst="rect">
                      <a:avLst/>
                    </a:prstGeom>
                  </pic:spPr>
                </pic:pic>
              </a:graphicData>
            </a:graphic>
          </wp:inline>
        </w:drawing>
      </w:r>
    </w:p>
    <w:p w14:paraId="6EB6C2CC" w14:textId="3FCC7F46" w:rsidR="007D630B" w:rsidRDefault="007D630B" w:rsidP="00614CF2">
      <w:pPr>
        <w:pStyle w:val="Caption"/>
      </w:pPr>
      <w:r>
        <w:t>*</w:t>
      </w:r>
      <w:r w:rsidR="00F474B4">
        <w:t xml:space="preserve"> </w:t>
      </w:r>
      <w:r>
        <w:t>Result</w:t>
      </w:r>
      <w:r w:rsidR="00F474B4">
        <w:t xml:space="preserve"> </w:t>
      </w:r>
      <w:r>
        <w:t>based</w:t>
      </w:r>
      <w:r w:rsidR="00F474B4">
        <w:t xml:space="preserve"> </w:t>
      </w:r>
      <w:r>
        <w:t>on</w:t>
      </w:r>
      <w:r w:rsidR="00F474B4">
        <w:t xml:space="preserve"> </w:t>
      </w:r>
      <w:r>
        <w:t>a</w:t>
      </w:r>
      <w:r w:rsidR="00F474B4">
        <w:t xml:space="preserve"> </w:t>
      </w:r>
      <w:r>
        <w:t>small</w:t>
      </w:r>
      <w:r w:rsidR="00F474B4">
        <w:t xml:space="preserve"> </w:t>
      </w:r>
      <w:r>
        <w:t>number</w:t>
      </w:r>
      <w:r w:rsidR="00F474B4">
        <w:t xml:space="preserve"> </w:t>
      </w:r>
      <w:r>
        <w:t>of</w:t>
      </w:r>
      <w:r w:rsidR="00F474B4">
        <w:t xml:space="preserve"> </w:t>
      </w:r>
      <w:r>
        <w:t>records</w:t>
      </w:r>
      <w:r w:rsidR="00F474B4">
        <w:t xml:space="preserve"> </w:t>
      </w:r>
      <w:r>
        <w:t>and</w:t>
      </w:r>
      <w:r w:rsidR="00F474B4">
        <w:t xml:space="preserve"> </w:t>
      </w:r>
      <w:r>
        <w:t>should</w:t>
      </w:r>
      <w:r w:rsidR="00F474B4">
        <w:t xml:space="preserve"> </w:t>
      </w:r>
      <w:r>
        <w:t>be</w:t>
      </w:r>
      <w:r w:rsidR="00F474B4">
        <w:t xml:space="preserve"> </w:t>
      </w:r>
      <w:r>
        <w:t>used</w:t>
      </w:r>
      <w:r w:rsidR="00F474B4">
        <w:t xml:space="preserve"> </w:t>
      </w:r>
      <w:r>
        <w:t>with</w:t>
      </w:r>
      <w:r w:rsidR="00F474B4">
        <w:t xml:space="preserve"> </w:t>
      </w:r>
      <w:r>
        <w:t>caution</w:t>
      </w:r>
    </w:p>
    <w:p w14:paraId="59AB85C0" w14:textId="3A58CB8D" w:rsidR="007D630B" w:rsidRDefault="007D630B" w:rsidP="00931D2B">
      <w:pPr>
        <w:pStyle w:val="Heading3"/>
      </w:pPr>
      <w:r>
        <w:t>Employability</w:t>
      </w:r>
      <w:r w:rsidR="00F474B4">
        <w:t xml:space="preserve"> </w:t>
      </w:r>
      <w:r>
        <w:t>Skills</w:t>
      </w:r>
    </w:p>
    <w:p w14:paraId="4EA22F18" w14:textId="4C7EE56E" w:rsidR="007D630B" w:rsidRDefault="007D630B" w:rsidP="007D630B">
      <w:r>
        <w:t>Employability</w:t>
      </w:r>
      <w:r w:rsidR="00F474B4">
        <w:t xml:space="preserve"> </w:t>
      </w:r>
      <w:r>
        <w:t>skills</w:t>
      </w:r>
      <w:r w:rsidR="00F474B4">
        <w:t xml:space="preserve"> </w:t>
      </w:r>
      <w:r>
        <w:t>are</w:t>
      </w:r>
      <w:r w:rsidR="00F474B4">
        <w:t xml:space="preserve"> </w:t>
      </w:r>
      <w:r>
        <w:t>the</w:t>
      </w:r>
      <w:r w:rsidR="00F474B4">
        <w:t xml:space="preserve"> </w:t>
      </w:r>
      <w:r>
        <w:t>basic</w:t>
      </w:r>
      <w:r w:rsidR="00F474B4">
        <w:t xml:space="preserve"> </w:t>
      </w:r>
      <w:r>
        <w:t>building</w:t>
      </w:r>
      <w:r w:rsidR="00F474B4">
        <w:t xml:space="preserve"> </w:t>
      </w:r>
      <w:r>
        <w:t>block</w:t>
      </w:r>
      <w:r w:rsidR="00F474B4">
        <w:t xml:space="preserve"> </w:t>
      </w:r>
      <w:r>
        <w:t>skills</w:t>
      </w:r>
      <w:r w:rsidR="00F474B4">
        <w:t xml:space="preserve"> </w:t>
      </w:r>
      <w:r>
        <w:t>common</w:t>
      </w:r>
      <w:r w:rsidR="00F474B4">
        <w:t xml:space="preserve"> </w:t>
      </w:r>
      <w:r>
        <w:t>across</w:t>
      </w:r>
      <w:r w:rsidR="00F474B4">
        <w:t xml:space="preserve"> </w:t>
      </w:r>
      <w:r>
        <w:t>most</w:t>
      </w:r>
      <w:r w:rsidR="00F474B4">
        <w:t xml:space="preserve"> </w:t>
      </w:r>
      <w:r>
        <w:t>jobs</w:t>
      </w:r>
      <w:r w:rsidR="00F474B4">
        <w:t xml:space="preserve"> </w:t>
      </w:r>
      <w:r>
        <w:t>and</w:t>
      </w:r>
      <w:r w:rsidR="00F474B4">
        <w:t xml:space="preserve"> </w:t>
      </w:r>
      <w:r>
        <w:t>include</w:t>
      </w:r>
      <w:r w:rsidR="00F474B4">
        <w:t xml:space="preserve"> </w:t>
      </w:r>
      <w:r>
        <w:t>a</w:t>
      </w:r>
      <w:r w:rsidR="00F474B4">
        <w:t xml:space="preserve"> </w:t>
      </w:r>
      <w:r>
        <w:t>set</w:t>
      </w:r>
      <w:r w:rsidR="00F474B4">
        <w:t xml:space="preserve"> </w:t>
      </w:r>
      <w:r>
        <w:t>of</w:t>
      </w:r>
      <w:r w:rsidR="00F474B4">
        <w:t xml:space="preserve"> </w:t>
      </w:r>
    </w:p>
    <w:p w14:paraId="15B949CB" w14:textId="25FAC1FD" w:rsidR="00396E70" w:rsidRDefault="007D630B" w:rsidP="007D630B">
      <w:r>
        <w:t>non-specialist</w:t>
      </w:r>
      <w:r w:rsidR="00F474B4">
        <w:t xml:space="preserve"> </w:t>
      </w:r>
      <w:r>
        <w:t>skills</w:t>
      </w:r>
      <w:r w:rsidR="00F474B4">
        <w:t xml:space="preserve"> </w:t>
      </w:r>
      <w:r>
        <w:t>gained</w:t>
      </w:r>
      <w:r w:rsidR="00F474B4">
        <w:t xml:space="preserve"> </w:t>
      </w:r>
      <w:r>
        <w:t>in</w:t>
      </w:r>
      <w:r w:rsidR="00F474B4">
        <w:t xml:space="preserve"> </w:t>
      </w:r>
      <w:r>
        <w:t>early</w:t>
      </w:r>
      <w:r w:rsidR="00F474B4">
        <w:t xml:space="preserve"> </w:t>
      </w:r>
      <w:r>
        <w:t>life</w:t>
      </w:r>
      <w:r w:rsidR="00F474B4">
        <w:t xml:space="preserve"> </w:t>
      </w:r>
      <w:r>
        <w:t>and</w:t>
      </w:r>
      <w:r w:rsidR="00F474B4">
        <w:t xml:space="preserve"> </w:t>
      </w:r>
      <w:r>
        <w:t>schooling.</w:t>
      </w:r>
      <w:r w:rsidR="00F474B4">
        <w:t xml:space="preserve"> </w:t>
      </w:r>
      <w:r>
        <w:t>They</w:t>
      </w:r>
      <w:r w:rsidR="00F474B4">
        <w:t xml:space="preserve"> </w:t>
      </w:r>
      <w:r>
        <w:t>provide</w:t>
      </w:r>
      <w:r w:rsidR="00F474B4">
        <w:t xml:space="preserve"> </w:t>
      </w:r>
      <w:r>
        <w:t>a</w:t>
      </w:r>
      <w:r w:rsidR="00F474B4">
        <w:t xml:space="preserve"> </w:t>
      </w:r>
      <w:r>
        <w:t>base</w:t>
      </w:r>
      <w:r w:rsidR="00F474B4">
        <w:t xml:space="preserve"> </w:t>
      </w:r>
      <w:r>
        <w:t>to</w:t>
      </w:r>
      <w:r w:rsidR="00F474B4">
        <w:t xml:space="preserve"> </w:t>
      </w:r>
      <w:r>
        <w:t>further</w:t>
      </w:r>
      <w:r w:rsidR="00F474B4">
        <w:t xml:space="preserve"> </w:t>
      </w:r>
      <w:r>
        <w:t>develop</w:t>
      </w:r>
      <w:r w:rsidR="00F474B4">
        <w:t xml:space="preserve"> </w:t>
      </w:r>
      <w:r>
        <w:t>skills</w:t>
      </w:r>
      <w:r w:rsidR="00F474B4">
        <w:t xml:space="preserve"> </w:t>
      </w:r>
      <w:r>
        <w:t>and</w:t>
      </w:r>
      <w:r w:rsidR="00F474B4">
        <w:t xml:space="preserve"> </w:t>
      </w:r>
      <w:r>
        <w:t>specialties.</w:t>
      </w:r>
      <w:r w:rsidR="00F474B4">
        <w:t xml:space="preserve"> </w:t>
      </w:r>
      <w:r>
        <w:t>Communication,</w:t>
      </w:r>
      <w:r w:rsidR="00F474B4">
        <w:t xml:space="preserve"> </w:t>
      </w:r>
      <w:r>
        <w:t>teamwork</w:t>
      </w:r>
      <w:r w:rsidR="00F474B4">
        <w:t xml:space="preserve"> </w:t>
      </w:r>
      <w:r>
        <w:t>and</w:t>
      </w:r>
      <w:r w:rsidR="00F474B4">
        <w:t xml:space="preserve"> </w:t>
      </w:r>
      <w:r>
        <w:t>problem-solving</w:t>
      </w:r>
      <w:r w:rsidR="00F474B4">
        <w:t xml:space="preserve"> </w:t>
      </w:r>
      <w:r>
        <w:t>skills</w:t>
      </w:r>
      <w:r w:rsidR="00F474B4">
        <w:t xml:space="preserve"> </w:t>
      </w:r>
      <w:r>
        <w:t>are</w:t>
      </w:r>
      <w:r w:rsidR="00F474B4">
        <w:t xml:space="preserve"> </w:t>
      </w:r>
      <w:r>
        <w:t>all</w:t>
      </w:r>
      <w:r w:rsidR="00F474B4">
        <w:t xml:space="preserve"> </w:t>
      </w:r>
      <w:r>
        <w:t>examples</w:t>
      </w:r>
      <w:r w:rsidR="00F474B4">
        <w:t xml:space="preserve"> </w:t>
      </w:r>
      <w:r>
        <w:t>of</w:t>
      </w:r>
      <w:r w:rsidR="00F474B4">
        <w:t xml:space="preserve"> </w:t>
      </w:r>
      <w:r>
        <w:t>employability</w:t>
      </w:r>
      <w:r w:rsidR="00F474B4">
        <w:t xml:space="preserve"> </w:t>
      </w:r>
      <w:r>
        <w:t>skills.</w:t>
      </w:r>
      <w:r w:rsidR="00F474B4">
        <w:t xml:space="preserve"> </w:t>
      </w:r>
      <w:r>
        <w:t>Popular</w:t>
      </w:r>
      <w:r w:rsidR="00F474B4">
        <w:t xml:space="preserve"> </w:t>
      </w:r>
      <w:r>
        <w:t>terms</w:t>
      </w:r>
      <w:r w:rsidR="00F474B4">
        <w:t xml:space="preserve"> </w:t>
      </w:r>
      <w:r>
        <w:t>for</w:t>
      </w:r>
      <w:r w:rsidR="00F474B4">
        <w:t xml:space="preserve"> </w:t>
      </w:r>
      <w:r>
        <w:t>these</w:t>
      </w:r>
      <w:r w:rsidR="00F474B4">
        <w:t xml:space="preserve"> </w:t>
      </w:r>
      <w:r>
        <w:t>include</w:t>
      </w:r>
      <w:r w:rsidR="00F474B4">
        <w:t xml:space="preserve"> </w:t>
      </w:r>
      <w:r>
        <w:t>‘foundation</w:t>
      </w:r>
      <w:r w:rsidR="00F474B4">
        <w:t xml:space="preserve"> </w:t>
      </w:r>
      <w:r>
        <w:t>skills’,</w:t>
      </w:r>
      <w:r w:rsidR="00F474B4">
        <w:t xml:space="preserve"> </w:t>
      </w:r>
      <w:r>
        <w:t>‘soft</w:t>
      </w:r>
      <w:r w:rsidR="00F474B4">
        <w:t xml:space="preserve"> </w:t>
      </w:r>
      <w:r>
        <w:t>skills’,</w:t>
      </w:r>
      <w:r w:rsidR="00F474B4">
        <w:t xml:space="preserve"> </w:t>
      </w:r>
      <w:r>
        <w:t>‘personal</w:t>
      </w:r>
      <w:r w:rsidR="00F474B4">
        <w:t xml:space="preserve"> </w:t>
      </w:r>
      <w:r>
        <w:t>skills’,</w:t>
      </w:r>
      <w:r w:rsidR="00F474B4">
        <w:t xml:space="preserve"> </w:t>
      </w:r>
      <w:r>
        <w:t>‘core</w:t>
      </w:r>
      <w:r w:rsidR="00F474B4">
        <w:t xml:space="preserve"> </w:t>
      </w:r>
      <w:r>
        <w:t>competencies’</w:t>
      </w:r>
      <w:r w:rsidR="00F474B4">
        <w:t xml:space="preserve"> </w:t>
      </w:r>
      <w:r>
        <w:t>and</w:t>
      </w:r>
      <w:r w:rsidR="00F474B4">
        <w:t xml:space="preserve"> </w:t>
      </w:r>
      <w:r>
        <w:t>‘21st</w:t>
      </w:r>
      <w:r w:rsidR="00F474B4">
        <w:t xml:space="preserve"> </w:t>
      </w:r>
      <w:r>
        <w:t>century</w:t>
      </w:r>
      <w:r w:rsidR="00F474B4">
        <w:t xml:space="preserve"> </w:t>
      </w:r>
      <w:r>
        <w:t>skills.’</w:t>
      </w:r>
    </w:p>
    <w:p w14:paraId="350EA78B" w14:textId="69E37E1A" w:rsidR="007042FF" w:rsidRDefault="007D630B" w:rsidP="007D630B">
      <w:pPr>
        <w:rPr>
          <w:shd w:val="clear" w:color="auto" w:fill="FFFFFF" w:themeFill="background1"/>
        </w:rPr>
      </w:pPr>
      <w:r>
        <w:t>Employers</w:t>
      </w:r>
      <w:r w:rsidR="00F474B4">
        <w:t xml:space="preserve"> </w:t>
      </w:r>
      <w:r>
        <w:t>often</w:t>
      </w:r>
      <w:r w:rsidR="00F474B4">
        <w:t xml:space="preserve"> </w:t>
      </w:r>
      <w:r>
        <w:t>place</w:t>
      </w:r>
      <w:r w:rsidR="00F474B4">
        <w:t xml:space="preserve"> </w:t>
      </w:r>
      <w:r>
        <w:t>a</w:t>
      </w:r>
      <w:r w:rsidR="00F474B4">
        <w:t xml:space="preserve"> </w:t>
      </w:r>
      <w:r>
        <w:t>high</w:t>
      </w:r>
      <w:r w:rsidR="00F474B4">
        <w:t xml:space="preserve"> </w:t>
      </w:r>
      <w:r>
        <w:t>value</w:t>
      </w:r>
      <w:r w:rsidR="00F474B4">
        <w:t xml:space="preserve"> </w:t>
      </w:r>
      <w:r>
        <w:t>on</w:t>
      </w:r>
      <w:r w:rsidR="00F474B4">
        <w:t xml:space="preserve"> </w:t>
      </w:r>
      <w:r>
        <w:t>these</w:t>
      </w:r>
      <w:r w:rsidR="00F474B4">
        <w:t xml:space="preserve"> </w:t>
      </w:r>
      <w:r>
        <w:t>as</w:t>
      </w:r>
      <w:r w:rsidR="00F474B4">
        <w:t xml:space="preserve"> </w:t>
      </w:r>
      <w:r>
        <w:t>they</w:t>
      </w:r>
      <w:r w:rsidR="00F474B4">
        <w:t xml:space="preserve"> </w:t>
      </w:r>
      <w:r>
        <w:t>want</w:t>
      </w:r>
      <w:r w:rsidR="00F474B4">
        <w:t xml:space="preserve"> </w:t>
      </w:r>
      <w:r>
        <w:t>someone</w:t>
      </w:r>
      <w:r w:rsidR="00F474B4">
        <w:t xml:space="preserve"> </w:t>
      </w:r>
      <w:r>
        <w:t>who</w:t>
      </w:r>
      <w:r w:rsidR="00F474B4">
        <w:t xml:space="preserve"> </w:t>
      </w:r>
      <w:r>
        <w:t>will</w:t>
      </w:r>
      <w:r w:rsidR="00F474B4">
        <w:t xml:space="preserve"> </w:t>
      </w:r>
      <w:r>
        <w:t>be</w:t>
      </w:r>
      <w:r w:rsidR="00F474B4">
        <w:t xml:space="preserve"> </w:t>
      </w:r>
      <w:r>
        <w:t>a</w:t>
      </w:r>
      <w:r w:rsidR="00F474B4">
        <w:t xml:space="preserve"> </w:t>
      </w:r>
      <w:r>
        <w:t>good</w:t>
      </w:r>
      <w:r w:rsidR="00F474B4">
        <w:t xml:space="preserve"> </w:t>
      </w:r>
      <w:r>
        <w:t>fit</w:t>
      </w:r>
      <w:r w:rsidR="00F474B4">
        <w:t xml:space="preserve"> </w:t>
      </w:r>
      <w:r>
        <w:t>for</w:t>
      </w:r>
      <w:r w:rsidR="00F474B4">
        <w:t xml:space="preserve"> </w:t>
      </w:r>
      <w:r>
        <w:t>their</w:t>
      </w:r>
      <w:r w:rsidR="00F474B4">
        <w:t xml:space="preserve"> </w:t>
      </w:r>
      <w:r>
        <w:t>business.</w:t>
      </w:r>
      <w:r w:rsidR="00F474B4">
        <w:t xml:space="preserve"> </w:t>
      </w:r>
      <w:r>
        <w:t>While</w:t>
      </w:r>
      <w:r w:rsidR="00F474B4">
        <w:t xml:space="preserve"> </w:t>
      </w:r>
      <w:r>
        <w:t>you</w:t>
      </w:r>
      <w:r w:rsidR="00F474B4">
        <w:t xml:space="preserve"> </w:t>
      </w:r>
      <w:r>
        <w:t>can</w:t>
      </w:r>
      <w:r w:rsidR="00F474B4">
        <w:t xml:space="preserve"> </w:t>
      </w:r>
      <w:r>
        <w:t>gain</w:t>
      </w:r>
      <w:r w:rsidR="00F474B4">
        <w:t xml:space="preserve"> </w:t>
      </w:r>
      <w:r>
        <w:t>these</w:t>
      </w:r>
      <w:r w:rsidR="00F474B4">
        <w:t xml:space="preserve"> </w:t>
      </w:r>
      <w:r>
        <w:t>skills</w:t>
      </w:r>
      <w:r w:rsidR="00F474B4">
        <w:t xml:space="preserve"> </w:t>
      </w:r>
      <w:r>
        <w:t>through</w:t>
      </w:r>
      <w:r w:rsidR="00F474B4">
        <w:t xml:space="preserve"> </w:t>
      </w:r>
      <w:r>
        <w:t>work</w:t>
      </w:r>
      <w:r w:rsidR="00F474B4">
        <w:t xml:space="preserve"> </w:t>
      </w:r>
      <w:r>
        <w:t>experience,</w:t>
      </w:r>
      <w:r w:rsidR="00F474B4">
        <w:t xml:space="preserve"> </w:t>
      </w:r>
      <w:r>
        <w:t>they</w:t>
      </w:r>
      <w:r w:rsidR="00F474B4">
        <w:t xml:space="preserve"> </w:t>
      </w:r>
      <w:r>
        <w:t>are</w:t>
      </w:r>
      <w:r w:rsidR="00F474B4">
        <w:t xml:space="preserve"> </w:t>
      </w:r>
      <w:r>
        <w:t>not</w:t>
      </w:r>
      <w:r w:rsidR="00F474B4">
        <w:t xml:space="preserve"> </w:t>
      </w:r>
      <w:r>
        <w:t>job-specific</w:t>
      </w:r>
      <w:r w:rsidR="00F474B4">
        <w:t xml:space="preserve"> </w:t>
      </w:r>
      <w:r>
        <w:t>and</w:t>
      </w:r>
      <w:r w:rsidR="00F474B4">
        <w:t xml:space="preserve"> </w:t>
      </w:r>
      <w:r>
        <w:t>transfer</w:t>
      </w:r>
      <w:r w:rsidR="00F474B4">
        <w:t xml:space="preserve"> </w:t>
      </w:r>
      <w:r>
        <w:t>across</w:t>
      </w:r>
      <w:r w:rsidR="00F474B4">
        <w:t xml:space="preserve"> </w:t>
      </w:r>
      <w:r>
        <w:t>different</w:t>
      </w:r>
      <w:r w:rsidR="00F474B4">
        <w:t xml:space="preserve"> </w:t>
      </w:r>
      <w:r>
        <w:t>occupations</w:t>
      </w:r>
      <w:r w:rsidR="00F474B4">
        <w:t xml:space="preserve"> </w:t>
      </w:r>
      <w:r>
        <w:t>and</w:t>
      </w:r>
      <w:r w:rsidR="00F474B4">
        <w:t xml:space="preserve"> </w:t>
      </w:r>
      <w:r>
        <w:t>industries.</w:t>
      </w:r>
    </w:p>
    <w:p w14:paraId="65763672" w14:textId="2B87C4AA" w:rsidR="00DF3270" w:rsidRDefault="001E5F10" w:rsidP="00DF3270">
      <w:pPr>
        <w:pStyle w:val="Source"/>
      </w:pPr>
      <w:r w:rsidRPr="001E5F10">
        <w:t>JSA,</w:t>
      </w:r>
      <w:r w:rsidR="00F474B4">
        <w:t xml:space="preserve"> </w:t>
      </w:r>
      <w:r w:rsidRPr="001E5F10">
        <w:t>Recruitment</w:t>
      </w:r>
      <w:r w:rsidR="00F474B4">
        <w:t xml:space="preserve"> </w:t>
      </w:r>
      <w:r w:rsidRPr="001E5F10">
        <w:t>Experiences</w:t>
      </w:r>
      <w:r w:rsidR="00F474B4">
        <w:t xml:space="preserve"> </w:t>
      </w:r>
      <w:r w:rsidRPr="001E5F10">
        <w:t>and</w:t>
      </w:r>
      <w:r w:rsidR="00F474B4">
        <w:t xml:space="preserve"> </w:t>
      </w:r>
      <w:r w:rsidRPr="001E5F10">
        <w:t>Outlook</w:t>
      </w:r>
      <w:r w:rsidR="00F474B4">
        <w:t xml:space="preserve"> </w:t>
      </w:r>
      <w:r w:rsidRPr="001E5F10">
        <w:t>Survey,</w:t>
      </w:r>
      <w:r w:rsidR="00F474B4">
        <w:t xml:space="preserve"> </w:t>
      </w:r>
      <w:r w:rsidRPr="001E5F10">
        <w:t>2024</w:t>
      </w:r>
    </w:p>
    <w:p w14:paraId="002DA8D3" w14:textId="77777777" w:rsidR="00DF3270" w:rsidRDefault="00DF3270">
      <w:pPr>
        <w:rPr>
          <w:sz w:val="17"/>
          <w:szCs w:val="20"/>
        </w:rPr>
      </w:pPr>
      <w:r>
        <w:br w:type="page"/>
      </w:r>
    </w:p>
    <w:p w14:paraId="700F5CE2" w14:textId="1D283283" w:rsidR="007D630B" w:rsidRDefault="007042FF" w:rsidP="00931D2B">
      <w:pPr>
        <w:pStyle w:val="Heading2"/>
      </w:pPr>
      <w:bookmarkStart w:id="8" w:name="_Toc200630452"/>
      <w:r>
        <w:lastRenderedPageBreak/>
        <w:t>Winning</w:t>
      </w:r>
      <w:r w:rsidR="00F474B4">
        <w:t xml:space="preserve"> </w:t>
      </w:r>
      <w:r>
        <w:t>the</w:t>
      </w:r>
      <w:r w:rsidR="00F474B4">
        <w:t xml:space="preserve"> </w:t>
      </w:r>
      <w:r>
        <w:t>job</w:t>
      </w:r>
      <w:bookmarkEnd w:id="8"/>
    </w:p>
    <w:p w14:paraId="0411859D" w14:textId="146C316D" w:rsidR="007042FF" w:rsidRDefault="007042FF" w:rsidP="00931D2B">
      <w:pPr>
        <w:pStyle w:val="Heading3"/>
      </w:pPr>
      <w:r>
        <w:t>Talk</w:t>
      </w:r>
      <w:r w:rsidR="00F474B4">
        <w:t xml:space="preserve"> </w:t>
      </w:r>
      <w:r>
        <w:t>to</w:t>
      </w:r>
      <w:r w:rsidR="00F474B4">
        <w:t xml:space="preserve"> </w:t>
      </w:r>
      <w:r>
        <w:t>employers</w:t>
      </w:r>
    </w:p>
    <w:p w14:paraId="2F02941D" w14:textId="5358FC2D" w:rsidR="007042FF" w:rsidRDefault="007042FF" w:rsidP="007042FF">
      <w:r>
        <w:t>Approaching</w:t>
      </w:r>
      <w:r w:rsidR="00F474B4">
        <w:t xml:space="preserve"> </w:t>
      </w:r>
      <w:r>
        <w:t>employers</w:t>
      </w:r>
      <w:r w:rsidR="00F474B4">
        <w:t xml:space="preserve"> </w:t>
      </w:r>
      <w:r>
        <w:t>directly</w:t>
      </w:r>
      <w:r w:rsidR="00F474B4">
        <w:t xml:space="preserve"> </w:t>
      </w:r>
      <w:r>
        <w:t>to</w:t>
      </w:r>
      <w:r w:rsidR="00F474B4">
        <w:t xml:space="preserve"> </w:t>
      </w:r>
      <w:r>
        <w:t>ask</w:t>
      </w:r>
      <w:r w:rsidR="00F474B4">
        <w:t xml:space="preserve"> </w:t>
      </w:r>
      <w:r>
        <w:t>if</w:t>
      </w:r>
      <w:r w:rsidR="00F474B4">
        <w:t xml:space="preserve"> </w:t>
      </w:r>
      <w:r>
        <w:t>they</w:t>
      </w:r>
      <w:r w:rsidR="00F474B4">
        <w:t xml:space="preserve"> </w:t>
      </w:r>
      <w:r>
        <w:t>have</w:t>
      </w:r>
      <w:r w:rsidR="00F474B4">
        <w:t xml:space="preserve"> </w:t>
      </w:r>
      <w:r>
        <w:t>any</w:t>
      </w:r>
      <w:r w:rsidR="00F474B4">
        <w:t xml:space="preserve"> </w:t>
      </w:r>
      <w:r>
        <w:t>positions</w:t>
      </w:r>
      <w:r w:rsidR="00F474B4">
        <w:t xml:space="preserve"> </w:t>
      </w:r>
      <w:r>
        <w:t>available</w:t>
      </w:r>
      <w:r w:rsidR="00F474B4">
        <w:t xml:space="preserve"> </w:t>
      </w:r>
      <w:r>
        <w:t>can</w:t>
      </w:r>
      <w:r w:rsidR="00F474B4">
        <w:t xml:space="preserve"> </w:t>
      </w:r>
      <w:r>
        <w:t>also</w:t>
      </w:r>
      <w:r w:rsidR="00F474B4">
        <w:t xml:space="preserve"> </w:t>
      </w:r>
      <w:r>
        <w:t>lead</w:t>
      </w:r>
      <w:r w:rsidR="00F474B4">
        <w:t xml:space="preserve"> </w:t>
      </w:r>
      <w:r>
        <w:t>to</w:t>
      </w:r>
      <w:r w:rsidR="00F474B4">
        <w:t xml:space="preserve"> </w:t>
      </w:r>
      <w:r>
        <w:t>a</w:t>
      </w:r>
      <w:r w:rsidR="00F474B4">
        <w:t xml:space="preserve"> </w:t>
      </w:r>
      <w:r>
        <w:t>job</w:t>
      </w:r>
      <w:r w:rsidR="00F474B4">
        <w:t xml:space="preserve"> </w:t>
      </w:r>
      <w:r>
        <w:t>and</w:t>
      </w:r>
      <w:r w:rsidR="00F474B4">
        <w:t xml:space="preserve"> </w:t>
      </w:r>
      <w:r>
        <w:t>can</w:t>
      </w:r>
      <w:r w:rsidR="00F474B4">
        <w:t xml:space="preserve"> </w:t>
      </w:r>
      <w:r>
        <w:t>make</w:t>
      </w:r>
      <w:r w:rsidR="00F474B4">
        <w:t xml:space="preserve"> </w:t>
      </w:r>
      <w:r>
        <w:t>you</w:t>
      </w:r>
      <w:r w:rsidR="00F474B4">
        <w:t xml:space="preserve"> </w:t>
      </w:r>
      <w:r>
        <w:t>stand</w:t>
      </w:r>
      <w:r w:rsidR="00F474B4">
        <w:t xml:space="preserve"> </w:t>
      </w:r>
      <w:r>
        <w:t>out</w:t>
      </w:r>
      <w:r w:rsidR="00F474B4">
        <w:t xml:space="preserve"> </w:t>
      </w:r>
      <w:r>
        <w:t>amongst</w:t>
      </w:r>
      <w:r w:rsidR="00F474B4">
        <w:t xml:space="preserve"> </w:t>
      </w:r>
      <w:r>
        <w:t>other</w:t>
      </w:r>
      <w:r w:rsidR="00F474B4">
        <w:t xml:space="preserve"> </w:t>
      </w:r>
      <w:r>
        <w:t>job</w:t>
      </w:r>
      <w:r w:rsidR="00F474B4">
        <w:t xml:space="preserve"> </w:t>
      </w:r>
      <w:r>
        <w:t>seekers</w:t>
      </w:r>
      <w:r w:rsidR="00F474B4">
        <w:t xml:space="preserve"> </w:t>
      </w:r>
      <w:r>
        <w:t>who</w:t>
      </w:r>
      <w:r w:rsidR="00F474B4">
        <w:t xml:space="preserve"> </w:t>
      </w:r>
      <w:r>
        <w:t>just</w:t>
      </w:r>
      <w:r w:rsidR="00F474B4">
        <w:t xml:space="preserve"> </w:t>
      </w:r>
      <w:r>
        <w:t>drop</w:t>
      </w:r>
      <w:r w:rsidR="00F474B4">
        <w:t xml:space="preserve"> </w:t>
      </w:r>
      <w:r>
        <w:t>off</w:t>
      </w:r>
      <w:r w:rsidR="00F474B4">
        <w:t xml:space="preserve"> </w:t>
      </w:r>
      <w:r>
        <w:t>their</w:t>
      </w:r>
      <w:r w:rsidR="00F474B4">
        <w:t xml:space="preserve"> </w:t>
      </w:r>
      <w:r>
        <w:t>resume.</w:t>
      </w:r>
      <w:r w:rsidR="00F474B4">
        <w:t xml:space="preserve"> </w:t>
      </w:r>
      <w:r>
        <w:t>This</w:t>
      </w:r>
      <w:r w:rsidR="00F474B4">
        <w:t xml:space="preserve"> </w:t>
      </w:r>
      <w:r>
        <w:t>lets</w:t>
      </w:r>
      <w:r w:rsidR="00F474B4">
        <w:t xml:space="preserve"> </w:t>
      </w:r>
      <w:r>
        <w:t>you</w:t>
      </w:r>
      <w:r w:rsidR="00F474B4">
        <w:t xml:space="preserve"> </w:t>
      </w:r>
      <w:r>
        <w:t>show</w:t>
      </w:r>
      <w:r w:rsidR="00F474B4">
        <w:t xml:space="preserve"> </w:t>
      </w:r>
      <w:r>
        <w:t>your</w:t>
      </w:r>
      <w:r w:rsidR="00F474B4">
        <w:t xml:space="preserve"> </w:t>
      </w:r>
      <w:r>
        <w:t>communication</w:t>
      </w:r>
      <w:r w:rsidR="00F474B4">
        <w:t xml:space="preserve"> </w:t>
      </w:r>
      <w:r>
        <w:t>skills,</w:t>
      </w:r>
      <w:r w:rsidR="00F474B4">
        <w:t xml:space="preserve"> </w:t>
      </w:r>
      <w:r>
        <w:t>initiative</w:t>
      </w:r>
      <w:r w:rsidR="00F474B4">
        <w:t xml:space="preserve"> </w:t>
      </w:r>
      <w:r>
        <w:t>and</w:t>
      </w:r>
      <w:r w:rsidR="00F474B4">
        <w:t xml:space="preserve"> </w:t>
      </w:r>
      <w:r>
        <w:t>motivation</w:t>
      </w:r>
      <w:r w:rsidR="00F474B4">
        <w:t xml:space="preserve"> </w:t>
      </w:r>
      <w:r>
        <w:t>–</w:t>
      </w:r>
      <w:r w:rsidR="00F474B4">
        <w:t xml:space="preserve"> </w:t>
      </w:r>
      <w:r>
        <w:t>traits</w:t>
      </w:r>
      <w:r w:rsidR="00F474B4">
        <w:t xml:space="preserve"> </w:t>
      </w:r>
      <w:r>
        <w:t>that</w:t>
      </w:r>
      <w:r w:rsidR="00F474B4">
        <w:t xml:space="preserve"> </w:t>
      </w:r>
      <w:r>
        <w:t>many</w:t>
      </w:r>
      <w:r w:rsidR="00F474B4">
        <w:t xml:space="preserve"> </w:t>
      </w:r>
      <w:r>
        <w:t>employers</w:t>
      </w:r>
      <w:r w:rsidR="00F474B4">
        <w:t xml:space="preserve"> </w:t>
      </w:r>
      <w:r>
        <w:t>are</w:t>
      </w:r>
      <w:r w:rsidR="00F474B4">
        <w:t xml:space="preserve"> </w:t>
      </w:r>
      <w:r>
        <w:t>looking</w:t>
      </w:r>
      <w:r w:rsidR="00F474B4">
        <w:t xml:space="preserve"> </w:t>
      </w:r>
      <w:r>
        <w:t>for.</w:t>
      </w:r>
      <w:r w:rsidR="00F474B4">
        <w:t xml:space="preserve"> </w:t>
      </w:r>
      <w:r>
        <w:t>This</w:t>
      </w:r>
      <w:r w:rsidR="00F474B4">
        <w:t xml:space="preserve"> </w:t>
      </w:r>
      <w:r>
        <w:t>can</w:t>
      </w:r>
      <w:r w:rsidR="00F474B4">
        <w:t xml:space="preserve"> </w:t>
      </w:r>
      <w:r>
        <w:t>be</w:t>
      </w:r>
      <w:r w:rsidR="00F474B4">
        <w:t xml:space="preserve"> </w:t>
      </w:r>
      <w:r>
        <w:t>a</w:t>
      </w:r>
      <w:r w:rsidR="00F474B4">
        <w:t xml:space="preserve"> </w:t>
      </w:r>
      <w:r>
        <w:t>daunting</w:t>
      </w:r>
      <w:r w:rsidR="00F474B4">
        <w:t xml:space="preserve"> </w:t>
      </w:r>
      <w:r>
        <w:t>prospect</w:t>
      </w:r>
      <w:r w:rsidR="00F474B4">
        <w:t xml:space="preserve"> </w:t>
      </w:r>
      <w:r>
        <w:t>for</w:t>
      </w:r>
      <w:r w:rsidR="00F474B4">
        <w:t xml:space="preserve"> </w:t>
      </w:r>
      <w:r>
        <w:t>many,</w:t>
      </w:r>
      <w:r w:rsidR="00F474B4">
        <w:t xml:space="preserve"> </w:t>
      </w:r>
      <w:r>
        <w:t>however,</w:t>
      </w:r>
      <w:r w:rsidR="00F474B4">
        <w:t xml:space="preserve"> </w:t>
      </w:r>
      <w:r>
        <w:t>it</w:t>
      </w:r>
      <w:r w:rsidR="00F474B4">
        <w:t xml:space="preserve"> </w:t>
      </w:r>
      <w:r>
        <w:t>can</w:t>
      </w:r>
      <w:r w:rsidR="00F474B4">
        <w:t xml:space="preserve"> </w:t>
      </w:r>
      <w:r>
        <w:t>be</w:t>
      </w:r>
      <w:r w:rsidR="00F474B4">
        <w:t xml:space="preserve"> </w:t>
      </w:r>
      <w:r>
        <w:t>an</w:t>
      </w:r>
      <w:r w:rsidR="00F474B4">
        <w:t xml:space="preserve"> </w:t>
      </w:r>
      <w:r>
        <w:t>opportunity</w:t>
      </w:r>
      <w:r w:rsidR="00F474B4">
        <w:t xml:space="preserve"> </w:t>
      </w:r>
      <w:r>
        <w:t>to</w:t>
      </w:r>
      <w:r w:rsidR="00F474B4">
        <w:t xml:space="preserve"> </w:t>
      </w:r>
      <w:r>
        <w:t>have</w:t>
      </w:r>
      <w:r w:rsidR="00F474B4">
        <w:t xml:space="preserve"> </w:t>
      </w:r>
      <w:r>
        <w:t>a</w:t>
      </w:r>
      <w:r w:rsidR="00F474B4">
        <w:t xml:space="preserve"> </w:t>
      </w:r>
      <w:r>
        <w:t>conversation</w:t>
      </w:r>
      <w:r w:rsidR="00F474B4">
        <w:t xml:space="preserve"> </w:t>
      </w:r>
      <w:r>
        <w:t>and</w:t>
      </w:r>
      <w:r w:rsidR="00F474B4">
        <w:t xml:space="preserve"> </w:t>
      </w:r>
      <w:r>
        <w:t>make</w:t>
      </w:r>
      <w:r w:rsidR="00F474B4">
        <w:t xml:space="preserve"> </w:t>
      </w:r>
      <w:r>
        <w:t>a</w:t>
      </w:r>
      <w:r w:rsidR="00F474B4">
        <w:t xml:space="preserve"> </w:t>
      </w:r>
      <w:r>
        <w:t>lasting</w:t>
      </w:r>
      <w:r w:rsidR="00F474B4">
        <w:t xml:space="preserve"> </w:t>
      </w:r>
      <w:r>
        <w:t>impression</w:t>
      </w:r>
      <w:r w:rsidR="00F474B4">
        <w:t xml:space="preserve"> </w:t>
      </w:r>
      <w:r>
        <w:t>if</w:t>
      </w:r>
      <w:r w:rsidR="00F474B4">
        <w:t xml:space="preserve"> </w:t>
      </w:r>
      <w:r>
        <w:t>you</w:t>
      </w:r>
      <w:r w:rsidR="00F474B4">
        <w:t xml:space="preserve"> </w:t>
      </w:r>
      <w:r>
        <w:t>are</w:t>
      </w:r>
      <w:r w:rsidR="00F474B4">
        <w:t xml:space="preserve"> </w:t>
      </w:r>
      <w:r>
        <w:t>well</w:t>
      </w:r>
      <w:r w:rsidR="00F474B4">
        <w:t xml:space="preserve"> </w:t>
      </w:r>
      <w:r>
        <w:t>presented</w:t>
      </w:r>
      <w:r w:rsidR="00F474B4">
        <w:t xml:space="preserve"> </w:t>
      </w:r>
      <w:r>
        <w:t>and</w:t>
      </w:r>
      <w:r w:rsidR="00F474B4">
        <w:t xml:space="preserve"> </w:t>
      </w:r>
      <w:r>
        <w:t>prepared.</w:t>
      </w:r>
    </w:p>
    <w:p w14:paraId="5583D69B" w14:textId="7E7585A2" w:rsidR="004859F8" w:rsidRDefault="004859F8" w:rsidP="004859F8">
      <w:pPr>
        <w:jc w:val="center"/>
      </w:pPr>
      <w:r>
        <w:rPr>
          <w:noProof/>
        </w:rPr>
        <w:drawing>
          <wp:inline distT="0" distB="0" distL="0" distR="0" wp14:anchorId="7D948E89" wp14:editId="5D2A7354">
            <wp:extent cx="3176022" cy="1776988"/>
            <wp:effectExtent l="0" t="0" r="0" b="0"/>
            <wp:docPr id="480213577" name="Picture 20" descr="“It’s important to know about the company you are interviewing for and understand the job you have applied for.” – Child care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13577" name="Picture 20" descr="“It’s important to know about the company you are interviewing for and understand the job you have applied for.” – Child care employe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76022" cy="1776988"/>
                    </a:xfrm>
                    <a:prstGeom prst="rect">
                      <a:avLst/>
                    </a:prstGeom>
                  </pic:spPr>
                </pic:pic>
              </a:graphicData>
            </a:graphic>
          </wp:inline>
        </w:drawing>
      </w:r>
    </w:p>
    <w:p w14:paraId="11ADFFA8" w14:textId="16713712" w:rsidR="007042FF" w:rsidRDefault="007042FF" w:rsidP="00931D2B">
      <w:pPr>
        <w:pStyle w:val="Heading3"/>
      </w:pPr>
      <w:r>
        <w:t>Writing</w:t>
      </w:r>
      <w:r w:rsidR="00F474B4">
        <w:t xml:space="preserve"> </w:t>
      </w:r>
      <w:r>
        <w:t>your</w:t>
      </w:r>
      <w:r w:rsidR="00F474B4">
        <w:t xml:space="preserve"> </w:t>
      </w:r>
      <w:r>
        <w:t>job</w:t>
      </w:r>
      <w:r w:rsidR="00F474B4">
        <w:t xml:space="preserve"> </w:t>
      </w:r>
      <w:r>
        <w:t>application</w:t>
      </w:r>
      <w:r w:rsidR="00F474B4">
        <w:t xml:space="preserve"> </w:t>
      </w:r>
      <w:r>
        <w:t>and</w:t>
      </w:r>
      <w:r w:rsidR="00F474B4">
        <w:t xml:space="preserve"> </w:t>
      </w:r>
      <w:r>
        <w:t>resume</w:t>
      </w:r>
    </w:p>
    <w:p w14:paraId="61F7E9BF" w14:textId="2A4FD325" w:rsidR="007042FF" w:rsidRDefault="007042FF" w:rsidP="007042FF">
      <w:r>
        <w:t>Your</w:t>
      </w:r>
      <w:r w:rsidR="00F474B4">
        <w:t xml:space="preserve"> </w:t>
      </w:r>
      <w:r>
        <w:t>resume</w:t>
      </w:r>
      <w:r w:rsidR="00F474B4">
        <w:t xml:space="preserve"> </w:t>
      </w:r>
      <w:r>
        <w:t>and</w:t>
      </w:r>
      <w:r w:rsidR="00F474B4">
        <w:t xml:space="preserve"> </w:t>
      </w:r>
      <w:r>
        <w:t>application</w:t>
      </w:r>
      <w:r w:rsidR="00F474B4">
        <w:t xml:space="preserve"> </w:t>
      </w:r>
      <w:r>
        <w:t>are</w:t>
      </w:r>
      <w:r w:rsidR="00F474B4">
        <w:t xml:space="preserve"> </w:t>
      </w:r>
      <w:r>
        <w:t>often</w:t>
      </w:r>
      <w:r w:rsidR="00F474B4">
        <w:t xml:space="preserve"> </w:t>
      </w:r>
      <w:r>
        <w:t>your</w:t>
      </w:r>
      <w:r w:rsidR="00F474B4">
        <w:t xml:space="preserve"> </w:t>
      </w:r>
      <w:r>
        <w:t>first</w:t>
      </w:r>
      <w:r w:rsidR="00F474B4">
        <w:t xml:space="preserve"> </w:t>
      </w:r>
      <w:r>
        <w:t>chance</w:t>
      </w:r>
      <w:r w:rsidR="00F474B4">
        <w:t xml:space="preserve"> </w:t>
      </w:r>
      <w:r>
        <w:t>to</w:t>
      </w:r>
      <w:r w:rsidR="00F474B4">
        <w:t xml:space="preserve"> </w:t>
      </w:r>
      <w:r>
        <w:t>market</w:t>
      </w:r>
      <w:r w:rsidR="00F474B4">
        <w:t xml:space="preserve"> </w:t>
      </w:r>
      <w:r>
        <w:t>yourself</w:t>
      </w:r>
      <w:r w:rsidR="00F474B4">
        <w:t xml:space="preserve"> </w:t>
      </w:r>
      <w:r>
        <w:t>to</w:t>
      </w:r>
      <w:r w:rsidR="00F474B4">
        <w:t xml:space="preserve"> </w:t>
      </w:r>
      <w:r>
        <w:t>potential</w:t>
      </w:r>
      <w:r w:rsidR="00F474B4">
        <w:t xml:space="preserve"> </w:t>
      </w:r>
      <w:r>
        <w:t>employers.</w:t>
      </w:r>
      <w:r w:rsidR="00F474B4">
        <w:t xml:space="preserve"> </w:t>
      </w:r>
      <w:r>
        <w:t>To</w:t>
      </w:r>
      <w:r w:rsidR="00F474B4">
        <w:t xml:space="preserve"> </w:t>
      </w:r>
      <w:r>
        <w:t>improve</w:t>
      </w:r>
      <w:r w:rsidR="00F474B4">
        <w:t xml:space="preserve"> </w:t>
      </w:r>
      <w:r>
        <w:t>your</w:t>
      </w:r>
      <w:r w:rsidR="00F474B4">
        <w:t xml:space="preserve"> </w:t>
      </w:r>
      <w:r>
        <w:t>chances</w:t>
      </w:r>
      <w:r w:rsidR="00F474B4">
        <w:t xml:space="preserve"> </w:t>
      </w:r>
      <w:r>
        <w:t>of</w:t>
      </w:r>
      <w:r w:rsidR="00F474B4">
        <w:t xml:space="preserve"> </w:t>
      </w:r>
      <w:r>
        <w:t>reaching</w:t>
      </w:r>
      <w:r w:rsidR="00F474B4">
        <w:t xml:space="preserve"> </w:t>
      </w:r>
      <w:r>
        <w:t>the</w:t>
      </w:r>
      <w:r w:rsidR="00F474B4">
        <w:t xml:space="preserve"> </w:t>
      </w:r>
      <w:r>
        <w:t>next</w:t>
      </w:r>
      <w:r w:rsidR="00F474B4">
        <w:t xml:space="preserve"> </w:t>
      </w:r>
      <w:r>
        <w:t>stage</w:t>
      </w:r>
      <w:r w:rsidR="00F474B4">
        <w:t xml:space="preserve"> </w:t>
      </w:r>
      <w:r>
        <w:t>in</w:t>
      </w:r>
      <w:r w:rsidR="00F474B4">
        <w:t xml:space="preserve"> </w:t>
      </w:r>
      <w:r>
        <w:t>the</w:t>
      </w:r>
      <w:r w:rsidR="00F474B4">
        <w:t xml:space="preserve"> </w:t>
      </w:r>
      <w:r>
        <w:t>recruitment</w:t>
      </w:r>
      <w:r w:rsidR="00F474B4">
        <w:t xml:space="preserve"> </w:t>
      </w:r>
      <w:r>
        <w:t>process,</w:t>
      </w:r>
      <w:r w:rsidR="00F474B4">
        <w:t xml:space="preserve"> </w:t>
      </w:r>
      <w:r>
        <w:t>your</w:t>
      </w:r>
      <w:r w:rsidR="00F474B4">
        <w:t xml:space="preserve"> </w:t>
      </w:r>
      <w:r>
        <w:t>application</w:t>
      </w:r>
      <w:r w:rsidR="00F474B4">
        <w:t xml:space="preserve"> </w:t>
      </w:r>
      <w:r>
        <w:t>will</w:t>
      </w:r>
      <w:r w:rsidR="00F474B4">
        <w:t xml:space="preserve"> </w:t>
      </w:r>
      <w:r>
        <w:t>need</w:t>
      </w:r>
      <w:r w:rsidR="00F474B4">
        <w:t xml:space="preserve"> </w:t>
      </w:r>
      <w:r>
        <w:t>to</w:t>
      </w:r>
      <w:r w:rsidR="00F474B4">
        <w:t xml:space="preserve"> </w:t>
      </w:r>
      <w:r>
        <w:t>stand</w:t>
      </w:r>
      <w:r w:rsidR="00F474B4">
        <w:t xml:space="preserve"> </w:t>
      </w:r>
      <w:r>
        <w:t>out.</w:t>
      </w:r>
    </w:p>
    <w:p w14:paraId="7ECF257E" w14:textId="69D9962E" w:rsidR="007042FF" w:rsidRDefault="007042FF" w:rsidP="007042FF">
      <w:r>
        <w:t>Before</w:t>
      </w:r>
      <w:r w:rsidR="00F474B4">
        <w:t xml:space="preserve"> </w:t>
      </w:r>
      <w:r>
        <w:t>you</w:t>
      </w:r>
      <w:r w:rsidR="00F474B4">
        <w:t xml:space="preserve"> </w:t>
      </w:r>
      <w:r>
        <w:t>start,</w:t>
      </w:r>
      <w:r w:rsidR="00F474B4">
        <w:t xml:space="preserve"> </w:t>
      </w:r>
      <w:r>
        <w:t>research</w:t>
      </w:r>
      <w:r w:rsidR="00F474B4">
        <w:t xml:space="preserve"> </w:t>
      </w:r>
      <w:r>
        <w:t>the</w:t>
      </w:r>
      <w:r w:rsidR="00F474B4">
        <w:t xml:space="preserve"> </w:t>
      </w:r>
      <w:r>
        <w:t>business</w:t>
      </w:r>
      <w:r w:rsidR="00F474B4">
        <w:t xml:space="preserve"> </w:t>
      </w:r>
      <w:r>
        <w:t>so</w:t>
      </w:r>
      <w:r w:rsidR="00F474B4">
        <w:t xml:space="preserve"> </w:t>
      </w:r>
      <w:r>
        <w:t>you</w:t>
      </w:r>
      <w:r w:rsidR="00F474B4">
        <w:t xml:space="preserve"> </w:t>
      </w:r>
      <w:r>
        <w:t>can</w:t>
      </w:r>
      <w:r w:rsidR="00F474B4">
        <w:t xml:space="preserve"> </w:t>
      </w:r>
      <w:r>
        <w:t>tailor</w:t>
      </w:r>
      <w:r w:rsidR="00F474B4">
        <w:t xml:space="preserve"> </w:t>
      </w:r>
      <w:r>
        <w:t>your</w:t>
      </w:r>
      <w:r w:rsidR="00F474B4">
        <w:t xml:space="preserve"> </w:t>
      </w:r>
      <w:r>
        <w:t>application</w:t>
      </w:r>
      <w:r w:rsidR="00F474B4">
        <w:t xml:space="preserve"> </w:t>
      </w:r>
      <w:r>
        <w:t>and</w:t>
      </w:r>
      <w:r w:rsidR="00F474B4">
        <w:t xml:space="preserve"> </w:t>
      </w:r>
      <w:r>
        <w:t>show</w:t>
      </w:r>
      <w:r w:rsidR="00F474B4">
        <w:t xml:space="preserve"> </w:t>
      </w:r>
      <w:r>
        <w:t>your</w:t>
      </w:r>
      <w:r w:rsidR="00F474B4">
        <w:t xml:space="preserve"> </w:t>
      </w:r>
      <w:r>
        <w:t>interest</w:t>
      </w:r>
      <w:r w:rsidR="00F474B4">
        <w:t xml:space="preserve"> </w:t>
      </w:r>
      <w:r>
        <w:t>in</w:t>
      </w:r>
      <w:r w:rsidR="00F474B4">
        <w:t xml:space="preserve"> </w:t>
      </w:r>
      <w:r>
        <w:t>the</w:t>
      </w:r>
      <w:r w:rsidR="00F474B4">
        <w:t xml:space="preserve"> </w:t>
      </w:r>
      <w:r>
        <w:t>position.</w:t>
      </w:r>
      <w:r w:rsidR="00F474B4">
        <w:t xml:space="preserve"> </w:t>
      </w:r>
      <w:r>
        <w:t>This</w:t>
      </w:r>
      <w:r w:rsidR="00F474B4">
        <w:t xml:space="preserve"> </w:t>
      </w:r>
      <w:r>
        <w:t>may</w:t>
      </w:r>
      <w:r w:rsidR="00F474B4">
        <w:t xml:space="preserve"> </w:t>
      </w:r>
      <w:r>
        <w:t>include</w:t>
      </w:r>
      <w:r w:rsidR="00F474B4">
        <w:t xml:space="preserve"> </w:t>
      </w:r>
      <w:r>
        <w:t>ringing</w:t>
      </w:r>
      <w:r w:rsidR="00F474B4">
        <w:t xml:space="preserve"> </w:t>
      </w:r>
      <w:r>
        <w:t>the</w:t>
      </w:r>
      <w:r w:rsidR="00F474B4">
        <w:t xml:space="preserve"> </w:t>
      </w:r>
      <w:r>
        <w:t>employer</w:t>
      </w:r>
      <w:r w:rsidR="00F474B4">
        <w:t xml:space="preserve"> </w:t>
      </w:r>
      <w:r>
        <w:t>to</w:t>
      </w:r>
      <w:r w:rsidR="00F474B4">
        <w:t xml:space="preserve"> </w:t>
      </w:r>
      <w:r>
        <w:t>ask</w:t>
      </w:r>
      <w:r w:rsidR="00F474B4">
        <w:t xml:space="preserve"> </w:t>
      </w:r>
      <w:r>
        <w:t>questions</w:t>
      </w:r>
      <w:r w:rsidR="00F474B4">
        <w:t xml:space="preserve"> </w:t>
      </w:r>
      <w:r>
        <w:t>about</w:t>
      </w:r>
      <w:r w:rsidR="00F474B4">
        <w:t xml:space="preserve"> </w:t>
      </w:r>
      <w:r>
        <w:t>the</w:t>
      </w:r>
      <w:r w:rsidR="00F474B4">
        <w:t xml:space="preserve"> </w:t>
      </w:r>
      <w:r>
        <w:t>job</w:t>
      </w:r>
      <w:r w:rsidR="00F474B4">
        <w:t xml:space="preserve"> </w:t>
      </w:r>
      <w:r>
        <w:t>to</w:t>
      </w:r>
      <w:r w:rsidR="00F474B4">
        <w:t xml:space="preserve"> </w:t>
      </w:r>
      <w:r>
        <w:t>help</w:t>
      </w:r>
      <w:r w:rsidR="00F474B4">
        <w:t xml:space="preserve"> </w:t>
      </w:r>
      <w:r>
        <w:t>you</w:t>
      </w:r>
      <w:r w:rsidR="00F474B4">
        <w:t xml:space="preserve"> </w:t>
      </w:r>
      <w:r>
        <w:t>understand</w:t>
      </w:r>
      <w:r w:rsidR="00F474B4">
        <w:t xml:space="preserve"> </w:t>
      </w:r>
      <w:r>
        <w:t>the</w:t>
      </w:r>
      <w:r w:rsidR="00F474B4">
        <w:t xml:space="preserve"> </w:t>
      </w:r>
      <w:r>
        <w:t>position</w:t>
      </w:r>
      <w:r w:rsidR="00F474B4">
        <w:t xml:space="preserve"> </w:t>
      </w:r>
      <w:r>
        <w:t>and</w:t>
      </w:r>
      <w:r w:rsidR="00F474B4">
        <w:t xml:space="preserve"> </w:t>
      </w:r>
      <w:r>
        <w:t>demonstrate</w:t>
      </w:r>
      <w:r w:rsidR="00F474B4">
        <w:t xml:space="preserve"> </w:t>
      </w:r>
      <w:r>
        <w:t>your</w:t>
      </w:r>
      <w:r w:rsidR="00F474B4">
        <w:t xml:space="preserve"> </w:t>
      </w:r>
      <w:r>
        <w:t>enthusiasm.</w:t>
      </w:r>
      <w:r w:rsidR="00F474B4">
        <w:t xml:space="preserve"> </w:t>
      </w:r>
      <w:r>
        <w:t>Talking</w:t>
      </w:r>
      <w:r w:rsidR="00F474B4">
        <w:t xml:space="preserve"> </w:t>
      </w:r>
      <w:r>
        <w:t>directly</w:t>
      </w:r>
      <w:r w:rsidR="00F474B4">
        <w:t xml:space="preserve"> </w:t>
      </w:r>
      <w:r>
        <w:t>to</w:t>
      </w:r>
      <w:r w:rsidR="00F474B4">
        <w:t xml:space="preserve"> </w:t>
      </w:r>
      <w:r>
        <w:t>the</w:t>
      </w:r>
      <w:r w:rsidR="00F474B4">
        <w:t xml:space="preserve"> </w:t>
      </w:r>
      <w:r>
        <w:t>employer</w:t>
      </w:r>
      <w:r w:rsidR="00F474B4">
        <w:t xml:space="preserve"> </w:t>
      </w:r>
      <w:r>
        <w:t>may</w:t>
      </w:r>
      <w:r w:rsidR="00F474B4">
        <w:t xml:space="preserve"> </w:t>
      </w:r>
      <w:r>
        <w:t>mean</w:t>
      </w:r>
      <w:r w:rsidR="00F474B4">
        <w:t xml:space="preserve"> </w:t>
      </w:r>
      <w:r>
        <w:t>they</w:t>
      </w:r>
      <w:r w:rsidR="00F474B4">
        <w:t xml:space="preserve"> </w:t>
      </w:r>
      <w:r>
        <w:t>will</w:t>
      </w:r>
      <w:r w:rsidR="00F474B4">
        <w:t xml:space="preserve"> </w:t>
      </w:r>
      <w:r>
        <w:t>look</w:t>
      </w:r>
      <w:r w:rsidR="00F474B4">
        <w:t xml:space="preserve"> </w:t>
      </w:r>
      <w:r>
        <w:t>out</w:t>
      </w:r>
      <w:r w:rsidR="00F474B4">
        <w:t xml:space="preserve"> </w:t>
      </w:r>
      <w:r>
        <w:t>for</w:t>
      </w:r>
      <w:r w:rsidR="00F474B4">
        <w:t xml:space="preserve"> </w:t>
      </w:r>
      <w:r>
        <w:t>your</w:t>
      </w:r>
      <w:r w:rsidR="00F474B4">
        <w:t xml:space="preserve"> </w:t>
      </w:r>
      <w:r>
        <w:t>application.</w:t>
      </w:r>
    </w:p>
    <w:p w14:paraId="6BDE3C32" w14:textId="0CEBC7FD" w:rsidR="007042FF" w:rsidRDefault="007042FF" w:rsidP="007042FF">
      <w:r>
        <w:t>Tips</w:t>
      </w:r>
      <w:r w:rsidR="00F474B4">
        <w:t xml:space="preserve"> </w:t>
      </w:r>
      <w:r>
        <w:t>for</w:t>
      </w:r>
      <w:r w:rsidR="00F474B4">
        <w:t xml:space="preserve"> </w:t>
      </w:r>
      <w:r>
        <w:t>writing</w:t>
      </w:r>
      <w:r w:rsidR="00F474B4">
        <w:t xml:space="preserve"> </w:t>
      </w:r>
      <w:r>
        <w:t>your</w:t>
      </w:r>
      <w:r w:rsidR="00F474B4">
        <w:t xml:space="preserve"> </w:t>
      </w:r>
      <w:r>
        <w:t>application:</w:t>
      </w:r>
    </w:p>
    <w:p w14:paraId="0191665A" w14:textId="586B4C0D" w:rsidR="007042FF" w:rsidRDefault="007042FF" w:rsidP="00DE7BDC">
      <w:pPr>
        <w:pStyle w:val="ListBullet"/>
      </w:pPr>
      <w:r>
        <w:t>Make</w:t>
      </w:r>
      <w:r w:rsidR="00F474B4">
        <w:t xml:space="preserve"> </w:t>
      </w:r>
      <w:r>
        <w:t>sure</w:t>
      </w:r>
      <w:r w:rsidR="00F474B4">
        <w:t xml:space="preserve"> </w:t>
      </w:r>
      <w:r>
        <w:t>you</w:t>
      </w:r>
      <w:r w:rsidR="00F474B4">
        <w:t xml:space="preserve"> </w:t>
      </w:r>
      <w:r>
        <w:t>read</w:t>
      </w:r>
      <w:r w:rsidR="00F474B4">
        <w:t xml:space="preserve"> </w:t>
      </w:r>
      <w:r>
        <w:t>any</w:t>
      </w:r>
      <w:r w:rsidR="00F474B4">
        <w:t xml:space="preserve"> </w:t>
      </w:r>
      <w:r>
        <w:t>instructions</w:t>
      </w:r>
      <w:r w:rsidR="00F474B4">
        <w:t xml:space="preserve"> </w:t>
      </w:r>
      <w:r>
        <w:t>or</w:t>
      </w:r>
      <w:r w:rsidR="00F474B4">
        <w:t xml:space="preserve"> </w:t>
      </w:r>
      <w:r>
        <w:t>guidelines</w:t>
      </w:r>
      <w:r w:rsidR="00F474B4">
        <w:t xml:space="preserve"> </w:t>
      </w:r>
      <w:r>
        <w:t>about</w:t>
      </w:r>
      <w:r w:rsidR="00F474B4">
        <w:t xml:space="preserve"> </w:t>
      </w:r>
      <w:r>
        <w:t>how</w:t>
      </w:r>
      <w:r w:rsidR="00F474B4">
        <w:t xml:space="preserve"> </w:t>
      </w:r>
      <w:r>
        <w:t>to</w:t>
      </w:r>
      <w:r w:rsidR="00F474B4">
        <w:t xml:space="preserve"> </w:t>
      </w:r>
      <w:r>
        <w:t>apply</w:t>
      </w:r>
      <w:r w:rsidR="00F474B4">
        <w:t xml:space="preserve"> </w:t>
      </w:r>
      <w:r>
        <w:t>for</w:t>
      </w:r>
      <w:r w:rsidR="00F474B4">
        <w:t xml:space="preserve"> </w:t>
      </w:r>
      <w:r>
        <w:t>the</w:t>
      </w:r>
      <w:r w:rsidR="00F474B4">
        <w:t xml:space="preserve"> </w:t>
      </w:r>
      <w:r>
        <w:t>job</w:t>
      </w:r>
      <w:r w:rsidR="00F474B4">
        <w:t xml:space="preserve"> </w:t>
      </w:r>
      <w:r>
        <w:t>carefully</w:t>
      </w:r>
      <w:r w:rsidR="00F474B4">
        <w:t xml:space="preserve"> </w:t>
      </w:r>
      <w:r>
        <w:t>and</w:t>
      </w:r>
      <w:r w:rsidR="00F474B4">
        <w:t xml:space="preserve"> </w:t>
      </w:r>
      <w:r>
        <w:t>follow</w:t>
      </w:r>
      <w:r w:rsidR="00F474B4">
        <w:t xml:space="preserve"> </w:t>
      </w:r>
      <w:r>
        <w:t>them</w:t>
      </w:r>
      <w:r w:rsidR="00F474B4">
        <w:t xml:space="preserve"> </w:t>
      </w:r>
      <w:r>
        <w:t>accurately.</w:t>
      </w:r>
    </w:p>
    <w:p w14:paraId="4210369A" w14:textId="1A3D8CF9" w:rsidR="007042FF" w:rsidRDefault="007042FF" w:rsidP="007042FF">
      <w:pPr>
        <w:pStyle w:val="ListBullet"/>
      </w:pPr>
      <w:r>
        <w:t>Keep</w:t>
      </w:r>
      <w:r w:rsidR="00F474B4">
        <w:t xml:space="preserve"> </w:t>
      </w:r>
      <w:r>
        <w:t>your</w:t>
      </w:r>
      <w:r w:rsidR="00F474B4">
        <w:t xml:space="preserve"> </w:t>
      </w:r>
      <w:r>
        <w:t>application</w:t>
      </w:r>
      <w:r w:rsidR="00F474B4">
        <w:t xml:space="preserve"> </w:t>
      </w:r>
      <w:r>
        <w:t>and</w:t>
      </w:r>
      <w:r w:rsidR="00F474B4">
        <w:t xml:space="preserve"> </w:t>
      </w:r>
      <w:r>
        <w:t>resume</w:t>
      </w:r>
      <w:r w:rsidR="00F474B4">
        <w:t xml:space="preserve"> </w:t>
      </w:r>
      <w:r>
        <w:t>succinct</w:t>
      </w:r>
      <w:r w:rsidR="00F474B4">
        <w:t xml:space="preserve"> </w:t>
      </w:r>
      <w:r>
        <w:t>and</w:t>
      </w:r>
      <w:r w:rsidR="00F474B4">
        <w:t xml:space="preserve"> </w:t>
      </w:r>
      <w:r>
        <w:t>around</w:t>
      </w:r>
      <w:r w:rsidR="00F474B4">
        <w:t xml:space="preserve"> </w:t>
      </w:r>
      <w:r>
        <w:t>1–2</w:t>
      </w:r>
      <w:r w:rsidR="00F474B4">
        <w:t xml:space="preserve"> </w:t>
      </w:r>
      <w:r>
        <w:t>pages</w:t>
      </w:r>
      <w:r w:rsidR="00F474B4">
        <w:t xml:space="preserve"> </w:t>
      </w:r>
      <w:r>
        <w:t>each.</w:t>
      </w:r>
    </w:p>
    <w:p w14:paraId="030B9CB9" w14:textId="74F1A5E5" w:rsidR="007042FF" w:rsidRDefault="007042FF" w:rsidP="007042FF">
      <w:pPr>
        <w:pStyle w:val="ListBullet"/>
      </w:pPr>
      <w:r>
        <w:t>Include</w:t>
      </w:r>
      <w:r w:rsidR="00F474B4">
        <w:t xml:space="preserve"> </w:t>
      </w:r>
      <w:r>
        <w:t>examples</w:t>
      </w:r>
      <w:r w:rsidR="00F474B4">
        <w:t xml:space="preserve"> </w:t>
      </w:r>
      <w:r>
        <w:t>from</w:t>
      </w:r>
      <w:r w:rsidR="00F474B4">
        <w:t xml:space="preserve"> </w:t>
      </w:r>
      <w:r>
        <w:t>your</w:t>
      </w:r>
      <w:r w:rsidR="00F474B4">
        <w:t xml:space="preserve"> </w:t>
      </w:r>
      <w:r>
        <w:t>current</w:t>
      </w:r>
      <w:r w:rsidR="00F474B4">
        <w:t xml:space="preserve"> </w:t>
      </w:r>
      <w:r>
        <w:t>job,</w:t>
      </w:r>
      <w:r w:rsidR="00F474B4">
        <w:t xml:space="preserve"> </w:t>
      </w:r>
      <w:r>
        <w:t>work</w:t>
      </w:r>
      <w:r w:rsidR="00F474B4">
        <w:t xml:space="preserve"> </w:t>
      </w:r>
      <w:r>
        <w:t>history</w:t>
      </w:r>
      <w:r w:rsidR="00F474B4">
        <w:t xml:space="preserve"> </w:t>
      </w:r>
      <w:r>
        <w:t>or</w:t>
      </w:r>
      <w:r w:rsidR="00F474B4">
        <w:t xml:space="preserve"> </w:t>
      </w:r>
      <w:r>
        <w:t>extracurricular</w:t>
      </w:r>
      <w:r w:rsidR="00F474B4">
        <w:t xml:space="preserve"> </w:t>
      </w:r>
      <w:r>
        <w:t>activities</w:t>
      </w:r>
      <w:r w:rsidR="00F474B4">
        <w:t xml:space="preserve"> </w:t>
      </w:r>
      <w:r>
        <w:t>and</w:t>
      </w:r>
      <w:r w:rsidR="00F474B4">
        <w:t xml:space="preserve"> </w:t>
      </w:r>
      <w:r>
        <w:t>explain</w:t>
      </w:r>
      <w:r w:rsidR="00F474B4">
        <w:t xml:space="preserve"> </w:t>
      </w:r>
      <w:r>
        <w:t>how</w:t>
      </w:r>
      <w:r w:rsidR="00F474B4">
        <w:t xml:space="preserve"> </w:t>
      </w:r>
      <w:r>
        <w:t>these</w:t>
      </w:r>
      <w:r w:rsidR="00F474B4">
        <w:t xml:space="preserve"> </w:t>
      </w:r>
      <w:r>
        <w:t>directly</w:t>
      </w:r>
      <w:r w:rsidR="00F474B4">
        <w:t xml:space="preserve"> </w:t>
      </w:r>
      <w:r>
        <w:t>relate</w:t>
      </w:r>
      <w:r w:rsidR="00F474B4">
        <w:t xml:space="preserve"> </w:t>
      </w:r>
      <w:r>
        <w:t>to</w:t>
      </w:r>
      <w:r w:rsidR="00F474B4">
        <w:t xml:space="preserve"> </w:t>
      </w:r>
      <w:r>
        <w:t>the</w:t>
      </w:r>
      <w:r w:rsidR="00F474B4">
        <w:t xml:space="preserve"> </w:t>
      </w:r>
      <w:r>
        <w:t>position</w:t>
      </w:r>
      <w:r w:rsidR="00F474B4">
        <w:t xml:space="preserve"> </w:t>
      </w:r>
      <w:r>
        <w:t>on</w:t>
      </w:r>
      <w:r w:rsidR="00F474B4">
        <w:t xml:space="preserve"> </w:t>
      </w:r>
      <w:r>
        <w:t>offer</w:t>
      </w:r>
      <w:r w:rsidR="00F474B4">
        <w:t xml:space="preserve"> </w:t>
      </w:r>
      <w:r>
        <w:t>to</w:t>
      </w:r>
      <w:r w:rsidR="00F474B4">
        <w:t xml:space="preserve"> </w:t>
      </w:r>
      <w:r>
        <w:t>demonstrate</w:t>
      </w:r>
      <w:r w:rsidR="00F474B4">
        <w:t xml:space="preserve"> </w:t>
      </w:r>
      <w:r>
        <w:t>your</w:t>
      </w:r>
      <w:r w:rsidR="00F474B4">
        <w:t xml:space="preserve"> </w:t>
      </w:r>
      <w:r>
        <w:t>skills</w:t>
      </w:r>
      <w:r w:rsidR="00F474B4">
        <w:t xml:space="preserve"> </w:t>
      </w:r>
      <w:r>
        <w:t>and</w:t>
      </w:r>
      <w:r w:rsidR="00F474B4">
        <w:t xml:space="preserve"> </w:t>
      </w:r>
      <w:r>
        <w:t>experience.</w:t>
      </w:r>
    </w:p>
    <w:p w14:paraId="126B7B6A" w14:textId="1FAF2F1F" w:rsidR="007042FF" w:rsidRDefault="007042FF" w:rsidP="007042FF">
      <w:pPr>
        <w:pStyle w:val="ListBullet"/>
      </w:pPr>
      <w:r>
        <w:t>Double</w:t>
      </w:r>
      <w:r w:rsidR="00F474B4">
        <w:t xml:space="preserve"> </w:t>
      </w:r>
      <w:r>
        <w:t>and</w:t>
      </w:r>
      <w:r w:rsidR="00F474B4">
        <w:t xml:space="preserve"> </w:t>
      </w:r>
      <w:r>
        <w:t>triple-check</w:t>
      </w:r>
      <w:r w:rsidR="00F474B4">
        <w:t xml:space="preserve"> </w:t>
      </w:r>
      <w:r>
        <w:t>that</w:t>
      </w:r>
      <w:r w:rsidR="00F474B4">
        <w:t xml:space="preserve"> </w:t>
      </w:r>
      <w:r>
        <w:t>there</w:t>
      </w:r>
      <w:r w:rsidR="00F474B4">
        <w:t xml:space="preserve"> </w:t>
      </w:r>
      <w:r>
        <w:t>are</w:t>
      </w:r>
      <w:r w:rsidR="00F474B4">
        <w:t xml:space="preserve"> </w:t>
      </w:r>
      <w:r>
        <w:t>no</w:t>
      </w:r>
      <w:r w:rsidR="00F474B4">
        <w:t xml:space="preserve"> </w:t>
      </w:r>
      <w:r>
        <w:t>spelling</w:t>
      </w:r>
      <w:r w:rsidR="00F474B4">
        <w:t xml:space="preserve"> </w:t>
      </w:r>
      <w:r>
        <w:t>or</w:t>
      </w:r>
      <w:r w:rsidR="00F474B4">
        <w:t xml:space="preserve"> </w:t>
      </w:r>
      <w:r>
        <w:t>grammatical</w:t>
      </w:r>
      <w:r w:rsidR="00F474B4">
        <w:t xml:space="preserve"> </w:t>
      </w:r>
      <w:r>
        <w:t>errors</w:t>
      </w:r>
      <w:r w:rsidR="00F474B4">
        <w:t xml:space="preserve"> </w:t>
      </w:r>
      <w:r>
        <w:t>in</w:t>
      </w:r>
      <w:r w:rsidR="00F474B4">
        <w:t xml:space="preserve"> </w:t>
      </w:r>
      <w:r>
        <w:t>your</w:t>
      </w:r>
      <w:r w:rsidR="00F474B4">
        <w:t xml:space="preserve"> </w:t>
      </w:r>
      <w:r>
        <w:t>application.</w:t>
      </w:r>
    </w:p>
    <w:p w14:paraId="7C3A41CA" w14:textId="341B87C6" w:rsidR="007042FF" w:rsidRDefault="007042FF" w:rsidP="007042FF">
      <w:r>
        <w:t>Every</w:t>
      </w:r>
      <w:r w:rsidR="00F474B4">
        <w:t xml:space="preserve"> </w:t>
      </w:r>
      <w:r>
        <w:t>job</w:t>
      </w:r>
      <w:r w:rsidR="00F474B4">
        <w:t xml:space="preserve"> </w:t>
      </w:r>
      <w:r>
        <w:t>and</w:t>
      </w:r>
      <w:r w:rsidR="00F474B4">
        <w:t xml:space="preserve"> </w:t>
      </w:r>
      <w:r>
        <w:t>business</w:t>
      </w:r>
      <w:r w:rsidR="00F474B4">
        <w:t xml:space="preserve"> </w:t>
      </w:r>
      <w:r>
        <w:t>is</w:t>
      </w:r>
      <w:r w:rsidR="00F474B4">
        <w:t xml:space="preserve"> </w:t>
      </w:r>
      <w:r>
        <w:t>different,</w:t>
      </w:r>
      <w:r w:rsidR="00F474B4">
        <w:t xml:space="preserve"> </w:t>
      </w:r>
      <w:r>
        <w:t>so</w:t>
      </w:r>
      <w:r w:rsidR="00F474B4">
        <w:t xml:space="preserve"> </w:t>
      </w:r>
      <w:r>
        <w:t>write</w:t>
      </w:r>
      <w:r w:rsidR="00F474B4">
        <w:t xml:space="preserve"> </w:t>
      </w:r>
      <w:r>
        <w:t>your</w:t>
      </w:r>
      <w:r w:rsidR="00F474B4">
        <w:t xml:space="preserve"> </w:t>
      </w:r>
      <w:r>
        <w:t>application</w:t>
      </w:r>
      <w:r w:rsidR="00F474B4">
        <w:t xml:space="preserve"> </w:t>
      </w:r>
      <w:r>
        <w:t>specifically</w:t>
      </w:r>
      <w:r w:rsidR="00F474B4">
        <w:t xml:space="preserve"> </w:t>
      </w:r>
      <w:r>
        <w:t>for</w:t>
      </w:r>
      <w:r w:rsidR="00F474B4">
        <w:t xml:space="preserve"> </w:t>
      </w:r>
      <w:r>
        <w:t>each</w:t>
      </w:r>
      <w:r w:rsidR="00F474B4">
        <w:t xml:space="preserve"> </w:t>
      </w:r>
      <w:r>
        <w:t>job.</w:t>
      </w:r>
      <w:r w:rsidR="00F474B4">
        <w:t xml:space="preserve"> </w:t>
      </w:r>
      <w:r>
        <w:t>Employers</w:t>
      </w:r>
      <w:r w:rsidR="00F474B4">
        <w:t xml:space="preserve"> </w:t>
      </w:r>
      <w:r>
        <w:t>want</w:t>
      </w:r>
      <w:r w:rsidR="00F474B4">
        <w:t xml:space="preserve"> </w:t>
      </w:r>
      <w:r>
        <w:t>the</w:t>
      </w:r>
      <w:r w:rsidR="00F474B4">
        <w:t xml:space="preserve"> </w:t>
      </w:r>
      <w:r>
        <w:t>right</w:t>
      </w:r>
      <w:r w:rsidR="00F474B4">
        <w:t xml:space="preserve"> </w:t>
      </w:r>
      <w:r>
        <w:t>match</w:t>
      </w:r>
      <w:r w:rsidR="00F474B4">
        <w:t xml:space="preserve"> </w:t>
      </w:r>
      <w:r>
        <w:t>for</w:t>
      </w:r>
      <w:r w:rsidR="00F474B4">
        <w:t xml:space="preserve"> </w:t>
      </w:r>
      <w:r>
        <w:t>their</w:t>
      </w:r>
      <w:r w:rsidR="00F474B4">
        <w:t xml:space="preserve"> </w:t>
      </w:r>
      <w:r>
        <w:t>business</w:t>
      </w:r>
      <w:r w:rsidR="00F474B4">
        <w:t xml:space="preserve"> </w:t>
      </w:r>
      <w:r>
        <w:t>and</w:t>
      </w:r>
      <w:r w:rsidR="00F474B4">
        <w:t xml:space="preserve"> </w:t>
      </w:r>
      <w:r>
        <w:t>showing</w:t>
      </w:r>
      <w:r w:rsidR="00F474B4">
        <w:t xml:space="preserve"> </w:t>
      </w:r>
      <w:r>
        <w:t>that</w:t>
      </w:r>
      <w:r w:rsidR="00F474B4">
        <w:t xml:space="preserve"> </w:t>
      </w:r>
      <w:r>
        <w:t>you</w:t>
      </w:r>
      <w:r w:rsidR="00F474B4">
        <w:t xml:space="preserve"> </w:t>
      </w:r>
      <w:r>
        <w:t>have</w:t>
      </w:r>
      <w:r w:rsidR="00F474B4">
        <w:t xml:space="preserve"> </w:t>
      </w:r>
      <w:r>
        <w:t>read</w:t>
      </w:r>
      <w:r w:rsidR="00F474B4">
        <w:t xml:space="preserve"> </w:t>
      </w:r>
      <w:r>
        <w:t>the</w:t>
      </w:r>
      <w:r w:rsidR="00F474B4">
        <w:t xml:space="preserve"> </w:t>
      </w:r>
      <w:r>
        <w:t>job</w:t>
      </w:r>
      <w:r w:rsidR="00F474B4">
        <w:t xml:space="preserve"> </w:t>
      </w:r>
      <w:r>
        <w:t>description</w:t>
      </w:r>
      <w:r w:rsidR="00F474B4">
        <w:t xml:space="preserve"> </w:t>
      </w:r>
      <w:r>
        <w:t>carefully</w:t>
      </w:r>
      <w:r w:rsidR="00F474B4">
        <w:t xml:space="preserve"> </w:t>
      </w:r>
      <w:r>
        <w:t>and</w:t>
      </w:r>
      <w:r w:rsidR="00F474B4">
        <w:t xml:space="preserve"> </w:t>
      </w:r>
      <w:r>
        <w:t>researched</w:t>
      </w:r>
      <w:r w:rsidR="00F474B4">
        <w:t xml:space="preserve"> </w:t>
      </w:r>
      <w:r>
        <w:t>their</w:t>
      </w:r>
      <w:r w:rsidR="00F474B4">
        <w:t xml:space="preserve"> </w:t>
      </w:r>
      <w:r>
        <w:t>organisation</w:t>
      </w:r>
      <w:r w:rsidR="00F474B4">
        <w:t xml:space="preserve"> </w:t>
      </w:r>
      <w:r>
        <w:t>will</w:t>
      </w:r>
      <w:r w:rsidR="00F474B4">
        <w:t xml:space="preserve"> </w:t>
      </w:r>
      <w:r>
        <w:t>help</w:t>
      </w:r>
      <w:r w:rsidR="00F474B4">
        <w:t xml:space="preserve"> </w:t>
      </w:r>
      <w:r>
        <w:t>set</w:t>
      </w:r>
      <w:r w:rsidR="00F474B4">
        <w:t xml:space="preserve"> </w:t>
      </w:r>
      <w:r>
        <w:t>you</w:t>
      </w:r>
      <w:r w:rsidR="00F474B4">
        <w:t xml:space="preserve"> </w:t>
      </w:r>
      <w:r>
        <w:t>apart</w:t>
      </w:r>
      <w:r w:rsidR="00F474B4">
        <w:t xml:space="preserve"> </w:t>
      </w:r>
      <w:r>
        <w:t>from</w:t>
      </w:r>
      <w:r w:rsidR="00F474B4">
        <w:t xml:space="preserve"> </w:t>
      </w:r>
      <w:r>
        <w:t>other</w:t>
      </w:r>
      <w:r w:rsidR="00F474B4">
        <w:t xml:space="preserve"> </w:t>
      </w:r>
      <w:r>
        <w:t>candidates.</w:t>
      </w:r>
    </w:p>
    <w:p w14:paraId="6E89CA8C" w14:textId="4C0FA84A" w:rsidR="00A46086" w:rsidRDefault="007042FF" w:rsidP="007042FF">
      <w:r>
        <w:t>More</w:t>
      </w:r>
      <w:r w:rsidR="00F474B4">
        <w:t xml:space="preserve"> </w:t>
      </w:r>
      <w:r>
        <w:t>advice</w:t>
      </w:r>
      <w:r w:rsidR="00F474B4">
        <w:t xml:space="preserve"> </w:t>
      </w:r>
      <w:r>
        <w:t>on</w:t>
      </w:r>
      <w:r w:rsidR="00F474B4">
        <w:t xml:space="preserve"> </w:t>
      </w:r>
      <w:r>
        <w:t>writing</w:t>
      </w:r>
      <w:r w:rsidR="00F474B4">
        <w:t xml:space="preserve"> </w:t>
      </w:r>
      <w:r>
        <w:t>resumes</w:t>
      </w:r>
      <w:r w:rsidR="00F474B4">
        <w:t xml:space="preserve"> </w:t>
      </w:r>
      <w:r>
        <w:t>and</w:t>
      </w:r>
      <w:r w:rsidR="00F474B4">
        <w:t xml:space="preserve"> </w:t>
      </w:r>
      <w:r>
        <w:t>job</w:t>
      </w:r>
      <w:r w:rsidR="00F474B4">
        <w:t xml:space="preserve"> </w:t>
      </w:r>
      <w:r>
        <w:t>applications</w:t>
      </w:r>
      <w:r w:rsidR="00F474B4">
        <w:t xml:space="preserve"> </w:t>
      </w:r>
      <w:r>
        <w:t>can</w:t>
      </w:r>
      <w:r w:rsidR="00F474B4">
        <w:t xml:space="preserve"> </w:t>
      </w:r>
      <w:r>
        <w:t>be</w:t>
      </w:r>
      <w:r w:rsidR="00F474B4">
        <w:t xml:space="preserve"> </w:t>
      </w:r>
      <w:r>
        <w:t>found</w:t>
      </w:r>
      <w:r w:rsidR="00F474B4">
        <w:t xml:space="preserve"> </w:t>
      </w:r>
      <w:r>
        <w:t>at</w:t>
      </w:r>
      <w:r w:rsidR="00F474B4">
        <w:t xml:space="preserve"> </w:t>
      </w:r>
      <w:hyperlink r:id="rId39" w:history="1">
        <w:r>
          <w:rPr>
            <w:rStyle w:val="Hyperlink"/>
          </w:rPr>
          <w:t>workforceaustralia.gov.au</w:t>
        </w:r>
      </w:hyperlink>
      <w:r>
        <w:t>.</w:t>
      </w:r>
    </w:p>
    <w:p w14:paraId="006B1BC0" w14:textId="77777777" w:rsidR="00A46086" w:rsidRDefault="00A46086">
      <w:r>
        <w:br w:type="page"/>
      </w:r>
    </w:p>
    <w:p w14:paraId="6EBE5FD2" w14:textId="5A8C468B" w:rsidR="00F67E8F" w:rsidRDefault="00A46086" w:rsidP="00931D2B">
      <w:pPr>
        <w:pStyle w:val="Heading3"/>
      </w:pPr>
      <w:r>
        <w:lastRenderedPageBreak/>
        <w:t>Get</w:t>
      </w:r>
      <w:r w:rsidR="00F474B4">
        <w:t xml:space="preserve"> </w:t>
      </w:r>
      <w:r w:rsidRPr="00A46086">
        <w:t>ready</w:t>
      </w:r>
      <w:r w:rsidR="00F474B4">
        <w:t xml:space="preserve"> </w:t>
      </w:r>
      <w:r w:rsidRPr="00A46086">
        <w:t>for</w:t>
      </w:r>
      <w:r w:rsidR="00F474B4">
        <w:t xml:space="preserve"> </w:t>
      </w:r>
      <w:r w:rsidRPr="00A46086">
        <w:t>the</w:t>
      </w:r>
      <w:r w:rsidR="00F474B4">
        <w:t xml:space="preserve"> </w:t>
      </w:r>
      <w:r w:rsidRPr="00A46086">
        <w:t>interview:</w:t>
      </w:r>
      <w:r w:rsidR="00F474B4">
        <w:t xml:space="preserve"> </w:t>
      </w:r>
      <w:r w:rsidRPr="00A46086">
        <w:t>prepare,</w:t>
      </w:r>
      <w:r w:rsidR="00F474B4">
        <w:t xml:space="preserve"> </w:t>
      </w:r>
      <w:r w:rsidRPr="00A46086">
        <w:t>plan,</w:t>
      </w:r>
      <w:r w:rsidR="00F474B4">
        <w:t xml:space="preserve"> </w:t>
      </w:r>
      <w:r w:rsidRPr="00A46086">
        <w:t>practise</w:t>
      </w:r>
      <w:r w:rsidR="00F474B4">
        <w:t xml:space="preserve"> </w:t>
      </w:r>
      <w:r w:rsidRPr="00A46086">
        <w:t>and</w:t>
      </w:r>
      <w:r w:rsidR="00F474B4">
        <w:t xml:space="preserve"> </w:t>
      </w:r>
      <w:r w:rsidRPr="00A46086">
        <w:t>presentation</w:t>
      </w:r>
    </w:p>
    <w:p w14:paraId="1B96F1B3" w14:textId="5DB4FB5B" w:rsidR="00A46086" w:rsidRDefault="00A46086" w:rsidP="00A46086">
      <w:r>
        <w:t>The</w:t>
      </w:r>
      <w:r w:rsidR="00F474B4">
        <w:t xml:space="preserve"> </w:t>
      </w:r>
      <w:r>
        <w:t>interview</w:t>
      </w:r>
      <w:r w:rsidR="00F474B4">
        <w:t xml:space="preserve"> </w:t>
      </w:r>
      <w:r>
        <w:t>is</w:t>
      </w:r>
      <w:r w:rsidR="00F474B4">
        <w:t xml:space="preserve"> </w:t>
      </w:r>
      <w:r>
        <w:t>usually</w:t>
      </w:r>
      <w:r w:rsidR="00F474B4">
        <w:t xml:space="preserve"> </w:t>
      </w:r>
      <w:r>
        <w:t>the</w:t>
      </w:r>
      <w:r w:rsidR="00F474B4">
        <w:t xml:space="preserve"> </w:t>
      </w:r>
      <w:r>
        <w:t>second</w:t>
      </w:r>
      <w:r w:rsidR="00F474B4">
        <w:t xml:space="preserve"> </w:t>
      </w:r>
      <w:r>
        <w:t>stage</w:t>
      </w:r>
      <w:r w:rsidR="00F474B4">
        <w:t xml:space="preserve"> </w:t>
      </w:r>
      <w:r>
        <w:t>of</w:t>
      </w:r>
      <w:r w:rsidR="00F474B4">
        <w:t xml:space="preserve"> </w:t>
      </w:r>
      <w:r>
        <w:t>marketing</w:t>
      </w:r>
      <w:r w:rsidR="00F474B4">
        <w:t xml:space="preserve"> </w:t>
      </w:r>
      <w:r>
        <w:t>yourself</w:t>
      </w:r>
      <w:r w:rsidR="00F474B4">
        <w:t xml:space="preserve"> </w:t>
      </w:r>
      <w:r>
        <w:t>and</w:t>
      </w:r>
      <w:r w:rsidR="00F474B4">
        <w:t xml:space="preserve"> </w:t>
      </w:r>
      <w:r>
        <w:t>landing</w:t>
      </w:r>
      <w:r w:rsidR="00F474B4">
        <w:t xml:space="preserve"> </w:t>
      </w:r>
      <w:r>
        <w:t>a</w:t>
      </w:r>
      <w:r w:rsidR="00F474B4">
        <w:t xml:space="preserve"> </w:t>
      </w:r>
      <w:r>
        <w:t>job</w:t>
      </w:r>
      <w:r w:rsidR="00F474B4">
        <w:t xml:space="preserve"> </w:t>
      </w:r>
      <w:r>
        <w:t>and</w:t>
      </w:r>
      <w:r w:rsidR="00F474B4">
        <w:t xml:space="preserve"> </w:t>
      </w:r>
      <w:r>
        <w:t>is</w:t>
      </w:r>
      <w:r w:rsidR="00F474B4">
        <w:t xml:space="preserve"> </w:t>
      </w:r>
      <w:r>
        <w:t>considered</w:t>
      </w:r>
      <w:r w:rsidR="00F474B4">
        <w:t xml:space="preserve"> </w:t>
      </w:r>
      <w:r>
        <w:t>the</w:t>
      </w:r>
      <w:r w:rsidR="00F474B4">
        <w:t xml:space="preserve"> </w:t>
      </w:r>
      <w:r>
        <w:t>most</w:t>
      </w:r>
      <w:r w:rsidR="00F474B4">
        <w:t xml:space="preserve"> </w:t>
      </w:r>
      <w:r>
        <w:t>important</w:t>
      </w:r>
      <w:r w:rsidR="00F474B4">
        <w:t xml:space="preserve"> </w:t>
      </w:r>
      <w:r>
        <w:t>step</w:t>
      </w:r>
      <w:r w:rsidR="00F474B4">
        <w:t xml:space="preserve"> </w:t>
      </w:r>
      <w:r>
        <w:t>of</w:t>
      </w:r>
      <w:r w:rsidR="00F474B4">
        <w:t xml:space="preserve"> </w:t>
      </w:r>
      <w:r>
        <w:t>the</w:t>
      </w:r>
      <w:r w:rsidR="00F474B4">
        <w:t xml:space="preserve"> </w:t>
      </w:r>
      <w:r>
        <w:t>recruitment</w:t>
      </w:r>
      <w:r w:rsidR="00F474B4">
        <w:t xml:space="preserve"> </w:t>
      </w:r>
      <w:r>
        <w:t>process</w:t>
      </w:r>
      <w:r w:rsidR="00F474B4">
        <w:t xml:space="preserve"> </w:t>
      </w:r>
      <w:r>
        <w:t>by</w:t>
      </w:r>
      <w:r w:rsidR="00F474B4">
        <w:t xml:space="preserve"> </w:t>
      </w:r>
      <w:r>
        <w:t>77%</w:t>
      </w:r>
      <w:r w:rsidR="00F474B4">
        <w:t xml:space="preserve"> </w:t>
      </w:r>
      <w:r>
        <w:t>of</w:t>
      </w:r>
      <w:r w:rsidR="00F474B4">
        <w:t xml:space="preserve"> </w:t>
      </w:r>
      <w:r>
        <w:t>employers.</w:t>
      </w:r>
      <w:r w:rsidR="00F474B4">
        <w:t xml:space="preserve"> </w:t>
      </w:r>
      <w:r>
        <w:t>Interviews</w:t>
      </w:r>
      <w:r w:rsidR="00F474B4">
        <w:t xml:space="preserve"> </w:t>
      </w:r>
      <w:r>
        <w:t>can</w:t>
      </w:r>
      <w:r w:rsidR="00F474B4">
        <w:t xml:space="preserve"> </w:t>
      </w:r>
      <w:r>
        <w:t>be</w:t>
      </w:r>
      <w:r w:rsidR="00F474B4">
        <w:t xml:space="preserve"> </w:t>
      </w:r>
      <w:r>
        <w:t>nerve-wracking,</w:t>
      </w:r>
      <w:r w:rsidR="00F474B4">
        <w:t xml:space="preserve"> </w:t>
      </w:r>
      <w:r>
        <w:t>but</w:t>
      </w:r>
      <w:r w:rsidR="00F474B4">
        <w:t xml:space="preserve"> </w:t>
      </w:r>
      <w:r>
        <w:t>some</w:t>
      </w:r>
      <w:r w:rsidR="00F474B4">
        <w:t xml:space="preserve"> </w:t>
      </w:r>
      <w:r>
        <w:t>preparation</w:t>
      </w:r>
      <w:r w:rsidR="00F474B4">
        <w:t xml:space="preserve"> </w:t>
      </w:r>
      <w:r>
        <w:t>beforehand</w:t>
      </w:r>
      <w:r w:rsidR="00F474B4">
        <w:t xml:space="preserve"> </w:t>
      </w:r>
      <w:r>
        <w:t>can</w:t>
      </w:r>
      <w:r w:rsidR="00F474B4">
        <w:t xml:space="preserve"> </w:t>
      </w:r>
      <w:r>
        <w:t>really</w:t>
      </w:r>
      <w:r w:rsidR="00F474B4">
        <w:t xml:space="preserve"> </w:t>
      </w:r>
      <w:r>
        <w:t>help</w:t>
      </w:r>
      <w:r w:rsidR="00F474B4">
        <w:t xml:space="preserve"> </w:t>
      </w:r>
      <w:r>
        <w:t>you</w:t>
      </w:r>
      <w:r w:rsidR="00F474B4">
        <w:t xml:space="preserve"> </w:t>
      </w:r>
      <w:r>
        <w:t>stand</w:t>
      </w:r>
      <w:r w:rsidR="00F474B4">
        <w:t xml:space="preserve"> </w:t>
      </w:r>
      <w:r>
        <w:t>out.</w:t>
      </w:r>
      <w:r w:rsidR="00F474B4">
        <w:t xml:space="preserve"> </w:t>
      </w:r>
      <w:r>
        <w:t>What</w:t>
      </w:r>
      <w:r w:rsidR="00F474B4">
        <w:t xml:space="preserve"> </w:t>
      </w:r>
      <w:r>
        <w:t>employers</w:t>
      </w:r>
      <w:r w:rsidR="00F474B4">
        <w:t xml:space="preserve"> </w:t>
      </w:r>
      <w:r>
        <w:t>are</w:t>
      </w:r>
      <w:r w:rsidR="00F474B4">
        <w:t xml:space="preserve"> </w:t>
      </w:r>
      <w:r>
        <w:t>mostly</w:t>
      </w:r>
      <w:r w:rsidR="00F474B4">
        <w:t xml:space="preserve"> </w:t>
      </w:r>
      <w:r>
        <w:t>looking</w:t>
      </w:r>
      <w:r w:rsidR="00F474B4">
        <w:t xml:space="preserve"> </w:t>
      </w:r>
      <w:r>
        <w:t>for</w:t>
      </w:r>
      <w:r w:rsidR="00F474B4">
        <w:t xml:space="preserve"> </w:t>
      </w:r>
      <w:r>
        <w:t>is</w:t>
      </w:r>
      <w:r w:rsidR="00F474B4">
        <w:t xml:space="preserve"> </w:t>
      </w:r>
      <w:r>
        <w:t>your</w:t>
      </w:r>
      <w:r w:rsidR="00F474B4">
        <w:t xml:space="preserve"> </w:t>
      </w:r>
      <w:r>
        <w:t>approach</w:t>
      </w:r>
      <w:r w:rsidR="00F474B4">
        <w:t xml:space="preserve"> </w:t>
      </w:r>
      <w:r>
        <w:t>and</w:t>
      </w:r>
      <w:r w:rsidR="00F474B4">
        <w:t xml:space="preserve"> </w:t>
      </w:r>
      <w:r>
        <w:t>attitude</w:t>
      </w:r>
      <w:r w:rsidR="00F474B4">
        <w:t xml:space="preserve"> </w:t>
      </w:r>
      <w:r>
        <w:t>to</w:t>
      </w:r>
      <w:r w:rsidR="00F474B4">
        <w:t xml:space="preserve"> </w:t>
      </w:r>
      <w:r>
        <w:t>work</w:t>
      </w:r>
      <w:r w:rsidR="00F474B4">
        <w:t xml:space="preserve"> </w:t>
      </w:r>
      <w:r>
        <w:t>(49%)</w:t>
      </w:r>
      <w:r w:rsidR="00F474B4">
        <w:t xml:space="preserve"> </w:t>
      </w:r>
      <w:r>
        <w:t>and</w:t>
      </w:r>
      <w:r w:rsidR="00F474B4">
        <w:t xml:space="preserve"> </w:t>
      </w:r>
      <w:r>
        <w:t>your</w:t>
      </w:r>
      <w:r w:rsidR="00F474B4">
        <w:t xml:space="preserve"> </w:t>
      </w:r>
      <w:r>
        <w:t>cultural</w:t>
      </w:r>
      <w:r w:rsidR="00F474B4">
        <w:t xml:space="preserve"> </w:t>
      </w:r>
      <w:r>
        <w:t>fit,</w:t>
      </w:r>
      <w:r w:rsidR="00F474B4">
        <w:t xml:space="preserve"> </w:t>
      </w:r>
      <w:r>
        <w:t>personality</w:t>
      </w:r>
      <w:r w:rsidR="00F474B4">
        <w:t xml:space="preserve"> </w:t>
      </w:r>
      <w:r>
        <w:t>and</w:t>
      </w:r>
      <w:r w:rsidR="00F474B4">
        <w:t xml:space="preserve"> </w:t>
      </w:r>
      <w:r>
        <w:t>presentation</w:t>
      </w:r>
      <w:r w:rsidR="00F474B4">
        <w:t xml:space="preserve"> </w:t>
      </w:r>
      <w:r>
        <w:t>(43%).</w:t>
      </w:r>
      <w:r w:rsidR="00F474B4">
        <w:t xml:space="preserve"> </w:t>
      </w:r>
      <w:r>
        <w:t>Some</w:t>
      </w:r>
      <w:r w:rsidR="00F474B4">
        <w:t xml:space="preserve"> </w:t>
      </w:r>
      <w:r>
        <w:t>good</w:t>
      </w:r>
      <w:r w:rsidR="00F474B4">
        <w:t xml:space="preserve"> </w:t>
      </w:r>
      <w:r>
        <w:t>ways</w:t>
      </w:r>
      <w:r w:rsidR="00F474B4">
        <w:t xml:space="preserve"> </w:t>
      </w:r>
      <w:r>
        <w:t>to</w:t>
      </w:r>
      <w:r w:rsidR="00F474B4">
        <w:t xml:space="preserve"> </w:t>
      </w:r>
      <w:r>
        <w:t>prepare</w:t>
      </w:r>
      <w:r w:rsidR="00F474B4">
        <w:t xml:space="preserve"> </w:t>
      </w:r>
      <w:r>
        <w:t>for</w:t>
      </w:r>
      <w:r w:rsidR="00F474B4">
        <w:t xml:space="preserve"> </w:t>
      </w:r>
      <w:r>
        <w:t>an</w:t>
      </w:r>
      <w:r w:rsidR="00F474B4">
        <w:t xml:space="preserve"> </w:t>
      </w:r>
      <w:r>
        <w:t>interview</w:t>
      </w:r>
      <w:r w:rsidR="00F474B4">
        <w:t xml:space="preserve"> </w:t>
      </w:r>
      <w:r>
        <w:t>include:</w:t>
      </w:r>
    </w:p>
    <w:p w14:paraId="08C31993" w14:textId="7C4BE1FB" w:rsidR="00A46086" w:rsidRDefault="00A46086" w:rsidP="00A46086">
      <w:pPr>
        <w:pStyle w:val="ListBullet"/>
      </w:pPr>
      <w:r>
        <w:t>Practise</w:t>
      </w:r>
      <w:r w:rsidR="00F474B4">
        <w:t xml:space="preserve"> </w:t>
      </w:r>
      <w:r>
        <w:t>interview</w:t>
      </w:r>
      <w:r w:rsidR="00F474B4">
        <w:t xml:space="preserve"> </w:t>
      </w:r>
      <w:r>
        <w:t>questions</w:t>
      </w:r>
      <w:r w:rsidR="00F474B4">
        <w:t xml:space="preserve"> </w:t>
      </w:r>
      <w:r>
        <w:t>with</w:t>
      </w:r>
      <w:r w:rsidR="00F474B4">
        <w:t xml:space="preserve"> </w:t>
      </w:r>
      <w:r>
        <w:t>a</w:t>
      </w:r>
      <w:r w:rsidR="00F474B4">
        <w:t xml:space="preserve"> </w:t>
      </w:r>
      <w:r>
        <w:t>friend</w:t>
      </w:r>
      <w:r w:rsidR="00F474B4">
        <w:t xml:space="preserve"> </w:t>
      </w:r>
      <w:r>
        <w:t>or</w:t>
      </w:r>
      <w:r w:rsidR="00F474B4">
        <w:t xml:space="preserve"> </w:t>
      </w:r>
      <w:r>
        <w:t>family</w:t>
      </w:r>
      <w:r w:rsidR="00F474B4">
        <w:t xml:space="preserve"> </w:t>
      </w:r>
      <w:r>
        <w:t>member.</w:t>
      </w:r>
    </w:p>
    <w:p w14:paraId="3FB8E30F" w14:textId="074229EC" w:rsidR="00A46086" w:rsidRDefault="00A46086" w:rsidP="00A46086">
      <w:pPr>
        <w:pStyle w:val="ListBullet"/>
      </w:pPr>
      <w:r>
        <w:t>Prepare</w:t>
      </w:r>
      <w:r w:rsidR="00F474B4">
        <w:t xml:space="preserve"> </w:t>
      </w:r>
      <w:r>
        <w:t>some</w:t>
      </w:r>
      <w:r w:rsidR="00F474B4">
        <w:t xml:space="preserve"> </w:t>
      </w:r>
      <w:r>
        <w:t>questions</w:t>
      </w:r>
      <w:r w:rsidR="00F474B4">
        <w:t xml:space="preserve"> </w:t>
      </w:r>
      <w:r>
        <w:t>about</w:t>
      </w:r>
      <w:r w:rsidR="00F474B4">
        <w:t xml:space="preserve"> </w:t>
      </w:r>
      <w:r>
        <w:t>the</w:t>
      </w:r>
      <w:r w:rsidR="00F474B4">
        <w:t xml:space="preserve"> </w:t>
      </w:r>
      <w:r>
        <w:t>job</w:t>
      </w:r>
      <w:r w:rsidR="00F474B4">
        <w:t xml:space="preserve"> </w:t>
      </w:r>
      <w:r>
        <w:t>and</w:t>
      </w:r>
      <w:r w:rsidR="00F474B4">
        <w:t xml:space="preserve"> </w:t>
      </w:r>
      <w:r>
        <w:t>business</w:t>
      </w:r>
      <w:r w:rsidR="00F474B4">
        <w:t xml:space="preserve"> </w:t>
      </w:r>
      <w:r>
        <w:t>to</w:t>
      </w:r>
      <w:r w:rsidR="00F474B4">
        <w:t xml:space="preserve"> </w:t>
      </w:r>
      <w:r>
        <w:t>ask</w:t>
      </w:r>
      <w:r w:rsidR="00F474B4">
        <w:t xml:space="preserve"> </w:t>
      </w:r>
      <w:r>
        <w:t>at</w:t>
      </w:r>
      <w:r w:rsidR="00F474B4">
        <w:t xml:space="preserve"> </w:t>
      </w:r>
      <w:r>
        <w:t>the</w:t>
      </w:r>
      <w:r w:rsidR="00F474B4">
        <w:t xml:space="preserve"> </w:t>
      </w:r>
      <w:r>
        <w:t>interview.</w:t>
      </w:r>
      <w:r w:rsidR="00F474B4">
        <w:t xml:space="preserve"> </w:t>
      </w:r>
      <w:r>
        <w:t>This</w:t>
      </w:r>
      <w:r w:rsidR="00F474B4">
        <w:t xml:space="preserve"> </w:t>
      </w:r>
      <w:r>
        <w:t>demonstrates</w:t>
      </w:r>
      <w:r w:rsidR="00F474B4">
        <w:t xml:space="preserve"> </w:t>
      </w:r>
      <w:r>
        <w:t>your</w:t>
      </w:r>
      <w:r w:rsidR="00F474B4">
        <w:t xml:space="preserve"> </w:t>
      </w:r>
      <w:r>
        <w:t>interest</w:t>
      </w:r>
      <w:r w:rsidR="00F474B4">
        <w:t xml:space="preserve"> </w:t>
      </w:r>
      <w:r>
        <w:t>and</w:t>
      </w:r>
      <w:r w:rsidR="00F474B4">
        <w:t xml:space="preserve"> </w:t>
      </w:r>
      <w:r>
        <w:t>shows</w:t>
      </w:r>
      <w:r w:rsidR="00F474B4">
        <w:t xml:space="preserve"> </w:t>
      </w:r>
      <w:r>
        <w:t>that</w:t>
      </w:r>
      <w:r w:rsidR="00F474B4">
        <w:t xml:space="preserve"> </w:t>
      </w:r>
      <w:r>
        <w:t>you</w:t>
      </w:r>
      <w:r w:rsidR="00F474B4">
        <w:t xml:space="preserve"> </w:t>
      </w:r>
      <w:r>
        <w:t>are</w:t>
      </w:r>
      <w:r w:rsidR="00F474B4">
        <w:t xml:space="preserve"> </w:t>
      </w:r>
      <w:r>
        <w:t>prepared.</w:t>
      </w:r>
    </w:p>
    <w:p w14:paraId="32EB9B4E" w14:textId="217E05E3" w:rsidR="00A46086" w:rsidRDefault="00A46086" w:rsidP="00A46086">
      <w:pPr>
        <w:pStyle w:val="ListBullet"/>
      </w:pPr>
      <w:r>
        <w:t>Think</w:t>
      </w:r>
      <w:r w:rsidR="00F474B4">
        <w:t xml:space="preserve"> </w:t>
      </w:r>
      <w:r>
        <w:t>about</w:t>
      </w:r>
      <w:r w:rsidR="00F474B4">
        <w:t xml:space="preserve"> </w:t>
      </w:r>
      <w:r>
        <w:t>your</w:t>
      </w:r>
      <w:r w:rsidR="00F474B4">
        <w:t xml:space="preserve"> </w:t>
      </w:r>
      <w:r>
        <w:t>presentation</w:t>
      </w:r>
      <w:r w:rsidR="00F474B4">
        <w:t xml:space="preserve"> </w:t>
      </w:r>
      <w:r>
        <w:t>and</w:t>
      </w:r>
      <w:r w:rsidR="00F474B4">
        <w:t xml:space="preserve"> </w:t>
      </w:r>
      <w:r>
        <w:t>what</w:t>
      </w:r>
      <w:r w:rsidR="00F474B4">
        <w:t xml:space="preserve"> </w:t>
      </w:r>
      <w:r>
        <w:t>you</w:t>
      </w:r>
      <w:r w:rsidR="00F474B4">
        <w:t xml:space="preserve"> </w:t>
      </w:r>
      <w:r>
        <w:t>will</w:t>
      </w:r>
      <w:r w:rsidR="00F474B4">
        <w:t xml:space="preserve"> </w:t>
      </w:r>
      <w:r>
        <w:t>wear.</w:t>
      </w:r>
      <w:r w:rsidR="00F474B4">
        <w:t xml:space="preserve"> </w:t>
      </w:r>
      <w:r>
        <w:t>Remember,</w:t>
      </w:r>
      <w:r w:rsidR="00F474B4">
        <w:t xml:space="preserve"> </w:t>
      </w:r>
      <w:r>
        <w:t>first</w:t>
      </w:r>
      <w:r w:rsidR="00F474B4">
        <w:t xml:space="preserve"> </w:t>
      </w:r>
      <w:r>
        <w:t>impressions</w:t>
      </w:r>
      <w:r w:rsidR="00F474B4">
        <w:t xml:space="preserve"> </w:t>
      </w:r>
      <w:r>
        <w:t>count!</w:t>
      </w:r>
    </w:p>
    <w:p w14:paraId="13B1C58C" w14:textId="53ECD15E" w:rsidR="00A46086" w:rsidRDefault="00A46086" w:rsidP="00A46086">
      <w:pPr>
        <w:pStyle w:val="ListBullet"/>
      </w:pPr>
      <w:r>
        <w:t>Don’t</w:t>
      </w:r>
      <w:r w:rsidR="00F474B4">
        <w:t xml:space="preserve"> </w:t>
      </w:r>
      <w:r>
        <w:t>be</w:t>
      </w:r>
      <w:r w:rsidR="00F474B4">
        <w:t xml:space="preserve"> </w:t>
      </w:r>
      <w:r>
        <w:t>late!</w:t>
      </w:r>
      <w:r w:rsidR="00F474B4">
        <w:t xml:space="preserve"> </w:t>
      </w:r>
      <w:r>
        <w:t>Find</w:t>
      </w:r>
      <w:r w:rsidR="00F474B4">
        <w:t xml:space="preserve"> </w:t>
      </w:r>
      <w:r>
        <w:t>out</w:t>
      </w:r>
      <w:r w:rsidR="00F474B4">
        <w:t xml:space="preserve"> </w:t>
      </w:r>
      <w:r>
        <w:t>where</w:t>
      </w:r>
      <w:r w:rsidR="00F474B4">
        <w:t xml:space="preserve"> </w:t>
      </w:r>
      <w:r>
        <w:t>you</w:t>
      </w:r>
      <w:r w:rsidR="00F474B4">
        <w:t xml:space="preserve"> </w:t>
      </w:r>
      <w:r>
        <w:t>need</w:t>
      </w:r>
      <w:r w:rsidR="00F474B4">
        <w:t xml:space="preserve"> </w:t>
      </w:r>
      <w:r>
        <w:t>to</w:t>
      </w:r>
      <w:r w:rsidR="00F474B4">
        <w:t xml:space="preserve"> </w:t>
      </w:r>
      <w:r>
        <w:t>be,</w:t>
      </w:r>
      <w:r w:rsidR="00F474B4">
        <w:t xml:space="preserve"> </w:t>
      </w:r>
      <w:r>
        <w:t>plan</w:t>
      </w:r>
      <w:r w:rsidR="00F474B4">
        <w:t xml:space="preserve"> </w:t>
      </w:r>
      <w:r>
        <w:t>your</w:t>
      </w:r>
      <w:r w:rsidR="00F474B4">
        <w:t xml:space="preserve"> </w:t>
      </w:r>
      <w:r>
        <w:t>trip</w:t>
      </w:r>
      <w:r w:rsidR="00F474B4">
        <w:t xml:space="preserve"> </w:t>
      </w:r>
      <w:r>
        <w:t>and</w:t>
      </w:r>
      <w:r w:rsidR="00F474B4">
        <w:t xml:space="preserve"> </w:t>
      </w:r>
      <w:r>
        <w:t>aim</w:t>
      </w:r>
      <w:r w:rsidR="00F474B4">
        <w:t xml:space="preserve"> </w:t>
      </w:r>
      <w:r>
        <w:t>to</w:t>
      </w:r>
      <w:r w:rsidR="00F474B4">
        <w:t xml:space="preserve"> </w:t>
      </w:r>
      <w:r>
        <w:t>arrive</w:t>
      </w:r>
      <w:r w:rsidR="00F474B4">
        <w:t xml:space="preserve"> </w:t>
      </w:r>
      <w:r>
        <w:t>about</w:t>
      </w:r>
      <w:r w:rsidR="00F474B4">
        <w:t xml:space="preserve"> </w:t>
      </w:r>
      <w:r>
        <w:t>10</w:t>
      </w:r>
      <w:r w:rsidR="00F474B4">
        <w:t xml:space="preserve"> </w:t>
      </w:r>
      <w:r>
        <w:t>minutes</w:t>
      </w:r>
      <w:r w:rsidR="00F474B4">
        <w:t xml:space="preserve"> </w:t>
      </w:r>
      <w:r>
        <w:t>early.</w:t>
      </w:r>
    </w:p>
    <w:p w14:paraId="25F446E8" w14:textId="7DFF4D6C" w:rsidR="00A46086" w:rsidRDefault="00A46086" w:rsidP="00A46086">
      <w:pPr>
        <w:pStyle w:val="ListBullet"/>
      </w:pPr>
      <w:r>
        <w:t>Explain</w:t>
      </w:r>
      <w:r w:rsidR="00F474B4">
        <w:t xml:space="preserve"> </w:t>
      </w:r>
      <w:r>
        <w:t>the</w:t>
      </w:r>
      <w:r w:rsidR="00F474B4">
        <w:t xml:space="preserve"> </w:t>
      </w:r>
      <w:r>
        <w:t>skills</w:t>
      </w:r>
      <w:r w:rsidR="00F474B4">
        <w:t xml:space="preserve"> </w:t>
      </w:r>
      <w:r>
        <w:t>that</w:t>
      </w:r>
      <w:r w:rsidR="00F474B4">
        <w:t xml:space="preserve"> </w:t>
      </w:r>
      <w:r>
        <w:t>you</w:t>
      </w:r>
      <w:r w:rsidR="00F474B4">
        <w:t xml:space="preserve"> </w:t>
      </w:r>
      <w:r>
        <w:t>would</w:t>
      </w:r>
      <w:r w:rsidR="00F474B4">
        <w:t xml:space="preserve"> </w:t>
      </w:r>
      <w:r>
        <w:t>bring</w:t>
      </w:r>
      <w:r w:rsidR="00F474B4">
        <w:t xml:space="preserve"> </w:t>
      </w:r>
      <w:r>
        <w:t>to</w:t>
      </w:r>
      <w:r w:rsidR="00F474B4">
        <w:t xml:space="preserve"> </w:t>
      </w:r>
      <w:r>
        <w:t>the</w:t>
      </w:r>
      <w:r w:rsidR="00F474B4">
        <w:t xml:space="preserve"> </w:t>
      </w:r>
      <w:r>
        <w:t>job</w:t>
      </w:r>
      <w:r w:rsidR="00F474B4">
        <w:t xml:space="preserve"> </w:t>
      </w:r>
      <w:r>
        <w:t>(including</w:t>
      </w:r>
      <w:r w:rsidR="00F474B4">
        <w:t xml:space="preserve"> </w:t>
      </w:r>
      <w:r>
        <w:t>your</w:t>
      </w:r>
      <w:r w:rsidR="00F474B4">
        <w:t xml:space="preserve"> </w:t>
      </w:r>
      <w:r>
        <w:t>employability</w:t>
      </w:r>
      <w:r w:rsidR="00F474B4">
        <w:t xml:space="preserve"> </w:t>
      </w:r>
      <w:r>
        <w:t>skills)</w:t>
      </w:r>
      <w:r w:rsidR="00F474B4">
        <w:t xml:space="preserve"> </w:t>
      </w:r>
      <w:r>
        <w:t>using</w:t>
      </w:r>
      <w:r w:rsidR="00F474B4">
        <w:t xml:space="preserve"> </w:t>
      </w:r>
      <w:r>
        <w:t>examples</w:t>
      </w:r>
      <w:r w:rsidR="00F474B4">
        <w:t xml:space="preserve"> </w:t>
      </w:r>
      <w:r>
        <w:t>from</w:t>
      </w:r>
      <w:r w:rsidR="00F474B4">
        <w:t xml:space="preserve"> </w:t>
      </w:r>
      <w:r>
        <w:t>previous</w:t>
      </w:r>
      <w:r w:rsidR="00F474B4">
        <w:t xml:space="preserve"> </w:t>
      </w:r>
      <w:r>
        <w:t>experience.</w:t>
      </w:r>
    </w:p>
    <w:p w14:paraId="6DDA15B2" w14:textId="4D1D515E" w:rsidR="004859F8" w:rsidRDefault="00A46086" w:rsidP="00A46086">
      <w:r>
        <w:t>Employers</w:t>
      </w:r>
      <w:r w:rsidR="00F474B4">
        <w:t xml:space="preserve"> </w:t>
      </w:r>
      <w:r>
        <w:t>want</w:t>
      </w:r>
      <w:r w:rsidR="00F474B4">
        <w:t xml:space="preserve"> </w:t>
      </w:r>
      <w:r>
        <w:t>to</w:t>
      </w:r>
      <w:r w:rsidR="00F474B4">
        <w:t xml:space="preserve"> </w:t>
      </w:r>
      <w:r>
        <w:t>know</w:t>
      </w:r>
      <w:r w:rsidR="00F474B4">
        <w:t xml:space="preserve"> </w:t>
      </w:r>
      <w:r>
        <w:t>who</w:t>
      </w:r>
      <w:r w:rsidR="00F474B4">
        <w:t xml:space="preserve"> </w:t>
      </w:r>
      <w:r>
        <w:t>they</w:t>
      </w:r>
      <w:r w:rsidR="00F474B4">
        <w:t xml:space="preserve"> </w:t>
      </w:r>
      <w:r>
        <w:t>will</w:t>
      </w:r>
      <w:r w:rsidR="00F474B4">
        <w:t xml:space="preserve"> </w:t>
      </w:r>
      <w:r>
        <w:t>be</w:t>
      </w:r>
      <w:r w:rsidR="00F474B4">
        <w:t xml:space="preserve"> </w:t>
      </w:r>
      <w:r>
        <w:t>working</w:t>
      </w:r>
      <w:r w:rsidR="00F474B4">
        <w:t xml:space="preserve"> </w:t>
      </w:r>
      <w:r>
        <w:t>with</w:t>
      </w:r>
      <w:r w:rsidR="00F474B4">
        <w:t xml:space="preserve"> </w:t>
      </w:r>
      <w:r>
        <w:t>and</w:t>
      </w:r>
      <w:r w:rsidR="00F474B4">
        <w:t xml:space="preserve"> </w:t>
      </w:r>
      <w:r>
        <w:t>the</w:t>
      </w:r>
      <w:r w:rsidR="00F474B4">
        <w:t xml:space="preserve"> </w:t>
      </w:r>
      <w:r>
        <w:t>interview</w:t>
      </w:r>
      <w:r w:rsidR="00F474B4">
        <w:t xml:space="preserve"> </w:t>
      </w:r>
      <w:r>
        <w:t>is</w:t>
      </w:r>
      <w:r w:rsidR="00F474B4">
        <w:t xml:space="preserve"> </w:t>
      </w:r>
      <w:r>
        <w:t>your</w:t>
      </w:r>
      <w:r w:rsidR="00F474B4">
        <w:t xml:space="preserve"> </w:t>
      </w:r>
      <w:r>
        <w:t>opportunity</w:t>
      </w:r>
      <w:r w:rsidR="00F474B4">
        <w:t xml:space="preserve"> </w:t>
      </w:r>
      <w:r>
        <w:t>to</w:t>
      </w:r>
      <w:r w:rsidR="00F474B4">
        <w:t xml:space="preserve"> </w:t>
      </w:r>
      <w:r>
        <w:t>demonstrate</w:t>
      </w:r>
      <w:r w:rsidR="00F474B4">
        <w:t xml:space="preserve"> </w:t>
      </w:r>
      <w:r>
        <w:t>this.</w:t>
      </w:r>
    </w:p>
    <w:p w14:paraId="248A4FBF" w14:textId="4A8BBCE2" w:rsidR="004859F8" w:rsidRDefault="004859F8" w:rsidP="004859F8">
      <w:pPr>
        <w:jc w:val="center"/>
      </w:pPr>
      <w:r>
        <w:rPr>
          <w:noProof/>
        </w:rPr>
        <w:drawing>
          <wp:inline distT="0" distB="0" distL="0" distR="0" wp14:anchorId="25295D8F" wp14:editId="10B62ADA">
            <wp:extent cx="3176022" cy="2157988"/>
            <wp:effectExtent l="0" t="0" r="0" b="0"/>
            <wp:docPr id="650814238" name="Picture 21" descr="“At the interview, don’t be afraid to be honest and show you will give 100% to the job.” – Construction Employer, Regional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14238" name="Picture 21" descr="“At the interview, don’t be afraid to be honest and show you will give 100% to the job.” – Construction Employer, Regional NSW"/>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176022" cy="2157988"/>
                    </a:xfrm>
                    <a:prstGeom prst="rect">
                      <a:avLst/>
                    </a:prstGeom>
                  </pic:spPr>
                </pic:pic>
              </a:graphicData>
            </a:graphic>
          </wp:inline>
        </w:drawing>
      </w:r>
    </w:p>
    <w:p w14:paraId="14E1387A" w14:textId="10390F68" w:rsidR="004859F8" w:rsidRDefault="004859F8" w:rsidP="004859F8">
      <w:pPr>
        <w:pStyle w:val="Source"/>
      </w:pPr>
      <w:r w:rsidRPr="001E5F10">
        <w:t>JSA,</w:t>
      </w:r>
      <w:r w:rsidR="00F474B4">
        <w:t xml:space="preserve"> </w:t>
      </w:r>
      <w:r w:rsidRPr="001E5F10">
        <w:t>How</w:t>
      </w:r>
      <w:r w:rsidR="00F474B4">
        <w:t xml:space="preserve"> </w:t>
      </w:r>
      <w:r w:rsidRPr="001E5F10">
        <w:t>employers</w:t>
      </w:r>
      <w:r w:rsidR="00F474B4">
        <w:t xml:space="preserve"> </w:t>
      </w:r>
      <w:r w:rsidRPr="001E5F10">
        <w:t>recruit,</w:t>
      </w:r>
      <w:r w:rsidR="00F474B4">
        <w:t xml:space="preserve"> </w:t>
      </w:r>
      <w:r w:rsidRPr="001E5F10">
        <w:t>July</w:t>
      </w:r>
      <w:r w:rsidR="00F474B4">
        <w:t xml:space="preserve"> </w:t>
      </w:r>
      <w:r w:rsidRPr="001E5F10">
        <w:t>2024</w:t>
      </w:r>
    </w:p>
    <w:p w14:paraId="13667ADD" w14:textId="729FFE6B" w:rsidR="00A46086" w:rsidRDefault="00A46086" w:rsidP="00931D2B">
      <w:pPr>
        <w:pStyle w:val="Heading3"/>
      </w:pPr>
      <w:r>
        <w:t>What</w:t>
      </w:r>
      <w:r w:rsidR="00F474B4">
        <w:t xml:space="preserve"> </w:t>
      </w:r>
      <w:r>
        <w:t>if</w:t>
      </w:r>
      <w:r w:rsidR="00F474B4">
        <w:t xml:space="preserve"> </w:t>
      </w:r>
      <w:r>
        <w:t>your</w:t>
      </w:r>
      <w:r w:rsidR="00F474B4">
        <w:t xml:space="preserve"> </w:t>
      </w:r>
      <w:r>
        <w:t>approach</w:t>
      </w:r>
      <w:r w:rsidR="00F474B4">
        <w:t xml:space="preserve"> </w:t>
      </w:r>
      <w:r>
        <w:t>is</w:t>
      </w:r>
      <w:r w:rsidR="00F474B4">
        <w:t xml:space="preserve"> </w:t>
      </w:r>
      <w:r>
        <w:t>not</w:t>
      </w:r>
      <w:r w:rsidR="00F474B4">
        <w:t xml:space="preserve"> </w:t>
      </w:r>
      <w:r>
        <w:t>working?</w:t>
      </w:r>
    </w:p>
    <w:p w14:paraId="7CC3EAD6" w14:textId="4BA01B2B" w:rsidR="00A46086" w:rsidRDefault="00A46086" w:rsidP="00823EB7">
      <w:r>
        <w:t>You</w:t>
      </w:r>
      <w:r w:rsidR="00F474B4">
        <w:t xml:space="preserve"> </w:t>
      </w:r>
      <w:r>
        <w:t>may</w:t>
      </w:r>
      <w:r w:rsidR="00F474B4">
        <w:t xml:space="preserve"> </w:t>
      </w:r>
      <w:r>
        <w:t>need</w:t>
      </w:r>
      <w:r w:rsidR="00F474B4">
        <w:t xml:space="preserve"> </w:t>
      </w:r>
      <w:r>
        <w:t>to</w:t>
      </w:r>
      <w:r w:rsidR="00F474B4">
        <w:t xml:space="preserve"> </w:t>
      </w:r>
      <w:r>
        <w:t>consider:</w:t>
      </w:r>
    </w:p>
    <w:p w14:paraId="03150D94" w14:textId="43D9C01D" w:rsidR="00A46086" w:rsidRDefault="00A46086" w:rsidP="00A46086">
      <w:pPr>
        <w:pStyle w:val="ListBullet"/>
      </w:pPr>
      <w:r>
        <w:t>Whether</w:t>
      </w:r>
      <w:r w:rsidR="00F474B4">
        <w:t xml:space="preserve"> </w:t>
      </w:r>
      <w:r>
        <w:t>your</w:t>
      </w:r>
      <w:r w:rsidR="00F474B4">
        <w:t xml:space="preserve"> </w:t>
      </w:r>
      <w:r>
        <w:t>expectations</w:t>
      </w:r>
      <w:r w:rsidR="00F474B4">
        <w:t xml:space="preserve"> </w:t>
      </w:r>
      <w:r>
        <w:t>are</w:t>
      </w:r>
      <w:r w:rsidR="00F474B4">
        <w:t xml:space="preserve"> </w:t>
      </w:r>
      <w:r>
        <w:t>realistic</w:t>
      </w:r>
      <w:r w:rsidR="00F474B4">
        <w:t xml:space="preserve"> </w:t>
      </w:r>
      <w:r>
        <w:t>–</w:t>
      </w:r>
      <w:r w:rsidR="00F474B4">
        <w:t xml:space="preserve"> </w:t>
      </w:r>
      <w:r>
        <w:t>you</w:t>
      </w:r>
      <w:r w:rsidR="00F474B4">
        <w:t xml:space="preserve"> </w:t>
      </w:r>
      <w:r>
        <w:t>may</w:t>
      </w:r>
      <w:r w:rsidR="00F474B4">
        <w:t xml:space="preserve"> </w:t>
      </w:r>
      <w:r>
        <w:t>need</w:t>
      </w:r>
      <w:r w:rsidR="00F474B4">
        <w:t xml:space="preserve"> </w:t>
      </w:r>
      <w:r>
        <w:t>to</w:t>
      </w:r>
      <w:r w:rsidR="00F474B4">
        <w:t xml:space="preserve"> </w:t>
      </w:r>
      <w:r>
        <w:t>show</w:t>
      </w:r>
      <w:r w:rsidR="00F474B4">
        <w:t xml:space="preserve"> </w:t>
      </w:r>
      <w:r>
        <w:t>you</w:t>
      </w:r>
      <w:r w:rsidR="00F474B4">
        <w:t xml:space="preserve"> </w:t>
      </w:r>
      <w:r>
        <w:t>are</w:t>
      </w:r>
      <w:r w:rsidR="00F474B4">
        <w:t xml:space="preserve"> </w:t>
      </w:r>
      <w:r>
        <w:t>willing</w:t>
      </w:r>
      <w:r w:rsidR="00F474B4">
        <w:t xml:space="preserve"> </w:t>
      </w:r>
      <w:r>
        <w:t>to</w:t>
      </w:r>
      <w:r w:rsidR="00F474B4">
        <w:t xml:space="preserve"> </w:t>
      </w:r>
      <w:r>
        <w:t>work</w:t>
      </w:r>
      <w:r w:rsidR="00F474B4">
        <w:t xml:space="preserve"> </w:t>
      </w:r>
      <w:r>
        <w:t>your</w:t>
      </w:r>
      <w:r w:rsidR="00F474B4">
        <w:t xml:space="preserve"> </w:t>
      </w:r>
      <w:r>
        <w:t>way</w:t>
      </w:r>
      <w:r w:rsidR="00F474B4">
        <w:t xml:space="preserve"> </w:t>
      </w:r>
      <w:r>
        <w:t>up</w:t>
      </w:r>
      <w:r w:rsidR="00F474B4">
        <w:t xml:space="preserve"> </w:t>
      </w:r>
      <w:r>
        <w:t>from</w:t>
      </w:r>
      <w:r w:rsidR="00F474B4">
        <w:t xml:space="preserve"> </w:t>
      </w:r>
      <w:r>
        <w:t>the</w:t>
      </w:r>
      <w:r w:rsidR="00F474B4">
        <w:t xml:space="preserve"> </w:t>
      </w:r>
      <w:r>
        <w:t>bottom.</w:t>
      </w:r>
    </w:p>
    <w:p w14:paraId="0C002018" w14:textId="27B332FA" w:rsidR="00A46086" w:rsidRDefault="00A46086" w:rsidP="00A46086">
      <w:pPr>
        <w:pStyle w:val="ListBullet"/>
      </w:pPr>
      <w:r>
        <w:t>Widening</w:t>
      </w:r>
      <w:r w:rsidR="00F474B4">
        <w:t xml:space="preserve"> </w:t>
      </w:r>
      <w:r>
        <w:t>your</w:t>
      </w:r>
      <w:r w:rsidR="00F474B4">
        <w:t xml:space="preserve"> </w:t>
      </w:r>
      <w:r>
        <w:t>search</w:t>
      </w:r>
      <w:r w:rsidR="00F474B4">
        <w:t xml:space="preserve"> </w:t>
      </w:r>
      <w:r>
        <w:t>to</w:t>
      </w:r>
      <w:r w:rsidR="00F474B4">
        <w:t xml:space="preserve"> </w:t>
      </w:r>
      <w:r>
        <w:t>different</w:t>
      </w:r>
      <w:r w:rsidR="00F474B4">
        <w:t xml:space="preserve"> </w:t>
      </w:r>
      <w:r>
        <w:t>types</w:t>
      </w:r>
      <w:r w:rsidR="00F474B4">
        <w:t xml:space="preserve"> </w:t>
      </w:r>
      <w:r>
        <w:t>of</w:t>
      </w:r>
      <w:r w:rsidR="00F474B4">
        <w:t xml:space="preserve"> </w:t>
      </w:r>
      <w:r>
        <w:t>jobs,</w:t>
      </w:r>
      <w:r w:rsidR="00F474B4">
        <w:t xml:space="preserve"> </w:t>
      </w:r>
      <w:r>
        <w:t>locations</w:t>
      </w:r>
      <w:r w:rsidR="00F474B4">
        <w:t xml:space="preserve"> </w:t>
      </w:r>
      <w:r>
        <w:t>and</w:t>
      </w:r>
      <w:r w:rsidR="00F474B4">
        <w:t xml:space="preserve"> </w:t>
      </w:r>
      <w:r>
        <w:t>industries.</w:t>
      </w:r>
    </w:p>
    <w:p w14:paraId="3DCCE914" w14:textId="3E929FFF" w:rsidR="004859F8" w:rsidRDefault="00A46086" w:rsidP="004859F8">
      <w:pPr>
        <w:pStyle w:val="ListBullet"/>
      </w:pPr>
      <w:r>
        <w:t>Applying</w:t>
      </w:r>
      <w:r w:rsidR="00F474B4">
        <w:t xml:space="preserve"> </w:t>
      </w:r>
      <w:r>
        <w:t>for</w:t>
      </w:r>
      <w:r w:rsidR="00F474B4">
        <w:t xml:space="preserve"> </w:t>
      </w:r>
      <w:r>
        <w:t>contract</w:t>
      </w:r>
      <w:r w:rsidR="00F474B4">
        <w:t xml:space="preserve"> </w:t>
      </w:r>
      <w:r>
        <w:t>or</w:t>
      </w:r>
      <w:r w:rsidR="00F474B4">
        <w:t xml:space="preserve"> </w:t>
      </w:r>
      <w:r>
        <w:t>casual</w:t>
      </w:r>
      <w:r w:rsidR="00F474B4">
        <w:t xml:space="preserve"> </w:t>
      </w:r>
      <w:r>
        <w:t>work,</w:t>
      </w:r>
      <w:r w:rsidR="00F474B4">
        <w:t xml:space="preserve"> </w:t>
      </w:r>
      <w:r>
        <w:t>part-time</w:t>
      </w:r>
      <w:r w:rsidR="00F474B4">
        <w:t xml:space="preserve"> </w:t>
      </w:r>
      <w:r>
        <w:t>or</w:t>
      </w:r>
      <w:r w:rsidR="00F474B4">
        <w:t xml:space="preserve"> </w:t>
      </w:r>
      <w:r>
        <w:t>shift</w:t>
      </w:r>
      <w:r w:rsidR="00F474B4">
        <w:t xml:space="preserve"> </w:t>
      </w:r>
      <w:r>
        <w:t>work.</w:t>
      </w:r>
    </w:p>
    <w:p w14:paraId="355B7F1D" w14:textId="5F84A293" w:rsidR="00A46086" w:rsidRDefault="004859F8" w:rsidP="004859F8">
      <w:pPr>
        <w:jc w:val="center"/>
      </w:pPr>
      <w:r>
        <w:rPr>
          <w:noProof/>
        </w:rPr>
        <w:lastRenderedPageBreak/>
        <w:drawing>
          <wp:inline distT="0" distB="0" distL="0" distR="0" wp14:anchorId="1098A716" wp14:editId="657F4EF1">
            <wp:extent cx="2952000" cy="1889628"/>
            <wp:effectExtent l="0" t="0" r="1270" b="0"/>
            <wp:docPr id="240078246" name="Picture 22" descr="“[The job seeker] asked if we had any jobs going. We didn’t actually need anyone at the time, but she had good qualifications and a good personality &#10;so we added her.” &#10;– Property and Real Estate Services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78246" name="Picture 22" descr="“[The job seeker] asked if we had any jobs going. We didn’t actually need anyone at the time, but she had good qualifications and a good personality &#10;so we added her.” &#10;– Property and Real Estate Services employe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52000" cy="1889628"/>
                    </a:xfrm>
                    <a:prstGeom prst="rect">
                      <a:avLst/>
                    </a:prstGeom>
                  </pic:spPr>
                </pic:pic>
              </a:graphicData>
            </a:graphic>
          </wp:inline>
        </w:drawing>
      </w:r>
    </w:p>
    <w:p w14:paraId="427335B7" w14:textId="5E679F1D" w:rsidR="00A46086" w:rsidRDefault="00A46086" w:rsidP="00A46086">
      <w:r>
        <w:t>Don’t</w:t>
      </w:r>
      <w:r w:rsidR="00F474B4">
        <w:t xml:space="preserve"> </w:t>
      </w:r>
      <w:r>
        <w:t>be</w:t>
      </w:r>
      <w:r w:rsidR="00F474B4">
        <w:t xml:space="preserve"> </w:t>
      </w:r>
      <w:r>
        <w:t>afraid</w:t>
      </w:r>
      <w:r w:rsidR="00F474B4">
        <w:t xml:space="preserve"> </w:t>
      </w:r>
      <w:r>
        <w:t>to</w:t>
      </w:r>
      <w:r w:rsidR="00F474B4">
        <w:t xml:space="preserve"> </w:t>
      </w:r>
      <w:r>
        <w:t>ask</w:t>
      </w:r>
      <w:r w:rsidR="00F474B4">
        <w:t xml:space="preserve"> </w:t>
      </w:r>
      <w:r>
        <w:t>for</w:t>
      </w:r>
      <w:r w:rsidR="00F474B4">
        <w:t xml:space="preserve"> </w:t>
      </w:r>
      <w:r>
        <w:t>feedback</w:t>
      </w:r>
      <w:r w:rsidR="00F474B4">
        <w:t xml:space="preserve"> </w:t>
      </w:r>
      <w:r>
        <w:t>if</w:t>
      </w:r>
      <w:r w:rsidR="00F474B4">
        <w:t xml:space="preserve"> </w:t>
      </w:r>
      <w:r>
        <w:t>you</w:t>
      </w:r>
      <w:r w:rsidR="00F474B4">
        <w:t xml:space="preserve"> </w:t>
      </w:r>
      <w:r>
        <w:t>are</w:t>
      </w:r>
      <w:r w:rsidR="00F474B4">
        <w:t xml:space="preserve"> </w:t>
      </w:r>
      <w:r>
        <w:t>unsuccessful.</w:t>
      </w:r>
      <w:r w:rsidR="00F474B4">
        <w:t xml:space="preserve"> </w:t>
      </w:r>
      <w:r>
        <w:t>Many</w:t>
      </w:r>
      <w:r w:rsidR="00F474B4">
        <w:t xml:space="preserve"> </w:t>
      </w:r>
      <w:r>
        <w:t>employers</w:t>
      </w:r>
      <w:r w:rsidR="00F474B4">
        <w:t xml:space="preserve"> </w:t>
      </w:r>
      <w:r>
        <w:t>will</w:t>
      </w:r>
      <w:r w:rsidR="00F474B4">
        <w:t xml:space="preserve"> </w:t>
      </w:r>
      <w:r>
        <w:t>tell</w:t>
      </w:r>
      <w:r w:rsidR="00F474B4">
        <w:t xml:space="preserve"> </w:t>
      </w:r>
      <w:r>
        <w:t>you</w:t>
      </w:r>
      <w:r w:rsidR="00F474B4">
        <w:t xml:space="preserve"> </w:t>
      </w:r>
      <w:r>
        <w:t>why</w:t>
      </w:r>
      <w:r w:rsidR="00F474B4">
        <w:t xml:space="preserve"> </w:t>
      </w:r>
      <w:r>
        <w:t>you</w:t>
      </w:r>
      <w:r w:rsidR="00F474B4">
        <w:t xml:space="preserve"> </w:t>
      </w:r>
      <w:r>
        <w:t>didn’t</w:t>
      </w:r>
      <w:r w:rsidR="00F474B4">
        <w:t xml:space="preserve"> </w:t>
      </w:r>
      <w:r>
        <w:t>get</w:t>
      </w:r>
      <w:r w:rsidR="00F474B4">
        <w:t xml:space="preserve"> </w:t>
      </w:r>
      <w:r>
        <w:t>the</w:t>
      </w:r>
      <w:r w:rsidR="00F474B4">
        <w:t xml:space="preserve"> </w:t>
      </w:r>
      <w:r>
        <w:t>job.</w:t>
      </w:r>
      <w:r w:rsidR="00F474B4">
        <w:t xml:space="preserve"> </w:t>
      </w:r>
      <w:r>
        <w:t>With</w:t>
      </w:r>
      <w:r w:rsidR="00F474B4">
        <w:t xml:space="preserve"> </w:t>
      </w:r>
      <w:r>
        <w:t>each</w:t>
      </w:r>
      <w:r w:rsidR="00F474B4">
        <w:t xml:space="preserve"> </w:t>
      </w:r>
      <w:r>
        <w:t>application</w:t>
      </w:r>
      <w:r w:rsidR="00F474B4">
        <w:t xml:space="preserve"> </w:t>
      </w:r>
      <w:r>
        <w:t>and</w:t>
      </w:r>
      <w:r w:rsidR="00F474B4">
        <w:t xml:space="preserve"> </w:t>
      </w:r>
      <w:r>
        <w:t>interview</w:t>
      </w:r>
      <w:r w:rsidR="00F474B4">
        <w:t xml:space="preserve"> </w:t>
      </w:r>
      <w:r>
        <w:t>you</w:t>
      </w:r>
      <w:r w:rsidR="00F474B4">
        <w:t xml:space="preserve"> </w:t>
      </w:r>
      <w:r>
        <w:t>gain</w:t>
      </w:r>
      <w:r w:rsidR="00F474B4">
        <w:t xml:space="preserve"> </w:t>
      </w:r>
      <w:r>
        <w:t>experience</w:t>
      </w:r>
      <w:r w:rsidR="00F474B4">
        <w:t xml:space="preserve"> </w:t>
      </w:r>
      <w:r>
        <w:t>you</w:t>
      </w:r>
      <w:r w:rsidR="00F474B4">
        <w:t xml:space="preserve"> </w:t>
      </w:r>
      <w:r>
        <w:t>can</w:t>
      </w:r>
      <w:r w:rsidR="00F474B4">
        <w:t xml:space="preserve"> </w:t>
      </w:r>
      <w:r>
        <w:t>use</w:t>
      </w:r>
      <w:r w:rsidR="00F474B4">
        <w:t xml:space="preserve"> </w:t>
      </w:r>
      <w:r>
        <w:t>to</w:t>
      </w:r>
      <w:r w:rsidR="00F474B4">
        <w:t xml:space="preserve"> </w:t>
      </w:r>
      <w:r>
        <w:t>improve</w:t>
      </w:r>
      <w:r w:rsidR="00F474B4">
        <w:t xml:space="preserve"> </w:t>
      </w:r>
      <w:r>
        <w:t>your</w:t>
      </w:r>
      <w:r w:rsidR="00F474B4">
        <w:t xml:space="preserve"> </w:t>
      </w:r>
      <w:r>
        <w:t>job</w:t>
      </w:r>
      <w:r w:rsidR="00F474B4">
        <w:t xml:space="preserve"> </w:t>
      </w:r>
      <w:r>
        <w:t>search</w:t>
      </w:r>
      <w:r w:rsidR="00F474B4">
        <w:t xml:space="preserve"> </w:t>
      </w:r>
      <w:r>
        <w:t>skills.</w:t>
      </w:r>
      <w:r w:rsidR="00F474B4">
        <w:t xml:space="preserve"> </w:t>
      </w:r>
      <w:r>
        <w:t>It</w:t>
      </w:r>
      <w:r w:rsidR="00F474B4">
        <w:t xml:space="preserve"> </w:t>
      </w:r>
      <w:r>
        <w:t>is</w:t>
      </w:r>
      <w:r w:rsidR="00F474B4">
        <w:t xml:space="preserve"> </w:t>
      </w:r>
      <w:r>
        <w:t>all</w:t>
      </w:r>
      <w:r w:rsidR="00F474B4">
        <w:t xml:space="preserve"> </w:t>
      </w:r>
      <w:r>
        <w:t>part</w:t>
      </w:r>
      <w:r w:rsidR="00F474B4">
        <w:t xml:space="preserve"> </w:t>
      </w:r>
      <w:r>
        <w:t>of</w:t>
      </w:r>
      <w:r w:rsidR="00F474B4">
        <w:t xml:space="preserve"> </w:t>
      </w:r>
      <w:r>
        <w:t>the</w:t>
      </w:r>
      <w:r w:rsidR="00F474B4">
        <w:t xml:space="preserve"> </w:t>
      </w:r>
      <w:r>
        <w:t>job</w:t>
      </w:r>
      <w:r w:rsidR="00F474B4">
        <w:t xml:space="preserve"> </w:t>
      </w:r>
      <w:r>
        <w:t>search</w:t>
      </w:r>
      <w:r w:rsidR="00F474B4">
        <w:t xml:space="preserve"> </w:t>
      </w:r>
      <w:r>
        <w:t>experience.</w:t>
      </w:r>
    </w:p>
    <w:p w14:paraId="58E08811" w14:textId="11248C78" w:rsidR="00A46086" w:rsidRDefault="00A46086" w:rsidP="00A46086">
      <w:r>
        <w:t>Looking</w:t>
      </w:r>
      <w:r w:rsidR="00F474B4">
        <w:t xml:space="preserve"> </w:t>
      </w:r>
      <w:r>
        <w:t>for</w:t>
      </w:r>
      <w:r w:rsidR="00F474B4">
        <w:t xml:space="preserve"> </w:t>
      </w:r>
      <w:r>
        <w:t>a</w:t>
      </w:r>
      <w:r w:rsidR="00F474B4">
        <w:t xml:space="preserve"> </w:t>
      </w:r>
      <w:r>
        <w:t>job</w:t>
      </w:r>
      <w:r w:rsidR="00F474B4">
        <w:t xml:space="preserve"> </w:t>
      </w:r>
      <w:r>
        <w:t>is</w:t>
      </w:r>
      <w:r w:rsidR="00F474B4">
        <w:t xml:space="preserve"> </w:t>
      </w:r>
      <w:r>
        <w:t>hard</w:t>
      </w:r>
      <w:r w:rsidR="00F474B4">
        <w:t xml:space="preserve"> </w:t>
      </w:r>
      <w:r>
        <w:t>work</w:t>
      </w:r>
      <w:r w:rsidR="00F474B4">
        <w:t xml:space="preserve"> </w:t>
      </w:r>
      <w:r>
        <w:t>and</w:t>
      </w:r>
      <w:r w:rsidR="00F474B4">
        <w:t xml:space="preserve"> </w:t>
      </w:r>
      <w:r>
        <w:t>can</w:t>
      </w:r>
      <w:r w:rsidR="00F474B4">
        <w:t xml:space="preserve"> </w:t>
      </w:r>
      <w:r>
        <w:t>be</w:t>
      </w:r>
      <w:r w:rsidR="00F474B4">
        <w:t xml:space="preserve"> </w:t>
      </w:r>
      <w:r>
        <w:t>competitive.</w:t>
      </w:r>
      <w:r w:rsidR="00F474B4">
        <w:t xml:space="preserve"> </w:t>
      </w:r>
      <w:r>
        <w:t>It</w:t>
      </w:r>
      <w:r w:rsidR="00F474B4">
        <w:t xml:space="preserve"> </w:t>
      </w:r>
      <w:r>
        <w:t>can</w:t>
      </w:r>
      <w:r w:rsidR="00F474B4">
        <w:t xml:space="preserve"> </w:t>
      </w:r>
      <w:r>
        <w:t>take</w:t>
      </w:r>
      <w:r w:rsidR="00F474B4">
        <w:t xml:space="preserve"> </w:t>
      </w:r>
      <w:r>
        <w:t>a</w:t>
      </w:r>
      <w:r w:rsidR="00F474B4">
        <w:t xml:space="preserve"> </w:t>
      </w:r>
      <w:r>
        <w:t>while</w:t>
      </w:r>
      <w:r w:rsidR="00F474B4">
        <w:t xml:space="preserve"> </w:t>
      </w:r>
      <w:r>
        <w:t>to</w:t>
      </w:r>
      <w:r w:rsidR="00F474B4">
        <w:t xml:space="preserve"> </w:t>
      </w:r>
      <w:r>
        <w:t>secure</w:t>
      </w:r>
      <w:r w:rsidR="00F474B4">
        <w:t xml:space="preserve"> </w:t>
      </w:r>
      <w:r>
        <w:t>a</w:t>
      </w:r>
      <w:r w:rsidR="00F474B4">
        <w:t xml:space="preserve"> </w:t>
      </w:r>
      <w:r>
        <w:t>position</w:t>
      </w:r>
      <w:r w:rsidR="00F474B4">
        <w:t xml:space="preserve"> </w:t>
      </w:r>
      <w:r>
        <w:t>and</w:t>
      </w:r>
      <w:r w:rsidR="00F474B4">
        <w:t xml:space="preserve"> </w:t>
      </w:r>
      <w:r>
        <w:t>you</w:t>
      </w:r>
      <w:r w:rsidR="00F474B4">
        <w:t xml:space="preserve"> </w:t>
      </w:r>
      <w:r>
        <w:t>may</w:t>
      </w:r>
      <w:r w:rsidR="00F474B4">
        <w:t xml:space="preserve"> </w:t>
      </w:r>
      <w:r>
        <w:t>receive</w:t>
      </w:r>
      <w:r w:rsidR="00F474B4">
        <w:t xml:space="preserve"> </w:t>
      </w:r>
      <w:r>
        <w:t>knockbacks</w:t>
      </w:r>
      <w:r w:rsidR="00F474B4">
        <w:t xml:space="preserve"> </w:t>
      </w:r>
      <w:r>
        <w:t>in</w:t>
      </w:r>
      <w:r w:rsidR="00F474B4">
        <w:t xml:space="preserve"> </w:t>
      </w:r>
      <w:r>
        <w:t>the</w:t>
      </w:r>
      <w:r w:rsidR="00F474B4">
        <w:t xml:space="preserve"> </w:t>
      </w:r>
      <w:r>
        <w:t>process,</w:t>
      </w:r>
      <w:r w:rsidR="00F474B4">
        <w:t xml:space="preserve"> </w:t>
      </w:r>
      <w:r>
        <w:t>but</w:t>
      </w:r>
      <w:r w:rsidR="00F474B4">
        <w:t xml:space="preserve"> </w:t>
      </w:r>
      <w:r>
        <w:t>if</w:t>
      </w:r>
      <w:r w:rsidR="00F474B4">
        <w:t xml:space="preserve"> </w:t>
      </w:r>
      <w:r>
        <w:t>you</w:t>
      </w:r>
      <w:r w:rsidR="00F474B4">
        <w:t xml:space="preserve"> </w:t>
      </w:r>
      <w:r>
        <w:t>keep</w:t>
      </w:r>
      <w:r w:rsidR="00F474B4">
        <w:t xml:space="preserve"> </w:t>
      </w:r>
      <w:r>
        <w:t>trying,</w:t>
      </w:r>
      <w:r w:rsidR="00F474B4">
        <w:t xml:space="preserve"> </w:t>
      </w:r>
      <w:r>
        <w:t>your</w:t>
      </w:r>
      <w:r w:rsidR="00F474B4">
        <w:t xml:space="preserve"> </w:t>
      </w:r>
      <w:r>
        <w:t>efforts</w:t>
      </w:r>
      <w:r w:rsidR="00F474B4">
        <w:t xml:space="preserve"> </w:t>
      </w:r>
      <w:r>
        <w:t>will</w:t>
      </w:r>
      <w:r w:rsidR="00F474B4">
        <w:t xml:space="preserve"> </w:t>
      </w:r>
      <w:r>
        <w:t>pay</w:t>
      </w:r>
      <w:r w:rsidR="00F474B4">
        <w:t xml:space="preserve"> </w:t>
      </w:r>
      <w:r>
        <w:t>off.</w:t>
      </w:r>
    </w:p>
    <w:p w14:paraId="38D0E52B" w14:textId="48D56B5C" w:rsidR="00A46086" w:rsidRDefault="00A46086" w:rsidP="00A46086">
      <w:r>
        <w:t>The</w:t>
      </w:r>
      <w:r w:rsidR="00F474B4">
        <w:t xml:space="preserve"> </w:t>
      </w:r>
      <w:r>
        <w:t>jobs</w:t>
      </w:r>
      <w:r w:rsidR="00F474B4">
        <w:t xml:space="preserve"> </w:t>
      </w:r>
      <w:r>
        <w:t>market</w:t>
      </w:r>
      <w:r w:rsidR="00F474B4">
        <w:t xml:space="preserve"> </w:t>
      </w:r>
      <w:r>
        <w:t>is</w:t>
      </w:r>
      <w:r w:rsidR="00F474B4">
        <w:t xml:space="preserve"> </w:t>
      </w:r>
      <w:r>
        <w:t>constantly</w:t>
      </w:r>
      <w:r w:rsidR="00F474B4">
        <w:t xml:space="preserve"> </w:t>
      </w:r>
      <w:r>
        <w:t>evolving.</w:t>
      </w:r>
      <w:r w:rsidR="00F474B4">
        <w:t xml:space="preserve"> </w:t>
      </w:r>
      <w:r>
        <w:t>We</w:t>
      </w:r>
      <w:r w:rsidR="00F474B4">
        <w:t xml:space="preserve"> </w:t>
      </w:r>
      <w:r>
        <w:t>now</w:t>
      </w:r>
      <w:r w:rsidR="00F474B4">
        <w:t xml:space="preserve"> </w:t>
      </w:r>
      <w:r>
        <w:t>see</w:t>
      </w:r>
      <w:r w:rsidR="00F474B4">
        <w:t xml:space="preserve"> </w:t>
      </w:r>
      <w:r>
        <w:t>many</w:t>
      </w:r>
      <w:r w:rsidR="00F474B4">
        <w:t xml:space="preserve"> </w:t>
      </w:r>
      <w:r>
        <w:t>opportunities</w:t>
      </w:r>
      <w:r w:rsidR="00F474B4">
        <w:t xml:space="preserve"> </w:t>
      </w:r>
      <w:r>
        <w:t>available</w:t>
      </w:r>
      <w:r w:rsidR="00F474B4">
        <w:t xml:space="preserve"> </w:t>
      </w:r>
      <w:r>
        <w:t>in</w:t>
      </w:r>
      <w:r w:rsidR="00F474B4">
        <w:t xml:space="preserve"> </w:t>
      </w:r>
      <w:r>
        <w:t>the</w:t>
      </w:r>
      <w:r w:rsidR="00F474B4">
        <w:t xml:space="preserve"> </w:t>
      </w:r>
      <w:r>
        <w:t>health</w:t>
      </w:r>
      <w:r w:rsidR="00F474B4">
        <w:t xml:space="preserve"> </w:t>
      </w:r>
      <w:r>
        <w:t>and</w:t>
      </w:r>
      <w:r w:rsidR="00F474B4">
        <w:t xml:space="preserve"> </w:t>
      </w:r>
      <w:r>
        <w:t>care</w:t>
      </w:r>
      <w:r w:rsidR="00F474B4">
        <w:t xml:space="preserve"> </w:t>
      </w:r>
      <w:r>
        <w:t>sector,</w:t>
      </w:r>
      <w:r w:rsidR="00F474B4">
        <w:t xml:space="preserve"> </w:t>
      </w:r>
      <w:r>
        <w:t>in</w:t>
      </w:r>
      <w:r w:rsidR="00F474B4">
        <w:t xml:space="preserve"> </w:t>
      </w:r>
      <w:r>
        <w:t>IT</w:t>
      </w:r>
      <w:r w:rsidR="00F474B4">
        <w:t xml:space="preserve"> </w:t>
      </w:r>
      <w:r>
        <w:t>and</w:t>
      </w:r>
      <w:r w:rsidR="00F474B4">
        <w:t xml:space="preserve"> </w:t>
      </w:r>
      <w:r>
        <w:t>software</w:t>
      </w:r>
      <w:r w:rsidR="00F474B4">
        <w:t xml:space="preserve"> </w:t>
      </w:r>
      <w:r>
        <w:t>development</w:t>
      </w:r>
      <w:r w:rsidR="00F474B4">
        <w:t xml:space="preserve"> </w:t>
      </w:r>
      <w:r>
        <w:t>jobs,</w:t>
      </w:r>
      <w:r w:rsidR="00F474B4">
        <w:t xml:space="preserve"> </w:t>
      </w:r>
      <w:r>
        <w:t>in</w:t>
      </w:r>
      <w:r w:rsidR="00F474B4">
        <w:t xml:space="preserve"> </w:t>
      </w:r>
      <w:r>
        <w:t>the</w:t>
      </w:r>
      <w:r w:rsidR="00F474B4">
        <w:t xml:space="preserve"> </w:t>
      </w:r>
      <w:r>
        <w:t>education</w:t>
      </w:r>
      <w:r w:rsidR="00F474B4">
        <w:t xml:space="preserve"> </w:t>
      </w:r>
      <w:r>
        <w:t>and</w:t>
      </w:r>
      <w:r w:rsidR="00F474B4">
        <w:t xml:space="preserve"> </w:t>
      </w:r>
      <w:r>
        <w:t>training</w:t>
      </w:r>
      <w:r w:rsidR="00F474B4">
        <w:t xml:space="preserve"> </w:t>
      </w:r>
      <w:r>
        <w:t>sector</w:t>
      </w:r>
      <w:r w:rsidR="00F474B4">
        <w:t xml:space="preserve"> </w:t>
      </w:r>
      <w:r>
        <w:t>and</w:t>
      </w:r>
      <w:r w:rsidR="00F474B4">
        <w:t xml:space="preserve"> </w:t>
      </w:r>
      <w:r>
        <w:t>in</w:t>
      </w:r>
      <w:r w:rsidR="00F474B4">
        <w:t xml:space="preserve"> </w:t>
      </w:r>
      <w:r>
        <w:t>construction</w:t>
      </w:r>
      <w:r w:rsidR="00F474B4">
        <w:t xml:space="preserve"> </w:t>
      </w:r>
      <w:r>
        <w:t>and</w:t>
      </w:r>
      <w:r w:rsidR="00F474B4">
        <w:t xml:space="preserve"> </w:t>
      </w:r>
      <w:r>
        <w:t>trades</w:t>
      </w:r>
      <w:r w:rsidR="00F474B4">
        <w:t xml:space="preserve"> </w:t>
      </w:r>
      <w:r>
        <w:t>roles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industries</w:t>
      </w:r>
      <w:r w:rsidR="00F474B4">
        <w:t xml:space="preserve"> </w:t>
      </w:r>
      <w:r>
        <w:t>can</w:t>
      </w:r>
      <w:r w:rsidR="00F474B4">
        <w:t xml:space="preserve"> </w:t>
      </w:r>
      <w:r>
        <w:t>be</w:t>
      </w:r>
      <w:r w:rsidR="00F474B4">
        <w:t xml:space="preserve"> </w:t>
      </w:r>
      <w:r>
        <w:t>found</w:t>
      </w:r>
      <w:r w:rsidR="00F474B4">
        <w:t xml:space="preserve"> </w:t>
      </w:r>
      <w:r>
        <w:t>from</w:t>
      </w:r>
      <w:r w:rsidR="00F474B4">
        <w:t xml:space="preserve"> </w:t>
      </w:r>
      <w:r>
        <w:t>page</w:t>
      </w:r>
      <w:r w:rsidR="00F474B4">
        <w:t xml:space="preserve"> </w:t>
      </w:r>
      <w:r w:rsidR="005D33CF">
        <w:t>64</w:t>
      </w:r>
      <w:r>
        <w:t>).</w:t>
      </w:r>
    </w:p>
    <w:p w14:paraId="5804112A" w14:textId="2C8EF1E2" w:rsidR="00A46086" w:rsidRDefault="00A46086" w:rsidP="00A46086">
      <w:r>
        <w:t>The</w:t>
      </w:r>
      <w:r w:rsidR="00F474B4">
        <w:t xml:space="preserve"> </w:t>
      </w:r>
      <w:r>
        <w:t>key</w:t>
      </w:r>
      <w:r w:rsidR="00F474B4">
        <w:t xml:space="preserve"> </w:t>
      </w:r>
      <w:r>
        <w:t>message</w:t>
      </w:r>
      <w:r w:rsidR="00F474B4">
        <w:t xml:space="preserve"> </w:t>
      </w:r>
      <w:r>
        <w:t>is</w:t>
      </w:r>
      <w:r w:rsidR="00F474B4">
        <w:t xml:space="preserve"> </w:t>
      </w:r>
      <w:r>
        <w:t>to</w:t>
      </w:r>
      <w:r w:rsidR="00F474B4">
        <w:t xml:space="preserve"> </w:t>
      </w:r>
      <w:r>
        <w:t>think</w:t>
      </w:r>
      <w:r w:rsidR="00F474B4">
        <w:t xml:space="preserve"> </w:t>
      </w:r>
      <w:r>
        <w:t>broadly:</w:t>
      </w:r>
      <w:r w:rsidR="00F474B4">
        <w:t xml:space="preserve"> </w:t>
      </w:r>
      <w:r>
        <w:t>the</w:t>
      </w:r>
      <w:r w:rsidR="00F474B4">
        <w:t xml:space="preserve"> </w:t>
      </w:r>
      <w:r>
        <w:t>perfect</w:t>
      </w:r>
      <w:r w:rsidR="00F474B4">
        <w:t xml:space="preserve"> </w:t>
      </w:r>
      <w:r>
        <w:t>opportunity</w:t>
      </w:r>
      <w:r w:rsidR="00F474B4">
        <w:t xml:space="preserve"> </w:t>
      </w:r>
      <w:r>
        <w:t>may</w:t>
      </w:r>
      <w:r w:rsidR="00F474B4">
        <w:t xml:space="preserve"> </w:t>
      </w:r>
      <w:r>
        <w:t>be</w:t>
      </w:r>
      <w:r w:rsidR="00F474B4">
        <w:t xml:space="preserve"> </w:t>
      </w:r>
      <w:r>
        <w:t>waiting,</w:t>
      </w:r>
      <w:r w:rsidR="00F474B4">
        <w:t xml:space="preserve"> </w:t>
      </w:r>
      <w:r>
        <w:t>but</w:t>
      </w:r>
      <w:r w:rsidR="00F474B4">
        <w:t xml:space="preserve"> </w:t>
      </w:r>
      <w:r>
        <w:t>it</w:t>
      </w:r>
      <w:r w:rsidR="00F474B4">
        <w:t xml:space="preserve"> </w:t>
      </w:r>
      <w:r>
        <w:t>could</w:t>
      </w:r>
      <w:r w:rsidR="00F474B4">
        <w:t xml:space="preserve"> </w:t>
      </w:r>
      <w:r>
        <w:t>be</w:t>
      </w:r>
      <w:r w:rsidR="00F474B4">
        <w:t xml:space="preserve"> </w:t>
      </w:r>
      <w:r>
        <w:t>in</w:t>
      </w:r>
      <w:r w:rsidR="00F474B4">
        <w:t xml:space="preserve"> </w:t>
      </w:r>
      <w:r>
        <w:t>a</w:t>
      </w:r>
      <w:r w:rsidR="00F474B4">
        <w:t xml:space="preserve"> </w:t>
      </w:r>
      <w:r>
        <w:t>role</w:t>
      </w:r>
      <w:r w:rsidR="00F474B4">
        <w:t xml:space="preserve"> </w:t>
      </w:r>
      <w:r>
        <w:t>you</w:t>
      </w:r>
      <w:r w:rsidR="00F474B4">
        <w:t xml:space="preserve"> </w:t>
      </w:r>
      <w:r>
        <w:t>hadn’t</w:t>
      </w:r>
      <w:r w:rsidR="00F474B4">
        <w:t xml:space="preserve"> </w:t>
      </w:r>
      <w:r>
        <w:t>considered</w:t>
      </w:r>
      <w:r w:rsidR="00F474B4">
        <w:t xml:space="preserve"> </w:t>
      </w:r>
      <w:r>
        <w:t>before!</w:t>
      </w:r>
      <w:r w:rsidR="00F474B4">
        <w:t xml:space="preserve"> </w:t>
      </w:r>
      <w:r>
        <w:t>But</w:t>
      </w:r>
      <w:r w:rsidR="00F474B4">
        <w:t xml:space="preserve"> </w:t>
      </w:r>
      <w:r>
        <w:t>remember,</w:t>
      </w:r>
      <w:r w:rsidR="00F474B4">
        <w:t xml:space="preserve"> </w:t>
      </w:r>
      <w:r>
        <w:t>whether</w:t>
      </w:r>
      <w:r w:rsidR="00F474B4">
        <w:t xml:space="preserve"> </w:t>
      </w:r>
      <w:r>
        <w:t>it</w:t>
      </w:r>
      <w:r w:rsidR="00F474B4">
        <w:t xml:space="preserve"> </w:t>
      </w:r>
      <w:r>
        <w:t>is</w:t>
      </w:r>
      <w:r w:rsidR="00F474B4">
        <w:t xml:space="preserve"> </w:t>
      </w:r>
      <w:r>
        <w:t>a</w:t>
      </w:r>
      <w:r w:rsidR="00F474B4">
        <w:t xml:space="preserve"> </w:t>
      </w:r>
      <w:r>
        <w:t>short-term</w:t>
      </w:r>
      <w:r w:rsidR="00F474B4">
        <w:t xml:space="preserve"> </w:t>
      </w:r>
      <w:r>
        <w:t>job</w:t>
      </w:r>
      <w:r w:rsidR="00F474B4">
        <w:t xml:space="preserve"> </w:t>
      </w:r>
      <w:r>
        <w:t>or</w:t>
      </w:r>
      <w:r w:rsidR="00F474B4">
        <w:t xml:space="preserve"> </w:t>
      </w:r>
      <w:r>
        <w:t>one</w:t>
      </w:r>
      <w:r w:rsidR="00F474B4">
        <w:t xml:space="preserve"> </w:t>
      </w:r>
      <w:r>
        <w:t>that</w:t>
      </w:r>
      <w:r w:rsidR="00F474B4">
        <w:t xml:space="preserve"> </w:t>
      </w:r>
      <w:r>
        <w:t>is</w:t>
      </w:r>
      <w:r w:rsidR="00F474B4">
        <w:t xml:space="preserve"> </w:t>
      </w:r>
      <w:r>
        <w:t>part</w:t>
      </w:r>
      <w:r w:rsidR="00F474B4">
        <w:t xml:space="preserve"> </w:t>
      </w:r>
      <w:r>
        <w:t>of</w:t>
      </w:r>
      <w:r w:rsidR="00F474B4">
        <w:t xml:space="preserve"> </w:t>
      </w:r>
      <w:r>
        <w:t>your</w:t>
      </w:r>
      <w:r w:rsidR="00F474B4">
        <w:t xml:space="preserve"> </w:t>
      </w:r>
      <w:r>
        <w:t>long-term</w:t>
      </w:r>
      <w:r w:rsidR="00F474B4">
        <w:t xml:space="preserve"> </w:t>
      </w:r>
      <w:r>
        <w:t>career</w:t>
      </w:r>
      <w:r w:rsidR="00F474B4">
        <w:t xml:space="preserve"> </w:t>
      </w:r>
      <w:r>
        <w:t>plan,</w:t>
      </w:r>
      <w:r w:rsidR="00F474B4">
        <w:t xml:space="preserve"> </w:t>
      </w:r>
      <w:r>
        <w:t>all</w:t>
      </w:r>
      <w:r w:rsidR="00F474B4">
        <w:t xml:space="preserve"> </w:t>
      </w:r>
      <w:r>
        <w:t>jobs</w:t>
      </w:r>
      <w:r w:rsidR="00F474B4">
        <w:t xml:space="preserve"> </w:t>
      </w:r>
      <w:r>
        <w:t>provide</w:t>
      </w:r>
      <w:r w:rsidR="00F474B4">
        <w:t xml:space="preserve"> </w:t>
      </w:r>
      <w:r>
        <w:t>valuable</w:t>
      </w:r>
      <w:r w:rsidR="00F474B4">
        <w:t xml:space="preserve"> </w:t>
      </w:r>
      <w:r>
        <w:t>skills,</w:t>
      </w:r>
      <w:r w:rsidR="00F474B4">
        <w:t xml:space="preserve"> </w:t>
      </w:r>
      <w:r>
        <w:t>experience</w:t>
      </w:r>
      <w:r w:rsidR="00F474B4">
        <w:t xml:space="preserve"> </w:t>
      </w:r>
      <w:r>
        <w:t>and</w:t>
      </w:r>
      <w:r w:rsidR="00F474B4">
        <w:t xml:space="preserve"> </w:t>
      </w:r>
      <w:r>
        <w:t>give</w:t>
      </w:r>
      <w:r w:rsidR="00F474B4">
        <w:t xml:space="preserve"> </w:t>
      </w:r>
      <w:r>
        <w:t>you</w:t>
      </w:r>
      <w:r w:rsidR="00F474B4">
        <w:t xml:space="preserve"> </w:t>
      </w:r>
      <w:r>
        <w:t>references</w:t>
      </w:r>
      <w:r w:rsidR="00F474B4">
        <w:t xml:space="preserve"> </w:t>
      </w:r>
      <w:r>
        <w:t>for</w:t>
      </w:r>
      <w:r w:rsidR="00F474B4">
        <w:t xml:space="preserve"> </w:t>
      </w:r>
      <w:r>
        <w:t>the</w:t>
      </w:r>
      <w:r w:rsidR="00F474B4">
        <w:t xml:space="preserve"> </w:t>
      </w:r>
      <w:r>
        <w:t>future.</w:t>
      </w:r>
    </w:p>
    <w:p w14:paraId="4B45C050" w14:textId="5F34F85F" w:rsidR="00931D2B" w:rsidRDefault="00931D2B" w:rsidP="00A46086">
      <w:r w:rsidRPr="00931D2B">
        <w:t>What</w:t>
      </w:r>
      <w:r w:rsidR="00F474B4">
        <w:t xml:space="preserve"> </w:t>
      </w:r>
      <w:r w:rsidRPr="00931D2B">
        <w:t>employers</w:t>
      </w:r>
      <w:r w:rsidR="00F474B4">
        <w:t xml:space="preserve"> </w:t>
      </w:r>
      <w:r w:rsidRPr="00931D2B">
        <w:t>look</w:t>
      </w:r>
      <w:r w:rsidR="00F474B4">
        <w:t xml:space="preserve"> </w:t>
      </w:r>
      <w:r w:rsidRPr="00931D2B">
        <w:t>for:</w:t>
      </w:r>
    </w:p>
    <w:p w14:paraId="28D2145F" w14:textId="77777777" w:rsidR="00823EB7" w:rsidRDefault="004859F8" w:rsidP="00823EB7">
      <w:pPr>
        <w:jc w:val="center"/>
      </w:pPr>
      <w:r>
        <w:rPr>
          <w:noProof/>
        </w:rPr>
        <w:drawing>
          <wp:inline distT="0" distB="0" distL="0" distR="0" wp14:anchorId="3A086492" wp14:editId="6640BFC6">
            <wp:extent cx="2673670" cy="2376000"/>
            <wp:effectExtent l="0" t="0" r="0" b="5715"/>
            <wp:docPr id="1908782768" name="Picture 23" descr="A diagram of Application Stage;&#10;Relevant work experience and skills,&#10;Qualifications and licences,&#10;Communication &#10;and &#10;interpersonal&#10; skills,&#10;Availability,&#10;Willingness &#10;to learn&#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82768" name="Picture 23" descr="A diagram of Application Stage;&#10;Relevant work experience and skills,&#10;Qualifications and licences,&#10;Communication &#10;and &#10;interpersonal&#10; skills,&#10;Availability,&#10;Willingness &#10;to learn&#10;&#10;&#10;&#1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73670" cy="2376000"/>
                    </a:xfrm>
                    <a:prstGeom prst="rect">
                      <a:avLst/>
                    </a:prstGeom>
                  </pic:spPr>
                </pic:pic>
              </a:graphicData>
            </a:graphic>
          </wp:inline>
        </w:drawing>
      </w:r>
      <w:r>
        <w:rPr>
          <w:noProof/>
        </w:rPr>
        <w:drawing>
          <wp:inline distT="0" distB="0" distL="0" distR="0" wp14:anchorId="717E9B4E" wp14:editId="5D6B85AF">
            <wp:extent cx="2673670" cy="2376000"/>
            <wp:effectExtent l="0" t="0" r="0" b="5715"/>
            <wp:docPr id="824218659" name="Picture 24" descr="A diagram of Interview Stage;&#10;Approach and attitude to work,&#10;Communication &#10;and &#10;interpersonal&#10; skills,&#10;Cultural fit,&#10;Personal values,&#10;Skills, &#10;knowledge and experienc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18659" name="Picture 24" descr="A diagram of Interview Stage;&#10;Approach and attitude to work,&#10;Communication &#10;and &#10;interpersonal&#10; skills,&#10;Cultural fit,&#10;Personal values,&#10;Skills, &#10;knowledge and experiences&#1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73670" cy="2376000"/>
                    </a:xfrm>
                    <a:prstGeom prst="rect">
                      <a:avLst/>
                    </a:prstGeom>
                  </pic:spPr>
                </pic:pic>
              </a:graphicData>
            </a:graphic>
          </wp:inline>
        </w:drawing>
      </w:r>
    </w:p>
    <w:p w14:paraId="7C3E0693" w14:textId="3C36A6B6" w:rsidR="00134D26" w:rsidRPr="00823EB7" w:rsidRDefault="001E5F10" w:rsidP="00823EB7">
      <w:pPr>
        <w:pStyle w:val="Source"/>
      </w:pPr>
      <w:r w:rsidRPr="001E5F10">
        <w:t>JSA,</w:t>
      </w:r>
      <w:r w:rsidR="00F474B4">
        <w:t xml:space="preserve"> </w:t>
      </w:r>
      <w:r w:rsidRPr="001E5F10">
        <w:t>How</w:t>
      </w:r>
      <w:r w:rsidR="00F474B4">
        <w:t xml:space="preserve"> </w:t>
      </w:r>
      <w:r w:rsidRPr="001E5F10">
        <w:t>employers</w:t>
      </w:r>
      <w:r w:rsidR="00F474B4">
        <w:t xml:space="preserve"> </w:t>
      </w:r>
      <w:r w:rsidRPr="001E5F10">
        <w:t>recruit,</w:t>
      </w:r>
      <w:r w:rsidR="00F474B4">
        <w:t xml:space="preserve"> </w:t>
      </w:r>
      <w:r w:rsidRPr="001E5F10">
        <w:t>July</w:t>
      </w:r>
      <w:r w:rsidR="00F474B4">
        <w:t xml:space="preserve"> </w:t>
      </w:r>
      <w:r w:rsidRPr="001E5F10">
        <w:t>2024</w:t>
      </w:r>
      <w:r w:rsidR="00134D26">
        <w:br w:type="page"/>
      </w:r>
    </w:p>
    <w:p w14:paraId="470C7953" w14:textId="2E0D2503" w:rsidR="001E5F10" w:rsidRDefault="00134D26" w:rsidP="00134D26">
      <w:pPr>
        <w:pStyle w:val="Heading2"/>
      </w:pPr>
      <w:bookmarkStart w:id="9" w:name="_Toc200630453"/>
      <w:r>
        <w:lastRenderedPageBreak/>
        <w:t>Education</w:t>
      </w:r>
      <w:r w:rsidR="00F474B4">
        <w:t xml:space="preserve"> </w:t>
      </w:r>
      <w:r>
        <w:t>and</w:t>
      </w:r>
      <w:r w:rsidR="00F474B4">
        <w:t xml:space="preserve"> </w:t>
      </w:r>
      <w:r>
        <w:t>training</w:t>
      </w:r>
      <w:r w:rsidR="00F474B4">
        <w:t xml:space="preserve"> </w:t>
      </w:r>
      <w:r>
        <w:t>options</w:t>
      </w:r>
      <w:bookmarkEnd w:id="9"/>
    </w:p>
    <w:p w14:paraId="3FD4E253" w14:textId="426249B3" w:rsidR="00134D26" w:rsidRDefault="00134D26" w:rsidP="00134D26">
      <w:r>
        <w:t>There</w:t>
      </w:r>
      <w:r w:rsidR="00F474B4">
        <w:t xml:space="preserve"> </w:t>
      </w:r>
      <w:r>
        <w:t>are</w:t>
      </w:r>
      <w:r w:rsidR="00F474B4">
        <w:t xml:space="preserve"> </w:t>
      </w:r>
      <w:r>
        <w:t>many</w:t>
      </w:r>
      <w:r w:rsidR="00F474B4">
        <w:t xml:space="preserve"> </w:t>
      </w:r>
      <w:r>
        <w:t>options</w:t>
      </w:r>
      <w:r w:rsidR="00F474B4">
        <w:t xml:space="preserve"> </w:t>
      </w:r>
      <w:r>
        <w:t>for</w:t>
      </w:r>
      <w:r w:rsidR="00F474B4">
        <w:t xml:space="preserve"> </w:t>
      </w:r>
      <w:r>
        <w:t>education</w:t>
      </w:r>
      <w:r w:rsidR="00F474B4">
        <w:t xml:space="preserve"> </w:t>
      </w:r>
      <w:r>
        <w:t>and</w:t>
      </w:r>
      <w:r w:rsidR="00F474B4">
        <w:t xml:space="preserve"> </w:t>
      </w:r>
      <w:r>
        <w:t>training</w:t>
      </w:r>
      <w:r w:rsidR="00F474B4">
        <w:t xml:space="preserve"> </w:t>
      </w:r>
      <w:r>
        <w:t>–</w:t>
      </w:r>
      <w:r w:rsidR="00F474B4">
        <w:t xml:space="preserve"> </w:t>
      </w:r>
      <w:r>
        <w:t>whether</w:t>
      </w:r>
      <w:r w:rsidR="00F474B4">
        <w:t xml:space="preserve"> </w:t>
      </w:r>
      <w:r>
        <w:t>you</w:t>
      </w:r>
      <w:r w:rsidR="00F474B4">
        <w:t xml:space="preserve"> </w:t>
      </w:r>
      <w:r>
        <w:t>are</w:t>
      </w:r>
      <w:r w:rsidR="00F474B4">
        <w:t xml:space="preserve"> </w:t>
      </w:r>
      <w:r>
        <w:t>leaving</w:t>
      </w:r>
      <w:r w:rsidR="00F474B4">
        <w:t xml:space="preserve"> </w:t>
      </w:r>
      <w:r>
        <w:t>school</w:t>
      </w:r>
      <w:r w:rsidR="00F474B4">
        <w:t xml:space="preserve"> </w:t>
      </w:r>
      <w:r>
        <w:t>or</w:t>
      </w:r>
      <w:r w:rsidR="00F474B4">
        <w:t xml:space="preserve"> </w:t>
      </w:r>
      <w:r>
        <w:t>are</w:t>
      </w:r>
      <w:r w:rsidR="00F474B4">
        <w:t xml:space="preserve"> </w:t>
      </w:r>
      <w:r>
        <w:t>entering</w:t>
      </w:r>
      <w:r w:rsidR="00F474B4">
        <w:t xml:space="preserve"> </w:t>
      </w:r>
      <w:r>
        <w:t>or</w:t>
      </w:r>
      <w:r w:rsidR="00F474B4">
        <w:t xml:space="preserve"> </w:t>
      </w:r>
      <w:r>
        <w:t>re-entering</w:t>
      </w:r>
      <w:r w:rsidR="00F474B4">
        <w:t xml:space="preserve"> </w:t>
      </w:r>
      <w:r>
        <w:t>the</w:t>
      </w:r>
      <w:r w:rsidR="00F474B4">
        <w:t xml:space="preserve"> </w:t>
      </w:r>
      <w:r>
        <w:t>workforce</w:t>
      </w:r>
      <w:r w:rsidR="00F474B4">
        <w:t xml:space="preserve"> </w:t>
      </w:r>
      <w:r>
        <w:t>at</w:t>
      </w:r>
      <w:r w:rsidR="00F474B4">
        <w:t xml:space="preserve"> </w:t>
      </w:r>
      <w:r>
        <w:t>an</w:t>
      </w:r>
      <w:r w:rsidR="00F474B4">
        <w:t xml:space="preserve"> </w:t>
      </w:r>
      <w:r>
        <w:t>older</w:t>
      </w:r>
      <w:r w:rsidR="00F474B4">
        <w:t xml:space="preserve"> </w:t>
      </w:r>
      <w:r>
        <w:t>age.</w:t>
      </w:r>
      <w:r w:rsidR="00F474B4">
        <w:t xml:space="preserve"> </w:t>
      </w:r>
      <w:r>
        <w:t>For</w:t>
      </w:r>
      <w:r w:rsidR="00F474B4">
        <w:t xml:space="preserve"> </w:t>
      </w:r>
      <w:r>
        <w:t>some</w:t>
      </w:r>
      <w:r w:rsidR="00F474B4">
        <w:t xml:space="preserve"> </w:t>
      </w:r>
      <w:r>
        <w:t>people,</w:t>
      </w:r>
      <w:r w:rsidR="00F474B4">
        <w:t xml:space="preserve"> </w:t>
      </w:r>
      <w:r>
        <w:t>the</w:t>
      </w:r>
      <w:r w:rsidR="00F474B4">
        <w:t xml:space="preserve"> </w:t>
      </w:r>
      <w:r>
        <w:t>thought</w:t>
      </w:r>
      <w:r w:rsidR="00F474B4">
        <w:t xml:space="preserve"> </w:t>
      </w:r>
      <w:r>
        <w:t>of</w:t>
      </w:r>
      <w:r w:rsidR="00F474B4">
        <w:t xml:space="preserve"> </w:t>
      </w:r>
      <w:r>
        <w:t>further</w:t>
      </w:r>
      <w:r w:rsidR="00F474B4">
        <w:t xml:space="preserve"> </w:t>
      </w:r>
      <w:r>
        <w:t>study</w:t>
      </w:r>
      <w:r w:rsidR="00F474B4">
        <w:t xml:space="preserve"> </w:t>
      </w:r>
      <w:r>
        <w:t>is</w:t>
      </w:r>
      <w:r w:rsidR="00F474B4">
        <w:t xml:space="preserve"> </w:t>
      </w:r>
      <w:r>
        <w:t>exciting,</w:t>
      </w:r>
      <w:r w:rsidR="00F474B4">
        <w:t xml:space="preserve"> </w:t>
      </w:r>
      <w:r>
        <w:t>but</w:t>
      </w:r>
      <w:r w:rsidR="00F474B4">
        <w:t xml:space="preserve"> </w:t>
      </w:r>
      <w:r>
        <w:t>for</w:t>
      </w:r>
      <w:r w:rsidR="00F474B4">
        <w:t xml:space="preserve"> </w:t>
      </w:r>
      <w:r>
        <w:t>others</w:t>
      </w:r>
      <w:r w:rsidR="00F474B4">
        <w:t xml:space="preserve"> </w:t>
      </w:r>
      <w:r>
        <w:t>it</w:t>
      </w:r>
      <w:r w:rsidR="00F474B4">
        <w:t xml:space="preserve"> </w:t>
      </w:r>
      <w:r>
        <w:t>isn’t</w:t>
      </w:r>
      <w:r w:rsidR="00F474B4">
        <w:t xml:space="preserve"> </w:t>
      </w:r>
      <w:r>
        <w:t>a</w:t>
      </w:r>
      <w:r w:rsidR="00F474B4">
        <w:t xml:space="preserve"> </w:t>
      </w:r>
      <w:r>
        <w:t>favoured</w:t>
      </w:r>
      <w:r w:rsidR="00F474B4">
        <w:t xml:space="preserve"> </w:t>
      </w:r>
      <w:r>
        <w:t>choice.</w:t>
      </w:r>
      <w:r w:rsidR="00F474B4">
        <w:t xml:space="preserve"> </w:t>
      </w:r>
      <w:r>
        <w:t>On</w:t>
      </w:r>
      <w:r w:rsidR="00F474B4">
        <w:t xml:space="preserve"> </w:t>
      </w:r>
      <w:r>
        <w:t>page</w:t>
      </w:r>
      <w:r w:rsidR="00F474B4">
        <w:t xml:space="preserve"> </w:t>
      </w:r>
      <w:r w:rsidR="00835266">
        <w:t>148</w:t>
      </w:r>
      <w:r>
        <w:t>,</w:t>
      </w:r>
      <w:r w:rsidR="00F474B4">
        <w:t xml:space="preserve"> </w:t>
      </w:r>
      <w:r>
        <w:t>you</w:t>
      </w:r>
      <w:r w:rsidR="00F474B4">
        <w:t xml:space="preserve"> </w:t>
      </w:r>
      <w:r>
        <w:t>will</w:t>
      </w:r>
      <w:r w:rsidR="00F474B4">
        <w:t xml:space="preserve"> </w:t>
      </w:r>
      <w:r>
        <w:t>find</w:t>
      </w:r>
      <w:r w:rsidR="00F474B4">
        <w:t xml:space="preserve"> </w:t>
      </w:r>
      <w:r>
        <w:t>a</w:t>
      </w:r>
      <w:r w:rsidR="00F474B4">
        <w:t xml:space="preserve"> </w:t>
      </w:r>
      <w:r>
        <w:t>range</w:t>
      </w:r>
      <w:r w:rsidR="00F474B4">
        <w:t xml:space="preserve"> </w:t>
      </w:r>
      <w:r>
        <w:t>of</w:t>
      </w:r>
      <w:r w:rsidR="00F474B4">
        <w:t xml:space="preserve"> </w:t>
      </w:r>
      <w:r>
        <w:t>websites</w:t>
      </w:r>
      <w:r w:rsidR="00F474B4">
        <w:t xml:space="preserve"> </w:t>
      </w:r>
      <w:r>
        <w:t>with</w:t>
      </w:r>
      <w:r w:rsidR="00F474B4">
        <w:t xml:space="preserve"> </w:t>
      </w:r>
      <w:r>
        <w:t>information</w:t>
      </w:r>
      <w:r w:rsidR="00F474B4">
        <w:t xml:space="preserve"> </w:t>
      </w:r>
      <w:r>
        <w:t>about</w:t>
      </w:r>
      <w:r w:rsidR="00F474B4">
        <w:t xml:space="preserve"> </w:t>
      </w:r>
      <w:r>
        <w:t>support</w:t>
      </w:r>
      <w:r w:rsidR="00F474B4">
        <w:t xml:space="preserve"> </w:t>
      </w:r>
      <w:r>
        <w:t>that</w:t>
      </w:r>
      <w:r w:rsidR="00F474B4">
        <w:t xml:space="preserve"> </w:t>
      </w:r>
      <w:r>
        <w:t>can</w:t>
      </w:r>
      <w:r w:rsidR="00F474B4">
        <w:t xml:space="preserve"> </w:t>
      </w:r>
      <w:r>
        <w:t>help</w:t>
      </w:r>
      <w:r w:rsidR="00F474B4">
        <w:t xml:space="preserve"> </w:t>
      </w:r>
      <w:r>
        <w:t>you</w:t>
      </w:r>
      <w:r w:rsidR="00F474B4">
        <w:t xml:space="preserve"> </w:t>
      </w:r>
      <w:r>
        <w:t>on</w:t>
      </w:r>
      <w:r w:rsidR="00F474B4">
        <w:t xml:space="preserve"> </w:t>
      </w:r>
      <w:r>
        <w:t>your</w:t>
      </w:r>
      <w:r w:rsidR="00F474B4">
        <w:t xml:space="preserve"> </w:t>
      </w:r>
      <w:r>
        <w:t>journey.</w:t>
      </w:r>
    </w:p>
    <w:p w14:paraId="6FFEE050" w14:textId="463554B5" w:rsidR="00134D26" w:rsidRDefault="00134D26" w:rsidP="00134D26">
      <w:r>
        <w:t>If</w:t>
      </w:r>
      <w:r w:rsidR="00F474B4">
        <w:t xml:space="preserve"> </w:t>
      </w:r>
      <w:r>
        <w:t>you</w:t>
      </w:r>
      <w:r w:rsidR="00F474B4">
        <w:t xml:space="preserve"> </w:t>
      </w:r>
      <w:r>
        <w:t>are</w:t>
      </w:r>
      <w:r w:rsidR="00F474B4">
        <w:t xml:space="preserve"> </w:t>
      </w:r>
      <w:r>
        <w:t>considering</w:t>
      </w:r>
      <w:r w:rsidR="00F474B4">
        <w:t xml:space="preserve"> </w:t>
      </w:r>
      <w:r>
        <w:t>gaining</w:t>
      </w:r>
      <w:r w:rsidR="00F474B4">
        <w:t xml:space="preserve"> </w:t>
      </w:r>
      <w:r>
        <w:t>additional,</w:t>
      </w:r>
      <w:r w:rsidR="00F474B4">
        <w:t xml:space="preserve"> </w:t>
      </w:r>
      <w:r>
        <w:t>post-school</w:t>
      </w:r>
      <w:r w:rsidR="00F474B4">
        <w:t xml:space="preserve"> </w:t>
      </w:r>
      <w:r>
        <w:t>qualifications,</w:t>
      </w:r>
      <w:r w:rsidR="00F474B4">
        <w:t xml:space="preserve"> </w:t>
      </w:r>
      <w:r>
        <w:t>there</w:t>
      </w:r>
      <w:r w:rsidR="00F474B4">
        <w:t xml:space="preserve"> </w:t>
      </w:r>
      <w:r>
        <w:t>are</w:t>
      </w:r>
      <w:r w:rsidR="00F474B4">
        <w:t xml:space="preserve"> </w:t>
      </w:r>
      <w:r>
        <w:t>2</w:t>
      </w:r>
      <w:r w:rsidR="00F474B4">
        <w:t xml:space="preserve"> </w:t>
      </w:r>
      <w:r>
        <w:t>main</w:t>
      </w:r>
      <w:r w:rsidR="00F474B4">
        <w:t xml:space="preserve"> </w:t>
      </w:r>
      <w:r>
        <w:t>training</w:t>
      </w:r>
      <w:r w:rsidR="00F474B4">
        <w:t xml:space="preserve"> </w:t>
      </w:r>
      <w:r>
        <w:t>pathways</w:t>
      </w:r>
      <w:r w:rsidR="00F474B4">
        <w:t xml:space="preserve"> </w:t>
      </w:r>
      <w:r>
        <w:t>for</w:t>
      </w:r>
      <w:r w:rsidR="00F474B4">
        <w:t xml:space="preserve"> </w:t>
      </w:r>
      <w:r>
        <w:t>you</w:t>
      </w:r>
      <w:r w:rsidR="00F474B4">
        <w:t xml:space="preserve"> </w:t>
      </w:r>
      <w:r>
        <w:t>to</w:t>
      </w:r>
      <w:r w:rsidR="00F474B4">
        <w:t xml:space="preserve"> </w:t>
      </w:r>
      <w:r>
        <w:t>consider:</w:t>
      </w:r>
    </w:p>
    <w:p w14:paraId="1E7D98F4" w14:textId="5B6EDEAD" w:rsidR="00134D26" w:rsidRDefault="00134D26" w:rsidP="00134D26">
      <w:pPr>
        <w:pStyle w:val="ListBullet"/>
      </w:pPr>
      <w:r>
        <w:t>The</w:t>
      </w:r>
      <w:r w:rsidR="00F474B4">
        <w:t xml:space="preserve"> </w:t>
      </w:r>
      <w:r>
        <w:t>VET</w:t>
      </w:r>
      <w:r w:rsidR="00F474B4">
        <w:t xml:space="preserve"> </w:t>
      </w:r>
      <w:r>
        <w:t>system</w:t>
      </w:r>
      <w:r w:rsidR="00F474B4">
        <w:t xml:space="preserve"> </w:t>
      </w:r>
      <w:r>
        <w:t>develops</w:t>
      </w:r>
      <w:r w:rsidR="00F474B4">
        <w:t xml:space="preserve"> </w:t>
      </w:r>
      <w:r>
        <w:t>workplace-specific</w:t>
      </w:r>
      <w:r w:rsidR="00F474B4">
        <w:t xml:space="preserve"> </w:t>
      </w:r>
      <w:r>
        <w:t>skills</w:t>
      </w:r>
      <w:r w:rsidR="00F474B4">
        <w:t xml:space="preserve"> </w:t>
      </w:r>
      <w:r>
        <w:t>and</w:t>
      </w:r>
      <w:r w:rsidR="00F474B4">
        <w:t xml:space="preserve"> </w:t>
      </w:r>
      <w:r>
        <w:t>knowledge</w:t>
      </w:r>
      <w:r w:rsidR="00F474B4">
        <w:t xml:space="preserve"> </w:t>
      </w:r>
      <w:r>
        <w:t>by</w:t>
      </w:r>
      <w:r w:rsidR="00F474B4">
        <w:t xml:space="preserve"> </w:t>
      </w:r>
      <w:r>
        <w:t>delivering</w:t>
      </w:r>
      <w:r w:rsidR="00F474B4">
        <w:t xml:space="preserve"> </w:t>
      </w:r>
      <w:r>
        <w:t>nationally</w:t>
      </w:r>
      <w:r w:rsidR="00F474B4">
        <w:t xml:space="preserve"> </w:t>
      </w:r>
      <w:r>
        <w:t>recognised</w:t>
      </w:r>
      <w:r w:rsidR="00F474B4">
        <w:t xml:space="preserve"> </w:t>
      </w:r>
      <w:r>
        <w:t>training.</w:t>
      </w:r>
      <w:r w:rsidR="00F474B4">
        <w:t xml:space="preserve"> </w:t>
      </w:r>
      <w:r>
        <w:t>VET</w:t>
      </w:r>
      <w:r w:rsidR="00F474B4">
        <w:t xml:space="preserve"> </w:t>
      </w:r>
      <w:r>
        <w:t>includes</w:t>
      </w:r>
      <w:r w:rsidR="00F474B4">
        <w:t xml:space="preserve"> </w:t>
      </w:r>
      <w:r>
        <w:t>publicly</w:t>
      </w:r>
      <w:r w:rsidR="00F474B4">
        <w:t xml:space="preserve"> </w:t>
      </w:r>
      <w:r>
        <w:t>owned</w:t>
      </w:r>
      <w:r w:rsidR="00F474B4">
        <w:t xml:space="preserve"> </w:t>
      </w:r>
      <w:r>
        <w:t>TAFE</w:t>
      </w:r>
      <w:r w:rsidR="00F474B4">
        <w:t xml:space="preserve"> </w:t>
      </w:r>
      <w:r>
        <w:t>institutes,</w:t>
      </w:r>
      <w:r w:rsidR="00F474B4">
        <w:t xml:space="preserve"> </w:t>
      </w:r>
      <w:r>
        <w:t>private</w:t>
      </w:r>
      <w:r w:rsidR="00F474B4">
        <w:t xml:space="preserve"> </w:t>
      </w:r>
      <w:r>
        <w:t>providers</w:t>
      </w:r>
      <w:r w:rsidR="00F474B4">
        <w:t xml:space="preserve"> </w:t>
      </w:r>
      <w:r>
        <w:t>(including</w:t>
      </w:r>
      <w:r w:rsidR="00F474B4">
        <w:t xml:space="preserve"> </w:t>
      </w:r>
      <w:r>
        <w:t>enterprise</w:t>
      </w:r>
      <w:r w:rsidR="00F474B4">
        <w:t xml:space="preserve"> </w:t>
      </w:r>
      <w:r>
        <w:t>and</w:t>
      </w:r>
      <w:r w:rsidR="00F474B4">
        <w:t xml:space="preserve"> </w:t>
      </w:r>
      <w:r>
        <w:t>industry</w:t>
      </w:r>
      <w:r w:rsidR="00F474B4">
        <w:t xml:space="preserve"> </w:t>
      </w:r>
      <w:r>
        <w:t>providers),</w:t>
      </w:r>
      <w:r w:rsidR="00F474B4">
        <w:t xml:space="preserve"> </w:t>
      </w:r>
      <w:r>
        <w:t>community</w:t>
      </w:r>
      <w:r w:rsidR="00F474B4">
        <w:t xml:space="preserve"> </w:t>
      </w:r>
      <w:r>
        <w:t>organisations</w:t>
      </w:r>
      <w:r w:rsidR="00F474B4">
        <w:t xml:space="preserve"> </w:t>
      </w:r>
      <w:r>
        <w:t>and</w:t>
      </w:r>
      <w:r w:rsidR="00F474B4">
        <w:t xml:space="preserve"> </w:t>
      </w:r>
      <w:r>
        <w:t>schools.</w:t>
      </w:r>
      <w:r w:rsidR="00F474B4">
        <w:t xml:space="preserve"> </w:t>
      </w:r>
      <w:r>
        <w:t>It</w:t>
      </w:r>
      <w:r w:rsidR="00F474B4">
        <w:t xml:space="preserve"> </w:t>
      </w:r>
      <w:r>
        <w:t>provides</w:t>
      </w:r>
      <w:r w:rsidR="00F474B4">
        <w:t xml:space="preserve"> </w:t>
      </w:r>
      <w:r>
        <w:t>training</w:t>
      </w:r>
      <w:r w:rsidR="00F474B4">
        <w:t xml:space="preserve"> </w:t>
      </w:r>
      <w:r>
        <w:t>for</w:t>
      </w:r>
      <w:r w:rsidR="00F474B4">
        <w:t xml:space="preserve"> </w:t>
      </w:r>
      <w:r>
        <w:t>a</w:t>
      </w:r>
      <w:r w:rsidR="00F474B4">
        <w:t xml:space="preserve"> </w:t>
      </w:r>
      <w:r>
        <w:t>vast</w:t>
      </w:r>
      <w:r w:rsidR="00F474B4">
        <w:t xml:space="preserve"> </w:t>
      </w:r>
      <w:r>
        <w:t>array</w:t>
      </w:r>
      <w:r w:rsidR="00F474B4">
        <w:t xml:space="preserve"> </w:t>
      </w:r>
      <w:r>
        <w:t>of</w:t>
      </w:r>
      <w:r w:rsidR="00F474B4">
        <w:t xml:space="preserve"> </w:t>
      </w:r>
      <w:r>
        <w:t>occupations,</w:t>
      </w:r>
      <w:r w:rsidR="00F474B4">
        <w:t xml:space="preserve"> </w:t>
      </w:r>
      <w:r>
        <w:t>including</w:t>
      </w:r>
      <w:r w:rsidR="00F474B4">
        <w:t xml:space="preserve"> </w:t>
      </w:r>
      <w:r>
        <w:t>highly</w:t>
      </w:r>
      <w:r w:rsidR="00F474B4">
        <w:t xml:space="preserve"> </w:t>
      </w:r>
      <w:r>
        <w:t>skilled</w:t>
      </w:r>
      <w:r w:rsidR="00F474B4">
        <w:t xml:space="preserve"> </w:t>
      </w:r>
      <w:r>
        <w:t>Technician</w:t>
      </w:r>
      <w:r w:rsidR="00F474B4">
        <w:t xml:space="preserve"> </w:t>
      </w:r>
      <w:r>
        <w:t>and</w:t>
      </w:r>
      <w:r w:rsidR="00F474B4">
        <w:t xml:space="preserve"> </w:t>
      </w:r>
      <w:r>
        <w:t>Trades</w:t>
      </w:r>
      <w:r w:rsidR="00F474B4">
        <w:t xml:space="preserve"> </w:t>
      </w:r>
      <w:r>
        <w:t>Worker</w:t>
      </w:r>
      <w:r w:rsidR="00F474B4">
        <w:t xml:space="preserve"> </w:t>
      </w:r>
      <w:r>
        <w:t>roles.</w:t>
      </w:r>
      <w:r w:rsidR="00F474B4">
        <w:t xml:space="preserve"> </w:t>
      </w:r>
    </w:p>
    <w:p w14:paraId="53619AC3" w14:textId="594CEA0B" w:rsidR="00134D26" w:rsidRDefault="00134D26" w:rsidP="00134D26">
      <w:pPr>
        <w:pStyle w:val="ListBullet2"/>
      </w:pPr>
      <w:r>
        <w:t>Australian</w:t>
      </w:r>
      <w:r w:rsidR="00F474B4">
        <w:t xml:space="preserve"> </w:t>
      </w:r>
      <w:r>
        <w:t>Apprenticeships</w:t>
      </w:r>
      <w:r w:rsidR="00F474B4">
        <w:t xml:space="preserve"> </w:t>
      </w:r>
      <w:r>
        <w:t>are</w:t>
      </w:r>
      <w:r w:rsidR="00F474B4">
        <w:t xml:space="preserve"> </w:t>
      </w:r>
      <w:r>
        <w:t>a</w:t>
      </w:r>
      <w:r w:rsidR="00F474B4">
        <w:t xml:space="preserve"> </w:t>
      </w:r>
      <w:r>
        <w:t>part</w:t>
      </w:r>
      <w:r w:rsidR="00F474B4">
        <w:t xml:space="preserve"> </w:t>
      </w:r>
      <w:r>
        <w:t>of</w:t>
      </w:r>
      <w:r w:rsidR="00F474B4">
        <w:t xml:space="preserve"> </w:t>
      </w:r>
      <w:r>
        <w:t>the</w:t>
      </w:r>
      <w:r w:rsidR="00F474B4">
        <w:t xml:space="preserve"> </w:t>
      </w:r>
      <w:r>
        <w:t>VET</w:t>
      </w:r>
      <w:r w:rsidR="00F474B4">
        <w:t xml:space="preserve"> </w:t>
      </w:r>
      <w:r>
        <w:t>system,</w:t>
      </w:r>
      <w:r w:rsidR="00F474B4">
        <w:t xml:space="preserve"> </w:t>
      </w:r>
      <w:r>
        <w:t>and</w:t>
      </w:r>
      <w:r w:rsidR="00F474B4">
        <w:t xml:space="preserve"> </w:t>
      </w:r>
      <w:r>
        <w:t>offer</w:t>
      </w:r>
      <w:r w:rsidR="00F474B4">
        <w:t xml:space="preserve"> </w:t>
      </w:r>
      <w:r>
        <w:t>an</w:t>
      </w:r>
      <w:r w:rsidR="00F474B4">
        <w:t xml:space="preserve"> </w:t>
      </w:r>
      <w:r>
        <w:t>opportunity</w:t>
      </w:r>
      <w:r w:rsidR="00F474B4">
        <w:t xml:space="preserve"> </w:t>
      </w:r>
      <w:r>
        <w:t>to</w:t>
      </w:r>
      <w:r w:rsidR="00F474B4">
        <w:t xml:space="preserve"> </w:t>
      </w:r>
      <w:r>
        <w:t>learn</w:t>
      </w:r>
      <w:r w:rsidR="00F474B4">
        <w:t xml:space="preserve"> </w:t>
      </w:r>
      <w:r>
        <w:t>through</w:t>
      </w:r>
      <w:r w:rsidR="00F474B4">
        <w:t xml:space="preserve"> </w:t>
      </w:r>
      <w:r>
        <w:t>practical</w:t>
      </w:r>
      <w:r w:rsidR="00F474B4">
        <w:t xml:space="preserve"> </w:t>
      </w:r>
      <w:r>
        <w:t>work</w:t>
      </w:r>
      <w:r w:rsidR="00F474B4">
        <w:t xml:space="preserve"> </w:t>
      </w:r>
      <w:r>
        <w:t>experience</w:t>
      </w:r>
      <w:r w:rsidR="00F474B4">
        <w:t xml:space="preserve"> </w:t>
      </w:r>
      <w:r>
        <w:t>and</w:t>
      </w:r>
      <w:r w:rsidR="00F474B4">
        <w:t xml:space="preserve"> </w:t>
      </w:r>
      <w:r>
        <w:t>formal</w:t>
      </w:r>
      <w:r w:rsidR="00F474B4">
        <w:t xml:space="preserve"> </w:t>
      </w:r>
      <w:r>
        <w:t>training.</w:t>
      </w:r>
    </w:p>
    <w:p w14:paraId="463DE522" w14:textId="0D3ECD2D" w:rsidR="00134D26" w:rsidRDefault="00134D26" w:rsidP="00DE7BDC">
      <w:pPr>
        <w:pStyle w:val="ListBullet"/>
      </w:pPr>
      <w:r>
        <w:t>Australia’s</w:t>
      </w:r>
      <w:r w:rsidR="00F474B4">
        <w:t xml:space="preserve"> </w:t>
      </w:r>
      <w:r>
        <w:t>higher</w:t>
      </w:r>
      <w:r w:rsidR="00F474B4">
        <w:t xml:space="preserve"> </w:t>
      </w:r>
      <w:r>
        <w:t>education</w:t>
      </w:r>
      <w:r w:rsidR="00F474B4">
        <w:t xml:space="preserve"> </w:t>
      </w:r>
      <w:r>
        <w:t>system</w:t>
      </w:r>
      <w:r w:rsidR="00F474B4">
        <w:t xml:space="preserve"> </w:t>
      </w:r>
      <w:r>
        <w:t>is</w:t>
      </w:r>
      <w:r w:rsidR="00F474B4">
        <w:t xml:space="preserve"> </w:t>
      </w:r>
      <w:r>
        <w:t>made</w:t>
      </w:r>
      <w:r w:rsidR="00F474B4">
        <w:t xml:space="preserve"> </w:t>
      </w:r>
      <w:r>
        <w:t>up</w:t>
      </w:r>
      <w:r w:rsidR="00F474B4">
        <w:t xml:space="preserve"> </w:t>
      </w:r>
      <w:r>
        <w:t>of</w:t>
      </w:r>
      <w:r w:rsidR="00F474B4">
        <w:t xml:space="preserve"> </w:t>
      </w:r>
      <w:r>
        <w:t>universities</w:t>
      </w:r>
      <w:r w:rsidR="00F474B4">
        <w:t xml:space="preserve"> </w:t>
      </w:r>
      <w:r>
        <w:t>and</w:t>
      </w:r>
      <w:r w:rsidR="00F474B4">
        <w:t xml:space="preserve"> </w:t>
      </w:r>
      <w:r>
        <w:t>other</w:t>
      </w:r>
      <w:r w:rsidR="00F474B4">
        <w:t xml:space="preserve"> </w:t>
      </w:r>
      <w:r>
        <w:t>institutions</w:t>
      </w:r>
      <w:r w:rsidR="00F474B4">
        <w:t xml:space="preserve"> </w:t>
      </w:r>
      <w:r>
        <w:t>that</w:t>
      </w:r>
      <w:r w:rsidR="00F474B4">
        <w:t xml:space="preserve"> </w:t>
      </w:r>
      <w:r>
        <w:t>offer</w:t>
      </w:r>
      <w:r w:rsidR="00F474B4">
        <w:t xml:space="preserve"> </w:t>
      </w:r>
      <w:r>
        <w:t>undergraduate</w:t>
      </w:r>
      <w:r w:rsidR="00F474B4">
        <w:t xml:space="preserve"> </w:t>
      </w:r>
      <w:r>
        <w:t>degrees</w:t>
      </w:r>
      <w:r w:rsidR="00F474B4">
        <w:t xml:space="preserve"> </w:t>
      </w:r>
      <w:r>
        <w:t>and</w:t>
      </w:r>
      <w:r w:rsidR="00F474B4">
        <w:t xml:space="preserve"> </w:t>
      </w:r>
      <w:r>
        <w:t>higher</w:t>
      </w:r>
      <w:r w:rsidR="00F474B4">
        <w:t xml:space="preserve"> </w:t>
      </w:r>
      <w:r>
        <w:t>qualifications.</w:t>
      </w:r>
      <w:r w:rsidR="00F474B4">
        <w:t xml:space="preserve"> </w:t>
      </w:r>
      <w:r>
        <w:t>Higher</w:t>
      </w:r>
      <w:r w:rsidR="00F474B4">
        <w:t xml:space="preserve"> </w:t>
      </w:r>
      <w:r>
        <w:t>education</w:t>
      </w:r>
      <w:r w:rsidR="00F474B4">
        <w:t xml:space="preserve"> </w:t>
      </w:r>
      <w:r>
        <w:t>is</w:t>
      </w:r>
      <w:r w:rsidR="00F474B4">
        <w:t xml:space="preserve"> </w:t>
      </w:r>
      <w:r>
        <w:t>the</w:t>
      </w:r>
      <w:r w:rsidR="00F474B4">
        <w:t xml:space="preserve"> </w:t>
      </w:r>
      <w:r>
        <w:t>pathway</w:t>
      </w:r>
      <w:r w:rsidR="00F474B4">
        <w:t xml:space="preserve"> </w:t>
      </w:r>
      <w:r>
        <w:t>to</w:t>
      </w:r>
      <w:r w:rsidR="00F474B4">
        <w:t xml:space="preserve"> </w:t>
      </w:r>
      <w:r>
        <w:t>a</w:t>
      </w:r>
      <w:r w:rsidR="00F474B4">
        <w:t xml:space="preserve"> </w:t>
      </w:r>
      <w:r>
        <w:t>range</w:t>
      </w:r>
      <w:r w:rsidR="00F474B4">
        <w:t xml:space="preserve"> </w:t>
      </w:r>
      <w:r>
        <w:t>of</w:t>
      </w:r>
      <w:r w:rsidR="00DE7BDC">
        <w:t xml:space="preserve"> </w:t>
      </w:r>
      <w:r>
        <w:t>jobs,</w:t>
      </w:r>
      <w:r w:rsidR="00F474B4">
        <w:t xml:space="preserve"> </w:t>
      </w:r>
      <w:r>
        <w:t>including</w:t>
      </w:r>
      <w:r w:rsidR="00F474B4">
        <w:t xml:space="preserve"> </w:t>
      </w:r>
      <w:r>
        <w:t>many</w:t>
      </w:r>
      <w:r w:rsidR="00F474B4">
        <w:t xml:space="preserve"> </w:t>
      </w:r>
      <w:r>
        <w:t>of</w:t>
      </w:r>
      <w:r w:rsidR="00F474B4">
        <w:t xml:space="preserve"> </w:t>
      </w:r>
      <w:r>
        <w:t>the</w:t>
      </w:r>
      <w:r w:rsidR="00F474B4">
        <w:t xml:space="preserve"> </w:t>
      </w:r>
      <w:r>
        <w:t>most</w:t>
      </w:r>
      <w:r w:rsidR="00F474B4">
        <w:t xml:space="preserve"> </w:t>
      </w:r>
      <w:r>
        <w:t>highly</w:t>
      </w:r>
      <w:r w:rsidR="00F474B4">
        <w:t xml:space="preserve"> </w:t>
      </w:r>
      <w:r>
        <w:t>skilled</w:t>
      </w:r>
      <w:r w:rsidR="00F474B4">
        <w:t xml:space="preserve"> </w:t>
      </w:r>
      <w:r>
        <w:t>professional</w:t>
      </w:r>
      <w:r w:rsidR="00F474B4">
        <w:t xml:space="preserve"> </w:t>
      </w:r>
      <w:r>
        <w:t>occupations.</w:t>
      </w:r>
    </w:p>
    <w:p w14:paraId="13B5E051" w14:textId="2983E1BE" w:rsidR="00134D26" w:rsidRDefault="00134D26" w:rsidP="00134D26">
      <w:r w:rsidRPr="00134D26">
        <w:t>Employment</w:t>
      </w:r>
      <w:r w:rsidR="00F474B4">
        <w:t xml:space="preserve"> </w:t>
      </w:r>
      <w:r w:rsidRPr="00134D26">
        <w:t>and</w:t>
      </w:r>
      <w:r w:rsidR="00F474B4">
        <w:t xml:space="preserve"> </w:t>
      </w:r>
      <w:r w:rsidRPr="00134D26">
        <w:t>training</w:t>
      </w:r>
      <w:r w:rsidR="00F474B4">
        <w:t xml:space="preserve"> </w:t>
      </w:r>
      <w:r w:rsidRPr="00134D26">
        <w:t>decisions</w:t>
      </w:r>
      <w:r w:rsidR="00F474B4">
        <w:t xml:space="preserve"> </w:t>
      </w:r>
      <w:r w:rsidRPr="00134D26">
        <w:t>should</w:t>
      </w:r>
      <w:r w:rsidR="00F474B4">
        <w:t xml:space="preserve"> </w:t>
      </w:r>
      <w:r w:rsidRPr="00134D26">
        <w:t>be</w:t>
      </w:r>
      <w:r w:rsidR="00F474B4">
        <w:t xml:space="preserve"> </w:t>
      </w:r>
      <w:r w:rsidRPr="00134D26">
        <w:t>based</w:t>
      </w:r>
      <w:r w:rsidR="00F474B4">
        <w:t xml:space="preserve"> </w:t>
      </w:r>
      <w:r w:rsidRPr="00134D26">
        <w:t>on</w:t>
      </w:r>
      <w:r w:rsidR="00F474B4">
        <w:t xml:space="preserve"> </w:t>
      </w:r>
      <w:r w:rsidRPr="00134D26">
        <w:t>a</w:t>
      </w:r>
      <w:r w:rsidR="00F474B4">
        <w:t xml:space="preserve"> </w:t>
      </w:r>
      <w:r w:rsidRPr="00134D26">
        <w:t>variety</w:t>
      </w:r>
      <w:r w:rsidR="00F474B4">
        <w:t xml:space="preserve"> </w:t>
      </w:r>
      <w:r w:rsidRPr="00134D26">
        <w:t>of</w:t>
      </w:r>
      <w:r w:rsidR="00F474B4">
        <w:t xml:space="preserve"> </w:t>
      </w:r>
      <w:r w:rsidRPr="00134D26">
        <w:t>factors</w:t>
      </w:r>
      <w:r w:rsidR="00F474B4">
        <w:t xml:space="preserve"> </w:t>
      </w:r>
      <w:r w:rsidRPr="00134D26">
        <w:t>including</w:t>
      </w:r>
      <w:r w:rsidR="00F474B4">
        <w:t xml:space="preserve"> </w:t>
      </w:r>
      <w:r w:rsidRPr="00134D26">
        <w:t>aptitude,</w:t>
      </w:r>
      <w:r w:rsidR="00F474B4">
        <w:t xml:space="preserve"> </w:t>
      </w:r>
      <w:r w:rsidRPr="00134D26">
        <w:t>interests,</w:t>
      </w:r>
      <w:r w:rsidR="00F474B4">
        <w:t xml:space="preserve"> </w:t>
      </w:r>
      <w:r w:rsidRPr="00134D26">
        <w:t>expectations</w:t>
      </w:r>
      <w:r w:rsidR="00F474B4">
        <w:t xml:space="preserve"> </w:t>
      </w:r>
      <w:r w:rsidRPr="00134D26">
        <w:t>of</w:t>
      </w:r>
      <w:r w:rsidR="00F474B4">
        <w:t xml:space="preserve"> </w:t>
      </w:r>
      <w:r w:rsidRPr="00134D26">
        <w:t>pay</w:t>
      </w:r>
      <w:r w:rsidR="00F474B4">
        <w:t xml:space="preserve"> </w:t>
      </w:r>
      <w:r w:rsidRPr="00134D26">
        <w:t>and</w:t>
      </w:r>
      <w:r w:rsidR="00F474B4">
        <w:t xml:space="preserve"> </w:t>
      </w:r>
      <w:r w:rsidRPr="00134D26">
        <w:t>working</w:t>
      </w:r>
      <w:r w:rsidR="00F474B4">
        <w:t xml:space="preserve"> </w:t>
      </w:r>
      <w:r w:rsidRPr="00134D26">
        <w:t>conditions,</w:t>
      </w:r>
      <w:r w:rsidR="00F474B4">
        <w:t xml:space="preserve"> </w:t>
      </w:r>
      <w:r w:rsidRPr="00134D26">
        <w:t>and</w:t>
      </w:r>
      <w:r w:rsidR="00F474B4">
        <w:t xml:space="preserve"> </w:t>
      </w:r>
      <w:r w:rsidRPr="00134D26">
        <w:t>career</w:t>
      </w:r>
      <w:r w:rsidR="00F474B4">
        <w:t xml:space="preserve"> </w:t>
      </w:r>
      <w:r w:rsidRPr="00134D26">
        <w:t>goals.</w:t>
      </w:r>
    </w:p>
    <w:p w14:paraId="69D10B24" w14:textId="47812099" w:rsidR="00134D26" w:rsidRDefault="00134D26" w:rsidP="00134D26">
      <w:pPr>
        <w:pStyle w:val="Heading3"/>
      </w:pPr>
      <w:r>
        <w:t>Educational</w:t>
      </w:r>
      <w:r w:rsidR="00F474B4">
        <w:t xml:space="preserve"> </w:t>
      </w:r>
      <w:r>
        <w:t>attainment</w:t>
      </w:r>
      <w:r w:rsidR="00F474B4">
        <w:t xml:space="preserve"> </w:t>
      </w:r>
      <w:r>
        <w:t>is</w:t>
      </w:r>
      <w:r w:rsidR="00F474B4">
        <w:t xml:space="preserve"> </w:t>
      </w:r>
      <w:r>
        <w:t>rising</w:t>
      </w:r>
    </w:p>
    <w:p w14:paraId="59BB3B85" w14:textId="7E410E3C" w:rsidR="00134D26" w:rsidRDefault="00134D26" w:rsidP="00134D26">
      <w:r>
        <w:t>The</w:t>
      </w:r>
      <w:r w:rsidR="00F474B4">
        <w:t xml:space="preserve"> </w:t>
      </w:r>
      <w:r>
        <w:t>number</w:t>
      </w:r>
      <w:r w:rsidR="00F474B4">
        <w:t xml:space="preserve"> </w:t>
      </w:r>
      <w:r>
        <w:t>of</w:t>
      </w:r>
      <w:r w:rsidR="00F474B4">
        <w:t xml:space="preserve"> </w:t>
      </w:r>
      <w:r>
        <w:t>people</w:t>
      </w:r>
      <w:r w:rsidR="00F474B4">
        <w:t xml:space="preserve"> </w:t>
      </w:r>
      <w:r>
        <w:t>undertaking</w:t>
      </w:r>
      <w:r w:rsidR="00F474B4">
        <w:t xml:space="preserve"> </w:t>
      </w:r>
      <w:r>
        <w:t>tertiary</w:t>
      </w:r>
      <w:r w:rsidR="00F474B4">
        <w:t xml:space="preserve"> </w:t>
      </w:r>
      <w:r>
        <w:t>training</w:t>
      </w:r>
      <w:r w:rsidR="00F474B4">
        <w:t xml:space="preserve"> </w:t>
      </w:r>
      <w:r>
        <w:t>is</w:t>
      </w:r>
      <w:r w:rsidR="00F474B4">
        <w:t xml:space="preserve"> </w:t>
      </w:r>
      <w:r>
        <w:t>increasing</w:t>
      </w:r>
      <w:r w:rsidR="00F474B4">
        <w:t xml:space="preserve"> </w:t>
      </w:r>
      <w:r>
        <w:t>and</w:t>
      </w:r>
      <w:r w:rsidR="00F474B4">
        <w:t xml:space="preserve"> </w:t>
      </w:r>
      <w:r>
        <w:t>more</w:t>
      </w:r>
      <w:r w:rsidR="00F474B4">
        <w:t xml:space="preserve"> </w:t>
      </w:r>
      <w:r>
        <w:t>of</w:t>
      </w:r>
      <w:r w:rsidR="00F474B4">
        <w:t xml:space="preserve"> </w:t>
      </w:r>
      <w:r>
        <w:t>the</w:t>
      </w:r>
      <w:r w:rsidR="00F474B4">
        <w:t xml:space="preserve"> </w:t>
      </w:r>
      <w:r>
        <w:t>workforce</w:t>
      </w:r>
      <w:r w:rsidR="00F474B4">
        <w:t xml:space="preserve"> </w:t>
      </w:r>
      <w:r>
        <w:t>now</w:t>
      </w:r>
      <w:r w:rsidR="00F474B4">
        <w:t xml:space="preserve"> </w:t>
      </w:r>
      <w:r>
        <w:t>holds</w:t>
      </w:r>
      <w:r w:rsidR="00F474B4">
        <w:t xml:space="preserve"> </w:t>
      </w:r>
      <w:r>
        <w:t>post-school</w:t>
      </w:r>
      <w:r w:rsidR="00F474B4">
        <w:t xml:space="preserve"> </w:t>
      </w:r>
      <w:r>
        <w:t>qualifications.</w:t>
      </w:r>
    </w:p>
    <w:p w14:paraId="2AA0BAA7" w14:textId="5E286440" w:rsidR="00134D26" w:rsidRDefault="00134D26" w:rsidP="00134D26">
      <w:r>
        <w:t>In</w:t>
      </w:r>
      <w:r w:rsidR="00F474B4">
        <w:t xml:space="preserve"> </w:t>
      </w:r>
      <w:r>
        <w:t>2024,</w:t>
      </w:r>
      <w:r w:rsidR="00F474B4">
        <w:t xml:space="preserve"> </w:t>
      </w:r>
      <w:r>
        <w:t>69%</w:t>
      </w:r>
      <w:r w:rsidR="00F474B4">
        <w:t xml:space="preserve"> </w:t>
      </w:r>
      <w:r>
        <w:t>of</w:t>
      </w:r>
      <w:r w:rsidR="00F474B4">
        <w:t xml:space="preserve"> </w:t>
      </w:r>
      <w:r>
        <w:t>Australians</w:t>
      </w:r>
      <w:r w:rsidR="00F474B4">
        <w:t xml:space="preserve"> </w:t>
      </w:r>
      <w:r>
        <w:t>aged</w:t>
      </w:r>
      <w:r w:rsidR="00F474B4">
        <w:t xml:space="preserve"> </w:t>
      </w:r>
      <w:r>
        <w:t>15</w:t>
      </w:r>
      <w:r w:rsidR="00F474B4">
        <w:t xml:space="preserve"> </w:t>
      </w:r>
      <w:r>
        <w:t>to</w:t>
      </w:r>
      <w:r w:rsidR="00F474B4">
        <w:t xml:space="preserve"> </w:t>
      </w:r>
      <w:r>
        <w:t>74</w:t>
      </w:r>
      <w:r w:rsidR="00F474B4">
        <w:t xml:space="preserve"> </w:t>
      </w:r>
      <w:r>
        <w:t>years</w:t>
      </w:r>
      <w:r w:rsidR="00F474B4">
        <w:t xml:space="preserve"> </w:t>
      </w:r>
      <w:r>
        <w:t>held,</w:t>
      </w:r>
      <w:r w:rsidR="00F474B4">
        <w:t xml:space="preserve"> </w:t>
      </w:r>
      <w:r>
        <w:t>or</w:t>
      </w:r>
      <w:r w:rsidR="00F474B4">
        <w:t xml:space="preserve"> </w:t>
      </w:r>
      <w:r>
        <w:t>were</w:t>
      </w:r>
      <w:r w:rsidR="00F474B4">
        <w:t xml:space="preserve"> </w:t>
      </w:r>
      <w:r>
        <w:t>currently</w:t>
      </w:r>
      <w:r w:rsidR="00F474B4">
        <w:t xml:space="preserve"> </w:t>
      </w:r>
      <w:r>
        <w:t>studying,</w:t>
      </w:r>
      <w:r w:rsidR="00F474B4">
        <w:t xml:space="preserve"> </w:t>
      </w:r>
      <w:r>
        <w:t>post-school</w:t>
      </w:r>
      <w:r w:rsidR="00F474B4">
        <w:t xml:space="preserve"> </w:t>
      </w:r>
      <w:r>
        <w:t>qualifications.</w:t>
      </w:r>
      <w:r w:rsidR="00F474B4">
        <w:t xml:space="preserve"> </w:t>
      </w:r>
      <w:r>
        <w:t>This</w:t>
      </w:r>
      <w:r w:rsidR="00F474B4">
        <w:t xml:space="preserve"> </w:t>
      </w:r>
      <w:r>
        <w:t>is</w:t>
      </w:r>
      <w:r w:rsidR="00F474B4">
        <w:t xml:space="preserve"> </w:t>
      </w:r>
      <w:r>
        <w:t>up</w:t>
      </w:r>
      <w:r w:rsidR="00F474B4">
        <w:t xml:space="preserve"> </w:t>
      </w:r>
      <w:r>
        <w:t>from</w:t>
      </w:r>
      <w:r w:rsidR="00F474B4">
        <w:t xml:space="preserve"> </w:t>
      </w:r>
      <w:r>
        <w:t>63%</w:t>
      </w:r>
      <w:r w:rsidR="00F474B4">
        <w:t xml:space="preserve"> </w:t>
      </w:r>
      <w:r>
        <w:t>a</w:t>
      </w:r>
      <w:r w:rsidR="00F474B4">
        <w:t xml:space="preserve"> </w:t>
      </w:r>
      <w:r>
        <w:t>decade</w:t>
      </w:r>
      <w:r w:rsidR="00F474B4">
        <w:t xml:space="preserve"> </w:t>
      </w:r>
      <w:r>
        <w:t>ago.</w:t>
      </w:r>
    </w:p>
    <w:p w14:paraId="606018A6" w14:textId="29FA74EB" w:rsidR="00726510" w:rsidRDefault="00726510" w:rsidP="00726510">
      <w:pPr>
        <w:pStyle w:val="Heading3"/>
      </w:pPr>
      <w:r>
        <w:t>Post-school</w:t>
      </w:r>
      <w:r w:rsidR="00F474B4">
        <w:t xml:space="preserve"> </w:t>
      </w:r>
      <w:r>
        <w:t>qualifications</w:t>
      </w:r>
      <w:r w:rsidR="00F474B4">
        <w:t xml:space="preserve"> </w:t>
      </w:r>
      <w:r>
        <w:t>are</w:t>
      </w:r>
      <w:r w:rsidR="00F474B4">
        <w:t xml:space="preserve"> </w:t>
      </w:r>
      <w:r>
        <w:t>beneficial</w:t>
      </w:r>
      <w:r w:rsidR="00F474B4">
        <w:t xml:space="preserve"> </w:t>
      </w:r>
      <w:r>
        <w:t>in</w:t>
      </w:r>
      <w:r w:rsidR="00F474B4">
        <w:t xml:space="preserve"> </w:t>
      </w:r>
      <w:r>
        <w:t>today’s</w:t>
      </w:r>
      <w:r w:rsidR="00F474B4">
        <w:t xml:space="preserve"> </w:t>
      </w:r>
      <w:r>
        <w:t>job</w:t>
      </w:r>
      <w:r w:rsidR="00F474B4">
        <w:t xml:space="preserve"> </w:t>
      </w:r>
      <w:r>
        <w:t>market</w:t>
      </w:r>
    </w:p>
    <w:p w14:paraId="3321BA0D" w14:textId="48CB1126" w:rsidR="00726510" w:rsidRDefault="00726510" w:rsidP="00726510">
      <w:r>
        <w:t>People</w:t>
      </w:r>
      <w:r w:rsidR="00F474B4">
        <w:t xml:space="preserve"> </w:t>
      </w:r>
      <w:r>
        <w:t>with</w:t>
      </w:r>
      <w:r w:rsidR="00F474B4">
        <w:t xml:space="preserve"> </w:t>
      </w:r>
      <w:r>
        <w:t>higher</w:t>
      </w:r>
      <w:r w:rsidR="00F474B4">
        <w:t xml:space="preserve"> </w:t>
      </w:r>
      <w:r>
        <w:t>level</w:t>
      </w:r>
      <w:r w:rsidR="00F474B4">
        <w:t xml:space="preserve"> </w:t>
      </w:r>
      <w:r>
        <w:t>qualifications</w:t>
      </w:r>
      <w:r w:rsidR="00F474B4">
        <w:t xml:space="preserve"> </w:t>
      </w:r>
      <w:r>
        <w:t>generally</w:t>
      </w:r>
      <w:r w:rsidR="00F474B4">
        <w:t xml:space="preserve"> </w:t>
      </w:r>
      <w:r>
        <w:t>have</w:t>
      </w:r>
      <w:r w:rsidR="00F474B4">
        <w:t xml:space="preserve"> </w:t>
      </w:r>
      <w:r>
        <w:t>better</w:t>
      </w:r>
      <w:r w:rsidR="00F474B4">
        <w:t xml:space="preserve"> </w:t>
      </w:r>
      <w:r>
        <w:t>employment</w:t>
      </w:r>
      <w:r w:rsidR="00F474B4">
        <w:t xml:space="preserve"> </w:t>
      </w:r>
      <w:r>
        <w:t>outcomes</w:t>
      </w:r>
      <w:r w:rsidR="00F474B4">
        <w:t xml:space="preserve"> </w:t>
      </w:r>
      <w:r>
        <w:t>than</w:t>
      </w:r>
      <w:r w:rsidR="00F474B4">
        <w:t xml:space="preserve"> </w:t>
      </w:r>
      <w:r>
        <w:t>those</w:t>
      </w:r>
      <w:r w:rsidR="00F474B4">
        <w:t xml:space="preserve"> </w:t>
      </w:r>
      <w:r>
        <w:t>who</w:t>
      </w:r>
      <w:r w:rsidR="00F474B4">
        <w:t xml:space="preserve"> </w:t>
      </w:r>
      <w:r>
        <w:t>have</w:t>
      </w:r>
      <w:r w:rsidR="00F474B4">
        <w:t xml:space="preserve"> </w:t>
      </w:r>
      <w:r>
        <w:t>not</w:t>
      </w:r>
      <w:r w:rsidR="00F474B4">
        <w:t xml:space="preserve"> </w:t>
      </w:r>
      <w:r>
        <w:t>completed</w:t>
      </w:r>
      <w:r w:rsidR="00F474B4">
        <w:t xml:space="preserve"> </w:t>
      </w:r>
      <w:r>
        <w:t>further</w:t>
      </w:r>
      <w:r w:rsidR="00F474B4">
        <w:t xml:space="preserve"> </w:t>
      </w:r>
      <w:r>
        <w:t>education</w:t>
      </w:r>
      <w:r w:rsidR="00F474B4">
        <w:t xml:space="preserve"> </w:t>
      </w:r>
      <w:r>
        <w:t>after</w:t>
      </w:r>
      <w:r w:rsidR="00F474B4">
        <w:t xml:space="preserve"> </w:t>
      </w:r>
      <w:r>
        <w:t>leaving</w:t>
      </w:r>
      <w:r w:rsidR="00F474B4">
        <w:t xml:space="preserve"> </w:t>
      </w:r>
      <w:r>
        <w:t>school.</w:t>
      </w:r>
      <w:r w:rsidR="00F474B4">
        <w:t xml:space="preserve"> </w:t>
      </w:r>
    </w:p>
    <w:p w14:paraId="2FEB6036" w14:textId="10E59F28" w:rsidR="00726510" w:rsidRDefault="00726510" w:rsidP="00DE7BDC">
      <w:r>
        <w:t>Of</w:t>
      </w:r>
      <w:r w:rsidR="00F474B4">
        <w:t xml:space="preserve"> </w:t>
      </w:r>
      <w:r>
        <w:t>jobs</w:t>
      </w:r>
      <w:r w:rsidR="00F474B4">
        <w:t xml:space="preserve"> </w:t>
      </w:r>
      <w:r>
        <w:t>currently</w:t>
      </w:r>
      <w:r w:rsidR="00F474B4">
        <w:t xml:space="preserve"> </w:t>
      </w:r>
      <w:r>
        <w:t>being</w:t>
      </w:r>
      <w:r w:rsidR="00F474B4">
        <w:t xml:space="preserve"> </w:t>
      </w:r>
      <w:r>
        <w:t>advertised:</w:t>
      </w:r>
    </w:p>
    <w:p w14:paraId="73D6C923" w14:textId="2EAFCFA2" w:rsidR="00726510" w:rsidRDefault="00726510" w:rsidP="00726510">
      <w:pPr>
        <w:pStyle w:val="ListBullet"/>
      </w:pPr>
      <w:r>
        <w:t>Almost</w:t>
      </w:r>
      <w:r w:rsidR="00F474B4">
        <w:t xml:space="preserve"> </w:t>
      </w:r>
      <w:r>
        <w:t>90%</w:t>
      </w:r>
      <w:r w:rsidR="00F474B4">
        <w:t xml:space="preserve"> </w:t>
      </w:r>
      <w:r>
        <w:t>require</w:t>
      </w:r>
      <w:r w:rsidR="00F474B4">
        <w:t xml:space="preserve"> </w:t>
      </w:r>
      <w:r>
        <w:t>post-school</w:t>
      </w:r>
      <w:r w:rsidR="00F474B4">
        <w:t xml:space="preserve"> </w:t>
      </w:r>
      <w:r>
        <w:t>qualifications.</w:t>
      </w:r>
      <w:r w:rsidR="00F474B4">
        <w:t xml:space="preserve"> </w:t>
      </w:r>
    </w:p>
    <w:p w14:paraId="11EF3589" w14:textId="2F96E240" w:rsidR="00726510" w:rsidRDefault="00726510" w:rsidP="00726510">
      <w:pPr>
        <w:pStyle w:val="ListBullet"/>
      </w:pPr>
      <w:r>
        <w:t>Around</w:t>
      </w:r>
      <w:r w:rsidR="00F474B4">
        <w:t xml:space="preserve"> </w:t>
      </w:r>
      <w:r>
        <w:t>50%</w:t>
      </w:r>
      <w:r w:rsidR="00F474B4">
        <w:t xml:space="preserve"> </w:t>
      </w:r>
      <w:r>
        <w:t>require</w:t>
      </w:r>
      <w:r w:rsidR="00F474B4">
        <w:t xml:space="preserve"> </w:t>
      </w:r>
      <w:r>
        <w:t>a</w:t>
      </w:r>
      <w:r w:rsidR="00F474B4">
        <w:t xml:space="preserve"> </w:t>
      </w:r>
      <w:r>
        <w:t>VET</w:t>
      </w:r>
      <w:r w:rsidR="00F474B4">
        <w:t xml:space="preserve"> </w:t>
      </w:r>
      <w:r>
        <w:t>qualification.</w:t>
      </w:r>
    </w:p>
    <w:p w14:paraId="3BA2EFDF" w14:textId="0A20D4D1" w:rsidR="00726510" w:rsidRDefault="00726510" w:rsidP="00726510">
      <w:pPr>
        <w:pStyle w:val="ListBullet"/>
      </w:pPr>
      <w:r>
        <w:t>Almost</w:t>
      </w:r>
      <w:r w:rsidR="00F474B4">
        <w:t xml:space="preserve"> </w:t>
      </w:r>
      <w:r>
        <w:t>40%</w:t>
      </w:r>
      <w:r w:rsidR="00F474B4">
        <w:t xml:space="preserve"> </w:t>
      </w:r>
      <w:r>
        <w:t>require</w:t>
      </w:r>
      <w:r w:rsidR="00F474B4">
        <w:t xml:space="preserve"> </w:t>
      </w:r>
      <w:r>
        <w:t>a</w:t>
      </w:r>
      <w:r w:rsidR="00F474B4">
        <w:t xml:space="preserve"> </w:t>
      </w:r>
      <w:r>
        <w:t>Bachelor</w:t>
      </w:r>
      <w:r w:rsidR="00F474B4">
        <w:t xml:space="preserve"> </w:t>
      </w:r>
      <w:r>
        <w:t>degree</w:t>
      </w:r>
      <w:r w:rsidR="00F474B4">
        <w:t xml:space="preserve"> </w:t>
      </w:r>
      <w:r>
        <w:t>or</w:t>
      </w:r>
      <w:r w:rsidR="00F474B4">
        <w:t xml:space="preserve"> </w:t>
      </w:r>
      <w:r>
        <w:t>higher.</w:t>
      </w:r>
    </w:p>
    <w:p w14:paraId="6128AF6E" w14:textId="45F94567" w:rsidR="00726510" w:rsidRDefault="00726510" w:rsidP="00726510">
      <w:r>
        <w:t>As</w:t>
      </w:r>
      <w:r w:rsidR="00F474B4">
        <w:t xml:space="preserve"> </w:t>
      </w:r>
      <w:r>
        <w:t>well</w:t>
      </w:r>
      <w:r w:rsidR="00F474B4">
        <w:t xml:space="preserve"> </w:t>
      </w:r>
      <w:r>
        <w:t>as</w:t>
      </w:r>
      <w:r w:rsidR="00F474B4">
        <w:t xml:space="preserve"> </w:t>
      </w:r>
      <w:r>
        <w:t>better</w:t>
      </w:r>
      <w:r w:rsidR="00F474B4">
        <w:t xml:space="preserve"> </w:t>
      </w:r>
      <w:r>
        <w:t>employment</w:t>
      </w:r>
      <w:r w:rsidR="00F474B4">
        <w:t xml:space="preserve"> </w:t>
      </w:r>
      <w:r>
        <w:t>outcomes,</w:t>
      </w:r>
      <w:r w:rsidR="00F474B4">
        <w:t xml:space="preserve"> </w:t>
      </w:r>
      <w:r>
        <w:t>higher</w:t>
      </w:r>
      <w:r w:rsidR="00F474B4">
        <w:t xml:space="preserve"> </w:t>
      </w:r>
      <w:r>
        <w:t>qualifications</w:t>
      </w:r>
      <w:r w:rsidR="00F474B4">
        <w:t xml:space="preserve"> </w:t>
      </w:r>
      <w:r>
        <w:t>also</w:t>
      </w:r>
      <w:r w:rsidR="00F474B4">
        <w:t xml:space="preserve"> </w:t>
      </w:r>
      <w:r>
        <w:t>generally</w:t>
      </w:r>
      <w:r w:rsidR="00F474B4">
        <w:t xml:space="preserve"> </w:t>
      </w:r>
      <w:r>
        <w:t>lead</w:t>
      </w:r>
      <w:r w:rsidR="00F474B4">
        <w:t xml:space="preserve"> </w:t>
      </w:r>
      <w:r>
        <w:t>to</w:t>
      </w:r>
      <w:r w:rsidR="00F474B4">
        <w:t xml:space="preserve"> </w:t>
      </w:r>
      <w:r>
        <w:t>increased</w:t>
      </w:r>
      <w:r w:rsidR="00F474B4">
        <w:t xml:space="preserve"> </w:t>
      </w:r>
      <w:r>
        <w:t>wages.</w:t>
      </w:r>
      <w:r w:rsidR="00F474B4">
        <w:t xml:space="preserve"> </w:t>
      </w:r>
      <w:r>
        <w:t>Some</w:t>
      </w:r>
      <w:r w:rsidR="00F474B4">
        <w:t xml:space="preserve"> </w:t>
      </w:r>
      <w:r>
        <w:t>lower</w:t>
      </w:r>
      <w:r w:rsidR="00F474B4">
        <w:t xml:space="preserve"> </w:t>
      </w:r>
      <w:r>
        <w:t>skill</w:t>
      </w:r>
      <w:r w:rsidR="00F474B4">
        <w:t xml:space="preserve"> </w:t>
      </w:r>
      <w:r>
        <w:t>level</w:t>
      </w:r>
      <w:r w:rsidR="00F474B4">
        <w:t xml:space="preserve"> </w:t>
      </w:r>
      <w:r>
        <w:t>occupations</w:t>
      </w:r>
      <w:r w:rsidR="00F474B4">
        <w:t xml:space="preserve"> </w:t>
      </w:r>
      <w:r>
        <w:t>are</w:t>
      </w:r>
      <w:r w:rsidR="00F474B4">
        <w:t xml:space="preserve"> </w:t>
      </w:r>
      <w:r>
        <w:t>an</w:t>
      </w:r>
      <w:r w:rsidR="00F474B4">
        <w:t xml:space="preserve"> </w:t>
      </w:r>
      <w:r>
        <w:t>exception</w:t>
      </w:r>
      <w:r w:rsidR="00F474B4">
        <w:t xml:space="preserve"> </w:t>
      </w:r>
      <w:r>
        <w:t>with</w:t>
      </w:r>
      <w:r w:rsidR="00F474B4">
        <w:t xml:space="preserve"> </w:t>
      </w:r>
      <w:r>
        <w:t>relatively</w:t>
      </w:r>
      <w:r w:rsidR="00F474B4">
        <w:t xml:space="preserve"> </w:t>
      </w:r>
      <w:r>
        <w:t>high</w:t>
      </w:r>
      <w:r w:rsidR="00F474B4">
        <w:t xml:space="preserve"> </w:t>
      </w:r>
      <w:r>
        <w:t>pay</w:t>
      </w:r>
      <w:r w:rsidR="00F474B4">
        <w:t xml:space="preserve"> </w:t>
      </w:r>
      <w:r>
        <w:t>to</w:t>
      </w:r>
      <w:r w:rsidR="00F474B4">
        <w:t xml:space="preserve"> </w:t>
      </w:r>
      <w:r>
        <w:t>compensate</w:t>
      </w:r>
      <w:r w:rsidR="00F474B4">
        <w:t xml:space="preserve"> </w:t>
      </w:r>
      <w:r>
        <w:t>for</w:t>
      </w:r>
      <w:r w:rsidR="00F474B4">
        <w:t xml:space="preserve"> </w:t>
      </w:r>
      <w:r>
        <w:t>unsociable</w:t>
      </w:r>
      <w:r w:rsidR="00F474B4">
        <w:t xml:space="preserve"> </w:t>
      </w:r>
      <w:r>
        <w:t>working</w:t>
      </w:r>
      <w:r w:rsidR="00F474B4">
        <w:t xml:space="preserve"> </w:t>
      </w:r>
      <w:r>
        <w:t>hours</w:t>
      </w:r>
      <w:r w:rsidR="00F474B4">
        <w:t xml:space="preserve"> </w:t>
      </w:r>
      <w:r>
        <w:t>or</w:t>
      </w:r>
      <w:r w:rsidR="00F474B4">
        <w:t xml:space="preserve"> </w:t>
      </w:r>
      <w:r>
        <w:t>difficult</w:t>
      </w:r>
      <w:r w:rsidR="00F474B4">
        <w:t xml:space="preserve"> </w:t>
      </w:r>
      <w:r>
        <w:t>working</w:t>
      </w:r>
      <w:r w:rsidR="00F474B4">
        <w:t xml:space="preserve"> </w:t>
      </w:r>
      <w:r>
        <w:t>conditions.</w:t>
      </w:r>
    </w:p>
    <w:p w14:paraId="292F1AA2" w14:textId="77777777" w:rsidR="00726510" w:rsidRDefault="00726510">
      <w:r>
        <w:br w:type="page"/>
      </w:r>
    </w:p>
    <w:p w14:paraId="0B00289C" w14:textId="6E9EF6C3" w:rsidR="008F5D52" w:rsidRDefault="00726510" w:rsidP="00614CF2">
      <w:pPr>
        <w:pStyle w:val="Caption"/>
      </w:pPr>
      <w:r>
        <w:lastRenderedPageBreak/>
        <w:t>Unemployment</w:t>
      </w:r>
      <w:r w:rsidR="00F474B4">
        <w:t xml:space="preserve"> </w:t>
      </w:r>
      <w:r>
        <w:t>rates,</w:t>
      </w:r>
      <w:r w:rsidR="00F474B4">
        <w:t xml:space="preserve"> </w:t>
      </w:r>
      <w:r>
        <w:t>persons</w:t>
      </w:r>
      <w:r w:rsidR="00F474B4">
        <w:t xml:space="preserve"> </w:t>
      </w:r>
      <w:r>
        <w:t>aged</w:t>
      </w:r>
      <w:r w:rsidR="00F474B4">
        <w:t xml:space="preserve"> </w:t>
      </w:r>
      <w:r>
        <w:t>25–34,</w:t>
      </w:r>
      <w:r w:rsidR="00F474B4">
        <w:t xml:space="preserve"> </w:t>
      </w:r>
      <w:r>
        <w:t>by</w:t>
      </w:r>
      <w:r w:rsidR="00F474B4">
        <w:t xml:space="preserve"> </w:t>
      </w:r>
      <w:r>
        <w:t>highest</w:t>
      </w:r>
      <w:r w:rsidR="00F474B4">
        <w:t xml:space="preserve"> </w:t>
      </w:r>
      <w:r>
        <w:t>level</w:t>
      </w:r>
      <w:r w:rsidR="00F474B4">
        <w:t xml:space="preserve"> </w:t>
      </w:r>
      <w:r>
        <w:t>of</w:t>
      </w:r>
      <w:r w:rsidR="00F474B4">
        <w:t xml:space="preserve"> </w:t>
      </w:r>
      <w:r>
        <w:t>education,</w:t>
      </w:r>
      <w:r w:rsidR="00F474B4">
        <w:t xml:space="preserve"> </w:t>
      </w:r>
      <w:r>
        <w:t>Australia,</w:t>
      </w:r>
      <w:r w:rsidR="00F474B4">
        <w:t xml:space="preserve"> </w:t>
      </w:r>
      <w:r>
        <w:t>2024</w:t>
      </w:r>
      <w:r w:rsidR="00F474B4">
        <w:t xml:space="preserve"> </w:t>
      </w:r>
      <w:r>
        <w:t>(%)</w:t>
      </w:r>
    </w:p>
    <w:p w14:paraId="053B000F" w14:textId="77777777" w:rsidR="00DF3270" w:rsidRDefault="008F5D52" w:rsidP="0090032F">
      <w:pPr>
        <w:jc w:val="center"/>
      </w:pPr>
      <w:r w:rsidRPr="0090032F">
        <w:rPr>
          <w:noProof/>
        </w:rPr>
        <w:drawing>
          <wp:inline distT="0" distB="0" distL="0" distR="0" wp14:anchorId="236C7250" wp14:editId="09DF498C">
            <wp:extent cx="3611887" cy="2779782"/>
            <wp:effectExtent l="0" t="0" r="7620" b="1905"/>
            <wp:docPr id="1964857004" name="Picture 25" descr="Graph showing the unemployment rates for persons aged 25-34, by highest level of education in Australia in 2024. Individuals with a Bachelor degree or higher experienced the lowest unemployment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57004" name="Picture 25" descr="Graph showing the unemployment rates for persons aged 25-34, by highest level of education in Australia in 2024. Individuals with a Bachelor degree or higher experienced the lowest unemployment rat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11887" cy="2779782"/>
                    </a:xfrm>
                    <a:prstGeom prst="rect">
                      <a:avLst/>
                    </a:prstGeom>
                  </pic:spPr>
                </pic:pic>
              </a:graphicData>
            </a:graphic>
          </wp:inline>
        </w:drawing>
      </w:r>
    </w:p>
    <w:p w14:paraId="250E0C13" w14:textId="46E4C795" w:rsidR="00726510" w:rsidRDefault="00726510" w:rsidP="00614CF2">
      <w:pPr>
        <w:pStyle w:val="Caption"/>
      </w:pPr>
      <w:r>
        <w:t>Note:</w:t>
      </w:r>
      <w:r w:rsidR="00F474B4">
        <w:t xml:space="preserve"> </w:t>
      </w:r>
      <w:r>
        <w:t>Below</w:t>
      </w:r>
      <w:r w:rsidR="00F474B4">
        <w:t xml:space="preserve"> </w:t>
      </w:r>
      <w:r>
        <w:t>Year</w:t>
      </w:r>
      <w:r w:rsidR="00F474B4">
        <w:t xml:space="preserve"> </w:t>
      </w:r>
      <w:r>
        <w:t>12</w:t>
      </w:r>
      <w:r w:rsidR="00F474B4">
        <w:t xml:space="preserve"> </w:t>
      </w:r>
      <w:r>
        <w:t>includes</w:t>
      </w:r>
      <w:r w:rsidR="00F474B4">
        <w:t xml:space="preserve"> </w:t>
      </w:r>
      <w:r>
        <w:t>certificates</w:t>
      </w:r>
      <w:r w:rsidR="00F474B4">
        <w:t xml:space="preserve"> </w:t>
      </w:r>
      <w:r>
        <w:t>I</w:t>
      </w:r>
      <w:r w:rsidR="00F474B4">
        <w:t xml:space="preserve"> </w:t>
      </w:r>
      <w:r>
        <w:t>and</w:t>
      </w:r>
      <w:r w:rsidR="00F474B4">
        <w:t xml:space="preserve"> </w:t>
      </w:r>
      <w:r>
        <w:t>II</w:t>
      </w:r>
      <w:r w:rsidR="00F474B4">
        <w:t xml:space="preserve"> </w:t>
      </w:r>
      <w:r>
        <w:t>levels.</w:t>
      </w:r>
    </w:p>
    <w:p w14:paraId="46DD3369" w14:textId="74F15C0B" w:rsidR="00726510" w:rsidRDefault="00726510" w:rsidP="00614CF2">
      <w:pPr>
        <w:pStyle w:val="Caption"/>
      </w:pPr>
      <w:r>
        <w:t>Median</w:t>
      </w:r>
      <w:r w:rsidR="00F474B4">
        <w:t xml:space="preserve"> </w:t>
      </w:r>
      <w:r>
        <w:t>weekly</w:t>
      </w:r>
      <w:r w:rsidR="00F474B4">
        <w:t xml:space="preserve"> </w:t>
      </w:r>
      <w:r>
        <w:t>earnings</w:t>
      </w:r>
      <w:r w:rsidR="00F474B4">
        <w:t xml:space="preserve"> </w:t>
      </w:r>
      <w:r>
        <w:t>in</w:t>
      </w:r>
      <w:r w:rsidR="00F474B4">
        <w:t xml:space="preserve"> </w:t>
      </w:r>
      <w:r>
        <w:t>main</w:t>
      </w:r>
      <w:r w:rsidR="00F474B4">
        <w:t xml:space="preserve"> </w:t>
      </w:r>
      <w:r>
        <w:t>job,</w:t>
      </w:r>
      <w:r w:rsidR="00F474B4">
        <w:t xml:space="preserve"> </w:t>
      </w:r>
      <w:r>
        <w:t>by</w:t>
      </w:r>
      <w:r w:rsidR="00F474B4">
        <w:t xml:space="preserve"> </w:t>
      </w:r>
      <w:r>
        <w:t>highest</w:t>
      </w:r>
      <w:r w:rsidR="00F474B4">
        <w:t xml:space="preserve"> </w:t>
      </w:r>
      <w:r>
        <w:t>level</w:t>
      </w:r>
      <w:r w:rsidR="00F474B4">
        <w:t xml:space="preserve"> </w:t>
      </w:r>
      <w:r>
        <w:t>of</w:t>
      </w:r>
      <w:r w:rsidR="00F474B4">
        <w:t xml:space="preserve"> </w:t>
      </w:r>
      <w:r>
        <w:t>post-school</w:t>
      </w:r>
      <w:r w:rsidR="00F474B4">
        <w:t xml:space="preserve"> </w:t>
      </w:r>
      <w:r>
        <w:t>qualification,</w:t>
      </w:r>
      <w:r w:rsidR="00F474B4">
        <w:t xml:space="preserve"> </w:t>
      </w:r>
      <w:r>
        <w:t>Australia,</w:t>
      </w:r>
      <w:r w:rsidR="00F474B4">
        <w:t xml:space="preserve"> </w:t>
      </w:r>
      <w:r>
        <w:t>2024</w:t>
      </w:r>
      <w:r w:rsidR="00F474B4">
        <w:t xml:space="preserve"> </w:t>
      </w:r>
      <w:r>
        <w:t>($)</w:t>
      </w:r>
    </w:p>
    <w:p w14:paraId="0D433D04" w14:textId="10476453" w:rsidR="008F5D52" w:rsidRDefault="00F31FDF" w:rsidP="0090032F">
      <w:pPr>
        <w:jc w:val="center"/>
      </w:pPr>
      <w:r w:rsidRPr="0090032F">
        <w:rPr>
          <w:noProof/>
        </w:rPr>
        <w:drawing>
          <wp:inline distT="0" distB="0" distL="0" distR="0" wp14:anchorId="4738157F" wp14:editId="2120FEE5">
            <wp:extent cx="3631327" cy="2779200"/>
            <wp:effectExtent l="0" t="0" r="7620" b="2540"/>
            <wp:docPr id="353147234" name="Picture 11" descr="Graph showing median weekly earnings in main job by highest level of post-school qualification in Australia in 2024. Individuals with a postgraduate degree reported the highest earnings, followed subsequently with a graduate diploma/graduate certificate and  bachelor’s degre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47234" name="Picture 11" descr="Graph showing median weekly earnings in main job by highest level of post-school qualification in Australia in 2024. Individuals with a postgraduate degree reported the highest earnings, followed subsequently with a graduate diploma/graduate certificate and  bachelor’s degree . "/>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31327" cy="2779200"/>
                    </a:xfrm>
                    <a:prstGeom prst="rect">
                      <a:avLst/>
                    </a:prstGeom>
                  </pic:spPr>
                </pic:pic>
              </a:graphicData>
            </a:graphic>
          </wp:inline>
        </w:drawing>
      </w:r>
    </w:p>
    <w:p w14:paraId="3DC9B424" w14:textId="2F3E6B6F" w:rsidR="00F31FDF" w:rsidRDefault="00726510" w:rsidP="000B1FAF">
      <w:pPr>
        <w:pStyle w:val="Source"/>
      </w:pPr>
      <w:r w:rsidRPr="00726510">
        <w:t>ABS,</w:t>
      </w:r>
      <w:r w:rsidR="00F474B4">
        <w:t xml:space="preserve"> </w:t>
      </w:r>
      <w:r w:rsidRPr="00726510">
        <w:t>Education</w:t>
      </w:r>
      <w:r w:rsidR="00F474B4">
        <w:t xml:space="preserve"> </w:t>
      </w:r>
      <w:r w:rsidRPr="00726510">
        <w:t>and</w:t>
      </w:r>
      <w:r w:rsidR="00F474B4">
        <w:t xml:space="preserve"> </w:t>
      </w:r>
      <w:r w:rsidRPr="00726510">
        <w:t>Work,</w:t>
      </w:r>
      <w:r w:rsidR="00F474B4">
        <w:t xml:space="preserve"> </w:t>
      </w:r>
      <w:r w:rsidRPr="00726510">
        <w:t>2024;</w:t>
      </w:r>
      <w:r w:rsidR="00F474B4">
        <w:t xml:space="preserve"> </w:t>
      </w:r>
      <w:r w:rsidRPr="00726510">
        <w:t>ABS,</w:t>
      </w:r>
      <w:r w:rsidR="00F474B4">
        <w:t xml:space="preserve"> </w:t>
      </w:r>
      <w:r w:rsidRPr="00726510">
        <w:t>Characteristics</w:t>
      </w:r>
      <w:r w:rsidR="00F474B4">
        <w:t xml:space="preserve"> </w:t>
      </w:r>
      <w:r w:rsidRPr="00726510">
        <w:t>of</w:t>
      </w:r>
      <w:r w:rsidR="00F474B4">
        <w:t xml:space="preserve"> </w:t>
      </w:r>
      <w:r w:rsidRPr="00726510">
        <w:t>Employment,</w:t>
      </w:r>
      <w:r w:rsidR="00F474B4">
        <w:t xml:space="preserve"> </w:t>
      </w:r>
      <w:r w:rsidRPr="00726510">
        <w:t>2024;</w:t>
      </w:r>
      <w:r w:rsidR="00F474B4">
        <w:t xml:space="preserve"> </w:t>
      </w:r>
      <w:r w:rsidRPr="00726510">
        <w:t>JSA,</w:t>
      </w:r>
      <w:r w:rsidR="00F474B4">
        <w:t xml:space="preserve"> </w:t>
      </w:r>
      <w:r w:rsidRPr="00726510">
        <w:t>Internet</w:t>
      </w:r>
      <w:r w:rsidR="00F474B4">
        <w:t xml:space="preserve"> </w:t>
      </w:r>
      <w:r w:rsidRPr="00726510">
        <w:t>Vacancy</w:t>
      </w:r>
      <w:r w:rsidR="00F474B4">
        <w:t xml:space="preserve"> </w:t>
      </w:r>
      <w:r w:rsidRPr="00726510">
        <w:t>Index,</w:t>
      </w:r>
      <w:r w:rsidR="00F474B4">
        <w:t xml:space="preserve"> </w:t>
      </w:r>
      <w:r w:rsidRPr="00726510">
        <w:t>seasonally</w:t>
      </w:r>
      <w:r w:rsidR="00F474B4">
        <w:t xml:space="preserve"> </w:t>
      </w:r>
      <w:r w:rsidRPr="00726510">
        <w:t>adjusted</w:t>
      </w:r>
      <w:r w:rsidR="00F474B4">
        <w:t xml:space="preserve"> </w:t>
      </w:r>
      <w:r w:rsidRPr="00726510">
        <w:t>data,</w:t>
      </w:r>
      <w:r w:rsidR="00F474B4">
        <w:t xml:space="preserve"> </w:t>
      </w:r>
      <w:r w:rsidRPr="00726510">
        <w:t>December</w:t>
      </w:r>
      <w:r w:rsidR="00F474B4">
        <w:t xml:space="preserve"> </w:t>
      </w:r>
      <w:r w:rsidRPr="00726510">
        <w:t>2024</w:t>
      </w:r>
    </w:p>
    <w:p w14:paraId="5F5CB9F7" w14:textId="77777777" w:rsidR="00F31FDF" w:rsidRDefault="00F31FDF">
      <w:pPr>
        <w:rPr>
          <w:sz w:val="17"/>
          <w:szCs w:val="20"/>
        </w:rPr>
      </w:pPr>
      <w:r>
        <w:br w:type="page"/>
      </w:r>
    </w:p>
    <w:p w14:paraId="1D9C2CF2" w14:textId="01A06B77" w:rsidR="000B1FAF" w:rsidRDefault="00FC6C55" w:rsidP="00F841EE">
      <w:pPr>
        <w:pStyle w:val="Heading3"/>
      </w:pPr>
      <w:r>
        <w:lastRenderedPageBreak/>
        <w:t>What</w:t>
      </w:r>
      <w:r w:rsidR="00F474B4">
        <w:t xml:space="preserve"> </w:t>
      </w:r>
      <w:r>
        <w:t>if</w:t>
      </w:r>
      <w:r w:rsidR="00F474B4">
        <w:t xml:space="preserve"> </w:t>
      </w:r>
      <w:r>
        <w:t>I</w:t>
      </w:r>
      <w:r w:rsidR="00F474B4">
        <w:t xml:space="preserve"> </w:t>
      </w:r>
      <w:r>
        <w:t>don’t</w:t>
      </w:r>
      <w:r w:rsidR="00F474B4">
        <w:t xml:space="preserve"> </w:t>
      </w:r>
      <w:r>
        <w:t>complete</w:t>
      </w:r>
      <w:r w:rsidR="00F474B4">
        <w:t xml:space="preserve"> </w:t>
      </w:r>
      <w:r>
        <w:t>further</w:t>
      </w:r>
      <w:r w:rsidR="00F474B4">
        <w:t xml:space="preserve"> </w:t>
      </w:r>
      <w:r>
        <w:t>education?</w:t>
      </w:r>
    </w:p>
    <w:p w14:paraId="5043624A" w14:textId="00FB2296" w:rsidR="00FC6C55" w:rsidRDefault="00FC6C55" w:rsidP="00FC6C55">
      <w:r>
        <w:t>Although</w:t>
      </w:r>
      <w:r w:rsidR="00F474B4">
        <w:t xml:space="preserve"> </w:t>
      </w:r>
      <w:r>
        <w:t>most</w:t>
      </w:r>
      <w:r w:rsidR="00F474B4">
        <w:t xml:space="preserve"> </w:t>
      </w:r>
      <w:r>
        <w:t>new</w:t>
      </w:r>
      <w:r w:rsidR="00F474B4">
        <w:t xml:space="preserve"> </w:t>
      </w:r>
      <w:r>
        <w:t>jobs</w:t>
      </w:r>
      <w:r w:rsidR="00F474B4">
        <w:t xml:space="preserve"> </w:t>
      </w:r>
      <w:r>
        <w:t>created</w:t>
      </w:r>
      <w:r w:rsidR="00F474B4">
        <w:t xml:space="preserve"> </w:t>
      </w:r>
      <w:r>
        <w:t>in</w:t>
      </w:r>
      <w:r w:rsidR="00F474B4">
        <w:t xml:space="preserve"> </w:t>
      </w:r>
      <w:r>
        <w:t>recent</w:t>
      </w:r>
      <w:r w:rsidR="00F474B4">
        <w:t xml:space="preserve"> </w:t>
      </w:r>
      <w:r>
        <w:t>years</w:t>
      </w:r>
      <w:r w:rsidR="00F474B4">
        <w:t xml:space="preserve"> </w:t>
      </w:r>
      <w:r>
        <w:t>(and</w:t>
      </w:r>
      <w:r w:rsidR="00F474B4">
        <w:t xml:space="preserve"> </w:t>
      </w:r>
      <w:r>
        <w:t>those</w:t>
      </w:r>
      <w:r w:rsidR="00F474B4">
        <w:t xml:space="preserve"> </w:t>
      </w:r>
      <w:r>
        <w:t>expected</w:t>
      </w:r>
      <w:r w:rsidR="00F474B4">
        <w:t xml:space="preserve"> </w:t>
      </w:r>
      <w:r>
        <w:t>in</w:t>
      </w:r>
      <w:r w:rsidR="00F474B4">
        <w:t xml:space="preserve"> </w:t>
      </w:r>
      <w:r>
        <w:t>the</w:t>
      </w:r>
      <w:r w:rsidR="00F474B4">
        <w:t xml:space="preserve"> </w:t>
      </w:r>
      <w:r>
        <w:t>future)</w:t>
      </w:r>
      <w:r w:rsidR="00F474B4">
        <w:t xml:space="preserve"> </w:t>
      </w:r>
      <w:r>
        <w:t>are</w:t>
      </w:r>
      <w:r w:rsidR="00F474B4">
        <w:t xml:space="preserve"> </w:t>
      </w:r>
      <w:r>
        <w:t>in</w:t>
      </w:r>
      <w:r w:rsidR="00F474B4">
        <w:t xml:space="preserve"> </w:t>
      </w:r>
      <w:r>
        <w:t>skilled</w:t>
      </w:r>
      <w:r w:rsidR="00F474B4">
        <w:t xml:space="preserve"> </w:t>
      </w:r>
      <w:r>
        <w:t>occupations,</w:t>
      </w:r>
      <w:r w:rsidR="00F474B4">
        <w:t xml:space="preserve"> </w:t>
      </w:r>
      <w:r>
        <w:t>there</w:t>
      </w:r>
      <w:r w:rsidR="00F474B4">
        <w:t xml:space="preserve"> </w:t>
      </w:r>
      <w:r>
        <w:t>will</w:t>
      </w:r>
      <w:r w:rsidR="00F474B4">
        <w:t xml:space="preserve"> </w:t>
      </w:r>
      <w:r>
        <w:t>continue</w:t>
      </w:r>
      <w:r w:rsidR="00F474B4">
        <w:t xml:space="preserve"> </w:t>
      </w:r>
      <w:r>
        <w:t>to</w:t>
      </w:r>
      <w:r w:rsidR="00F474B4">
        <w:t xml:space="preserve"> </w:t>
      </w:r>
      <w:r>
        <w:t>be</w:t>
      </w:r>
      <w:r w:rsidR="00F474B4">
        <w:t xml:space="preserve"> </w:t>
      </w:r>
      <w:r>
        <w:t>jobs</w:t>
      </w:r>
      <w:r w:rsidR="00F474B4">
        <w:t xml:space="preserve"> </w:t>
      </w:r>
      <w:r>
        <w:t>in</w:t>
      </w:r>
      <w:r w:rsidR="00F474B4">
        <w:t xml:space="preserve"> </w:t>
      </w:r>
      <w:r>
        <w:t>lower</w:t>
      </w:r>
      <w:r w:rsidR="00F474B4">
        <w:t xml:space="preserve"> </w:t>
      </w:r>
      <w:r>
        <w:t>skill</w:t>
      </w:r>
      <w:r w:rsidR="00F474B4">
        <w:t xml:space="preserve"> </w:t>
      </w:r>
      <w:r>
        <w:t>level</w:t>
      </w:r>
      <w:r w:rsidR="00F474B4">
        <w:t xml:space="preserve"> </w:t>
      </w:r>
      <w:r>
        <w:t>occupations</w:t>
      </w:r>
      <w:r w:rsidR="00F474B4">
        <w:t xml:space="preserve"> </w:t>
      </w:r>
      <w:r>
        <w:t>(that</w:t>
      </w:r>
      <w:r w:rsidR="00F474B4">
        <w:t xml:space="preserve"> </w:t>
      </w:r>
      <w:r>
        <w:t>is,</w:t>
      </w:r>
      <w:r w:rsidR="00F474B4">
        <w:t xml:space="preserve"> </w:t>
      </w:r>
      <w:r>
        <w:t>jobs</w:t>
      </w:r>
      <w:r w:rsidR="00F474B4">
        <w:t xml:space="preserve"> </w:t>
      </w:r>
      <w:r>
        <w:t>which</w:t>
      </w:r>
      <w:r w:rsidR="00F474B4">
        <w:t xml:space="preserve"> </w:t>
      </w:r>
      <w:r>
        <w:t>do</w:t>
      </w:r>
      <w:r w:rsidR="00F474B4">
        <w:t xml:space="preserve"> </w:t>
      </w:r>
      <w:r>
        <w:t>not</w:t>
      </w:r>
      <w:r w:rsidR="00F474B4">
        <w:t xml:space="preserve"> </w:t>
      </w:r>
      <w:r>
        <w:t>usually</w:t>
      </w:r>
      <w:r w:rsidR="00F474B4">
        <w:t xml:space="preserve"> </w:t>
      </w:r>
      <w:r>
        <w:t>require</w:t>
      </w:r>
      <w:r w:rsidR="00F474B4">
        <w:t xml:space="preserve"> </w:t>
      </w:r>
      <w:r>
        <w:t>post-school</w:t>
      </w:r>
      <w:r w:rsidR="00F474B4">
        <w:t xml:space="preserve"> </w:t>
      </w:r>
      <w:r>
        <w:t>qualifications).</w:t>
      </w:r>
      <w:r w:rsidR="00F474B4">
        <w:t xml:space="preserve"> </w:t>
      </w:r>
      <w:r>
        <w:t>Lower</w:t>
      </w:r>
      <w:r w:rsidR="00F474B4">
        <w:t xml:space="preserve"> </w:t>
      </w:r>
      <w:r>
        <w:t>skill</w:t>
      </w:r>
      <w:r w:rsidR="00F474B4">
        <w:t xml:space="preserve"> </w:t>
      </w:r>
      <w:r>
        <w:t>level</w:t>
      </w:r>
      <w:r w:rsidR="00F474B4">
        <w:t xml:space="preserve"> </w:t>
      </w:r>
      <w:r>
        <w:t>occupations</w:t>
      </w:r>
      <w:r w:rsidR="00F474B4">
        <w:t xml:space="preserve"> </w:t>
      </w:r>
      <w:r>
        <w:t>generally</w:t>
      </w:r>
      <w:r w:rsidR="00F474B4">
        <w:t xml:space="preserve"> </w:t>
      </w:r>
      <w:r>
        <w:t>have</w:t>
      </w:r>
      <w:r w:rsidR="00F474B4">
        <w:t xml:space="preserve"> </w:t>
      </w:r>
      <w:r>
        <w:t>higher</w:t>
      </w:r>
      <w:r w:rsidR="00F474B4">
        <w:t xml:space="preserve"> </w:t>
      </w:r>
      <w:r>
        <w:t>turnover</w:t>
      </w:r>
      <w:r w:rsidR="00F474B4">
        <w:t xml:space="preserve"> </w:t>
      </w:r>
      <w:r>
        <w:t>rates</w:t>
      </w:r>
      <w:r w:rsidR="00F474B4">
        <w:t xml:space="preserve"> </w:t>
      </w:r>
      <w:r>
        <w:t>than</w:t>
      </w:r>
      <w:r w:rsidR="00F474B4">
        <w:t xml:space="preserve"> </w:t>
      </w:r>
      <w:r>
        <w:t>those</w:t>
      </w:r>
      <w:r w:rsidR="00F474B4">
        <w:t xml:space="preserve"> </w:t>
      </w:r>
      <w:r>
        <w:t>which</w:t>
      </w:r>
      <w:r w:rsidR="00F474B4">
        <w:t xml:space="preserve"> </w:t>
      </w:r>
      <w:r>
        <w:t>require</w:t>
      </w:r>
      <w:r w:rsidR="00F474B4">
        <w:t xml:space="preserve"> </w:t>
      </w:r>
      <w:r>
        <w:t>post-school</w:t>
      </w:r>
      <w:r w:rsidR="00F474B4">
        <w:t xml:space="preserve"> </w:t>
      </w:r>
      <w:r>
        <w:t>qualifications</w:t>
      </w:r>
      <w:r w:rsidR="00F474B4">
        <w:t xml:space="preserve"> </w:t>
      </w:r>
      <w:r>
        <w:t>and</w:t>
      </w:r>
      <w:r w:rsidR="00F474B4">
        <w:t xml:space="preserve"> </w:t>
      </w:r>
      <w:r>
        <w:t>many</w:t>
      </w:r>
      <w:r w:rsidR="00F474B4">
        <w:t xml:space="preserve"> </w:t>
      </w:r>
      <w:r>
        <w:t>job</w:t>
      </w:r>
      <w:r w:rsidR="00F474B4">
        <w:t xml:space="preserve"> </w:t>
      </w:r>
      <w:r>
        <w:t>openings</w:t>
      </w:r>
      <w:r w:rsidR="00F474B4">
        <w:t xml:space="preserve"> </w:t>
      </w:r>
      <w:r>
        <w:t>are</w:t>
      </w:r>
      <w:r w:rsidR="00F474B4">
        <w:t xml:space="preserve"> </w:t>
      </w:r>
      <w:r>
        <w:t>available</w:t>
      </w:r>
      <w:r w:rsidR="00F474B4">
        <w:t xml:space="preserve"> </w:t>
      </w:r>
      <w:r>
        <w:t>each</w:t>
      </w:r>
      <w:r w:rsidR="00F474B4">
        <w:t xml:space="preserve"> </w:t>
      </w:r>
      <w:r>
        <w:t>year</w:t>
      </w:r>
      <w:r w:rsidR="00F474B4">
        <w:t xml:space="preserve"> </w:t>
      </w:r>
      <w:r>
        <w:t>across</w:t>
      </w:r>
      <w:r w:rsidR="00F474B4">
        <w:t xml:space="preserve"> </w:t>
      </w:r>
      <w:r>
        <w:t>all</w:t>
      </w:r>
      <w:r w:rsidR="00F474B4">
        <w:t xml:space="preserve"> </w:t>
      </w:r>
      <w:r>
        <w:t>industries.</w:t>
      </w:r>
      <w:r w:rsidR="00F474B4">
        <w:t xml:space="preserve"> </w:t>
      </w:r>
    </w:p>
    <w:p w14:paraId="61F375EE" w14:textId="70397336" w:rsidR="00FC6C55" w:rsidRDefault="00FC6C55" w:rsidP="00FC6C55">
      <w:r>
        <w:t>Significant</w:t>
      </w:r>
      <w:r w:rsidR="00F474B4">
        <w:t xml:space="preserve"> </w:t>
      </w:r>
      <w:r>
        <w:t>proportions</w:t>
      </w:r>
      <w:r w:rsidR="00F474B4">
        <w:t xml:space="preserve"> </w:t>
      </w:r>
      <w:r>
        <w:t>of</w:t>
      </w:r>
      <w:r w:rsidR="00F474B4">
        <w:t xml:space="preserve"> </w:t>
      </w:r>
      <w:r>
        <w:t>people</w:t>
      </w:r>
      <w:r w:rsidR="00F474B4">
        <w:t xml:space="preserve"> </w:t>
      </w:r>
      <w:r>
        <w:t>working</w:t>
      </w:r>
      <w:r w:rsidR="00F474B4">
        <w:t xml:space="preserve"> </w:t>
      </w:r>
      <w:r>
        <w:t>as</w:t>
      </w:r>
      <w:r w:rsidR="00F474B4">
        <w:t xml:space="preserve"> </w:t>
      </w:r>
      <w:r>
        <w:t>Labourers</w:t>
      </w:r>
      <w:r w:rsidR="00F474B4">
        <w:t xml:space="preserve"> </w:t>
      </w:r>
      <w:r>
        <w:t>(61%),</w:t>
      </w:r>
      <w:r w:rsidR="00F474B4">
        <w:t xml:space="preserve"> </w:t>
      </w:r>
      <w:r>
        <w:t>Sales</w:t>
      </w:r>
      <w:r w:rsidR="00F474B4">
        <w:t xml:space="preserve"> </w:t>
      </w:r>
      <w:r>
        <w:t>Workers</w:t>
      </w:r>
      <w:r w:rsidR="00F474B4">
        <w:t xml:space="preserve"> </w:t>
      </w:r>
      <w:r>
        <w:t>(59%)</w:t>
      </w:r>
      <w:r w:rsidR="00F474B4">
        <w:t xml:space="preserve"> </w:t>
      </w:r>
      <w:r>
        <w:t>and</w:t>
      </w:r>
      <w:r w:rsidR="00F474B4">
        <w:t xml:space="preserve"> </w:t>
      </w:r>
      <w:r>
        <w:t>Machinery</w:t>
      </w:r>
      <w:r w:rsidR="00F474B4">
        <w:t xml:space="preserve"> </w:t>
      </w:r>
      <w:r>
        <w:t>Operators</w:t>
      </w:r>
      <w:r w:rsidR="00F474B4">
        <w:t xml:space="preserve"> </w:t>
      </w:r>
      <w:r>
        <w:t>and</w:t>
      </w:r>
      <w:r w:rsidR="00F474B4">
        <w:t xml:space="preserve"> </w:t>
      </w:r>
      <w:r>
        <w:t>Drivers</w:t>
      </w:r>
      <w:r w:rsidR="00F474B4">
        <w:t xml:space="preserve"> </w:t>
      </w:r>
      <w:r>
        <w:t>(53%)</w:t>
      </w:r>
      <w:r w:rsidR="00F474B4">
        <w:t xml:space="preserve"> </w:t>
      </w:r>
      <w:r>
        <w:t>do</w:t>
      </w:r>
      <w:r w:rsidR="00F474B4">
        <w:t xml:space="preserve"> </w:t>
      </w:r>
      <w:r>
        <w:t>not</w:t>
      </w:r>
      <w:r w:rsidR="00F474B4">
        <w:t xml:space="preserve"> </w:t>
      </w:r>
      <w:r>
        <w:t>hold</w:t>
      </w:r>
      <w:r w:rsidR="00F474B4">
        <w:t xml:space="preserve"> </w:t>
      </w:r>
      <w:r>
        <w:t>post-school</w:t>
      </w:r>
      <w:r w:rsidR="00F474B4">
        <w:t xml:space="preserve"> </w:t>
      </w:r>
      <w:r>
        <w:t>qualifications.</w:t>
      </w:r>
      <w:r w:rsidR="00F474B4">
        <w:t xml:space="preserve"> </w:t>
      </w:r>
      <w:r>
        <w:t>This</w:t>
      </w:r>
      <w:r w:rsidR="00F474B4">
        <w:t xml:space="preserve"> </w:t>
      </w:r>
      <w:r>
        <w:t>includes</w:t>
      </w:r>
      <w:r w:rsidR="00F474B4">
        <w:t xml:space="preserve"> </w:t>
      </w:r>
      <w:r>
        <w:t>occupations</w:t>
      </w:r>
      <w:r w:rsidR="00F474B4">
        <w:t xml:space="preserve"> </w:t>
      </w:r>
      <w:r>
        <w:t>like</w:t>
      </w:r>
      <w:r w:rsidR="00F474B4">
        <w:t xml:space="preserve"> </w:t>
      </w:r>
      <w:r>
        <w:t>General</w:t>
      </w:r>
      <w:r w:rsidR="00F474B4">
        <w:t xml:space="preserve"> </w:t>
      </w:r>
      <w:r>
        <w:t>Sales</w:t>
      </w:r>
      <w:r w:rsidR="00F474B4">
        <w:t xml:space="preserve"> </w:t>
      </w:r>
      <w:r>
        <w:t>Assistants,</w:t>
      </w:r>
      <w:r w:rsidR="00F474B4">
        <w:t xml:space="preserve"> </w:t>
      </w:r>
      <w:r>
        <w:t>Waiters,</w:t>
      </w:r>
      <w:r w:rsidR="00F474B4">
        <w:t xml:space="preserve"> </w:t>
      </w:r>
      <w:r>
        <w:t>Kitchenhands,</w:t>
      </w:r>
      <w:r w:rsidR="00F474B4">
        <w:t xml:space="preserve"> </w:t>
      </w:r>
      <w:r>
        <w:t>Checkout</w:t>
      </w:r>
      <w:r w:rsidR="00F474B4">
        <w:t xml:space="preserve"> </w:t>
      </w:r>
      <w:r>
        <w:t>Operators</w:t>
      </w:r>
      <w:r w:rsidR="00F474B4">
        <w:t xml:space="preserve"> </w:t>
      </w:r>
      <w:r>
        <w:t>and</w:t>
      </w:r>
      <w:r w:rsidR="00F474B4">
        <w:t xml:space="preserve"> </w:t>
      </w:r>
      <w:r>
        <w:t>Office</w:t>
      </w:r>
      <w:r w:rsidR="00F474B4">
        <w:t xml:space="preserve"> </w:t>
      </w:r>
      <w:r>
        <w:t>Cashiers.</w:t>
      </w:r>
    </w:p>
    <w:p w14:paraId="4FD5F384" w14:textId="18543C6B" w:rsidR="00FC6C55" w:rsidRDefault="00FC6C55" w:rsidP="00FC6C55">
      <w:r>
        <w:t>There</w:t>
      </w:r>
      <w:r w:rsidR="00F474B4">
        <w:t xml:space="preserve"> </w:t>
      </w:r>
      <w:r>
        <w:t>are</w:t>
      </w:r>
      <w:r w:rsidR="00F474B4">
        <w:t xml:space="preserve"> </w:t>
      </w:r>
      <w:r>
        <w:t>opportunities</w:t>
      </w:r>
      <w:r w:rsidR="00F474B4">
        <w:t xml:space="preserve"> </w:t>
      </w:r>
      <w:r>
        <w:t>in</w:t>
      </w:r>
      <w:r w:rsidR="00F474B4">
        <w:t xml:space="preserve"> </w:t>
      </w:r>
      <w:r>
        <w:t>all</w:t>
      </w:r>
      <w:r w:rsidR="00F474B4">
        <w:t xml:space="preserve"> </w:t>
      </w:r>
      <w:r>
        <w:t>industries</w:t>
      </w:r>
      <w:r w:rsidR="00F474B4">
        <w:t xml:space="preserve"> </w:t>
      </w:r>
      <w:r>
        <w:t>for</w:t>
      </w:r>
      <w:r w:rsidR="00F474B4">
        <w:t xml:space="preserve"> </w:t>
      </w:r>
      <w:r>
        <w:t>people</w:t>
      </w:r>
      <w:r w:rsidR="00F474B4">
        <w:t xml:space="preserve"> </w:t>
      </w:r>
      <w:r>
        <w:t>who</w:t>
      </w:r>
      <w:r w:rsidR="00F474B4">
        <w:t xml:space="preserve"> </w:t>
      </w:r>
      <w:r>
        <w:t>do</w:t>
      </w:r>
      <w:r w:rsidR="00F474B4">
        <w:t xml:space="preserve"> </w:t>
      </w:r>
      <w:r>
        <w:t>not</w:t>
      </w:r>
      <w:r w:rsidR="00F474B4">
        <w:t xml:space="preserve"> </w:t>
      </w:r>
      <w:r>
        <w:t>have</w:t>
      </w:r>
      <w:r w:rsidR="00F474B4">
        <w:t xml:space="preserve"> </w:t>
      </w:r>
      <w:r>
        <w:t>post-school</w:t>
      </w:r>
      <w:r w:rsidR="00F474B4">
        <w:t xml:space="preserve"> </w:t>
      </w:r>
      <w:r>
        <w:t>qualifications.</w:t>
      </w:r>
      <w:r w:rsidR="00F474B4">
        <w:t xml:space="preserve"> </w:t>
      </w:r>
      <w:r>
        <w:t>For</w:t>
      </w:r>
      <w:r w:rsidR="00F474B4">
        <w:t xml:space="preserve"> </w:t>
      </w:r>
      <w:r>
        <w:t>example,</w:t>
      </w:r>
      <w:r w:rsidR="00F474B4">
        <w:t xml:space="preserve"> </w:t>
      </w:r>
      <w:r>
        <w:t>more</w:t>
      </w:r>
      <w:r w:rsidR="00F474B4">
        <w:t xml:space="preserve"> </w:t>
      </w:r>
      <w:r>
        <w:t>than</w:t>
      </w:r>
      <w:r w:rsidR="00F474B4">
        <w:t xml:space="preserve"> </w:t>
      </w:r>
      <w:r>
        <w:t>half</w:t>
      </w:r>
      <w:r w:rsidR="00F474B4">
        <w:t xml:space="preserve"> </w:t>
      </w:r>
      <w:r>
        <w:t>of</w:t>
      </w:r>
      <w:r w:rsidR="00F474B4">
        <w:t xml:space="preserve"> </w:t>
      </w:r>
      <w:r>
        <w:t>the</w:t>
      </w:r>
      <w:r w:rsidR="00F474B4">
        <w:t xml:space="preserve"> </w:t>
      </w:r>
      <w:r>
        <w:t>jobs</w:t>
      </w:r>
      <w:r w:rsidR="00F474B4">
        <w:t xml:space="preserve"> </w:t>
      </w:r>
      <w:r>
        <w:t>in</w:t>
      </w:r>
      <w:r w:rsidR="00F474B4">
        <w:t xml:space="preserve"> </w:t>
      </w:r>
      <w:r>
        <w:t>Accommodation</w:t>
      </w:r>
      <w:r w:rsidR="00F474B4">
        <w:t xml:space="preserve"> </w:t>
      </w:r>
      <w:r>
        <w:t>and</w:t>
      </w:r>
      <w:r w:rsidR="00F474B4">
        <w:t xml:space="preserve"> </w:t>
      </w:r>
      <w:r>
        <w:t>Food</w:t>
      </w:r>
      <w:r w:rsidR="00F474B4">
        <w:t xml:space="preserve"> </w:t>
      </w:r>
      <w:r>
        <w:t>Services</w:t>
      </w:r>
      <w:r w:rsidR="00F474B4">
        <w:t xml:space="preserve"> </w:t>
      </w:r>
      <w:r>
        <w:t>and</w:t>
      </w:r>
      <w:r w:rsidR="00F474B4">
        <w:t xml:space="preserve"> </w:t>
      </w:r>
      <w:r>
        <w:t>Retail</w:t>
      </w:r>
      <w:r w:rsidR="00F474B4">
        <w:t xml:space="preserve"> </w:t>
      </w:r>
      <w:r>
        <w:t>Trade</w:t>
      </w:r>
      <w:r w:rsidR="00F474B4">
        <w:t xml:space="preserve"> </w:t>
      </w:r>
      <w:r>
        <w:t>are</w:t>
      </w:r>
      <w:r w:rsidR="00F474B4">
        <w:t xml:space="preserve"> </w:t>
      </w:r>
      <w:r>
        <w:t>held</w:t>
      </w:r>
      <w:r w:rsidR="00F474B4">
        <w:t xml:space="preserve"> </w:t>
      </w:r>
      <w:r>
        <w:t>by</w:t>
      </w:r>
      <w:r w:rsidR="00F474B4">
        <w:t xml:space="preserve"> </w:t>
      </w:r>
      <w:r>
        <w:t>workers</w:t>
      </w:r>
      <w:r w:rsidR="00F474B4">
        <w:t xml:space="preserve"> </w:t>
      </w:r>
      <w:r>
        <w:t>who</w:t>
      </w:r>
      <w:r w:rsidR="00F474B4">
        <w:t xml:space="preserve"> </w:t>
      </w:r>
      <w:r>
        <w:t>do</w:t>
      </w:r>
      <w:r w:rsidR="00F474B4">
        <w:t xml:space="preserve"> </w:t>
      </w:r>
      <w:r>
        <w:t>not</w:t>
      </w:r>
      <w:r w:rsidR="00F474B4">
        <w:t xml:space="preserve"> </w:t>
      </w:r>
      <w:r>
        <w:t>have</w:t>
      </w:r>
      <w:r w:rsidR="00F474B4">
        <w:t xml:space="preserve"> </w:t>
      </w:r>
      <w:r>
        <w:t>such</w:t>
      </w:r>
      <w:r w:rsidR="00F474B4">
        <w:t xml:space="preserve"> </w:t>
      </w:r>
      <w:r>
        <w:t>qualifications.</w:t>
      </w:r>
      <w:r w:rsidR="00F474B4">
        <w:t xml:space="preserve"> </w:t>
      </w:r>
      <w:r>
        <w:t>These</w:t>
      </w:r>
      <w:r w:rsidR="00F474B4">
        <w:t xml:space="preserve"> </w:t>
      </w:r>
      <w:r>
        <w:t>jobs</w:t>
      </w:r>
      <w:r w:rsidR="00F474B4">
        <w:t xml:space="preserve"> </w:t>
      </w:r>
      <w:r>
        <w:t>can</w:t>
      </w:r>
      <w:r w:rsidR="00F474B4">
        <w:t xml:space="preserve"> </w:t>
      </w:r>
      <w:r>
        <w:t>be</w:t>
      </w:r>
      <w:r w:rsidR="00F474B4">
        <w:t xml:space="preserve"> </w:t>
      </w:r>
      <w:r>
        <w:t>an</w:t>
      </w:r>
      <w:r w:rsidR="00F474B4">
        <w:t xml:space="preserve"> </w:t>
      </w:r>
      <w:r>
        <w:t>important</w:t>
      </w:r>
      <w:r w:rsidR="00F474B4">
        <w:t xml:space="preserve"> </w:t>
      </w:r>
      <w:r>
        <w:t>first</w:t>
      </w:r>
      <w:r w:rsidR="00F474B4">
        <w:t xml:space="preserve"> </w:t>
      </w:r>
      <w:r>
        <w:t>step</w:t>
      </w:r>
      <w:r w:rsidR="00F474B4">
        <w:t xml:space="preserve"> </w:t>
      </w:r>
      <w:r>
        <w:t>into</w:t>
      </w:r>
      <w:r w:rsidR="00F474B4">
        <w:t xml:space="preserve"> </w:t>
      </w:r>
      <w:r>
        <w:t>the</w:t>
      </w:r>
      <w:r w:rsidR="00F474B4">
        <w:t xml:space="preserve"> </w:t>
      </w:r>
      <w:r>
        <w:t>workforce,</w:t>
      </w:r>
      <w:r w:rsidR="00F474B4">
        <w:t xml:space="preserve"> </w:t>
      </w:r>
      <w:r>
        <w:t>opening</w:t>
      </w:r>
      <w:r w:rsidR="00F474B4">
        <w:t xml:space="preserve"> </w:t>
      </w:r>
      <w:r>
        <w:t>up</w:t>
      </w:r>
      <w:r w:rsidR="00F474B4">
        <w:t xml:space="preserve"> </w:t>
      </w:r>
      <w:r>
        <w:t>pathways</w:t>
      </w:r>
      <w:r w:rsidR="00F474B4">
        <w:t xml:space="preserve"> </w:t>
      </w:r>
      <w:r>
        <w:t>to</w:t>
      </w:r>
      <w:r w:rsidR="00F474B4">
        <w:t xml:space="preserve"> </w:t>
      </w:r>
      <w:r>
        <w:t>learn</w:t>
      </w:r>
      <w:r w:rsidR="00F474B4">
        <w:t xml:space="preserve"> </w:t>
      </w:r>
      <w:r>
        <w:t>on</w:t>
      </w:r>
      <w:r w:rsidR="00F474B4">
        <w:t xml:space="preserve"> </w:t>
      </w:r>
      <w:r>
        <w:t>the</w:t>
      </w:r>
      <w:r w:rsidR="00F474B4">
        <w:t xml:space="preserve"> </w:t>
      </w:r>
      <w:r>
        <w:t>job</w:t>
      </w:r>
      <w:r w:rsidR="00F474B4">
        <w:t xml:space="preserve"> </w:t>
      </w:r>
      <w:r>
        <w:t>or</w:t>
      </w:r>
      <w:r w:rsidR="00F474B4">
        <w:t xml:space="preserve"> </w:t>
      </w:r>
      <w:r>
        <w:t>access</w:t>
      </w:r>
      <w:r w:rsidR="00F474B4">
        <w:t xml:space="preserve"> </w:t>
      </w:r>
      <w:r>
        <w:t>further</w:t>
      </w:r>
      <w:r w:rsidR="00F474B4">
        <w:t xml:space="preserve"> </w:t>
      </w:r>
      <w:r>
        <w:t>training</w:t>
      </w:r>
      <w:r w:rsidR="00F474B4">
        <w:t xml:space="preserve"> </w:t>
      </w:r>
      <w:r>
        <w:t>and</w:t>
      </w:r>
      <w:r w:rsidR="00F474B4">
        <w:t xml:space="preserve"> </w:t>
      </w:r>
      <w:r>
        <w:t>qualifications.</w:t>
      </w:r>
    </w:p>
    <w:p w14:paraId="4FCD355D" w14:textId="1C45DCD4" w:rsidR="00F31FDF" w:rsidRDefault="003D6B16" w:rsidP="003D6B16">
      <w:pPr>
        <w:jc w:val="center"/>
      </w:pPr>
      <w:r>
        <w:rPr>
          <w:noProof/>
        </w:rPr>
        <w:drawing>
          <wp:inline distT="0" distB="0" distL="0" distR="0" wp14:anchorId="4B80EF44" wp14:editId="66172630">
            <wp:extent cx="2903406" cy="3600000"/>
            <wp:effectExtent l="0" t="0" r="0" b="635"/>
            <wp:docPr id="406224284" name="Picture 26" descr="“What is needed to gain employment without post-school qualifications?”&#10;&#10;“There is often strong competition for jobs which do not require post-school qualifications. Previous experience is commonly required by employers and this can be a key barrier for new job seekers. There are a number of strategies which can enhance a job seeker’s prospects, outlined from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24284" name="Picture 26" descr="“What is needed to gain employment without post-school qualifications?”&#10;&#10;“There is often strong competition for jobs which do not require post-school qualifications. Previous experience is commonly required by employers and this can be a key barrier for new job seekers. There are a number of strategies which can enhance a job seeker’s prospects, outlined from page 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03406" cy="3600000"/>
                    </a:xfrm>
                    <a:prstGeom prst="rect">
                      <a:avLst/>
                    </a:prstGeom>
                  </pic:spPr>
                </pic:pic>
              </a:graphicData>
            </a:graphic>
          </wp:inline>
        </w:drawing>
      </w:r>
    </w:p>
    <w:p w14:paraId="3F356936" w14:textId="77777777" w:rsidR="00F31FDF" w:rsidRDefault="00F31FDF">
      <w:r>
        <w:br w:type="page"/>
      </w:r>
    </w:p>
    <w:p w14:paraId="7D5035FF" w14:textId="21405024" w:rsidR="00FC6C55" w:rsidRDefault="00FC6C55" w:rsidP="00614CF2">
      <w:pPr>
        <w:pStyle w:val="Caption"/>
      </w:pPr>
      <w:r w:rsidRPr="00FC6C55">
        <w:lastRenderedPageBreak/>
        <w:t>Proportion</w:t>
      </w:r>
      <w:r w:rsidR="00F474B4">
        <w:t xml:space="preserve"> </w:t>
      </w:r>
      <w:r w:rsidRPr="00FC6C55">
        <w:t>of</w:t>
      </w:r>
      <w:r w:rsidR="00F474B4">
        <w:t xml:space="preserve"> </w:t>
      </w:r>
      <w:r w:rsidRPr="00FC6C55">
        <w:t>workforce</w:t>
      </w:r>
      <w:r w:rsidR="00F474B4">
        <w:t xml:space="preserve"> </w:t>
      </w:r>
      <w:r w:rsidRPr="00FC6C55">
        <w:t>without</w:t>
      </w:r>
      <w:r w:rsidR="00F474B4">
        <w:t xml:space="preserve"> </w:t>
      </w:r>
      <w:r w:rsidRPr="00FC6C55">
        <w:t>post-school</w:t>
      </w:r>
      <w:r w:rsidR="00F474B4">
        <w:t xml:space="preserve"> </w:t>
      </w:r>
      <w:r w:rsidRPr="00FC6C55">
        <w:t>qualifications,</w:t>
      </w:r>
      <w:r w:rsidR="00F474B4">
        <w:t xml:space="preserve"> </w:t>
      </w:r>
      <w:r w:rsidRPr="00FC6C55">
        <w:t>top</w:t>
      </w:r>
      <w:r w:rsidR="00F474B4">
        <w:t xml:space="preserve"> </w:t>
      </w:r>
      <w:r w:rsidRPr="00FC6C55">
        <w:t>5</w:t>
      </w:r>
      <w:r w:rsidR="00F474B4">
        <w:t xml:space="preserve"> </w:t>
      </w:r>
      <w:r w:rsidRPr="00FC6C55">
        <w:t>industries,</w:t>
      </w:r>
      <w:r w:rsidR="00F474B4">
        <w:t xml:space="preserve"> </w:t>
      </w:r>
      <w:r w:rsidRPr="00FC6C55">
        <w:t>2024</w:t>
      </w:r>
      <w:r w:rsidR="00F474B4">
        <w:t xml:space="preserve"> </w:t>
      </w:r>
      <w:r w:rsidRPr="00FC6C55">
        <w:t>(%)</w:t>
      </w:r>
    </w:p>
    <w:p w14:paraId="7AE34E50" w14:textId="6C12C30F" w:rsidR="003D6B16" w:rsidRDefault="00F31FDF" w:rsidP="00FC6C55">
      <w:r>
        <w:rPr>
          <w:noProof/>
        </w:rPr>
        <w:drawing>
          <wp:inline distT="0" distB="0" distL="0" distR="0" wp14:anchorId="26D20891" wp14:editId="73ECFF9D">
            <wp:extent cx="6120765" cy="2753995"/>
            <wp:effectExtent l="0" t="0" r="0" b="8255"/>
            <wp:docPr id="1955598075" name="Picture 13" descr="Graph showing proportion of workforce without post-school qualifications for the top five industries in 2024. These industries are Accommodation and Food services, Retail Trade, Agriculture, Forestry and Fishing, Transport, Postal and Warehousing, and Wholesale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98075" name="Picture 13" descr="Graph showing proportion of workforce without post-school qualifications for the top five industries in 2024. These industries are Accommodation and Food services, Retail Trade, Agriculture, Forestry and Fishing, Transport, Postal and Warehousing, and Wholesale Trad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765" cy="2753995"/>
                    </a:xfrm>
                    <a:prstGeom prst="rect">
                      <a:avLst/>
                    </a:prstGeom>
                  </pic:spPr>
                </pic:pic>
              </a:graphicData>
            </a:graphic>
          </wp:inline>
        </w:drawing>
      </w:r>
    </w:p>
    <w:p w14:paraId="5684A542" w14:textId="53B41D85" w:rsidR="00FC6C55" w:rsidRDefault="00FC6C55" w:rsidP="00FC6C55">
      <w:pPr>
        <w:pStyle w:val="Source"/>
      </w:pPr>
      <w:r w:rsidRPr="00FC6C55">
        <w:t>ABS,</w:t>
      </w:r>
      <w:r w:rsidR="00F474B4">
        <w:t xml:space="preserve"> </w:t>
      </w:r>
      <w:r w:rsidRPr="00FC6C55">
        <w:t>Education</w:t>
      </w:r>
      <w:r w:rsidR="00F474B4">
        <w:t xml:space="preserve"> </w:t>
      </w:r>
      <w:r w:rsidRPr="00FC6C55">
        <w:t>and</w:t>
      </w:r>
      <w:r w:rsidR="00F474B4">
        <w:t xml:space="preserve"> </w:t>
      </w:r>
      <w:r w:rsidRPr="00FC6C55">
        <w:t>Work,</w:t>
      </w:r>
      <w:r w:rsidR="00F474B4">
        <w:t xml:space="preserve"> </w:t>
      </w:r>
      <w:r w:rsidRPr="00FC6C55">
        <w:t>2024</w:t>
      </w:r>
    </w:p>
    <w:p w14:paraId="31336D97" w14:textId="67D9A1C1" w:rsidR="00FC6C55" w:rsidRDefault="00FC6C55" w:rsidP="00FC6C55">
      <w:pPr>
        <w:pStyle w:val="Heading2"/>
      </w:pPr>
      <w:bookmarkStart w:id="10" w:name="_Toc200630454"/>
      <w:r>
        <w:t>Vocational</w:t>
      </w:r>
      <w:r w:rsidR="00F474B4">
        <w:t xml:space="preserve"> </w:t>
      </w:r>
      <w:r>
        <w:t>Education</w:t>
      </w:r>
      <w:r w:rsidR="00F474B4">
        <w:t xml:space="preserve"> </w:t>
      </w:r>
      <w:r>
        <w:t>and</w:t>
      </w:r>
      <w:r w:rsidR="00F474B4">
        <w:t xml:space="preserve"> </w:t>
      </w:r>
      <w:r>
        <w:t>Training</w:t>
      </w:r>
      <w:bookmarkEnd w:id="10"/>
    </w:p>
    <w:p w14:paraId="5433E8F2" w14:textId="3BF7B214" w:rsidR="00FC6C55" w:rsidRDefault="00FC6C55" w:rsidP="00FC6C55">
      <w:r>
        <w:t>The</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(VET)</w:t>
      </w:r>
      <w:r w:rsidR="00F474B4">
        <w:t xml:space="preserve"> </w:t>
      </w:r>
      <w:r>
        <w:t>system</w:t>
      </w:r>
      <w:r w:rsidR="00F474B4">
        <w:t xml:space="preserve"> </w:t>
      </w:r>
      <w:r>
        <w:t>provides</w:t>
      </w:r>
      <w:r w:rsidR="00F474B4">
        <w:t xml:space="preserve"> </w:t>
      </w:r>
      <w:r>
        <w:t>a</w:t>
      </w:r>
      <w:r w:rsidR="00F474B4">
        <w:t xml:space="preserve"> </w:t>
      </w:r>
      <w:r>
        <w:t>skilled</w:t>
      </w:r>
      <w:r w:rsidR="00F474B4">
        <w:t xml:space="preserve"> </w:t>
      </w:r>
      <w:r>
        <w:t>workforce</w:t>
      </w:r>
      <w:r w:rsidR="00F474B4">
        <w:t xml:space="preserve"> </w:t>
      </w:r>
      <w:r>
        <w:t>with</w:t>
      </w:r>
      <w:r w:rsidR="00F474B4">
        <w:t xml:space="preserve"> </w:t>
      </w:r>
      <w:r>
        <w:t>nationally</w:t>
      </w:r>
      <w:r w:rsidR="00F474B4">
        <w:t xml:space="preserve"> </w:t>
      </w:r>
      <w:r>
        <w:t>recognised</w:t>
      </w:r>
      <w:r w:rsidR="00F474B4">
        <w:t xml:space="preserve"> </w:t>
      </w:r>
      <w:r>
        <w:t>qualifications</w:t>
      </w:r>
      <w:r w:rsidR="00F474B4">
        <w:t xml:space="preserve"> </w:t>
      </w:r>
      <w:r>
        <w:t>and</w:t>
      </w:r>
      <w:r w:rsidR="00F474B4">
        <w:t xml:space="preserve"> </w:t>
      </w:r>
      <w:r>
        <w:t>knowledge-based</w:t>
      </w:r>
      <w:r w:rsidR="00F474B4">
        <w:t xml:space="preserve"> </w:t>
      </w:r>
      <w:r>
        <w:t>competencies.</w:t>
      </w:r>
      <w:r w:rsidR="00F474B4">
        <w:t xml:space="preserve"> </w:t>
      </w:r>
      <w:r>
        <w:t>Students</w:t>
      </w:r>
      <w:r w:rsidR="00F474B4">
        <w:t xml:space="preserve"> </w:t>
      </w:r>
      <w:r>
        <w:t>can</w:t>
      </w:r>
      <w:r w:rsidR="00F474B4">
        <w:t xml:space="preserve"> </w:t>
      </w:r>
      <w:r>
        <w:t>enrol</w:t>
      </w:r>
      <w:r w:rsidR="00F474B4">
        <w:t xml:space="preserve"> </w:t>
      </w:r>
      <w:r>
        <w:t>in</w:t>
      </w:r>
      <w:r w:rsidR="00F474B4">
        <w:t xml:space="preserve"> </w:t>
      </w:r>
      <w:r>
        <w:t>qualifications</w:t>
      </w:r>
      <w:r w:rsidR="00F474B4">
        <w:t xml:space="preserve"> </w:t>
      </w:r>
      <w:r>
        <w:t>(with</w:t>
      </w:r>
      <w:r w:rsidR="00F474B4">
        <w:t xml:space="preserve"> </w:t>
      </w:r>
      <w:r>
        <w:t>around</w:t>
      </w:r>
      <w:r w:rsidR="00F474B4">
        <w:t xml:space="preserve"> </w:t>
      </w:r>
      <w:r>
        <w:t>1,200</w:t>
      </w:r>
      <w:r w:rsidR="00F474B4">
        <w:t xml:space="preserve"> </w:t>
      </w:r>
      <w:r>
        <w:t>on</w:t>
      </w:r>
      <w:r w:rsidR="00F474B4">
        <w:t xml:space="preserve"> </w:t>
      </w:r>
      <w:r>
        <w:t>offer),</w:t>
      </w:r>
      <w:r w:rsidR="00F474B4">
        <w:t xml:space="preserve"> </w:t>
      </w:r>
      <w:r>
        <w:t>accredited</w:t>
      </w:r>
      <w:r w:rsidR="00F474B4">
        <w:t xml:space="preserve"> </w:t>
      </w:r>
      <w:r>
        <w:t>courses,</w:t>
      </w:r>
      <w:r w:rsidR="00F474B4">
        <w:t xml:space="preserve"> </w:t>
      </w:r>
      <w:r>
        <w:t>industry</w:t>
      </w:r>
      <w:r w:rsidR="00F474B4">
        <w:t xml:space="preserve"> </w:t>
      </w:r>
      <w:r>
        <w:t>recognised</w:t>
      </w:r>
      <w:r w:rsidR="00F474B4">
        <w:t xml:space="preserve"> </w:t>
      </w:r>
      <w:r>
        <w:t>skill</w:t>
      </w:r>
      <w:r w:rsidR="00F474B4">
        <w:t xml:space="preserve"> </w:t>
      </w:r>
      <w:r>
        <w:t>sets</w:t>
      </w:r>
      <w:r w:rsidR="00F474B4">
        <w:t xml:space="preserve"> </w:t>
      </w:r>
      <w:r>
        <w:t>and</w:t>
      </w:r>
      <w:r w:rsidR="00F474B4">
        <w:t xml:space="preserve"> </w:t>
      </w:r>
      <w:r>
        <w:t>units</w:t>
      </w:r>
      <w:r w:rsidR="00F474B4">
        <w:t xml:space="preserve"> </w:t>
      </w:r>
      <w:r>
        <w:t>of</w:t>
      </w:r>
      <w:r w:rsidR="00F474B4">
        <w:t xml:space="preserve"> </w:t>
      </w:r>
      <w:r>
        <w:t>competency,</w:t>
      </w:r>
      <w:r w:rsidR="00F474B4">
        <w:t xml:space="preserve"> </w:t>
      </w:r>
      <w:r>
        <w:t>allowing</w:t>
      </w:r>
      <w:r w:rsidR="00F474B4">
        <w:t xml:space="preserve"> </w:t>
      </w:r>
      <w:r>
        <w:t>them</w:t>
      </w:r>
      <w:r w:rsidR="00F474B4">
        <w:t xml:space="preserve"> </w:t>
      </w:r>
      <w:r>
        <w:t>to</w:t>
      </w:r>
      <w:r w:rsidR="00F474B4">
        <w:t xml:space="preserve"> </w:t>
      </w:r>
      <w:r>
        <w:t>gain</w:t>
      </w:r>
      <w:r w:rsidR="00F474B4">
        <w:t xml:space="preserve"> </w:t>
      </w:r>
      <w:r>
        <w:t>the</w:t>
      </w:r>
      <w:r w:rsidR="00F474B4">
        <w:t xml:space="preserve"> </w:t>
      </w:r>
      <w:r>
        <w:t>specific</w:t>
      </w:r>
      <w:r w:rsidR="00F474B4">
        <w:t xml:space="preserve"> </w:t>
      </w:r>
      <w:r>
        <w:t>skills</w:t>
      </w:r>
      <w:r w:rsidR="00F474B4">
        <w:t xml:space="preserve"> </w:t>
      </w:r>
      <w:r>
        <w:t>they</w:t>
      </w:r>
      <w:r w:rsidR="00F474B4">
        <w:t xml:space="preserve"> </w:t>
      </w:r>
      <w:r>
        <w:t>need,</w:t>
      </w:r>
      <w:r w:rsidR="00F474B4">
        <w:t xml:space="preserve"> </w:t>
      </w:r>
      <w:r>
        <w:t>when</w:t>
      </w:r>
      <w:r w:rsidR="00F474B4">
        <w:t xml:space="preserve"> </w:t>
      </w:r>
      <w:r>
        <w:t>they</w:t>
      </w:r>
      <w:r w:rsidR="00F474B4">
        <w:t xml:space="preserve"> </w:t>
      </w:r>
      <w:r>
        <w:t>need</w:t>
      </w:r>
      <w:r w:rsidR="00F474B4">
        <w:t xml:space="preserve"> </w:t>
      </w:r>
      <w:r>
        <w:t>them.</w:t>
      </w:r>
      <w:r w:rsidR="00F474B4">
        <w:t xml:space="preserve"> </w:t>
      </w:r>
      <w:r>
        <w:t>Training</w:t>
      </w:r>
      <w:r w:rsidR="00F474B4">
        <w:t xml:space="preserve"> </w:t>
      </w:r>
      <w:r>
        <w:t>takes</w:t>
      </w:r>
      <w:r w:rsidR="00F474B4">
        <w:t xml:space="preserve"> </w:t>
      </w:r>
      <w:r>
        <w:t>place</w:t>
      </w:r>
      <w:r w:rsidR="00F474B4">
        <w:t xml:space="preserve"> </w:t>
      </w:r>
      <w:r>
        <w:t>in</w:t>
      </w:r>
      <w:r w:rsidR="00F474B4">
        <w:t xml:space="preserve"> </w:t>
      </w:r>
      <w:r>
        <w:t>classrooms,</w:t>
      </w:r>
      <w:r w:rsidR="00F474B4">
        <w:t xml:space="preserve"> </w:t>
      </w:r>
      <w:r>
        <w:t>at</w:t>
      </w:r>
      <w:r w:rsidR="00F474B4">
        <w:t xml:space="preserve"> </w:t>
      </w:r>
      <w:r>
        <w:t>work</w:t>
      </w:r>
      <w:r w:rsidR="00F474B4">
        <w:t xml:space="preserve"> </w:t>
      </w:r>
      <w:r>
        <w:t>and</w:t>
      </w:r>
      <w:r w:rsidR="00F474B4">
        <w:t xml:space="preserve"> </w:t>
      </w:r>
      <w:r>
        <w:t>online,</w:t>
      </w:r>
      <w:r w:rsidR="00F474B4">
        <w:t xml:space="preserve"> </w:t>
      </w:r>
      <w:r>
        <w:t>and</w:t>
      </w:r>
      <w:r w:rsidR="00F474B4">
        <w:t xml:space="preserve"> </w:t>
      </w:r>
      <w:r>
        <w:t>can</w:t>
      </w:r>
      <w:r w:rsidR="00F474B4">
        <w:t xml:space="preserve"> </w:t>
      </w:r>
      <w:r>
        <w:t>be</w:t>
      </w:r>
      <w:r w:rsidR="00F474B4">
        <w:t xml:space="preserve"> </w:t>
      </w:r>
      <w:r>
        <w:t>full-time</w:t>
      </w:r>
      <w:r w:rsidR="00F474B4">
        <w:t xml:space="preserve"> </w:t>
      </w:r>
      <w:r>
        <w:t>or</w:t>
      </w:r>
      <w:r w:rsidR="00F474B4">
        <w:t xml:space="preserve"> </w:t>
      </w:r>
      <w:r>
        <w:t>part-time.</w:t>
      </w:r>
    </w:p>
    <w:p w14:paraId="667C6DFE" w14:textId="615D90C5" w:rsidR="00FC6C55" w:rsidRDefault="00FC6C55" w:rsidP="00FC6C55">
      <w:r>
        <w:t>The</w:t>
      </w:r>
      <w:r w:rsidR="00F474B4">
        <w:t xml:space="preserve"> </w:t>
      </w:r>
      <w:r>
        <w:t>VET</w:t>
      </w:r>
      <w:r w:rsidR="00F474B4">
        <w:t xml:space="preserve"> </w:t>
      </w:r>
      <w:r>
        <w:t>system</w:t>
      </w:r>
      <w:r w:rsidR="00F474B4">
        <w:t xml:space="preserve"> </w:t>
      </w:r>
      <w:r>
        <w:t>provides</w:t>
      </w:r>
      <w:r w:rsidR="00F474B4">
        <w:t xml:space="preserve"> </w:t>
      </w:r>
      <w:r>
        <w:t>training</w:t>
      </w:r>
      <w:r w:rsidR="00F474B4">
        <w:t xml:space="preserve"> </w:t>
      </w:r>
      <w:r>
        <w:t>in</w:t>
      </w:r>
      <w:r w:rsidR="00F474B4">
        <w:t xml:space="preserve"> </w:t>
      </w:r>
      <w:r>
        <w:t>all</w:t>
      </w:r>
      <w:r w:rsidR="00F474B4">
        <w:t xml:space="preserve"> </w:t>
      </w:r>
      <w:r>
        <w:t>fields</w:t>
      </w:r>
      <w:r w:rsidR="00F474B4">
        <w:t xml:space="preserve"> </w:t>
      </w:r>
      <w:r>
        <w:t>of</w:t>
      </w:r>
      <w:r w:rsidR="00F474B4">
        <w:t xml:space="preserve"> </w:t>
      </w:r>
      <w:r>
        <w:t>education.</w:t>
      </w:r>
      <w:r w:rsidR="00F474B4">
        <w:t xml:space="preserve"> </w:t>
      </w:r>
      <w:r>
        <w:t>Management</w:t>
      </w:r>
      <w:r w:rsidR="00F474B4">
        <w:t xml:space="preserve"> </w:t>
      </w:r>
      <w:r>
        <w:t>and</w:t>
      </w:r>
      <w:r w:rsidR="00F474B4">
        <w:t xml:space="preserve"> </w:t>
      </w:r>
      <w:r>
        <w:t>Commerce</w:t>
      </w:r>
      <w:r w:rsidR="00F474B4">
        <w:t xml:space="preserve"> </w:t>
      </w:r>
      <w:r>
        <w:t>had</w:t>
      </w:r>
      <w:r w:rsidR="00F474B4">
        <w:t xml:space="preserve"> </w:t>
      </w:r>
      <w:r>
        <w:t>the</w:t>
      </w:r>
      <w:r w:rsidR="00F474B4">
        <w:t xml:space="preserve"> </w:t>
      </w:r>
      <w:r>
        <w:t>largest</w:t>
      </w:r>
      <w:r w:rsidR="00F474B4">
        <w:t xml:space="preserve"> </w:t>
      </w:r>
      <w:r>
        <w:t>number</w:t>
      </w:r>
      <w:r w:rsidR="00F474B4">
        <w:t xml:space="preserve"> </w:t>
      </w:r>
      <w:r>
        <w:t>of</w:t>
      </w:r>
      <w:r w:rsidR="00F474B4">
        <w:t xml:space="preserve"> </w:t>
      </w:r>
      <w:r>
        <w:t>program</w:t>
      </w:r>
      <w:r w:rsidR="00F474B4">
        <w:t xml:space="preserve"> </w:t>
      </w:r>
      <w:r>
        <w:t>enrolments</w:t>
      </w:r>
      <w:r w:rsidR="00F474B4">
        <w:t xml:space="preserve"> </w:t>
      </w:r>
      <w:r>
        <w:t>in</w:t>
      </w:r>
      <w:r w:rsidR="00F474B4">
        <w:t xml:space="preserve"> </w:t>
      </w:r>
      <w:r>
        <w:t>2023,</w:t>
      </w:r>
      <w:r w:rsidR="00F474B4">
        <w:t xml:space="preserve"> </w:t>
      </w:r>
      <w:r>
        <w:t>followed</w:t>
      </w:r>
      <w:r w:rsidR="00F474B4">
        <w:t xml:space="preserve"> </w:t>
      </w:r>
      <w:r>
        <w:t>by</w:t>
      </w:r>
      <w:r w:rsidR="00F474B4">
        <w:t xml:space="preserve"> </w:t>
      </w:r>
      <w:r>
        <w:t>Society</w:t>
      </w:r>
      <w:r w:rsidR="00F474B4">
        <w:t xml:space="preserve"> </w:t>
      </w:r>
      <w:r>
        <w:t>and</w:t>
      </w:r>
      <w:r w:rsidR="00F474B4">
        <w:t xml:space="preserve"> </w:t>
      </w:r>
      <w:r>
        <w:t>Culture</w:t>
      </w:r>
      <w:r w:rsidR="00F474B4">
        <w:t xml:space="preserve"> </w:t>
      </w:r>
      <w:r>
        <w:t>(which</w:t>
      </w:r>
      <w:r w:rsidR="00F474B4">
        <w:t xml:space="preserve"> </w:t>
      </w:r>
      <w:r>
        <w:t>is</w:t>
      </w:r>
      <w:r w:rsidR="00F474B4">
        <w:t xml:space="preserve"> </w:t>
      </w:r>
      <w:r>
        <w:t>a</w:t>
      </w:r>
      <w:r w:rsidR="00F474B4">
        <w:t xml:space="preserve"> </w:t>
      </w:r>
      <w:r>
        <w:t>diverse</w:t>
      </w:r>
      <w:r w:rsidR="00F474B4">
        <w:t xml:space="preserve"> </w:t>
      </w:r>
      <w:r>
        <w:t>field</w:t>
      </w:r>
      <w:r w:rsidR="00F474B4">
        <w:t xml:space="preserve"> </w:t>
      </w:r>
      <w:r>
        <w:t>of</w:t>
      </w:r>
      <w:r w:rsidR="00F474B4">
        <w:t xml:space="preserve"> </w:t>
      </w:r>
      <w:r>
        <w:t>education</w:t>
      </w:r>
      <w:r w:rsidR="00F474B4">
        <w:t xml:space="preserve"> </w:t>
      </w:r>
      <w:r>
        <w:t>including</w:t>
      </w:r>
      <w:r w:rsidR="00F474B4">
        <w:t xml:space="preserve"> </w:t>
      </w:r>
      <w:r>
        <w:t>studies</w:t>
      </w:r>
      <w:r w:rsidR="00F474B4">
        <w:t xml:space="preserve"> </w:t>
      </w:r>
      <w:r>
        <w:t>in</w:t>
      </w:r>
      <w:r w:rsidR="00F474B4">
        <w:t xml:space="preserve"> </w:t>
      </w:r>
      <w:r>
        <w:t>law,</w:t>
      </w:r>
      <w:r w:rsidR="00F474B4">
        <w:t xml:space="preserve"> </w:t>
      </w:r>
      <w:r>
        <w:t>psychology,</w:t>
      </w:r>
      <w:r w:rsidR="00F474B4">
        <w:t xml:space="preserve"> </w:t>
      </w:r>
      <w:r>
        <w:t>human</w:t>
      </w:r>
      <w:r w:rsidR="00F474B4">
        <w:t xml:space="preserve"> </w:t>
      </w:r>
      <w:r>
        <w:t>welfare</w:t>
      </w:r>
      <w:r w:rsidR="00F474B4">
        <w:t xml:space="preserve"> </w:t>
      </w:r>
      <w:r>
        <w:t>and</w:t>
      </w:r>
      <w:r w:rsidR="00F474B4">
        <w:t xml:space="preserve"> </w:t>
      </w:r>
      <w:r>
        <w:t>society,</w:t>
      </w:r>
      <w:r w:rsidR="00F474B4">
        <w:t xml:space="preserve"> </w:t>
      </w:r>
      <w:r>
        <w:t>language</w:t>
      </w:r>
      <w:r w:rsidR="00F474B4">
        <w:t xml:space="preserve"> </w:t>
      </w:r>
      <w:r>
        <w:t>and</w:t>
      </w:r>
      <w:r w:rsidR="00F474B4">
        <w:t xml:space="preserve"> </w:t>
      </w:r>
      <w:r>
        <w:t>linguistics,</w:t>
      </w:r>
      <w:r w:rsidR="00F474B4">
        <w:t xml:space="preserve"> </w:t>
      </w:r>
      <w:r>
        <w:t>economics</w:t>
      </w:r>
      <w:r w:rsidR="00F474B4">
        <w:t xml:space="preserve"> </w:t>
      </w:r>
      <w:r>
        <w:t>and</w:t>
      </w:r>
      <w:r w:rsidR="00F474B4">
        <w:t xml:space="preserve"> </w:t>
      </w:r>
      <w:r>
        <w:t>sport</w:t>
      </w:r>
      <w:r w:rsidR="00F474B4">
        <w:t xml:space="preserve"> </w:t>
      </w:r>
      <w:r>
        <w:t>and</w:t>
      </w:r>
      <w:r w:rsidR="00F474B4">
        <w:t xml:space="preserve"> </w:t>
      </w:r>
      <w:r>
        <w:t>recreation),</w:t>
      </w:r>
      <w:r w:rsidR="00F474B4">
        <w:t xml:space="preserve"> </w:t>
      </w:r>
      <w:r>
        <w:t>and</w:t>
      </w:r>
      <w:r w:rsidR="00F474B4">
        <w:t xml:space="preserve"> </w:t>
      </w:r>
      <w:r>
        <w:t>Engineering</w:t>
      </w:r>
      <w:r w:rsidR="00F474B4">
        <w:t xml:space="preserve"> </w:t>
      </w:r>
      <w:r>
        <w:t>and</w:t>
      </w:r>
      <w:r w:rsidR="00F474B4">
        <w:t xml:space="preserve"> </w:t>
      </w:r>
      <w:r>
        <w:t>Related</w:t>
      </w:r>
      <w:r w:rsidR="00F474B4">
        <w:t xml:space="preserve"> </w:t>
      </w:r>
      <w:r>
        <w:t>Technologies.</w:t>
      </w:r>
    </w:p>
    <w:p w14:paraId="7CB650E5" w14:textId="0AB476BE" w:rsidR="00FC6C55" w:rsidRDefault="00FC6C55" w:rsidP="00FC6C55">
      <w:r>
        <w:t>There</w:t>
      </w:r>
      <w:r w:rsidR="00F474B4">
        <w:t xml:space="preserve"> </w:t>
      </w:r>
      <w:r>
        <w:t>were</w:t>
      </w:r>
      <w:r w:rsidR="00F474B4">
        <w:t xml:space="preserve"> </w:t>
      </w:r>
      <w:r>
        <w:t>more</w:t>
      </w:r>
      <w:r w:rsidR="00F474B4">
        <w:t xml:space="preserve"> </w:t>
      </w:r>
      <w:r>
        <w:t>than</w:t>
      </w:r>
      <w:r w:rsidR="00F474B4">
        <w:t xml:space="preserve"> </w:t>
      </w:r>
      <w:r>
        <w:t>5</w:t>
      </w:r>
      <w:r w:rsidR="00F474B4">
        <w:t xml:space="preserve"> </w:t>
      </w:r>
      <w:r>
        <w:t>million</w:t>
      </w:r>
      <w:r w:rsidR="00F474B4">
        <w:t xml:space="preserve"> </w:t>
      </w:r>
      <w:r>
        <w:t>VET</w:t>
      </w:r>
      <w:r w:rsidR="00F474B4">
        <w:t xml:space="preserve"> </w:t>
      </w:r>
      <w:r>
        <w:t>students</w:t>
      </w:r>
      <w:r w:rsidR="00F474B4">
        <w:t xml:space="preserve"> </w:t>
      </w:r>
      <w:r>
        <w:t>in</w:t>
      </w:r>
      <w:r w:rsidR="00F474B4">
        <w:t xml:space="preserve"> </w:t>
      </w:r>
      <w:r>
        <w:t>2023,</w:t>
      </w:r>
      <w:r w:rsidR="00F474B4">
        <w:t xml:space="preserve"> </w:t>
      </w:r>
      <w:r>
        <w:t>and</w:t>
      </w:r>
      <w:r w:rsidR="00F474B4">
        <w:t xml:space="preserve"> </w:t>
      </w:r>
      <w:r>
        <w:t>around</w:t>
      </w:r>
      <w:r w:rsidR="00F474B4">
        <w:t xml:space="preserve"> </w:t>
      </w:r>
      <w:r>
        <w:t>3.5</w:t>
      </w:r>
      <w:r w:rsidR="00F474B4">
        <w:t xml:space="preserve"> </w:t>
      </w:r>
      <w:r>
        <w:t>million</w:t>
      </w:r>
      <w:r w:rsidR="00F474B4">
        <w:t xml:space="preserve"> </w:t>
      </w:r>
      <w:r>
        <w:t>of</w:t>
      </w:r>
      <w:r w:rsidR="00F474B4">
        <w:t xml:space="preserve"> </w:t>
      </w:r>
      <w:r>
        <w:t>these</w:t>
      </w:r>
      <w:r w:rsidR="00F474B4">
        <w:t xml:space="preserve"> </w:t>
      </w:r>
      <w:r>
        <w:t>students</w:t>
      </w:r>
      <w:r w:rsidR="00F474B4">
        <w:t xml:space="preserve"> </w:t>
      </w:r>
      <w:r>
        <w:t>were</w:t>
      </w:r>
      <w:r w:rsidR="00F474B4">
        <w:t xml:space="preserve"> </w:t>
      </w:r>
      <w:r>
        <w:t>enrolled</w:t>
      </w:r>
      <w:r w:rsidR="00F474B4">
        <w:t xml:space="preserve"> </w:t>
      </w:r>
      <w:r>
        <w:t>in</w:t>
      </w:r>
      <w:r w:rsidR="00F474B4">
        <w:t xml:space="preserve"> </w:t>
      </w:r>
      <w:r>
        <w:t>training</w:t>
      </w:r>
      <w:r w:rsidR="00F474B4">
        <w:t xml:space="preserve"> </w:t>
      </w:r>
      <w:r>
        <w:t>outside</w:t>
      </w:r>
      <w:r w:rsidR="00F474B4">
        <w:t xml:space="preserve"> </w:t>
      </w:r>
      <w:r>
        <w:t>of</w:t>
      </w:r>
      <w:r w:rsidR="00F474B4">
        <w:t xml:space="preserve"> </w:t>
      </w:r>
      <w:r>
        <w:t>a</w:t>
      </w:r>
      <w:r w:rsidR="00F474B4">
        <w:t xml:space="preserve"> </w:t>
      </w:r>
      <w:r>
        <w:t>full</w:t>
      </w:r>
      <w:r w:rsidR="00F474B4">
        <w:t xml:space="preserve"> </w:t>
      </w:r>
      <w:r>
        <w:t>program.</w:t>
      </w:r>
      <w:r w:rsidR="00F474B4">
        <w:t xml:space="preserve"> </w:t>
      </w:r>
      <w:r>
        <w:t>This</w:t>
      </w:r>
      <w:r w:rsidR="00F474B4">
        <w:t xml:space="preserve"> </w:t>
      </w:r>
      <w:r>
        <w:t>type</w:t>
      </w:r>
      <w:r w:rsidR="00F474B4">
        <w:t xml:space="preserve"> </w:t>
      </w:r>
      <w:r>
        <w:t>of</w:t>
      </w:r>
      <w:r w:rsidR="00F474B4">
        <w:t xml:space="preserve"> </w:t>
      </w:r>
      <w:r>
        <w:t>study,</w:t>
      </w:r>
      <w:r w:rsidR="00F474B4">
        <w:t xml:space="preserve"> </w:t>
      </w:r>
      <w:r>
        <w:t>known</w:t>
      </w:r>
      <w:r w:rsidR="00F474B4">
        <w:t xml:space="preserve"> </w:t>
      </w:r>
      <w:r>
        <w:t>as</w:t>
      </w:r>
      <w:r w:rsidR="00F474B4">
        <w:t xml:space="preserve"> </w:t>
      </w:r>
      <w:r>
        <w:t>nationally</w:t>
      </w:r>
      <w:r w:rsidR="00F474B4">
        <w:t xml:space="preserve"> </w:t>
      </w:r>
      <w:r>
        <w:t>accredited</w:t>
      </w:r>
      <w:r w:rsidR="00F474B4">
        <w:t xml:space="preserve"> </w:t>
      </w:r>
      <w:r>
        <w:t>stand-alone</w:t>
      </w:r>
      <w:r w:rsidR="00F474B4">
        <w:t xml:space="preserve"> </w:t>
      </w:r>
      <w:r>
        <w:t>subjects,</w:t>
      </w:r>
      <w:r w:rsidR="00F474B4">
        <w:t xml:space="preserve"> </w:t>
      </w:r>
      <w:r>
        <w:t>includes</w:t>
      </w:r>
      <w:r w:rsidR="00F474B4">
        <w:t xml:space="preserve"> </w:t>
      </w:r>
      <w:r>
        <w:t>training</w:t>
      </w:r>
      <w:r w:rsidR="00F474B4">
        <w:t xml:space="preserve"> </w:t>
      </w:r>
      <w:r>
        <w:t>that</w:t>
      </w:r>
      <w:r w:rsidR="00F474B4">
        <w:t xml:space="preserve"> </w:t>
      </w:r>
      <w:r>
        <w:t>is</w:t>
      </w:r>
      <w:r w:rsidR="00F474B4">
        <w:t xml:space="preserve"> </w:t>
      </w:r>
      <w:r>
        <w:t>critical</w:t>
      </w:r>
      <w:r w:rsidR="00F474B4">
        <w:t xml:space="preserve"> </w:t>
      </w:r>
      <w:r>
        <w:t>to</w:t>
      </w:r>
      <w:r w:rsidR="00F474B4">
        <w:t xml:space="preserve"> </w:t>
      </w:r>
      <w:r>
        <w:t>supporting</w:t>
      </w:r>
      <w:r w:rsidR="00F474B4">
        <w:t xml:space="preserve"> </w:t>
      </w:r>
      <w:r>
        <w:t>employers</w:t>
      </w:r>
      <w:r w:rsidR="00F474B4">
        <w:t xml:space="preserve"> </w:t>
      </w:r>
      <w:r>
        <w:t>and</w:t>
      </w:r>
      <w:r w:rsidR="00F474B4">
        <w:t xml:space="preserve"> </w:t>
      </w:r>
      <w:r>
        <w:t>the</w:t>
      </w:r>
      <w:r w:rsidR="00F474B4">
        <w:t xml:space="preserve"> </w:t>
      </w:r>
      <w:r>
        <w:t>Australian</w:t>
      </w:r>
      <w:r w:rsidR="00F474B4">
        <w:t xml:space="preserve"> </w:t>
      </w:r>
      <w:r>
        <w:t>economy.</w:t>
      </w:r>
      <w:r w:rsidR="00F474B4">
        <w:t xml:space="preserve"> </w:t>
      </w:r>
      <w:r>
        <w:t>Examples</w:t>
      </w:r>
      <w:r w:rsidR="00F474B4">
        <w:t xml:space="preserve"> </w:t>
      </w:r>
      <w:r>
        <w:t>include</w:t>
      </w:r>
      <w:r w:rsidR="00F474B4">
        <w:t xml:space="preserve"> </w:t>
      </w:r>
      <w:r>
        <w:t>enabling</w:t>
      </w:r>
      <w:r w:rsidR="00F474B4">
        <w:t xml:space="preserve"> </w:t>
      </w:r>
      <w:r>
        <w:t>employers</w:t>
      </w:r>
      <w:r w:rsidR="00F474B4">
        <w:t xml:space="preserve"> </w:t>
      </w:r>
      <w:r>
        <w:t>to</w:t>
      </w:r>
      <w:r w:rsidR="00F474B4">
        <w:t xml:space="preserve"> </w:t>
      </w:r>
      <w:r>
        <w:t>meet</w:t>
      </w:r>
      <w:r w:rsidR="00F474B4">
        <w:t xml:space="preserve"> </w:t>
      </w:r>
      <w:r>
        <w:t>workplace</w:t>
      </w:r>
      <w:r w:rsidR="00F474B4">
        <w:t xml:space="preserve"> </w:t>
      </w:r>
      <w:r>
        <w:t>and</w:t>
      </w:r>
      <w:r w:rsidR="00F474B4">
        <w:t xml:space="preserve"> </w:t>
      </w:r>
      <w:r>
        <w:t>public</w:t>
      </w:r>
      <w:r w:rsidR="00F474B4">
        <w:t xml:space="preserve"> </w:t>
      </w:r>
      <w:r>
        <w:t>health</w:t>
      </w:r>
      <w:r w:rsidR="00F474B4">
        <w:t xml:space="preserve"> </w:t>
      </w:r>
      <w:r>
        <w:t>and</w:t>
      </w:r>
      <w:r w:rsidR="00F474B4">
        <w:t xml:space="preserve"> </w:t>
      </w:r>
      <w:r>
        <w:t>safety</w:t>
      </w:r>
      <w:r w:rsidR="00F474B4">
        <w:t xml:space="preserve"> </w:t>
      </w:r>
      <w:r>
        <w:t>requirements,</w:t>
      </w:r>
      <w:r w:rsidR="00F474B4">
        <w:t xml:space="preserve"> </w:t>
      </w:r>
      <w:r>
        <w:t>such</w:t>
      </w:r>
      <w:r w:rsidR="00F474B4">
        <w:t xml:space="preserve"> </w:t>
      </w:r>
      <w:r>
        <w:t>as</w:t>
      </w:r>
      <w:r w:rsidR="00F474B4">
        <w:t xml:space="preserve"> </w:t>
      </w:r>
      <w:r>
        <w:t>‘construction</w:t>
      </w:r>
      <w:r w:rsidR="00F474B4">
        <w:t xml:space="preserve"> </w:t>
      </w:r>
      <w:r>
        <w:t>white</w:t>
      </w:r>
      <w:r w:rsidR="00F474B4">
        <w:t xml:space="preserve"> </w:t>
      </w:r>
      <w:r>
        <w:t>cards’</w:t>
      </w:r>
      <w:r w:rsidR="00F474B4">
        <w:t xml:space="preserve"> </w:t>
      </w:r>
      <w:r>
        <w:t>for</w:t>
      </w:r>
      <w:r w:rsidR="00F474B4">
        <w:t xml:space="preserve"> </w:t>
      </w:r>
      <w:r>
        <w:t>building</w:t>
      </w:r>
      <w:r w:rsidR="00F474B4">
        <w:t xml:space="preserve"> </w:t>
      </w:r>
      <w:r>
        <w:t>sites,</w:t>
      </w:r>
      <w:r w:rsidR="00F474B4">
        <w:t xml:space="preserve"> </w:t>
      </w:r>
      <w:r>
        <w:t>responsible</w:t>
      </w:r>
      <w:r w:rsidR="00F474B4">
        <w:t xml:space="preserve"> </w:t>
      </w:r>
      <w:r>
        <w:t>service</w:t>
      </w:r>
      <w:r w:rsidR="00F474B4">
        <w:t xml:space="preserve"> </w:t>
      </w:r>
      <w:r>
        <w:t>of</w:t>
      </w:r>
      <w:r w:rsidR="00F474B4">
        <w:t xml:space="preserve"> </w:t>
      </w:r>
      <w:r>
        <w:t>alcohol</w:t>
      </w:r>
      <w:r w:rsidR="00F474B4">
        <w:t xml:space="preserve"> </w:t>
      </w:r>
      <w:r>
        <w:t>and</w:t>
      </w:r>
      <w:r w:rsidR="00F474B4">
        <w:t xml:space="preserve"> </w:t>
      </w:r>
      <w:r>
        <w:t>first-aid</w:t>
      </w:r>
      <w:r w:rsidR="00F474B4">
        <w:t xml:space="preserve"> </w:t>
      </w:r>
      <w:r>
        <w:t>certifications.</w:t>
      </w:r>
    </w:p>
    <w:p w14:paraId="7FAACB4E" w14:textId="373E78BC" w:rsidR="004429F9" w:rsidRDefault="00FC6C55" w:rsidP="004429F9">
      <w:r>
        <w:t>Further</w:t>
      </w:r>
      <w:r w:rsidR="00F474B4">
        <w:t xml:space="preserve"> </w:t>
      </w:r>
      <w:r>
        <w:t>information</w:t>
      </w:r>
      <w:r w:rsidR="00F474B4">
        <w:t xml:space="preserve"> </w:t>
      </w:r>
      <w:r>
        <w:t>on</w:t>
      </w:r>
      <w:r w:rsidR="00F474B4">
        <w:t xml:space="preserve"> </w:t>
      </w:r>
      <w:r>
        <w:t>VET</w:t>
      </w:r>
      <w:r w:rsidR="00F474B4">
        <w:t xml:space="preserve"> </w:t>
      </w:r>
      <w:r>
        <w:t>enrolments</w:t>
      </w:r>
      <w:r w:rsidR="00F474B4">
        <w:t xml:space="preserve"> </w:t>
      </w:r>
      <w:r>
        <w:t>can</w:t>
      </w:r>
      <w:r w:rsidR="00F474B4">
        <w:t xml:space="preserve"> </w:t>
      </w:r>
      <w:r>
        <w:t>be</w:t>
      </w:r>
      <w:r w:rsidR="00F474B4">
        <w:t xml:space="preserve"> </w:t>
      </w:r>
      <w:r>
        <w:t>found</w:t>
      </w:r>
      <w:r w:rsidR="00F474B4">
        <w:t xml:space="preserve"> </w:t>
      </w:r>
      <w:r>
        <w:t>at</w:t>
      </w:r>
      <w:r w:rsidR="00F474B4">
        <w:t xml:space="preserve"> </w:t>
      </w:r>
      <w:r>
        <w:t>ncver.edu.au/research-and-statistics.</w:t>
      </w:r>
    </w:p>
    <w:p w14:paraId="07497718" w14:textId="049D7990" w:rsidR="003D6B16" w:rsidRDefault="003D6B16" w:rsidP="00530762">
      <w:pPr>
        <w:jc w:val="center"/>
      </w:pPr>
      <w:r>
        <w:rPr>
          <w:noProof/>
        </w:rPr>
        <w:lastRenderedPageBreak/>
        <w:drawing>
          <wp:inline distT="0" distB="0" distL="0" distR="0" wp14:anchorId="29AF1DFE" wp14:editId="7F0947F5">
            <wp:extent cx="4572009" cy="4443993"/>
            <wp:effectExtent l="0" t="0" r="0" b="0"/>
            <wp:docPr id="265079535" name="Picture 27" descr="Infograph showing:&#10;2,929,400 full program enrolments &#10;in 2023,&#10;264,200&#10;Short course enrolments,&#10;431,900&#10;Diploma and above&#10;enrolments,&#10;97,000&#10;Certificate I&#10;enrolments,&#10;1,095,500&#10;Certificate III&#10;enrolments,&#10;479,200&#10;Certificate II&#10;enrolments,&#10;561,500&#10;Certificate IV&#10;enrol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79535" name="Picture 27" descr="Infograph showing:&#10;2,929,400 full program enrolments &#10;in 2023,&#10;264,200&#10;Short course enrolments,&#10;431,900&#10;Diploma and above&#10;enrolments,&#10;97,000&#10;Certificate I&#10;enrolments,&#10;1,095,500&#10;Certificate III&#10;enrolments,&#10;479,200&#10;Certificate II&#10;enrolments,&#10;561,500&#10;Certificate IV&#10;enrolment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572009" cy="4443993"/>
                    </a:xfrm>
                    <a:prstGeom prst="rect">
                      <a:avLst/>
                    </a:prstGeom>
                  </pic:spPr>
                </pic:pic>
              </a:graphicData>
            </a:graphic>
          </wp:inline>
        </w:drawing>
      </w:r>
    </w:p>
    <w:p w14:paraId="4987F0F7" w14:textId="302F0B41" w:rsidR="00FC6C55" w:rsidRDefault="00FC6C55" w:rsidP="00614CF2">
      <w:pPr>
        <w:pStyle w:val="Caption"/>
      </w:pPr>
      <w:r>
        <w:t>VET</w:t>
      </w:r>
      <w:r w:rsidR="00F474B4">
        <w:t xml:space="preserve"> </w:t>
      </w:r>
      <w:r>
        <w:t>program</w:t>
      </w:r>
      <w:r w:rsidR="00F474B4">
        <w:t xml:space="preserve"> </w:t>
      </w:r>
      <w:r>
        <w:t>enrolments,</w:t>
      </w:r>
      <w:r w:rsidR="00F474B4">
        <w:t xml:space="preserve"> </w:t>
      </w:r>
      <w:r>
        <w:t>by</w:t>
      </w:r>
      <w:r w:rsidR="00F474B4">
        <w:t xml:space="preserve"> </w:t>
      </w:r>
      <w:r>
        <w:t>field</w:t>
      </w:r>
      <w:r w:rsidR="00F474B4">
        <w:t xml:space="preserve"> </w:t>
      </w:r>
      <w:r>
        <w:t>of</w:t>
      </w:r>
      <w:r w:rsidR="00F474B4">
        <w:t xml:space="preserve"> </w:t>
      </w:r>
      <w:r>
        <w:t>education,</w:t>
      </w:r>
      <w:r w:rsidR="00F474B4">
        <w:t xml:space="preserve"> </w:t>
      </w:r>
      <w:r>
        <w:t>2023</w:t>
      </w:r>
    </w:p>
    <w:tbl>
      <w:tblPr>
        <w:tblStyle w:val="TableGrid"/>
        <w:tblW w:w="5000" w:type="pct"/>
        <w:tblLook w:val="0020" w:firstRow="1" w:lastRow="0" w:firstColumn="0" w:lastColumn="0" w:noHBand="0" w:noVBand="0"/>
      </w:tblPr>
      <w:tblGrid>
        <w:gridCol w:w="2531"/>
        <w:gridCol w:w="2167"/>
        <w:gridCol w:w="1612"/>
        <w:gridCol w:w="1943"/>
        <w:gridCol w:w="1386"/>
      </w:tblGrid>
      <w:tr w:rsidR="00473C2C" w:rsidRPr="00DF3270" w14:paraId="5FCB979C" w14:textId="77777777" w:rsidTr="006472A1">
        <w:trPr>
          <w:cnfStyle w:val="100000000000" w:firstRow="1" w:lastRow="0" w:firstColumn="0" w:lastColumn="0" w:oddVBand="0" w:evenVBand="0" w:oddHBand="0" w:evenHBand="0" w:firstRowFirstColumn="0" w:firstRowLastColumn="0" w:lastRowFirstColumn="0" w:lastRowLastColumn="0"/>
          <w:trHeight w:val="20"/>
          <w:tblHeader/>
        </w:trPr>
        <w:tc>
          <w:tcPr>
            <w:tcW w:w="1313" w:type="pct"/>
          </w:tcPr>
          <w:p w14:paraId="4955900D" w14:textId="77777777" w:rsidR="00473C2C" w:rsidRPr="003132CA" w:rsidRDefault="00473C2C" w:rsidP="003132CA">
            <w:pPr>
              <w:pStyle w:val="TableHeader"/>
            </w:pPr>
          </w:p>
        </w:tc>
        <w:tc>
          <w:tcPr>
            <w:tcW w:w="1124" w:type="pct"/>
            <w:vMerge w:val="restart"/>
          </w:tcPr>
          <w:p w14:paraId="72840FBF" w14:textId="58C32350" w:rsidR="00473C2C" w:rsidRPr="003132CA" w:rsidRDefault="00473C2C" w:rsidP="003132CA">
            <w:pPr>
              <w:pStyle w:val="TableHeader"/>
            </w:pPr>
            <w:r w:rsidRPr="003132CA">
              <w:t>Total</w:t>
            </w:r>
            <w:r w:rsidR="00F474B4" w:rsidRPr="003132CA">
              <w:t xml:space="preserve"> </w:t>
            </w:r>
            <w:r w:rsidRPr="003132CA">
              <w:t>program</w:t>
            </w:r>
            <w:r w:rsidR="00F474B4" w:rsidRPr="003132CA">
              <w:t xml:space="preserve"> </w:t>
            </w:r>
            <w:r w:rsidRPr="003132CA">
              <w:t>enrolments</w:t>
            </w:r>
          </w:p>
        </w:tc>
        <w:tc>
          <w:tcPr>
            <w:tcW w:w="836" w:type="pct"/>
            <w:vMerge w:val="restart"/>
          </w:tcPr>
          <w:p w14:paraId="4F5D0819" w14:textId="1B5194EA" w:rsidR="00473C2C" w:rsidRPr="003132CA" w:rsidRDefault="00473C2C" w:rsidP="003132CA">
            <w:pPr>
              <w:pStyle w:val="TableHeader"/>
            </w:pPr>
            <w:r w:rsidRPr="003132CA">
              <w:t>Student</w:t>
            </w:r>
            <w:r w:rsidR="00F474B4" w:rsidRPr="003132CA">
              <w:t xml:space="preserve"> </w:t>
            </w:r>
            <w:r w:rsidRPr="003132CA">
              <w:t>aged</w:t>
            </w:r>
            <w:r w:rsidR="00F474B4" w:rsidRPr="003132CA">
              <w:t xml:space="preserve"> </w:t>
            </w:r>
            <w:r w:rsidRPr="003132CA">
              <w:br/>
              <w:t>under</w:t>
            </w:r>
            <w:r w:rsidR="00F474B4" w:rsidRPr="003132CA">
              <w:t xml:space="preserve"> </w:t>
            </w:r>
            <w:r w:rsidRPr="003132CA">
              <w:t>25</w:t>
            </w:r>
            <w:r w:rsidR="00F474B4" w:rsidRPr="003132CA">
              <w:t xml:space="preserve"> </w:t>
            </w:r>
            <w:r w:rsidRPr="003132CA">
              <w:t>years</w:t>
            </w:r>
          </w:p>
        </w:tc>
        <w:tc>
          <w:tcPr>
            <w:tcW w:w="1727" w:type="pct"/>
            <w:gridSpan w:val="2"/>
          </w:tcPr>
          <w:p w14:paraId="3F0C8EB5" w14:textId="0BD324DD" w:rsidR="00473C2C" w:rsidRPr="003132CA" w:rsidRDefault="00473C2C" w:rsidP="00427CDC">
            <w:pPr>
              <w:pStyle w:val="TableHeader"/>
              <w:jc w:val="center"/>
            </w:pPr>
            <w:r w:rsidRPr="003132CA">
              <w:t>Education</w:t>
            </w:r>
            <w:r w:rsidR="00F474B4" w:rsidRPr="003132CA">
              <w:t xml:space="preserve"> </w:t>
            </w:r>
            <w:r w:rsidRPr="003132CA">
              <w:t>provider</w:t>
            </w:r>
            <w:r w:rsidR="00F474B4" w:rsidRPr="003132CA">
              <w:t xml:space="preserve"> </w:t>
            </w:r>
            <w:r w:rsidRPr="003132CA">
              <w:t>type</w:t>
            </w:r>
          </w:p>
        </w:tc>
      </w:tr>
      <w:tr w:rsidR="00473C2C" w:rsidRPr="00DF3270" w14:paraId="1703DE9F" w14:textId="77777777" w:rsidTr="006472A1">
        <w:trPr>
          <w:cnfStyle w:val="100000000000" w:firstRow="1" w:lastRow="0" w:firstColumn="0" w:lastColumn="0" w:oddVBand="0" w:evenVBand="0" w:oddHBand="0" w:evenHBand="0" w:firstRowFirstColumn="0" w:firstRowLastColumn="0" w:lastRowFirstColumn="0" w:lastRowLastColumn="0"/>
          <w:trHeight w:val="20"/>
          <w:tblHeader/>
        </w:trPr>
        <w:tc>
          <w:tcPr>
            <w:tcW w:w="1313" w:type="pct"/>
          </w:tcPr>
          <w:p w14:paraId="20841E0E" w14:textId="77777777" w:rsidR="00473C2C" w:rsidRPr="003132CA" w:rsidRDefault="00473C2C" w:rsidP="003132CA">
            <w:pPr>
              <w:pStyle w:val="TableHeader"/>
            </w:pPr>
          </w:p>
        </w:tc>
        <w:tc>
          <w:tcPr>
            <w:tcW w:w="1124" w:type="pct"/>
            <w:vMerge/>
          </w:tcPr>
          <w:p w14:paraId="0781C586" w14:textId="77777777" w:rsidR="00473C2C" w:rsidRPr="003132CA" w:rsidRDefault="00473C2C" w:rsidP="003132CA">
            <w:pPr>
              <w:pStyle w:val="TableHeader"/>
            </w:pPr>
          </w:p>
        </w:tc>
        <w:tc>
          <w:tcPr>
            <w:tcW w:w="836" w:type="pct"/>
            <w:vMerge/>
          </w:tcPr>
          <w:p w14:paraId="18834F45" w14:textId="77777777" w:rsidR="00473C2C" w:rsidRPr="003132CA" w:rsidRDefault="00473C2C" w:rsidP="003132CA">
            <w:pPr>
              <w:pStyle w:val="TableHeader"/>
            </w:pPr>
          </w:p>
        </w:tc>
        <w:tc>
          <w:tcPr>
            <w:tcW w:w="1008" w:type="pct"/>
          </w:tcPr>
          <w:p w14:paraId="0084B647" w14:textId="77777777" w:rsidR="00473C2C" w:rsidRPr="003132CA" w:rsidRDefault="00473C2C" w:rsidP="003132CA">
            <w:pPr>
              <w:pStyle w:val="TableHeader"/>
            </w:pPr>
            <w:r w:rsidRPr="003132CA">
              <w:t>TAFE</w:t>
            </w:r>
          </w:p>
        </w:tc>
        <w:tc>
          <w:tcPr>
            <w:tcW w:w="719" w:type="pct"/>
          </w:tcPr>
          <w:p w14:paraId="7E517BB6" w14:textId="50A5BF30" w:rsidR="00473C2C" w:rsidRPr="003132CA" w:rsidRDefault="00473C2C" w:rsidP="003132CA">
            <w:pPr>
              <w:pStyle w:val="TableHeader"/>
            </w:pPr>
            <w:r w:rsidRPr="003132CA">
              <w:t>Private</w:t>
            </w:r>
            <w:r w:rsidR="00F474B4" w:rsidRPr="003132CA">
              <w:t xml:space="preserve"> </w:t>
            </w:r>
            <w:r w:rsidRPr="003132CA">
              <w:t>RTO</w:t>
            </w:r>
          </w:p>
        </w:tc>
      </w:tr>
      <w:tr w:rsidR="00473C2C" w:rsidRPr="00DF3270" w14:paraId="3C5DD7F0" w14:textId="77777777" w:rsidTr="006472A1">
        <w:trPr>
          <w:cnfStyle w:val="100000000000" w:firstRow="1" w:lastRow="0" w:firstColumn="0" w:lastColumn="0" w:oddVBand="0" w:evenVBand="0" w:oddHBand="0" w:evenHBand="0" w:firstRowFirstColumn="0" w:firstRowLastColumn="0" w:lastRowFirstColumn="0" w:lastRowLastColumn="0"/>
          <w:trHeight w:val="20"/>
          <w:tblHeader/>
        </w:trPr>
        <w:tc>
          <w:tcPr>
            <w:tcW w:w="1313" w:type="pct"/>
            <w:shd w:val="clear" w:color="auto" w:fill="485DAA" w:themeFill="accent1"/>
          </w:tcPr>
          <w:p w14:paraId="0A802F30" w14:textId="1AB6268C" w:rsidR="00473C2C" w:rsidRPr="003132CA" w:rsidRDefault="00473C2C" w:rsidP="00DF3270">
            <w:pPr>
              <w:rPr>
                <w:bCs/>
                <w:lang w:val="en-GB"/>
              </w:rPr>
            </w:pPr>
            <w:r w:rsidRPr="003132CA">
              <w:rPr>
                <w:bCs/>
                <w:lang w:val="en-GB"/>
              </w:rPr>
              <w:t>Field</w:t>
            </w:r>
            <w:r w:rsidR="00F474B4" w:rsidRPr="003132CA">
              <w:rPr>
                <w:bCs/>
                <w:lang w:val="en-GB"/>
              </w:rPr>
              <w:t xml:space="preserve"> </w:t>
            </w:r>
            <w:r w:rsidRPr="003132CA">
              <w:rPr>
                <w:bCs/>
                <w:lang w:val="en-GB"/>
              </w:rPr>
              <w:t>of</w:t>
            </w:r>
            <w:r w:rsidR="00F474B4" w:rsidRPr="003132CA">
              <w:rPr>
                <w:bCs/>
                <w:lang w:val="en-GB"/>
              </w:rPr>
              <w:t xml:space="preserve"> </w:t>
            </w:r>
            <w:r w:rsidRPr="003132CA">
              <w:rPr>
                <w:bCs/>
                <w:lang w:val="en-GB"/>
              </w:rPr>
              <w:t>Education</w:t>
            </w:r>
          </w:p>
        </w:tc>
        <w:tc>
          <w:tcPr>
            <w:tcW w:w="1124" w:type="pct"/>
            <w:shd w:val="clear" w:color="auto" w:fill="485DAA" w:themeFill="accent1"/>
          </w:tcPr>
          <w:p w14:paraId="729F0B77" w14:textId="77777777" w:rsidR="00473C2C" w:rsidRPr="003132CA" w:rsidRDefault="00473C2C" w:rsidP="00DF3270">
            <w:pPr>
              <w:rPr>
                <w:bCs/>
                <w:lang w:val="en-GB"/>
              </w:rPr>
            </w:pPr>
            <w:r w:rsidRPr="003132CA">
              <w:rPr>
                <w:bCs/>
                <w:lang w:val="en-GB"/>
              </w:rPr>
              <w:t>(‘000)</w:t>
            </w:r>
          </w:p>
        </w:tc>
        <w:tc>
          <w:tcPr>
            <w:tcW w:w="836" w:type="pct"/>
            <w:shd w:val="clear" w:color="auto" w:fill="485DAA" w:themeFill="accent1"/>
          </w:tcPr>
          <w:p w14:paraId="5A87DBED" w14:textId="77777777" w:rsidR="00473C2C" w:rsidRPr="003132CA" w:rsidRDefault="00473C2C" w:rsidP="00DF3270">
            <w:pPr>
              <w:rPr>
                <w:bCs/>
                <w:lang w:val="en-GB"/>
              </w:rPr>
            </w:pPr>
            <w:r w:rsidRPr="003132CA">
              <w:rPr>
                <w:bCs/>
                <w:lang w:val="en-GB"/>
              </w:rPr>
              <w:t>(%)</w:t>
            </w:r>
          </w:p>
        </w:tc>
        <w:tc>
          <w:tcPr>
            <w:tcW w:w="1008" w:type="pct"/>
            <w:shd w:val="clear" w:color="auto" w:fill="485DAA" w:themeFill="accent1"/>
          </w:tcPr>
          <w:p w14:paraId="290CEB24" w14:textId="77777777" w:rsidR="00473C2C" w:rsidRPr="003132CA" w:rsidRDefault="00473C2C" w:rsidP="00DF3270">
            <w:pPr>
              <w:rPr>
                <w:bCs/>
                <w:lang w:val="en-GB"/>
              </w:rPr>
            </w:pPr>
            <w:r w:rsidRPr="003132CA">
              <w:rPr>
                <w:bCs/>
                <w:lang w:val="en-GB"/>
              </w:rPr>
              <w:t>(%)</w:t>
            </w:r>
          </w:p>
        </w:tc>
        <w:tc>
          <w:tcPr>
            <w:tcW w:w="719" w:type="pct"/>
            <w:shd w:val="clear" w:color="auto" w:fill="485DAA" w:themeFill="accent1"/>
          </w:tcPr>
          <w:p w14:paraId="6FA587F6" w14:textId="77777777" w:rsidR="00473C2C" w:rsidRPr="003132CA" w:rsidRDefault="00473C2C" w:rsidP="00DF3270">
            <w:pPr>
              <w:rPr>
                <w:bCs/>
                <w:lang w:val="en-GB"/>
              </w:rPr>
            </w:pPr>
            <w:r w:rsidRPr="003132CA">
              <w:rPr>
                <w:bCs/>
                <w:lang w:val="en-GB"/>
              </w:rPr>
              <w:t>(%)</w:t>
            </w:r>
          </w:p>
        </w:tc>
      </w:tr>
      <w:tr w:rsidR="00473C2C" w:rsidRPr="00473C2C" w14:paraId="163CBEDE" w14:textId="77777777" w:rsidTr="006472A1">
        <w:trPr>
          <w:trHeight w:val="20"/>
        </w:trPr>
        <w:tc>
          <w:tcPr>
            <w:tcW w:w="1313" w:type="pct"/>
          </w:tcPr>
          <w:p w14:paraId="7731D77E" w14:textId="01CFFB2F" w:rsidR="00473C2C" w:rsidRPr="00473C2C" w:rsidRDefault="00473C2C" w:rsidP="00DF3270">
            <w:pPr>
              <w:rPr>
                <w:lang w:val="en-GB"/>
              </w:rPr>
            </w:pPr>
            <w:r w:rsidRPr="00473C2C">
              <w:rPr>
                <w:lang w:val="en-GB"/>
              </w:rPr>
              <w:t>Natural</w:t>
            </w:r>
            <w:r w:rsidR="00F474B4">
              <w:rPr>
                <w:lang w:val="en-GB"/>
              </w:rPr>
              <w:t xml:space="preserve"> </w:t>
            </w:r>
            <w:r w:rsidRPr="00473C2C">
              <w:rPr>
                <w:lang w:val="en-GB"/>
              </w:rPr>
              <w:t>and</w:t>
            </w:r>
            <w:r w:rsidR="00F474B4">
              <w:rPr>
                <w:lang w:val="en-GB"/>
              </w:rPr>
              <w:t xml:space="preserve"> </w:t>
            </w:r>
            <w:r w:rsidRPr="00473C2C">
              <w:rPr>
                <w:lang w:val="en-GB"/>
              </w:rPr>
              <w:t>Physical</w:t>
            </w:r>
            <w:r w:rsidR="00F474B4">
              <w:rPr>
                <w:lang w:val="en-GB"/>
              </w:rPr>
              <w:t xml:space="preserve"> </w:t>
            </w:r>
            <w:r w:rsidRPr="00473C2C">
              <w:rPr>
                <w:lang w:val="en-GB"/>
              </w:rPr>
              <w:t>Sciences</w:t>
            </w:r>
          </w:p>
        </w:tc>
        <w:tc>
          <w:tcPr>
            <w:tcW w:w="1124" w:type="pct"/>
          </w:tcPr>
          <w:p w14:paraId="4E24FDA6" w14:textId="77777777" w:rsidR="00473C2C" w:rsidRPr="00473C2C" w:rsidRDefault="00473C2C" w:rsidP="00DF3270">
            <w:pPr>
              <w:rPr>
                <w:lang w:val="en-GB"/>
              </w:rPr>
            </w:pPr>
            <w:r w:rsidRPr="00473C2C">
              <w:rPr>
                <w:lang w:val="en-GB"/>
              </w:rPr>
              <w:t>20.0</w:t>
            </w:r>
          </w:p>
        </w:tc>
        <w:tc>
          <w:tcPr>
            <w:tcW w:w="836" w:type="pct"/>
          </w:tcPr>
          <w:p w14:paraId="7C23B353" w14:textId="77777777" w:rsidR="00473C2C" w:rsidRPr="00473C2C" w:rsidRDefault="00473C2C" w:rsidP="00DF3270">
            <w:pPr>
              <w:rPr>
                <w:lang w:val="en-GB"/>
              </w:rPr>
            </w:pPr>
            <w:r w:rsidRPr="00473C2C">
              <w:rPr>
                <w:lang w:val="en-GB"/>
              </w:rPr>
              <w:t>49</w:t>
            </w:r>
          </w:p>
        </w:tc>
        <w:tc>
          <w:tcPr>
            <w:tcW w:w="1008" w:type="pct"/>
          </w:tcPr>
          <w:p w14:paraId="00A3782F" w14:textId="77777777" w:rsidR="00473C2C" w:rsidRPr="00473C2C" w:rsidRDefault="00473C2C" w:rsidP="00DF3270">
            <w:pPr>
              <w:rPr>
                <w:lang w:val="en-GB"/>
              </w:rPr>
            </w:pPr>
            <w:r w:rsidRPr="00473C2C">
              <w:rPr>
                <w:lang w:val="en-GB"/>
              </w:rPr>
              <w:t>25</w:t>
            </w:r>
          </w:p>
        </w:tc>
        <w:tc>
          <w:tcPr>
            <w:tcW w:w="719" w:type="pct"/>
          </w:tcPr>
          <w:p w14:paraId="1A464E76" w14:textId="77777777" w:rsidR="00473C2C" w:rsidRPr="00473C2C" w:rsidRDefault="00473C2C" w:rsidP="00DF3270">
            <w:pPr>
              <w:rPr>
                <w:lang w:val="en-GB"/>
              </w:rPr>
            </w:pPr>
            <w:r w:rsidRPr="00473C2C">
              <w:rPr>
                <w:lang w:val="en-GB"/>
              </w:rPr>
              <w:t>63</w:t>
            </w:r>
          </w:p>
        </w:tc>
      </w:tr>
      <w:tr w:rsidR="00473C2C" w:rsidRPr="00473C2C" w14:paraId="07C2295D" w14:textId="77777777" w:rsidTr="006472A1">
        <w:trPr>
          <w:trHeight w:val="20"/>
        </w:trPr>
        <w:tc>
          <w:tcPr>
            <w:tcW w:w="1313" w:type="pct"/>
          </w:tcPr>
          <w:p w14:paraId="3372F9E4" w14:textId="1B42C13D" w:rsidR="00473C2C" w:rsidRPr="00473C2C" w:rsidRDefault="00473C2C" w:rsidP="00DF3270">
            <w:pPr>
              <w:rPr>
                <w:lang w:val="en-GB"/>
              </w:rPr>
            </w:pPr>
            <w:r w:rsidRPr="00473C2C">
              <w:rPr>
                <w:lang w:val="en-GB"/>
              </w:rPr>
              <w:t>Information</w:t>
            </w:r>
            <w:r w:rsidR="00F474B4">
              <w:rPr>
                <w:lang w:val="en-GB"/>
              </w:rPr>
              <w:t xml:space="preserve"> </w:t>
            </w:r>
            <w:r w:rsidRPr="00473C2C">
              <w:rPr>
                <w:lang w:val="en-GB"/>
              </w:rPr>
              <w:t>Technology</w:t>
            </w:r>
          </w:p>
        </w:tc>
        <w:tc>
          <w:tcPr>
            <w:tcW w:w="1124" w:type="pct"/>
          </w:tcPr>
          <w:p w14:paraId="5CE97A9A" w14:textId="77777777" w:rsidR="00473C2C" w:rsidRPr="00473C2C" w:rsidRDefault="00473C2C" w:rsidP="00DF3270">
            <w:pPr>
              <w:rPr>
                <w:lang w:val="en-GB"/>
              </w:rPr>
            </w:pPr>
            <w:r w:rsidRPr="00473C2C">
              <w:rPr>
                <w:lang w:val="en-GB"/>
              </w:rPr>
              <w:t>64.4</w:t>
            </w:r>
          </w:p>
        </w:tc>
        <w:tc>
          <w:tcPr>
            <w:tcW w:w="836" w:type="pct"/>
          </w:tcPr>
          <w:p w14:paraId="0411552E" w14:textId="77777777" w:rsidR="00473C2C" w:rsidRPr="00473C2C" w:rsidRDefault="00473C2C" w:rsidP="00DF3270">
            <w:pPr>
              <w:rPr>
                <w:lang w:val="en-GB"/>
              </w:rPr>
            </w:pPr>
            <w:r w:rsidRPr="00473C2C">
              <w:rPr>
                <w:lang w:val="en-GB"/>
              </w:rPr>
              <w:t>50</w:t>
            </w:r>
          </w:p>
        </w:tc>
        <w:tc>
          <w:tcPr>
            <w:tcW w:w="1008" w:type="pct"/>
          </w:tcPr>
          <w:p w14:paraId="27FD7ECF" w14:textId="77777777" w:rsidR="00473C2C" w:rsidRPr="00473C2C" w:rsidRDefault="00473C2C" w:rsidP="00DF3270">
            <w:pPr>
              <w:rPr>
                <w:lang w:val="en-GB"/>
              </w:rPr>
            </w:pPr>
            <w:r w:rsidRPr="00473C2C">
              <w:rPr>
                <w:lang w:val="en-GB"/>
              </w:rPr>
              <w:t>52</w:t>
            </w:r>
          </w:p>
        </w:tc>
        <w:tc>
          <w:tcPr>
            <w:tcW w:w="719" w:type="pct"/>
          </w:tcPr>
          <w:p w14:paraId="42F68E69" w14:textId="77777777" w:rsidR="00473C2C" w:rsidRPr="00473C2C" w:rsidRDefault="00473C2C" w:rsidP="00DF3270">
            <w:pPr>
              <w:rPr>
                <w:lang w:val="en-GB"/>
              </w:rPr>
            </w:pPr>
            <w:r w:rsidRPr="00473C2C">
              <w:rPr>
                <w:lang w:val="en-GB"/>
              </w:rPr>
              <w:t>33</w:t>
            </w:r>
          </w:p>
        </w:tc>
      </w:tr>
      <w:tr w:rsidR="00473C2C" w:rsidRPr="00473C2C" w14:paraId="75E23856" w14:textId="77777777" w:rsidTr="006472A1">
        <w:trPr>
          <w:trHeight w:val="20"/>
        </w:trPr>
        <w:tc>
          <w:tcPr>
            <w:tcW w:w="1313" w:type="pct"/>
          </w:tcPr>
          <w:p w14:paraId="3EB998BF" w14:textId="60975515" w:rsidR="00473C2C" w:rsidRPr="00473C2C" w:rsidRDefault="00473C2C" w:rsidP="00DF3270">
            <w:pPr>
              <w:rPr>
                <w:lang w:val="en-GB"/>
              </w:rPr>
            </w:pPr>
            <w:r w:rsidRPr="00473C2C">
              <w:rPr>
                <w:lang w:val="en-GB"/>
              </w:rPr>
              <w:t>Engineering</w:t>
            </w:r>
            <w:r w:rsidR="00F474B4">
              <w:rPr>
                <w:lang w:val="en-GB"/>
              </w:rPr>
              <w:t xml:space="preserve"> </w:t>
            </w:r>
            <w:r w:rsidRPr="00473C2C">
              <w:rPr>
                <w:lang w:val="en-GB"/>
              </w:rPr>
              <w:t>and</w:t>
            </w:r>
            <w:r w:rsidR="00F474B4">
              <w:rPr>
                <w:lang w:val="en-GB"/>
              </w:rPr>
              <w:t xml:space="preserve"> </w:t>
            </w:r>
            <w:r w:rsidRPr="00473C2C">
              <w:rPr>
                <w:lang w:val="en-GB"/>
              </w:rPr>
              <w:t>Related</w:t>
            </w:r>
            <w:r w:rsidR="00F474B4">
              <w:rPr>
                <w:lang w:val="en-GB"/>
              </w:rPr>
              <w:t xml:space="preserve"> </w:t>
            </w:r>
            <w:r w:rsidRPr="00473C2C">
              <w:rPr>
                <w:lang w:val="en-GB"/>
              </w:rPr>
              <w:t>Technologies</w:t>
            </w:r>
          </w:p>
        </w:tc>
        <w:tc>
          <w:tcPr>
            <w:tcW w:w="1124" w:type="pct"/>
          </w:tcPr>
          <w:p w14:paraId="7125A78F" w14:textId="77777777" w:rsidR="00473C2C" w:rsidRPr="00473C2C" w:rsidRDefault="00473C2C" w:rsidP="00DF3270">
            <w:pPr>
              <w:rPr>
                <w:lang w:val="en-GB"/>
              </w:rPr>
            </w:pPr>
            <w:r w:rsidRPr="00473C2C">
              <w:rPr>
                <w:lang w:val="en-GB"/>
              </w:rPr>
              <w:t>454.1</w:t>
            </w:r>
          </w:p>
        </w:tc>
        <w:tc>
          <w:tcPr>
            <w:tcW w:w="836" w:type="pct"/>
          </w:tcPr>
          <w:p w14:paraId="4C9A006D" w14:textId="77777777" w:rsidR="00473C2C" w:rsidRPr="00473C2C" w:rsidRDefault="00473C2C" w:rsidP="00DF3270">
            <w:pPr>
              <w:rPr>
                <w:lang w:val="en-GB"/>
              </w:rPr>
            </w:pPr>
            <w:r w:rsidRPr="00473C2C">
              <w:rPr>
                <w:lang w:val="en-GB"/>
              </w:rPr>
              <w:t>50</w:t>
            </w:r>
          </w:p>
        </w:tc>
        <w:tc>
          <w:tcPr>
            <w:tcW w:w="1008" w:type="pct"/>
          </w:tcPr>
          <w:p w14:paraId="4B0F2998" w14:textId="77777777" w:rsidR="00473C2C" w:rsidRPr="00473C2C" w:rsidRDefault="00473C2C" w:rsidP="00DF3270">
            <w:pPr>
              <w:rPr>
                <w:lang w:val="en-GB"/>
              </w:rPr>
            </w:pPr>
            <w:r w:rsidRPr="00473C2C">
              <w:rPr>
                <w:lang w:val="en-GB"/>
              </w:rPr>
              <w:t>35</w:t>
            </w:r>
          </w:p>
        </w:tc>
        <w:tc>
          <w:tcPr>
            <w:tcW w:w="719" w:type="pct"/>
          </w:tcPr>
          <w:p w14:paraId="1FBB7773" w14:textId="77777777" w:rsidR="00473C2C" w:rsidRPr="00473C2C" w:rsidRDefault="00473C2C" w:rsidP="00DF3270">
            <w:pPr>
              <w:rPr>
                <w:lang w:val="en-GB"/>
              </w:rPr>
            </w:pPr>
            <w:r w:rsidRPr="00473C2C">
              <w:rPr>
                <w:lang w:val="en-GB"/>
              </w:rPr>
              <w:t>55</w:t>
            </w:r>
          </w:p>
        </w:tc>
      </w:tr>
      <w:tr w:rsidR="00473C2C" w:rsidRPr="00473C2C" w14:paraId="5FF2C0CD" w14:textId="77777777" w:rsidTr="006472A1">
        <w:trPr>
          <w:trHeight w:val="20"/>
        </w:trPr>
        <w:tc>
          <w:tcPr>
            <w:tcW w:w="1313" w:type="pct"/>
          </w:tcPr>
          <w:p w14:paraId="029838FA" w14:textId="5CF23BFD" w:rsidR="00473C2C" w:rsidRPr="00473C2C" w:rsidRDefault="00473C2C" w:rsidP="00DF3270">
            <w:pPr>
              <w:rPr>
                <w:lang w:val="en-GB"/>
              </w:rPr>
            </w:pPr>
            <w:r w:rsidRPr="00473C2C">
              <w:rPr>
                <w:lang w:val="en-GB"/>
              </w:rPr>
              <w:t>Architecture</w:t>
            </w:r>
            <w:r w:rsidR="00F474B4">
              <w:rPr>
                <w:lang w:val="en-GB"/>
              </w:rPr>
              <w:t xml:space="preserve"> </w:t>
            </w:r>
            <w:r w:rsidRPr="00473C2C">
              <w:rPr>
                <w:lang w:val="en-GB"/>
              </w:rPr>
              <w:t>and</w:t>
            </w:r>
            <w:r w:rsidR="00F474B4">
              <w:rPr>
                <w:lang w:val="en-GB"/>
              </w:rPr>
              <w:t xml:space="preserve"> </w:t>
            </w:r>
            <w:r w:rsidRPr="00473C2C">
              <w:rPr>
                <w:lang w:val="en-GB"/>
              </w:rPr>
              <w:t>Building</w:t>
            </w:r>
          </w:p>
        </w:tc>
        <w:tc>
          <w:tcPr>
            <w:tcW w:w="1124" w:type="pct"/>
          </w:tcPr>
          <w:p w14:paraId="24CE7A81" w14:textId="77777777" w:rsidR="00473C2C" w:rsidRPr="00473C2C" w:rsidRDefault="00473C2C" w:rsidP="00DF3270">
            <w:pPr>
              <w:rPr>
                <w:lang w:val="en-GB"/>
              </w:rPr>
            </w:pPr>
            <w:r w:rsidRPr="00473C2C">
              <w:rPr>
                <w:lang w:val="en-GB"/>
              </w:rPr>
              <w:t>244.6</w:t>
            </w:r>
          </w:p>
        </w:tc>
        <w:tc>
          <w:tcPr>
            <w:tcW w:w="836" w:type="pct"/>
          </w:tcPr>
          <w:p w14:paraId="203E7CBC" w14:textId="77777777" w:rsidR="00473C2C" w:rsidRPr="00473C2C" w:rsidRDefault="00473C2C" w:rsidP="00DF3270">
            <w:pPr>
              <w:rPr>
                <w:lang w:val="en-GB"/>
              </w:rPr>
            </w:pPr>
            <w:r w:rsidRPr="00473C2C">
              <w:rPr>
                <w:lang w:val="en-GB"/>
              </w:rPr>
              <w:t>56</w:t>
            </w:r>
          </w:p>
        </w:tc>
        <w:tc>
          <w:tcPr>
            <w:tcW w:w="1008" w:type="pct"/>
          </w:tcPr>
          <w:p w14:paraId="184408EC" w14:textId="77777777" w:rsidR="00473C2C" w:rsidRPr="00473C2C" w:rsidRDefault="00473C2C" w:rsidP="00DF3270">
            <w:pPr>
              <w:rPr>
                <w:lang w:val="en-GB"/>
              </w:rPr>
            </w:pPr>
            <w:r w:rsidRPr="00473C2C">
              <w:rPr>
                <w:lang w:val="en-GB"/>
              </w:rPr>
              <w:t>37</w:t>
            </w:r>
          </w:p>
        </w:tc>
        <w:tc>
          <w:tcPr>
            <w:tcW w:w="719" w:type="pct"/>
          </w:tcPr>
          <w:p w14:paraId="05170A4C" w14:textId="77777777" w:rsidR="00473C2C" w:rsidRPr="00473C2C" w:rsidRDefault="00473C2C" w:rsidP="00DF3270">
            <w:pPr>
              <w:rPr>
                <w:lang w:val="en-GB"/>
              </w:rPr>
            </w:pPr>
            <w:r w:rsidRPr="00473C2C">
              <w:rPr>
                <w:lang w:val="en-GB"/>
              </w:rPr>
              <w:t>52</w:t>
            </w:r>
          </w:p>
        </w:tc>
      </w:tr>
      <w:tr w:rsidR="00473C2C" w:rsidRPr="00473C2C" w14:paraId="76B04B4D" w14:textId="77777777" w:rsidTr="006472A1">
        <w:trPr>
          <w:trHeight w:val="20"/>
        </w:trPr>
        <w:tc>
          <w:tcPr>
            <w:tcW w:w="1313" w:type="pct"/>
          </w:tcPr>
          <w:p w14:paraId="7EDB6557" w14:textId="3BA75FC7" w:rsidR="00473C2C" w:rsidRPr="00473C2C" w:rsidRDefault="00473C2C" w:rsidP="00DF3270">
            <w:pPr>
              <w:rPr>
                <w:lang w:val="en-GB"/>
              </w:rPr>
            </w:pPr>
            <w:r w:rsidRPr="00473C2C">
              <w:rPr>
                <w:lang w:val="en-GB"/>
              </w:rPr>
              <w:t>Agriculture,</w:t>
            </w:r>
            <w:r w:rsidR="00F474B4">
              <w:rPr>
                <w:lang w:val="en-GB"/>
              </w:rPr>
              <w:t xml:space="preserve"> </w:t>
            </w:r>
            <w:r w:rsidRPr="00473C2C">
              <w:rPr>
                <w:lang w:val="en-GB"/>
              </w:rPr>
              <w:t>Environmental</w:t>
            </w:r>
            <w:r w:rsidR="00F474B4">
              <w:rPr>
                <w:lang w:val="en-GB"/>
              </w:rPr>
              <w:t xml:space="preserve"> </w:t>
            </w:r>
            <w:r w:rsidRPr="00473C2C">
              <w:rPr>
                <w:lang w:val="en-GB"/>
              </w:rPr>
              <w:t>and</w:t>
            </w:r>
            <w:r w:rsidR="00F474B4">
              <w:rPr>
                <w:lang w:val="en-GB"/>
              </w:rPr>
              <w:t xml:space="preserve"> </w:t>
            </w:r>
            <w:r w:rsidRPr="00473C2C">
              <w:rPr>
                <w:lang w:val="en-GB"/>
              </w:rPr>
              <w:t>Related</w:t>
            </w:r>
            <w:r w:rsidR="00F474B4">
              <w:rPr>
                <w:lang w:val="en-GB"/>
              </w:rPr>
              <w:t xml:space="preserve"> </w:t>
            </w:r>
            <w:r w:rsidRPr="00473C2C">
              <w:rPr>
                <w:lang w:val="en-GB"/>
              </w:rPr>
              <w:t>Studies</w:t>
            </w:r>
          </w:p>
        </w:tc>
        <w:tc>
          <w:tcPr>
            <w:tcW w:w="1124" w:type="pct"/>
          </w:tcPr>
          <w:p w14:paraId="41CBB7E3" w14:textId="77777777" w:rsidR="00473C2C" w:rsidRPr="00473C2C" w:rsidRDefault="00473C2C" w:rsidP="00DF3270">
            <w:pPr>
              <w:rPr>
                <w:lang w:val="en-GB"/>
              </w:rPr>
            </w:pPr>
            <w:r w:rsidRPr="00473C2C">
              <w:rPr>
                <w:lang w:val="en-GB"/>
              </w:rPr>
              <w:t>59.0</w:t>
            </w:r>
          </w:p>
        </w:tc>
        <w:tc>
          <w:tcPr>
            <w:tcW w:w="836" w:type="pct"/>
          </w:tcPr>
          <w:p w14:paraId="3F5A4DEA" w14:textId="77777777" w:rsidR="00473C2C" w:rsidRPr="00473C2C" w:rsidRDefault="00473C2C" w:rsidP="00DF3270">
            <w:pPr>
              <w:rPr>
                <w:lang w:val="en-GB"/>
              </w:rPr>
            </w:pPr>
            <w:r w:rsidRPr="00473C2C">
              <w:rPr>
                <w:lang w:val="en-GB"/>
              </w:rPr>
              <w:t>49</w:t>
            </w:r>
          </w:p>
        </w:tc>
        <w:tc>
          <w:tcPr>
            <w:tcW w:w="1008" w:type="pct"/>
          </w:tcPr>
          <w:p w14:paraId="066BEAAB" w14:textId="77777777" w:rsidR="00473C2C" w:rsidRPr="00473C2C" w:rsidRDefault="00473C2C" w:rsidP="00DF3270">
            <w:pPr>
              <w:rPr>
                <w:lang w:val="en-GB"/>
              </w:rPr>
            </w:pPr>
            <w:r w:rsidRPr="00473C2C">
              <w:rPr>
                <w:lang w:val="en-GB"/>
              </w:rPr>
              <w:t>42</w:t>
            </w:r>
          </w:p>
        </w:tc>
        <w:tc>
          <w:tcPr>
            <w:tcW w:w="719" w:type="pct"/>
          </w:tcPr>
          <w:p w14:paraId="751661BB" w14:textId="77777777" w:rsidR="00473C2C" w:rsidRPr="00473C2C" w:rsidRDefault="00473C2C" w:rsidP="00DF3270">
            <w:pPr>
              <w:rPr>
                <w:lang w:val="en-GB"/>
              </w:rPr>
            </w:pPr>
            <w:r w:rsidRPr="00473C2C">
              <w:rPr>
                <w:lang w:val="en-GB"/>
              </w:rPr>
              <w:t>39</w:t>
            </w:r>
          </w:p>
        </w:tc>
      </w:tr>
      <w:tr w:rsidR="00473C2C" w:rsidRPr="00473C2C" w14:paraId="2D3BAEDF" w14:textId="77777777" w:rsidTr="006472A1">
        <w:trPr>
          <w:trHeight w:val="20"/>
        </w:trPr>
        <w:tc>
          <w:tcPr>
            <w:tcW w:w="1313" w:type="pct"/>
          </w:tcPr>
          <w:p w14:paraId="6445B94A" w14:textId="77777777" w:rsidR="00473C2C" w:rsidRPr="00473C2C" w:rsidRDefault="00473C2C" w:rsidP="00DF3270">
            <w:pPr>
              <w:rPr>
                <w:lang w:val="en-GB"/>
              </w:rPr>
            </w:pPr>
            <w:r w:rsidRPr="00473C2C">
              <w:rPr>
                <w:lang w:val="en-GB"/>
              </w:rPr>
              <w:t>Health</w:t>
            </w:r>
          </w:p>
        </w:tc>
        <w:tc>
          <w:tcPr>
            <w:tcW w:w="1124" w:type="pct"/>
          </w:tcPr>
          <w:p w14:paraId="61E23082" w14:textId="77777777" w:rsidR="00473C2C" w:rsidRPr="00473C2C" w:rsidRDefault="00473C2C" w:rsidP="00DF3270">
            <w:pPr>
              <w:rPr>
                <w:lang w:val="en-GB"/>
              </w:rPr>
            </w:pPr>
            <w:r w:rsidRPr="00473C2C">
              <w:rPr>
                <w:lang w:val="en-GB"/>
              </w:rPr>
              <w:t>197.2</w:t>
            </w:r>
          </w:p>
        </w:tc>
        <w:tc>
          <w:tcPr>
            <w:tcW w:w="836" w:type="pct"/>
          </w:tcPr>
          <w:p w14:paraId="3D6BE942" w14:textId="77777777" w:rsidR="00473C2C" w:rsidRPr="00473C2C" w:rsidRDefault="00473C2C" w:rsidP="00DF3270">
            <w:pPr>
              <w:rPr>
                <w:lang w:val="en-GB"/>
              </w:rPr>
            </w:pPr>
            <w:r w:rsidRPr="00473C2C">
              <w:rPr>
                <w:lang w:val="en-GB"/>
              </w:rPr>
              <w:t>40</w:t>
            </w:r>
          </w:p>
        </w:tc>
        <w:tc>
          <w:tcPr>
            <w:tcW w:w="1008" w:type="pct"/>
          </w:tcPr>
          <w:p w14:paraId="6FE05061" w14:textId="77777777" w:rsidR="00473C2C" w:rsidRPr="00473C2C" w:rsidRDefault="00473C2C" w:rsidP="00DF3270">
            <w:pPr>
              <w:rPr>
                <w:lang w:val="en-GB"/>
              </w:rPr>
            </w:pPr>
            <w:r w:rsidRPr="00473C2C">
              <w:rPr>
                <w:lang w:val="en-GB"/>
              </w:rPr>
              <w:t>32</w:t>
            </w:r>
          </w:p>
        </w:tc>
        <w:tc>
          <w:tcPr>
            <w:tcW w:w="719" w:type="pct"/>
          </w:tcPr>
          <w:p w14:paraId="0B789D6A" w14:textId="77777777" w:rsidR="00473C2C" w:rsidRPr="00473C2C" w:rsidRDefault="00473C2C" w:rsidP="00DF3270">
            <w:pPr>
              <w:rPr>
                <w:lang w:val="en-GB"/>
              </w:rPr>
            </w:pPr>
            <w:r w:rsidRPr="00473C2C">
              <w:rPr>
                <w:lang w:val="en-GB"/>
              </w:rPr>
              <w:t>56</w:t>
            </w:r>
          </w:p>
        </w:tc>
      </w:tr>
      <w:tr w:rsidR="00473C2C" w:rsidRPr="00473C2C" w14:paraId="5DED6F99" w14:textId="77777777" w:rsidTr="006472A1">
        <w:trPr>
          <w:trHeight w:val="20"/>
        </w:trPr>
        <w:tc>
          <w:tcPr>
            <w:tcW w:w="1313" w:type="pct"/>
          </w:tcPr>
          <w:p w14:paraId="65B05FCD" w14:textId="77777777" w:rsidR="00473C2C" w:rsidRPr="00473C2C" w:rsidRDefault="00473C2C" w:rsidP="00DF3270">
            <w:pPr>
              <w:rPr>
                <w:lang w:val="en-GB"/>
              </w:rPr>
            </w:pPr>
            <w:r w:rsidRPr="00473C2C">
              <w:rPr>
                <w:lang w:val="en-GB"/>
              </w:rPr>
              <w:t>Education</w:t>
            </w:r>
          </w:p>
        </w:tc>
        <w:tc>
          <w:tcPr>
            <w:tcW w:w="1124" w:type="pct"/>
          </w:tcPr>
          <w:p w14:paraId="3A581D8E" w14:textId="77777777" w:rsidR="00473C2C" w:rsidRPr="00473C2C" w:rsidRDefault="00473C2C" w:rsidP="00DF3270">
            <w:pPr>
              <w:rPr>
                <w:lang w:val="en-GB"/>
              </w:rPr>
            </w:pPr>
            <w:r w:rsidRPr="00473C2C">
              <w:rPr>
                <w:lang w:val="en-GB"/>
              </w:rPr>
              <w:t>224.8</w:t>
            </w:r>
          </w:p>
        </w:tc>
        <w:tc>
          <w:tcPr>
            <w:tcW w:w="836" w:type="pct"/>
          </w:tcPr>
          <w:p w14:paraId="6172A182" w14:textId="77777777" w:rsidR="00473C2C" w:rsidRPr="00473C2C" w:rsidRDefault="00473C2C" w:rsidP="00DF3270">
            <w:pPr>
              <w:rPr>
                <w:lang w:val="en-GB"/>
              </w:rPr>
            </w:pPr>
            <w:r w:rsidRPr="00473C2C">
              <w:rPr>
                <w:lang w:val="en-GB"/>
              </w:rPr>
              <w:t>32</w:t>
            </w:r>
          </w:p>
        </w:tc>
        <w:tc>
          <w:tcPr>
            <w:tcW w:w="1008" w:type="pct"/>
          </w:tcPr>
          <w:p w14:paraId="05AAD8AA" w14:textId="77777777" w:rsidR="00473C2C" w:rsidRPr="00473C2C" w:rsidRDefault="00473C2C" w:rsidP="00DF3270">
            <w:pPr>
              <w:rPr>
                <w:lang w:val="en-GB"/>
              </w:rPr>
            </w:pPr>
            <w:r w:rsidRPr="00473C2C">
              <w:rPr>
                <w:lang w:val="en-GB"/>
              </w:rPr>
              <w:t>30</w:t>
            </w:r>
          </w:p>
        </w:tc>
        <w:tc>
          <w:tcPr>
            <w:tcW w:w="719" w:type="pct"/>
          </w:tcPr>
          <w:p w14:paraId="06469C79" w14:textId="77777777" w:rsidR="00473C2C" w:rsidRPr="00473C2C" w:rsidRDefault="00473C2C" w:rsidP="00DF3270">
            <w:pPr>
              <w:rPr>
                <w:lang w:val="en-GB"/>
              </w:rPr>
            </w:pPr>
            <w:r w:rsidRPr="00473C2C">
              <w:rPr>
                <w:lang w:val="en-GB"/>
              </w:rPr>
              <w:t>61</w:t>
            </w:r>
          </w:p>
        </w:tc>
      </w:tr>
      <w:tr w:rsidR="00473C2C" w:rsidRPr="00473C2C" w14:paraId="19DB8788" w14:textId="77777777" w:rsidTr="006472A1">
        <w:trPr>
          <w:trHeight w:val="20"/>
        </w:trPr>
        <w:tc>
          <w:tcPr>
            <w:tcW w:w="1313" w:type="pct"/>
          </w:tcPr>
          <w:p w14:paraId="78DF2FC6" w14:textId="207A374E" w:rsidR="00473C2C" w:rsidRPr="00473C2C" w:rsidRDefault="00473C2C" w:rsidP="00DF3270">
            <w:pPr>
              <w:rPr>
                <w:lang w:val="en-GB"/>
              </w:rPr>
            </w:pPr>
            <w:r w:rsidRPr="00473C2C">
              <w:rPr>
                <w:lang w:val="en-GB"/>
              </w:rPr>
              <w:t>Management</w:t>
            </w:r>
            <w:r w:rsidR="00F474B4">
              <w:rPr>
                <w:lang w:val="en-GB"/>
              </w:rPr>
              <w:t xml:space="preserve"> </w:t>
            </w:r>
            <w:r w:rsidRPr="00473C2C">
              <w:rPr>
                <w:lang w:val="en-GB"/>
              </w:rPr>
              <w:t>and</w:t>
            </w:r>
            <w:r w:rsidR="00F474B4">
              <w:rPr>
                <w:lang w:val="en-GB"/>
              </w:rPr>
              <w:t xml:space="preserve"> </w:t>
            </w:r>
            <w:r w:rsidRPr="00473C2C">
              <w:rPr>
                <w:lang w:val="en-GB"/>
              </w:rPr>
              <w:t>Commerce</w:t>
            </w:r>
          </w:p>
        </w:tc>
        <w:tc>
          <w:tcPr>
            <w:tcW w:w="1124" w:type="pct"/>
          </w:tcPr>
          <w:p w14:paraId="2538AE0D" w14:textId="77777777" w:rsidR="00473C2C" w:rsidRPr="00473C2C" w:rsidRDefault="00473C2C" w:rsidP="00DF3270">
            <w:pPr>
              <w:rPr>
                <w:lang w:val="en-GB"/>
              </w:rPr>
            </w:pPr>
            <w:r w:rsidRPr="00473C2C">
              <w:rPr>
                <w:lang w:val="en-GB"/>
              </w:rPr>
              <w:t>546.9</w:t>
            </w:r>
          </w:p>
        </w:tc>
        <w:tc>
          <w:tcPr>
            <w:tcW w:w="836" w:type="pct"/>
          </w:tcPr>
          <w:p w14:paraId="0A79EA97" w14:textId="77777777" w:rsidR="00473C2C" w:rsidRPr="00473C2C" w:rsidRDefault="00473C2C" w:rsidP="00DF3270">
            <w:pPr>
              <w:rPr>
                <w:lang w:val="en-GB"/>
              </w:rPr>
            </w:pPr>
            <w:r w:rsidRPr="00473C2C">
              <w:rPr>
                <w:lang w:val="en-GB"/>
              </w:rPr>
              <w:t>36</w:t>
            </w:r>
          </w:p>
        </w:tc>
        <w:tc>
          <w:tcPr>
            <w:tcW w:w="1008" w:type="pct"/>
          </w:tcPr>
          <w:p w14:paraId="0229495F" w14:textId="77777777" w:rsidR="00473C2C" w:rsidRPr="00473C2C" w:rsidRDefault="00473C2C" w:rsidP="00DF3270">
            <w:pPr>
              <w:rPr>
                <w:lang w:val="en-GB"/>
              </w:rPr>
            </w:pPr>
            <w:r w:rsidRPr="00473C2C">
              <w:rPr>
                <w:lang w:val="en-GB"/>
              </w:rPr>
              <w:t>20</w:t>
            </w:r>
          </w:p>
        </w:tc>
        <w:tc>
          <w:tcPr>
            <w:tcW w:w="719" w:type="pct"/>
          </w:tcPr>
          <w:p w14:paraId="04F082EE" w14:textId="77777777" w:rsidR="00473C2C" w:rsidRPr="00473C2C" w:rsidRDefault="00473C2C" w:rsidP="00DF3270">
            <w:pPr>
              <w:rPr>
                <w:lang w:val="en-GB"/>
              </w:rPr>
            </w:pPr>
            <w:r w:rsidRPr="00473C2C">
              <w:rPr>
                <w:lang w:val="en-GB"/>
              </w:rPr>
              <w:t>68</w:t>
            </w:r>
          </w:p>
        </w:tc>
      </w:tr>
      <w:tr w:rsidR="00473C2C" w:rsidRPr="00473C2C" w14:paraId="327AAA87" w14:textId="77777777" w:rsidTr="006472A1">
        <w:trPr>
          <w:trHeight w:val="20"/>
        </w:trPr>
        <w:tc>
          <w:tcPr>
            <w:tcW w:w="1313" w:type="pct"/>
          </w:tcPr>
          <w:p w14:paraId="15EB372E" w14:textId="59A6430B" w:rsidR="00473C2C" w:rsidRPr="00473C2C" w:rsidRDefault="00473C2C" w:rsidP="00DF3270">
            <w:pPr>
              <w:rPr>
                <w:lang w:val="en-GB"/>
              </w:rPr>
            </w:pPr>
            <w:r w:rsidRPr="00473C2C">
              <w:rPr>
                <w:lang w:val="en-GB"/>
              </w:rPr>
              <w:lastRenderedPageBreak/>
              <w:t>Society</w:t>
            </w:r>
            <w:r w:rsidR="00F474B4">
              <w:rPr>
                <w:lang w:val="en-GB"/>
              </w:rPr>
              <w:t xml:space="preserve"> </w:t>
            </w:r>
            <w:r w:rsidRPr="00473C2C">
              <w:rPr>
                <w:lang w:val="en-GB"/>
              </w:rPr>
              <w:t>and</w:t>
            </w:r>
            <w:r w:rsidR="00F474B4">
              <w:rPr>
                <w:lang w:val="en-GB"/>
              </w:rPr>
              <w:t xml:space="preserve"> </w:t>
            </w:r>
            <w:r w:rsidRPr="00473C2C">
              <w:rPr>
                <w:lang w:val="en-GB"/>
              </w:rPr>
              <w:t>Culture</w:t>
            </w:r>
          </w:p>
        </w:tc>
        <w:tc>
          <w:tcPr>
            <w:tcW w:w="1124" w:type="pct"/>
          </w:tcPr>
          <w:p w14:paraId="7BB08E93" w14:textId="77777777" w:rsidR="00473C2C" w:rsidRPr="00473C2C" w:rsidRDefault="00473C2C" w:rsidP="00DF3270">
            <w:pPr>
              <w:rPr>
                <w:lang w:val="en-GB"/>
              </w:rPr>
            </w:pPr>
            <w:r w:rsidRPr="00473C2C">
              <w:rPr>
                <w:lang w:val="en-GB"/>
              </w:rPr>
              <w:t>483.0</w:t>
            </w:r>
          </w:p>
        </w:tc>
        <w:tc>
          <w:tcPr>
            <w:tcW w:w="836" w:type="pct"/>
          </w:tcPr>
          <w:p w14:paraId="3F5AA210" w14:textId="77777777" w:rsidR="00473C2C" w:rsidRPr="00473C2C" w:rsidRDefault="00473C2C" w:rsidP="00DF3270">
            <w:pPr>
              <w:rPr>
                <w:lang w:val="en-GB"/>
              </w:rPr>
            </w:pPr>
            <w:r w:rsidRPr="00473C2C">
              <w:rPr>
                <w:lang w:val="en-GB"/>
              </w:rPr>
              <w:t>38</w:t>
            </w:r>
          </w:p>
        </w:tc>
        <w:tc>
          <w:tcPr>
            <w:tcW w:w="1008" w:type="pct"/>
          </w:tcPr>
          <w:p w14:paraId="13081D67" w14:textId="77777777" w:rsidR="00473C2C" w:rsidRPr="00473C2C" w:rsidRDefault="00473C2C" w:rsidP="00DF3270">
            <w:pPr>
              <w:rPr>
                <w:lang w:val="en-GB"/>
              </w:rPr>
            </w:pPr>
            <w:r w:rsidRPr="00473C2C">
              <w:rPr>
                <w:lang w:val="en-GB"/>
              </w:rPr>
              <w:t>17</w:t>
            </w:r>
          </w:p>
        </w:tc>
        <w:tc>
          <w:tcPr>
            <w:tcW w:w="719" w:type="pct"/>
          </w:tcPr>
          <w:p w14:paraId="395CA6E0" w14:textId="77777777" w:rsidR="00473C2C" w:rsidRPr="00473C2C" w:rsidRDefault="00473C2C" w:rsidP="00DF3270">
            <w:pPr>
              <w:rPr>
                <w:lang w:val="en-GB"/>
              </w:rPr>
            </w:pPr>
            <w:r w:rsidRPr="00473C2C">
              <w:rPr>
                <w:lang w:val="en-GB"/>
              </w:rPr>
              <w:t>71</w:t>
            </w:r>
          </w:p>
        </w:tc>
      </w:tr>
      <w:tr w:rsidR="00473C2C" w:rsidRPr="00473C2C" w14:paraId="21FBB058" w14:textId="77777777" w:rsidTr="006472A1">
        <w:trPr>
          <w:trHeight w:val="20"/>
        </w:trPr>
        <w:tc>
          <w:tcPr>
            <w:tcW w:w="1313" w:type="pct"/>
          </w:tcPr>
          <w:p w14:paraId="26ECDE01" w14:textId="3999BB65" w:rsidR="00473C2C" w:rsidRPr="00473C2C" w:rsidRDefault="00473C2C" w:rsidP="00DF3270">
            <w:pPr>
              <w:rPr>
                <w:lang w:val="en-GB"/>
              </w:rPr>
            </w:pPr>
            <w:r w:rsidRPr="00473C2C">
              <w:rPr>
                <w:lang w:val="en-GB"/>
              </w:rPr>
              <w:t>Creative</w:t>
            </w:r>
            <w:r w:rsidR="00F474B4">
              <w:rPr>
                <w:lang w:val="en-GB"/>
              </w:rPr>
              <w:t xml:space="preserve"> </w:t>
            </w:r>
            <w:r w:rsidRPr="00473C2C">
              <w:rPr>
                <w:lang w:val="en-GB"/>
              </w:rPr>
              <w:t>Arts</w:t>
            </w:r>
          </w:p>
        </w:tc>
        <w:tc>
          <w:tcPr>
            <w:tcW w:w="1124" w:type="pct"/>
          </w:tcPr>
          <w:p w14:paraId="680D817C" w14:textId="77777777" w:rsidR="00473C2C" w:rsidRPr="00473C2C" w:rsidRDefault="00473C2C" w:rsidP="00DF3270">
            <w:pPr>
              <w:rPr>
                <w:lang w:val="en-GB"/>
              </w:rPr>
            </w:pPr>
            <w:r w:rsidRPr="00473C2C">
              <w:rPr>
                <w:lang w:val="en-GB"/>
              </w:rPr>
              <w:t>64.5</w:t>
            </w:r>
          </w:p>
        </w:tc>
        <w:tc>
          <w:tcPr>
            <w:tcW w:w="836" w:type="pct"/>
          </w:tcPr>
          <w:p w14:paraId="692D69EE" w14:textId="77777777" w:rsidR="00473C2C" w:rsidRPr="00473C2C" w:rsidRDefault="00473C2C" w:rsidP="00DF3270">
            <w:pPr>
              <w:rPr>
                <w:lang w:val="en-GB"/>
              </w:rPr>
            </w:pPr>
            <w:r w:rsidRPr="00473C2C">
              <w:rPr>
                <w:lang w:val="en-GB"/>
              </w:rPr>
              <w:t>71</w:t>
            </w:r>
          </w:p>
        </w:tc>
        <w:tc>
          <w:tcPr>
            <w:tcW w:w="1008" w:type="pct"/>
          </w:tcPr>
          <w:p w14:paraId="0E45C148" w14:textId="77777777" w:rsidR="00473C2C" w:rsidRPr="00473C2C" w:rsidRDefault="00473C2C" w:rsidP="00DF3270">
            <w:pPr>
              <w:rPr>
                <w:lang w:val="en-GB"/>
              </w:rPr>
            </w:pPr>
            <w:r w:rsidRPr="00473C2C">
              <w:rPr>
                <w:lang w:val="en-GB"/>
              </w:rPr>
              <w:t>40</w:t>
            </w:r>
          </w:p>
        </w:tc>
        <w:tc>
          <w:tcPr>
            <w:tcW w:w="719" w:type="pct"/>
          </w:tcPr>
          <w:p w14:paraId="25149743" w14:textId="77777777" w:rsidR="00473C2C" w:rsidRPr="00473C2C" w:rsidRDefault="00473C2C" w:rsidP="00DF3270">
            <w:pPr>
              <w:rPr>
                <w:lang w:val="en-GB"/>
              </w:rPr>
            </w:pPr>
            <w:r w:rsidRPr="00473C2C">
              <w:rPr>
                <w:lang w:val="en-GB"/>
              </w:rPr>
              <w:t>39</w:t>
            </w:r>
          </w:p>
        </w:tc>
      </w:tr>
      <w:tr w:rsidR="00473C2C" w:rsidRPr="00473C2C" w14:paraId="51977528" w14:textId="77777777" w:rsidTr="006472A1">
        <w:trPr>
          <w:trHeight w:val="20"/>
        </w:trPr>
        <w:tc>
          <w:tcPr>
            <w:tcW w:w="1313" w:type="pct"/>
          </w:tcPr>
          <w:p w14:paraId="4FA8F2FD" w14:textId="12031EF1" w:rsidR="00473C2C" w:rsidRPr="00473C2C" w:rsidRDefault="00473C2C" w:rsidP="00DF3270">
            <w:pPr>
              <w:rPr>
                <w:lang w:val="en-GB"/>
              </w:rPr>
            </w:pPr>
            <w:r w:rsidRPr="00473C2C">
              <w:rPr>
                <w:lang w:val="en-GB"/>
              </w:rPr>
              <w:t>Food,</w:t>
            </w:r>
            <w:r w:rsidR="00F474B4">
              <w:rPr>
                <w:lang w:val="en-GB"/>
              </w:rPr>
              <w:t xml:space="preserve"> </w:t>
            </w:r>
            <w:r w:rsidRPr="00473C2C">
              <w:rPr>
                <w:lang w:val="en-GB"/>
              </w:rPr>
              <w:t>Hospitality</w:t>
            </w:r>
            <w:r w:rsidR="00F474B4">
              <w:rPr>
                <w:lang w:val="en-GB"/>
              </w:rPr>
              <w:t xml:space="preserve"> </w:t>
            </w:r>
            <w:r w:rsidRPr="00473C2C">
              <w:rPr>
                <w:lang w:val="en-GB"/>
              </w:rPr>
              <w:t>and</w:t>
            </w:r>
            <w:r w:rsidR="00F474B4">
              <w:rPr>
                <w:lang w:val="en-GB"/>
              </w:rPr>
              <w:t xml:space="preserve"> </w:t>
            </w:r>
            <w:r w:rsidRPr="00473C2C">
              <w:rPr>
                <w:lang w:val="en-GB"/>
              </w:rPr>
              <w:t>Personal</w:t>
            </w:r>
            <w:r w:rsidR="00F474B4">
              <w:rPr>
                <w:lang w:val="en-GB"/>
              </w:rPr>
              <w:t xml:space="preserve"> </w:t>
            </w:r>
            <w:r w:rsidRPr="00473C2C">
              <w:rPr>
                <w:lang w:val="en-GB"/>
              </w:rPr>
              <w:t>Services</w:t>
            </w:r>
          </w:p>
        </w:tc>
        <w:tc>
          <w:tcPr>
            <w:tcW w:w="1124" w:type="pct"/>
          </w:tcPr>
          <w:p w14:paraId="1F7EB7A4" w14:textId="77777777" w:rsidR="00473C2C" w:rsidRPr="00473C2C" w:rsidRDefault="00473C2C" w:rsidP="00DF3270">
            <w:pPr>
              <w:rPr>
                <w:lang w:val="en-GB"/>
              </w:rPr>
            </w:pPr>
            <w:r w:rsidRPr="00473C2C">
              <w:rPr>
                <w:lang w:val="en-GB"/>
              </w:rPr>
              <w:t>260.1</w:t>
            </w:r>
          </w:p>
        </w:tc>
        <w:tc>
          <w:tcPr>
            <w:tcW w:w="836" w:type="pct"/>
          </w:tcPr>
          <w:p w14:paraId="5B57DF59" w14:textId="77777777" w:rsidR="00473C2C" w:rsidRPr="00473C2C" w:rsidRDefault="00473C2C" w:rsidP="00DF3270">
            <w:pPr>
              <w:rPr>
                <w:lang w:val="en-GB"/>
              </w:rPr>
            </w:pPr>
            <w:r w:rsidRPr="00473C2C">
              <w:rPr>
                <w:lang w:val="en-GB"/>
              </w:rPr>
              <w:t>64</w:t>
            </w:r>
          </w:p>
        </w:tc>
        <w:tc>
          <w:tcPr>
            <w:tcW w:w="1008" w:type="pct"/>
          </w:tcPr>
          <w:p w14:paraId="55205231" w14:textId="77777777" w:rsidR="00473C2C" w:rsidRPr="00473C2C" w:rsidRDefault="00473C2C" w:rsidP="00DF3270">
            <w:pPr>
              <w:rPr>
                <w:lang w:val="en-GB"/>
              </w:rPr>
            </w:pPr>
            <w:r w:rsidRPr="00473C2C">
              <w:rPr>
                <w:lang w:val="en-GB"/>
              </w:rPr>
              <w:t>22</w:t>
            </w:r>
          </w:p>
        </w:tc>
        <w:tc>
          <w:tcPr>
            <w:tcW w:w="719" w:type="pct"/>
          </w:tcPr>
          <w:p w14:paraId="53FDFB1D" w14:textId="77777777" w:rsidR="00473C2C" w:rsidRPr="00473C2C" w:rsidRDefault="00473C2C" w:rsidP="00DF3270">
            <w:pPr>
              <w:rPr>
                <w:lang w:val="en-GB"/>
              </w:rPr>
            </w:pPr>
            <w:r w:rsidRPr="00473C2C">
              <w:rPr>
                <w:lang w:val="en-GB"/>
              </w:rPr>
              <w:t>61</w:t>
            </w:r>
          </w:p>
        </w:tc>
      </w:tr>
      <w:tr w:rsidR="00473C2C" w:rsidRPr="00473C2C" w14:paraId="26FFB366" w14:textId="77777777" w:rsidTr="006472A1">
        <w:trPr>
          <w:trHeight w:val="20"/>
        </w:trPr>
        <w:tc>
          <w:tcPr>
            <w:tcW w:w="1313" w:type="pct"/>
          </w:tcPr>
          <w:p w14:paraId="3A764F68" w14:textId="4920E58F" w:rsidR="00473C2C" w:rsidRPr="00473C2C" w:rsidRDefault="00473C2C" w:rsidP="00DF3270">
            <w:pPr>
              <w:rPr>
                <w:lang w:val="en-GB"/>
              </w:rPr>
            </w:pPr>
            <w:r w:rsidRPr="00473C2C">
              <w:rPr>
                <w:lang w:val="en-GB"/>
              </w:rPr>
              <w:t>Mixed</w:t>
            </w:r>
            <w:r w:rsidR="00F474B4">
              <w:rPr>
                <w:lang w:val="en-GB"/>
              </w:rPr>
              <w:t xml:space="preserve"> </w:t>
            </w:r>
            <w:r w:rsidRPr="00473C2C">
              <w:rPr>
                <w:lang w:val="en-GB"/>
              </w:rPr>
              <w:t>field</w:t>
            </w:r>
            <w:r w:rsidR="00F474B4">
              <w:rPr>
                <w:lang w:val="en-GB"/>
              </w:rPr>
              <w:t xml:space="preserve"> </w:t>
            </w:r>
            <w:r w:rsidRPr="00473C2C">
              <w:rPr>
                <w:lang w:val="en-GB"/>
              </w:rPr>
              <w:t>programmes</w:t>
            </w:r>
          </w:p>
        </w:tc>
        <w:tc>
          <w:tcPr>
            <w:tcW w:w="1124" w:type="pct"/>
          </w:tcPr>
          <w:p w14:paraId="67D11462" w14:textId="77777777" w:rsidR="00473C2C" w:rsidRPr="00473C2C" w:rsidRDefault="00473C2C" w:rsidP="00DF3270">
            <w:pPr>
              <w:rPr>
                <w:lang w:val="en-GB"/>
              </w:rPr>
            </w:pPr>
            <w:r w:rsidRPr="00473C2C">
              <w:rPr>
                <w:lang w:val="en-GB"/>
              </w:rPr>
              <w:t>187.1</w:t>
            </w:r>
          </w:p>
        </w:tc>
        <w:tc>
          <w:tcPr>
            <w:tcW w:w="836" w:type="pct"/>
          </w:tcPr>
          <w:p w14:paraId="5B07D801" w14:textId="77777777" w:rsidR="00473C2C" w:rsidRPr="00473C2C" w:rsidRDefault="00473C2C" w:rsidP="00DF3270">
            <w:pPr>
              <w:rPr>
                <w:lang w:val="en-GB"/>
              </w:rPr>
            </w:pPr>
            <w:r w:rsidRPr="00473C2C">
              <w:rPr>
                <w:lang w:val="en-GB"/>
              </w:rPr>
              <w:t>42</w:t>
            </w:r>
          </w:p>
        </w:tc>
        <w:tc>
          <w:tcPr>
            <w:tcW w:w="1008" w:type="pct"/>
          </w:tcPr>
          <w:p w14:paraId="56F6877D" w14:textId="77777777" w:rsidR="00473C2C" w:rsidRPr="00473C2C" w:rsidRDefault="00473C2C" w:rsidP="00DF3270">
            <w:pPr>
              <w:rPr>
                <w:lang w:val="en-GB"/>
              </w:rPr>
            </w:pPr>
            <w:r w:rsidRPr="00473C2C">
              <w:rPr>
                <w:lang w:val="en-GB"/>
              </w:rPr>
              <w:t>58</w:t>
            </w:r>
          </w:p>
        </w:tc>
        <w:tc>
          <w:tcPr>
            <w:tcW w:w="719" w:type="pct"/>
          </w:tcPr>
          <w:p w14:paraId="4AB89A2E" w14:textId="77777777" w:rsidR="00473C2C" w:rsidRPr="00473C2C" w:rsidRDefault="00473C2C" w:rsidP="00DF3270">
            <w:pPr>
              <w:rPr>
                <w:lang w:val="en-GB"/>
              </w:rPr>
            </w:pPr>
            <w:r w:rsidRPr="00473C2C">
              <w:rPr>
                <w:lang w:val="en-GB"/>
              </w:rPr>
              <w:t>13</w:t>
            </w:r>
          </w:p>
        </w:tc>
      </w:tr>
      <w:tr w:rsidR="00473C2C" w:rsidRPr="00473C2C" w14:paraId="14963BC2" w14:textId="77777777" w:rsidTr="006472A1">
        <w:trPr>
          <w:trHeight w:val="20"/>
        </w:trPr>
        <w:tc>
          <w:tcPr>
            <w:tcW w:w="1313" w:type="pct"/>
          </w:tcPr>
          <w:p w14:paraId="3A921DFB" w14:textId="1A364444" w:rsidR="00473C2C" w:rsidRPr="00473C2C" w:rsidRDefault="00473C2C" w:rsidP="00DF3270">
            <w:pPr>
              <w:rPr>
                <w:lang w:val="en-GB"/>
              </w:rPr>
            </w:pPr>
            <w:r w:rsidRPr="00473C2C">
              <w:rPr>
                <w:lang w:val="en-GB"/>
              </w:rPr>
              <w:t>Not</w:t>
            </w:r>
            <w:r w:rsidR="00F474B4">
              <w:rPr>
                <w:lang w:val="en-GB"/>
              </w:rPr>
              <w:t xml:space="preserve"> </w:t>
            </w:r>
            <w:r w:rsidRPr="00473C2C">
              <w:rPr>
                <w:lang w:val="en-GB"/>
              </w:rPr>
              <w:t>known</w:t>
            </w:r>
          </w:p>
        </w:tc>
        <w:tc>
          <w:tcPr>
            <w:tcW w:w="1124" w:type="pct"/>
          </w:tcPr>
          <w:p w14:paraId="1294FC6E" w14:textId="77777777" w:rsidR="00473C2C" w:rsidRPr="00473C2C" w:rsidRDefault="00473C2C" w:rsidP="00DF3270">
            <w:pPr>
              <w:rPr>
                <w:lang w:val="en-GB"/>
              </w:rPr>
            </w:pPr>
            <w:r w:rsidRPr="00473C2C">
              <w:rPr>
                <w:lang w:val="en-GB"/>
              </w:rPr>
              <w:t>123.7</w:t>
            </w:r>
          </w:p>
        </w:tc>
        <w:tc>
          <w:tcPr>
            <w:tcW w:w="836" w:type="pct"/>
          </w:tcPr>
          <w:p w14:paraId="78A4BE0E" w14:textId="77777777" w:rsidR="00473C2C" w:rsidRPr="00473C2C" w:rsidRDefault="00473C2C" w:rsidP="00DF3270">
            <w:pPr>
              <w:rPr>
                <w:lang w:val="en-GB"/>
              </w:rPr>
            </w:pPr>
            <w:r w:rsidRPr="00473C2C">
              <w:rPr>
                <w:lang w:val="en-GB"/>
              </w:rPr>
              <w:t>31</w:t>
            </w:r>
          </w:p>
        </w:tc>
        <w:tc>
          <w:tcPr>
            <w:tcW w:w="1008" w:type="pct"/>
          </w:tcPr>
          <w:p w14:paraId="631C24D5" w14:textId="77777777" w:rsidR="00473C2C" w:rsidRPr="00473C2C" w:rsidRDefault="00473C2C" w:rsidP="00DF3270">
            <w:pPr>
              <w:rPr>
                <w:lang w:val="en-GB"/>
              </w:rPr>
            </w:pPr>
            <w:r w:rsidRPr="00473C2C">
              <w:rPr>
                <w:lang w:val="en-GB"/>
              </w:rPr>
              <w:t>17</w:t>
            </w:r>
          </w:p>
        </w:tc>
        <w:tc>
          <w:tcPr>
            <w:tcW w:w="719" w:type="pct"/>
          </w:tcPr>
          <w:p w14:paraId="49BDE20F" w14:textId="77777777" w:rsidR="00473C2C" w:rsidRPr="00473C2C" w:rsidRDefault="00473C2C" w:rsidP="00DF3270">
            <w:pPr>
              <w:rPr>
                <w:lang w:val="en-GB"/>
              </w:rPr>
            </w:pPr>
            <w:r w:rsidRPr="00473C2C">
              <w:rPr>
                <w:lang w:val="en-GB"/>
              </w:rPr>
              <w:t>71</w:t>
            </w:r>
          </w:p>
        </w:tc>
      </w:tr>
      <w:tr w:rsidR="00473C2C" w:rsidRPr="00473C2C" w14:paraId="29C4FBED" w14:textId="77777777" w:rsidTr="006472A1">
        <w:trPr>
          <w:trHeight w:val="20"/>
        </w:trPr>
        <w:tc>
          <w:tcPr>
            <w:tcW w:w="1313" w:type="pct"/>
          </w:tcPr>
          <w:p w14:paraId="627F40F0" w14:textId="2CC4A497" w:rsidR="00473C2C" w:rsidRPr="00473C2C" w:rsidRDefault="00473C2C" w:rsidP="00DF3270">
            <w:pPr>
              <w:rPr>
                <w:lang w:val="en-GB"/>
              </w:rPr>
            </w:pPr>
            <w:r w:rsidRPr="00473C2C">
              <w:rPr>
                <w:lang w:val="en-GB"/>
              </w:rPr>
              <w:t>All</w:t>
            </w:r>
            <w:r w:rsidR="00F474B4">
              <w:rPr>
                <w:lang w:val="en-GB"/>
              </w:rPr>
              <w:t xml:space="preserve"> </w:t>
            </w:r>
            <w:r w:rsidRPr="00473C2C">
              <w:rPr>
                <w:lang w:val="en-GB"/>
              </w:rPr>
              <w:t>fields</w:t>
            </w:r>
            <w:r w:rsidR="00F474B4">
              <w:rPr>
                <w:lang w:val="en-GB"/>
              </w:rPr>
              <w:t xml:space="preserve"> </w:t>
            </w:r>
            <w:r w:rsidRPr="00473C2C">
              <w:rPr>
                <w:lang w:val="en-GB"/>
              </w:rPr>
              <w:t>of</w:t>
            </w:r>
            <w:r w:rsidR="00F474B4">
              <w:rPr>
                <w:lang w:val="en-GB"/>
              </w:rPr>
              <w:t xml:space="preserve"> </w:t>
            </w:r>
            <w:r w:rsidRPr="00473C2C">
              <w:rPr>
                <w:lang w:val="en-GB"/>
              </w:rPr>
              <w:t>education</w:t>
            </w:r>
          </w:p>
        </w:tc>
        <w:tc>
          <w:tcPr>
            <w:tcW w:w="1124" w:type="pct"/>
          </w:tcPr>
          <w:p w14:paraId="46EB319F" w14:textId="77777777" w:rsidR="00473C2C" w:rsidRPr="00473C2C" w:rsidRDefault="00473C2C" w:rsidP="00DF3270">
            <w:pPr>
              <w:rPr>
                <w:lang w:val="en-GB"/>
              </w:rPr>
            </w:pPr>
            <w:r w:rsidRPr="00473C2C">
              <w:rPr>
                <w:lang w:val="en-GB"/>
              </w:rPr>
              <w:t>2,929.4</w:t>
            </w:r>
          </w:p>
        </w:tc>
        <w:tc>
          <w:tcPr>
            <w:tcW w:w="836" w:type="pct"/>
          </w:tcPr>
          <w:p w14:paraId="47DB72F5" w14:textId="77777777" w:rsidR="00473C2C" w:rsidRPr="00473C2C" w:rsidRDefault="00473C2C" w:rsidP="00DF3270">
            <w:pPr>
              <w:rPr>
                <w:lang w:val="en-GB"/>
              </w:rPr>
            </w:pPr>
            <w:r w:rsidRPr="00473C2C">
              <w:rPr>
                <w:lang w:val="en-GB"/>
              </w:rPr>
              <w:t>44</w:t>
            </w:r>
          </w:p>
        </w:tc>
        <w:tc>
          <w:tcPr>
            <w:tcW w:w="1008" w:type="pct"/>
          </w:tcPr>
          <w:p w14:paraId="48D604CF" w14:textId="77777777" w:rsidR="00473C2C" w:rsidRPr="00473C2C" w:rsidRDefault="00473C2C" w:rsidP="00DF3270">
            <w:pPr>
              <w:rPr>
                <w:lang w:val="en-GB"/>
              </w:rPr>
            </w:pPr>
            <w:r w:rsidRPr="00473C2C">
              <w:rPr>
                <w:lang w:val="en-GB"/>
              </w:rPr>
              <w:t>29</w:t>
            </w:r>
          </w:p>
        </w:tc>
        <w:tc>
          <w:tcPr>
            <w:tcW w:w="719" w:type="pct"/>
          </w:tcPr>
          <w:p w14:paraId="558350F0" w14:textId="77777777" w:rsidR="00473C2C" w:rsidRPr="00473C2C" w:rsidRDefault="00473C2C" w:rsidP="00DF3270">
            <w:pPr>
              <w:rPr>
                <w:lang w:val="en-GB"/>
              </w:rPr>
            </w:pPr>
            <w:r w:rsidRPr="00473C2C">
              <w:rPr>
                <w:lang w:val="en-GB"/>
              </w:rPr>
              <w:t>58</w:t>
            </w:r>
          </w:p>
        </w:tc>
      </w:tr>
    </w:tbl>
    <w:p w14:paraId="20998343" w14:textId="2C3F6B7B" w:rsidR="00EA1873" w:rsidRDefault="00FC6C55" w:rsidP="00EA1873">
      <w:pPr>
        <w:pStyle w:val="Source"/>
      </w:pPr>
      <w:r w:rsidRPr="00FC6C55">
        <w:t>NCVER</w:t>
      </w:r>
      <w:r w:rsidR="00F474B4">
        <w:t xml:space="preserve"> </w:t>
      </w:r>
      <w:r w:rsidRPr="00FC6C55">
        <w:t>2024,</w:t>
      </w:r>
      <w:r w:rsidR="00F474B4">
        <w:t xml:space="preserve"> </w:t>
      </w:r>
      <w:r w:rsidRPr="00FC6C55">
        <w:t>Total</w:t>
      </w:r>
      <w:r w:rsidR="00F474B4">
        <w:t xml:space="preserve"> </w:t>
      </w:r>
      <w:r w:rsidRPr="00FC6C55">
        <w:t>VET</w:t>
      </w:r>
      <w:r w:rsidR="00F474B4">
        <w:t xml:space="preserve"> </w:t>
      </w:r>
      <w:r w:rsidRPr="00FC6C55">
        <w:t>students</w:t>
      </w:r>
      <w:r w:rsidR="00F474B4">
        <w:t xml:space="preserve"> </w:t>
      </w:r>
      <w:r w:rsidRPr="00FC6C55">
        <w:t>and</w:t>
      </w:r>
      <w:r w:rsidR="00F474B4">
        <w:t xml:space="preserve"> </w:t>
      </w:r>
      <w:r w:rsidRPr="00FC6C55">
        <w:t>courses</w:t>
      </w:r>
      <w:r w:rsidR="00F474B4">
        <w:t xml:space="preserve"> </w:t>
      </w:r>
      <w:r w:rsidRPr="00FC6C55">
        <w:t>2023</w:t>
      </w:r>
    </w:p>
    <w:p w14:paraId="3154325F" w14:textId="63530CC7" w:rsidR="00EA1873" w:rsidRDefault="00EA1873" w:rsidP="00EA1873">
      <w:pPr>
        <w:pStyle w:val="Heading3"/>
      </w:pPr>
      <w:r w:rsidRPr="00EA1873">
        <w:t>Does</w:t>
      </w:r>
      <w:r w:rsidR="00F474B4">
        <w:t xml:space="preserve"> </w:t>
      </w:r>
      <w:r w:rsidRPr="00EA1873">
        <w:t>VET</w:t>
      </w:r>
      <w:r w:rsidR="00F474B4">
        <w:t xml:space="preserve"> </w:t>
      </w:r>
      <w:r w:rsidRPr="00EA1873">
        <w:t>improve</w:t>
      </w:r>
      <w:r w:rsidR="00F474B4">
        <w:t xml:space="preserve"> </w:t>
      </w:r>
      <w:r w:rsidRPr="00EA1873">
        <w:t>employment</w:t>
      </w:r>
      <w:r w:rsidR="00F474B4">
        <w:t xml:space="preserve"> </w:t>
      </w:r>
      <w:r w:rsidRPr="00EA1873">
        <w:t>outcomes?</w:t>
      </w:r>
    </w:p>
    <w:p w14:paraId="5B196A45" w14:textId="16A74CB5" w:rsidR="00EA1873" w:rsidRDefault="00EA1873" w:rsidP="00EA1873">
      <w:r>
        <w:t>VET</w:t>
      </w:r>
      <w:r w:rsidR="00F474B4">
        <w:t xml:space="preserve"> </w:t>
      </w:r>
      <w:r>
        <w:t>students</w:t>
      </w:r>
      <w:r w:rsidR="00F474B4">
        <w:t xml:space="preserve"> </w:t>
      </w:r>
      <w:r>
        <w:t>graduating</w:t>
      </w:r>
      <w:r w:rsidR="00F474B4">
        <w:t xml:space="preserve"> </w:t>
      </w:r>
      <w:r>
        <w:t>in</w:t>
      </w:r>
      <w:r w:rsidR="00F474B4">
        <w:t xml:space="preserve"> </w:t>
      </w:r>
      <w:r>
        <w:t>2023</w:t>
      </w:r>
      <w:r w:rsidR="00F474B4">
        <w:t xml:space="preserve"> </w:t>
      </w:r>
      <w:r>
        <w:t>in</w:t>
      </w:r>
      <w:r w:rsidR="00F474B4">
        <w:t xml:space="preserve"> </w:t>
      </w:r>
      <w:r>
        <w:t>the</w:t>
      </w:r>
      <w:r w:rsidR="00F474B4">
        <w:t xml:space="preserve"> </w:t>
      </w:r>
      <w:r>
        <w:t>fields</w:t>
      </w:r>
      <w:r w:rsidR="00F474B4">
        <w:t xml:space="preserve"> </w:t>
      </w:r>
      <w:r>
        <w:t>of</w:t>
      </w:r>
      <w:r w:rsidR="00F474B4">
        <w:t xml:space="preserve"> </w:t>
      </w:r>
      <w:r>
        <w:t>Education,</w:t>
      </w:r>
      <w:r w:rsidR="00F474B4">
        <w:t xml:space="preserve"> </w:t>
      </w:r>
      <w:r>
        <w:t>Engineering</w:t>
      </w:r>
      <w:r w:rsidR="00F474B4">
        <w:t xml:space="preserve"> </w:t>
      </w:r>
      <w:r>
        <w:t>and</w:t>
      </w:r>
      <w:r w:rsidR="00F474B4">
        <w:t xml:space="preserve"> </w:t>
      </w:r>
      <w:r>
        <w:t>Related</w:t>
      </w:r>
      <w:r w:rsidR="00F474B4">
        <w:t xml:space="preserve"> </w:t>
      </w:r>
      <w:r>
        <w:t>Technologies,</w:t>
      </w:r>
      <w:r w:rsidR="00F474B4">
        <w:t xml:space="preserve"> </w:t>
      </w:r>
      <w:r>
        <w:t>and</w:t>
      </w:r>
      <w:r w:rsidR="00F474B4">
        <w:t xml:space="preserve"> </w:t>
      </w:r>
      <w:r>
        <w:t>Architecture</w:t>
      </w:r>
      <w:r w:rsidR="00F474B4">
        <w:t xml:space="preserve"> </w:t>
      </w:r>
      <w:r>
        <w:t>and</w:t>
      </w:r>
      <w:r w:rsidR="00F474B4">
        <w:t xml:space="preserve"> </w:t>
      </w:r>
      <w:r>
        <w:t>Building</w:t>
      </w:r>
      <w:r w:rsidR="00F474B4">
        <w:t xml:space="preserve"> </w:t>
      </w:r>
      <w:r>
        <w:t>reported</w:t>
      </w:r>
      <w:r w:rsidR="00F474B4">
        <w:t xml:space="preserve"> </w:t>
      </w:r>
      <w:r>
        <w:t>strong</w:t>
      </w:r>
      <w:r w:rsidR="00F474B4">
        <w:t xml:space="preserve"> </w:t>
      </w:r>
      <w:r>
        <w:t>employment</w:t>
      </w:r>
      <w:r w:rsidR="00F474B4">
        <w:t xml:space="preserve"> </w:t>
      </w:r>
      <w:r>
        <w:t>outcomes</w:t>
      </w:r>
      <w:r w:rsidR="00F474B4">
        <w:t xml:space="preserve"> </w:t>
      </w:r>
      <w:r>
        <w:t>from</w:t>
      </w:r>
      <w:r w:rsidR="00F474B4">
        <w:t xml:space="preserve"> </w:t>
      </w:r>
      <w:r>
        <w:t>their</w:t>
      </w:r>
      <w:r w:rsidR="00F474B4">
        <w:t xml:space="preserve"> </w:t>
      </w:r>
      <w:r>
        <w:t>study,</w:t>
      </w:r>
      <w:r w:rsidR="00F474B4">
        <w:t xml:space="preserve"> </w:t>
      </w:r>
      <w:r>
        <w:t>with</w:t>
      </w:r>
      <w:r w:rsidR="00F474B4">
        <w:t xml:space="preserve"> </w:t>
      </w:r>
      <w:r>
        <w:t>more</w:t>
      </w:r>
      <w:r w:rsidR="00F474B4">
        <w:t xml:space="preserve"> </w:t>
      </w:r>
      <w:r>
        <w:t>than</w:t>
      </w:r>
      <w:r w:rsidR="00F474B4">
        <w:t xml:space="preserve"> </w:t>
      </w:r>
      <w:r>
        <w:t>70%</w:t>
      </w:r>
      <w:r w:rsidR="00F474B4">
        <w:t xml:space="preserve"> </w:t>
      </w:r>
      <w:r>
        <w:t>of</w:t>
      </w:r>
      <w:r w:rsidR="00F474B4">
        <w:t xml:space="preserve"> </w:t>
      </w:r>
      <w:r>
        <w:t>these</w:t>
      </w:r>
      <w:r w:rsidR="00F474B4">
        <w:t xml:space="preserve"> </w:t>
      </w:r>
      <w:r>
        <w:t>graduates</w:t>
      </w:r>
      <w:r w:rsidR="00F474B4">
        <w:t xml:space="preserve"> </w:t>
      </w:r>
      <w:r>
        <w:t>stating</w:t>
      </w:r>
      <w:r w:rsidR="00F474B4">
        <w:t xml:space="preserve"> </w:t>
      </w:r>
      <w:r>
        <w:t>they</w:t>
      </w:r>
      <w:r w:rsidR="00F474B4">
        <w:t xml:space="preserve"> </w:t>
      </w:r>
      <w:r>
        <w:t>improved</w:t>
      </w:r>
      <w:r w:rsidR="00F474B4">
        <w:t xml:space="preserve"> </w:t>
      </w:r>
      <w:r>
        <w:t>their</w:t>
      </w:r>
      <w:r w:rsidR="00F474B4">
        <w:t xml:space="preserve"> </w:t>
      </w:r>
      <w:r>
        <w:t>employment</w:t>
      </w:r>
      <w:r w:rsidR="00F474B4">
        <w:t xml:space="preserve"> </w:t>
      </w:r>
      <w:r>
        <w:t>status</w:t>
      </w:r>
      <w:r w:rsidR="00F474B4">
        <w:t xml:space="preserve"> </w:t>
      </w:r>
      <w:r>
        <w:t>after</w:t>
      </w:r>
      <w:r w:rsidR="00F474B4">
        <w:t xml:space="preserve"> </w:t>
      </w:r>
      <w:r>
        <w:t>training.</w:t>
      </w:r>
    </w:p>
    <w:p w14:paraId="4DEFCDA6" w14:textId="128E7471" w:rsidR="00EA1873" w:rsidRDefault="00EA1873" w:rsidP="00EA1873">
      <w:r>
        <w:t>High</w:t>
      </w:r>
      <w:r w:rsidR="00F474B4">
        <w:t xml:space="preserve"> </w:t>
      </w:r>
      <w:r>
        <w:t>proportions</w:t>
      </w:r>
      <w:r w:rsidR="00F474B4">
        <w:t xml:space="preserve"> </w:t>
      </w:r>
      <w:r>
        <w:t>of</w:t>
      </w:r>
      <w:r w:rsidR="00F474B4">
        <w:t xml:space="preserve"> </w:t>
      </w:r>
      <w:r>
        <w:t>VET</w:t>
      </w:r>
      <w:r w:rsidR="00F474B4">
        <w:t xml:space="preserve"> </w:t>
      </w:r>
      <w:r>
        <w:t>graduates</w:t>
      </w:r>
      <w:r w:rsidR="00F474B4">
        <w:t xml:space="preserve"> </w:t>
      </w:r>
      <w:r>
        <w:t>have</w:t>
      </w:r>
      <w:r w:rsidR="00F474B4">
        <w:t xml:space="preserve"> </w:t>
      </w:r>
      <w:r>
        <w:t>moved</w:t>
      </w:r>
      <w:r w:rsidR="00F474B4">
        <w:t xml:space="preserve"> </w:t>
      </w:r>
      <w:r>
        <w:t>on</w:t>
      </w:r>
      <w:r w:rsidR="00F474B4">
        <w:t xml:space="preserve"> </w:t>
      </w:r>
      <w:r>
        <w:t>to</w:t>
      </w:r>
      <w:r w:rsidR="00F474B4">
        <w:t xml:space="preserve"> </w:t>
      </w:r>
      <w:r>
        <w:t>further</w:t>
      </w:r>
      <w:r w:rsidR="00F474B4">
        <w:t xml:space="preserve"> </w:t>
      </w:r>
      <w:r>
        <w:t>study</w:t>
      </w:r>
      <w:r w:rsidR="00F474B4">
        <w:t xml:space="preserve"> </w:t>
      </w:r>
      <w:r>
        <w:t>or</w:t>
      </w:r>
      <w:r w:rsidR="00F474B4">
        <w:t xml:space="preserve"> </w:t>
      </w:r>
      <w:r>
        <w:t>are</w:t>
      </w:r>
      <w:r w:rsidR="00F474B4">
        <w:t xml:space="preserve"> </w:t>
      </w:r>
      <w:r>
        <w:t>employed</w:t>
      </w:r>
      <w:r w:rsidR="00F474B4">
        <w:t xml:space="preserve"> </w:t>
      </w:r>
      <w:r>
        <w:t>after</w:t>
      </w:r>
      <w:r w:rsidR="00F474B4">
        <w:t xml:space="preserve"> </w:t>
      </w:r>
      <w:r>
        <w:t>training,</w:t>
      </w:r>
      <w:r w:rsidR="00F474B4">
        <w:t xml:space="preserve"> </w:t>
      </w:r>
      <w:r>
        <w:t>with</w:t>
      </w:r>
      <w:r w:rsidR="00F474B4">
        <w:t xml:space="preserve"> </w:t>
      </w:r>
      <w:r>
        <w:t>the</w:t>
      </w:r>
      <w:r w:rsidR="00F474B4">
        <w:t xml:space="preserve"> </w:t>
      </w:r>
      <w:r>
        <w:t>highest</w:t>
      </w:r>
      <w:r w:rsidR="00F474B4">
        <w:t xml:space="preserve"> </w:t>
      </w:r>
      <w:r>
        <w:t>rates</w:t>
      </w:r>
      <w:r w:rsidR="00F474B4">
        <w:t xml:space="preserve"> </w:t>
      </w:r>
      <w:r>
        <w:t>for</w:t>
      </w:r>
      <w:r w:rsidR="00F474B4">
        <w:t xml:space="preserve"> </w:t>
      </w:r>
      <w:r>
        <w:t>those</w:t>
      </w:r>
      <w:r w:rsidR="00F474B4">
        <w:t xml:space="preserve"> </w:t>
      </w:r>
      <w:r>
        <w:t>who</w:t>
      </w:r>
      <w:r w:rsidR="00F474B4">
        <w:t xml:space="preserve"> </w:t>
      </w:r>
      <w:r>
        <w:t>studied</w:t>
      </w:r>
      <w:r w:rsidR="00F474B4">
        <w:t xml:space="preserve"> </w:t>
      </w:r>
      <w:r>
        <w:t>Education</w:t>
      </w:r>
      <w:r w:rsidR="00F474B4">
        <w:t xml:space="preserve"> </w:t>
      </w:r>
      <w:r>
        <w:t>(92%)</w:t>
      </w:r>
      <w:r w:rsidR="00F474B4">
        <w:t xml:space="preserve"> </w:t>
      </w:r>
      <w:r>
        <w:t>and</w:t>
      </w:r>
      <w:r w:rsidR="00F474B4">
        <w:t xml:space="preserve"> </w:t>
      </w:r>
      <w:r>
        <w:t>Health</w:t>
      </w:r>
      <w:r w:rsidR="00F474B4">
        <w:t xml:space="preserve"> </w:t>
      </w:r>
      <w:r>
        <w:t>(89%).</w:t>
      </w:r>
    </w:p>
    <w:p w14:paraId="248FED57" w14:textId="2532FDE9" w:rsidR="00DE7BDC" w:rsidRPr="00EA1873" w:rsidRDefault="003D6B16" w:rsidP="00DE7BDC">
      <w:pPr>
        <w:jc w:val="center"/>
      </w:pPr>
      <w:r>
        <w:rPr>
          <w:noProof/>
        </w:rPr>
        <w:drawing>
          <wp:inline distT="0" distB="0" distL="0" distR="0" wp14:anchorId="368FFA03" wp14:editId="244198A9">
            <wp:extent cx="2795022" cy="2795022"/>
            <wp:effectExtent l="0" t="0" r="5715" b="5715"/>
            <wp:docPr id="726573847" name="Picture 28" descr="Infographic showing that 64% of 2023 VET graduates improved their employment status and 85% were employed or in further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73847" name="Picture 28" descr="Infographic showing that 64% of 2023 VET graduates improved their employment status and 85% were employed or in further study."/>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95022" cy="2795022"/>
                    </a:xfrm>
                    <a:prstGeom prst="rect">
                      <a:avLst/>
                    </a:prstGeom>
                  </pic:spPr>
                </pic:pic>
              </a:graphicData>
            </a:graphic>
          </wp:inline>
        </w:drawing>
      </w:r>
    </w:p>
    <w:p w14:paraId="0CDE061F" w14:textId="1329C1FC" w:rsidR="00A46086" w:rsidRDefault="00EA1873" w:rsidP="00EA1873">
      <w:pPr>
        <w:pStyle w:val="Heading3"/>
      </w:pPr>
      <w:r w:rsidRPr="00EA1873">
        <w:t>Do</w:t>
      </w:r>
      <w:r w:rsidR="00F474B4">
        <w:t xml:space="preserve"> </w:t>
      </w:r>
      <w:r w:rsidRPr="00EA1873">
        <w:t>VET</w:t>
      </w:r>
      <w:r w:rsidR="00F474B4">
        <w:t xml:space="preserve"> </w:t>
      </w:r>
      <w:r w:rsidRPr="00EA1873">
        <w:t>graduates</w:t>
      </w:r>
      <w:r w:rsidR="00F474B4">
        <w:t xml:space="preserve"> </w:t>
      </w:r>
      <w:r w:rsidRPr="00EA1873">
        <w:t>have</w:t>
      </w:r>
      <w:r w:rsidR="00F474B4">
        <w:t xml:space="preserve"> </w:t>
      </w:r>
      <w:r w:rsidRPr="00EA1873">
        <w:t>high</w:t>
      </w:r>
      <w:r w:rsidR="00F474B4">
        <w:t xml:space="preserve"> </w:t>
      </w:r>
      <w:r w:rsidRPr="00EA1873">
        <w:t>earnings?</w:t>
      </w:r>
    </w:p>
    <w:p w14:paraId="35D05035" w14:textId="6271FA09" w:rsidR="00EA1873" w:rsidRDefault="00EA1873" w:rsidP="00EA1873">
      <w:r>
        <w:t>Workers</w:t>
      </w:r>
      <w:r w:rsidR="00F474B4">
        <w:t xml:space="preserve"> </w:t>
      </w:r>
      <w:r>
        <w:t>who</w:t>
      </w:r>
      <w:r w:rsidR="00F474B4">
        <w:t xml:space="preserve"> </w:t>
      </w:r>
      <w:r>
        <w:t>hold</w:t>
      </w:r>
      <w:r w:rsidR="00F474B4">
        <w:t xml:space="preserve"> </w:t>
      </w:r>
      <w:r>
        <w:t>a</w:t>
      </w:r>
      <w:r w:rsidR="00F474B4">
        <w:t xml:space="preserve"> </w:t>
      </w:r>
      <w:r>
        <w:t>VET</w:t>
      </w:r>
      <w:r w:rsidR="00F474B4">
        <w:t xml:space="preserve"> </w:t>
      </w:r>
      <w:r>
        <w:t>qualification</w:t>
      </w:r>
      <w:r w:rsidR="00F474B4">
        <w:t xml:space="preserve"> </w:t>
      </w:r>
      <w:r>
        <w:t>at</w:t>
      </w:r>
      <w:r w:rsidR="00F474B4">
        <w:t xml:space="preserve"> </w:t>
      </w:r>
      <w:r>
        <w:t>the</w:t>
      </w:r>
      <w:r w:rsidR="00F474B4">
        <w:t xml:space="preserve"> </w:t>
      </w:r>
      <w:r>
        <w:t>Certificate</w:t>
      </w:r>
      <w:r w:rsidR="00F474B4">
        <w:t xml:space="preserve"> </w:t>
      </w:r>
      <w:r>
        <w:t>III</w:t>
      </w:r>
      <w:r w:rsidR="00F474B4">
        <w:t xml:space="preserve"> </w:t>
      </w:r>
      <w:r>
        <w:t>or</w:t>
      </w:r>
      <w:r w:rsidR="00F474B4">
        <w:t xml:space="preserve"> </w:t>
      </w:r>
      <w:r>
        <w:t>higher</w:t>
      </w:r>
      <w:r w:rsidR="00F474B4">
        <w:t xml:space="preserve"> </w:t>
      </w:r>
      <w:r>
        <w:t>level</w:t>
      </w:r>
      <w:r w:rsidR="00F474B4">
        <w:t xml:space="preserve"> </w:t>
      </w:r>
      <w:r>
        <w:t>generally</w:t>
      </w:r>
      <w:r w:rsidR="00F474B4">
        <w:t xml:space="preserve"> </w:t>
      </w:r>
      <w:r>
        <w:t>earn</w:t>
      </w:r>
      <w:r w:rsidR="00F474B4">
        <w:t xml:space="preserve"> </w:t>
      </w:r>
      <w:r>
        <w:t>more</w:t>
      </w:r>
      <w:r w:rsidR="00F474B4">
        <w:t xml:space="preserve"> </w:t>
      </w:r>
      <w:r>
        <w:t>than</w:t>
      </w:r>
      <w:r w:rsidR="00F474B4">
        <w:t xml:space="preserve"> </w:t>
      </w:r>
      <w:r>
        <w:t>those</w:t>
      </w:r>
      <w:r w:rsidR="00F474B4">
        <w:t xml:space="preserve"> </w:t>
      </w:r>
      <w:r>
        <w:t>who</w:t>
      </w:r>
      <w:r w:rsidR="00F474B4">
        <w:t xml:space="preserve"> </w:t>
      </w:r>
      <w:r>
        <w:t>have</w:t>
      </w:r>
      <w:r w:rsidR="00F474B4">
        <w:t xml:space="preserve"> </w:t>
      </w:r>
      <w:r>
        <w:t>not</w:t>
      </w:r>
      <w:r w:rsidR="00F474B4">
        <w:t xml:space="preserve"> </w:t>
      </w:r>
      <w:r>
        <w:t>studied</w:t>
      </w:r>
      <w:r w:rsidR="00F474B4">
        <w:t xml:space="preserve"> </w:t>
      </w:r>
      <w:r>
        <w:t>after</w:t>
      </w:r>
      <w:r w:rsidR="00F474B4">
        <w:t xml:space="preserve"> </w:t>
      </w:r>
      <w:r>
        <w:t>leaving</w:t>
      </w:r>
      <w:r w:rsidR="00F474B4">
        <w:t xml:space="preserve"> </w:t>
      </w:r>
      <w:r>
        <w:t>school</w:t>
      </w:r>
      <w:r w:rsidR="00F474B4">
        <w:t xml:space="preserve"> </w:t>
      </w:r>
      <w:r>
        <w:t>(see</w:t>
      </w:r>
      <w:r w:rsidR="00F474B4">
        <w:t xml:space="preserve"> </w:t>
      </w:r>
      <w:r>
        <w:t>page</w:t>
      </w:r>
      <w:r w:rsidR="00F474B4">
        <w:t xml:space="preserve"> </w:t>
      </w:r>
      <w:r>
        <w:t>1</w:t>
      </w:r>
      <w:r w:rsidR="00835266">
        <w:t>7</w:t>
      </w:r>
      <w:r>
        <w:t>).</w:t>
      </w:r>
      <w:r w:rsidR="00F474B4">
        <w:t xml:space="preserve"> </w:t>
      </w:r>
      <w:r>
        <w:t>For</w:t>
      </w:r>
      <w:r w:rsidR="00F474B4">
        <w:t xml:space="preserve"> </w:t>
      </w:r>
      <w:r>
        <w:t>2023</w:t>
      </w:r>
      <w:r w:rsidR="00F474B4">
        <w:t xml:space="preserve"> </w:t>
      </w:r>
      <w:r>
        <w:t>graduates</w:t>
      </w:r>
      <w:r w:rsidR="00F474B4">
        <w:t xml:space="preserve"> </w:t>
      </w:r>
      <w:r>
        <w:t>at</w:t>
      </w:r>
      <w:r w:rsidR="00F474B4">
        <w:t xml:space="preserve"> </w:t>
      </w:r>
      <w:r>
        <w:t>the</w:t>
      </w:r>
      <w:r w:rsidR="00F474B4">
        <w:t xml:space="preserve"> </w:t>
      </w:r>
      <w:r>
        <w:t>Certificate</w:t>
      </w:r>
      <w:r w:rsidR="00F474B4">
        <w:t xml:space="preserve"> </w:t>
      </w:r>
      <w:r>
        <w:t>II</w:t>
      </w:r>
      <w:r w:rsidR="00F474B4">
        <w:t xml:space="preserve"> </w:t>
      </w:r>
      <w:r>
        <w:t>level</w:t>
      </w:r>
      <w:r w:rsidR="00F474B4">
        <w:t xml:space="preserve"> </w:t>
      </w:r>
      <w:r>
        <w:t>or</w:t>
      </w:r>
      <w:r w:rsidR="00F474B4">
        <w:t xml:space="preserve"> </w:t>
      </w:r>
      <w:r>
        <w:t>higher</w:t>
      </w:r>
      <w:r w:rsidR="00F474B4">
        <w:t xml:space="preserve"> </w:t>
      </w:r>
      <w:r>
        <w:t>working</w:t>
      </w:r>
      <w:r w:rsidR="00F474B4">
        <w:t xml:space="preserve"> </w:t>
      </w:r>
      <w:r>
        <w:t>full-time</w:t>
      </w:r>
      <w:r w:rsidR="00F474B4">
        <w:t xml:space="preserve"> </w:t>
      </w:r>
      <w:r>
        <w:t>after</w:t>
      </w:r>
      <w:r w:rsidR="00F474B4">
        <w:t xml:space="preserve"> </w:t>
      </w:r>
      <w:r>
        <w:t>completing</w:t>
      </w:r>
      <w:r w:rsidR="00F474B4">
        <w:t xml:space="preserve"> </w:t>
      </w:r>
      <w:r>
        <w:t>their</w:t>
      </w:r>
      <w:r w:rsidR="00F474B4">
        <w:t xml:space="preserve"> </w:t>
      </w:r>
      <w:r>
        <w:t>training,</w:t>
      </w:r>
      <w:r w:rsidR="00F474B4">
        <w:t xml:space="preserve"> </w:t>
      </w:r>
      <w:r>
        <w:t>the</w:t>
      </w:r>
      <w:r w:rsidR="00F474B4">
        <w:t xml:space="preserve"> </w:t>
      </w:r>
      <w:r>
        <w:t>median</w:t>
      </w:r>
      <w:r w:rsidR="00F474B4">
        <w:t xml:space="preserve"> </w:t>
      </w:r>
      <w:r>
        <w:t>annual</w:t>
      </w:r>
      <w:r w:rsidR="00F474B4">
        <w:t xml:space="preserve"> </w:t>
      </w:r>
      <w:r>
        <w:t>income</w:t>
      </w:r>
      <w:r w:rsidR="00F474B4">
        <w:t xml:space="preserve"> </w:t>
      </w:r>
      <w:r>
        <w:t>was</w:t>
      </w:r>
      <w:r w:rsidR="00F474B4">
        <w:t xml:space="preserve"> </w:t>
      </w:r>
      <w:r>
        <w:t>$67,800.</w:t>
      </w:r>
    </w:p>
    <w:p w14:paraId="13A1CF55" w14:textId="4FF8DBB6" w:rsidR="00EA1873" w:rsidRDefault="00EA1873" w:rsidP="00EA1873">
      <w:r>
        <w:t>The</w:t>
      </w:r>
      <w:r w:rsidR="00F474B4">
        <w:t xml:space="preserve"> </w:t>
      </w:r>
      <w:r>
        <w:t>highest</w:t>
      </w:r>
      <w:r w:rsidR="00F474B4">
        <w:t xml:space="preserve"> </w:t>
      </w:r>
      <w:r>
        <w:t>median</w:t>
      </w:r>
      <w:r w:rsidR="00F474B4">
        <w:t xml:space="preserve"> </w:t>
      </w:r>
      <w:r>
        <w:t>full-time,</w:t>
      </w:r>
      <w:r w:rsidR="00F474B4">
        <w:t xml:space="preserve"> </w:t>
      </w:r>
      <w:r>
        <w:t>annual</w:t>
      </w:r>
      <w:r w:rsidR="00F474B4">
        <w:t xml:space="preserve"> </w:t>
      </w:r>
      <w:r>
        <w:t>salaries</w:t>
      </w:r>
      <w:r w:rsidR="00F474B4">
        <w:t xml:space="preserve"> </w:t>
      </w:r>
      <w:r>
        <w:t>were</w:t>
      </w:r>
      <w:r w:rsidR="00F474B4">
        <w:t xml:space="preserve"> </w:t>
      </w:r>
      <w:r>
        <w:t>for</w:t>
      </w:r>
      <w:r w:rsidR="00F474B4">
        <w:t xml:space="preserve"> </w:t>
      </w:r>
      <w:r>
        <w:t>those</w:t>
      </w:r>
      <w:r w:rsidR="00F474B4">
        <w:t xml:space="preserve"> </w:t>
      </w:r>
      <w:r>
        <w:t>who</w:t>
      </w:r>
      <w:r w:rsidR="00F474B4">
        <w:t xml:space="preserve"> </w:t>
      </w:r>
      <w:r>
        <w:t>studied:</w:t>
      </w:r>
    </w:p>
    <w:p w14:paraId="419BADB2" w14:textId="3F6983BE" w:rsidR="00EA1873" w:rsidRDefault="00EA1873" w:rsidP="00EA1873">
      <w:pPr>
        <w:pStyle w:val="ListBullet"/>
      </w:pPr>
      <w:r>
        <w:t>Engineering</w:t>
      </w:r>
      <w:r w:rsidR="00F474B4">
        <w:t xml:space="preserve"> </w:t>
      </w:r>
      <w:r>
        <w:t>and</w:t>
      </w:r>
      <w:r w:rsidR="00F474B4">
        <w:t xml:space="preserve"> </w:t>
      </w:r>
      <w:r>
        <w:t>Related</w:t>
      </w:r>
      <w:r w:rsidR="00F474B4">
        <w:t xml:space="preserve"> </w:t>
      </w:r>
      <w:r>
        <w:t>Technologies</w:t>
      </w:r>
      <w:r w:rsidR="00F474B4">
        <w:t xml:space="preserve"> </w:t>
      </w:r>
      <w:r>
        <w:t>($78,300)</w:t>
      </w:r>
    </w:p>
    <w:p w14:paraId="0C6359E3" w14:textId="06C0A269" w:rsidR="00EA1873" w:rsidRDefault="00EA1873" w:rsidP="00EA1873">
      <w:pPr>
        <w:pStyle w:val="ListBullet"/>
      </w:pPr>
      <w:r>
        <w:lastRenderedPageBreak/>
        <w:t>Education</w:t>
      </w:r>
      <w:r w:rsidR="00F474B4">
        <w:t xml:space="preserve"> </w:t>
      </w:r>
      <w:r>
        <w:t>($73,000)</w:t>
      </w:r>
    </w:p>
    <w:p w14:paraId="4C382D9F" w14:textId="1CF10F47" w:rsidR="00EA1873" w:rsidRDefault="00EA1873" w:rsidP="00EA1873">
      <w:pPr>
        <w:pStyle w:val="ListBullet"/>
      </w:pPr>
      <w:r>
        <w:t>Management</w:t>
      </w:r>
      <w:r w:rsidR="00F474B4">
        <w:t xml:space="preserve"> </w:t>
      </w:r>
      <w:r>
        <w:t>and</w:t>
      </w:r>
      <w:r w:rsidR="00F474B4">
        <w:t xml:space="preserve"> </w:t>
      </w:r>
      <w:r>
        <w:t>Commerce</w:t>
      </w:r>
      <w:r w:rsidR="00F474B4">
        <w:t xml:space="preserve"> </w:t>
      </w:r>
      <w:r>
        <w:t>($70,400).</w:t>
      </w:r>
    </w:p>
    <w:p w14:paraId="4D80100D" w14:textId="183E3243" w:rsidR="00EA1873" w:rsidRDefault="00EA1873" w:rsidP="00614CF2">
      <w:pPr>
        <w:pStyle w:val="Caption"/>
      </w:pPr>
      <w:r>
        <w:t>VET</w:t>
      </w:r>
      <w:r w:rsidR="00F474B4">
        <w:t xml:space="preserve"> </w:t>
      </w:r>
      <w:r>
        <w:t>graduate</w:t>
      </w:r>
      <w:r w:rsidR="00F474B4">
        <w:t xml:space="preserve"> </w:t>
      </w:r>
      <w:r>
        <w:t>income,</w:t>
      </w:r>
      <w:r w:rsidR="00F474B4">
        <w:t xml:space="preserve"> </w:t>
      </w:r>
      <w:r>
        <w:t>2023</w:t>
      </w:r>
      <w:r w:rsidR="00F474B4">
        <w:t xml:space="preserve"> </w:t>
      </w:r>
      <w:r>
        <w:t>graduates</w:t>
      </w:r>
      <w:r w:rsidR="00F474B4">
        <w:t xml:space="preserve"> </w:t>
      </w:r>
      <w:r>
        <w:t>employed</w:t>
      </w:r>
      <w:r w:rsidR="00F474B4">
        <w:t xml:space="preserve"> </w:t>
      </w:r>
      <w:r>
        <w:t>full-time</w:t>
      </w:r>
      <w:r w:rsidR="00F474B4">
        <w:t xml:space="preserve"> </w:t>
      </w:r>
      <w:r>
        <w:t>after</w:t>
      </w:r>
      <w:r w:rsidR="00F474B4">
        <w:t xml:space="preserve"> </w:t>
      </w:r>
      <w:r>
        <w:t>training</w:t>
      </w:r>
    </w:p>
    <w:tbl>
      <w:tblPr>
        <w:tblStyle w:val="TableGrid"/>
        <w:tblW w:w="5000" w:type="pct"/>
        <w:tblLook w:val="0020" w:firstRow="1" w:lastRow="0" w:firstColumn="0" w:lastColumn="0" w:noHBand="0" w:noVBand="0"/>
      </w:tblPr>
      <w:tblGrid>
        <w:gridCol w:w="4365"/>
        <w:gridCol w:w="5274"/>
      </w:tblGrid>
      <w:tr w:rsidR="00EA1873" w:rsidRPr="000E303E" w14:paraId="57D01631"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264" w:type="pct"/>
          </w:tcPr>
          <w:p w14:paraId="0B97E329" w14:textId="522C1FCE" w:rsidR="00EA1873" w:rsidRPr="003132CA" w:rsidRDefault="00EA1873" w:rsidP="003132CA">
            <w:pPr>
              <w:pStyle w:val="TableHeader"/>
            </w:pPr>
            <w:r w:rsidRPr="000E303E">
              <w:t>Level</w:t>
            </w:r>
            <w:r w:rsidR="00F474B4">
              <w:t xml:space="preserve"> </w:t>
            </w:r>
            <w:r w:rsidRPr="000E303E">
              <w:t>of</w:t>
            </w:r>
            <w:r w:rsidR="00F474B4">
              <w:t xml:space="preserve"> </w:t>
            </w:r>
            <w:r w:rsidRPr="000E303E">
              <w:t>education</w:t>
            </w:r>
          </w:p>
        </w:tc>
        <w:tc>
          <w:tcPr>
            <w:tcW w:w="2736" w:type="pct"/>
          </w:tcPr>
          <w:p w14:paraId="5CF255BD" w14:textId="200CC6F7" w:rsidR="00EA1873" w:rsidRPr="000E303E" w:rsidRDefault="00EA1873" w:rsidP="001F20F9">
            <w:pPr>
              <w:pStyle w:val="TableHeader"/>
            </w:pPr>
            <w:r w:rsidRPr="000E303E">
              <w:t>Median</w:t>
            </w:r>
            <w:r w:rsidR="00F474B4">
              <w:t xml:space="preserve"> </w:t>
            </w:r>
            <w:r w:rsidRPr="000E303E">
              <w:t>annual</w:t>
            </w:r>
            <w:r w:rsidR="00F474B4">
              <w:t xml:space="preserve"> </w:t>
            </w:r>
            <w:r w:rsidRPr="000E303E">
              <w:t>full-time</w:t>
            </w:r>
            <w:r w:rsidR="00F474B4">
              <w:t xml:space="preserve"> </w:t>
            </w:r>
            <w:r w:rsidRPr="000E303E">
              <w:t>income</w:t>
            </w:r>
            <w:r w:rsidR="00F474B4">
              <w:t xml:space="preserve"> </w:t>
            </w:r>
            <w:r w:rsidRPr="000E303E">
              <w:t>($)</w:t>
            </w:r>
          </w:p>
        </w:tc>
      </w:tr>
      <w:tr w:rsidR="00EA1873" w:rsidRPr="000E303E" w14:paraId="36DDD69F" w14:textId="77777777" w:rsidTr="00E926E8">
        <w:trPr>
          <w:trHeight w:val="20"/>
        </w:trPr>
        <w:tc>
          <w:tcPr>
            <w:tcW w:w="2264" w:type="pct"/>
          </w:tcPr>
          <w:p w14:paraId="64F02A2B" w14:textId="66AAF6D5" w:rsidR="00EA1873" w:rsidRPr="000E303E" w:rsidRDefault="00EA1873" w:rsidP="000E303E">
            <w:r w:rsidRPr="000E303E">
              <w:t>Diploma</w:t>
            </w:r>
            <w:r w:rsidR="00F474B4">
              <w:t xml:space="preserve"> </w:t>
            </w:r>
            <w:r w:rsidRPr="000E303E">
              <w:t>or</w:t>
            </w:r>
            <w:r w:rsidR="00F474B4">
              <w:t xml:space="preserve"> </w:t>
            </w:r>
            <w:r w:rsidRPr="000E303E">
              <w:t>higher</w:t>
            </w:r>
          </w:p>
        </w:tc>
        <w:tc>
          <w:tcPr>
            <w:tcW w:w="2736" w:type="pct"/>
          </w:tcPr>
          <w:p w14:paraId="6C8EA1B0" w14:textId="77777777" w:rsidR="00EA1873" w:rsidRPr="000E303E" w:rsidRDefault="00EA1873" w:rsidP="000E303E">
            <w:r w:rsidRPr="000E303E">
              <w:t>$78,200</w:t>
            </w:r>
          </w:p>
        </w:tc>
      </w:tr>
      <w:tr w:rsidR="00EA1873" w:rsidRPr="000E303E" w14:paraId="13036BD1" w14:textId="77777777" w:rsidTr="00E926E8">
        <w:trPr>
          <w:trHeight w:val="20"/>
        </w:trPr>
        <w:tc>
          <w:tcPr>
            <w:tcW w:w="2264" w:type="pct"/>
          </w:tcPr>
          <w:p w14:paraId="777F6B00" w14:textId="004A0C2C" w:rsidR="00EA1873" w:rsidRPr="000E303E" w:rsidRDefault="00EA1873" w:rsidP="000E303E">
            <w:r w:rsidRPr="000E303E">
              <w:t>Certificate</w:t>
            </w:r>
            <w:r w:rsidR="00F474B4">
              <w:t xml:space="preserve"> </w:t>
            </w:r>
            <w:r w:rsidRPr="000E303E">
              <w:t>IV</w:t>
            </w:r>
          </w:p>
        </w:tc>
        <w:tc>
          <w:tcPr>
            <w:tcW w:w="2736" w:type="pct"/>
          </w:tcPr>
          <w:p w14:paraId="6E38C5A6" w14:textId="77777777" w:rsidR="00EA1873" w:rsidRPr="000E303E" w:rsidRDefault="00EA1873" w:rsidP="000E303E">
            <w:r w:rsidRPr="000E303E">
              <w:t>$78,300</w:t>
            </w:r>
          </w:p>
        </w:tc>
      </w:tr>
      <w:tr w:rsidR="00EA1873" w:rsidRPr="000E303E" w14:paraId="7FB09D9E" w14:textId="77777777" w:rsidTr="00E926E8">
        <w:trPr>
          <w:trHeight w:val="20"/>
        </w:trPr>
        <w:tc>
          <w:tcPr>
            <w:tcW w:w="2264" w:type="pct"/>
          </w:tcPr>
          <w:p w14:paraId="054BE3CE" w14:textId="258D3F33" w:rsidR="00EA1873" w:rsidRPr="000E303E" w:rsidRDefault="00EA1873" w:rsidP="000E303E">
            <w:r w:rsidRPr="000E303E">
              <w:t>Certificate</w:t>
            </w:r>
            <w:r w:rsidR="00F474B4">
              <w:t xml:space="preserve"> </w:t>
            </w:r>
            <w:r w:rsidRPr="000E303E">
              <w:t>III</w:t>
            </w:r>
          </w:p>
        </w:tc>
        <w:tc>
          <w:tcPr>
            <w:tcW w:w="2736" w:type="pct"/>
          </w:tcPr>
          <w:p w14:paraId="4B6F1620" w14:textId="77777777" w:rsidR="00EA1873" w:rsidRPr="000E303E" w:rsidRDefault="00EA1873" w:rsidP="000E303E">
            <w:r w:rsidRPr="000E303E">
              <w:t>$62,600</w:t>
            </w:r>
          </w:p>
        </w:tc>
      </w:tr>
      <w:tr w:rsidR="00EA1873" w:rsidRPr="000E303E" w14:paraId="2229F51C" w14:textId="77777777" w:rsidTr="00E926E8">
        <w:trPr>
          <w:trHeight w:val="20"/>
        </w:trPr>
        <w:tc>
          <w:tcPr>
            <w:tcW w:w="2264" w:type="pct"/>
          </w:tcPr>
          <w:p w14:paraId="359BA7FE" w14:textId="3EE3F941" w:rsidR="00EA1873" w:rsidRPr="000E303E" w:rsidRDefault="00EA1873" w:rsidP="000E303E">
            <w:r w:rsidRPr="000E303E">
              <w:t>Certificate</w:t>
            </w:r>
            <w:r w:rsidR="00F474B4">
              <w:t xml:space="preserve"> </w:t>
            </w:r>
            <w:r w:rsidRPr="000E303E">
              <w:t>II</w:t>
            </w:r>
          </w:p>
        </w:tc>
        <w:tc>
          <w:tcPr>
            <w:tcW w:w="2736" w:type="pct"/>
          </w:tcPr>
          <w:p w14:paraId="2F887CD6" w14:textId="77777777" w:rsidR="00EA1873" w:rsidRPr="000E303E" w:rsidRDefault="00EA1873" w:rsidP="000E303E">
            <w:r w:rsidRPr="000E303E">
              <w:t>$52,100</w:t>
            </w:r>
          </w:p>
        </w:tc>
      </w:tr>
    </w:tbl>
    <w:p w14:paraId="4A1CF24B" w14:textId="03466C0E" w:rsidR="00EA1873" w:rsidRDefault="00EA1873" w:rsidP="00614CF2">
      <w:pPr>
        <w:pStyle w:val="Caption"/>
      </w:pPr>
      <w:r>
        <w:t>VET</w:t>
      </w:r>
      <w:r w:rsidR="00F474B4">
        <w:t xml:space="preserve"> </w:t>
      </w:r>
      <w:r>
        <w:t>graduate</w:t>
      </w:r>
      <w:r w:rsidR="00F474B4">
        <w:t xml:space="preserve"> </w:t>
      </w:r>
      <w:r>
        <w:t>employment</w:t>
      </w:r>
      <w:r w:rsidR="00F474B4">
        <w:t xml:space="preserve"> </w:t>
      </w:r>
      <w:r>
        <w:t>outcomes,</w:t>
      </w:r>
      <w:r w:rsidR="00F474B4">
        <w:t xml:space="preserve"> </w:t>
      </w:r>
      <w:r>
        <w:t>by</w:t>
      </w:r>
      <w:r w:rsidR="00F474B4">
        <w:t xml:space="preserve"> </w:t>
      </w:r>
      <w:r>
        <w:t>field</w:t>
      </w:r>
      <w:r w:rsidR="00F474B4">
        <w:t xml:space="preserve"> </w:t>
      </w:r>
      <w:r>
        <w:t>of</w:t>
      </w:r>
      <w:r w:rsidR="00F474B4">
        <w:t xml:space="preserve"> </w:t>
      </w:r>
      <w:r>
        <w:t>education,</w:t>
      </w:r>
      <w:r w:rsidR="00F474B4">
        <w:t xml:space="preserve"> </w:t>
      </w:r>
      <w:r>
        <w:t>2023</w:t>
      </w:r>
      <w:r w:rsidR="00F474B4">
        <w:t xml:space="preserve"> </w:t>
      </w:r>
      <w:r>
        <w:t>graduates</w:t>
      </w:r>
    </w:p>
    <w:tbl>
      <w:tblPr>
        <w:tblStyle w:val="TableGrid"/>
        <w:tblW w:w="5000" w:type="pct"/>
        <w:tblLook w:val="0020" w:firstRow="1" w:lastRow="0" w:firstColumn="0" w:lastColumn="0" w:noHBand="0" w:noVBand="0"/>
      </w:tblPr>
      <w:tblGrid>
        <w:gridCol w:w="2663"/>
        <w:gridCol w:w="1830"/>
        <w:gridCol w:w="2553"/>
        <w:gridCol w:w="2593"/>
      </w:tblGrid>
      <w:tr w:rsidR="00EA1873" w:rsidRPr="000E303E" w14:paraId="0585A9E2" w14:textId="77777777" w:rsidTr="00FD0AE0">
        <w:trPr>
          <w:cnfStyle w:val="100000000000" w:firstRow="1" w:lastRow="0" w:firstColumn="0" w:lastColumn="0" w:oddVBand="0" w:evenVBand="0" w:oddHBand="0" w:evenHBand="0" w:firstRowFirstColumn="0" w:firstRowLastColumn="0" w:lastRowFirstColumn="0" w:lastRowLastColumn="0"/>
          <w:trHeight w:val="20"/>
        </w:trPr>
        <w:tc>
          <w:tcPr>
            <w:tcW w:w="1381" w:type="pct"/>
          </w:tcPr>
          <w:p w14:paraId="5908CB48" w14:textId="77777777" w:rsidR="00EA1873" w:rsidRPr="000E303E" w:rsidRDefault="00EA1873" w:rsidP="001F20F9">
            <w:pPr>
              <w:pStyle w:val="TableHeader"/>
            </w:pPr>
          </w:p>
        </w:tc>
        <w:tc>
          <w:tcPr>
            <w:tcW w:w="949" w:type="pct"/>
          </w:tcPr>
          <w:p w14:paraId="416B65B1" w14:textId="151FD29A" w:rsidR="00EA1873" w:rsidRPr="000E303E" w:rsidRDefault="00EA1873" w:rsidP="001F20F9">
            <w:pPr>
              <w:pStyle w:val="TableHeader"/>
            </w:pPr>
            <w:r w:rsidRPr="000E303E">
              <w:t>Employed</w:t>
            </w:r>
            <w:r w:rsidR="00F474B4">
              <w:t xml:space="preserve"> </w:t>
            </w:r>
            <w:r w:rsidRPr="000E303E">
              <w:t>after</w:t>
            </w:r>
            <w:r w:rsidR="00F474B4">
              <w:t xml:space="preserve"> </w:t>
            </w:r>
            <w:r w:rsidRPr="000E303E">
              <w:t>training</w:t>
            </w:r>
          </w:p>
        </w:tc>
        <w:tc>
          <w:tcPr>
            <w:tcW w:w="1324" w:type="pct"/>
          </w:tcPr>
          <w:p w14:paraId="50291DA7" w14:textId="42E62E20" w:rsidR="00EA1873" w:rsidRPr="000E303E" w:rsidRDefault="00EA1873" w:rsidP="001F20F9">
            <w:pPr>
              <w:pStyle w:val="TableHeader"/>
            </w:pPr>
            <w:r w:rsidRPr="000E303E">
              <w:t>Employed</w:t>
            </w:r>
            <w:r w:rsidR="00F474B4">
              <w:t xml:space="preserve"> </w:t>
            </w:r>
            <w:r w:rsidRPr="000E303E">
              <w:t>or</w:t>
            </w:r>
            <w:r w:rsidR="00F474B4">
              <w:t xml:space="preserve"> </w:t>
            </w:r>
            <w:r w:rsidRPr="000E303E">
              <w:t>in</w:t>
            </w:r>
            <w:r w:rsidR="00F474B4">
              <w:t xml:space="preserve"> </w:t>
            </w:r>
            <w:r w:rsidRPr="000E303E">
              <w:t>further</w:t>
            </w:r>
            <w:r w:rsidR="00F474B4">
              <w:t xml:space="preserve"> </w:t>
            </w:r>
            <w:r w:rsidRPr="000E303E">
              <w:t>study</w:t>
            </w:r>
            <w:r w:rsidR="00F474B4">
              <w:t xml:space="preserve"> </w:t>
            </w:r>
            <w:r w:rsidRPr="000E303E">
              <w:t>after</w:t>
            </w:r>
            <w:r w:rsidR="00F474B4">
              <w:t xml:space="preserve"> </w:t>
            </w:r>
            <w:r w:rsidRPr="000E303E">
              <w:t>training</w:t>
            </w:r>
          </w:p>
        </w:tc>
        <w:tc>
          <w:tcPr>
            <w:tcW w:w="1345" w:type="pct"/>
          </w:tcPr>
          <w:p w14:paraId="54636E27" w14:textId="76EDD72A" w:rsidR="00EA1873" w:rsidRPr="000E303E" w:rsidRDefault="00EA1873" w:rsidP="001F20F9">
            <w:pPr>
              <w:pStyle w:val="TableHeader"/>
            </w:pPr>
            <w:r w:rsidRPr="000E303E">
              <w:t>Improved</w:t>
            </w:r>
            <w:r w:rsidR="00F474B4">
              <w:t xml:space="preserve"> </w:t>
            </w:r>
            <w:r w:rsidRPr="000E303E">
              <w:t>employment</w:t>
            </w:r>
            <w:r w:rsidR="00F474B4">
              <w:t xml:space="preserve"> </w:t>
            </w:r>
            <w:r w:rsidRPr="000E303E">
              <w:t>status</w:t>
            </w:r>
            <w:r w:rsidR="00F474B4">
              <w:t xml:space="preserve"> </w:t>
            </w:r>
            <w:r w:rsidRPr="000E303E">
              <w:t>after</w:t>
            </w:r>
            <w:r w:rsidR="00F474B4">
              <w:t xml:space="preserve"> </w:t>
            </w:r>
            <w:r w:rsidRPr="000E303E">
              <w:t>training</w:t>
            </w:r>
          </w:p>
        </w:tc>
      </w:tr>
      <w:tr w:rsidR="00EA1873" w:rsidRPr="000E303E" w14:paraId="435F5EC3" w14:textId="77777777" w:rsidTr="006472A1">
        <w:trPr>
          <w:trHeight w:val="20"/>
        </w:trPr>
        <w:tc>
          <w:tcPr>
            <w:tcW w:w="1381" w:type="pct"/>
            <w:shd w:val="clear" w:color="auto" w:fill="485DAA" w:themeFill="accent1"/>
          </w:tcPr>
          <w:p w14:paraId="73D3032A" w14:textId="67CAB898" w:rsidR="00EA1873" w:rsidRPr="006472A1" w:rsidRDefault="00EA1873" w:rsidP="000E303E">
            <w:pPr>
              <w:rPr>
                <w:color w:val="FFFFFF" w:themeColor="background1"/>
              </w:rPr>
            </w:pPr>
            <w:r w:rsidRPr="006472A1">
              <w:rPr>
                <w:color w:val="FFFFFF" w:themeColor="background1"/>
              </w:rPr>
              <w:t>Field</w:t>
            </w:r>
            <w:r w:rsidR="00F474B4" w:rsidRPr="006472A1">
              <w:rPr>
                <w:color w:val="FFFFFF" w:themeColor="background1"/>
              </w:rPr>
              <w:t xml:space="preserve"> </w:t>
            </w:r>
            <w:r w:rsidRPr="006472A1">
              <w:rPr>
                <w:color w:val="FFFFFF" w:themeColor="background1"/>
              </w:rPr>
              <w:t>of</w:t>
            </w:r>
            <w:r w:rsidR="00F474B4" w:rsidRPr="006472A1">
              <w:rPr>
                <w:color w:val="FFFFFF" w:themeColor="background1"/>
              </w:rPr>
              <w:t xml:space="preserve"> </w:t>
            </w:r>
            <w:r w:rsidRPr="006472A1">
              <w:rPr>
                <w:color w:val="FFFFFF" w:themeColor="background1"/>
              </w:rPr>
              <w:t>Education</w:t>
            </w:r>
          </w:p>
        </w:tc>
        <w:tc>
          <w:tcPr>
            <w:tcW w:w="949" w:type="pct"/>
            <w:shd w:val="clear" w:color="auto" w:fill="485DAA" w:themeFill="accent1"/>
          </w:tcPr>
          <w:p w14:paraId="012D47B7" w14:textId="77777777" w:rsidR="00EA1873" w:rsidRPr="006472A1" w:rsidRDefault="00EA1873" w:rsidP="000E303E">
            <w:pPr>
              <w:rPr>
                <w:color w:val="FFFFFF" w:themeColor="background1"/>
              </w:rPr>
            </w:pPr>
            <w:r w:rsidRPr="006472A1">
              <w:rPr>
                <w:color w:val="FFFFFF" w:themeColor="background1"/>
              </w:rPr>
              <w:t>(%)</w:t>
            </w:r>
          </w:p>
        </w:tc>
        <w:tc>
          <w:tcPr>
            <w:tcW w:w="1324" w:type="pct"/>
            <w:shd w:val="clear" w:color="auto" w:fill="485DAA" w:themeFill="accent1"/>
          </w:tcPr>
          <w:p w14:paraId="4124E8DC" w14:textId="77777777" w:rsidR="00EA1873" w:rsidRPr="006472A1" w:rsidRDefault="00EA1873" w:rsidP="000E303E">
            <w:pPr>
              <w:rPr>
                <w:color w:val="FFFFFF" w:themeColor="background1"/>
              </w:rPr>
            </w:pPr>
            <w:r w:rsidRPr="006472A1">
              <w:rPr>
                <w:color w:val="FFFFFF" w:themeColor="background1"/>
              </w:rPr>
              <w:t>(%)</w:t>
            </w:r>
          </w:p>
        </w:tc>
        <w:tc>
          <w:tcPr>
            <w:tcW w:w="1345" w:type="pct"/>
            <w:shd w:val="clear" w:color="auto" w:fill="485DAA" w:themeFill="accent1"/>
          </w:tcPr>
          <w:p w14:paraId="40060E4C" w14:textId="77777777" w:rsidR="00EA1873" w:rsidRPr="006472A1" w:rsidRDefault="00EA1873" w:rsidP="000E303E">
            <w:pPr>
              <w:rPr>
                <w:color w:val="FFFFFF" w:themeColor="background1"/>
              </w:rPr>
            </w:pPr>
            <w:r w:rsidRPr="006472A1">
              <w:rPr>
                <w:color w:val="FFFFFF" w:themeColor="background1"/>
              </w:rPr>
              <w:t>(%)</w:t>
            </w:r>
          </w:p>
        </w:tc>
      </w:tr>
      <w:tr w:rsidR="00EA1873" w:rsidRPr="000E303E" w14:paraId="5D602157" w14:textId="77777777" w:rsidTr="00FD0AE0">
        <w:trPr>
          <w:trHeight w:val="20"/>
        </w:trPr>
        <w:tc>
          <w:tcPr>
            <w:tcW w:w="1381" w:type="pct"/>
          </w:tcPr>
          <w:p w14:paraId="3CC340EC" w14:textId="17492D81" w:rsidR="00EA1873" w:rsidRPr="000E303E" w:rsidRDefault="00EA1873" w:rsidP="000E303E">
            <w:r w:rsidRPr="000E303E">
              <w:t>Natural</w:t>
            </w:r>
            <w:r w:rsidR="00F474B4">
              <w:t xml:space="preserve"> </w:t>
            </w:r>
            <w:r w:rsidRPr="000E303E">
              <w:t>and</w:t>
            </w:r>
            <w:r w:rsidR="00F474B4">
              <w:t xml:space="preserve"> </w:t>
            </w:r>
            <w:r w:rsidRPr="000E303E">
              <w:t>Physical</w:t>
            </w:r>
            <w:r w:rsidR="00F474B4">
              <w:t xml:space="preserve"> </w:t>
            </w:r>
            <w:r w:rsidRPr="000E303E">
              <w:t>Sciences</w:t>
            </w:r>
          </w:p>
        </w:tc>
        <w:tc>
          <w:tcPr>
            <w:tcW w:w="949" w:type="pct"/>
          </w:tcPr>
          <w:p w14:paraId="299E6EA9" w14:textId="77777777" w:rsidR="00EA1873" w:rsidRPr="000E303E" w:rsidRDefault="00EA1873" w:rsidP="000E303E">
            <w:r w:rsidRPr="000E303E">
              <w:t>62.6</w:t>
            </w:r>
          </w:p>
        </w:tc>
        <w:tc>
          <w:tcPr>
            <w:tcW w:w="1324" w:type="pct"/>
          </w:tcPr>
          <w:p w14:paraId="3E080377" w14:textId="77777777" w:rsidR="00EA1873" w:rsidRPr="000E303E" w:rsidRDefault="00EA1873" w:rsidP="000E303E">
            <w:r w:rsidRPr="000E303E">
              <w:t>72.8</w:t>
            </w:r>
          </w:p>
        </w:tc>
        <w:tc>
          <w:tcPr>
            <w:tcW w:w="1345" w:type="pct"/>
          </w:tcPr>
          <w:p w14:paraId="5479BD4D" w14:textId="77777777" w:rsidR="00EA1873" w:rsidRPr="000E303E" w:rsidRDefault="00EA1873" w:rsidP="000E303E">
            <w:r w:rsidRPr="000E303E">
              <w:t>45.6</w:t>
            </w:r>
          </w:p>
        </w:tc>
      </w:tr>
      <w:tr w:rsidR="00EA1873" w:rsidRPr="000E303E" w14:paraId="5B842DEE" w14:textId="77777777" w:rsidTr="00FD0AE0">
        <w:trPr>
          <w:trHeight w:val="20"/>
        </w:trPr>
        <w:tc>
          <w:tcPr>
            <w:tcW w:w="1381" w:type="pct"/>
          </w:tcPr>
          <w:p w14:paraId="4BEBF5CC" w14:textId="1C1AEFEE" w:rsidR="00EA1873" w:rsidRPr="000E303E" w:rsidRDefault="00EA1873" w:rsidP="000E303E">
            <w:r w:rsidRPr="000E303E">
              <w:t>Information</w:t>
            </w:r>
            <w:r w:rsidR="00F474B4">
              <w:t xml:space="preserve"> </w:t>
            </w:r>
            <w:r w:rsidRPr="000E303E">
              <w:t>Technology</w:t>
            </w:r>
          </w:p>
        </w:tc>
        <w:tc>
          <w:tcPr>
            <w:tcW w:w="949" w:type="pct"/>
          </w:tcPr>
          <w:p w14:paraId="3641823B" w14:textId="77777777" w:rsidR="00EA1873" w:rsidRPr="000E303E" w:rsidRDefault="00EA1873" w:rsidP="000E303E">
            <w:r w:rsidRPr="000E303E">
              <w:t>58.5</w:t>
            </w:r>
          </w:p>
        </w:tc>
        <w:tc>
          <w:tcPr>
            <w:tcW w:w="1324" w:type="pct"/>
          </w:tcPr>
          <w:p w14:paraId="0A2DD339" w14:textId="77777777" w:rsidR="00EA1873" w:rsidRPr="000E303E" w:rsidRDefault="00EA1873" w:rsidP="000E303E">
            <w:r w:rsidRPr="000E303E">
              <w:t>78.2</w:t>
            </w:r>
          </w:p>
        </w:tc>
        <w:tc>
          <w:tcPr>
            <w:tcW w:w="1345" w:type="pct"/>
          </w:tcPr>
          <w:p w14:paraId="1B0CF79E" w14:textId="77777777" w:rsidR="00EA1873" w:rsidRPr="000E303E" w:rsidRDefault="00EA1873" w:rsidP="000E303E">
            <w:r w:rsidRPr="000E303E">
              <w:t>41.3</w:t>
            </w:r>
          </w:p>
        </w:tc>
      </w:tr>
      <w:tr w:rsidR="00EA1873" w:rsidRPr="000E303E" w14:paraId="7234139C" w14:textId="77777777" w:rsidTr="00FD0AE0">
        <w:trPr>
          <w:trHeight w:val="20"/>
        </w:trPr>
        <w:tc>
          <w:tcPr>
            <w:tcW w:w="1381" w:type="pct"/>
          </w:tcPr>
          <w:p w14:paraId="78E2F2E0" w14:textId="12CEB242" w:rsidR="00EA1873" w:rsidRPr="000E303E" w:rsidRDefault="00EA1873" w:rsidP="000E303E">
            <w:r w:rsidRPr="000E303E">
              <w:t>Engineering</w:t>
            </w:r>
            <w:r w:rsidR="00F474B4">
              <w:t xml:space="preserve"> </w:t>
            </w:r>
            <w:r w:rsidRPr="000E303E">
              <w:t>and</w:t>
            </w:r>
            <w:r w:rsidR="00F474B4">
              <w:t xml:space="preserve"> </w:t>
            </w:r>
            <w:r w:rsidRPr="000E303E">
              <w:t>Related</w:t>
            </w:r>
            <w:r w:rsidR="00F474B4">
              <w:t xml:space="preserve"> </w:t>
            </w:r>
            <w:r w:rsidRPr="000E303E">
              <w:t>Technologies</w:t>
            </w:r>
          </w:p>
        </w:tc>
        <w:tc>
          <w:tcPr>
            <w:tcW w:w="949" w:type="pct"/>
          </w:tcPr>
          <w:p w14:paraId="358C7F66" w14:textId="77777777" w:rsidR="00EA1873" w:rsidRPr="000E303E" w:rsidRDefault="00EA1873" w:rsidP="000E303E">
            <w:r w:rsidRPr="000E303E">
              <w:t>82.7</w:t>
            </w:r>
          </w:p>
        </w:tc>
        <w:tc>
          <w:tcPr>
            <w:tcW w:w="1324" w:type="pct"/>
          </w:tcPr>
          <w:p w14:paraId="6A0047FD" w14:textId="77777777" w:rsidR="00EA1873" w:rsidRPr="000E303E" w:rsidRDefault="00EA1873" w:rsidP="000E303E">
            <w:r w:rsidRPr="000E303E">
              <w:t>87.9</w:t>
            </w:r>
          </w:p>
        </w:tc>
        <w:tc>
          <w:tcPr>
            <w:tcW w:w="1345" w:type="pct"/>
          </w:tcPr>
          <w:p w14:paraId="27D6B03E" w14:textId="77777777" w:rsidR="00EA1873" w:rsidRPr="000E303E" w:rsidRDefault="00EA1873" w:rsidP="000E303E">
            <w:r w:rsidRPr="000E303E">
              <w:t>71.0</w:t>
            </w:r>
          </w:p>
        </w:tc>
      </w:tr>
      <w:tr w:rsidR="00EA1873" w:rsidRPr="000E303E" w14:paraId="76BE7E09" w14:textId="77777777" w:rsidTr="00FD0AE0">
        <w:trPr>
          <w:trHeight w:val="20"/>
        </w:trPr>
        <w:tc>
          <w:tcPr>
            <w:tcW w:w="1381" w:type="pct"/>
          </w:tcPr>
          <w:p w14:paraId="52E146C0" w14:textId="424F5E05" w:rsidR="00EA1873" w:rsidRPr="000E303E" w:rsidRDefault="00EA1873" w:rsidP="000E303E">
            <w:r w:rsidRPr="000E303E">
              <w:t>Architecture</w:t>
            </w:r>
            <w:r w:rsidR="00F474B4">
              <w:t xml:space="preserve"> </w:t>
            </w:r>
            <w:r w:rsidRPr="000E303E">
              <w:t>and</w:t>
            </w:r>
            <w:r w:rsidR="00F474B4">
              <w:t xml:space="preserve"> </w:t>
            </w:r>
            <w:r w:rsidRPr="000E303E">
              <w:t>Building</w:t>
            </w:r>
          </w:p>
        </w:tc>
        <w:tc>
          <w:tcPr>
            <w:tcW w:w="949" w:type="pct"/>
          </w:tcPr>
          <w:p w14:paraId="27640FFD" w14:textId="77777777" w:rsidR="00EA1873" w:rsidRPr="000E303E" w:rsidRDefault="00EA1873" w:rsidP="000E303E">
            <w:r w:rsidRPr="000E303E">
              <w:t>81.5</w:t>
            </w:r>
          </w:p>
        </w:tc>
        <w:tc>
          <w:tcPr>
            <w:tcW w:w="1324" w:type="pct"/>
          </w:tcPr>
          <w:p w14:paraId="44C62764" w14:textId="77777777" w:rsidR="00EA1873" w:rsidRPr="000E303E" w:rsidRDefault="00EA1873" w:rsidP="000E303E">
            <w:r w:rsidRPr="000E303E">
              <w:t>87.3</w:t>
            </w:r>
          </w:p>
        </w:tc>
        <w:tc>
          <w:tcPr>
            <w:tcW w:w="1345" w:type="pct"/>
          </w:tcPr>
          <w:p w14:paraId="00E1EFF0" w14:textId="77777777" w:rsidR="00EA1873" w:rsidRPr="000E303E" w:rsidRDefault="00EA1873" w:rsidP="000E303E">
            <w:r w:rsidRPr="000E303E">
              <w:t>70.8</w:t>
            </w:r>
          </w:p>
        </w:tc>
      </w:tr>
      <w:tr w:rsidR="00EA1873" w:rsidRPr="000E303E" w14:paraId="2CBF015A" w14:textId="77777777" w:rsidTr="00FD0AE0">
        <w:trPr>
          <w:trHeight w:val="20"/>
        </w:trPr>
        <w:tc>
          <w:tcPr>
            <w:tcW w:w="1381" w:type="pct"/>
          </w:tcPr>
          <w:p w14:paraId="04F613CA" w14:textId="2E13E037" w:rsidR="00EA1873" w:rsidRPr="000E303E" w:rsidRDefault="00EA1873" w:rsidP="000E303E">
            <w:r w:rsidRPr="000E303E">
              <w:t>Agriculture,</w:t>
            </w:r>
            <w:r w:rsidR="00F474B4">
              <w:t xml:space="preserve"> </w:t>
            </w:r>
            <w:r w:rsidRPr="000E303E">
              <w:t>Environmental</w:t>
            </w:r>
            <w:r w:rsidR="00F474B4">
              <w:t xml:space="preserve"> </w:t>
            </w:r>
            <w:r w:rsidRPr="000E303E">
              <w:t>and</w:t>
            </w:r>
            <w:r w:rsidR="00F474B4">
              <w:t xml:space="preserve"> </w:t>
            </w:r>
            <w:r w:rsidRPr="000E303E">
              <w:t>Related</w:t>
            </w:r>
            <w:r w:rsidR="00F474B4">
              <w:t xml:space="preserve"> </w:t>
            </w:r>
            <w:r w:rsidRPr="000E303E">
              <w:t>Studies</w:t>
            </w:r>
          </w:p>
        </w:tc>
        <w:tc>
          <w:tcPr>
            <w:tcW w:w="949" w:type="pct"/>
          </w:tcPr>
          <w:p w14:paraId="6F61D66A" w14:textId="77777777" w:rsidR="00EA1873" w:rsidRPr="000E303E" w:rsidRDefault="00EA1873" w:rsidP="000E303E">
            <w:r w:rsidRPr="000E303E">
              <w:t>77.7</w:t>
            </w:r>
          </w:p>
        </w:tc>
        <w:tc>
          <w:tcPr>
            <w:tcW w:w="1324" w:type="pct"/>
          </w:tcPr>
          <w:p w14:paraId="176B9CE4" w14:textId="77777777" w:rsidR="00EA1873" w:rsidRPr="000E303E" w:rsidRDefault="00EA1873" w:rsidP="000E303E">
            <w:r w:rsidRPr="000E303E">
              <w:t>85.6</w:t>
            </w:r>
          </w:p>
        </w:tc>
        <w:tc>
          <w:tcPr>
            <w:tcW w:w="1345" w:type="pct"/>
          </w:tcPr>
          <w:p w14:paraId="166E9E63" w14:textId="77777777" w:rsidR="00EA1873" w:rsidRPr="000E303E" w:rsidRDefault="00EA1873" w:rsidP="000E303E">
            <w:r w:rsidRPr="000E303E">
              <w:t>65.0</w:t>
            </w:r>
          </w:p>
        </w:tc>
      </w:tr>
      <w:tr w:rsidR="00EA1873" w:rsidRPr="000E303E" w14:paraId="093D1343" w14:textId="77777777" w:rsidTr="00FD0AE0">
        <w:trPr>
          <w:trHeight w:val="20"/>
        </w:trPr>
        <w:tc>
          <w:tcPr>
            <w:tcW w:w="1381" w:type="pct"/>
          </w:tcPr>
          <w:p w14:paraId="36A394D1" w14:textId="77777777" w:rsidR="00EA1873" w:rsidRPr="000E303E" w:rsidRDefault="00EA1873" w:rsidP="000E303E">
            <w:r w:rsidRPr="000E303E">
              <w:t>Health</w:t>
            </w:r>
          </w:p>
        </w:tc>
        <w:tc>
          <w:tcPr>
            <w:tcW w:w="949" w:type="pct"/>
          </w:tcPr>
          <w:p w14:paraId="3C90D577" w14:textId="77777777" w:rsidR="00EA1873" w:rsidRPr="000E303E" w:rsidRDefault="00EA1873" w:rsidP="000E303E">
            <w:r w:rsidRPr="000E303E">
              <w:t>80.6</w:t>
            </w:r>
          </w:p>
        </w:tc>
        <w:tc>
          <w:tcPr>
            <w:tcW w:w="1324" w:type="pct"/>
          </w:tcPr>
          <w:p w14:paraId="1B5A1145" w14:textId="77777777" w:rsidR="00EA1873" w:rsidRPr="000E303E" w:rsidRDefault="00EA1873" w:rsidP="000E303E">
            <w:r w:rsidRPr="000E303E">
              <w:t>89.1</w:t>
            </w:r>
          </w:p>
        </w:tc>
        <w:tc>
          <w:tcPr>
            <w:tcW w:w="1345" w:type="pct"/>
          </w:tcPr>
          <w:p w14:paraId="69555224" w14:textId="77777777" w:rsidR="00EA1873" w:rsidRPr="000E303E" w:rsidRDefault="00EA1873" w:rsidP="000E303E">
            <w:r w:rsidRPr="000E303E">
              <w:t>65.0</w:t>
            </w:r>
          </w:p>
        </w:tc>
      </w:tr>
      <w:tr w:rsidR="00EA1873" w:rsidRPr="000E303E" w14:paraId="7F43DBA6" w14:textId="77777777" w:rsidTr="00FD0AE0">
        <w:trPr>
          <w:trHeight w:val="20"/>
        </w:trPr>
        <w:tc>
          <w:tcPr>
            <w:tcW w:w="1381" w:type="pct"/>
          </w:tcPr>
          <w:p w14:paraId="07189F33" w14:textId="77777777" w:rsidR="00EA1873" w:rsidRPr="000E303E" w:rsidRDefault="00EA1873" w:rsidP="000E303E">
            <w:r w:rsidRPr="000E303E">
              <w:t>Education</w:t>
            </w:r>
          </w:p>
        </w:tc>
        <w:tc>
          <w:tcPr>
            <w:tcW w:w="949" w:type="pct"/>
          </w:tcPr>
          <w:p w14:paraId="56A0214C" w14:textId="77777777" w:rsidR="00EA1873" w:rsidRPr="000E303E" w:rsidRDefault="00EA1873" w:rsidP="000E303E">
            <w:r w:rsidRPr="000E303E">
              <w:t>87.9</w:t>
            </w:r>
          </w:p>
        </w:tc>
        <w:tc>
          <w:tcPr>
            <w:tcW w:w="1324" w:type="pct"/>
          </w:tcPr>
          <w:p w14:paraId="582A3C2C" w14:textId="77777777" w:rsidR="00EA1873" w:rsidRPr="000E303E" w:rsidRDefault="00EA1873" w:rsidP="000E303E">
            <w:r w:rsidRPr="000E303E">
              <w:t>91.6</w:t>
            </w:r>
          </w:p>
        </w:tc>
        <w:tc>
          <w:tcPr>
            <w:tcW w:w="1345" w:type="pct"/>
          </w:tcPr>
          <w:p w14:paraId="67533C79" w14:textId="77777777" w:rsidR="00EA1873" w:rsidRPr="000E303E" w:rsidRDefault="00EA1873" w:rsidP="000E303E">
            <w:r w:rsidRPr="000E303E">
              <w:t>76.9</w:t>
            </w:r>
          </w:p>
        </w:tc>
      </w:tr>
      <w:tr w:rsidR="00EA1873" w:rsidRPr="000E303E" w14:paraId="03A55AE4" w14:textId="77777777" w:rsidTr="00FD0AE0">
        <w:trPr>
          <w:trHeight w:val="20"/>
        </w:trPr>
        <w:tc>
          <w:tcPr>
            <w:tcW w:w="1381" w:type="pct"/>
          </w:tcPr>
          <w:p w14:paraId="694E6C82" w14:textId="42E1E858" w:rsidR="00EA1873" w:rsidRPr="000E303E" w:rsidRDefault="00EA1873" w:rsidP="000E303E">
            <w:r w:rsidRPr="000E303E">
              <w:t>Management</w:t>
            </w:r>
            <w:r w:rsidR="00F474B4">
              <w:t xml:space="preserve"> </w:t>
            </w:r>
            <w:r w:rsidRPr="000E303E">
              <w:t>and</w:t>
            </w:r>
            <w:r w:rsidR="00F474B4">
              <w:t xml:space="preserve"> </w:t>
            </w:r>
            <w:r w:rsidRPr="000E303E">
              <w:t>Commerce</w:t>
            </w:r>
          </w:p>
        </w:tc>
        <w:tc>
          <w:tcPr>
            <w:tcW w:w="949" w:type="pct"/>
          </w:tcPr>
          <w:p w14:paraId="00A5A527" w14:textId="77777777" w:rsidR="00EA1873" w:rsidRPr="000E303E" w:rsidRDefault="00EA1873" w:rsidP="000E303E">
            <w:r w:rsidRPr="000E303E">
              <w:t>78.1</w:t>
            </w:r>
          </w:p>
        </w:tc>
        <w:tc>
          <w:tcPr>
            <w:tcW w:w="1324" w:type="pct"/>
          </w:tcPr>
          <w:p w14:paraId="6DBD6830" w14:textId="77777777" w:rsidR="00EA1873" w:rsidRPr="000E303E" w:rsidRDefault="00EA1873" w:rsidP="000E303E">
            <w:r w:rsidRPr="000E303E">
              <w:t>86.1</w:t>
            </w:r>
          </w:p>
        </w:tc>
        <w:tc>
          <w:tcPr>
            <w:tcW w:w="1345" w:type="pct"/>
          </w:tcPr>
          <w:p w14:paraId="1652DAEC" w14:textId="77777777" w:rsidR="00EA1873" w:rsidRPr="000E303E" w:rsidRDefault="00EA1873" w:rsidP="000E303E">
            <w:r w:rsidRPr="000E303E">
              <w:t>64.7</w:t>
            </w:r>
          </w:p>
        </w:tc>
      </w:tr>
      <w:tr w:rsidR="00EA1873" w:rsidRPr="000E303E" w14:paraId="4BEBD653" w14:textId="77777777" w:rsidTr="00FD0AE0">
        <w:trPr>
          <w:trHeight w:val="20"/>
        </w:trPr>
        <w:tc>
          <w:tcPr>
            <w:tcW w:w="1381" w:type="pct"/>
          </w:tcPr>
          <w:p w14:paraId="799C976B" w14:textId="218EFFA2" w:rsidR="00EA1873" w:rsidRPr="000E303E" w:rsidRDefault="00EA1873" w:rsidP="000E303E">
            <w:r w:rsidRPr="000E303E">
              <w:t>Society</w:t>
            </w:r>
            <w:r w:rsidR="00F474B4">
              <w:t xml:space="preserve"> </w:t>
            </w:r>
            <w:r w:rsidRPr="000E303E">
              <w:t>and</w:t>
            </w:r>
            <w:r w:rsidR="00F474B4">
              <w:t xml:space="preserve"> </w:t>
            </w:r>
            <w:r w:rsidRPr="000E303E">
              <w:t>Culture</w:t>
            </w:r>
          </w:p>
        </w:tc>
        <w:tc>
          <w:tcPr>
            <w:tcW w:w="949" w:type="pct"/>
          </w:tcPr>
          <w:p w14:paraId="0769E5BA" w14:textId="77777777" w:rsidR="00EA1873" w:rsidRPr="000E303E" w:rsidRDefault="00EA1873" w:rsidP="000E303E">
            <w:r w:rsidRPr="000E303E">
              <w:t>77.2</w:t>
            </w:r>
          </w:p>
        </w:tc>
        <w:tc>
          <w:tcPr>
            <w:tcW w:w="1324" w:type="pct"/>
          </w:tcPr>
          <w:p w14:paraId="049EBBCF" w14:textId="77777777" w:rsidR="00EA1873" w:rsidRPr="000E303E" w:rsidRDefault="00EA1873" w:rsidP="000E303E">
            <w:r w:rsidRPr="000E303E">
              <w:t>84.7</w:t>
            </w:r>
          </w:p>
        </w:tc>
        <w:tc>
          <w:tcPr>
            <w:tcW w:w="1345" w:type="pct"/>
          </w:tcPr>
          <w:p w14:paraId="5897A042" w14:textId="77777777" w:rsidR="00EA1873" w:rsidRPr="000E303E" w:rsidRDefault="00EA1873" w:rsidP="000E303E">
            <w:r w:rsidRPr="000E303E">
              <w:t>66.4</w:t>
            </w:r>
          </w:p>
        </w:tc>
      </w:tr>
      <w:tr w:rsidR="00EA1873" w:rsidRPr="000E303E" w14:paraId="6AB9A8EC" w14:textId="77777777" w:rsidTr="00FD0AE0">
        <w:trPr>
          <w:trHeight w:val="20"/>
        </w:trPr>
        <w:tc>
          <w:tcPr>
            <w:tcW w:w="1381" w:type="pct"/>
          </w:tcPr>
          <w:p w14:paraId="3189F988" w14:textId="213EB06A" w:rsidR="00EA1873" w:rsidRPr="000E303E" w:rsidRDefault="00EA1873" w:rsidP="000E303E">
            <w:r w:rsidRPr="000E303E">
              <w:t>Creative</w:t>
            </w:r>
            <w:r w:rsidR="00F474B4">
              <w:t xml:space="preserve"> </w:t>
            </w:r>
            <w:r w:rsidRPr="000E303E">
              <w:t>Arts</w:t>
            </w:r>
          </w:p>
        </w:tc>
        <w:tc>
          <w:tcPr>
            <w:tcW w:w="949" w:type="pct"/>
          </w:tcPr>
          <w:p w14:paraId="1536A5E8" w14:textId="77777777" w:rsidR="00EA1873" w:rsidRPr="000E303E" w:rsidRDefault="00EA1873" w:rsidP="000E303E">
            <w:r w:rsidRPr="000E303E">
              <w:t>59.2</w:t>
            </w:r>
          </w:p>
        </w:tc>
        <w:tc>
          <w:tcPr>
            <w:tcW w:w="1324" w:type="pct"/>
          </w:tcPr>
          <w:p w14:paraId="6C878467" w14:textId="77777777" w:rsidR="00EA1873" w:rsidRPr="000E303E" w:rsidRDefault="00EA1873" w:rsidP="000E303E">
            <w:r w:rsidRPr="000E303E">
              <w:t>79.7</w:t>
            </w:r>
          </w:p>
        </w:tc>
        <w:tc>
          <w:tcPr>
            <w:tcW w:w="1345" w:type="pct"/>
          </w:tcPr>
          <w:p w14:paraId="25EF5C6E" w14:textId="77777777" w:rsidR="00EA1873" w:rsidRPr="000E303E" w:rsidRDefault="00EA1873" w:rsidP="000E303E">
            <w:r w:rsidRPr="000E303E">
              <w:t>37.9</w:t>
            </w:r>
          </w:p>
        </w:tc>
      </w:tr>
      <w:tr w:rsidR="00EA1873" w:rsidRPr="000E303E" w14:paraId="65A490BD" w14:textId="77777777" w:rsidTr="00FD0AE0">
        <w:trPr>
          <w:trHeight w:val="20"/>
        </w:trPr>
        <w:tc>
          <w:tcPr>
            <w:tcW w:w="1381" w:type="pct"/>
          </w:tcPr>
          <w:p w14:paraId="6F925214" w14:textId="6811575B" w:rsidR="00EA1873" w:rsidRPr="000E303E" w:rsidRDefault="00EA1873" w:rsidP="000E303E">
            <w:r w:rsidRPr="000E303E">
              <w:t>Food,</w:t>
            </w:r>
            <w:r w:rsidR="00F474B4">
              <w:t xml:space="preserve"> </w:t>
            </w:r>
            <w:r w:rsidRPr="000E303E">
              <w:t>Hospitality</w:t>
            </w:r>
            <w:r w:rsidR="00F474B4">
              <w:t xml:space="preserve"> </w:t>
            </w:r>
            <w:r w:rsidRPr="000E303E">
              <w:t>and</w:t>
            </w:r>
            <w:r w:rsidR="00F474B4">
              <w:t xml:space="preserve"> </w:t>
            </w:r>
            <w:r w:rsidRPr="000E303E">
              <w:t>Personal</w:t>
            </w:r>
            <w:r w:rsidR="00F474B4">
              <w:t xml:space="preserve"> </w:t>
            </w:r>
            <w:r w:rsidRPr="000E303E">
              <w:t>Services</w:t>
            </w:r>
          </w:p>
        </w:tc>
        <w:tc>
          <w:tcPr>
            <w:tcW w:w="949" w:type="pct"/>
          </w:tcPr>
          <w:p w14:paraId="5B63BC21" w14:textId="77777777" w:rsidR="00EA1873" w:rsidRPr="000E303E" w:rsidRDefault="00EA1873" w:rsidP="000E303E">
            <w:r w:rsidRPr="000E303E">
              <w:t>74.8</w:t>
            </w:r>
          </w:p>
        </w:tc>
        <w:tc>
          <w:tcPr>
            <w:tcW w:w="1324" w:type="pct"/>
          </w:tcPr>
          <w:p w14:paraId="1C35295D" w14:textId="77777777" w:rsidR="00EA1873" w:rsidRPr="000E303E" w:rsidRDefault="00EA1873" w:rsidP="000E303E">
            <w:r w:rsidRPr="000E303E">
              <w:t>82.8</w:t>
            </w:r>
          </w:p>
        </w:tc>
        <w:tc>
          <w:tcPr>
            <w:tcW w:w="1345" w:type="pct"/>
          </w:tcPr>
          <w:p w14:paraId="3E80936D" w14:textId="77777777" w:rsidR="00EA1873" w:rsidRPr="000E303E" w:rsidRDefault="00EA1873" w:rsidP="000E303E">
            <w:r w:rsidRPr="000E303E">
              <w:t>63.6</w:t>
            </w:r>
          </w:p>
        </w:tc>
      </w:tr>
      <w:tr w:rsidR="00EA1873" w:rsidRPr="000E303E" w14:paraId="754007B1" w14:textId="77777777" w:rsidTr="00FD0AE0">
        <w:trPr>
          <w:trHeight w:val="20"/>
        </w:trPr>
        <w:tc>
          <w:tcPr>
            <w:tcW w:w="1381" w:type="pct"/>
          </w:tcPr>
          <w:p w14:paraId="7551A22F" w14:textId="49ADA590" w:rsidR="00EA1873" w:rsidRPr="000E303E" w:rsidRDefault="00EA1873" w:rsidP="000E303E">
            <w:r w:rsidRPr="000E303E">
              <w:t>Mixed</w:t>
            </w:r>
            <w:r w:rsidR="00F474B4">
              <w:t xml:space="preserve"> </w:t>
            </w:r>
            <w:r w:rsidRPr="000E303E">
              <w:t>field</w:t>
            </w:r>
            <w:r w:rsidR="00F474B4">
              <w:t xml:space="preserve"> </w:t>
            </w:r>
            <w:r w:rsidRPr="000E303E">
              <w:t>programmes</w:t>
            </w:r>
          </w:p>
        </w:tc>
        <w:tc>
          <w:tcPr>
            <w:tcW w:w="949" w:type="pct"/>
          </w:tcPr>
          <w:p w14:paraId="57C7EB1F" w14:textId="77777777" w:rsidR="00EA1873" w:rsidRPr="000E303E" w:rsidRDefault="00EA1873" w:rsidP="000E303E">
            <w:r w:rsidRPr="000E303E">
              <w:t>49.1</w:t>
            </w:r>
          </w:p>
        </w:tc>
        <w:tc>
          <w:tcPr>
            <w:tcW w:w="1324" w:type="pct"/>
          </w:tcPr>
          <w:p w14:paraId="2B93DC74" w14:textId="77777777" w:rsidR="00EA1873" w:rsidRPr="000E303E" w:rsidRDefault="00EA1873" w:rsidP="000E303E">
            <w:r w:rsidRPr="000E303E">
              <w:t>72.3</w:t>
            </w:r>
          </w:p>
        </w:tc>
        <w:tc>
          <w:tcPr>
            <w:tcW w:w="1345" w:type="pct"/>
          </w:tcPr>
          <w:p w14:paraId="627D1FF6" w14:textId="77777777" w:rsidR="00EA1873" w:rsidRPr="000E303E" w:rsidRDefault="00EA1873" w:rsidP="000E303E">
            <w:r w:rsidRPr="000E303E">
              <w:t>35.4</w:t>
            </w:r>
          </w:p>
        </w:tc>
      </w:tr>
      <w:tr w:rsidR="00EA1873" w:rsidRPr="000E303E" w14:paraId="58DB2FA2" w14:textId="77777777" w:rsidTr="00FD0AE0">
        <w:trPr>
          <w:trHeight w:val="20"/>
        </w:trPr>
        <w:tc>
          <w:tcPr>
            <w:tcW w:w="1381" w:type="pct"/>
          </w:tcPr>
          <w:p w14:paraId="3473FDA6" w14:textId="013F58CE" w:rsidR="00EA1873" w:rsidRPr="000E303E" w:rsidRDefault="00EA1873" w:rsidP="000E303E">
            <w:r w:rsidRPr="000E303E">
              <w:t>All</w:t>
            </w:r>
            <w:r w:rsidR="00F474B4">
              <w:t xml:space="preserve"> </w:t>
            </w:r>
            <w:r w:rsidRPr="000E303E">
              <w:t>fields</w:t>
            </w:r>
            <w:r w:rsidR="00F474B4">
              <w:t xml:space="preserve"> </w:t>
            </w:r>
            <w:r w:rsidRPr="000E303E">
              <w:t>of</w:t>
            </w:r>
            <w:r w:rsidR="00F474B4">
              <w:t xml:space="preserve"> </w:t>
            </w:r>
            <w:r w:rsidRPr="000E303E">
              <w:t>education</w:t>
            </w:r>
          </w:p>
        </w:tc>
        <w:tc>
          <w:tcPr>
            <w:tcW w:w="949" w:type="pct"/>
          </w:tcPr>
          <w:p w14:paraId="60D695F4" w14:textId="77777777" w:rsidR="00EA1873" w:rsidRPr="000E303E" w:rsidRDefault="00EA1873" w:rsidP="000E303E">
            <w:r w:rsidRPr="000E303E">
              <w:t>77.1</w:t>
            </w:r>
          </w:p>
        </w:tc>
        <w:tc>
          <w:tcPr>
            <w:tcW w:w="1324" w:type="pct"/>
          </w:tcPr>
          <w:p w14:paraId="2343AAE0" w14:textId="77777777" w:rsidR="00EA1873" w:rsidRPr="000E303E" w:rsidRDefault="00EA1873" w:rsidP="000E303E">
            <w:r w:rsidRPr="000E303E">
              <w:t>85.4</w:t>
            </w:r>
          </w:p>
        </w:tc>
        <w:tc>
          <w:tcPr>
            <w:tcW w:w="1345" w:type="pct"/>
          </w:tcPr>
          <w:p w14:paraId="75FF292A" w14:textId="77777777" w:rsidR="00EA1873" w:rsidRPr="000E303E" w:rsidRDefault="00EA1873" w:rsidP="000E303E">
            <w:r w:rsidRPr="000E303E">
              <w:t>64.4</w:t>
            </w:r>
          </w:p>
        </w:tc>
      </w:tr>
    </w:tbl>
    <w:p w14:paraId="233E80EC" w14:textId="77777777" w:rsidR="003132CA" w:rsidRPr="003132CA" w:rsidRDefault="003132CA" w:rsidP="003132CA">
      <w:r w:rsidRPr="003132CA">
        <w:br w:type="page"/>
      </w:r>
    </w:p>
    <w:p w14:paraId="6D34D435" w14:textId="1F4B350A" w:rsidR="00EA1873" w:rsidRDefault="00EA1873" w:rsidP="00EA1873">
      <w:pPr>
        <w:pStyle w:val="Heading2"/>
      </w:pPr>
      <w:bookmarkStart w:id="11" w:name="_Toc200630455"/>
      <w:r>
        <w:lastRenderedPageBreak/>
        <w:t>Australian</w:t>
      </w:r>
      <w:r w:rsidR="00F474B4">
        <w:t xml:space="preserve"> </w:t>
      </w:r>
      <w:r>
        <w:t>Apprenticeships</w:t>
      </w:r>
      <w:bookmarkEnd w:id="11"/>
    </w:p>
    <w:p w14:paraId="2D913C75" w14:textId="6AD949EB" w:rsidR="00EA1873" w:rsidRDefault="00EA1873" w:rsidP="00EA1873">
      <w:r w:rsidRPr="00EA1873">
        <w:t>Imagine</w:t>
      </w:r>
      <w:r w:rsidR="00F474B4">
        <w:t xml:space="preserve"> </w:t>
      </w:r>
      <w:r w:rsidRPr="00EA1873">
        <w:t>starting</w:t>
      </w:r>
      <w:r w:rsidR="00F474B4">
        <w:t xml:space="preserve"> </w:t>
      </w:r>
      <w:r w:rsidRPr="00EA1873">
        <w:t>a</w:t>
      </w:r>
      <w:r w:rsidR="00F474B4">
        <w:t xml:space="preserve"> </w:t>
      </w:r>
      <w:r w:rsidRPr="00EA1873">
        <w:t>career</w:t>
      </w:r>
      <w:r w:rsidR="00F474B4">
        <w:t xml:space="preserve"> </w:t>
      </w:r>
      <w:r w:rsidRPr="00EA1873">
        <w:t>where</w:t>
      </w:r>
      <w:r w:rsidR="00F474B4">
        <w:t xml:space="preserve"> </w:t>
      </w:r>
      <w:r w:rsidRPr="00EA1873">
        <w:t>you</w:t>
      </w:r>
      <w:r w:rsidR="00F474B4">
        <w:t xml:space="preserve"> </w:t>
      </w:r>
      <w:r w:rsidRPr="00EA1873">
        <w:t>learn</w:t>
      </w:r>
      <w:r w:rsidR="00F474B4">
        <w:t xml:space="preserve"> </w:t>
      </w:r>
      <w:r w:rsidRPr="00EA1873">
        <w:t>on</w:t>
      </w:r>
      <w:r w:rsidR="00F474B4">
        <w:t xml:space="preserve"> </w:t>
      </w:r>
      <w:r w:rsidRPr="00EA1873">
        <w:t>the</w:t>
      </w:r>
      <w:r w:rsidR="00F474B4">
        <w:t xml:space="preserve"> </w:t>
      </w:r>
      <w:r w:rsidRPr="00EA1873">
        <w:t>job,</w:t>
      </w:r>
      <w:r w:rsidR="00F474B4">
        <w:t xml:space="preserve"> </w:t>
      </w:r>
      <w:r w:rsidRPr="00EA1873">
        <w:t>earn</w:t>
      </w:r>
      <w:r w:rsidR="00F474B4">
        <w:t xml:space="preserve"> </w:t>
      </w:r>
      <w:r w:rsidRPr="00EA1873">
        <w:t>income</w:t>
      </w:r>
      <w:r w:rsidR="00F474B4">
        <w:t xml:space="preserve"> </w:t>
      </w:r>
      <w:r w:rsidRPr="00EA1873">
        <w:t>and</w:t>
      </w:r>
      <w:r w:rsidR="00F474B4">
        <w:t xml:space="preserve"> </w:t>
      </w:r>
      <w:r w:rsidRPr="00EA1873">
        <w:t>gain</w:t>
      </w:r>
      <w:r w:rsidR="00F474B4">
        <w:t xml:space="preserve"> </w:t>
      </w:r>
      <w:r w:rsidRPr="00EA1873">
        <w:t>a</w:t>
      </w:r>
      <w:r w:rsidR="00F474B4">
        <w:t xml:space="preserve"> </w:t>
      </w:r>
      <w:r w:rsidRPr="00EA1873">
        <w:t>qualification,</w:t>
      </w:r>
      <w:r w:rsidR="00F474B4">
        <w:t xml:space="preserve"> </w:t>
      </w:r>
      <w:r w:rsidRPr="00EA1873">
        <w:t>all</w:t>
      </w:r>
      <w:r w:rsidR="00F474B4">
        <w:t xml:space="preserve"> </w:t>
      </w:r>
      <w:r w:rsidRPr="00EA1873">
        <w:t>at</w:t>
      </w:r>
      <w:r w:rsidR="00F474B4">
        <w:t xml:space="preserve"> </w:t>
      </w:r>
      <w:r w:rsidRPr="00EA1873">
        <w:t>once.</w:t>
      </w:r>
      <w:r w:rsidR="00F474B4">
        <w:t xml:space="preserve"> </w:t>
      </w:r>
      <w:r w:rsidRPr="00EA1873">
        <w:t>That</w:t>
      </w:r>
      <w:r w:rsidR="00F474B4">
        <w:t xml:space="preserve"> </w:t>
      </w:r>
      <w:r w:rsidRPr="00EA1873">
        <w:t>is</w:t>
      </w:r>
      <w:r w:rsidR="00F474B4">
        <w:t xml:space="preserve"> </w:t>
      </w:r>
      <w:r w:rsidRPr="00EA1873">
        <w:t>exactly</w:t>
      </w:r>
      <w:r w:rsidR="00F474B4">
        <w:t xml:space="preserve"> </w:t>
      </w:r>
      <w:r w:rsidRPr="00EA1873">
        <w:t>what</w:t>
      </w:r>
      <w:r w:rsidR="00F474B4">
        <w:t xml:space="preserve"> </w:t>
      </w:r>
      <w:r w:rsidRPr="00EA1873">
        <w:t>you</w:t>
      </w:r>
      <w:r w:rsidR="00F474B4">
        <w:t xml:space="preserve"> </w:t>
      </w:r>
      <w:r w:rsidRPr="00EA1873">
        <w:t>can</w:t>
      </w:r>
      <w:r w:rsidR="00F474B4">
        <w:t xml:space="preserve"> </w:t>
      </w:r>
      <w:r w:rsidRPr="00EA1873">
        <w:t>do</w:t>
      </w:r>
      <w:r w:rsidR="00F474B4">
        <w:t xml:space="preserve"> </w:t>
      </w:r>
      <w:r w:rsidRPr="00EA1873">
        <w:t>with</w:t>
      </w:r>
      <w:r w:rsidR="00F474B4">
        <w:t xml:space="preserve"> </w:t>
      </w:r>
      <w:r w:rsidRPr="00EA1873">
        <w:t>an</w:t>
      </w:r>
      <w:r w:rsidR="00F474B4">
        <w:t xml:space="preserve"> </w:t>
      </w:r>
      <w:r w:rsidRPr="00EA1873">
        <w:t>Australian</w:t>
      </w:r>
      <w:r w:rsidR="00F474B4">
        <w:t xml:space="preserve"> </w:t>
      </w:r>
      <w:r w:rsidRPr="00EA1873">
        <w:t>Apprenticeship.</w:t>
      </w:r>
    </w:p>
    <w:p w14:paraId="30B95FB4" w14:textId="472D9A8A" w:rsidR="00EA1873" w:rsidRDefault="00EA1873" w:rsidP="00EA1873">
      <w:pPr>
        <w:pStyle w:val="Heading3"/>
      </w:pPr>
      <w:r>
        <w:t>What</w:t>
      </w:r>
      <w:r w:rsidR="00F474B4">
        <w:t xml:space="preserve"> </w:t>
      </w:r>
      <w:r>
        <w:t>is</w:t>
      </w:r>
      <w:r w:rsidR="00F474B4">
        <w:t xml:space="preserve"> </w:t>
      </w:r>
      <w:r>
        <w:t>an</w:t>
      </w:r>
      <w:r w:rsidR="00F474B4">
        <w:t xml:space="preserve"> </w:t>
      </w:r>
      <w:r>
        <w:t>apprenticeship?</w:t>
      </w:r>
    </w:p>
    <w:p w14:paraId="05CB7C49" w14:textId="71FD771E" w:rsidR="00EA1873" w:rsidRDefault="00EA1873" w:rsidP="00EA1873">
      <w:r>
        <w:t>An</w:t>
      </w:r>
      <w:r w:rsidR="00F474B4">
        <w:t xml:space="preserve"> </w:t>
      </w:r>
      <w:r>
        <w:t>apprenticeship</w:t>
      </w:r>
      <w:r w:rsidR="00F474B4">
        <w:t xml:space="preserve"> </w:t>
      </w:r>
      <w:r>
        <w:t>or</w:t>
      </w:r>
      <w:r w:rsidR="00F474B4">
        <w:t xml:space="preserve"> </w:t>
      </w:r>
      <w:r>
        <w:t>traineeship</w:t>
      </w:r>
      <w:r w:rsidR="00F474B4">
        <w:t xml:space="preserve"> </w:t>
      </w:r>
      <w:r>
        <w:t>is</w:t>
      </w:r>
      <w:r w:rsidR="00F474B4">
        <w:t xml:space="preserve"> </w:t>
      </w:r>
      <w:r>
        <w:t>an</w:t>
      </w:r>
      <w:r w:rsidR="00F474B4">
        <w:t xml:space="preserve"> </w:t>
      </w:r>
      <w:r>
        <w:t>employment</w:t>
      </w:r>
      <w:r w:rsidR="00F474B4">
        <w:t xml:space="preserve"> </w:t>
      </w:r>
      <w:r>
        <w:t>contract</w:t>
      </w:r>
      <w:r w:rsidR="00F474B4">
        <w:t xml:space="preserve"> </w:t>
      </w:r>
      <w:r>
        <w:t>between</w:t>
      </w:r>
      <w:r w:rsidR="00F474B4">
        <w:t xml:space="preserve"> </w:t>
      </w:r>
      <w:r>
        <w:t>an</w:t>
      </w:r>
      <w:r w:rsidR="00F474B4">
        <w:t xml:space="preserve"> </w:t>
      </w:r>
      <w:r>
        <w:t>apprentice</w:t>
      </w:r>
      <w:r w:rsidR="00F474B4">
        <w:t xml:space="preserve"> </w:t>
      </w:r>
      <w:r>
        <w:t>and</w:t>
      </w:r>
      <w:r w:rsidR="00F474B4">
        <w:t xml:space="preserve"> </w:t>
      </w:r>
      <w:r>
        <w:t>an</w:t>
      </w:r>
      <w:r w:rsidR="00F474B4">
        <w:t xml:space="preserve"> </w:t>
      </w:r>
      <w:r>
        <w:t>employer</w:t>
      </w:r>
      <w:r w:rsidR="00F474B4">
        <w:t xml:space="preserve"> </w:t>
      </w:r>
      <w:r>
        <w:t>and</w:t>
      </w:r>
      <w:r w:rsidR="00F474B4">
        <w:t xml:space="preserve"> </w:t>
      </w:r>
      <w:r>
        <w:t>combines</w:t>
      </w:r>
      <w:r w:rsidR="00F474B4">
        <w:t xml:space="preserve"> </w:t>
      </w:r>
      <w:r>
        <w:t>practical</w:t>
      </w:r>
      <w:r w:rsidR="00F474B4">
        <w:t xml:space="preserve"> </w:t>
      </w:r>
      <w:r>
        <w:t>work</w:t>
      </w:r>
      <w:r w:rsidR="00F474B4">
        <w:t xml:space="preserve"> </w:t>
      </w:r>
      <w:r>
        <w:t>experience</w:t>
      </w:r>
      <w:r w:rsidR="00F474B4">
        <w:t xml:space="preserve"> </w:t>
      </w:r>
      <w:r>
        <w:t>with</w:t>
      </w:r>
      <w:r w:rsidR="00F474B4">
        <w:t xml:space="preserve"> </w:t>
      </w:r>
      <w:r>
        <w:t>formal</w:t>
      </w:r>
      <w:r w:rsidR="00F474B4">
        <w:t xml:space="preserve"> </w:t>
      </w:r>
      <w:r>
        <w:t>education,</w:t>
      </w:r>
      <w:r w:rsidR="00F474B4">
        <w:t xml:space="preserve"> </w:t>
      </w:r>
      <w:r>
        <w:t>enabling</w:t>
      </w:r>
      <w:r w:rsidR="00F474B4">
        <w:t xml:space="preserve"> </w:t>
      </w:r>
      <w:r>
        <w:t>you</w:t>
      </w:r>
      <w:r w:rsidR="00F474B4">
        <w:t xml:space="preserve"> </w:t>
      </w:r>
      <w:r>
        <w:t>to</w:t>
      </w:r>
      <w:r w:rsidR="00F474B4">
        <w:t xml:space="preserve"> </w:t>
      </w:r>
      <w:r>
        <w:t>earn</w:t>
      </w:r>
      <w:r w:rsidR="00F474B4">
        <w:t xml:space="preserve"> </w:t>
      </w:r>
      <w:r>
        <w:t>while</w:t>
      </w:r>
      <w:r w:rsidR="00F474B4">
        <w:t xml:space="preserve"> </w:t>
      </w:r>
      <w:r>
        <w:t>gaining</w:t>
      </w:r>
      <w:r w:rsidR="00F474B4">
        <w:t xml:space="preserve"> </w:t>
      </w:r>
      <w:r>
        <w:t>hands-on</w:t>
      </w:r>
      <w:r w:rsidR="00F474B4">
        <w:t xml:space="preserve"> </w:t>
      </w:r>
      <w:r>
        <w:t>training</w:t>
      </w:r>
      <w:r w:rsidR="00F474B4">
        <w:t xml:space="preserve"> </w:t>
      </w:r>
      <w:r>
        <w:t>and</w:t>
      </w:r>
      <w:r w:rsidR="00F474B4">
        <w:t xml:space="preserve"> </w:t>
      </w:r>
      <w:r>
        <w:t>a</w:t>
      </w:r>
      <w:r w:rsidR="00F474B4">
        <w:t xml:space="preserve"> </w:t>
      </w:r>
      <w:r>
        <w:t>nationally</w:t>
      </w:r>
      <w:r w:rsidR="00F474B4">
        <w:t xml:space="preserve"> </w:t>
      </w:r>
      <w:r>
        <w:t>recognised</w:t>
      </w:r>
      <w:r w:rsidR="00F474B4">
        <w:t xml:space="preserve"> </w:t>
      </w:r>
      <w:r>
        <w:t>qualification.</w:t>
      </w:r>
    </w:p>
    <w:p w14:paraId="409657F2" w14:textId="184D7D4A" w:rsidR="00EA1873" w:rsidRDefault="00EA1873" w:rsidP="00EA1873">
      <w:r>
        <w:t>There</w:t>
      </w:r>
      <w:r w:rsidR="00F474B4">
        <w:t xml:space="preserve"> </w:t>
      </w:r>
      <w:r>
        <w:t>are</w:t>
      </w:r>
      <w:r w:rsidR="00F474B4">
        <w:t xml:space="preserve"> </w:t>
      </w:r>
      <w:r>
        <w:t>so</w:t>
      </w:r>
      <w:r w:rsidR="00F474B4">
        <w:t xml:space="preserve"> </w:t>
      </w:r>
      <w:r>
        <w:t>many</w:t>
      </w:r>
      <w:r w:rsidR="00F474B4">
        <w:t xml:space="preserve"> </w:t>
      </w:r>
      <w:r>
        <w:t>career</w:t>
      </w:r>
      <w:r w:rsidR="00F474B4">
        <w:t xml:space="preserve"> </w:t>
      </w:r>
      <w:r>
        <w:t>choices</w:t>
      </w:r>
      <w:r w:rsidR="00F474B4">
        <w:t xml:space="preserve"> </w:t>
      </w:r>
      <w:r>
        <w:t>available.</w:t>
      </w:r>
      <w:r w:rsidR="00F474B4">
        <w:t xml:space="preserve"> </w:t>
      </w:r>
      <w:r>
        <w:t>You</w:t>
      </w:r>
      <w:r w:rsidR="00F474B4">
        <w:t xml:space="preserve"> </w:t>
      </w:r>
      <w:r>
        <w:t>could</w:t>
      </w:r>
      <w:r w:rsidR="00F474B4">
        <w:t xml:space="preserve"> </w:t>
      </w:r>
      <w:r>
        <w:t>start</w:t>
      </w:r>
      <w:r w:rsidR="00F474B4">
        <w:t xml:space="preserve"> </w:t>
      </w:r>
      <w:r>
        <w:t>a</w:t>
      </w:r>
      <w:r w:rsidR="00F474B4">
        <w:t xml:space="preserve"> </w:t>
      </w:r>
      <w:r>
        <w:t>career</w:t>
      </w:r>
      <w:r w:rsidR="00F474B4">
        <w:t xml:space="preserve"> </w:t>
      </w:r>
      <w:r>
        <w:t>in</w:t>
      </w:r>
      <w:r w:rsidR="00F474B4">
        <w:t xml:space="preserve"> </w:t>
      </w:r>
      <w:r>
        <w:t>sectors</w:t>
      </w:r>
      <w:r w:rsidR="00F474B4">
        <w:t xml:space="preserve"> </w:t>
      </w:r>
      <w:r>
        <w:t>like:</w:t>
      </w:r>
    </w:p>
    <w:p w14:paraId="62B8C03E" w14:textId="4CFDA3EC" w:rsidR="00EA1873" w:rsidRDefault="00EA1873" w:rsidP="00907096">
      <w:pPr>
        <w:pStyle w:val="ListBullet"/>
      </w:pPr>
      <w:r>
        <w:t>construction</w:t>
      </w:r>
      <w:r w:rsidR="00F474B4">
        <w:t xml:space="preserve"> </w:t>
      </w:r>
      <w:r>
        <w:t>and</w:t>
      </w:r>
      <w:r w:rsidR="00F474B4">
        <w:t xml:space="preserve"> </w:t>
      </w:r>
      <w:r>
        <w:t>building</w:t>
      </w:r>
      <w:r w:rsidR="00F474B4">
        <w:t xml:space="preserve"> </w:t>
      </w:r>
      <w:r>
        <w:t>trades</w:t>
      </w:r>
      <w:r w:rsidR="00F474B4">
        <w:t xml:space="preserve"> </w:t>
      </w:r>
    </w:p>
    <w:p w14:paraId="64B408DA" w14:textId="67AA464B" w:rsidR="00EA1873" w:rsidRDefault="00EA1873" w:rsidP="00907096">
      <w:pPr>
        <w:pStyle w:val="ListBullet"/>
      </w:pPr>
      <w:r>
        <w:t>hairdressing</w:t>
      </w:r>
      <w:r w:rsidR="00F474B4">
        <w:t xml:space="preserve"> </w:t>
      </w:r>
      <w:r>
        <w:t>and</w:t>
      </w:r>
      <w:r w:rsidR="00F474B4">
        <w:t xml:space="preserve"> </w:t>
      </w:r>
      <w:r>
        <w:t>beauty</w:t>
      </w:r>
      <w:r w:rsidR="00F474B4">
        <w:t xml:space="preserve"> </w:t>
      </w:r>
      <w:r>
        <w:t>services</w:t>
      </w:r>
      <w:r w:rsidR="00F474B4">
        <w:t xml:space="preserve"> </w:t>
      </w:r>
    </w:p>
    <w:p w14:paraId="69C47679" w14:textId="5B430708" w:rsidR="00EA1873" w:rsidRDefault="00EA1873" w:rsidP="00907096">
      <w:pPr>
        <w:pStyle w:val="ListBullet"/>
      </w:pPr>
      <w:r>
        <w:t>information</w:t>
      </w:r>
      <w:r w:rsidR="00F474B4">
        <w:t xml:space="preserve"> </w:t>
      </w:r>
      <w:r>
        <w:t>technology</w:t>
      </w:r>
    </w:p>
    <w:p w14:paraId="3101F3A6" w14:textId="12CCBCAD" w:rsidR="00EA1873" w:rsidRDefault="00EA1873" w:rsidP="00907096">
      <w:pPr>
        <w:pStyle w:val="ListBullet"/>
      </w:pPr>
      <w:r>
        <w:t>healthcare</w:t>
      </w:r>
      <w:r w:rsidR="00F474B4">
        <w:t xml:space="preserve"> </w:t>
      </w:r>
      <w:r>
        <w:t>and</w:t>
      </w:r>
      <w:r w:rsidR="00F474B4">
        <w:t xml:space="preserve"> </w:t>
      </w:r>
      <w:r>
        <w:t>patient</w:t>
      </w:r>
      <w:r w:rsidR="00F474B4">
        <w:t xml:space="preserve"> </w:t>
      </w:r>
      <w:r>
        <w:t>services</w:t>
      </w:r>
    </w:p>
    <w:p w14:paraId="32ECEC2A" w14:textId="73A9D309" w:rsidR="00EA1873" w:rsidRDefault="00EA1873" w:rsidP="00907096">
      <w:pPr>
        <w:pStyle w:val="ListBullet"/>
      </w:pPr>
      <w:r>
        <w:t>hospitality</w:t>
      </w:r>
      <w:r w:rsidR="00F474B4">
        <w:t xml:space="preserve"> </w:t>
      </w:r>
      <w:r>
        <w:t>and</w:t>
      </w:r>
      <w:r w:rsidR="00F474B4">
        <w:t xml:space="preserve"> </w:t>
      </w:r>
      <w:r>
        <w:t>culinary</w:t>
      </w:r>
      <w:r w:rsidR="00F474B4">
        <w:t xml:space="preserve"> </w:t>
      </w:r>
      <w:r>
        <w:t>arts</w:t>
      </w:r>
      <w:r w:rsidR="00F474B4">
        <w:t xml:space="preserve"> </w:t>
      </w:r>
    </w:p>
    <w:p w14:paraId="462CDE53" w14:textId="5AB90DC0" w:rsidR="00EA1873" w:rsidRDefault="00EA1873" w:rsidP="00907096">
      <w:pPr>
        <w:pStyle w:val="ListBullet"/>
      </w:pPr>
      <w:r>
        <w:t>early</w:t>
      </w:r>
      <w:r w:rsidR="00F474B4">
        <w:t xml:space="preserve"> </w:t>
      </w:r>
      <w:r>
        <w:t>childhood</w:t>
      </w:r>
      <w:r w:rsidR="00F474B4">
        <w:t xml:space="preserve"> </w:t>
      </w:r>
      <w:r>
        <w:t>education</w:t>
      </w:r>
    </w:p>
    <w:p w14:paraId="4259F28A" w14:textId="2799EA93" w:rsidR="00EA1873" w:rsidRDefault="00EA1873" w:rsidP="00907096">
      <w:pPr>
        <w:pStyle w:val="ListBullet"/>
      </w:pPr>
      <w:r>
        <w:t>veterinary</w:t>
      </w:r>
      <w:r w:rsidR="00F474B4">
        <w:t xml:space="preserve"> </w:t>
      </w:r>
      <w:r>
        <w:t>and</w:t>
      </w:r>
      <w:r w:rsidR="00F474B4">
        <w:t xml:space="preserve"> </w:t>
      </w:r>
      <w:r>
        <w:t>animal</w:t>
      </w:r>
      <w:r w:rsidR="00F474B4">
        <w:t xml:space="preserve"> </w:t>
      </w:r>
      <w:r>
        <w:t>care</w:t>
      </w:r>
    </w:p>
    <w:p w14:paraId="0FBA708D" w14:textId="56AD6948" w:rsidR="00EA1873" w:rsidRDefault="00EA1873" w:rsidP="00907096">
      <w:pPr>
        <w:pStyle w:val="ListBullet"/>
      </w:pPr>
      <w:r>
        <w:t>automotive</w:t>
      </w:r>
      <w:r w:rsidR="00F474B4">
        <w:t xml:space="preserve"> </w:t>
      </w:r>
      <w:r>
        <w:t>services</w:t>
      </w:r>
      <w:r w:rsidR="00F474B4">
        <w:t xml:space="preserve"> </w:t>
      </w:r>
      <w:r>
        <w:t>and</w:t>
      </w:r>
      <w:r w:rsidR="00F474B4">
        <w:t xml:space="preserve"> </w:t>
      </w:r>
      <w:r>
        <w:t>repair.</w:t>
      </w:r>
    </w:p>
    <w:p w14:paraId="346ABC39" w14:textId="609A2578" w:rsidR="00EA1873" w:rsidRDefault="00EA1873" w:rsidP="00EA1873">
      <w:r>
        <w:t>Whatever</w:t>
      </w:r>
      <w:r w:rsidR="00F474B4">
        <w:t xml:space="preserve"> </w:t>
      </w:r>
      <w:r>
        <w:t>your</w:t>
      </w:r>
      <w:r w:rsidR="00F474B4">
        <w:t xml:space="preserve"> </w:t>
      </w:r>
      <w:r>
        <w:t>passion,</w:t>
      </w:r>
      <w:r w:rsidR="00F474B4">
        <w:t xml:space="preserve"> </w:t>
      </w:r>
      <w:r>
        <w:t>there’s</w:t>
      </w:r>
      <w:r w:rsidR="00F474B4">
        <w:t xml:space="preserve"> </w:t>
      </w:r>
      <w:r>
        <w:t>an</w:t>
      </w:r>
      <w:r w:rsidR="00F474B4">
        <w:t xml:space="preserve"> </w:t>
      </w:r>
      <w:r>
        <w:t>apprenticeship</w:t>
      </w:r>
      <w:r w:rsidR="00F474B4">
        <w:t xml:space="preserve"> </w:t>
      </w:r>
      <w:r>
        <w:t>pathway</w:t>
      </w:r>
      <w:r w:rsidR="00F474B4">
        <w:t xml:space="preserve"> </w:t>
      </w:r>
      <w:r>
        <w:t>for</w:t>
      </w:r>
      <w:r w:rsidR="00F474B4">
        <w:t xml:space="preserve"> </w:t>
      </w:r>
      <w:r>
        <w:t>you.</w:t>
      </w:r>
    </w:p>
    <w:p w14:paraId="3691288F" w14:textId="434C6D3E" w:rsidR="00907096" w:rsidRDefault="00907096" w:rsidP="00907096">
      <w:pPr>
        <w:pStyle w:val="Heading3"/>
      </w:pPr>
      <w:r w:rsidRPr="00907096">
        <w:t>Why</w:t>
      </w:r>
      <w:r w:rsidR="00F474B4">
        <w:t xml:space="preserve"> </w:t>
      </w:r>
      <w:r w:rsidRPr="00907096">
        <w:t>choose</w:t>
      </w:r>
      <w:r w:rsidR="00F474B4">
        <w:t xml:space="preserve"> </w:t>
      </w:r>
      <w:r w:rsidRPr="00907096">
        <w:t>an</w:t>
      </w:r>
      <w:r w:rsidR="00F474B4">
        <w:t xml:space="preserve"> </w:t>
      </w:r>
      <w:r w:rsidRPr="00907096">
        <w:t>apprenticeship?</w:t>
      </w:r>
    </w:p>
    <w:p w14:paraId="267D02A7" w14:textId="6908414F" w:rsidR="00907096" w:rsidRDefault="00907096" w:rsidP="00907096">
      <w:pPr>
        <w:pStyle w:val="ListBullet"/>
      </w:pPr>
      <w:r>
        <w:t>Earn</w:t>
      </w:r>
      <w:r w:rsidR="00F474B4">
        <w:t xml:space="preserve"> </w:t>
      </w:r>
      <w:r>
        <w:t>while</w:t>
      </w:r>
      <w:r w:rsidR="00F474B4">
        <w:t xml:space="preserve"> </w:t>
      </w:r>
      <w:r>
        <w:t>you</w:t>
      </w:r>
      <w:r w:rsidR="00F474B4">
        <w:t xml:space="preserve"> </w:t>
      </w:r>
      <w:r>
        <w:t>learn:</w:t>
      </w:r>
      <w:r w:rsidR="00F474B4">
        <w:t xml:space="preserve"> </w:t>
      </w:r>
      <w:r>
        <w:t>An</w:t>
      </w:r>
      <w:r w:rsidR="00F474B4">
        <w:t xml:space="preserve"> </w:t>
      </w:r>
      <w:r>
        <w:t>apprenticeship</w:t>
      </w:r>
      <w:r w:rsidR="00F474B4">
        <w:t xml:space="preserve"> </w:t>
      </w:r>
      <w:r>
        <w:t>means</w:t>
      </w:r>
      <w:r w:rsidR="00F474B4">
        <w:t xml:space="preserve"> </w:t>
      </w:r>
      <w:r>
        <w:t>you</w:t>
      </w:r>
      <w:r w:rsidR="00F474B4">
        <w:t xml:space="preserve"> </w:t>
      </w:r>
      <w:r>
        <w:t>don’t</w:t>
      </w:r>
      <w:r w:rsidR="00F474B4">
        <w:t xml:space="preserve"> </w:t>
      </w:r>
      <w:r>
        <w:t>have</w:t>
      </w:r>
      <w:r w:rsidR="00F474B4">
        <w:t xml:space="preserve"> </w:t>
      </w:r>
      <w:r>
        <w:t>to</w:t>
      </w:r>
      <w:r w:rsidR="00F474B4">
        <w:t xml:space="preserve"> </w:t>
      </w:r>
      <w:r>
        <w:t>choose</w:t>
      </w:r>
      <w:r w:rsidR="00F474B4">
        <w:t xml:space="preserve"> </w:t>
      </w:r>
      <w:r>
        <w:t>between</w:t>
      </w:r>
      <w:r w:rsidR="00F474B4">
        <w:t xml:space="preserve"> </w:t>
      </w:r>
      <w:r>
        <w:t>education</w:t>
      </w:r>
      <w:r w:rsidR="00F474B4">
        <w:t xml:space="preserve"> </w:t>
      </w:r>
      <w:r>
        <w:t>and</w:t>
      </w:r>
      <w:r w:rsidR="00F474B4">
        <w:t xml:space="preserve"> </w:t>
      </w:r>
      <w:r>
        <w:t>income.</w:t>
      </w:r>
      <w:r w:rsidR="00F474B4">
        <w:t xml:space="preserve"> </w:t>
      </w:r>
    </w:p>
    <w:p w14:paraId="24DB866E" w14:textId="4D648831" w:rsidR="00907096" w:rsidRDefault="00907096" w:rsidP="00907096">
      <w:pPr>
        <w:pStyle w:val="ListBullet"/>
      </w:pPr>
      <w:r>
        <w:t>Practical</w:t>
      </w:r>
      <w:r w:rsidR="00F474B4">
        <w:t xml:space="preserve"> </w:t>
      </w:r>
      <w:r>
        <w:t>experience:</w:t>
      </w:r>
      <w:r w:rsidR="00F474B4">
        <w:t xml:space="preserve"> </w:t>
      </w:r>
      <w:r>
        <w:t>Work</w:t>
      </w:r>
      <w:r w:rsidR="00F474B4">
        <w:t xml:space="preserve"> </w:t>
      </w:r>
      <w:r>
        <w:t>directly</w:t>
      </w:r>
      <w:r w:rsidR="00F474B4">
        <w:t xml:space="preserve"> </w:t>
      </w:r>
      <w:r>
        <w:t>with</w:t>
      </w:r>
      <w:r w:rsidR="00F474B4">
        <w:t xml:space="preserve"> </w:t>
      </w:r>
      <w:r>
        <w:t>industry</w:t>
      </w:r>
      <w:r w:rsidR="00F474B4">
        <w:t xml:space="preserve"> </w:t>
      </w:r>
      <w:r>
        <w:t>experts</w:t>
      </w:r>
      <w:r w:rsidR="00F474B4">
        <w:t xml:space="preserve"> </w:t>
      </w:r>
      <w:r>
        <w:t>to</w:t>
      </w:r>
      <w:r w:rsidR="00F474B4">
        <w:t xml:space="preserve"> </w:t>
      </w:r>
      <w:r>
        <w:t>gain</w:t>
      </w:r>
      <w:r w:rsidR="00F474B4">
        <w:t xml:space="preserve"> </w:t>
      </w:r>
      <w:r>
        <w:t>real-world</w:t>
      </w:r>
      <w:r w:rsidR="00F474B4">
        <w:t xml:space="preserve"> </w:t>
      </w:r>
      <w:r>
        <w:t>skills</w:t>
      </w:r>
      <w:r w:rsidR="00F474B4">
        <w:t xml:space="preserve"> </w:t>
      </w:r>
      <w:r>
        <w:t>and</w:t>
      </w:r>
      <w:r w:rsidR="00F474B4">
        <w:t xml:space="preserve"> </w:t>
      </w:r>
      <w:r>
        <w:t>knowledge.</w:t>
      </w:r>
    </w:p>
    <w:p w14:paraId="097627A5" w14:textId="7BB39B14" w:rsidR="00907096" w:rsidRDefault="00907096" w:rsidP="00907096">
      <w:pPr>
        <w:pStyle w:val="ListBullet"/>
      </w:pPr>
      <w:r>
        <w:t>Nationally</w:t>
      </w:r>
      <w:r w:rsidR="00F474B4">
        <w:t xml:space="preserve"> </w:t>
      </w:r>
      <w:r>
        <w:t>recognised</w:t>
      </w:r>
      <w:r w:rsidR="00F474B4">
        <w:t xml:space="preserve"> </w:t>
      </w:r>
      <w:r>
        <w:t>qualification:</w:t>
      </w:r>
      <w:r w:rsidR="00F474B4">
        <w:t xml:space="preserve"> </w:t>
      </w:r>
      <w:r>
        <w:t>Complete</w:t>
      </w:r>
      <w:r w:rsidR="00F474B4">
        <w:t xml:space="preserve"> </w:t>
      </w:r>
      <w:r>
        <w:t>your</w:t>
      </w:r>
      <w:r w:rsidR="00F474B4">
        <w:t xml:space="preserve"> </w:t>
      </w:r>
      <w:r>
        <w:t>training</w:t>
      </w:r>
      <w:r w:rsidR="00F474B4">
        <w:t xml:space="preserve"> </w:t>
      </w:r>
      <w:r>
        <w:t>with</w:t>
      </w:r>
      <w:r w:rsidR="00F474B4">
        <w:t xml:space="preserve"> </w:t>
      </w:r>
      <w:r>
        <w:t>skills</w:t>
      </w:r>
      <w:r w:rsidR="00F474B4">
        <w:t xml:space="preserve"> </w:t>
      </w:r>
      <w:r>
        <w:t>and</w:t>
      </w:r>
      <w:r w:rsidR="00F474B4">
        <w:t xml:space="preserve"> </w:t>
      </w:r>
      <w:r>
        <w:t>knowledge</w:t>
      </w:r>
      <w:r w:rsidR="00F474B4">
        <w:t xml:space="preserve"> </w:t>
      </w:r>
      <w:r>
        <w:t>that</w:t>
      </w:r>
      <w:r w:rsidR="00F474B4">
        <w:t xml:space="preserve"> </w:t>
      </w:r>
      <w:r>
        <w:t>can</w:t>
      </w:r>
      <w:r w:rsidR="00F474B4">
        <w:t xml:space="preserve"> </w:t>
      </w:r>
      <w:r>
        <w:t>be</w:t>
      </w:r>
      <w:r w:rsidR="00F474B4">
        <w:t xml:space="preserve"> </w:t>
      </w:r>
      <w:r>
        <w:t>used</w:t>
      </w:r>
      <w:r w:rsidR="00F474B4">
        <w:t xml:space="preserve"> </w:t>
      </w:r>
      <w:r>
        <w:t>nationwide.</w:t>
      </w:r>
    </w:p>
    <w:p w14:paraId="78856BB3" w14:textId="52687744" w:rsidR="00907096" w:rsidRDefault="00907096" w:rsidP="00907096">
      <w:pPr>
        <w:pStyle w:val="Heading3"/>
      </w:pPr>
      <w:r w:rsidRPr="00907096">
        <w:t>Who</w:t>
      </w:r>
      <w:r w:rsidR="00F474B4">
        <w:t xml:space="preserve"> </w:t>
      </w:r>
      <w:r w:rsidRPr="00907096">
        <w:t>is</w:t>
      </w:r>
      <w:r w:rsidR="00F474B4">
        <w:t xml:space="preserve"> </w:t>
      </w:r>
      <w:r w:rsidRPr="00907096">
        <w:t>eligible</w:t>
      </w:r>
      <w:r w:rsidR="00F474B4">
        <w:t xml:space="preserve"> </w:t>
      </w:r>
      <w:r w:rsidRPr="00907096">
        <w:t>for</w:t>
      </w:r>
      <w:r w:rsidR="00F474B4">
        <w:t xml:space="preserve"> </w:t>
      </w:r>
      <w:r w:rsidRPr="00907096">
        <w:t>an</w:t>
      </w:r>
      <w:r w:rsidR="00F474B4">
        <w:t xml:space="preserve"> </w:t>
      </w:r>
      <w:r w:rsidRPr="00907096">
        <w:t>Australian</w:t>
      </w:r>
      <w:r w:rsidR="00F474B4">
        <w:t xml:space="preserve"> </w:t>
      </w:r>
      <w:r w:rsidRPr="00907096">
        <w:t>Apprenticeship?</w:t>
      </w:r>
    </w:p>
    <w:p w14:paraId="5AC80453" w14:textId="09464A22" w:rsidR="00907096" w:rsidRDefault="00907096" w:rsidP="00907096">
      <w:r>
        <w:t>You</w:t>
      </w:r>
      <w:r w:rsidR="00F474B4">
        <w:t xml:space="preserve"> </w:t>
      </w:r>
      <w:r>
        <w:t>can</w:t>
      </w:r>
      <w:r w:rsidR="00F474B4">
        <w:t xml:space="preserve"> </w:t>
      </w:r>
      <w:r>
        <w:t>start</w:t>
      </w:r>
      <w:r w:rsidR="00F474B4">
        <w:t xml:space="preserve"> </w:t>
      </w:r>
      <w:r>
        <w:t>an</w:t>
      </w:r>
      <w:r w:rsidR="00F474B4">
        <w:t xml:space="preserve"> </w:t>
      </w:r>
      <w:r>
        <w:t>apprenticeship</w:t>
      </w:r>
      <w:r w:rsidR="00F474B4">
        <w:t xml:space="preserve"> </w:t>
      </w:r>
      <w:r>
        <w:t>if</w:t>
      </w:r>
      <w:r w:rsidR="00F474B4">
        <w:t xml:space="preserve"> </w:t>
      </w:r>
      <w:r>
        <w:t>you:</w:t>
      </w:r>
    </w:p>
    <w:p w14:paraId="256DA5F6" w14:textId="202CF2D4" w:rsidR="00907096" w:rsidRDefault="00907096" w:rsidP="00907096">
      <w:pPr>
        <w:pStyle w:val="ListBullet"/>
      </w:pPr>
      <w:r>
        <w:t>are</w:t>
      </w:r>
      <w:r w:rsidR="00F474B4">
        <w:t xml:space="preserve"> </w:t>
      </w:r>
      <w:r>
        <w:t>18</w:t>
      </w:r>
      <w:r w:rsidR="00F474B4">
        <w:t xml:space="preserve"> </w:t>
      </w:r>
      <w:r>
        <w:t>years</w:t>
      </w:r>
      <w:r w:rsidR="00F474B4">
        <w:t xml:space="preserve"> </w:t>
      </w:r>
      <w:r>
        <w:t>or</w:t>
      </w:r>
      <w:r w:rsidR="00F474B4">
        <w:t xml:space="preserve"> </w:t>
      </w:r>
      <w:r>
        <w:t>older</w:t>
      </w:r>
      <w:r w:rsidR="00F474B4">
        <w:t xml:space="preserve"> </w:t>
      </w:r>
      <w:r>
        <w:t>(or</w:t>
      </w:r>
      <w:r w:rsidR="00F474B4">
        <w:t xml:space="preserve"> </w:t>
      </w:r>
      <w:r>
        <w:t>have</w:t>
      </w:r>
      <w:r w:rsidR="00F474B4">
        <w:t xml:space="preserve"> </w:t>
      </w:r>
      <w:r>
        <w:t>guardian</w:t>
      </w:r>
      <w:r w:rsidR="00F474B4">
        <w:t xml:space="preserve"> </w:t>
      </w:r>
      <w:r>
        <w:t>approval</w:t>
      </w:r>
      <w:r w:rsidR="00F474B4">
        <w:t xml:space="preserve"> </w:t>
      </w:r>
      <w:r>
        <w:t>if</w:t>
      </w:r>
      <w:r w:rsidR="00F474B4">
        <w:t xml:space="preserve"> </w:t>
      </w:r>
      <w:r>
        <w:t>under</w:t>
      </w:r>
      <w:r w:rsidR="00F474B4">
        <w:t xml:space="preserve"> </w:t>
      </w:r>
      <w:r>
        <w:t>18);</w:t>
      </w:r>
      <w:r w:rsidR="00F474B4">
        <w:t xml:space="preserve"> </w:t>
      </w:r>
      <w:r>
        <w:t>and</w:t>
      </w:r>
    </w:p>
    <w:p w14:paraId="49FCFB8D" w14:textId="4F3C7119" w:rsidR="00907096" w:rsidRDefault="00907096" w:rsidP="00907096">
      <w:pPr>
        <w:pStyle w:val="ListBullet"/>
      </w:pPr>
      <w:r>
        <w:t>are</w:t>
      </w:r>
      <w:r w:rsidR="00F474B4">
        <w:t xml:space="preserve"> </w:t>
      </w:r>
      <w:r>
        <w:t>an</w:t>
      </w:r>
      <w:r w:rsidR="00F474B4">
        <w:t xml:space="preserve"> </w:t>
      </w:r>
      <w:r>
        <w:t>Australian</w:t>
      </w:r>
      <w:r w:rsidR="00F474B4">
        <w:t xml:space="preserve"> </w:t>
      </w:r>
      <w:r>
        <w:t>citizen,</w:t>
      </w:r>
      <w:r w:rsidR="00F474B4">
        <w:t xml:space="preserve"> </w:t>
      </w:r>
      <w:r>
        <w:t>a</w:t>
      </w:r>
      <w:r w:rsidR="00F474B4">
        <w:t xml:space="preserve"> </w:t>
      </w:r>
      <w:r>
        <w:t>permanent</w:t>
      </w:r>
      <w:r w:rsidR="00F474B4">
        <w:t xml:space="preserve"> </w:t>
      </w:r>
      <w:r>
        <w:t>resident</w:t>
      </w:r>
      <w:r w:rsidR="00F474B4">
        <w:t xml:space="preserve"> </w:t>
      </w:r>
      <w:r>
        <w:t>or</w:t>
      </w:r>
      <w:r w:rsidR="00F474B4">
        <w:t xml:space="preserve"> </w:t>
      </w:r>
      <w:r>
        <w:t>a</w:t>
      </w:r>
      <w:r w:rsidR="00F474B4">
        <w:t xml:space="preserve"> </w:t>
      </w:r>
      <w:r>
        <w:t>New</w:t>
      </w:r>
      <w:r w:rsidR="00F474B4">
        <w:t xml:space="preserve"> </w:t>
      </w:r>
      <w:r>
        <w:t>Zealand</w:t>
      </w:r>
      <w:r w:rsidR="00F474B4">
        <w:t xml:space="preserve"> </w:t>
      </w:r>
      <w:r>
        <w:t>passport</w:t>
      </w:r>
      <w:r w:rsidR="00F474B4">
        <w:t xml:space="preserve"> </w:t>
      </w:r>
      <w:r>
        <w:t>holder</w:t>
      </w:r>
      <w:r w:rsidR="00F474B4">
        <w:t xml:space="preserve"> </w:t>
      </w:r>
      <w:r>
        <w:t>with</w:t>
      </w:r>
      <w:r w:rsidR="00F474B4">
        <w:t xml:space="preserve"> </w:t>
      </w:r>
      <w:r>
        <w:t>at</w:t>
      </w:r>
      <w:r w:rsidR="00F474B4">
        <w:t xml:space="preserve"> </w:t>
      </w:r>
      <w:r>
        <w:t>least</w:t>
      </w:r>
      <w:r w:rsidR="00F474B4">
        <w:t xml:space="preserve"> </w:t>
      </w:r>
      <w:r>
        <w:t>6</w:t>
      </w:r>
      <w:r w:rsidR="00F474B4">
        <w:t xml:space="preserve"> </w:t>
      </w:r>
      <w:r>
        <w:t>months</w:t>
      </w:r>
      <w:r w:rsidR="00F474B4">
        <w:t xml:space="preserve"> </w:t>
      </w:r>
      <w:r>
        <w:t>residence</w:t>
      </w:r>
      <w:r w:rsidR="00F474B4">
        <w:t xml:space="preserve"> </w:t>
      </w:r>
      <w:r>
        <w:t>in</w:t>
      </w:r>
      <w:r w:rsidR="00F474B4">
        <w:t xml:space="preserve"> </w:t>
      </w:r>
      <w:r>
        <w:t>Australia;</w:t>
      </w:r>
      <w:r w:rsidR="00F474B4">
        <w:t xml:space="preserve"> </w:t>
      </w:r>
      <w:r>
        <w:t>and</w:t>
      </w:r>
    </w:p>
    <w:p w14:paraId="2AECA87F" w14:textId="2CDC041F" w:rsidR="00907096" w:rsidRDefault="00907096" w:rsidP="00907096">
      <w:pPr>
        <w:pStyle w:val="ListBullet"/>
      </w:pPr>
      <w:r>
        <w:t>can</w:t>
      </w:r>
      <w:r w:rsidR="00F474B4">
        <w:t xml:space="preserve"> </w:t>
      </w:r>
      <w:r>
        <w:t>commit</w:t>
      </w:r>
      <w:r w:rsidR="00F474B4">
        <w:t xml:space="preserve"> </w:t>
      </w:r>
      <w:r>
        <w:t>to</w:t>
      </w:r>
      <w:r w:rsidR="00F474B4">
        <w:t xml:space="preserve"> </w:t>
      </w:r>
      <w:r>
        <w:t>full-time</w:t>
      </w:r>
      <w:r w:rsidR="00F474B4">
        <w:t xml:space="preserve"> </w:t>
      </w:r>
      <w:r>
        <w:t>or</w:t>
      </w:r>
      <w:r w:rsidR="00F474B4">
        <w:t xml:space="preserve"> </w:t>
      </w:r>
      <w:r>
        <w:t>part-time</w:t>
      </w:r>
      <w:r w:rsidR="00F474B4">
        <w:t xml:space="preserve"> </w:t>
      </w:r>
      <w:r>
        <w:t>hours.</w:t>
      </w:r>
    </w:p>
    <w:p w14:paraId="5BB2D083" w14:textId="688FE770" w:rsidR="00EA1873" w:rsidRDefault="00907096" w:rsidP="00907096">
      <w:pPr>
        <w:pStyle w:val="Heading3"/>
      </w:pPr>
      <w:r w:rsidRPr="00907096">
        <w:t>Available</w:t>
      </w:r>
      <w:r w:rsidR="00F474B4">
        <w:t xml:space="preserve"> </w:t>
      </w:r>
      <w:r w:rsidRPr="00907096">
        <w:t>financial</w:t>
      </w:r>
      <w:r w:rsidR="00F474B4">
        <w:t xml:space="preserve"> </w:t>
      </w:r>
      <w:r w:rsidRPr="00907096">
        <w:t>support</w:t>
      </w:r>
    </w:p>
    <w:p w14:paraId="78CE0B2A" w14:textId="09677351" w:rsidR="00907096" w:rsidRDefault="00907096" w:rsidP="00907096">
      <w:r>
        <w:t>As</w:t>
      </w:r>
      <w:r w:rsidR="00F474B4">
        <w:t xml:space="preserve"> </w:t>
      </w:r>
      <w:r>
        <w:t>an</w:t>
      </w:r>
      <w:r w:rsidR="00F474B4">
        <w:t xml:space="preserve"> </w:t>
      </w:r>
      <w:r>
        <w:t>Australian</w:t>
      </w:r>
      <w:r w:rsidR="00F474B4">
        <w:t xml:space="preserve"> </w:t>
      </w:r>
      <w:r>
        <w:t>Apprentice,</w:t>
      </w:r>
      <w:r w:rsidR="00F474B4">
        <w:t xml:space="preserve"> </w:t>
      </w:r>
      <w:r>
        <w:t>you</w:t>
      </w:r>
      <w:r w:rsidR="00F474B4">
        <w:t xml:space="preserve"> </w:t>
      </w:r>
      <w:r>
        <w:t>may</w:t>
      </w:r>
      <w:r w:rsidR="00F474B4">
        <w:t xml:space="preserve"> </w:t>
      </w:r>
      <w:r>
        <w:t>be</w:t>
      </w:r>
      <w:r w:rsidR="00F474B4">
        <w:t xml:space="preserve"> </w:t>
      </w:r>
      <w:r>
        <w:t>eligible</w:t>
      </w:r>
      <w:r w:rsidR="00F474B4">
        <w:t xml:space="preserve"> </w:t>
      </w:r>
      <w:r>
        <w:t>for</w:t>
      </w:r>
      <w:r w:rsidR="00F474B4">
        <w:t xml:space="preserve"> </w:t>
      </w:r>
      <w:r>
        <w:t>support</w:t>
      </w:r>
      <w:r w:rsidR="00F474B4">
        <w:t xml:space="preserve"> </w:t>
      </w:r>
      <w:r>
        <w:t>from</w:t>
      </w:r>
      <w:r w:rsidR="00F474B4">
        <w:t xml:space="preserve"> </w:t>
      </w:r>
      <w:r>
        <w:t>the</w:t>
      </w:r>
      <w:r w:rsidR="00F474B4">
        <w:t xml:space="preserve"> </w:t>
      </w:r>
      <w:r>
        <w:t>Australian</w:t>
      </w:r>
      <w:r w:rsidR="00F474B4">
        <w:t xml:space="preserve"> </w:t>
      </w:r>
      <w:r>
        <w:t>Government</w:t>
      </w:r>
      <w:r w:rsidR="00F474B4">
        <w:t xml:space="preserve"> </w:t>
      </w:r>
      <w:r>
        <w:t>and</w:t>
      </w:r>
      <w:r w:rsidR="00F474B4">
        <w:t xml:space="preserve"> </w:t>
      </w:r>
      <w:r>
        <w:t>your</w:t>
      </w:r>
      <w:r w:rsidR="00F474B4">
        <w:t xml:space="preserve"> </w:t>
      </w:r>
      <w:r>
        <w:t>state</w:t>
      </w:r>
      <w:r w:rsidR="00F474B4">
        <w:t xml:space="preserve"> </w:t>
      </w:r>
      <w:r>
        <w:t>or</w:t>
      </w:r>
      <w:r w:rsidR="00F474B4">
        <w:t xml:space="preserve"> </w:t>
      </w:r>
      <w:r>
        <w:t>territory</w:t>
      </w:r>
      <w:r w:rsidR="00F474B4">
        <w:t xml:space="preserve"> </w:t>
      </w:r>
      <w:r>
        <w:t>government.</w:t>
      </w:r>
      <w:r w:rsidR="00F474B4">
        <w:t xml:space="preserve"> </w:t>
      </w:r>
    </w:p>
    <w:p w14:paraId="138F3F4D" w14:textId="47CC04ED" w:rsidR="00907096" w:rsidRDefault="00907096" w:rsidP="00907096">
      <w:pPr>
        <w:pStyle w:val="ListBullet"/>
      </w:pPr>
      <w:r>
        <w:t>Financial</w:t>
      </w:r>
      <w:r w:rsidR="00F474B4">
        <w:t xml:space="preserve"> </w:t>
      </w:r>
      <w:r>
        <w:t>support</w:t>
      </w:r>
      <w:r w:rsidR="00F474B4">
        <w:t xml:space="preserve"> </w:t>
      </w:r>
      <w:r>
        <w:t>may</w:t>
      </w:r>
      <w:r w:rsidR="00F474B4">
        <w:t xml:space="preserve"> </w:t>
      </w:r>
      <w:r>
        <w:t>include</w:t>
      </w:r>
      <w:r w:rsidR="00F474B4">
        <w:t xml:space="preserve"> </w:t>
      </w:r>
      <w:r>
        <w:t>payments</w:t>
      </w:r>
      <w:r w:rsidR="00F474B4">
        <w:t xml:space="preserve"> </w:t>
      </w:r>
      <w:r>
        <w:t>of</w:t>
      </w:r>
      <w:r w:rsidR="00F474B4">
        <w:t xml:space="preserve"> </w:t>
      </w:r>
      <w:r>
        <w:t>up</w:t>
      </w:r>
      <w:r w:rsidR="00F474B4">
        <w:t xml:space="preserve"> </w:t>
      </w:r>
      <w:r>
        <w:t>to</w:t>
      </w:r>
      <w:r w:rsidR="00F474B4">
        <w:t xml:space="preserve"> </w:t>
      </w:r>
      <w:r>
        <w:t>$10,000</w:t>
      </w:r>
      <w:r w:rsidR="00F474B4">
        <w:t xml:space="preserve"> </w:t>
      </w:r>
      <w:r>
        <w:t>over</w:t>
      </w:r>
      <w:r w:rsidR="00F474B4">
        <w:t xml:space="preserve"> </w:t>
      </w:r>
      <w:r>
        <w:t>the</w:t>
      </w:r>
      <w:r w:rsidR="00F474B4">
        <w:t xml:space="preserve"> </w:t>
      </w:r>
      <w:r>
        <w:t>course</w:t>
      </w:r>
      <w:r w:rsidR="00F474B4">
        <w:t xml:space="preserve"> </w:t>
      </w:r>
      <w:r>
        <w:t>of</w:t>
      </w:r>
      <w:r w:rsidR="00F474B4">
        <w:t xml:space="preserve"> </w:t>
      </w:r>
      <w:r>
        <w:t>your</w:t>
      </w:r>
      <w:r w:rsidR="00F474B4">
        <w:t xml:space="preserve"> </w:t>
      </w:r>
      <w:r>
        <w:t>apprenticeship,</w:t>
      </w:r>
      <w:r w:rsidR="00F474B4">
        <w:t xml:space="preserve"> </w:t>
      </w:r>
      <w:r>
        <w:t>depending</w:t>
      </w:r>
      <w:r w:rsidR="00F474B4">
        <w:t xml:space="preserve"> </w:t>
      </w:r>
      <w:r>
        <w:t>on</w:t>
      </w:r>
      <w:r w:rsidR="00F474B4">
        <w:t xml:space="preserve"> </w:t>
      </w:r>
      <w:r>
        <w:t>your</w:t>
      </w:r>
      <w:r w:rsidR="00F474B4">
        <w:t xml:space="preserve"> </w:t>
      </w:r>
      <w:r>
        <w:t>occupation.</w:t>
      </w:r>
      <w:r w:rsidR="00F474B4">
        <w:t xml:space="preserve"> </w:t>
      </w:r>
    </w:p>
    <w:p w14:paraId="797C15F5" w14:textId="2FE35834" w:rsidR="00907096" w:rsidRDefault="00907096" w:rsidP="00907096">
      <w:pPr>
        <w:pStyle w:val="ListBullet"/>
      </w:pPr>
      <w:r>
        <w:lastRenderedPageBreak/>
        <w:t>If</w:t>
      </w:r>
      <w:r w:rsidR="00F474B4">
        <w:t xml:space="preserve"> </w:t>
      </w:r>
      <w:r>
        <w:t>you</w:t>
      </w:r>
      <w:r w:rsidR="00F474B4">
        <w:t xml:space="preserve"> </w:t>
      </w:r>
      <w:r>
        <w:t>have</w:t>
      </w:r>
      <w:r w:rsidR="00F474B4">
        <w:t xml:space="preserve"> </w:t>
      </w:r>
      <w:r>
        <w:t>to</w:t>
      </w:r>
      <w:r w:rsidR="00F474B4">
        <w:t xml:space="preserve"> </w:t>
      </w:r>
      <w:r>
        <w:t>move</w:t>
      </w:r>
      <w:r w:rsidR="00F474B4">
        <w:t xml:space="preserve"> </w:t>
      </w:r>
      <w:r>
        <w:t>away</w:t>
      </w:r>
      <w:r w:rsidR="00F474B4">
        <w:t xml:space="preserve"> </w:t>
      </w:r>
      <w:r>
        <w:t>from</w:t>
      </w:r>
      <w:r w:rsidR="00F474B4">
        <w:t xml:space="preserve"> </w:t>
      </w:r>
      <w:r>
        <w:t>home</w:t>
      </w:r>
      <w:r w:rsidR="00F474B4">
        <w:t xml:space="preserve"> </w:t>
      </w:r>
      <w:r>
        <w:t>to</w:t>
      </w:r>
      <w:r w:rsidR="00F474B4">
        <w:t xml:space="preserve"> </w:t>
      </w:r>
      <w:r>
        <w:t>take</w:t>
      </w:r>
      <w:r w:rsidR="00F474B4">
        <w:t xml:space="preserve"> </w:t>
      </w:r>
      <w:r>
        <w:t>up</w:t>
      </w:r>
      <w:r w:rsidR="00F474B4">
        <w:t xml:space="preserve"> </w:t>
      </w:r>
      <w:r>
        <w:t>or</w:t>
      </w:r>
      <w:r w:rsidR="00F474B4">
        <w:t xml:space="preserve"> </w:t>
      </w:r>
      <w:r>
        <w:t>continue</w:t>
      </w:r>
      <w:r w:rsidR="00F474B4">
        <w:t xml:space="preserve"> </w:t>
      </w:r>
      <w:r>
        <w:t>training</w:t>
      </w:r>
      <w:r w:rsidR="00F474B4">
        <w:t xml:space="preserve"> </w:t>
      </w:r>
      <w:r>
        <w:t>as</w:t>
      </w:r>
      <w:r w:rsidR="00F474B4">
        <w:t xml:space="preserve"> </w:t>
      </w:r>
      <w:r>
        <w:t>an</w:t>
      </w:r>
      <w:r w:rsidR="00F474B4">
        <w:t xml:space="preserve"> </w:t>
      </w:r>
      <w:r>
        <w:t>Australian</w:t>
      </w:r>
      <w:r w:rsidR="00F474B4">
        <w:t xml:space="preserve"> </w:t>
      </w:r>
      <w:r>
        <w:t>Apprentice,</w:t>
      </w:r>
      <w:r w:rsidR="00F474B4">
        <w:t xml:space="preserve"> </w:t>
      </w:r>
      <w:r>
        <w:t>you</w:t>
      </w:r>
      <w:r w:rsidR="00F474B4">
        <w:t xml:space="preserve"> </w:t>
      </w:r>
      <w:r>
        <w:t>may</w:t>
      </w:r>
      <w:r w:rsidR="00F474B4">
        <w:t xml:space="preserve"> </w:t>
      </w:r>
      <w:r>
        <w:t>be</w:t>
      </w:r>
      <w:r w:rsidR="00F474B4">
        <w:t xml:space="preserve"> </w:t>
      </w:r>
      <w:r>
        <w:t>eligible</w:t>
      </w:r>
      <w:r w:rsidR="00F474B4">
        <w:t xml:space="preserve"> </w:t>
      </w:r>
      <w:r>
        <w:t>for</w:t>
      </w:r>
      <w:r w:rsidR="00F474B4">
        <w:t xml:space="preserve"> </w:t>
      </w:r>
      <w:r>
        <w:t>the</w:t>
      </w:r>
      <w:r w:rsidR="00F474B4">
        <w:t xml:space="preserve"> </w:t>
      </w:r>
      <w:r>
        <w:t>Living</w:t>
      </w:r>
      <w:r w:rsidR="00F474B4">
        <w:t xml:space="preserve"> </w:t>
      </w:r>
      <w:r>
        <w:t>Away</w:t>
      </w:r>
      <w:r w:rsidR="00F474B4">
        <w:t xml:space="preserve"> </w:t>
      </w:r>
      <w:r>
        <w:t>From</w:t>
      </w:r>
      <w:r w:rsidR="00F474B4">
        <w:t xml:space="preserve"> </w:t>
      </w:r>
      <w:r>
        <w:t>Home</w:t>
      </w:r>
      <w:r w:rsidR="00F474B4">
        <w:t xml:space="preserve"> </w:t>
      </w:r>
      <w:r>
        <w:t>Allowance</w:t>
      </w:r>
      <w:r w:rsidR="00F474B4">
        <w:t xml:space="preserve"> </w:t>
      </w:r>
      <w:r>
        <w:t>(LAFHA)</w:t>
      </w:r>
      <w:r w:rsidR="00F474B4">
        <w:t xml:space="preserve"> </w:t>
      </w:r>
      <w:r>
        <w:t>to</w:t>
      </w:r>
      <w:r w:rsidR="00F474B4">
        <w:t xml:space="preserve"> </w:t>
      </w:r>
      <w:r>
        <w:t>support</w:t>
      </w:r>
      <w:r w:rsidR="00F474B4">
        <w:t xml:space="preserve"> </w:t>
      </w:r>
      <w:r>
        <w:t>you</w:t>
      </w:r>
      <w:r w:rsidR="00F474B4">
        <w:t xml:space="preserve"> </w:t>
      </w:r>
      <w:r>
        <w:t>with</w:t>
      </w:r>
      <w:r w:rsidR="00F474B4">
        <w:t xml:space="preserve"> </w:t>
      </w:r>
      <w:r>
        <w:t>the</w:t>
      </w:r>
      <w:r w:rsidR="00F474B4">
        <w:t xml:space="preserve"> </w:t>
      </w:r>
      <w:r>
        <w:t>additional</w:t>
      </w:r>
      <w:r w:rsidR="00F474B4">
        <w:t xml:space="preserve"> </w:t>
      </w:r>
      <w:r>
        <w:t>costs</w:t>
      </w:r>
      <w:r w:rsidR="00F474B4">
        <w:t xml:space="preserve"> </w:t>
      </w:r>
      <w:r>
        <w:t>of</w:t>
      </w:r>
      <w:r w:rsidR="00F474B4">
        <w:t xml:space="preserve"> </w:t>
      </w:r>
      <w:r>
        <w:t>living.</w:t>
      </w:r>
    </w:p>
    <w:p w14:paraId="4DE645F7" w14:textId="245A3C36" w:rsidR="00907096" w:rsidRDefault="00907096" w:rsidP="00907096">
      <w:pPr>
        <w:pStyle w:val="ListBullet"/>
      </w:pPr>
      <w:r>
        <w:t>You</w:t>
      </w:r>
      <w:r w:rsidR="00F474B4">
        <w:t xml:space="preserve"> </w:t>
      </w:r>
      <w:r>
        <w:t>may</w:t>
      </w:r>
      <w:r w:rsidR="00F474B4">
        <w:t xml:space="preserve"> </w:t>
      </w:r>
      <w:r>
        <w:t>also</w:t>
      </w:r>
      <w:r w:rsidR="00F474B4">
        <w:t xml:space="preserve"> </w:t>
      </w:r>
      <w:r>
        <w:t>be</w:t>
      </w:r>
      <w:r w:rsidR="00F474B4">
        <w:t xml:space="preserve"> </w:t>
      </w:r>
      <w:r>
        <w:t>eligible</w:t>
      </w:r>
      <w:r w:rsidR="00F474B4">
        <w:t xml:space="preserve"> </w:t>
      </w:r>
      <w:r>
        <w:t>for</w:t>
      </w:r>
      <w:r w:rsidR="00F474B4">
        <w:t xml:space="preserve"> </w:t>
      </w:r>
      <w:r>
        <w:t>an</w:t>
      </w:r>
      <w:r w:rsidR="00F474B4">
        <w:t xml:space="preserve"> </w:t>
      </w:r>
      <w:r>
        <w:t>Australian</w:t>
      </w:r>
      <w:r w:rsidR="00F474B4">
        <w:t xml:space="preserve"> </w:t>
      </w:r>
      <w:r>
        <w:t>Apprenticeship</w:t>
      </w:r>
      <w:r w:rsidR="00F474B4">
        <w:t xml:space="preserve"> </w:t>
      </w:r>
      <w:r>
        <w:t>Support</w:t>
      </w:r>
      <w:r w:rsidR="00F474B4">
        <w:t xml:space="preserve"> </w:t>
      </w:r>
      <w:r>
        <w:t>Loan</w:t>
      </w:r>
      <w:r w:rsidR="00F474B4">
        <w:t xml:space="preserve"> </w:t>
      </w:r>
      <w:r>
        <w:t>(AASL),</w:t>
      </w:r>
      <w:r w:rsidR="00F474B4">
        <w:t xml:space="preserve"> </w:t>
      </w:r>
      <w:r>
        <w:t>which</w:t>
      </w:r>
      <w:r w:rsidR="00F474B4">
        <w:t xml:space="preserve"> </w:t>
      </w:r>
      <w:r>
        <w:t>is</w:t>
      </w:r>
      <w:r w:rsidR="00F474B4">
        <w:t xml:space="preserve"> </w:t>
      </w:r>
      <w:r>
        <w:t>an</w:t>
      </w:r>
      <w:r w:rsidR="00F474B4">
        <w:t xml:space="preserve"> </w:t>
      </w:r>
      <w:r>
        <w:t>interest</w:t>
      </w:r>
      <w:r w:rsidR="00F474B4">
        <w:t xml:space="preserve"> </w:t>
      </w:r>
      <w:r>
        <w:t>free</w:t>
      </w:r>
      <w:r w:rsidR="00F474B4">
        <w:t xml:space="preserve"> </w:t>
      </w:r>
      <w:r>
        <w:t>loan</w:t>
      </w:r>
      <w:r w:rsidR="00F474B4">
        <w:t xml:space="preserve"> </w:t>
      </w:r>
      <w:r>
        <w:t>to</w:t>
      </w:r>
      <w:r w:rsidR="00F474B4">
        <w:t xml:space="preserve"> </w:t>
      </w:r>
      <w:r>
        <w:t>help</w:t>
      </w:r>
      <w:r w:rsidR="00F474B4">
        <w:t xml:space="preserve"> </w:t>
      </w:r>
      <w:r>
        <w:t>you</w:t>
      </w:r>
      <w:r w:rsidR="00F474B4">
        <w:t xml:space="preserve"> </w:t>
      </w:r>
      <w:r>
        <w:t>buy</w:t>
      </w:r>
      <w:r w:rsidR="00F474B4">
        <w:t xml:space="preserve"> </w:t>
      </w:r>
      <w:r>
        <w:t>trade</w:t>
      </w:r>
      <w:r w:rsidR="00F474B4">
        <w:t xml:space="preserve"> </w:t>
      </w:r>
      <w:r>
        <w:t>tools</w:t>
      </w:r>
      <w:r w:rsidR="00F474B4">
        <w:t xml:space="preserve"> </w:t>
      </w:r>
      <w:r>
        <w:t>and</w:t>
      </w:r>
      <w:r w:rsidR="00F474B4">
        <w:t xml:space="preserve"> </w:t>
      </w:r>
      <w:r>
        <w:t>supplies</w:t>
      </w:r>
      <w:r w:rsidR="00F474B4">
        <w:t xml:space="preserve"> </w:t>
      </w:r>
      <w:r>
        <w:t>for</w:t>
      </w:r>
      <w:r w:rsidR="00F474B4">
        <w:t xml:space="preserve"> </w:t>
      </w:r>
      <w:r>
        <w:t>your</w:t>
      </w:r>
      <w:r w:rsidR="00F474B4">
        <w:t xml:space="preserve"> </w:t>
      </w:r>
      <w:r>
        <w:t>apprenticeship.</w:t>
      </w:r>
      <w:r w:rsidR="00F474B4">
        <w:t xml:space="preserve"> </w:t>
      </w:r>
      <w:r>
        <w:t>You</w:t>
      </w:r>
      <w:r w:rsidR="00F474B4">
        <w:t xml:space="preserve"> </w:t>
      </w:r>
      <w:r>
        <w:t>can</w:t>
      </w:r>
      <w:r w:rsidR="00F474B4">
        <w:t xml:space="preserve"> </w:t>
      </w:r>
      <w:r>
        <w:t>borrow</w:t>
      </w:r>
      <w:r w:rsidR="00F474B4">
        <w:t xml:space="preserve"> </w:t>
      </w:r>
      <w:r>
        <w:t>up</w:t>
      </w:r>
      <w:r w:rsidR="00F474B4">
        <w:t xml:space="preserve"> </w:t>
      </w:r>
      <w:r>
        <w:t>to</w:t>
      </w:r>
      <w:r w:rsidR="00F474B4">
        <w:t xml:space="preserve"> </w:t>
      </w:r>
      <w:r>
        <w:t>a</w:t>
      </w:r>
      <w:r w:rsidR="00F474B4">
        <w:t xml:space="preserve"> </w:t>
      </w:r>
      <w:r>
        <w:t>total</w:t>
      </w:r>
      <w:r w:rsidR="00F474B4">
        <w:t xml:space="preserve"> </w:t>
      </w:r>
      <w:r>
        <w:t>of</w:t>
      </w:r>
      <w:r w:rsidR="00F474B4">
        <w:t xml:space="preserve"> </w:t>
      </w:r>
      <w:r>
        <w:t>$25,374</w:t>
      </w:r>
      <w:r w:rsidR="00F474B4">
        <w:t xml:space="preserve"> </w:t>
      </w:r>
      <w:r>
        <w:t>(2024/25</w:t>
      </w:r>
      <w:r w:rsidR="00F474B4">
        <w:t xml:space="preserve"> </w:t>
      </w:r>
      <w:r>
        <w:t>rate),</w:t>
      </w:r>
      <w:r w:rsidR="00F474B4">
        <w:t xml:space="preserve"> </w:t>
      </w:r>
      <w:r>
        <w:t>which</w:t>
      </w:r>
      <w:r w:rsidR="00F474B4">
        <w:t xml:space="preserve"> </w:t>
      </w:r>
      <w:r>
        <w:t>is</w:t>
      </w:r>
      <w:r w:rsidR="00F474B4">
        <w:t xml:space="preserve"> </w:t>
      </w:r>
      <w:r>
        <w:t>paid</w:t>
      </w:r>
      <w:r w:rsidR="00F474B4">
        <w:t xml:space="preserve"> </w:t>
      </w:r>
      <w:r>
        <w:t>in</w:t>
      </w:r>
      <w:r w:rsidR="00F474B4">
        <w:t xml:space="preserve"> </w:t>
      </w:r>
      <w:r>
        <w:t>monthly</w:t>
      </w:r>
      <w:r w:rsidR="00F474B4">
        <w:t xml:space="preserve"> </w:t>
      </w:r>
      <w:r>
        <w:t>payments.</w:t>
      </w:r>
    </w:p>
    <w:p w14:paraId="33B2D8F8" w14:textId="01802EE5" w:rsidR="00907096" w:rsidRDefault="00907096" w:rsidP="00907096">
      <w:pPr>
        <w:pStyle w:val="Heading3"/>
      </w:pPr>
      <w:r>
        <w:t>What</w:t>
      </w:r>
      <w:r w:rsidR="00F474B4">
        <w:t xml:space="preserve"> </w:t>
      </w:r>
      <w:r>
        <w:t>other</w:t>
      </w:r>
      <w:r w:rsidR="00F474B4">
        <w:t xml:space="preserve"> </w:t>
      </w:r>
      <w:r>
        <w:t>supports</w:t>
      </w:r>
      <w:r w:rsidR="00F474B4">
        <w:t xml:space="preserve"> </w:t>
      </w:r>
      <w:r>
        <w:t>are</w:t>
      </w:r>
      <w:r w:rsidR="00F474B4">
        <w:t xml:space="preserve"> </w:t>
      </w:r>
      <w:r>
        <w:t>available?</w:t>
      </w:r>
    </w:p>
    <w:p w14:paraId="7E5EA497" w14:textId="31A311BC" w:rsidR="00907096" w:rsidRDefault="00907096" w:rsidP="00907096">
      <w:r>
        <w:t>Apprentice</w:t>
      </w:r>
      <w:r w:rsidR="00F474B4">
        <w:t xml:space="preserve"> </w:t>
      </w:r>
      <w:r>
        <w:t>Connect</w:t>
      </w:r>
      <w:r w:rsidR="00F474B4">
        <w:t xml:space="preserve"> </w:t>
      </w:r>
      <w:r>
        <w:t>Australia</w:t>
      </w:r>
      <w:r w:rsidR="00F474B4">
        <w:t xml:space="preserve"> </w:t>
      </w:r>
      <w:r>
        <w:t>Providers</w:t>
      </w:r>
      <w:r w:rsidR="00F474B4">
        <w:t xml:space="preserve"> </w:t>
      </w:r>
      <w:r>
        <w:t>are</w:t>
      </w:r>
      <w:r w:rsidR="00F474B4">
        <w:t xml:space="preserve"> </w:t>
      </w:r>
      <w:r>
        <w:t>the</w:t>
      </w:r>
      <w:r w:rsidR="00F474B4">
        <w:t xml:space="preserve"> </w:t>
      </w:r>
      <w:r>
        <w:t>gateway</w:t>
      </w:r>
      <w:r w:rsidR="00F474B4">
        <w:t xml:space="preserve"> </w:t>
      </w:r>
      <w:r>
        <w:t>into</w:t>
      </w:r>
      <w:r w:rsidR="00F474B4">
        <w:t xml:space="preserve"> </w:t>
      </w:r>
      <w:r>
        <w:t>the</w:t>
      </w:r>
      <w:r w:rsidR="00F474B4">
        <w:t xml:space="preserve"> </w:t>
      </w:r>
      <w:r>
        <w:t>Australian</w:t>
      </w:r>
      <w:r w:rsidR="00F474B4">
        <w:t xml:space="preserve"> </w:t>
      </w:r>
      <w:r>
        <w:t>Apprenticeships</w:t>
      </w:r>
      <w:r w:rsidR="00F474B4">
        <w:t xml:space="preserve"> </w:t>
      </w:r>
      <w:r>
        <w:t>system</w:t>
      </w:r>
      <w:r w:rsidR="00F474B4">
        <w:t xml:space="preserve"> </w:t>
      </w:r>
      <w:r>
        <w:t>and</w:t>
      </w:r>
      <w:r w:rsidR="00F474B4">
        <w:t xml:space="preserve"> </w:t>
      </w:r>
      <w:r>
        <w:t>are</w:t>
      </w:r>
      <w:r w:rsidR="00F474B4">
        <w:t xml:space="preserve"> </w:t>
      </w:r>
      <w:r>
        <w:t>available</w:t>
      </w:r>
      <w:r w:rsidR="00F474B4">
        <w:t xml:space="preserve"> </w:t>
      </w:r>
      <w:r>
        <w:t>to</w:t>
      </w:r>
      <w:r w:rsidR="00F474B4">
        <w:t xml:space="preserve"> </w:t>
      </w:r>
      <w:r>
        <w:t>support</w:t>
      </w:r>
      <w:r w:rsidR="00F474B4">
        <w:t xml:space="preserve"> </w:t>
      </w:r>
      <w:r>
        <w:t>you</w:t>
      </w:r>
      <w:r w:rsidR="00F474B4">
        <w:t xml:space="preserve"> </w:t>
      </w:r>
      <w:r>
        <w:t>to</w:t>
      </w:r>
      <w:r w:rsidR="00F474B4">
        <w:t xml:space="preserve"> </w:t>
      </w:r>
      <w:r>
        <w:t>get</w:t>
      </w:r>
      <w:r w:rsidR="00F474B4">
        <w:t xml:space="preserve"> </w:t>
      </w:r>
      <w:r>
        <w:t>the</w:t>
      </w:r>
      <w:r w:rsidR="00F474B4">
        <w:t xml:space="preserve"> </w:t>
      </w:r>
      <w:r>
        <w:t>most</w:t>
      </w:r>
      <w:r w:rsidR="00F474B4">
        <w:t xml:space="preserve"> </w:t>
      </w:r>
      <w:r>
        <w:t>out</w:t>
      </w:r>
      <w:r w:rsidR="00F474B4">
        <w:t xml:space="preserve"> </w:t>
      </w:r>
      <w:r>
        <w:t>of</w:t>
      </w:r>
      <w:r w:rsidR="00F474B4">
        <w:t xml:space="preserve"> </w:t>
      </w:r>
      <w:r>
        <w:t>your</w:t>
      </w:r>
      <w:r w:rsidR="00F474B4">
        <w:t xml:space="preserve"> </w:t>
      </w:r>
      <w:r>
        <w:t>apprenticeship.</w:t>
      </w:r>
      <w:r w:rsidR="00F474B4">
        <w:t xml:space="preserve"> </w:t>
      </w:r>
    </w:p>
    <w:p w14:paraId="0FDD3656" w14:textId="2938739D" w:rsidR="00907096" w:rsidRDefault="00907096" w:rsidP="00907096">
      <w:r>
        <w:t>Apprentice</w:t>
      </w:r>
      <w:r w:rsidR="00F474B4">
        <w:t xml:space="preserve"> </w:t>
      </w:r>
      <w:r>
        <w:t>Connect</w:t>
      </w:r>
      <w:r w:rsidR="00F474B4">
        <w:t xml:space="preserve"> </w:t>
      </w:r>
      <w:r>
        <w:t>Australia</w:t>
      </w:r>
      <w:r w:rsidR="00F474B4">
        <w:t xml:space="preserve"> </w:t>
      </w:r>
      <w:r>
        <w:t>Providers</w:t>
      </w:r>
      <w:r w:rsidR="00F474B4">
        <w:t xml:space="preserve"> </w:t>
      </w:r>
      <w:r>
        <w:t>are</w:t>
      </w:r>
      <w:r w:rsidR="00F474B4">
        <w:t xml:space="preserve"> </w:t>
      </w:r>
      <w:r>
        <w:t>a</w:t>
      </w:r>
      <w:r w:rsidR="00F474B4">
        <w:t xml:space="preserve"> </w:t>
      </w:r>
      <w:r>
        <w:t>free</w:t>
      </w:r>
      <w:r w:rsidR="00F474B4">
        <w:t xml:space="preserve"> </w:t>
      </w:r>
      <w:r>
        <w:t>national</w:t>
      </w:r>
      <w:r w:rsidR="00F474B4">
        <w:t xml:space="preserve"> </w:t>
      </w:r>
      <w:r>
        <w:t>service</w:t>
      </w:r>
      <w:r w:rsidR="00F474B4">
        <w:t xml:space="preserve"> </w:t>
      </w:r>
      <w:r>
        <w:t>available</w:t>
      </w:r>
      <w:r w:rsidR="00F474B4">
        <w:t xml:space="preserve"> </w:t>
      </w:r>
      <w:r>
        <w:t>to</w:t>
      </w:r>
      <w:r w:rsidR="00F474B4">
        <w:t xml:space="preserve"> </w:t>
      </w:r>
      <w:r>
        <w:t>support</w:t>
      </w:r>
      <w:r w:rsidR="00F474B4">
        <w:t xml:space="preserve"> </w:t>
      </w:r>
      <w:r>
        <w:t>you</w:t>
      </w:r>
      <w:r w:rsidR="00F474B4">
        <w:t xml:space="preserve"> </w:t>
      </w:r>
      <w:r>
        <w:t>by</w:t>
      </w:r>
      <w:r w:rsidR="00F474B4">
        <w:t xml:space="preserve"> </w:t>
      </w:r>
      <w:r>
        <w:t>providing:</w:t>
      </w:r>
    </w:p>
    <w:p w14:paraId="347A2FEC" w14:textId="2F3519AF" w:rsidR="00907096" w:rsidRDefault="00907096" w:rsidP="00907096">
      <w:pPr>
        <w:pStyle w:val="ListBullet"/>
      </w:pPr>
      <w:r>
        <w:t>helpful</w:t>
      </w:r>
      <w:r w:rsidR="00F474B4">
        <w:t xml:space="preserve"> </w:t>
      </w:r>
      <w:r>
        <w:t>advice</w:t>
      </w:r>
      <w:r w:rsidR="00F474B4">
        <w:t xml:space="preserve"> </w:t>
      </w:r>
      <w:r>
        <w:t>to</w:t>
      </w:r>
      <w:r w:rsidR="00F474B4">
        <w:t xml:space="preserve"> </w:t>
      </w:r>
      <w:r>
        <w:t>manage</w:t>
      </w:r>
      <w:r w:rsidR="00F474B4">
        <w:t xml:space="preserve"> </w:t>
      </w:r>
      <w:r>
        <w:t>your</w:t>
      </w:r>
      <w:r w:rsidR="00F474B4">
        <w:t xml:space="preserve"> </w:t>
      </w:r>
      <w:r>
        <w:t>apprenticeship</w:t>
      </w:r>
      <w:r w:rsidR="00F474B4">
        <w:t xml:space="preserve"> </w:t>
      </w:r>
      <w:r>
        <w:t>journey</w:t>
      </w:r>
      <w:r w:rsidR="00F474B4">
        <w:t xml:space="preserve"> </w:t>
      </w:r>
      <w:r>
        <w:t>and</w:t>
      </w:r>
      <w:r w:rsidR="00F474B4">
        <w:t xml:space="preserve"> </w:t>
      </w:r>
      <w:r>
        <w:t>understand</w:t>
      </w:r>
      <w:r w:rsidR="00F474B4">
        <w:t xml:space="preserve"> </w:t>
      </w:r>
      <w:r>
        <w:t>your</w:t>
      </w:r>
      <w:r w:rsidR="00F474B4">
        <w:t xml:space="preserve"> </w:t>
      </w:r>
      <w:r>
        <w:t>obligations</w:t>
      </w:r>
      <w:r w:rsidR="00F474B4">
        <w:t xml:space="preserve"> </w:t>
      </w:r>
      <w:r>
        <w:t>along</w:t>
      </w:r>
      <w:r w:rsidR="00F474B4">
        <w:t xml:space="preserve"> </w:t>
      </w:r>
      <w:r>
        <w:t>the</w:t>
      </w:r>
      <w:r w:rsidR="00F474B4">
        <w:t xml:space="preserve"> </w:t>
      </w:r>
      <w:r>
        <w:t>way</w:t>
      </w:r>
    </w:p>
    <w:p w14:paraId="4E8D50CB" w14:textId="1C557E42" w:rsidR="00907096" w:rsidRDefault="00907096" w:rsidP="00907096">
      <w:pPr>
        <w:pStyle w:val="ListBullet"/>
      </w:pPr>
      <w:r>
        <w:t>personalised</w:t>
      </w:r>
      <w:r w:rsidR="00F474B4">
        <w:t xml:space="preserve"> </w:t>
      </w:r>
      <w:r>
        <w:t>support</w:t>
      </w:r>
      <w:r w:rsidR="00F474B4">
        <w:t xml:space="preserve"> </w:t>
      </w:r>
      <w:r>
        <w:t>–</w:t>
      </w:r>
      <w:r w:rsidR="00F474B4">
        <w:t xml:space="preserve"> </w:t>
      </w:r>
      <w:r>
        <w:t>services</w:t>
      </w:r>
      <w:r w:rsidR="00F474B4">
        <w:t xml:space="preserve"> </w:t>
      </w:r>
      <w:r>
        <w:t>provided</w:t>
      </w:r>
      <w:r w:rsidR="00F474B4">
        <w:t xml:space="preserve"> </w:t>
      </w:r>
      <w:r>
        <w:t>are</w:t>
      </w:r>
      <w:r w:rsidR="00F474B4">
        <w:t xml:space="preserve"> </w:t>
      </w:r>
      <w:r>
        <w:t>based</w:t>
      </w:r>
      <w:r w:rsidR="00F474B4">
        <w:t xml:space="preserve"> </w:t>
      </w:r>
      <w:r>
        <w:t>on</w:t>
      </w:r>
      <w:r w:rsidR="00F474B4">
        <w:t xml:space="preserve"> </w:t>
      </w:r>
      <w:r>
        <w:t>your</w:t>
      </w:r>
      <w:r w:rsidR="00F474B4">
        <w:t xml:space="preserve"> </w:t>
      </w:r>
      <w:r>
        <w:t>individual</w:t>
      </w:r>
      <w:r w:rsidR="00F474B4">
        <w:t xml:space="preserve"> </w:t>
      </w:r>
      <w:r>
        <w:t>needs</w:t>
      </w:r>
      <w:r w:rsidR="00F474B4">
        <w:t xml:space="preserve"> </w:t>
      </w:r>
      <w:r>
        <w:t>and</w:t>
      </w:r>
      <w:r w:rsidR="00F474B4">
        <w:t xml:space="preserve"> </w:t>
      </w:r>
      <w:r>
        <w:t>may</w:t>
      </w:r>
      <w:r w:rsidR="00F474B4">
        <w:t xml:space="preserve"> </w:t>
      </w:r>
      <w:r>
        <w:t>include</w:t>
      </w:r>
      <w:r w:rsidR="00F474B4">
        <w:t xml:space="preserve"> </w:t>
      </w:r>
      <w:r>
        <w:t>mentoring,</w:t>
      </w:r>
      <w:r w:rsidR="00F474B4">
        <w:t xml:space="preserve"> </w:t>
      </w:r>
      <w:r>
        <w:t>career</w:t>
      </w:r>
      <w:r w:rsidR="00F474B4">
        <w:t xml:space="preserve"> </w:t>
      </w:r>
      <w:r>
        <w:t>guidance,</w:t>
      </w:r>
      <w:r w:rsidR="00F474B4">
        <w:t xml:space="preserve"> </w:t>
      </w:r>
      <w:r>
        <w:t>peer</w:t>
      </w:r>
      <w:r w:rsidR="00F474B4">
        <w:t xml:space="preserve"> </w:t>
      </w:r>
      <w:r>
        <w:t>support,</w:t>
      </w:r>
      <w:r w:rsidR="00F474B4">
        <w:t xml:space="preserve"> </w:t>
      </w:r>
      <w:r>
        <w:t>conflict</w:t>
      </w:r>
      <w:r w:rsidR="00F474B4">
        <w:t xml:space="preserve"> </w:t>
      </w:r>
      <w:r>
        <w:t>resolution</w:t>
      </w:r>
      <w:r w:rsidR="00F474B4">
        <w:t xml:space="preserve"> </w:t>
      </w:r>
      <w:r>
        <w:t>and</w:t>
      </w:r>
      <w:r w:rsidR="00F474B4">
        <w:t xml:space="preserve"> </w:t>
      </w:r>
      <w:r>
        <w:t>referral</w:t>
      </w:r>
      <w:r w:rsidR="00F474B4">
        <w:t xml:space="preserve"> </w:t>
      </w:r>
      <w:r>
        <w:t>to</w:t>
      </w:r>
      <w:r w:rsidR="00F474B4">
        <w:t xml:space="preserve"> </w:t>
      </w:r>
      <w:r>
        <w:t>other</w:t>
      </w:r>
      <w:r w:rsidR="00F474B4">
        <w:t xml:space="preserve"> </w:t>
      </w:r>
      <w:r>
        <w:t>specialist</w:t>
      </w:r>
      <w:r w:rsidR="00F474B4">
        <w:t xml:space="preserve"> </w:t>
      </w:r>
      <w:r>
        <w:t>services</w:t>
      </w:r>
    </w:p>
    <w:p w14:paraId="1E615058" w14:textId="0687AF03" w:rsidR="00907096" w:rsidRDefault="00907096" w:rsidP="00907096">
      <w:pPr>
        <w:pStyle w:val="ListBullet"/>
      </w:pPr>
      <w:r>
        <w:t>expert</w:t>
      </w:r>
      <w:r w:rsidR="00F474B4">
        <w:t xml:space="preserve"> </w:t>
      </w:r>
      <w:r>
        <w:t>advice</w:t>
      </w:r>
      <w:r w:rsidR="00F474B4">
        <w:t xml:space="preserve"> </w:t>
      </w:r>
      <w:r>
        <w:t>on</w:t>
      </w:r>
      <w:r w:rsidR="00F474B4">
        <w:t xml:space="preserve"> </w:t>
      </w:r>
      <w:r>
        <w:t>eligibility</w:t>
      </w:r>
      <w:r w:rsidR="00F474B4">
        <w:t xml:space="preserve"> </w:t>
      </w:r>
      <w:r>
        <w:t>for</w:t>
      </w:r>
      <w:r w:rsidR="00F474B4">
        <w:t xml:space="preserve"> </w:t>
      </w:r>
      <w:r>
        <w:t>extra</w:t>
      </w:r>
      <w:r w:rsidR="00F474B4">
        <w:t xml:space="preserve"> </w:t>
      </w:r>
      <w:r>
        <w:t>support</w:t>
      </w:r>
      <w:r w:rsidR="00F474B4">
        <w:t xml:space="preserve"> </w:t>
      </w:r>
      <w:r>
        <w:t>and</w:t>
      </w:r>
      <w:r w:rsidR="00F474B4">
        <w:t xml:space="preserve"> </w:t>
      </w:r>
      <w:r>
        <w:t>incentives.</w:t>
      </w:r>
    </w:p>
    <w:p w14:paraId="4C90DBAE" w14:textId="1DB13B32" w:rsidR="00907096" w:rsidRDefault="00907096" w:rsidP="00907096">
      <w:r>
        <w:t>For</w:t>
      </w:r>
      <w:r w:rsidR="00F474B4">
        <w:t xml:space="preserve"> </w:t>
      </w:r>
      <w:r>
        <w:t>guidance</w:t>
      </w:r>
      <w:r w:rsidR="00F474B4">
        <w:t xml:space="preserve"> </w:t>
      </w:r>
      <w:r>
        <w:t>and</w:t>
      </w:r>
      <w:r w:rsidR="00F474B4">
        <w:t xml:space="preserve"> </w:t>
      </w:r>
      <w:r>
        <w:t>support</w:t>
      </w:r>
      <w:r w:rsidR="00F474B4">
        <w:t xml:space="preserve"> </w:t>
      </w:r>
      <w:r>
        <w:t>on</w:t>
      </w:r>
      <w:r w:rsidR="00F474B4">
        <w:t xml:space="preserve"> </w:t>
      </w:r>
      <w:r>
        <w:t>your</w:t>
      </w:r>
      <w:r w:rsidR="00F474B4">
        <w:t xml:space="preserve"> </w:t>
      </w:r>
      <w:r>
        <w:t>apprenticeship</w:t>
      </w:r>
      <w:r w:rsidR="00F474B4">
        <w:t xml:space="preserve"> </w:t>
      </w:r>
      <w:r>
        <w:t>journey,</w:t>
      </w:r>
      <w:r w:rsidR="00F474B4">
        <w:t xml:space="preserve"> </w:t>
      </w:r>
      <w:r>
        <w:t>contact</w:t>
      </w:r>
      <w:r w:rsidR="00F474B4">
        <w:t xml:space="preserve"> </w:t>
      </w:r>
      <w:r>
        <w:t>your</w:t>
      </w:r>
      <w:r w:rsidR="00F474B4">
        <w:t xml:space="preserve"> </w:t>
      </w:r>
      <w:r>
        <w:t>local</w:t>
      </w:r>
      <w:r w:rsidR="00F474B4">
        <w:t xml:space="preserve"> </w:t>
      </w:r>
      <w:r>
        <w:t>Apprentice</w:t>
      </w:r>
      <w:r w:rsidR="00F474B4">
        <w:t xml:space="preserve"> </w:t>
      </w:r>
      <w:r>
        <w:t>Connect</w:t>
      </w:r>
      <w:r w:rsidR="00F474B4">
        <w:t xml:space="preserve"> </w:t>
      </w:r>
      <w:r>
        <w:t>Australia</w:t>
      </w:r>
      <w:r w:rsidR="00F474B4">
        <w:t xml:space="preserve"> </w:t>
      </w:r>
      <w:r>
        <w:t>Provider,</w:t>
      </w:r>
      <w:r w:rsidR="00F474B4">
        <w:t xml:space="preserve"> </w:t>
      </w:r>
      <w:r>
        <w:t>or</w:t>
      </w:r>
      <w:r w:rsidR="00F474B4">
        <w:t xml:space="preserve"> </w:t>
      </w:r>
      <w:r>
        <w:t>visit</w:t>
      </w:r>
      <w:r w:rsidR="00F474B4">
        <w:t xml:space="preserve"> </w:t>
      </w:r>
      <w:hyperlink r:id="rId50" w:history="1">
        <w:r w:rsidRPr="00907096">
          <w:rPr>
            <w:rStyle w:val="Hyperlink"/>
          </w:rPr>
          <w:t>apprenticeships.gov.au/who-to-contact</w:t>
        </w:r>
      </w:hyperlink>
      <w:r>
        <w:t>.</w:t>
      </w:r>
    </w:p>
    <w:p w14:paraId="618A4E1F" w14:textId="62879462" w:rsidR="00907096" w:rsidRDefault="00907096" w:rsidP="00907096">
      <w:pPr>
        <w:pStyle w:val="Heading3"/>
      </w:pPr>
      <w:r>
        <w:t>Women</w:t>
      </w:r>
      <w:r w:rsidR="00F474B4">
        <w:t xml:space="preserve"> </w:t>
      </w:r>
      <w:r>
        <w:t>in</w:t>
      </w:r>
      <w:r w:rsidR="00F474B4">
        <w:t xml:space="preserve"> </w:t>
      </w:r>
      <w:r>
        <w:t>Apprenticeships</w:t>
      </w:r>
    </w:p>
    <w:p w14:paraId="22B0DFD9" w14:textId="76DC7C0C" w:rsidR="00907096" w:rsidRDefault="00907096" w:rsidP="00907096">
      <w:r>
        <w:t>Women</w:t>
      </w:r>
      <w:r w:rsidR="00F474B4">
        <w:t xml:space="preserve"> </w:t>
      </w:r>
      <w:r>
        <w:t>are</w:t>
      </w:r>
      <w:r w:rsidR="00F474B4">
        <w:t xml:space="preserve"> </w:t>
      </w:r>
      <w:r>
        <w:t>more</w:t>
      </w:r>
      <w:r w:rsidR="00F474B4">
        <w:t xml:space="preserve"> </w:t>
      </w:r>
      <w:r>
        <w:t>likely</w:t>
      </w:r>
      <w:r w:rsidR="00F474B4">
        <w:t xml:space="preserve"> </w:t>
      </w:r>
      <w:r>
        <w:t>to</w:t>
      </w:r>
      <w:r w:rsidR="00F474B4">
        <w:t xml:space="preserve"> </w:t>
      </w:r>
      <w:r>
        <w:t>enrol</w:t>
      </w:r>
      <w:r w:rsidR="00F474B4">
        <w:t xml:space="preserve"> </w:t>
      </w:r>
      <w:r>
        <w:t>in</w:t>
      </w:r>
      <w:r w:rsidR="00F474B4">
        <w:t xml:space="preserve"> </w:t>
      </w:r>
      <w:r>
        <w:t>apprenticeships</w:t>
      </w:r>
      <w:r w:rsidR="00F474B4">
        <w:t xml:space="preserve"> </w:t>
      </w:r>
      <w:r>
        <w:t>in</w:t>
      </w:r>
      <w:r w:rsidR="00F474B4">
        <w:t xml:space="preserve"> </w:t>
      </w:r>
      <w:r>
        <w:t>industries</w:t>
      </w:r>
      <w:r w:rsidR="00F474B4">
        <w:t xml:space="preserve"> </w:t>
      </w:r>
      <w:r>
        <w:t>where</w:t>
      </w:r>
      <w:r w:rsidR="00F474B4">
        <w:t xml:space="preserve"> </w:t>
      </w:r>
      <w:r>
        <w:t>they</w:t>
      </w:r>
      <w:r w:rsidR="00F474B4">
        <w:t xml:space="preserve"> </w:t>
      </w:r>
      <w:r>
        <w:t>make</w:t>
      </w:r>
      <w:r w:rsidR="00F474B4">
        <w:t xml:space="preserve"> </w:t>
      </w:r>
      <w:r>
        <w:t>up</w:t>
      </w:r>
      <w:r w:rsidR="00F474B4">
        <w:t xml:space="preserve"> </w:t>
      </w:r>
      <w:r>
        <w:t>the</w:t>
      </w:r>
      <w:r w:rsidR="00F474B4">
        <w:t xml:space="preserve"> </w:t>
      </w:r>
      <w:r>
        <w:t>majority</w:t>
      </w:r>
      <w:r w:rsidR="00F474B4">
        <w:t xml:space="preserve"> </w:t>
      </w:r>
      <w:r>
        <w:t>of</w:t>
      </w:r>
      <w:r w:rsidR="00F474B4">
        <w:t xml:space="preserve"> </w:t>
      </w:r>
      <w:r>
        <w:t>the</w:t>
      </w:r>
      <w:r w:rsidR="00F474B4">
        <w:t xml:space="preserve"> </w:t>
      </w:r>
      <w:r>
        <w:t>workforce,</w:t>
      </w:r>
      <w:r w:rsidR="00F474B4">
        <w:t xml:space="preserve"> </w:t>
      </w:r>
      <w:r>
        <w:t>for</w:t>
      </w:r>
      <w:r w:rsidR="00F474B4">
        <w:t xml:space="preserve"> </w:t>
      </w:r>
      <w:r>
        <w:t>example,</w:t>
      </w:r>
      <w:r w:rsidR="00F474B4">
        <w:t xml:space="preserve"> </w:t>
      </w:r>
      <w:r>
        <w:t>childcare</w:t>
      </w:r>
      <w:r w:rsidR="00F474B4">
        <w:t xml:space="preserve"> </w:t>
      </w:r>
      <w:r>
        <w:t>or</w:t>
      </w:r>
      <w:r w:rsidR="00F474B4">
        <w:t xml:space="preserve"> </w:t>
      </w:r>
      <w:r>
        <w:t>hairdressing.</w:t>
      </w:r>
      <w:r w:rsidR="00F474B4">
        <w:t xml:space="preserve"> </w:t>
      </w:r>
      <w:r>
        <w:t>However,</w:t>
      </w:r>
      <w:r w:rsidR="00F474B4">
        <w:t xml:space="preserve"> </w:t>
      </w:r>
      <w:r>
        <w:t>the</w:t>
      </w:r>
      <w:r w:rsidR="00F474B4">
        <w:t xml:space="preserve"> </w:t>
      </w:r>
      <w:r>
        <w:t>last</w:t>
      </w:r>
      <w:r w:rsidR="00F474B4">
        <w:t xml:space="preserve"> </w:t>
      </w:r>
      <w:r>
        <w:t>few</w:t>
      </w:r>
      <w:r w:rsidR="00F474B4">
        <w:t xml:space="preserve"> </w:t>
      </w:r>
      <w:r>
        <w:t>years</w:t>
      </w:r>
      <w:r w:rsidR="00F474B4">
        <w:t xml:space="preserve"> </w:t>
      </w:r>
      <w:r>
        <w:t>have</w:t>
      </w:r>
      <w:r w:rsidR="00F474B4">
        <w:t xml:space="preserve"> </w:t>
      </w:r>
      <w:r>
        <w:t>seen</w:t>
      </w:r>
      <w:r w:rsidR="00F474B4">
        <w:t xml:space="preserve"> </w:t>
      </w:r>
      <w:r>
        <w:t>a</w:t>
      </w:r>
      <w:r w:rsidR="00F474B4">
        <w:t xml:space="preserve"> </w:t>
      </w:r>
      <w:r>
        <w:t>positive</w:t>
      </w:r>
      <w:r w:rsidR="00F474B4">
        <w:t xml:space="preserve"> </w:t>
      </w:r>
      <w:r>
        <w:t>trend</w:t>
      </w:r>
      <w:r w:rsidR="00F474B4">
        <w:t xml:space="preserve"> </w:t>
      </w:r>
      <w:r>
        <w:t>towards</w:t>
      </w:r>
      <w:r w:rsidR="00F474B4">
        <w:t xml:space="preserve"> </w:t>
      </w:r>
      <w:r>
        <w:t>women</w:t>
      </w:r>
      <w:r w:rsidR="00F474B4">
        <w:t xml:space="preserve"> </w:t>
      </w:r>
      <w:r>
        <w:t>entering</w:t>
      </w:r>
      <w:r w:rsidR="00F474B4">
        <w:t xml:space="preserve"> </w:t>
      </w:r>
      <w:r>
        <w:t>male-dominated</w:t>
      </w:r>
      <w:r w:rsidR="00F474B4">
        <w:t xml:space="preserve"> </w:t>
      </w:r>
      <w:r>
        <w:t>trades,</w:t>
      </w:r>
      <w:r w:rsidR="00F474B4">
        <w:t xml:space="preserve"> </w:t>
      </w:r>
      <w:r>
        <w:t>with</w:t>
      </w:r>
      <w:r w:rsidR="00F474B4">
        <w:t xml:space="preserve"> </w:t>
      </w:r>
      <w:r>
        <w:t>an</w:t>
      </w:r>
      <w:r w:rsidR="00F474B4">
        <w:t xml:space="preserve"> </w:t>
      </w:r>
      <w:r>
        <w:t>increase</w:t>
      </w:r>
      <w:r w:rsidR="00F474B4">
        <w:t xml:space="preserve"> </w:t>
      </w:r>
      <w:r>
        <w:t>of</w:t>
      </w:r>
      <w:r w:rsidR="00F474B4">
        <w:t xml:space="preserve"> </w:t>
      </w:r>
      <w:r>
        <w:t>2.7</w:t>
      </w:r>
      <w:r w:rsidR="00F474B4">
        <w:t xml:space="preserve"> </w:t>
      </w:r>
      <w:r>
        <w:t>percentage</w:t>
      </w:r>
      <w:r w:rsidR="00F474B4">
        <w:t xml:space="preserve"> </w:t>
      </w:r>
      <w:r>
        <w:t>points</w:t>
      </w:r>
      <w:r w:rsidR="00F474B4">
        <w:t xml:space="preserve"> </w:t>
      </w:r>
      <w:r>
        <w:t>since</w:t>
      </w:r>
      <w:r w:rsidR="00F474B4">
        <w:t xml:space="preserve"> </w:t>
      </w:r>
      <w:r>
        <w:t>2019.</w:t>
      </w:r>
      <w:r w:rsidR="00F474B4">
        <w:t xml:space="preserve"> </w:t>
      </w:r>
      <w:r>
        <w:t>This</w:t>
      </w:r>
      <w:r w:rsidR="00F474B4">
        <w:t xml:space="preserve"> </w:t>
      </w:r>
      <w:r>
        <w:t>trend</w:t>
      </w:r>
      <w:r w:rsidR="00F474B4">
        <w:t xml:space="preserve"> </w:t>
      </w:r>
      <w:r>
        <w:t>was</w:t>
      </w:r>
      <w:r w:rsidR="00F474B4">
        <w:t xml:space="preserve"> </w:t>
      </w:r>
      <w:r>
        <w:t>replicated</w:t>
      </w:r>
      <w:r w:rsidR="00F474B4">
        <w:t xml:space="preserve"> </w:t>
      </w:r>
      <w:r>
        <w:t>across</w:t>
      </w:r>
      <w:r w:rsidR="00F474B4">
        <w:t xml:space="preserve"> </w:t>
      </w:r>
      <w:r>
        <w:t>3</w:t>
      </w:r>
      <w:r w:rsidR="00F474B4">
        <w:t xml:space="preserve"> </w:t>
      </w:r>
      <w:r>
        <w:t>of</w:t>
      </w:r>
      <w:r w:rsidR="00F474B4">
        <w:t xml:space="preserve"> </w:t>
      </w:r>
      <w:r>
        <w:t>the</w:t>
      </w:r>
      <w:r w:rsidR="00F474B4">
        <w:t xml:space="preserve"> </w:t>
      </w:r>
      <w:r>
        <w:t>largest</w:t>
      </w:r>
      <w:r w:rsidR="00F474B4">
        <w:t xml:space="preserve"> </w:t>
      </w:r>
      <w:r>
        <w:t>trades.</w:t>
      </w:r>
    </w:p>
    <w:p w14:paraId="02037DF1" w14:textId="77165EEB" w:rsidR="003132CA" w:rsidRDefault="00907096" w:rsidP="00907096">
      <w:r>
        <w:t>A</w:t>
      </w:r>
      <w:r w:rsidR="00F474B4">
        <w:t xml:space="preserve"> </w:t>
      </w:r>
      <w:r>
        <w:t>qualification</w:t>
      </w:r>
      <w:r w:rsidR="00F474B4">
        <w:t xml:space="preserve"> </w:t>
      </w:r>
      <w:r>
        <w:t>obtained</w:t>
      </w:r>
      <w:r w:rsidR="00F474B4">
        <w:t xml:space="preserve"> </w:t>
      </w:r>
      <w:r>
        <w:t>through</w:t>
      </w:r>
      <w:r w:rsidR="00F474B4">
        <w:t xml:space="preserve"> </w:t>
      </w:r>
      <w:r>
        <w:t>an</w:t>
      </w:r>
      <w:r w:rsidR="00F474B4">
        <w:t xml:space="preserve"> </w:t>
      </w:r>
      <w:r>
        <w:t>apprenticeship</w:t>
      </w:r>
      <w:r w:rsidR="00F474B4">
        <w:t xml:space="preserve"> </w:t>
      </w:r>
      <w:r>
        <w:t>can</w:t>
      </w:r>
      <w:r w:rsidR="00F474B4">
        <w:t xml:space="preserve"> </w:t>
      </w:r>
      <w:r>
        <w:t>act</w:t>
      </w:r>
      <w:r w:rsidR="00F474B4">
        <w:t xml:space="preserve"> </w:t>
      </w:r>
      <w:r>
        <w:t>as</w:t>
      </w:r>
      <w:r w:rsidR="00F474B4">
        <w:t xml:space="preserve"> </w:t>
      </w:r>
      <w:r>
        <w:t>a</w:t>
      </w:r>
      <w:r w:rsidR="00F474B4">
        <w:t xml:space="preserve"> </w:t>
      </w:r>
      <w:r>
        <w:t>stepping-stone</w:t>
      </w:r>
      <w:r w:rsidR="00F474B4">
        <w:t xml:space="preserve"> </w:t>
      </w:r>
      <w:r>
        <w:t>to</w:t>
      </w:r>
      <w:r w:rsidR="00F474B4">
        <w:t xml:space="preserve"> </w:t>
      </w:r>
      <w:r>
        <w:t>a</w:t>
      </w:r>
      <w:r w:rsidR="00F474B4">
        <w:t xml:space="preserve"> </w:t>
      </w:r>
      <w:r>
        <w:t>variety</w:t>
      </w:r>
      <w:r w:rsidR="00F474B4">
        <w:t xml:space="preserve"> </w:t>
      </w:r>
      <w:r>
        <w:t>of</w:t>
      </w:r>
      <w:r w:rsidR="00F474B4">
        <w:t xml:space="preserve"> </w:t>
      </w:r>
      <w:r>
        <w:t>roles</w:t>
      </w:r>
      <w:r w:rsidR="00F474B4">
        <w:t xml:space="preserve"> </w:t>
      </w:r>
      <w:r>
        <w:t>that</w:t>
      </w:r>
      <w:r w:rsidR="00F474B4">
        <w:t xml:space="preserve"> </w:t>
      </w:r>
      <w:r>
        <w:t>can</w:t>
      </w:r>
      <w:r w:rsidR="00F474B4">
        <w:t xml:space="preserve"> </w:t>
      </w:r>
      <w:r>
        <w:t>be</w:t>
      </w:r>
      <w:r w:rsidR="00F474B4">
        <w:t xml:space="preserve"> </w:t>
      </w:r>
      <w:r>
        <w:t>pursued</w:t>
      </w:r>
      <w:r w:rsidR="00F474B4">
        <w:t xml:space="preserve"> </w:t>
      </w:r>
      <w:r>
        <w:t>in</w:t>
      </w:r>
      <w:r w:rsidR="00F474B4">
        <w:t xml:space="preserve"> </w:t>
      </w:r>
      <w:r>
        <w:t>employment</w:t>
      </w:r>
      <w:r w:rsidR="00F474B4">
        <w:t xml:space="preserve"> </w:t>
      </w:r>
      <w:r>
        <w:t>and</w:t>
      </w:r>
      <w:r w:rsidR="00F474B4">
        <w:t xml:space="preserve"> </w:t>
      </w:r>
      <w:r>
        <w:t>further</w:t>
      </w:r>
      <w:r w:rsidR="00F474B4">
        <w:t xml:space="preserve"> </w:t>
      </w:r>
      <w:r>
        <w:t>training.</w:t>
      </w:r>
      <w:r w:rsidR="00F474B4">
        <w:t xml:space="preserve"> </w:t>
      </w:r>
      <w:r>
        <w:t>Once</w:t>
      </w:r>
      <w:r w:rsidR="00F474B4">
        <w:t xml:space="preserve"> </w:t>
      </w:r>
      <w:r>
        <w:t>qualified,</w:t>
      </w:r>
      <w:r w:rsidR="00F474B4">
        <w:t xml:space="preserve"> </w:t>
      </w:r>
      <w:r>
        <w:t>apprentices</w:t>
      </w:r>
      <w:r w:rsidR="00F474B4">
        <w:t xml:space="preserve"> </w:t>
      </w:r>
      <w:r>
        <w:t>can</w:t>
      </w:r>
      <w:r w:rsidR="00F474B4">
        <w:t xml:space="preserve"> </w:t>
      </w:r>
      <w:r>
        <w:t>continue</w:t>
      </w:r>
      <w:r w:rsidR="00F474B4">
        <w:t xml:space="preserve"> </w:t>
      </w:r>
      <w:r>
        <w:t>with</w:t>
      </w:r>
      <w:r w:rsidR="00F474B4">
        <w:t xml:space="preserve"> </w:t>
      </w:r>
      <w:r>
        <w:t>their</w:t>
      </w:r>
      <w:r w:rsidR="00F474B4">
        <w:t xml:space="preserve"> </w:t>
      </w:r>
      <w:r>
        <w:t>employer,</w:t>
      </w:r>
      <w:r w:rsidR="00F474B4">
        <w:t xml:space="preserve"> </w:t>
      </w:r>
      <w:r>
        <w:t>further</w:t>
      </w:r>
      <w:r w:rsidR="00F474B4">
        <w:t xml:space="preserve"> </w:t>
      </w:r>
      <w:r>
        <w:t>upskill</w:t>
      </w:r>
      <w:r w:rsidR="00F474B4">
        <w:t xml:space="preserve"> </w:t>
      </w:r>
      <w:r>
        <w:t>or</w:t>
      </w:r>
      <w:r w:rsidR="00F474B4">
        <w:t xml:space="preserve"> </w:t>
      </w:r>
      <w:r>
        <w:t>start</w:t>
      </w:r>
      <w:r w:rsidR="00F474B4">
        <w:t xml:space="preserve"> </w:t>
      </w:r>
      <w:r>
        <w:t>their</w:t>
      </w:r>
      <w:r w:rsidR="00F474B4">
        <w:t xml:space="preserve"> </w:t>
      </w:r>
      <w:r>
        <w:t>own</w:t>
      </w:r>
      <w:r w:rsidR="00F474B4">
        <w:t xml:space="preserve"> </w:t>
      </w:r>
      <w:r>
        <w:t>business.</w:t>
      </w:r>
      <w:r w:rsidR="00F474B4">
        <w:t xml:space="preserve"> </w:t>
      </w:r>
      <w:r>
        <w:t>Around</w:t>
      </w:r>
      <w:r w:rsidR="00F474B4">
        <w:t xml:space="preserve"> </w:t>
      </w:r>
      <w:r>
        <w:t>94%</w:t>
      </w:r>
      <w:r w:rsidR="00F474B4">
        <w:t xml:space="preserve"> </w:t>
      </w:r>
      <w:r>
        <w:t>of</w:t>
      </w:r>
      <w:r w:rsidR="00F474B4">
        <w:t xml:space="preserve"> </w:t>
      </w:r>
      <w:r>
        <w:t>apprentices</w:t>
      </w:r>
      <w:r w:rsidR="00F474B4">
        <w:t xml:space="preserve"> </w:t>
      </w:r>
      <w:r>
        <w:t>who</w:t>
      </w:r>
      <w:r w:rsidR="00F474B4">
        <w:t xml:space="preserve"> </w:t>
      </w:r>
      <w:r>
        <w:t>completed</w:t>
      </w:r>
      <w:r w:rsidR="00F474B4">
        <w:t xml:space="preserve"> </w:t>
      </w:r>
      <w:r>
        <w:t>their</w:t>
      </w:r>
      <w:r w:rsidR="00F474B4">
        <w:t xml:space="preserve"> </w:t>
      </w:r>
      <w:r>
        <w:t>training</w:t>
      </w:r>
      <w:r w:rsidR="00F474B4">
        <w:t xml:space="preserve"> </w:t>
      </w:r>
      <w:r>
        <w:t>in</w:t>
      </w:r>
      <w:r w:rsidR="00F474B4">
        <w:t xml:space="preserve"> </w:t>
      </w:r>
      <w:r>
        <w:t>2022</w:t>
      </w:r>
      <w:r w:rsidR="00F474B4">
        <w:t xml:space="preserve"> </w:t>
      </w:r>
      <w:r>
        <w:t>reported</w:t>
      </w:r>
      <w:r w:rsidR="00F474B4">
        <w:t xml:space="preserve"> </w:t>
      </w:r>
      <w:r>
        <w:t>they</w:t>
      </w:r>
      <w:r w:rsidR="00F474B4">
        <w:t xml:space="preserve"> </w:t>
      </w:r>
      <w:r>
        <w:t>are</w:t>
      </w:r>
      <w:r w:rsidR="00F474B4">
        <w:t xml:space="preserve"> </w:t>
      </w:r>
      <w:r>
        <w:t>employed</w:t>
      </w:r>
      <w:r w:rsidR="00F474B4">
        <w:t xml:space="preserve"> </w:t>
      </w:r>
      <w:r>
        <w:t>or</w:t>
      </w:r>
      <w:r w:rsidR="00F474B4">
        <w:t xml:space="preserve"> </w:t>
      </w:r>
      <w:r>
        <w:t>are</w:t>
      </w:r>
      <w:r w:rsidR="00F474B4">
        <w:t xml:space="preserve"> </w:t>
      </w:r>
      <w:r>
        <w:t>in</w:t>
      </w:r>
      <w:r w:rsidR="00F474B4">
        <w:t xml:space="preserve"> </w:t>
      </w:r>
      <w:r>
        <w:t>further</w:t>
      </w:r>
      <w:r w:rsidR="00F474B4">
        <w:t xml:space="preserve"> </w:t>
      </w:r>
      <w:r>
        <w:t>study.</w:t>
      </w:r>
    </w:p>
    <w:p w14:paraId="3044624C" w14:textId="77777777" w:rsidR="003132CA" w:rsidRDefault="003132CA">
      <w:r>
        <w:br w:type="page"/>
      </w:r>
    </w:p>
    <w:p w14:paraId="4096CCCA" w14:textId="1C7B8AFF" w:rsidR="00907096" w:rsidRDefault="00907096" w:rsidP="00614CF2">
      <w:pPr>
        <w:pStyle w:val="Caption"/>
      </w:pPr>
      <w:r>
        <w:lastRenderedPageBreak/>
        <w:t>Proportion</w:t>
      </w:r>
      <w:r w:rsidR="00F474B4">
        <w:t xml:space="preserve"> </w:t>
      </w:r>
      <w:r>
        <w:t>of</w:t>
      </w:r>
      <w:r w:rsidR="00F474B4">
        <w:t xml:space="preserve"> </w:t>
      </w:r>
      <w:r>
        <w:t>apprentices</w:t>
      </w:r>
      <w:r w:rsidR="00F474B4">
        <w:t xml:space="preserve"> </w:t>
      </w:r>
      <w:r>
        <w:t>identifying</w:t>
      </w:r>
      <w:r w:rsidR="00F474B4">
        <w:t xml:space="preserve"> </w:t>
      </w:r>
      <w:r>
        <w:t>as</w:t>
      </w:r>
      <w:r w:rsidR="00F474B4">
        <w:t xml:space="preserve"> </w:t>
      </w:r>
      <w:r>
        <w:t>female</w:t>
      </w:r>
      <w:r w:rsidR="00F474B4">
        <w:t xml:space="preserve"> </w:t>
      </w:r>
      <w:r>
        <w:t>in</w:t>
      </w:r>
      <w:r w:rsidR="00F474B4">
        <w:t xml:space="preserve"> </w:t>
      </w:r>
      <w:r>
        <w:t>training</w:t>
      </w:r>
      <w:r w:rsidR="00F474B4">
        <w:t xml:space="preserve"> </w:t>
      </w:r>
      <w:r>
        <w:t>in</w:t>
      </w:r>
      <w:r w:rsidR="00F474B4">
        <w:t xml:space="preserve"> </w:t>
      </w:r>
      <w:r>
        <w:t>selected</w:t>
      </w:r>
      <w:r w:rsidR="00F474B4">
        <w:t xml:space="preserve"> </w:t>
      </w:r>
      <w:r>
        <w:t>male-dominated</w:t>
      </w:r>
      <w:r w:rsidR="00F474B4">
        <w:t xml:space="preserve"> </w:t>
      </w:r>
      <w:r>
        <w:t>trades</w:t>
      </w:r>
    </w:p>
    <w:p w14:paraId="70788DC5" w14:textId="167168D1" w:rsidR="00CF08C7" w:rsidRDefault="003D6B16" w:rsidP="001F20F9">
      <w:r>
        <w:rPr>
          <w:noProof/>
        </w:rPr>
        <w:drawing>
          <wp:inline distT="0" distB="0" distL="0" distR="0" wp14:anchorId="28D89852" wp14:editId="59BB70F8">
            <wp:extent cx="6120000" cy="3479399"/>
            <wp:effectExtent l="0" t="0" r="0" b="6985"/>
            <wp:docPr id="1033700811" name="Picture 29" descr="Graph showing the percentage of plumbers, carpenters and joiners, and electricians that are female. Female participation in these occupations has increased between 2019 and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00811" name="Picture 29" descr="Graph showing the percentage of plumbers, carpenters and joiners, and electricians that are female. Female participation in these occupations has increased between 2019 and 202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000" cy="3479399"/>
                    </a:xfrm>
                    <a:prstGeom prst="rect">
                      <a:avLst/>
                    </a:prstGeom>
                  </pic:spPr>
                </pic:pic>
              </a:graphicData>
            </a:graphic>
          </wp:inline>
        </w:drawing>
      </w:r>
    </w:p>
    <w:p w14:paraId="1D3C7375" w14:textId="52EE7A7F" w:rsidR="00907096" w:rsidRDefault="00907096" w:rsidP="00907096">
      <w:pPr>
        <w:pStyle w:val="Source"/>
      </w:pPr>
      <w:r>
        <w:t>NCVER,</w:t>
      </w:r>
      <w:r w:rsidR="00F474B4">
        <w:t xml:space="preserve"> </w:t>
      </w:r>
      <w:r>
        <w:t>2024,</w:t>
      </w:r>
      <w:r w:rsidR="00F474B4">
        <w:t xml:space="preserve"> </w:t>
      </w:r>
      <w:r>
        <w:t>Apprentices</w:t>
      </w:r>
      <w:r w:rsidR="00F474B4">
        <w:t xml:space="preserve"> </w:t>
      </w:r>
      <w:r>
        <w:t>and</w:t>
      </w:r>
      <w:r w:rsidR="00F474B4">
        <w:t xml:space="preserve"> </w:t>
      </w:r>
      <w:r>
        <w:t>trainees</w:t>
      </w:r>
      <w:r w:rsidR="00F474B4">
        <w:t xml:space="preserve"> </w:t>
      </w:r>
      <w:r>
        <w:t>2023:</w:t>
      </w:r>
      <w:r w:rsidR="00F474B4">
        <w:t xml:space="preserve"> </w:t>
      </w:r>
      <w:r>
        <w:t>December</w:t>
      </w:r>
      <w:r w:rsidR="00F474B4">
        <w:t xml:space="preserve"> </w:t>
      </w:r>
      <w:r>
        <w:t>quarter,</w:t>
      </w:r>
      <w:r w:rsidR="00F474B4">
        <w:t xml:space="preserve"> </w:t>
      </w:r>
      <w:r>
        <w:t>NCVER</w:t>
      </w:r>
    </w:p>
    <w:p w14:paraId="38FE555F" w14:textId="5C7B1B24" w:rsidR="00907096" w:rsidRDefault="00907096" w:rsidP="00614CF2">
      <w:pPr>
        <w:pStyle w:val="Caption"/>
      </w:pPr>
      <w:r>
        <w:t>Analysis</w:t>
      </w:r>
      <w:r w:rsidR="00F474B4">
        <w:t xml:space="preserve"> </w:t>
      </w:r>
      <w:r>
        <w:t>for</w:t>
      </w:r>
      <w:r w:rsidR="00F474B4">
        <w:t xml:space="preserve"> </w:t>
      </w:r>
      <w:r>
        <w:t>graph</w:t>
      </w:r>
      <w:r w:rsidR="00F474B4">
        <w:t xml:space="preserve"> </w:t>
      </w:r>
      <w:r>
        <w:t>based</w:t>
      </w:r>
      <w:r w:rsidR="00F474B4">
        <w:t xml:space="preserve"> </w:t>
      </w:r>
      <w:r>
        <w:t>on</w:t>
      </w:r>
      <w:r w:rsidR="00F474B4">
        <w:t xml:space="preserve"> </w:t>
      </w:r>
      <w:r>
        <w:t>NCVER,</w:t>
      </w:r>
      <w:r w:rsidR="00F474B4">
        <w:t xml:space="preserve"> </w:t>
      </w:r>
      <w:r>
        <w:t>2024,</w:t>
      </w:r>
      <w:r w:rsidR="00F474B4">
        <w:t xml:space="preserve"> </w:t>
      </w:r>
      <w:r>
        <w:t>Apprentices</w:t>
      </w:r>
      <w:r w:rsidR="00F474B4">
        <w:t xml:space="preserve"> </w:t>
      </w:r>
      <w:r>
        <w:t>and</w:t>
      </w:r>
      <w:r w:rsidR="00F474B4">
        <w:t xml:space="preserve"> </w:t>
      </w:r>
      <w:r>
        <w:t>trainees</w:t>
      </w:r>
      <w:r w:rsidR="00F474B4">
        <w:t xml:space="preserve"> </w:t>
      </w:r>
      <w:r>
        <w:t>2023:</w:t>
      </w:r>
      <w:r w:rsidR="00F474B4">
        <w:t xml:space="preserve"> </w:t>
      </w:r>
      <w:r>
        <w:t>December</w:t>
      </w:r>
      <w:r w:rsidR="00F474B4">
        <w:t xml:space="preserve"> </w:t>
      </w:r>
      <w:r>
        <w:t>quarter</w:t>
      </w:r>
    </w:p>
    <w:p w14:paraId="2EFA67A1" w14:textId="4EBAB294" w:rsidR="00907096" w:rsidRDefault="00907096" w:rsidP="00907096">
      <w:pPr>
        <w:pStyle w:val="Heading2"/>
      </w:pPr>
      <w:bookmarkStart w:id="12" w:name="_Toc200630456"/>
      <w:r>
        <w:t>Higher</w:t>
      </w:r>
      <w:r w:rsidR="00F474B4">
        <w:t xml:space="preserve"> </w:t>
      </w:r>
      <w:r>
        <w:t>Education</w:t>
      </w:r>
      <w:bookmarkEnd w:id="12"/>
    </w:p>
    <w:p w14:paraId="31333638" w14:textId="3C9B336F" w:rsidR="000E123A" w:rsidRDefault="000E123A" w:rsidP="000E123A">
      <w:r>
        <w:t>Universities</w:t>
      </w:r>
      <w:r w:rsidR="00F474B4">
        <w:t xml:space="preserve"> </w:t>
      </w:r>
      <w:r>
        <w:t>offer</w:t>
      </w:r>
      <w:r w:rsidR="00F474B4">
        <w:t xml:space="preserve"> </w:t>
      </w:r>
      <w:r>
        <w:t>courses</w:t>
      </w:r>
      <w:r w:rsidR="00F474B4">
        <w:t xml:space="preserve"> </w:t>
      </w:r>
      <w:r>
        <w:t>at</w:t>
      </w:r>
      <w:r w:rsidR="00F474B4">
        <w:t xml:space="preserve"> </w:t>
      </w:r>
      <w:r>
        <w:t>the</w:t>
      </w:r>
      <w:r w:rsidR="00F474B4">
        <w:t xml:space="preserve"> </w:t>
      </w:r>
      <w:r>
        <w:t>undergraduate</w:t>
      </w:r>
      <w:r w:rsidR="00F474B4">
        <w:t xml:space="preserve"> </w:t>
      </w:r>
      <w:r>
        <w:t>and</w:t>
      </w:r>
      <w:r w:rsidR="00F474B4">
        <w:t xml:space="preserve"> </w:t>
      </w:r>
      <w:r>
        <w:t>postgraduate</w:t>
      </w:r>
      <w:r w:rsidR="00F474B4">
        <w:t xml:space="preserve"> </w:t>
      </w:r>
      <w:r>
        <w:t>levels,</w:t>
      </w:r>
      <w:r w:rsidR="00F474B4">
        <w:t xml:space="preserve"> </w:t>
      </w:r>
      <w:r>
        <w:t>including</w:t>
      </w:r>
      <w:r w:rsidR="00F474B4">
        <w:t xml:space="preserve"> </w:t>
      </w:r>
      <w:r>
        <w:t>associate</w:t>
      </w:r>
      <w:r w:rsidR="00F474B4">
        <w:t xml:space="preserve"> </w:t>
      </w:r>
      <w:r>
        <w:t>degrees,</w:t>
      </w:r>
      <w:r w:rsidR="00F474B4">
        <w:t xml:space="preserve"> </w:t>
      </w:r>
      <w:r>
        <w:t>bachelor</w:t>
      </w:r>
      <w:r w:rsidR="00F474B4">
        <w:t xml:space="preserve"> </w:t>
      </w:r>
      <w:r>
        <w:t>degrees,</w:t>
      </w:r>
      <w:r w:rsidR="00F474B4">
        <w:t xml:space="preserve"> </w:t>
      </w:r>
      <w:r>
        <w:t>masters</w:t>
      </w:r>
      <w:r w:rsidR="00F474B4">
        <w:t xml:space="preserve"> </w:t>
      </w:r>
      <w:r>
        <w:t>and</w:t>
      </w:r>
      <w:r w:rsidR="00F474B4">
        <w:t xml:space="preserve"> </w:t>
      </w:r>
      <w:r>
        <w:t>doctorate</w:t>
      </w:r>
      <w:r w:rsidR="00F474B4">
        <w:t xml:space="preserve"> </w:t>
      </w:r>
      <w:r>
        <w:t>qualifications.</w:t>
      </w:r>
      <w:r w:rsidR="00F474B4">
        <w:t xml:space="preserve"> </w:t>
      </w:r>
      <w:r>
        <w:t>Most</w:t>
      </w:r>
      <w:r w:rsidR="00F474B4">
        <w:t xml:space="preserve"> </w:t>
      </w:r>
      <w:r>
        <w:t>higher</w:t>
      </w:r>
      <w:r w:rsidR="00F474B4">
        <w:t xml:space="preserve"> </w:t>
      </w:r>
      <w:r>
        <w:t>education</w:t>
      </w:r>
      <w:r w:rsidR="00F474B4">
        <w:t xml:space="preserve"> </w:t>
      </w:r>
      <w:r>
        <w:t>students</w:t>
      </w:r>
      <w:r w:rsidR="00F474B4">
        <w:t xml:space="preserve"> </w:t>
      </w:r>
      <w:r>
        <w:t>study</w:t>
      </w:r>
      <w:r w:rsidR="00F474B4">
        <w:t xml:space="preserve"> </w:t>
      </w:r>
      <w:r>
        <w:t>at</w:t>
      </w:r>
      <w:r w:rsidR="00F474B4">
        <w:t xml:space="preserve"> </w:t>
      </w:r>
      <w:r>
        <w:t>the</w:t>
      </w:r>
      <w:r w:rsidR="00F474B4">
        <w:t xml:space="preserve"> </w:t>
      </w:r>
      <w:r>
        <w:t>bachelor</w:t>
      </w:r>
      <w:r w:rsidR="00F474B4">
        <w:t xml:space="preserve"> </w:t>
      </w:r>
      <w:r>
        <w:t>degree</w:t>
      </w:r>
      <w:r w:rsidR="00F474B4">
        <w:t xml:space="preserve"> </w:t>
      </w:r>
      <w:r>
        <w:t>level</w:t>
      </w:r>
      <w:r w:rsidR="00F474B4">
        <w:t xml:space="preserve"> </w:t>
      </w:r>
      <w:r>
        <w:t>(60%</w:t>
      </w:r>
      <w:r w:rsidR="00F474B4">
        <w:t xml:space="preserve"> </w:t>
      </w:r>
      <w:r>
        <w:t>in</w:t>
      </w:r>
      <w:r w:rsidR="00F474B4">
        <w:t xml:space="preserve"> </w:t>
      </w:r>
      <w:r>
        <w:t>2023).</w:t>
      </w:r>
      <w:r w:rsidR="00F474B4">
        <w:t xml:space="preserve"> </w:t>
      </w:r>
      <w:r>
        <w:t>Higher</w:t>
      </w:r>
      <w:r w:rsidR="00F474B4">
        <w:t xml:space="preserve"> </w:t>
      </w:r>
      <w:r>
        <w:t>education</w:t>
      </w:r>
      <w:r w:rsidR="00F474B4">
        <w:t xml:space="preserve"> </w:t>
      </w:r>
      <w:r>
        <w:t>usually</w:t>
      </w:r>
      <w:r w:rsidR="00F474B4">
        <w:t xml:space="preserve"> </w:t>
      </w:r>
      <w:r>
        <w:t>involves</w:t>
      </w:r>
      <w:r w:rsidR="00F474B4">
        <w:t xml:space="preserve"> </w:t>
      </w:r>
      <w:r>
        <w:t>a</w:t>
      </w:r>
      <w:r w:rsidR="00F474B4">
        <w:t xml:space="preserve"> </w:t>
      </w:r>
      <w:r>
        <w:t>commitment</w:t>
      </w:r>
      <w:r w:rsidR="00F474B4">
        <w:t xml:space="preserve"> </w:t>
      </w:r>
      <w:r>
        <w:t>to</w:t>
      </w:r>
      <w:r w:rsidR="00F474B4">
        <w:t xml:space="preserve"> </w:t>
      </w:r>
      <w:r>
        <w:t>at</w:t>
      </w:r>
      <w:r w:rsidR="00F474B4">
        <w:t xml:space="preserve"> </w:t>
      </w:r>
      <w:r>
        <w:t>least</w:t>
      </w:r>
      <w:r w:rsidR="00F474B4">
        <w:t xml:space="preserve"> </w:t>
      </w:r>
      <w:r>
        <w:t>3</w:t>
      </w:r>
      <w:r w:rsidR="00F474B4">
        <w:t xml:space="preserve"> </w:t>
      </w:r>
      <w:r>
        <w:t>years</w:t>
      </w:r>
      <w:r w:rsidR="00F474B4">
        <w:t xml:space="preserve"> </w:t>
      </w:r>
      <w:r>
        <w:t>of</w:t>
      </w:r>
      <w:r w:rsidR="00F474B4">
        <w:t xml:space="preserve"> </w:t>
      </w:r>
      <w:r>
        <w:t>full-time</w:t>
      </w:r>
      <w:r w:rsidR="00F474B4">
        <w:t xml:space="preserve"> </w:t>
      </w:r>
      <w:r>
        <w:t>equivalent</w:t>
      </w:r>
      <w:r w:rsidR="00F474B4">
        <w:t xml:space="preserve"> </w:t>
      </w:r>
      <w:r>
        <w:t>study</w:t>
      </w:r>
      <w:r w:rsidR="00F474B4">
        <w:t xml:space="preserve"> </w:t>
      </w:r>
      <w:r>
        <w:t>to</w:t>
      </w:r>
      <w:r w:rsidR="00F474B4">
        <w:t xml:space="preserve"> </w:t>
      </w:r>
      <w:r>
        <w:t>attain</w:t>
      </w:r>
      <w:r w:rsidR="00F474B4">
        <w:t xml:space="preserve"> </w:t>
      </w:r>
      <w:r>
        <w:t>a</w:t>
      </w:r>
      <w:r w:rsidR="00F474B4">
        <w:t xml:space="preserve"> </w:t>
      </w:r>
      <w:r>
        <w:t>bachelor</w:t>
      </w:r>
      <w:r w:rsidR="00F474B4">
        <w:t xml:space="preserve"> </w:t>
      </w:r>
      <w:r>
        <w:t>degree,</w:t>
      </w:r>
      <w:r w:rsidR="00F474B4">
        <w:t xml:space="preserve"> </w:t>
      </w:r>
      <w:r>
        <w:t>but</w:t>
      </w:r>
      <w:r w:rsidR="00F474B4">
        <w:t xml:space="preserve"> </w:t>
      </w:r>
      <w:r>
        <w:t>many</w:t>
      </w:r>
      <w:r w:rsidR="00F474B4">
        <w:t xml:space="preserve"> </w:t>
      </w:r>
      <w:r>
        <w:t>courses</w:t>
      </w:r>
      <w:r w:rsidR="00F474B4">
        <w:t xml:space="preserve"> </w:t>
      </w:r>
      <w:r>
        <w:t>involve</w:t>
      </w:r>
      <w:r w:rsidR="00F474B4">
        <w:t xml:space="preserve"> </w:t>
      </w:r>
      <w:r>
        <w:t>longer</w:t>
      </w:r>
      <w:r w:rsidR="00F474B4">
        <w:t xml:space="preserve"> </w:t>
      </w:r>
      <w:r>
        <w:t>periods</w:t>
      </w:r>
      <w:r w:rsidR="00F474B4">
        <w:t xml:space="preserve"> </w:t>
      </w:r>
      <w:r>
        <w:t>of</w:t>
      </w:r>
      <w:r w:rsidR="00F474B4">
        <w:t xml:space="preserve"> </w:t>
      </w:r>
      <w:r>
        <w:t>study.</w:t>
      </w:r>
    </w:p>
    <w:p w14:paraId="126B87F9" w14:textId="33D2DB3F" w:rsidR="000E123A" w:rsidRDefault="000E123A" w:rsidP="000E123A">
      <w:r>
        <w:t>There</w:t>
      </w:r>
      <w:r w:rsidR="00F474B4">
        <w:t xml:space="preserve"> </w:t>
      </w:r>
      <w:r>
        <w:t>were</w:t>
      </w:r>
      <w:r w:rsidR="00F474B4">
        <w:t xml:space="preserve"> </w:t>
      </w:r>
      <w:r>
        <w:t>1.6</w:t>
      </w:r>
      <w:r w:rsidR="00F474B4">
        <w:t xml:space="preserve"> </w:t>
      </w:r>
      <w:r>
        <w:t>million</w:t>
      </w:r>
      <w:r w:rsidR="00F474B4">
        <w:t xml:space="preserve"> </w:t>
      </w:r>
      <w:r>
        <w:t>students</w:t>
      </w:r>
      <w:r w:rsidR="00F474B4">
        <w:t xml:space="preserve"> </w:t>
      </w:r>
      <w:r>
        <w:t>enrolled</w:t>
      </w:r>
      <w:r w:rsidR="00F474B4">
        <w:t xml:space="preserve"> </w:t>
      </w:r>
      <w:r>
        <w:t>in</w:t>
      </w:r>
      <w:r w:rsidR="00F474B4">
        <w:t xml:space="preserve"> </w:t>
      </w:r>
      <w:r>
        <w:t>higher</w:t>
      </w:r>
      <w:r w:rsidR="00F474B4">
        <w:t xml:space="preserve"> </w:t>
      </w:r>
      <w:r>
        <w:t>education</w:t>
      </w:r>
      <w:r w:rsidR="00F474B4">
        <w:t xml:space="preserve"> </w:t>
      </w:r>
      <w:r>
        <w:t>in</w:t>
      </w:r>
      <w:r w:rsidR="00F474B4">
        <w:t xml:space="preserve"> </w:t>
      </w:r>
      <w:r>
        <w:t>2023</w:t>
      </w:r>
      <w:r w:rsidR="00F474B4">
        <w:t xml:space="preserve"> </w:t>
      </w:r>
      <w:r>
        <w:t>(up</w:t>
      </w:r>
      <w:r w:rsidR="00F474B4">
        <w:t xml:space="preserve"> </w:t>
      </w:r>
      <w:r>
        <w:t>21.8%</w:t>
      </w:r>
      <w:r w:rsidR="00F474B4">
        <w:t xml:space="preserve"> </w:t>
      </w:r>
      <w:r>
        <w:t>over</w:t>
      </w:r>
      <w:r w:rsidR="00F474B4">
        <w:t xml:space="preserve"> </w:t>
      </w:r>
      <w:r>
        <w:t>the</w:t>
      </w:r>
      <w:r w:rsidR="00F474B4">
        <w:t xml:space="preserve"> </w:t>
      </w:r>
      <w:r>
        <w:t>past</w:t>
      </w:r>
      <w:r w:rsidR="00F474B4">
        <w:t xml:space="preserve"> </w:t>
      </w:r>
      <w:r>
        <w:t>decade).</w:t>
      </w:r>
    </w:p>
    <w:p w14:paraId="041EA5C3" w14:textId="71401FC9" w:rsidR="000E123A" w:rsidRDefault="000E123A" w:rsidP="000E123A">
      <w:pPr>
        <w:pStyle w:val="Heading3"/>
      </w:pPr>
      <w:r>
        <w:t>What</w:t>
      </w:r>
      <w:r w:rsidR="00F474B4">
        <w:t xml:space="preserve"> </w:t>
      </w:r>
      <w:r>
        <w:t>subject</w:t>
      </w:r>
      <w:r w:rsidR="00F474B4">
        <w:t xml:space="preserve"> </w:t>
      </w:r>
      <w:r>
        <w:t>areas</w:t>
      </w:r>
      <w:r w:rsidR="00F474B4">
        <w:t xml:space="preserve"> </w:t>
      </w:r>
      <w:r>
        <w:t>are</w:t>
      </w:r>
      <w:r w:rsidR="00F474B4">
        <w:t xml:space="preserve"> </w:t>
      </w:r>
      <w:r>
        <w:t>available?</w:t>
      </w:r>
    </w:p>
    <w:p w14:paraId="2789F6C5" w14:textId="79DBB2BA" w:rsidR="000E123A" w:rsidRDefault="000E123A" w:rsidP="000E123A">
      <w:r>
        <w:t>The</w:t>
      </w:r>
      <w:r w:rsidR="00F474B4">
        <w:t xml:space="preserve"> </w:t>
      </w:r>
      <w:r>
        <w:t>higher</w:t>
      </w:r>
      <w:r w:rsidR="00F474B4">
        <w:t xml:space="preserve"> </w:t>
      </w:r>
      <w:r>
        <w:t>education</w:t>
      </w:r>
      <w:r w:rsidR="00F474B4">
        <w:t xml:space="preserve"> </w:t>
      </w:r>
      <w:r>
        <w:t>sector</w:t>
      </w:r>
      <w:r w:rsidR="00F474B4">
        <w:t xml:space="preserve"> </w:t>
      </w:r>
      <w:r>
        <w:t>provides</w:t>
      </w:r>
      <w:r w:rsidR="00F474B4">
        <w:t xml:space="preserve"> </w:t>
      </w:r>
      <w:r>
        <w:t>training</w:t>
      </w:r>
      <w:r w:rsidR="00F474B4">
        <w:t xml:space="preserve"> </w:t>
      </w:r>
      <w:r>
        <w:t>in</w:t>
      </w:r>
      <w:r w:rsidR="00F474B4">
        <w:t xml:space="preserve"> </w:t>
      </w:r>
      <w:r>
        <w:t>all</w:t>
      </w:r>
      <w:r w:rsidR="00F474B4">
        <w:t xml:space="preserve"> </w:t>
      </w:r>
      <w:r>
        <w:t>fields</w:t>
      </w:r>
      <w:r w:rsidR="00F474B4">
        <w:t xml:space="preserve"> </w:t>
      </w:r>
      <w:r>
        <w:t>of</w:t>
      </w:r>
      <w:r w:rsidR="00F474B4">
        <w:t xml:space="preserve"> </w:t>
      </w:r>
      <w:r>
        <w:t>education.</w:t>
      </w:r>
      <w:r w:rsidR="00F474B4">
        <w:t xml:space="preserve"> </w:t>
      </w:r>
      <w:r>
        <w:t>Management</w:t>
      </w:r>
      <w:r w:rsidR="00F474B4">
        <w:t xml:space="preserve"> </w:t>
      </w:r>
      <w:r>
        <w:t>and</w:t>
      </w:r>
      <w:r w:rsidR="00F474B4">
        <w:t xml:space="preserve"> </w:t>
      </w:r>
      <w:r>
        <w:t>Commerce</w:t>
      </w:r>
      <w:r w:rsidR="00F474B4">
        <w:t xml:space="preserve"> </w:t>
      </w:r>
      <w:r>
        <w:t>had</w:t>
      </w:r>
      <w:r w:rsidR="00F474B4">
        <w:t xml:space="preserve"> </w:t>
      </w:r>
      <w:r>
        <w:t>the</w:t>
      </w:r>
      <w:r w:rsidR="00F474B4">
        <w:t xml:space="preserve"> </w:t>
      </w:r>
      <w:r>
        <w:t>largest</w:t>
      </w:r>
      <w:r w:rsidR="00F474B4">
        <w:t xml:space="preserve"> </w:t>
      </w:r>
      <w:r>
        <w:t>number</w:t>
      </w:r>
      <w:r w:rsidR="00F474B4">
        <w:t xml:space="preserve"> </w:t>
      </w:r>
      <w:r>
        <w:t>of</w:t>
      </w:r>
      <w:r w:rsidR="00F474B4">
        <w:t xml:space="preserve"> </w:t>
      </w:r>
      <w:r>
        <w:t>enrolments</w:t>
      </w:r>
      <w:r w:rsidR="00F474B4">
        <w:t xml:space="preserve"> </w:t>
      </w:r>
      <w:r>
        <w:t>in</w:t>
      </w:r>
      <w:r w:rsidR="00F474B4">
        <w:t xml:space="preserve"> </w:t>
      </w:r>
      <w:r>
        <w:t>2023</w:t>
      </w:r>
      <w:r w:rsidR="00F474B4">
        <w:t xml:space="preserve"> </w:t>
      </w:r>
      <w:r>
        <w:t>(360,200),</w:t>
      </w:r>
      <w:r w:rsidR="00F474B4">
        <w:t xml:space="preserve"> </w:t>
      </w:r>
      <w:r>
        <w:t>followed</w:t>
      </w:r>
      <w:r w:rsidR="00F474B4">
        <w:t xml:space="preserve"> </w:t>
      </w:r>
      <w:r>
        <w:t>by</w:t>
      </w:r>
      <w:r w:rsidR="00F474B4">
        <w:t xml:space="preserve"> </w:t>
      </w:r>
      <w:r>
        <w:t>Society</w:t>
      </w:r>
      <w:r w:rsidR="00F474B4">
        <w:t xml:space="preserve"> </w:t>
      </w:r>
      <w:r>
        <w:t>and</w:t>
      </w:r>
      <w:r w:rsidR="00F474B4">
        <w:t xml:space="preserve"> </w:t>
      </w:r>
      <w:r>
        <w:t>Culture</w:t>
      </w:r>
      <w:r w:rsidR="00F474B4">
        <w:t xml:space="preserve"> </w:t>
      </w:r>
      <w:r>
        <w:t>(which</w:t>
      </w:r>
      <w:r w:rsidR="00F474B4">
        <w:t xml:space="preserve"> </w:t>
      </w:r>
      <w:r>
        <w:t>is</w:t>
      </w:r>
      <w:r w:rsidR="00F474B4">
        <w:t xml:space="preserve"> </w:t>
      </w:r>
      <w:r>
        <w:t>a</w:t>
      </w:r>
      <w:r w:rsidR="00F474B4">
        <w:t xml:space="preserve"> </w:t>
      </w:r>
      <w:r>
        <w:t>diverse</w:t>
      </w:r>
      <w:r w:rsidR="00F474B4">
        <w:t xml:space="preserve"> </w:t>
      </w:r>
      <w:r>
        <w:t>field</w:t>
      </w:r>
      <w:r w:rsidR="00F474B4">
        <w:t xml:space="preserve"> </w:t>
      </w:r>
      <w:r>
        <w:t>of</w:t>
      </w:r>
      <w:r w:rsidR="00F474B4">
        <w:t xml:space="preserve"> </w:t>
      </w:r>
      <w:r>
        <w:t>education</w:t>
      </w:r>
      <w:r w:rsidR="00F474B4">
        <w:t xml:space="preserve"> </w:t>
      </w:r>
      <w:r>
        <w:t>including</w:t>
      </w:r>
      <w:r w:rsidR="00F474B4">
        <w:t xml:space="preserve"> </w:t>
      </w:r>
      <w:r>
        <w:t>studies</w:t>
      </w:r>
      <w:r w:rsidR="00F474B4">
        <w:t xml:space="preserve"> </w:t>
      </w:r>
      <w:r>
        <w:t>in</w:t>
      </w:r>
      <w:r w:rsidR="00F474B4">
        <w:t xml:space="preserve"> </w:t>
      </w:r>
      <w:r>
        <w:t>law,</w:t>
      </w:r>
      <w:r w:rsidR="00F474B4">
        <w:t xml:space="preserve"> </w:t>
      </w:r>
      <w:r>
        <w:t>psychology,</w:t>
      </w:r>
      <w:r w:rsidR="00F474B4">
        <w:t xml:space="preserve"> </w:t>
      </w:r>
      <w:r>
        <w:t>human</w:t>
      </w:r>
      <w:r w:rsidR="00F474B4">
        <w:t xml:space="preserve"> </w:t>
      </w:r>
      <w:r>
        <w:t>welfare</w:t>
      </w:r>
      <w:r w:rsidR="00F474B4">
        <w:t xml:space="preserve"> </w:t>
      </w:r>
      <w:r>
        <w:t>and</w:t>
      </w:r>
      <w:r w:rsidR="00F474B4">
        <w:t xml:space="preserve"> </w:t>
      </w:r>
      <w:r>
        <w:t>society,</w:t>
      </w:r>
      <w:r w:rsidR="00F474B4">
        <w:t xml:space="preserve"> </w:t>
      </w:r>
      <w:r>
        <w:t>language</w:t>
      </w:r>
      <w:r w:rsidR="00F474B4">
        <w:t xml:space="preserve"> </w:t>
      </w:r>
      <w:r>
        <w:t>and</w:t>
      </w:r>
      <w:r w:rsidR="00F474B4">
        <w:t xml:space="preserve"> </w:t>
      </w:r>
      <w:r>
        <w:t>linguistics,</w:t>
      </w:r>
      <w:r w:rsidR="00F474B4">
        <w:t xml:space="preserve"> </w:t>
      </w:r>
      <w:r>
        <w:t>economics</w:t>
      </w:r>
      <w:r w:rsidR="00F474B4">
        <w:t xml:space="preserve"> </w:t>
      </w:r>
      <w:r>
        <w:t>and</w:t>
      </w:r>
      <w:r w:rsidR="00F474B4">
        <w:t xml:space="preserve"> </w:t>
      </w:r>
      <w:r>
        <w:t>sport</w:t>
      </w:r>
      <w:r w:rsidR="00F474B4">
        <w:t xml:space="preserve"> </w:t>
      </w:r>
      <w:r>
        <w:t>and</w:t>
      </w:r>
      <w:r w:rsidR="00F474B4">
        <w:t xml:space="preserve"> </w:t>
      </w:r>
      <w:r>
        <w:t>recreation)</w:t>
      </w:r>
      <w:r w:rsidR="00F474B4">
        <w:t xml:space="preserve"> </w:t>
      </w:r>
      <w:r>
        <w:t>(326,500),</w:t>
      </w:r>
      <w:r w:rsidR="00F474B4">
        <w:t xml:space="preserve"> </w:t>
      </w:r>
      <w:r>
        <w:t>and</w:t>
      </w:r>
      <w:r w:rsidR="00F474B4">
        <w:t xml:space="preserve"> </w:t>
      </w:r>
      <w:r>
        <w:t>Health</w:t>
      </w:r>
      <w:r w:rsidR="00F474B4">
        <w:t xml:space="preserve"> </w:t>
      </w:r>
      <w:r>
        <w:t>(283,100).</w:t>
      </w:r>
    </w:p>
    <w:p w14:paraId="3EB55F23" w14:textId="1F85B918" w:rsidR="000E123A" w:rsidRDefault="000E123A" w:rsidP="000E123A">
      <w:r>
        <w:t>Further</w:t>
      </w:r>
      <w:r w:rsidR="00F474B4">
        <w:t xml:space="preserve"> </w:t>
      </w:r>
      <w:r>
        <w:t>information</w:t>
      </w:r>
      <w:r w:rsidR="00F474B4">
        <w:t xml:space="preserve"> </w:t>
      </w:r>
      <w:r>
        <w:t>on</w:t>
      </w:r>
      <w:r w:rsidR="00F474B4">
        <w:t xml:space="preserve"> </w:t>
      </w:r>
      <w:r>
        <w:t>higher</w:t>
      </w:r>
      <w:r w:rsidR="00F474B4">
        <w:t xml:space="preserve"> </w:t>
      </w:r>
      <w:r>
        <w:t>education</w:t>
      </w:r>
      <w:r w:rsidR="00F474B4">
        <w:t xml:space="preserve"> </w:t>
      </w:r>
      <w:r>
        <w:t>enrolments</w:t>
      </w:r>
      <w:r w:rsidR="00F474B4">
        <w:t xml:space="preserve"> </w:t>
      </w:r>
      <w:r>
        <w:t>can</w:t>
      </w:r>
      <w:r w:rsidR="00F474B4">
        <w:t xml:space="preserve"> </w:t>
      </w:r>
      <w:r>
        <w:t>be</w:t>
      </w:r>
      <w:r w:rsidR="00F474B4">
        <w:t xml:space="preserve"> </w:t>
      </w:r>
      <w:r>
        <w:t>found</w:t>
      </w:r>
      <w:r w:rsidR="00F474B4">
        <w:t xml:space="preserve"> </w:t>
      </w:r>
      <w:r>
        <w:t>at</w:t>
      </w:r>
      <w:r w:rsidR="00F474B4">
        <w:t xml:space="preserve"> </w:t>
      </w:r>
      <w:hyperlink r:id="rId52" w:history="1">
        <w:r w:rsidRPr="000E123A">
          <w:rPr>
            <w:rStyle w:val="Hyperlink"/>
          </w:rPr>
          <w:t>education.gov.au/higher-education-statistics</w:t>
        </w:r>
      </w:hyperlink>
      <w:r>
        <w:t>.</w:t>
      </w:r>
    </w:p>
    <w:p w14:paraId="50B96785" w14:textId="354A7A42" w:rsidR="000E123A" w:rsidRDefault="000E123A" w:rsidP="000E123A">
      <w:pPr>
        <w:pStyle w:val="Heading3"/>
      </w:pPr>
      <w:r>
        <w:t>Higher</w:t>
      </w:r>
      <w:r w:rsidR="00F474B4">
        <w:t xml:space="preserve"> </w:t>
      </w:r>
      <w:r>
        <w:t>education</w:t>
      </w:r>
      <w:r w:rsidR="00F474B4">
        <w:t xml:space="preserve"> </w:t>
      </w:r>
      <w:r>
        <w:t>graduate</w:t>
      </w:r>
      <w:r w:rsidR="00F474B4">
        <w:t xml:space="preserve"> </w:t>
      </w:r>
      <w:r>
        <w:t>employment</w:t>
      </w:r>
      <w:r w:rsidR="00F474B4">
        <w:t xml:space="preserve"> </w:t>
      </w:r>
      <w:r>
        <w:t>outcomes</w:t>
      </w:r>
    </w:p>
    <w:p w14:paraId="56C54411" w14:textId="01C00E3A" w:rsidR="000E123A" w:rsidRDefault="000E123A" w:rsidP="000E123A">
      <w:r>
        <w:t>Higher</w:t>
      </w:r>
      <w:r w:rsidR="00F474B4">
        <w:t xml:space="preserve"> </w:t>
      </w:r>
      <w:r>
        <w:t>education</w:t>
      </w:r>
      <w:r w:rsidR="00F474B4">
        <w:t xml:space="preserve"> </w:t>
      </w:r>
      <w:r>
        <w:t>graduates</w:t>
      </w:r>
      <w:r w:rsidR="00F474B4">
        <w:t xml:space="preserve"> </w:t>
      </w:r>
      <w:r>
        <w:t>generally</w:t>
      </w:r>
      <w:r w:rsidR="00F474B4">
        <w:t xml:space="preserve"> </w:t>
      </w:r>
      <w:r>
        <w:t>have</w:t>
      </w:r>
      <w:r w:rsidR="00F474B4">
        <w:t xml:space="preserve"> </w:t>
      </w:r>
      <w:r>
        <w:t>strong</w:t>
      </w:r>
      <w:r w:rsidR="00F474B4">
        <w:t xml:space="preserve"> </w:t>
      </w:r>
      <w:r>
        <w:t>employment</w:t>
      </w:r>
      <w:r w:rsidR="00F474B4">
        <w:t xml:space="preserve"> </w:t>
      </w:r>
      <w:r>
        <w:t>outcomes,</w:t>
      </w:r>
      <w:r w:rsidR="00F474B4">
        <w:t xml:space="preserve"> </w:t>
      </w:r>
      <w:r>
        <w:t>especially</w:t>
      </w:r>
      <w:r w:rsidR="00F474B4">
        <w:t xml:space="preserve"> </w:t>
      </w:r>
      <w:r>
        <w:t>as</w:t>
      </w:r>
      <w:r w:rsidR="00F474B4">
        <w:t xml:space="preserve"> </w:t>
      </w:r>
      <w:r>
        <w:t>they</w:t>
      </w:r>
      <w:r w:rsidR="00F474B4">
        <w:t xml:space="preserve"> </w:t>
      </w:r>
      <w:r>
        <w:t>gain</w:t>
      </w:r>
      <w:r w:rsidR="00F474B4">
        <w:t xml:space="preserve"> </w:t>
      </w:r>
      <w:r>
        <w:t>experience</w:t>
      </w:r>
      <w:r w:rsidR="00F474B4">
        <w:t xml:space="preserve"> </w:t>
      </w:r>
      <w:r>
        <w:t>in</w:t>
      </w:r>
      <w:r w:rsidR="00F474B4">
        <w:t xml:space="preserve"> </w:t>
      </w:r>
      <w:r>
        <w:t>the</w:t>
      </w:r>
      <w:r w:rsidR="00F474B4">
        <w:t xml:space="preserve"> </w:t>
      </w:r>
      <w:r>
        <w:t>labour</w:t>
      </w:r>
      <w:r w:rsidR="00F474B4">
        <w:t xml:space="preserve"> </w:t>
      </w:r>
      <w:r>
        <w:t>market.</w:t>
      </w:r>
      <w:r w:rsidR="00F474B4">
        <w:t xml:space="preserve"> </w:t>
      </w:r>
      <w:r>
        <w:t>In</w:t>
      </w:r>
      <w:r w:rsidR="00F474B4">
        <w:t xml:space="preserve"> </w:t>
      </w:r>
      <w:r>
        <w:t>2023,</w:t>
      </w:r>
      <w:r w:rsidR="00F474B4">
        <w:t xml:space="preserve"> </w:t>
      </w:r>
      <w:r>
        <w:t>88.9%</w:t>
      </w:r>
      <w:r w:rsidR="00F474B4">
        <w:t xml:space="preserve"> </w:t>
      </w:r>
      <w:r>
        <w:t>of</w:t>
      </w:r>
      <w:r w:rsidR="00F474B4">
        <w:t xml:space="preserve"> </w:t>
      </w:r>
      <w:r>
        <w:t>undergraduates</w:t>
      </w:r>
      <w:r w:rsidR="00F474B4">
        <w:t xml:space="preserve"> </w:t>
      </w:r>
      <w:r>
        <w:t>were</w:t>
      </w:r>
      <w:r w:rsidR="00F474B4">
        <w:t xml:space="preserve"> </w:t>
      </w:r>
      <w:r>
        <w:t>employed</w:t>
      </w:r>
      <w:r w:rsidR="00F474B4">
        <w:t xml:space="preserve"> </w:t>
      </w:r>
      <w:r>
        <w:t>4</w:t>
      </w:r>
      <w:r w:rsidR="00F474B4">
        <w:t xml:space="preserve"> </w:t>
      </w:r>
      <w:r>
        <w:t>to</w:t>
      </w:r>
      <w:r w:rsidR="00F474B4">
        <w:t xml:space="preserve"> </w:t>
      </w:r>
      <w:r>
        <w:t>6</w:t>
      </w:r>
      <w:r w:rsidR="00F474B4">
        <w:t xml:space="preserve"> </w:t>
      </w:r>
      <w:r>
        <w:t>months</w:t>
      </w:r>
      <w:r w:rsidR="00F474B4">
        <w:t xml:space="preserve"> </w:t>
      </w:r>
      <w:r>
        <w:t>after</w:t>
      </w:r>
      <w:r w:rsidR="00F474B4">
        <w:t xml:space="preserve"> </w:t>
      </w:r>
      <w:r>
        <w:lastRenderedPageBreak/>
        <w:t>completing</w:t>
      </w:r>
      <w:r w:rsidR="00F474B4">
        <w:t xml:space="preserve"> </w:t>
      </w:r>
      <w:r>
        <w:t>their</w:t>
      </w:r>
      <w:r w:rsidR="00F474B4">
        <w:t xml:space="preserve"> </w:t>
      </w:r>
      <w:r>
        <w:t>degree.</w:t>
      </w:r>
      <w:r w:rsidR="00F474B4">
        <w:t xml:space="preserve"> </w:t>
      </w:r>
      <w:r>
        <w:t>For</w:t>
      </w:r>
      <w:r w:rsidR="00F474B4">
        <w:t xml:space="preserve"> </w:t>
      </w:r>
      <w:r>
        <w:t>graduates</w:t>
      </w:r>
      <w:r w:rsidR="00F474B4">
        <w:t xml:space="preserve"> </w:t>
      </w:r>
      <w:r>
        <w:t>who</w:t>
      </w:r>
      <w:r w:rsidR="00F474B4">
        <w:t xml:space="preserve"> </w:t>
      </w:r>
      <w:r>
        <w:t>had</w:t>
      </w:r>
      <w:r w:rsidR="00F474B4">
        <w:t xml:space="preserve"> </w:t>
      </w:r>
      <w:r>
        <w:t>completed</w:t>
      </w:r>
      <w:r w:rsidR="00F474B4">
        <w:t xml:space="preserve"> </w:t>
      </w:r>
      <w:r>
        <w:t>their</w:t>
      </w:r>
      <w:r w:rsidR="00F474B4">
        <w:t xml:space="preserve"> </w:t>
      </w:r>
      <w:r>
        <w:t>degree</w:t>
      </w:r>
      <w:r w:rsidR="00F474B4">
        <w:t xml:space="preserve"> </w:t>
      </w:r>
      <w:r>
        <w:t>3</w:t>
      </w:r>
      <w:r w:rsidR="00F474B4">
        <w:t xml:space="preserve"> </w:t>
      </w:r>
      <w:r>
        <w:t>years</w:t>
      </w:r>
      <w:r w:rsidR="00F474B4">
        <w:t xml:space="preserve"> </w:t>
      </w:r>
      <w:r>
        <w:t>earlier</w:t>
      </w:r>
      <w:r w:rsidR="00F474B4">
        <w:t xml:space="preserve"> </w:t>
      </w:r>
      <w:r>
        <w:t>(in</w:t>
      </w:r>
      <w:r w:rsidR="00F474B4">
        <w:t xml:space="preserve"> </w:t>
      </w:r>
      <w:r>
        <w:t>2020),</w:t>
      </w:r>
      <w:r w:rsidR="00F474B4">
        <w:t xml:space="preserve"> </w:t>
      </w:r>
      <w:r>
        <w:t>92.5%</w:t>
      </w:r>
      <w:r w:rsidR="00F474B4">
        <w:t xml:space="preserve"> </w:t>
      </w:r>
      <w:r>
        <w:t>were</w:t>
      </w:r>
      <w:r w:rsidR="00F474B4">
        <w:t xml:space="preserve"> </w:t>
      </w:r>
      <w:r>
        <w:t>employed</w:t>
      </w:r>
      <w:r w:rsidR="00F474B4">
        <w:t xml:space="preserve"> </w:t>
      </w:r>
      <w:r>
        <w:t>in</w:t>
      </w:r>
      <w:r w:rsidR="00F474B4">
        <w:t xml:space="preserve"> </w:t>
      </w:r>
      <w:r>
        <w:t>2023.</w:t>
      </w:r>
      <w:r w:rsidR="00F474B4">
        <w:t xml:space="preserve"> </w:t>
      </w:r>
    </w:p>
    <w:p w14:paraId="311F6E75" w14:textId="3327191B" w:rsidR="000E123A" w:rsidRDefault="000E123A" w:rsidP="000E123A">
      <w:r>
        <w:t>Vocationally</w:t>
      </w:r>
      <w:r w:rsidR="00F474B4">
        <w:t xml:space="preserve"> </w:t>
      </w:r>
      <w:r>
        <w:t>oriented</w:t>
      </w:r>
      <w:r w:rsidR="00F474B4">
        <w:t xml:space="preserve"> </w:t>
      </w:r>
      <w:r>
        <w:t>study</w:t>
      </w:r>
      <w:r w:rsidR="00F474B4">
        <w:t xml:space="preserve"> </w:t>
      </w:r>
      <w:r>
        <w:t>areas</w:t>
      </w:r>
      <w:r w:rsidR="00F474B4">
        <w:t xml:space="preserve"> </w:t>
      </w:r>
      <w:r>
        <w:t>(such</w:t>
      </w:r>
      <w:r w:rsidR="00F474B4">
        <w:t xml:space="preserve"> </w:t>
      </w:r>
      <w:r>
        <w:t>as</w:t>
      </w:r>
      <w:r w:rsidR="00F474B4">
        <w:t xml:space="preserve"> </w:t>
      </w:r>
      <w:r>
        <w:t>Pharmacy,</w:t>
      </w:r>
      <w:r w:rsidR="00F474B4">
        <w:t xml:space="preserve"> </w:t>
      </w:r>
      <w:r>
        <w:t>Medicine,</w:t>
      </w:r>
      <w:r w:rsidR="00F474B4">
        <w:t xml:space="preserve"> </w:t>
      </w:r>
      <w:r>
        <w:t>Rehabilitation,</w:t>
      </w:r>
      <w:r w:rsidR="00F474B4">
        <w:t xml:space="preserve"> </w:t>
      </w:r>
      <w:r>
        <w:t>Veterinary</w:t>
      </w:r>
      <w:r w:rsidR="00F474B4">
        <w:t xml:space="preserve"> </w:t>
      </w:r>
      <w:r>
        <w:t>Science,</w:t>
      </w:r>
      <w:r w:rsidR="00F474B4">
        <w:t xml:space="preserve"> </w:t>
      </w:r>
      <w:r>
        <w:t>Teacher</w:t>
      </w:r>
      <w:r w:rsidR="00F474B4">
        <w:t xml:space="preserve"> </w:t>
      </w:r>
      <w:r>
        <w:t>Education,</w:t>
      </w:r>
      <w:r w:rsidR="00F474B4">
        <w:t xml:space="preserve"> </w:t>
      </w:r>
      <w:r>
        <w:t>and</w:t>
      </w:r>
      <w:r w:rsidR="00F474B4">
        <w:t xml:space="preserve"> </w:t>
      </w:r>
      <w:r>
        <w:t>Engineering)</w:t>
      </w:r>
      <w:r w:rsidR="00F474B4">
        <w:t xml:space="preserve"> </w:t>
      </w:r>
      <w:r>
        <w:t>generally</w:t>
      </w:r>
      <w:r w:rsidR="00F474B4">
        <w:t xml:space="preserve"> </w:t>
      </w:r>
      <w:r>
        <w:t>have</w:t>
      </w:r>
      <w:r w:rsidR="00F474B4">
        <w:t xml:space="preserve"> </w:t>
      </w:r>
      <w:r>
        <w:t>stronger</w:t>
      </w:r>
      <w:r w:rsidR="00F474B4">
        <w:t xml:space="preserve"> </w:t>
      </w:r>
      <w:r>
        <w:t>employment</w:t>
      </w:r>
      <w:r w:rsidR="00F474B4">
        <w:t xml:space="preserve"> </w:t>
      </w:r>
      <w:r>
        <w:t>outcomes</w:t>
      </w:r>
      <w:r w:rsidR="00F474B4">
        <w:t xml:space="preserve"> </w:t>
      </w:r>
      <w:r>
        <w:t>immediately</w:t>
      </w:r>
      <w:r w:rsidR="00F474B4">
        <w:t xml:space="preserve"> </w:t>
      </w:r>
      <w:r>
        <w:t>after</w:t>
      </w:r>
      <w:r w:rsidR="00F474B4">
        <w:t xml:space="preserve"> </w:t>
      </w:r>
      <w:r>
        <w:t>graduation.</w:t>
      </w:r>
      <w:r w:rsidR="00F474B4">
        <w:t xml:space="preserve"> </w:t>
      </w:r>
      <w:r>
        <w:t>Graduates</w:t>
      </w:r>
      <w:r w:rsidR="00F474B4">
        <w:t xml:space="preserve"> </w:t>
      </w:r>
      <w:r>
        <w:t>with</w:t>
      </w:r>
      <w:r w:rsidR="00F474B4">
        <w:t xml:space="preserve"> </w:t>
      </w:r>
      <w:r>
        <w:t>more</w:t>
      </w:r>
      <w:r w:rsidR="00F474B4">
        <w:t xml:space="preserve"> </w:t>
      </w:r>
      <w:r>
        <w:t>generalist</w:t>
      </w:r>
      <w:r w:rsidR="00F474B4">
        <w:t xml:space="preserve"> </w:t>
      </w:r>
      <w:r>
        <w:t>degrees</w:t>
      </w:r>
      <w:r w:rsidR="00F474B4">
        <w:t xml:space="preserve"> </w:t>
      </w:r>
      <w:r>
        <w:t>(such</w:t>
      </w:r>
      <w:r w:rsidR="00F474B4">
        <w:t xml:space="preserve"> </w:t>
      </w:r>
      <w:r>
        <w:t>as</w:t>
      </w:r>
      <w:r w:rsidR="00F474B4">
        <w:t xml:space="preserve"> </w:t>
      </w:r>
      <w:r>
        <w:t>Communications,</w:t>
      </w:r>
      <w:r w:rsidR="00F474B4">
        <w:t xml:space="preserve"> </w:t>
      </w:r>
      <w:r>
        <w:t>Science</w:t>
      </w:r>
      <w:r w:rsidR="00F474B4">
        <w:t xml:space="preserve"> </w:t>
      </w:r>
      <w:r>
        <w:t>and</w:t>
      </w:r>
      <w:r w:rsidR="00F474B4">
        <w:t xml:space="preserve"> </w:t>
      </w:r>
      <w:r>
        <w:t>Mathematics,</w:t>
      </w:r>
      <w:r w:rsidR="00F474B4">
        <w:t xml:space="preserve"> </w:t>
      </w:r>
      <w:r>
        <w:t>and</w:t>
      </w:r>
      <w:r w:rsidR="00F474B4">
        <w:t xml:space="preserve"> </w:t>
      </w:r>
      <w:r>
        <w:t>Humanities,</w:t>
      </w:r>
      <w:r w:rsidR="00F474B4">
        <w:t xml:space="preserve"> </w:t>
      </w:r>
      <w:r>
        <w:t>Culture</w:t>
      </w:r>
      <w:r w:rsidR="00F474B4">
        <w:t xml:space="preserve"> </w:t>
      </w:r>
      <w:r>
        <w:t>and</w:t>
      </w:r>
      <w:r w:rsidR="00F474B4">
        <w:t xml:space="preserve"> </w:t>
      </w:r>
      <w:r>
        <w:t>Social</w:t>
      </w:r>
      <w:r w:rsidR="00F474B4">
        <w:t xml:space="preserve"> </w:t>
      </w:r>
      <w:r>
        <w:t>Sciences)</w:t>
      </w:r>
      <w:r w:rsidR="00F474B4">
        <w:t xml:space="preserve"> </w:t>
      </w:r>
      <w:r>
        <w:t>have</w:t>
      </w:r>
      <w:r w:rsidR="00F474B4">
        <w:t xml:space="preserve"> </w:t>
      </w:r>
      <w:r>
        <w:t>weaker</w:t>
      </w:r>
      <w:r w:rsidR="00F474B4">
        <w:t xml:space="preserve"> </w:t>
      </w:r>
      <w:r>
        <w:t>employment</w:t>
      </w:r>
      <w:r w:rsidR="00F474B4">
        <w:t xml:space="preserve"> </w:t>
      </w:r>
      <w:r>
        <w:t>outcomes</w:t>
      </w:r>
      <w:r w:rsidR="00F474B4">
        <w:t xml:space="preserve"> </w:t>
      </w:r>
      <w:r>
        <w:t>immediately</w:t>
      </w:r>
      <w:r w:rsidR="00F474B4">
        <w:t xml:space="preserve"> </w:t>
      </w:r>
      <w:r>
        <w:t>after</w:t>
      </w:r>
      <w:r w:rsidR="00F474B4">
        <w:t xml:space="preserve"> </w:t>
      </w:r>
      <w:r>
        <w:t>graduation,</w:t>
      </w:r>
      <w:r w:rsidR="00F474B4">
        <w:t xml:space="preserve"> </w:t>
      </w:r>
      <w:r>
        <w:t>but</w:t>
      </w:r>
      <w:r w:rsidR="00F474B4">
        <w:t xml:space="preserve"> </w:t>
      </w:r>
      <w:r>
        <w:t>they</w:t>
      </w:r>
      <w:r w:rsidR="00F474B4">
        <w:t xml:space="preserve"> </w:t>
      </w:r>
      <w:r>
        <w:t>do</w:t>
      </w:r>
      <w:r w:rsidR="00F474B4">
        <w:t xml:space="preserve"> </w:t>
      </w:r>
      <w:r>
        <w:t>improve</w:t>
      </w:r>
      <w:r w:rsidR="00F474B4">
        <w:t xml:space="preserve"> </w:t>
      </w:r>
      <w:r>
        <w:t>significantly</w:t>
      </w:r>
      <w:r w:rsidR="00F474B4">
        <w:t xml:space="preserve"> </w:t>
      </w:r>
      <w:r>
        <w:t>over</w:t>
      </w:r>
      <w:r w:rsidR="00F474B4">
        <w:t xml:space="preserve"> </w:t>
      </w:r>
      <w:r>
        <w:t>time.</w:t>
      </w:r>
    </w:p>
    <w:p w14:paraId="3B51C3FE" w14:textId="5EA5667D" w:rsidR="000E123A" w:rsidRDefault="000E123A" w:rsidP="00614CF2">
      <w:pPr>
        <w:pStyle w:val="Caption"/>
      </w:pPr>
      <w:r w:rsidRPr="00152F8F">
        <w:rPr>
          <w:noProof/>
        </w:rPr>
        <w:t>Higher</w:t>
      </w:r>
      <w:r w:rsidR="00F474B4">
        <w:rPr>
          <w:noProof/>
        </w:rPr>
        <w:t xml:space="preserve"> </w:t>
      </w:r>
      <w:r w:rsidRPr="00152F8F">
        <w:rPr>
          <w:noProof/>
        </w:rPr>
        <w:t>education</w:t>
      </w:r>
      <w:r w:rsidR="00F474B4">
        <w:rPr>
          <w:noProof/>
        </w:rPr>
        <w:t xml:space="preserve"> </w:t>
      </w:r>
      <w:r w:rsidRPr="00152F8F">
        <w:rPr>
          <w:noProof/>
        </w:rPr>
        <w:t>student</w:t>
      </w:r>
      <w:r w:rsidR="00F474B4">
        <w:rPr>
          <w:noProof/>
        </w:rPr>
        <w:t xml:space="preserve"> </w:t>
      </w:r>
      <w:r w:rsidRPr="00152F8F">
        <w:rPr>
          <w:noProof/>
        </w:rPr>
        <w:t>enrolments,</w:t>
      </w:r>
      <w:r w:rsidR="00F474B4">
        <w:rPr>
          <w:noProof/>
        </w:rPr>
        <w:t xml:space="preserve"> </w:t>
      </w:r>
      <w:r w:rsidRPr="00152F8F">
        <w:rPr>
          <w:noProof/>
        </w:rPr>
        <w:t>by</w:t>
      </w:r>
      <w:r w:rsidR="00F474B4">
        <w:rPr>
          <w:noProof/>
        </w:rPr>
        <w:t xml:space="preserve"> </w:t>
      </w:r>
      <w:r w:rsidRPr="00152F8F">
        <w:rPr>
          <w:noProof/>
        </w:rPr>
        <w:t>field</w:t>
      </w:r>
      <w:r w:rsidR="00F474B4">
        <w:rPr>
          <w:noProof/>
        </w:rPr>
        <w:t xml:space="preserve"> </w:t>
      </w:r>
      <w:r w:rsidRPr="00152F8F">
        <w:rPr>
          <w:noProof/>
        </w:rPr>
        <w:t>of</w:t>
      </w:r>
      <w:r w:rsidR="00F474B4">
        <w:rPr>
          <w:noProof/>
        </w:rPr>
        <w:t xml:space="preserve"> </w:t>
      </w:r>
      <w:r w:rsidRPr="00152F8F">
        <w:rPr>
          <w:noProof/>
        </w:rPr>
        <w:t>education,</w:t>
      </w:r>
      <w:r w:rsidR="00F474B4">
        <w:rPr>
          <w:noProof/>
        </w:rPr>
        <w:t xml:space="preserve"> </w:t>
      </w:r>
      <w:r w:rsidRPr="00152F8F">
        <w:rPr>
          <w:noProof/>
        </w:rPr>
        <w:t>Australia,</w:t>
      </w:r>
      <w:r w:rsidR="00F474B4">
        <w:rPr>
          <w:noProof/>
        </w:rPr>
        <w:t xml:space="preserve"> </w:t>
      </w:r>
      <w:r w:rsidRPr="00152F8F">
        <w:rPr>
          <w:noProof/>
        </w:rPr>
        <w:t>2023</w:t>
      </w:r>
    </w:p>
    <w:tbl>
      <w:tblPr>
        <w:tblStyle w:val="TableGrid"/>
        <w:tblW w:w="5000" w:type="pct"/>
        <w:tblLook w:val="0220" w:firstRow="1" w:lastRow="0" w:firstColumn="0" w:lastColumn="0" w:noHBand="1" w:noVBand="0"/>
      </w:tblPr>
      <w:tblGrid>
        <w:gridCol w:w="5039"/>
        <w:gridCol w:w="2300"/>
        <w:gridCol w:w="2300"/>
      </w:tblGrid>
      <w:tr w:rsidR="000E123A" w:rsidRPr="000E303E" w14:paraId="6789CB4C"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14" w:type="pct"/>
          </w:tcPr>
          <w:p w14:paraId="29A1C329" w14:textId="55EA7758" w:rsidR="000E123A" w:rsidRPr="000E303E" w:rsidRDefault="000E123A" w:rsidP="001F20F9">
            <w:pPr>
              <w:pStyle w:val="TableHeader"/>
            </w:pPr>
            <w:r w:rsidRPr="000E303E">
              <w:t>Field</w:t>
            </w:r>
            <w:r w:rsidR="00F474B4">
              <w:t xml:space="preserve"> </w:t>
            </w:r>
            <w:r w:rsidRPr="000E303E">
              <w:t>of</w:t>
            </w:r>
            <w:r w:rsidR="00F474B4">
              <w:t xml:space="preserve"> </w:t>
            </w:r>
            <w:r w:rsidRPr="000E303E">
              <w:t>education</w:t>
            </w:r>
          </w:p>
        </w:tc>
        <w:tc>
          <w:tcPr>
            <w:tcW w:w="1193" w:type="pct"/>
          </w:tcPr>
          <w:p w14:paraId="3DC8BFEE" w14:textId="0C057E8D" w:rsidR="000E123A" w:rsidRPr="000E303E" w:rsidRDefault="000E123A" w:rsidP="001F20F9">
            <w:pPr>
              <w:pStyle w:val="TableHeader"/>
            </w:pPr>
            <w:r w:rsidRPr="000E303E">
              <w:t>2023</w:t>
            </w:r>
            <w:r w:rsidR="00F474B4">
              <w:t xml:space="preserve"> </w:t>
            </w:r>
            <w:r w:rsidRPr="000E303E">
              <w:t>enrolments</w:t>
            </w:r>
            <w:r w:rsidR="00F474B4">
              <w:t xml:space="preserve"> </w:t>
            </w:r>
            <w:r w:rsidRPr="000E303E">
              <w:t>(‘000)</w:t>
            </w:r>
          </w:p>
        </w:tc>
        <w:tc>
          <w:tcPr>
            <w:tcW w:w="1193" w:type="pct"/>
          </w:tcPr>
          <w:p w14:paraId="5977E49A" w14:textId="0EBCFCCE" w:rsidR="000E123A" w:rsidRPr="000E303E" w:rsidRDefault="000E123A" w:rsidP="001F20F9">
            <w:pPr>
              <w:pStyle w:val="TableHeader"/>
            </w:pPr>
            <w:r w:rsidRPr="000E303E">
              <w:t>10</w:t>
            </w:r>
            <w:r w:rsidR="00F474B4">
              <w:t xml:space="preserve"> </w:t>
            </w:r>
            <w:r w:rsidRPr="000E303E">
              <w:t>year</w:t>
            </w:r>
            <w:r w:rsidR="00F474B4">
              <w:t xml:space="preserve"> </w:t>
            </w:r>
            <w:r w:rsidRPr="000E303E">
              <w:t>change</w:t>
            </w:r>
          </w:p>
        </w:tc>
      </w:tr>
      <w:tr w:rsidR="000E123A" w:rsidRPr="000E303E" w14:paraId="542E3AA8" w14:textId="77777777" w:rsidTr="00E926E8">
        <w:trPr>
          <w:trHeight w:val="20"/>
        </w:trPr>
        <w:tc>
          <w:tcPr>
            <w:tcW w:w="2614" w:type="pct"/>
          </w:tcPr>
          <w:p w14:paraId="2C491D45" w14:textId="741ACFBD" w:rsidR="000E123A" w:rsidRPr="000E303E" w:rsidRDefault="000E123A" w:rsidP="000E303E">
            <w:r w:rsidRPr="000E303E">
              <w:t>Natural</w:t>
            </w:r>
            <w:r w:rsidR="00F474B4">
              <w:t xml:space="preserve"> </w:t>
            </w:r>
            <w:r w:rsidRPr="000E303E">
              <w:t>and</w:t>
            </w:r>
            <w:r w:rsidR="00F474B4">
              <w:t xml:space="preserve"> </w:t>
            </w:r>
            <w:r w:rsidRPr="000E303E">
              <w:t>Physical</w:t>
            </w:r>
            <w:r w:rsidR="00F474B4">
              <w:t xml:space="preserve"> </w:t>
            </w:r>
            <w:r w:rsidRPr="000E303E">
              <w:t>Sciences</w:t>
            </w:r>
          </w:p>
        </w:tc>
        <w:tc>
          <w:tcPr>
            <w:tcW w:w="1193" w:type="pct"/>
          </w:tcPr>
          <w:p w14:paraId="0BF4A0CF" w14:textId="77777777" w:rsidR="000E123A" w:rsidRPr="000E303E" w:rsidRDefault="000E123A" w:rsidP="000E303E">
            <w:r w:rsidRPr="000E303E">
              <w:t>132.4</w:t>
            </w:r>
          </w:p>
        </w:tc>
        <w:tc>
          <w:tcPr>
            <w:tcW w:w="1193" w:type="pct"/>
          </w:tcPr>
          <w:p w14:paraId="42C9D647" w14:textId="77777777" w:rsidR="000E123A" w:rsidRPr="000E303E" w:rsidRDefault="000E123A" w:rsidP="000E303E">
            <w:r w:rsidRPr="000E303E">
              <w:t>23%</w:t>
            </w:r>
          </w:p>
        </w:tc>
      </w:tr>
      <w:tr w:rsidR="000E123A" w:rsidRPr="000E303E" w14:paraId="13263C29" w14:textId="77777777" w:rsidTr="00E926E8">
        <w:trPr>
          <w:trHeight w:val="20"/>
        </w:trPr>
        <w:tc>
          <w:tcPr>
            <w:tcW w:w="2614" w:type="pct"/>
          </w:tcPr>
          <w:p w14:paraId="0C8D2935" w14:textId="7F114E7A" w:rsidR="000E123A" w:rsidRPr="000E303E" w:rsidRDefault="000E123A" w:rsidP="000E303E">
            <w:r w:rsidRPr="000E303E">
              <w:t>Information</w:t>
            </w:r>
            <w:r w:rsidR="00F474B4">
              <w:t xml:space="preserve"> </w:t>
            </w:r>
            <w:r w:rsidRPr="000E303E">
              <w:t>Technology</w:t>
            </w:r>
          </w:p>
        </w:tc>
        <w:tc>
          <w:tcPr>
            <w:tcW w:w="1193" w:type="pct"/>
          </w:tcPr>
          <w:p w14:paraId="1E72987E" w14:textId="77777777" w:rsidR="000E123A" w:rsidRPr="000E303E" w:rsidRDefault="000E123A" w:rsidP="000E303E">
            <w:r w:rsidRPr="000E303E">
              <w:t>143.3</w:t>
            </w:r>
          </w:p>
        </w:tc>
        <w:tc>
          <w:tcPr>
            <w:tcW w:w="1193" w:type="pct"/>
          </w:tcPr>
          <w:p w14:paraId="2D50E321" w14:textId="77777777" w:rsidR="000E123A" w:rsidRPr="000E303E" w:rsidRDefault="000E123A" w:rsidP="000E303E">
            <w:r w:rsidRPr="000E303E">
              <w:t>174%</w:t>
            </w:r>
          </w:p>
        </w:tc>
      </w:tr>
      <w:tr w:rsidR="000E123A" w:rsidRPr="000E303E" w14:paraId="7E0949EF" w14:textId="77777777" w:rsidTr="00E926E8">
        <w:trPr>
          <w:trHeight w:val="20"/>
        </w:trPr>
        <w:tc>
          <w:tcPr>
            <w:tcW w:w="2614" w:type="pct"/>
          </w:tcPr>
          <w:p w14:paraId="3CDEBC33" w14:textId="4CE28A6D" w:rsidR="000E123A" w:rsidRPr="000E303E" w:rsidRDefault="000E123A" w:rsidP="000E303E">
            <w:r w:rsidRPr="000E303E">
              <w:t>Engineering</w:t>
            </w:r>
            <w:r w:rsidR="00F474B4">
              <w:t xml:space="preserve"> </w:t>
            </w:r>
            <w:r w:rsidRPr="000E303E">
              <w:t>and</w:t>
            </w:r>
            <w:r w:rsidR="00F474B4">
              <w:t xml:space="preserve"> </w:t>
            </w:r>
            <w:r w:rsidRPr="000E303E">
              <w:t>Related</w:t>
            </w:r>
            <w:r w:rsidR="00F474B4">
              <w:t xml:space="preserve"> </w:t>
            </w:r>
            <w:r w:rsidRPr="000E303E">
              <w:t>Technologies</w:t>
            </w:r>
          </w:p>
        </w:tc>
        <w:tc>
          <w:tcPr>
            <w:tcW w:w="1193" w:type="pct"/>
          </w:tcPr>
          <w:p w14:paraId="47E6B90F" w14:textId="77777777" w:rsidR="000E123A" w:rsidRPr="000E303E" w:rsidRDefault="000E123A" w:rsidP="000E303E">
            <w:r w:rsidRPr="000E303E">
              <w:t>115.2</w:t>
            </w:r>
          </w:p>
        </w:tc>
        <w:tc>
          <w:tcPr>
            <w:tcW w:w="1193" w:type="pct"/>
          </w:tcPr>
          <w:p w14:paraId="795647B1" w14:textId="77777777" w:rsidR="000E123A" w:rsidRPr="000E303E" w:rsidRDefault="000E123A" w:rsidP="000E303E">
            <w:r w:rsidRPr="000E303E">
              <w:t>18%</w:t>
            </w:r>
          </w:p>
        </w:tc>
      </w:tr>
      <w:tr w:rsidR="000E123A" w:rsidRPr="000E303E" w14:paraId="25C4D232" w14:textId="77777777" w:rsidTr="00E926E8">
        <w:trPr>
          <w:trHeight w:val="20"/>
        </w:trPr>
        <w:tc>
          <w:tcPr>
            <w:tcW w:w="2614" w:type="pct"/>
          </w:tcPr>
          <w:p w14:paraId="456640BF" w14:textId="66D3DEE5" w:rsidR="000E123A" w:rsidRPr="000E303E" w:rsidRDefault="000E123A" w:rsidP="000E303E">
            <w:r w:rsidRPr="000E303E">
              <w:t>Architecture</w:t>
            </w:r>
            <w:r w:rsidR="00F474B4">
              <w:t xml:space="preserve"> </w:t>
            </w:r>
            <w:r w:rsidRPr="000E303E">
              <w:t>and</w:t>
            </w:r>
            <w:r w:rsidR="00F474B4">
              <w:t xml:space="preserve"> </w:t>
            </w:r>
            <w:r w:rsidRPr="000E303E">
              <w:t>Building</w:t>
            </w:r>
          </w:p>
        </w:tc>
        <w:tc>
          <w:tcPr>
            <w:tcW w:w="1193" w:type="pct"/>
          </w:tcPr>
          <w:p w14:paraId="7ECEC104" w14:textId="77777777" w:rsidR="000E123A" w:rsidRPr="000E303E" w:rsidRDefault="000E123A" w:rsidP="000E303E">
            <w:r w:rsidRPr="000E303E">
              <w:t>42.2</w:t>
            </w:r>
          </w:p>
        </w:tc>
        <w:tc>
          <w:tcPr>
            <w:tcW w:w="1193" w:type="pct"/>
          </w:tcPr>
          <w:p w14:paraId="5CCFAA4A" w14:textId="77777777" w:rsidR="000E123A" w:rsidRPr="000E303E" w:rsidRDefault="000E123A" w:rsidP="000E303E">
            <w:r w:rsidRPr="000E303E">
              <w:t>41%</w:t>
            </w:r>
          </w:p>
        </w:tc>
      </w:tr>
      <w:tr w:rsidR="000E123A" w:rsidRPr="000E303E" w14:paraId="0553FDB7" w14:textId="77777777" w:rsidTr="00E926E8">
        <w:trPr>
          <w:trHeight w:val="20"/>
        </w:trPr>
        <w:tc>
          <w:tcPr>
            <w:tcW w:w="2614" w:type="pct"/>
          </w:tcPr>
          <w:p w14:paraId="0AC07E91" w14:textId="48426F62" w:rsidR="000E123A" w:rsidRPr="000E303E" w:rsidRDefault="000E123A" w:rsidP="000E303E">
            <w:r w:rsidRPr="000E303E">
              <w:t>Agriculture,</w:t>
            </w:r>
            <w:r w:rsidR="00F474B4">
              <w:t xml:space="preserve"> </w:t>
            </w:r>
            <w:r w:rsidRPr="000E303E">
              <w:t>Environmental</w:t>
            </w:r>
            <w:r w:rsidR="00F474B4">
              <w:t xml:space="preserve"> </w:t>
            </w:r>
            <w:r w:rsidRPr="000E303E">
              <w:t>and</w:t>
            </w:r>
            <w:r w:rsidR="00F474B4">
              <w:t xml:space="preserve"> </w:t>
            </w:r>
            <w:r w:rsidRPr="000E303E">
              <w:t>Related</w:t>
            </w:r>
            <w:r w:rsidR="00F474B4">
              <w:t xml:space="preserve"> </w:t>
            </w:r>
            <w:r w:rsidRPr="000E303E">
              <w:t>Studies</w:t>
            </w:r>
          </w:p>
        </w:tc>
        <w:tc>
          <w:tcPr>
            <w:tcW w:w="1193" w:type="pct"/>
          </w:tcPr>
          <w:p w14:paraId="15C42F36" w14:textId="77777777" w:rsidR="000E123A" w:rsidRPr="000E303E" w:rsidRDefault="000E123A" w:rsidP="000E303E">
            <w:r w:rsidRPr="000E303E">
              <w:t>19.3</w:t>
            </w:r>
          </w:p>
        </w:tc>
        <w:tc>
          <w:tcPr>
            <w:tcW w:w="1193" w:type="pct"/>
          </w:tcPr>
          <w:p w14:paraId="2253D661" w14:textId="77777777" w:rsidR="000E123A" w:rsidRPr="000E303E" w:rsidRDefault="000E123A" w:rsidP="000E303E">
            <w:r w:rsidRPr="000E303E">
              <w:t>1%</w:t>
            </w:r>
          </w:p>
        </w:tc>
      </w:tr>
      <w:tr w:rsidR="000E123A" w:rsidRPr="000E303E" w14:paraId="27455CDD" w14:textId="77777777" w:rsidTr="00E926E8">
        <w:trPr>
          <w:trHeight w:val="20"/>
        </w:trPr>
        <w:tc>
          <w:tcPr>
            <w:tcW w:w="2614" w:type="pct"/>
          </w:tcPr>
          <w:p w14:paraId="02390AFC" w14:textId="77777777" w:rsidR="000E123A" w:rsidRPr="000E303E" w:rsidRDefault="000E123A" w:rsidP="000E303E">
            <w:r w:rsidRPr="000E303E">
              <w:t>Health</w:t>
            </w:r>
          </w:p>
        </w:tc>
        <w:tc>
          <w:tcPr>
            <w:tcW w:w="1193" w:type="pct"/>
          </w:tcPr>
          <w:p w14:paraId="61670D2F" w14:textId="77777777" w:rsidR="000E123A" w:rsidRPr="000E303E" w:rsidRDefault="000E123A" w:rsidP="000E303E">
            <w:r w:rsidRPr="000E303E">
              <w:t>283.1</w:t>
            </w:r>
          </w:p>
        </w:tc>
        <w:tc>
          <w:tcPr>
            <w:tcW w:w="1193" w:type="pct"/>
          </w:tcPr>
          <w:p w14:paraId="4971A149" w14:textId="77777777" w:rsidR="000E123A" w:rsidRPr="000E303E" w:rsidRDefault="000E123A" w:rsidP="000E303E">
            <w:r w:rsidRPr="000E303E">
              <w:t>43%</w:t>
            </w:r>
          </w:p>
        </w:tc>
      </w:tr>
      <w:tr w:rsidR="000E123A" w:rsidRPr="000E303E" w14:paraId="376B07C9" w14:textId="77777777" w:rsidTr="00E926E8">
        <w:trPr>
          <w:trHeight w:val="20"/>
        </w:trPr>
        <w:tc>
          <w:tcPr>
            <w:tcW w:w="2614" w:type="pct"/>
          </w:tcPr>
          <w:p w14:paraId="2B0860FB" w14:textId="77777777" w:rsidR="000E123A" w:rsidRPr="000E303E" w:rsidRDefault="000E123A" w:rsidP="000E303E">
            <w:r w:rsidRPr="000E303E">
              <w:t>Education</w:t>
            </w:r>
          </w:p>
        </w:tc>
        <w:tc>
          <w:tcPr>
            <w:tcW w:w="1193" w:type="pct"/>
          </w:tcPr>
          <w:p w14:paraId="7B7D36BA" w14:textId="77777777" w:rsidR="000E123A" w:rsidRPr="000E303E" w:rsidRDefault="000E123A" w:rsidP="000E303E">
            <w:r w:rsidRPr="000E303E">
              <w:t>137.4</w:t>
            </w:r>
          </w:p>
        </w:tc>
        <w:tc>
          <w:tcPr>
            <w:tcW w:w="1193" w:type="pct"/>
          </w:tcPr>
          <w:p w14:paraId="0DA96A98" w14:textId="77777777" w:rsidR="000E123A" w:rsidRPr="000E303E" w:rsidRDefault="000E123A" w:rsidP="000E303E">
            <w:r w:rsidRPr="000E303E">
              <w:t>10%</w:t>
            </w:r>
          </w:p>
        </w:tc>
      </w:tr>
      <w:tr w:rsidR="000E123A" w:rsidRPr="000E303E" w14:paraId="5E94BCA1" w14:textId="77777777" w:rsidTr="00E926E8">
        <w:trPr>
          <w:trHeight w:val="20"/>
        </w:trPr>
        <w:tc>
          <w:tcPr>
            <w:tcW w:w="2614" w:type="pct"/>
          </w:tcPr>
          <w:p w14:paraId="20167733" w14:textId="22B52399" w:rsidR="000E123A" w:rsidRPr="000E303E" w:rsidRDefault="000E123A" w:rsidP="000E303E">
            <w:r w:rsidRPr="000E303E">
              <w:t>Management</w:t>
            </w:r>
            <w:r w:rsidR="00F474B4">
              <w:t xml:space="preserve"> </w:t>
            </w:r>
            <w:r w:rsidRPr="000E303E">
              <w:t>and</w:t>
            </w:r>
            <w:r w:rsidR="00F474B4">
              <w:t xml:space="preserve"> </w:t>
            </w:r>
            <w:r w:rsidRPr="000E303E">
              <w:t>Commerce</w:t>
            </w:r>
          </w:p>
        </w:tc>
        <w:tc>
          <w:tcPr>
            <w:tcW w:w="1193" w:type="pct"/>
          </w:tcPr>
          <w:p w14:paraId="18E79674" w14:textId="77777777" w:rsidR="000E123A" w:rsidRPr="000E303E" w:rsidRDefault="000E123A" w:rsidP="000E303E">
            <w:r w:rsidRPr="000E303E">
              <w:t>360.2</w:t>
            </w:r>
          </w:p>
        </w:tc>
        <w:tc>
          <w:tcPr>
            <w:tcW w:w="1193" w:type="pct"/>
          </w:tcPr>
          <w:p w14:paraId="07839917" w14:textId="77777777" w:rsidR="000E123A" w:rsidRPr="000E303E" w:rsidRDefault="000E123A" w:rsidP="000E303E">
            <w:r w:rsidRPr="000E303E">
              <w:t>5%</w:t>
            </w:r>
          </w:p>
        </w:tc>
      </w:tr>
      <w:tr w:rsidR="000E123A" w:rsidRPr="000E303E" w14:paraId="0B20BA74" w14:textId="77777777" w:rsidTr="00E926E8">
        <w:trPr>
          <w:trHeight w:val="20"/>
        </w:trPr>
        <w:tc>
          <w:tcPr>
            <w:tcW w:w="2614" w:type="pct"/>
          </w:tcPr>
          <w:p w14:paraId="0B154BF3" w14:textId="4A6C7C22" w:rsidR="000E123A" w:rsidRPr="000E303E" w:rsidRDefault="000E123A" w:rsidP="000E303E">
            <w:r w:rsidRPr="000E303E">
              <w:t>Society</w:t>
            </w:r>
            <w:r w:rsidR="00F474B4">
              <w:t xml:space="preserve"> </w:t>
            </w:r>
            <w:r w:rsidRPr="000E303E">
              <w:t>and</w:t>
            </w:r>
            <w:r w:rsidR="00F474B4">
              <w:t xml:space="preserve"> </w:t>
            </w:r>
            <w:r w:rsidRPr="000E303E">
              <w:t>Culture</w:t>
            </w:r>
          </w:p>
        </w:tc>
        <w:tc>
          <w:tcPr>
            <w:tcW w:w="1193" w:type="pct"/>
          </w:tcPr>
          <w:p w14:paraId="4B0F6C7D" w14:textId="77777777" w:rsidR="000E123A" w:rsidRPr="000E303E" w:rsidRDefault="000E123A" w:rsidP="000E303E">
            <w:r w:rsidRPr="000E303E">
              <w:t>326.5</w:t>
            </w:r>
          </w:p>
        </w:tc>
        <w:tc>
          <w:tcPr>
            <w:tcW w:w="1193" w:type="pct"/>
          </w:tcPr>
          <w:p w14:paraId="29C1CEA1" w14:textId="77777777" w:rsidR="000E123A" w:rsidRPr="000E303E" w:rsidRDefault="000E123A" w:rsidP="000E303E">
            <w:r w:rsidRPr="000E303E">
              <w:t>12%</w:t>
            </w:r>
          </w:p>
        </w:tc>
      </w:tr>
      <w:tr w:rsidR="000E123A" w:rsidRPr="000E303E" w14:paraId="6EFA9307" w14:textId="77777777" w:rsidTr="00E926E8">
        <w:trPr>
          <w:trHeight w:val="20"/>
        </w:trPr>
        <w:tc>
          <w:tcPr>
            <w:tcW w:w="2614" w:type="pct"/>
          </w:tcPr>
          <w:p w14:paraId="019D9DF4" w14:textId="2577ECE3" w:rsidR="000E123A" w:rsidRPr="000E303E" w:rsidRDefault="000E123A" w:rsidP="000E303E">
            <w:r w:rsidRPr="000E303E">
              <w:t>Creative</w:t>
            </w:r>
            <w:r w:rsidR="00F474B4">
              <w:t xml:space="preserve"> </w:t>
            </w:r>
            <w:r w:rsidRPr="000E303E">
              <w:t>Arts</w:t>
            </w:r>
          </w:p>
        </w:tc>
        <w:tc>
          <w:tcPr>
            <w:tcW w:w="1193" w:type="pct"/>
          </w:tcPr>
          <w:p w14:paraId="16C15AC2" w14:textId="77777777" w:rsidR="000E123A" w:rsidRPr="000E303E" w:rsidRDefault="000E123A" w:rsidP="000E303E">
            <w:r w:rsidRPr="000E303E">
              <w:t>92.5</w:t>
            </w:r>
          </w:p>
        </w:tc>
        <w:tc>
          <w:tcPr>
            <w:tcW w:w="1193" w:type="pct"/>
          </w:tcPr>
          <w:p w14:paraId="12C3720A" w14:textId="77777777" w:rsidR="000E123A" w:rsidRPr="000E303E" w:rsidRDefault="000E123A" w:rsidP="000E303E">
            <w:r w:rsidRPr="000E303E">
              <w:t>5%</w:t>
            </w:r>
          </w:p>
        </w:tc>
      </w:tr>
      <w:tr w:rsidR="000E123A" w:rsidRPr="000E303E" w14:paraId="1D46E460" w14:textId="77777777" w:rsidTr="00E926E8">
        <w:trPr>
          <w:trHeight w:val="20"/>
        </w:trPr>
        <w:tc>
          <w:tcPr>
            <w:tcW w:w="2614" w:type="pct"/>
          </w:tcPr>
          <w:p w14:paraId="1DE76E3E" w14:textId="778C3B59" w:rsidR="000E123A" w:rsidRPr="000E303E" w:rsidRDefault="000E123A" w:rsidP="000E303E">
            <w:r w:rsidRPr="000E303E">
              <w:t>Food,</w:t>
            </w:r>
            <w:r w:rsidR="00F474B4">
              <w:t xml:space="preserve"> </w:t>
            </w:r>
            <w:r w:rsidRPr="000E303E">
              <w:t>Hospitality</w:t>
            </w:r>
            <w:r w:rsidR="00F474B4">
              <w:t xml:space="preserve"> </w:t>
            </w:r>
            <w:r w:rsidRPr="000E303E">
              <w:t>and</w:t>
            </w:r>
            <w:r w:rsidR="00F474B4">
              <w:t xml:space="preserve"> </w:t>
            </w:r>
            <w:r w:rsidRPr="000E303E">
              <w:t>Personal</w:t>
            </w:r>
            <w:r w:rsidR="00F474B4">
              <w:t xml:space="preserve"> </w:t>
            </w:r>
            <w:r w:rsidRPr="000E303E">
              <w:t>Services</w:t>
            </w:r>
          </w:p>
        </w:tc>
        <w:tc>
          <w:tcPr>
            <w:tcW w:w="1193" w:type="pct"/>
          </w:tcPr>
          <w:p w14:paraId="527CF19A" w14:textId="77777777" w:rsidR="000E123A" w:rsidRPr="000E303E" w:rsidRDefault="000E123A" w:rsidP="000E303E">
            <w:r w:rsidRPr="000E303E">
              <w:t>0.6</w:t>
            </w:r>
          </w:p>
        </w:tc>
        <w:tc>
          <w:tcPr>
            <w:tcW w:w="1193" w:type="pct"/>
          </w:tcPr>
          <w:p w14:paraId="1E4D79D0" w14:textId="77777777" w:rsidR="000E123A" w:rsidRPr="000E303E" w:rsidRDefault="000E123A" w:rsidP="000E303E">
            <w:r w:rsidRPr="000E303E">
              <w:t>94%</w:t>
            </w:r>
          </w:p>
        </w:tc>
      </w:tr>
      <w:tr w:rsidR="000E123A" w:rsidRPr="000E303E" w14:paraId="21AED74E" w14:textId="77777777" w:rsidTr="00E926E8">
        <w:trPr>
          <w:trHeight w:val="20"/>
        </w:trPr>
        <w:tc>
          <w:tcPr>
            <w:tcW w:w="2614" w:type="pct"/>
          </w:tcPr>
          <w:p w14:paraId="43B3F91D" w14:textId="75701133" w:rsidR="000E123A" w:rsidRPr="000E303E" w:rsidRDefault="000E123A" w:rsidP="000E303E">
            <w:r w:rsidRPr="000E303E">
              <w:t>Mixed</w:t>
            </w:r>
            <w:r w:rsidR="00F474B4">
              <w:t xml:space="preserve"> </w:t>
            </w:r>
            <w:r w:rsidRPr="000E303E">
              <w:t>field</w:t>
            </w:r>
            <w:r w:rsidR="00F474B4">
              <w:t xml:space="preserve"> </w:t>
            </w:r>
            <w:r w:rsidRPr="000E303E">
              <w:t>programs</w:t>
            </w:r>
          </w:p>
        </w:tc>
        <w:tc>
          <w:tcPr>
            <w:tcW w:w="1193" w:type="pct"/>
          </w:tcPr>
          <w:p w14:paraId="6A6896E3" w14:textId="77777777" w:rsidR="000E123A" w:rsidRPr="000E303E" w:rsidRDefault="000E123A" w:rsidP="000E303E">
            <w:r w:rsidRPr="000E303E">
              <w:t>9.1</w:t>
            </w:r>
          </w:p>
        </w:tc>
        <w:tc>
          <w:tcPr>
            <w:tcW w:w="1193" w:type="pct"/>
          </w:tcPr>
          <w:p w14:paraId="49717C00" w14:textId="77777777" w:rsidR="000E123A" w:rsidRPr="000E303E" w:rsidRDefault="000E123A" w:rsidP="000E303E">
            <w:r w:rsidRPr="000E303E">
              <w:t>-16%</w:t>
            </w:r>
          </w:p>
        </w:tc>
      </w:tr>
      <w:tr w:rsidR="000E123A" w:rsidRPr="000E303E" w14:paraId="47143EA4" w14:textId="77777777" w:rsidTr="00E926E8">
        <w:trPr>
          <w:trHeight w:val="20"/>
        </w:trPr>
        <w:tc>
          <w:tcPr>
            <w:tcW w:w="2614" w:type="pct"/>
          </w:tcPr>
          <w:p w14:paraId="4B8693DE" w14:textId="226E05FA" w:rsidR="000E123A" w:rsidRPr="000E303E" w:rsidRDefault="000E123A" w:rsidP="000E303E">
            <w:r w:rsidRPr="000E303E">
              <w:t>Non-award</w:t>
            </w:r>
            <w:r w:rsidR="00F474B4">
              <w:t xml:space="preserve"> </w:t>
            </w:r>
            <w:r w:rsidRPr="000E303E">
              <w:t>courses</w:t>
            </w:r>
          </w:p>
        </w:tc>
        <w:tc>
          <w:tcPr>
            <w:tcW w:w="1193" w:type="pct"/>
          </w:tcPr>
          <w:p w14:paraId="04E37EE6" w14:textId="77777777" w:rsidR="000E123A" w:rsidRPr="000E303E" w:rsidRDefault="000E123A" w:rsidP="000E303E">
            <w:r w:rsidRPr="000E303E">
              <w:t>16.4</w:t>
            </w:r>
          </w:p>
        </w:tc>
        <w:tc>
          <w:tcPr>
            <w:tcW w:w="1193" w:type="pct"/>
          </w:tcPr>
          <w:p w14:paraId="2687E977" w14:textId="77777777" w:rsidR="000E123A" w:rsidRPr="000E303E" w:rsidRDefault="000E123A" w:rsidP="000E303E">
            <w:r w:rsidRPr="000E303E">
              <w:t>-10%</w:t>
            </w:r>
          </w:p>
        </w:tc>
      </w:tr>
      <w:tr w:rsidR="000E123A" w:rsidRPr="000E303E" w14:paraId="295273BC" w14:textId="77777777" w:rsidTr="00E926E8">
        <w:trPr>
          <w:trHeight w:val="20"/>
        </w:trPr>
        <w:tc>
          <w:tcPr>
            <w:tcW w:w="2614" w:type="pct"/>
          </w:tcPr>
          <w:p w14:paraId="6EB3ED32" w14:textId="12D4CFC4" w:rsidR="000E123A" w:rsidRPr="000E303E" w:rsidRDefault="000E123A" w:rsidP="000E303E">
            <w:r w:rsidRPr="000E303E">
              <w:t>All</w:t>
            </w:r>
            <w:r w:rsidR="00F474B4">
              <w:t xml:space="preserve"> </w:t>
            </w:r>
            <w:r w:rsidRPr="000E303E">
              <w:t>fields</w:t>
            </w:r>
            <w:r w:rsidR="00F474B4">
              <w:t xml:space="preserve"> </w:t>
            </w:r>
            <w:r w:rsidRPr="000E303E">
              <w:t>of</w:t>
            </w:r>
            <w:r w:rsidR="00F474B4">
              <w:t xml:space="preserve"> </w:t>
            </w:r>
            <w:r w:rsidRPr="000E303E">
              <w:t>education*</w:t>
            </w:r>
          </w:p>
        </w:tc>
        <w:tc>
          <w:tcPr>
            <w:tcW w:w="1193" w:type="pct"/>
          </w:tcPr>
          <w:p w14:paraId="079F8C48" w14:textId="77777777" w:rsidR="000E123A" w:rsidRPr="000E303E" w:rsidRDefault="000E123A" w:rsidP="000E303E">
            <w:r w:rsidRPr="000E303E">
              <w:t>1,600.6</w:t>
            </w:r>
          </w:p>
        </w:tc>
        <w:tc>
          <w:tcPr>
            <w:tcW w:w="1193" w:type="pct"/>
          </w:tcPr>
          <w:p w14:paraId="0ED5560A" w14:textId="77777777" w:rsidR="000E123A" w:rsidRPr="000E303E" w:rsidRDefault="000E123A" w:rsidP="000E303E">
            <w:r w:rsidRPr="000E303E">
              <w:t>22%</w:t>
            </w:r>
          </w:p>
        </w:tc>
      </w:tr>
    </w:tbl>
    <w:p w14:paraId="1D377004" w14:textId="7640FC1B" w:rsidR="00CF08C7" w:rsidRPr="00CF08C7" w:rsidRDefault="000E123A" w:rsidP="00614CF2">
      <w:pPr>
        <w:pStyle w:val="Caption"/>
      </w:pPr>
      <w:r w:rsidRPr="000E123A">
        <w:t>*</w:t>
      </w:r>
      <w:r w:rsidR="00F474B4">
        <w:t xml:space="preserve"> </w:t>
      </w:r>
      <w:r w:rsidRPr="000E123A">
        <w:t>The</w:t>
      </w:r>
      <w:r w:rsidR="00F474B4">
        <w:t xml:space="preserve"> </w:t>
      </w:r>
      <w:r w:rsidRPr="000E123A">
        <w:t>total</w:t>
      </w:r>
      <w:r w:rsidR="00F474B4">
        <w:t xml:space="preserve"> </w:t>
      </w:r>
      <w:r w:rsidRPr="000E123A">
        <w:t>is</w:t>
      </w:r>
      <w:r w:rsidR="00F474B4">
        <w:t xml:space="preserve"> </w:t>
      </w:r>
      <w:r w:rsidRPr="000E123A">
        <w:t>less</w:t>
      </w:r>
      <w:r w:rsidR="00F474B4">
        <w:t xml:space="preserve"> </w:t>
      </w:r>
      <w:r w:rsidRPr="000E123A">
        <w:t>than</w:t>
      </w:r>
      <w:r w:rsidR="00F474B4">
        <w:t xml:space="preserve"> </w:t>
      </w:r>
      <w:r w:rsidRPr="000E123A">
        <w:t>the</w:t>
      </w:r>
      <w:r w:rsidR="00F474B4">
        <w:t xml:space="preserve"> </w:t>
      </w:r>
      <w:r w:rsidRPr="000E123A">
        <w:t>sum</w:t>
      </w:r>
      <w:r w:rsidR="00F474B4">
        <w:t xml:space="preserve"> </w:t>
      </w:r>
      <w:r w:rsidRPr="000E123A">
        <w:t>of</w:t>
      </w:r>
      <w:r w:rsidR="00F474B4">
        <w:t xml:space="preserve"> </w:t>
      </w:r>
      <w:r w:rsidRPr="000E123A">
        <w:t>all</w:t>
      </w:r>
      <w:r w:rsidR="00F474B4">
        <w:t xml:space="preserve"> </w:t>
      </w:r>
      <w:r w:rsidRPr="000E123A">
        <w:t>fields</w:t>
      </w:r>
      <w:r w:rsidR="00F474B4">
        <w:t xml:space="preserve"> </w:t>
      </w:r>
      <w:r w:rsidRPr="000E123A">
        <w:t>of</w:t>
      </w:r>
      <w:r w:rsidR="00F474B4">
        <w:t xml:space="preserve"> </w:t>
      </w:r>
      <w:r w:rsidRPr="000E123A">
        <w:t>education</w:t>
      </w:r>
      <w:r w:rsidR="00F474B4">
        <w:t xml:space="preserve"> </w:t>
      </w:r>
      <w:r w:rsidRPr="000E123A">
        <w:t>because</w:t>
      </w:r>
      <w:r w:rsidR="00F474B4">
        <w:t xml:space="preserve"> </w:t>
      </w:r>
      <w:r w:rsidRPr="000E123A">
        <w:t>students</w:t>
      </w:r>
      <w:r w:rsidR="00F474B4">
        <w:t xml:space="preserve"> </w:t>
      </w:r>
      <w:r w:rsidRPr="000E123A">
        <w:t>undertaking</w:t>
      </w:r>
      <w:r w:rsidR="00F474B4">
        <w:t xml:space="preserve"> </w:t>
      </w:r>
      <w:r w:rsidRPr="000E123A">
        <w:t>Combined</w:t>
      </w:r>
      <w:r w:rsidR="00F474B4">
        <w:t xml:space="preserve"> </w:t>
      </w:r>
      <w:r w:rsidRPr="000E123A">
        <w:t>Courses</w:t>
      </w:r>
      <w:r w:rsidR="00F474B4">
        <w:t xml:space="preserve"> </w:t>
      </w:r>
      <w:r w:rsidRPr="000E123A">
        <w:t>are</w:t>
      </w:r>
      <w:r w:rsidR="00F474B4">
        <w:t xml:space="preserve"> </w:t>
      </w:r>
      <w:r w:rsidRPr="000E123A">
        <w:t>counted</w:t>
      </w:r>
      <w:r w:rsidR="00F474B4">
        <w:t xml:space="preserve"> </w:t>
      </w:r>
      <w:r w:rsidRPr="000E123A">
        <w:t>in</w:t>
      </w:r>
      <w:r w:rsidR="00F474B4">
        <w:t xml:space="preserve"> </w:t>
      </w:r>
      <w:r w:rsidRPr="000E123A">
        <w:t>both</w:t>
      </w:r>
      <w:r w:rsidR="00F474B4">
        <w:t xml:space="preserve"> </w:t>
      </w:r>
      <w:r w:rsidRPr="000E123A">
        <w:t>fields</w:t>
      </w:r>
      <w:r w:rsidR="00F474B4">
        <w:t xml:space="preserve"> </w:t>
      </w:r>
      <w:r w:rsidRPr="000E123A">
        <w:t>of</w:t>
      </w:r>
      <w:r w:rsidR="00F474B4">
        <w:t xml:space="preserve"> </w:t>
      </w:r>
      <w:r w:rsidRPr="000E123A">
        <w:t>education</w:t>
      </w:r>
      <w:r w:rsidR="00F474B4">
        <w:t xml:space="preserve"> </w:t>
      </w:r>
      <w:r w:rsidRPr="000E123A">
        <w:t>while</w:t>
      </w:r>
      <w:r w:rsidR="00F474B4">
        <w:t xml:space="preserve"> </w:t>
      </w:r>
      <w:r w:rsidRPr="000E123A">
        <w:t>the</w:t>
      </w:r>
      <w:r w:rsidR="00F474B4">
        <w:t xml:space="preserve"> </w:t>
      </w:r>
      <w:r w:rsidRPr="000E123A">
        <w:t>total</w:t>
      </w:r>
      <w:r w:rsidR="00F474B4">
        <w:t xml:space="preserve"> </w:t>
      </w:r>
      <w:r w:rsidRPr="000E123A">
        <w:t>represents</w:t>
      </w:r>
      <w:r w:rsidR="00F474B4">
        <w:t xml:space="preserve"> </w:t>
      </w:r>
      <w:r w:rsidRPr="000E123A">
        <w:t>the</w:t>
      </w:r>
      <w:r w:rsidR="00F474B4">
        <w:t xml:space="preserve"> </w:t>
      </w:r>
      <w:r w:rsidRPr="000E123A">
        <w:t>unique</w:t>
      </w:r>
      <w:r w:rsidR="00F474B4">
        <w:t xml:space="preserve"> </w:t>
      </w:r>
      <w:r w:rsidRPr="000E123A">
        <w:t>student</w:t>
      </w:r>
      <w:r w:rsidR="00F474B4">
        <w:t xml:space="preserve"> </w:t>
      </w:r>
      <w:r w:rsidRPr="000E123A">
        <w:t>count.</w:t>
      </w:r>
    </w:p>
    <w:p w14:paraId="0A81221D" w14:textId="4F38A18B" w:rsidR="00CE3843" w:rsidRDefault="000E123A" w:rsidP="00CF08C7">
      <w:pPr>
        <w:pStyle w:val="Source"/>
      </w:pPr>
      <w:r>
        <w:t>Department</w:t>
      </w:r>
      <w:r w:rsidR="00F474B4">
        <w:t xml:space="preserve"> </w:t>
      </w:r>
      <w:r>
        <w:t>of</w:t>
      </w:r>
      <w:r w:rsidR="00F474B4">
        <w:t xml:space="preserve"> </w:t>
      </w:r>
      <w:r>
        <w:t>Education,</w:t>
      </w:r>
      <w:r w:rsidR="00F474B4">
        <w:t xml:space="preserve"> </w:t>
      </w:r>
      <w:r>
        <w:t>Higher</w:t>
      </w:r>
      <w:r w:rsidR="00F474B4">
        <w:t xml:space="preserve"> </w:t>
      </w:r>
      <w:r>
        <w:t>Education</w:t>
      </w:r>
      <w:r w:rsidR="00F474B4">
        <w:t xml:space="preserve"> </w:t>
      </w:r>
      <w:r>
        <w:t>Statistics,</w:t>
      </w:r>
      <w:r w:rsidR="00F474B4">
        <w:t xml:space="preserve"> </w:t>
      </w:r>
      <w:r>
        <w:t>2023</w:t>
      </w:r>
      <w:r w:rsidR="00F474B4">
        <w:t xml:space="preserve"> </w:t>
      </w:r>
      <w:r>
        <w:t>Student</w:t>
      </w:r>
      <w:r w:rsidR="00F474B4">
        <w:t xml:space="preserve"> </w:t>
      </w:r>
      <w:r>
        <w:t>Data;</w:t>
      </w:r>
      <w:r w:rsidR="00F474B4">
        <w:t xml:space="preserve"> </w:t>
      </w:r>
      <w:r>
        <w:t>Quality</w:t>
      </w:r>
      <w:r w:rsidR="00F474B4">
        <w:t xml:space="preserve"> </w:t>
      </w:r>
      <w:r>
        <w:t>Indicators</w:t>
      </w:r>
      <w:r w:rsidR="00F474B4">
        <w:t xml:space="preserve"> </w:t>
      </w:r>
      <w:r>
        <w:t>for</w:t>
      </w:r>
      <w:r w:rsidR="00F474B4">
        <w:t xml:space="preserve"> </w:t>
      </w:r>
      <w:r>
        <w:t>Learning</w:t>
      </w:r>
      <w:r w:rsidR="00F474B4">
        <w:t xml:space="preserve"> </w:t>
      </w:r>
      <w:r>
        <w:t>and</w:t>
      </w:r>
      <w:r w:rsidR="00F474B4">
        <w:t xml:space="preserve"> </w:t>
      </w:r>
      <w:r>
        <w:t>Teaching</w:t>
      </w:r>
      <w:r w:rsidR="00F474B4">
        <w:t xml:space="preserve"> </w:t>
      </w:r>
      <w:r>
        <w:t>(QILT),</w:t>
      </w:r>
      <w:r w:rsidR="00F474B4">
        <w:t xml:space="preserve"> </w:t>
      </w:r>
      <w:r>
        <w:t>2023</w:t>
      </w:r>
      <w:r w:rsidR="00F474B4">
        <w:t xml:space="preserve"> </w:t>
      </w:r>
      <w:r>
        <w:t>Graduate</w:t>
      </w:r>
      <w:r w:rsidR="00F474B4">
        <w:t xml:space="preserve"> </w:t>
      </w:r>
      <w:r>
        <w:t>Outcomes</w:t>
      </w:r>
      <w:r w:rsidR="00F474B4">
        <w:t xml:space="preserve"> </w:t>
      </w:r>
      <w:r>
        <w:t>Survey</w:t>
      </w:r>
      <w:r w:rsidR="00F474B4">
        <w:t xml:space="preserve"> </w:t>
      </w:r>
      <w:r>
        <w:t>(students</w:t>
      </w:r>
      <w:r w:rsidR="00F474B4">
        <w:t xml:space="preserve"> </w:t>
      </w:r>
      <w:r>
        <w:t>surveyed</w:t>
      </w:r>
      <w:r w:rsidR="00F474B4">
        <w:t xml:space="preserve"> </w:t>
      </w:r>
      <w:r>
        <w:t>approximately</w:t>
      </w:r>
      <w:r w:rsidR="00F474B4">
        <w:t xml:space="preserve"> </w:t>
      </w:r>
      <w:r>
        <w:t>4</w:t>
      </w:r>
      <w:r w:rsidR="00F474B4">
        <w:t xml:space="preserve"> </w:t>
      </w:r>
      <w:r>
        <w:t>to</w:t>
      </w:r>
      <w:r w:rsidR="00F474B4">
        <w:t xml:space="preserve"> </w:t>
      </w:r>
      <w:r>
        <w:t>6</w:t>
      </w:r>
      <w:r w:rsidR="00F474B4">
        <w:t xml:space="preserve"> </w:t>
      </w:r>
      <w:r>
        <w:t>months</w:t>
      </w:r>
      <w:r w:rsidR="00F474B4">
        <w:t xml:space="preserve"> </w:t>
      </w:r>
      <w:r>
        <w:t>after</w:t>
      </w:r>
      <w:r w:rsidR="00F474B4">
        <w:t xml:space="preserve"> </w:t>
      </w:r>
      <w:r>
        <w:t>completion</w:t>
      </w:r>
      <w:r w:rsidR="00F474B4">
        <w:t xml:space="preserve"> </w:t>
      </w:r>
      <w:r>
        <w:t>of</w:t>
      </w:r>
      <w:r w:rsidR="00F474B4">
        <w:t xml:space="preserve"> </w:t>
      </w:r>
      <w:r>
        <w:t>their</w:t>
      </w:r>
      <w:r w:rsidR="00F474B4">
        <w:t xml:space="preserve"> </w:t>
      </w:r>
      <w:r>
        <w:t>studies</w:t>
      </w:r>
    </w:p>
    <w:p w14:paraId="4A9A2112" w14:textId="77777777" w:rsidR="00CE3843" w:rsidRPr="00CE3843" w:rsidRDefault="00CE3843" w:rsidP="00CE3843">
      <w:r w:rsidRPr="00CE3843">
        <w:br w:type="page"/>
      </w:r>
    </w:p>
    <w:p w14:paraId="02FD468F" w14:textId="319B432E" w:rsidR="003A76D3" w:rsidRDefault="003A76D3" w:rsidP="00614CF2">
      <w:pPr>
        <w:pStyle w:val="Caption"/>
      </w:pPr>
      <w:r w:rsidRPr="00844A61">
        <w:lastRenderedPageBreak/>
        <w:t>Bachelor</w:t>
      </w:r>
      <w:r w:rsidR="00F474B4">
        <w:t xml:space="preserve"> </w:t>
      </w:r>
      <w:r w:rsidRPr="00844A61">
        <w:t>degree</w:t>
      </w:r>
      <w:r w:rsidR="00F474B4">
        <w:t xml:space="preserve"> </w:t>
      </w:r>
      <w:r w:rsidRPr="00844A61">
        <w:t>graduates</w:t>
      </w:r>
      <w:r w:rsidR="00F474B4">
        <w:t xml:space="preserve"> </w:t>
      </w:r>
      <w:r w:rsidRPr="00844A61">
        <w:t>employed</w:t>
      </w:r>
      <w:r w:rsidR="00F474B4">
        <w:t xml:space="preserve"> </w:t>
      </w:r>
      <w:r w:rsidRPr="00844A61">
        <w:t>4</w:t>
      </w:r>
      <w:r w:rsidR="00F474B4">
        <w:t xml:space="preserve"> </w:t>
      </w:r>
      <w:r w:rsidRPr="00844A61">
        <w:t>to</w:t>
      </w:r>
      <w:r w:rsidR="00F474B4">
        <w:t xml:space="preserve"> </w:t>
      </w:r>
      <w:r w:rsidRPr="00844A61">
        <w:t>6</w:t>
      </w:r>
      <w:r w:rsidR="00F474B4">
        <w:t xml:space="preserve"> </w:t>
      </w:r>
      <w:r w:rsidRPr="00844A61">
        <w:t>months</w:t>
      </w:r>
      <w:r w:rsidR="00F474B4">
        <w:t xml:space="preserve"> </w:t>
      </w:r>
      <w:r w:rsidRPr="00844A61">
        <w:t>after</w:t>
      </w:r>
      <w:r w:rsidR="00F474B4">
        <w:t xml:space="preserve"> </w:t>
      </w:r>
      <w:r w:rsidRPr="00844A61">
        <w:t>graduation,</w:t>
      </w:r>
      <w:r w:rsidR="00F474B4">
        <w:t xml:space="preserve"> </w:t>
      </w:r>
      <w:r w:rsidRPr="00844A61">
        <w:t>by</w:t>
      </w:r>
      <w:r w:rsidR="00F474B4">
        <w:t xml:space="preserve"> </w:t>
      </w:r>
      <w:r w:rsidRPr="00844A61">
        <w:t>study</w:t>
      </w:r>
      <w:r w:rsidR="00F474B4">
        <w:t xml:space="preserve"> </w:t>
      </w:r>
      <w:r w:rsidRPr="00844A61">
        <w:t>area,</w:t>
      </w:r>
      <w:r w:rsidR="00F474B4">
        <w:t xml:space="preserve"> </w:t>
      </w:r>
      <w:r w:rsidRPr="00844A61">
        <w:t>2023</w:t>
      </w:r>
      <w:r w:rsidR="00F474B4">
        <w:t xml:space="preserve"> </w:t>
      </w:r>
      <w:r w:rsidRPr="00844A61">
        <w:t>(%)</w:t>
      </w:r>
    </w:p>
    <w:p w14:paraId="70AD14DF" w14:textId="6E8BC42F" w:rsidR="00CF08C7" w:rsidRDefault="002E1B60" w:rsidP="003A76D3">
      <w:r>
        <w:rPr>
          <w:noProof/>
        </w:rPr>
        <w:drawing>
          <wp:inline distT="0" distB="0" distL="0" distR="0" wp14:anchorId="424B1AB8" wp14:editId="560AB5CB">
            <wp:extent cx="6120765" cy="4091940"/>
            <wp:effectExtent l="0" t="0" r="0" b="3810"/>
            <wp:docPr id="1765260299" name="Picture 30" descr="Bar graph showing the percentage of Bachelor degree graduates employed four to six months after graduation, in selected fields of educatio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60299" name="Picture 30" descr="Bar graph showing the percentage of Bachelor degree graduates employed four to six months after graduation, in selected fields of education, 202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765" cy="4091940"/>
                    </a:xfrm>
                    <a:prstGeom prst="rect">
                      <a:avLst/>
                    </a:prstGeom>
                  </pic:spPr>
                </pic:pic>
              </a:graphicData>
            </a:graphic>
          </wp:inline>
        </w:drawing>
      </w:r>
    </w:p>
    <w:p w14:paraId="41C538C4" w14:textId="2BD1E87E" w:rsidR="003A76D3" w:rsidRDefault="003A76D3" w:rsidP="003A76D3">
      <w:pPr>
        <w:pStyle w:val="Heading3"/>
      </w:pPr>
      <w:r>
        <w:t>Salaries</w:t>
      </w:r>
    </w:p>
    <w:p w14:paraId="2DF2AD05" w14:textId="1F1C0BCC" w:rsidR="003A76D3" w:rsidRDefault="003A76D3" w:rsidP="003A76D3">
      <w:r>
        <w:t>In</w:t>
      </w:r>
      <w:r w:rsidR="00F474B4">
        <w:t xml:space="preserve"> </w:t>
      </w:r>
      <w:r>
        <w:t>2023,</w:t>
      </w:r>
      <w:r w:rsidR="00F474B4">
        <w:t xml:space="preserve"> </w:t>
      </w:r>
      <w:r>
        <w:t>the</w:t>
      </w:r>
      <w:r w:rsidR="00F474B4">
        <w:t xml:space="preserve"> </w:t>
      </w:r>
      <w:r>
        <w:t>median</w:t>
      </w:r>
      <w:r w:rsidR="00F474B4">
        <w:t xml:space="preserve"> </w:t>
      </w:r>
      <w:r>
        <w:t>annual</w:t>
      </w:r>
      <w:r w:rsidR="00F474B4">
        <w:t xml:space="preserve"> </w:t>
      </w:r>
      <w:r>
        <w:t>full-time</w:t>
      </w:r>
      <w:r w:rsidR="00F474B4">
        <w:t xml:space="preserve"> </w:t>
      </w:r>
      <w:r>
        <w:t>salary</w:t>
      </w:r>
      <w:r w:rsidR="00F474B4">
        <w:t xml:space="preserve"> </w:t>
      </w:r>
      <w:r>
        <w:t>for</w:t>
      </w:r>
      <w:r w:rsidR="00F474B4">
        <w:t xml:space="preserve"> </w:t>
      </w:r>
      <w:r>
        <w:t>an</w:t>
      </w:r>
      <w:r w:rsidR="00F474B4">
        <w:t xml:space="preserve"> </w:t>
      </w:r>
      <w:r>
        <w:t>undergraduate</w:t>
      </w:r>
      <w:r w:rsidR="00F474B4">
        <w:t xml:space="preserve"> </w:t>
      </w:r>
      <w:r>
        <w:t>was</w:t>
      </w:r>
      <w:r w:rsidR="00F474B4">
        <w:t xml:space="preserve"> </w:t>
      </w:r>
      <w:r>
        <w:t>$71,000.</w:t>
      </w:r>
      <w:r w:rsidR="00F474B4">
        <w:t xml:space="preserve"> </w:t>
      </w:r>
      <w:r>
        <w:t>Study</w:t>
      </w:r>
      <w:r w:rsidR="00F474B4">
        <w:t xml:space="preserve"> </w:t>
      </w:r>
      <w:r>
        <w:t>areas</w:t>
      </w:r>
      <w:r w:rsidR="00F474B4">
        <w:t xml:space="preserve"> </w:t>
      </w:r>
      <w:r>
        <w:t>with</w:t>
      </w:r>
      <w:r w:rsidR="00F474B4">
        <w:t xml:space="preserve"> </w:t>
      </w:r>
      <w:r>
        <w:t>the</w:t>
      </w:r>
      <w:r w:rsidR="00F474B4">
        <w:t xml:space="preserve"> </w:t>
      </w:r>
      <w:r>
        <w:t>highest</w:t>
      </w:r>
      <w:r w:rsidR="00F474B4">
        <w:t xml:space="preserve"> </w:t>
      </w:r>
      <w:r>
        <w:t>median</w:t>
      </w:r>
      <w:r w:rsidR="00F474B4">
        <w:t xml:space="preserve"> </w:t>
      </w:r>
      <w:r>
        <w:t>salaries</w:t>
      </w:r>
      <w:r w:rsidR="00F474B4">
        <w:t xml:space="preserve"> </w:t>
      </w:r>
      <w:r>
        <w:t>included:</w:t>
      </w:r>
    </w:p>
    <w:p w14:paraId="51E45F9F" w14:textId="11DAF0C8" w:rsidR="003A76D3" w:rsidRDefault="003A76D3" w:rsidP="003A76D3">
      <w:pPr>
        <w:pStyle w:val="ListBullet"/>
      </w:pPr>
      <w:r>
        <w:t>Dentistry</w:t>
      </w:r>
      <w:r w:rsidR="00F474B4">
        <w:t xml:space="preserve"> </w:t>
      </w:r>
      <w:r>
        <w:t>–</w:t>
      </w:r>
      <w:r w:rsidR="00F474B4">
        <w:t xml:space="preserve"> </w:t>
      </w:r>
      <w:r>
        <w:t>$94,400</w:t>
      </w:r>
    </w:p>
    <w:p w14:paraId="4135498D" w14:textId="50AD771A" w:rsidR="003A76D3" w:rsidRDefault="003A76D3" w:rsidP="003A76D3">
      <w:pPr>
        <w:pStyle w:val="ListBullet"/>
      </w:pPr>
      <w:r>
        <w:t>Medicine</w:t>
      </w:r>
      <w:r w:rsidR="00F474B4">
        <w:t xml:space="preserve"> </w:t>
      </w:r>
      <w:r>
        <w:t>–</w:t>
      </w:r>
      <w:r w:rsidR="00F474B4">
        <w:t xml:space="preserve"> </w:t>
      </w:r>
      <w:r>
        <w:t>$85,000</w:t>
      </w:r>
    </w:p>
    <w:p w14:paraId="34538A8D" w14:textId="2176C601" w:rsidR="003A76D3" w:rsidRDefault="003A76D3" w:rsidP="003A76D3">
      <w:pPr>
        <w:pStyle w:val="ListBullet"/>
      </w:pPr>
      <w:r>
        <w:t>Social</w:t>
      </w:r>
      <w:r w:rsidR="00F474B4">
        <w:t xml:space="preserve"> </w:t>
      </w:r>
      <w:r>
        <w:t>Work</w:t>
      </w:r>
      <w:r w:rsidR="00F474B4">
        <w:t xml:space="preserve"> </w:t>
      </w:r>
      <w:r>
        <w:t>–</w:t>
      </w:r>
      <w:r w:rsidR="00F474B4">
        <w:t xml:space="preserve"> </w:t>
      </w:r>
      <w:r>
        <w:t>$77,300</w:t>
      </w:r>
    </w:p>
    <w:p w14:paraId="03F72562" w14:textId="302EBCC7" w:rsidR="003A76D3" w:rsidRDefault="003A76D3" w:rsidP="003A76D3">
      <w:pPr>
        <w:pStyle w:val="ListBullet"/>
      </w:pPr>
      <w:r>
        <w:t>Teacher</w:t>
      </w:r>
      <w:r w:rsidR="00F474B4">
        <w:t xml:space="preserve"> </w:t>
      </w:r>
      <w:r>
        <w:t>Education</w:t>
      </w:r>
      <w:r w:rsidR="00F474B4">
        <w:t xml:space="preserve"> </w:t>
      </w:r>
      <w:r>
        <w:t>–</w:t>
      </w:r>
      <w:r w:rsidR="00F474B4">
        <w:t xml:space="preserve"> </w:t>
      </w:r>
      <w:r>
        <w:t>$75,000.</w:t>
      </w:r>
    </w:p>
    <w:p w14:paraId="38771DE4" w14:textId="42DBCD96" w:rsidR="003A76D3" w:rsidRDefault="003A76D3" w:rsidP="003A76D3">
      <w:r>
        <w:t>Postgraduate</w:t>
      </w:r>
      <w:r w:rsidR="00F474B4">
        <w:t xml:space="preserve"> </w:t>
      </w:r>
      <w:r>
        <w:t>coursework</w:t>
      </w:r>
      <w:r w:rsidR="00F474B4">
        <w:t xml:space="preserve"> </w:t>
      </w:r>
      <w:r>
        <w:t>graduates</w:t>
      </w:r>
      <w:r w:rsidR="00F474B4">
        <w:t xml:space="preserve"> </w:t>
      </w:r>
      <w:r>
        <w:t>had</w:t>
      </w:r>
      <w:r w:rsidR="00F474B4">
        <w:t xml:space="preserve"> </w:t>
      </w:r>
      <w:r>
        <w:t>a</w:t>
      </w:r>
      <w:r w:rsidR="00F474B4">
        <w:t xml:space="preserve"> </w:t>
      </w:r>
      <w:r>
        <w:t>median</w:t>
      </w:r>
      <w:r w:rsidR="00F474B4">
        <w:t xml:space="preserve"> </w:t>
      </w:r>
      <w:r>
        <w:t>salary</w:t>
      </w:r>
      <w:r w:rsidR="00F474B4">
        <w:t xml:space="preserve"> </w:t>
      </w:r>
      <w:r>
        <w:t>of</w:t>
      </w:r>
      <w:r w:rsidR="00F474B4">
        <w:t xml:space="preserve"> </w:t>
      </w:r>
      <w:r>
        <w:t>$96,600</w:t>
      </w:r>
      <w:r w:rsidR="00F474B4">
        <w:t xml:space="preserve"> </w:t>
      </w:r>
      <w:r>
        <w:t>and</w:t>
      </w:r>
      <w:r w:rsidR="00F474B4">
        <w:t xml:space="preserve"> </w:t>
      </w:r>
      <w:r>
        <w:t>for</w:t>
      </w:r>
      <w:r w:rsidR="00F474B4">
        <w:t xml:space="preserve"> </w:t>
      </w:r>
      <w:r>
        <w:t>postgraduate</w:t>
      </w:r>
      <w:r w:rsidR="00F474B4">
        <w:t xml:space="preserve"> </w:t>
      </w:r>
      <w:r>
        <w:t>research</w:t>
      </w:r>
      <w:r w:rsidR="00F474B4">
        <w:t xml:space="preserve"> </w:t>
      </w:r>
      <w:r>
        <w:t>graduates</w:t>
      </w:r>
      <w:r w:rsidR="00F474B4">
        <w:t xml:space="preserve"> </w:t>
      </w:r>
      <w:r>
        <w:t>it</w:t>
      </w:r>
      <w:r w:rsidR="00F474B4">
        <w:t xml:space="preserve"> </w:t>
      </w:r>
      <w:r>
        <w:t>was</w:t>
      </w:r>
      <w:r w:rsidR="00F474B4">
        <w:t xml:space="preserve"> </w:t>
      </w:r>
      <w:r>
        <w:t>$100,000.</w:t>
      </w:r>
    </w:p>
    <w:p w14:paraId="434B99EE" w14:textId="17ECCD00" w:rsidR="003A76D3" w:rsidRDefault="003A76D3" w:rsidP="003A76D3">
      <w:pPr>
        <w:pStyle w:val="Heading3"/>
      </w:pPr>
      <w:r w:rsidRPr="003A76D3">
        <w:t>Further</w:t>
      </w:r>
      <w:r w:rsidR="00F474B4">
        <w:t xml:space="preserve"> </w:t>
      </w:r>
      <w:r w:rsidRPr="003A76D3">
        <w:t>information</w:t>
      </w:r>
      <w:r w:rsidR="00F474B4">
        <w:t xml:space="preserve"> </w:t>
      </w:r>
      <w:r w:rsidRPr="003A76D3">
        <w:t>on</w:t>
      </w:r>
      <w:r w:rsidR="00F474B4">
        <w:t xml:space="preserve"> </w:t>
      </w:r>
      <w:r w:rsidRPr="003A76D3">
        <w:t>training</w:t>
      </w:r>
      <w:r w:rsidR="00F474B4">
        <w:t xml:space="preserve"> </w:t>
      </w:r>
      <w:r w:rsidRPr="003A76D3">
        <w:t>and</w:t>
      </w:r>
      <w:r w:rsidR="00F474B4">
        <w:t xml:space="preserve"> </w:t>
      </w:r>
      <w:r w:rsidRPr="003A76D3">
        <w:t>education</w:t>
      </w:r>
      <w:r w:rsidR="00F474B4">
        <w:t xml:space="preserve"> </w:t>
      </w:r>
      <w:r w:rsidRPr="003A76D3">
        <w:t>pathways</w:t>
      </w:r>
    </w:p>
    <w:p w14:paraId="608236B9" w14:textId="09BAEC79" w:rsidR="00CF08C7" w:rsidRDefault="003A76D3" w:rsidP="003A76D3">
      <w:r w:rsidRPr="003A76D3">
        <w:t>There</w:t>
      </w:r>
      <w:r w:rsidR="00F474B4">
        <w:t xml:space="preserve"> </w:t>
      </w:r>
      <w:r w:rsidRPr="003A76D3">
        <w:t>are</w:t>
      </w:r>
      <w:r w:rsidR="00F474B4">
        <w:t xml:space="preserve"> </w:t>
      </w:r>
      <w:r w:rsidRPr="003A76D3">
        <w:t>many</w:t>
      </w:r>
      <w:r w:rsidR="00F474B4">
        <w:t xml:space="preserve"> </w:t>
      </w:r>
      <w:r w:rsidRPr="003A76D3">
        <w:t>websites</w:t>
      </w:r>
      <w:r w:rsidR="00F474B4">
        <w:t xml:space="preserve"> </w:t>
      </w:r>
      <w:r w:rsidRPr="003A76D3">
        <w:t>that</w:t>
      </w:r>
      <w:r w:rsidR="00F474B4">
        <w:t xml:space="preserve"> </w:t>
      </w:r>
      <w:r w:rsidRPr="003A76D3">
        <w:t>can</w:t>
      </w:r>
      <w:r w:rsidR="00F474B4">
        <w:t xml:space="preserve"> </w:t>
      </w:r>
      <w:r w:rsidRPr="003A76D3">
        <w:t>support</w:t>
      </w:r>
      <w:r w:rsidR="00F474B4">
        <w:t xml:space="preserve"> </w:t>
      </w:r>
      <w:r w:rsidRPr="003A76D3">
        <w:t>you</w:t>
      </w:r>
      <w:r w:rsidR="00F474B4">
        <w:t xml:space="preserve"> </w:t>
      </w:r>
      <w:r w:rsidRPr="003A76D3">
        <w:t>when</w:t>
      </w:r>
      <w:r w:rsidR="00F474B4">
        <w:t xml:space="preserve"> </w:t>
      </w:r>
      <w:r w:rsidRPr="003A76D3">
        <w:t>making</w:t>
      </w:r>
      <w:r w:rsidR="00F474B4">
        <w:t xml:space="preserve"> </w:t>
      </w:r>
      <w:r w:rsidRPr="003A76D3">
        <w:t>further</w:t>
      </w:r>
      <w:r w:rsidR="00F474B4">
        <w:t xml:space="preserve"> </w:t>
      </w:r>
      <w:r w:rsidRPr="003A76D3">
        <w:t>education</w:t>
      </w:r>
      <w:r w:rsidR="00F474B4">
        <w:t xml:space="preserve"> </w:t>
      </w:r>
      <w:r w:rsidRPr="003A76D3">
        <w:t>and</w:t>
      </w:r>
      <w:r w:rsidR="00F474B4">
        <w:t xml:space="preserve"> </w:t>
      </w:r>
      <w:r w:rsidRPr="003A76D3">
        <w:t>training</w:t>
      </w:r>
      <w:r w:rsidR="00F474B4">
        <w:t xml:space="preserve"> </w:t>
      </w:r>
      <w:r w:rsidRPr="003A76D3">
        <w:t>decisions.</w:t>
      </w:r>
      <w:r w:rsidR="00F474B4">
        <w:t xml:space="preserve"> </w:t>
      </w:r>
      <w:r w:rsidRPr="003A76D3">
        <w:t>Some</w:t>
      </w:r>
      <w:r w:rsidR="00F474B4">
        <w:t xml:space="preserve"> </w:t>
      </w:r>
      <w:r w:rsidRPr="003A76D3">
        <w:t>of</w:t>
      </w:r>
      <w:r w:rsidR="00F474B4">
        <w:t xml:space="preserve"> </w:t>
      </w:r>
      <w:r w:rsidRPr="003A76D3">
        <w:t>these</w:t>
      </w:r>
      <w:r w:rsidR="00F474B4">
        <w:t xml:space="preserve"> </w:t>
      </w:r>
      <w:r w:rsidRPr="003A76D3">
        <w:t>are</w:t>
      </w:r>
      <w:r w:rsidR="00F474B4">
        <w:t xml:space="preserve"> </w:t>
      </w:r>
      <w:r w:rsidRPr="003A76D3">
        <w:t>listed</w:t>
      </w:r>
      <w:r w:rsidR="00F474B4">
        <w:t xml:space="preserve"> </w:t>
      </w:r>
      <w:r w:rsidRPr="003A76D3">
        <w:t>on</w:t>
      </w:r>
      <w:r w:rsidR="00F474B4">
        <w:t xml:space="preserve"> </w:t>
      </w:r>
      <w:r w:rsidRPr="003A76D3">
        <w:t>page</w:t>
      </w:r>
      <w:r w:rsidR="00F474B4">
        <w:t xml:space="preserve"> </w:t>
      </w:r>
      <w:r w:rsidR="001D55F7">
        <w:t>148</w:t>
      </w:r>
      <w:r w:rsidRPr="003A76D3">
        <w:t>,</w:t>
      </w:r>
      <w:r w:rsidR="00F474B4">
        <w:t xml:space="preserve"> </w:t>
      </w:r>
      <w:r w:rsidRPr="003A76D3">
        <w:t>however</w:t>
      </w:r>
      <w:r w:rsidR="00F474B4">
        <w:t xml:space="preserve"> </w:t>
      </w:r>
      <w:hyperlink r:id="rId54" w:history="1">
        <w:r w:rsidRPr="003A76D3">
          <w:rPr>
            <w:rStyle w:val="Hyperlink"/>
          </w:rPr>
          <w:t>yourcareer.gov.au</w:t>
        </w:r>
      </w:hyperlink>
      <w:r w:rsidR="00F474B4">
        <w:t xml:space="preserve"> </w:t>
      </w:r>
      <w:r w:rsidRPr="003A76D3">
        <w:t>is</w:t>
      </w:r>
      <w:r w:rsidR="00F474B4">
        <w:t xml:space="preserve"> </w:t>
      </w:r>
      <w:r w:rsidRPr="003A76D3">
        <w:t>a</w:t>
      </w:r>
      <w:r w:rsidR="00F474B4">
        <w:t xml:space="preserve"> </w:t>
      </w:r>
      <w:r w:rsidRPr="003A76D3">
        <w:t>great</w:t>
      </w:r>
      <w:r w:rsidR="00F474B4">
        <w:t xml:space="preserve"> </w:t>
      </w:r>
      <w:r w:rsidRPr="003A76D3">
        <w:t>place</w:t>
      </w:r>
      <w:r w:rsidR="00F474B4">
        <w:t xml:space="preserve"> </w:t>
      </w:r>
      <w:r w:rsidRPr="003A76D3">
        <w:t>to</w:t>
      </w:r>
      <w:r w:rsidR="00F474B4">
        <w:t xml:space="preserve"> </w:t>
      </w:r>
      <w:r w:rsidRPr="003A76D3">
        <w:t>start</w:t>
      </w:r>
      <w:r w:rsidR="00F474B4">
        <w:t xml:space="preserve"> </w:t>
      </w:r>
      <w:r w:rsidRPr="003A76D3">
        <w:t>as</w:t>
      </w:r>
      <w:r w:rsidR="00F474B4">
        <w:t xml:space="preserve"> </w:t>
      </w:r>
      <w:r w:rsidRPr="003A76D3">
        <w:t>it</w:t>
      </w:r>
      <w:r w:rsidR="00F474B4">
        <w:t xml:space="preserve"> </w:t>
      </w:r>
      <w:r w:rsidRPr="003A76D3">
        <w:t>combines</w:t>
      </w:r>
      <w:r w:rsidR="00F474B4">
        <w:t xml:space="preserve"> </w:t>
      </w:r>
      <w:r w:rsidRPr="003A76D3">
        <w:t>information</w:t>
      </w:r>
      <w:r w:rsidR="00F474B4">
        <w:t xml:space="preserve"> </w:t>
      </w:r>
      <w:r w:rsidRPr="003A76D3">
        <w:t>on</w:t>
      </w:r>
      <w:r w:rsidR="00F474B4">
        <w:t xml:space="preserve"> </w:t>
      </w:r>
      <w:r w:rsidRPr="003A76D3">
        <w:t>both</w:t>
      </w:r>
      <w:r w:rsidR="00F474B4">
        <w:t xml:space="preserve"> </w:t>
      </w:r>
      <w:r w:rsidRPr="003A76D3">
        <w:t>the</w:t>
      </w:r>
      <w:r w:rsidR="00F474B4">
        <w:t xml:space="preserve"> </w:t>
      </w:r>
      <w:r w:rsidRPr="003A76D3">
        <w:t>VET</w:t>
      </w:r>
      <w:r w:rsidR="00F474B4">
        <w:t xml:space="preserve"> </w:t>
      </w:r>
      <w:r w:rsidRPr="003A76D3">
        <w:t>and</w:t>
      </w:r>
      <w:r w:rsidR="00F474B4">
        <w:t xml:space="preserve"> </w:t>
      </w:r>
      <w:r w:rsidRPr="003A76D3">
        <w:t>higher</w:t>
      </w:r>
      <w:r w:rsidR="00F474B4">
        <w:t xml:space="preserve"> </w:t>
      </w:r>
      <w:r w:rsidRPr="003A76D3">
        <w:t>education</w:t>
      </w:r>
      <w:r w:rsidR="00F474B4">
        <w:t xml:space="preserve"> </w:t>
      </w:r>
      <w:r w:rsidRPr="003A76D3">
        <w:t>systems.</w:t>
      </w:r>
    </w:p>
    <w:p w14:paraId="5453EFD2" w14:textId="5DD91B71" w:rsidR="003132CA" w:rsidRDefault="003A76D3" w:rsidP="003A76D3">
      <w:pPr>
        <w:pStyle w:val="Source"/>
      </w:pPr>
      <w:r w:rsidRPr="003A76D3">
        <w:t>QILT,</w:t>
      </w:r>
      <w:r w:rsidR="00F474B4">
        <w:t xml:space="preserve"> </w:t>
      </w:r>
      <w:r w:rsidRPr="003A76D3">
        <w:t>2023</w:t>
      </w:r>
      <w:r w:rsidR="00F474B4">
        <w:t xml:space="preserve"> </w:t>
      </w:r>
      <w:r w:rsidRPr="003A76D3">
        <w:t>Graduate</w:t>
      </w:r>
      <w:r w:rsidR="00F474B4">
        <w:t xml:space="preserve"> </w:t>
      </w:r>
      <w:r w:rsidRPr="003A76D3">
        <w:t>Outcomes</w:t>
      </w:r>
      <w:r w:rsidR="00F474B4">
        <w:t xml:space="preserve"> </w:t>
      </w:r>
      <w:r w:rsidRPr="003A76D3">
        <w:t>Survey</w:t>
      </w:r>
      <w:r w:rsidR="00F474B4">
        <w:t xml:space="preserve"> </w:t>
      </w:r>
      <w:r w:rsidRPr="003A76D3">
        <w:t>(students</w:t>
      </w:r>
      <w:r w:rsidR="00F474B4">
        <w:t xml:space="preserve"> </w:t>
      </w:r>
      <w:r w:rsidRPr="003A76D3">
        <w:t>surveyed</w:t>
      </w:r>
      <w:r w:rsidR="00F474B4">
        <w:t xml:space="preserve"> </w:t>
      </w:r>
      <w:r w:rsidRPr="003A76D3">
        <w:t>approximately</w:t>
      </w:r>
      <w:r w:rsidR="00F474B4">
        <w:t xml:space="preserve"> </w:t>
      </w:r>
      <w:r w:rsidRPr="003A76D3">
        <w:t>4</w:t>
      </w:r>
      <w:r w:rsidR="00F474B4">
        <w:t xml:space="preserve"> </w:t>
      </w:r>
      <w:r w:rsidRPr="003A76D3">
        <w:t>to</w:t>
      </w:r>
      <w:r w:rsidR="00F474B4">
        <w:t xml:space="preserve"> </w:t>
      </w:r>
      <w:r w:rsidRPr="003A76D3">
        <w:t>6</w:t>
      </w:r>
      <w:r w:rsidR="00F474B4">
        <w:t xml:space="preserve"> </w:t>
      </w:r>
      <w:r w:rsidRPr="003A76D3">
        <w:t>months</w:t>
      </w:r>
      <w:r w:rsidR="00F474B4">
        <w:t xml:space="preserve"> </w:t>
      </w:r>
      <w:r w:rsidRPr="003A76D3">
        <w:t>after</w:t>
      </w:r>
      <w:r w:rsidR="00F474B4">
        <w:t xml:space="preserve"> </w:t>
      </w:r>
      <w:r w:rsidRPr="003A76D3">
        <w:t>completing</w:t>
      </w:r>
      <w:r w:rsidR="00F474B4">
        <w:t xml:space="preserve"> </w:t>
      </w:r>
      <w:r w:rsidRPr="003A76D3">
        <w:t>their</w:t>
      </w:r>
      <w:r w:rsidR="00F474B4">
        <w:t xml:space="preserve"> </w:t>
      </w:r>
      <w:r w:rsidRPr="003A76D3">
        <w:t>course);</w:t>
      </w:r>
      <w:r w:rsidR="00F474B4">
        <w:t xml:space="preserve"> </w:t>
      </w:r>
      <w:r w:rsidRPr="003A76D3">
        <w:t>QILT,</w:t>
      </w:r>
      <w:r w:rsidR="00F474B4">
        <w:t xml:space="preserve"> </w:t>
      </w:r>
      <w:r w:rsidRPr="003A76D3">
        <w:t>2023</w:t>
      </w:r>
      <w:r w:rsidR="00F474B4">
        <w:t xml:space="preserve"> </w:t>
      </w:r>
      <w:r w:rsidRPr="003A76D3">
        <w:t>Graduate</w:t>
      </w:r>
      <w:r w:rsidR="00F474B4">
        <w:t xml:space="preserve"> </w:t>
      </w:r>
      <w:r w:rsidRPr="003A76D3">
        <w:t>Outcomes</w:t>
      </w:r>
      <w:r w:rsidR="00F474B4">
        <w:t xml:space="preserve"> </w:t>
      </w:r>
      <w:r w:rsidRPr="003A76D3">
        <w:t>Survey</w:t>
      </w:r>
      <w:r w:rsidR="00F474B4">
        <w:t xml:space="preserve"> </w:t>
      </w:r>
      <w:r w:rsidRPr="003A76D3">
        <w:t>–</w:t>
      </w:r>
      <w:r w:rsidR="00F474B4">
        <w:t xml:space="preserve"> </w:t>
      </w:r>
      <w:r w:rsidRPr="003A76D3">
        <w:t>Longitudinal</w:t>
      </w:r>
      <w:r w:rsidR="00F474B4">
        <w:t xml:space="preserve"> </w:t>
      </w:r>
      <w:r w:rsidRPr="003A76D3">
        <w:t>(students</w:t>
      </w:r>
      <w:r w:rsidR="00F474B4">
        <w:t xml:space="preserve"> </w:t>
      </w:r>
      <w:r w:rsidRPr="003A76D3">
        <w:t>surveyed</w:t>
      </w:r>
      <w:r w:rsidR="00F474B4">
        <w:t xml:space="preserve"> </w:t>
      </w:r>
      <w:r w:rsidRPr="003A76D3">
        <w:t>3</w:t>
      </w:r>
      <w:r w:rsidR="00F474B4">
        <w:t xml:space="preserve"> </w:t>
      </w:r>
      <w:r w:rsidRPr="003A76D3">
        <w:t>years</w:t>
      </w:r>
      <w:r w:rsidR="00F474B4">
        <w:t xml:space="preserve"> </w:t>
      </w:r>
      <w:r w:rsidRPr="003A76D3">
        <w:t>after</w:t>
      </w:r>
      <w:r w:rsidR="00F474B4">
        <w:t xml:space="preserve"> </w:t>
      </w:r>
      <w:r w:rsidRPr="003A76D3">
        <w:t>completing</w:t>
      </w:r>
      <w:r w:rsidR="00F474B4">
        <w:t xml:space="preserve"> </w:t>
      </w:r>
      <w:r w:rsidRPr="003A76D3">
        <w:t>their</w:t>
      </w:r>
      <w:r w:rsidR="00F474B4">
        <w:t xml:space="preserve"> </w:t>
      </w:r>
      <w:r w:rsidRPr="003A76D3">
        <w:t>course)</w:t>
      </w:r>
    </w:p>
    <w:p w14:paraId="6CFEA839" w14:textId="77777777" w:rsidR="003132CA" w:rsidRPr="003132CA" w:rsidRDefault="003132CA" w:rsidP="003132CA">
      <w:r w:rsidRPr="003132CA">
        <w:br w:type="page"/>
      </w:r>
    </w:p>
    <w:p w14:paraId="1BB4A7D6" w14:textId="05A81142" w:rsidR="000E123A" w:rsidRDefault="003A76D3" w:rsidP="003A76D3">
      <w:pPr>
        <w:pStyle w:val="Heading2"/>
      </w:pPr>
      <w:bookmarkStart w:id="13" w:name="_Toc200630457"/>
      <w:r>
        <w:lastRenderedPageBreak/>
        <w:t>Skills</w:t>
      </w:r>
      <w:r w:rsidR="00F474B4">
        <w:t xml:space="preserve"> </w:t>
      </w:r>
      <w:r>
        <w:t>for</w:t>
      </w:r>
      <w:r w:rsidR="00F474B4">
        <w:t xml:space="preserve"> </w:t>
      </w:r>
      <w:r>
        <w:t>the</w:t>
      </w:r>
      <w:r w:rsidR="00F474B4">
        <w:t xml:space="preserve"> </w:t>
      </w:r>
      <w:r>
        <w:t>future</w:t>
      </w:r>
      <w:bookmarkEnd w:id="13"/>
    </w:p>
    <w:p w14:paraId="0C754CF8" w14:textId="0CE291A2" w:rsidR="003A76D3" w:rsidRDefault="003A76D3" w:rsidP="003A76D3">
      <w:r w:rsidRPr="003A76D3">
        <w:t>Adopting</w:t>
      </w:r>
      <w:r w:rsidR="00F474B4">
        <w:t xml:space="preserve"> </w:t>
      </w:r>
      <w:r w:rsidRPr="003A76D3">
        <w:t>an</w:t>
      </w:r>
      <w:r w:rsidR="00F474B4">
        <w:t xml:space="preserve"> </w:t>
      </w:r>
      <w:r w:rsidRPr="003A76D3">
        <w:t>approach</w:t>
      </w:r>
      <w:r w:rsidR="00F474B4">
        <w:t xml:space="preserve"> </w:t>
      </w:r>
      <w:r w:rsidRPr="003A76D3">
        <w:t>of</w:t>
      </w:r>
      <w:r w:rsidR="00F474B4">
        <w:t xml:space="preserve"> </w:t>
      </w:r>
      <w:r w:rsidRPr="003A76D3">
        <w:t>lifelong</w:t>
      </w:r>
      <w:r w:rsidR="00F474B4">
        <w:t xml:space="preserve"> </w:t>
      </w:r>
      <w:r w:rsidRPr="003A76D3">
        <w:t>learning</w:t>
      </w:r>
      <w:r w:rsidR="00F474B4">
        <w:t xml:space="preserve"> </w:t>
      </w:r>
      <w:r w:rsidRPr="003A76D3">
        <w:t>will</w:t>
      </w:r>
      <w:r w:rsidR="00F474B4">
        <w:t xml:space="preserve"> </w:t>
      </w:r>
      <w:r w:rsidRPr="003A76D3">
        <w:t>help</w:t>
      </w:r>
      <w:r w:rsidR="00F474B4">
        <w:t xml:space="preserve"> </w:t>
      </w:r>
      <w:r w:rsidRPr="003A76D3">
        <w:t>you</w:t>
      </w:r>
      <w:r w:rsidR="00F474B4">
        <w:t xml:space="preserve"> </w:t>
      </w:r>
      <w:r w:rsidRPr="003A76D3">
        <w:t>keep</w:t>
      </w:r>
      <w:r w:rsidR="00F474B4">
        <w:t xml:space="preserve"> </w:t>
      </w:r>
      <w:r w:rsidRPr="003A76D3">
        <w:t>up-to-date</w:t>
      </w:r>
      <w:r w:rsidR="00F474B4">
        <w:t xml:space="preserve"> </w:t>
      </w:r>
      <w:r w:rsidRPr="003A76D3">
        <w:t>with</w:t>
      </w:r>
      <w:r w:rsidR="00F474B4">
        <w:t xml:space="preserve"> </w:t>
      </w:r>
      <w:r w:rsidRPr="003A76D3">
        <w:t>emerging</w:t>
      </w:r>
      <w:r w:rsidR="00F474B4">
        <w:t xml:space="preserve"> </w:t>
      </w:r>
      <w:r w:rsidRPr="003A76D3">
        <w:t>skills</w:t>
      </w:r>
      <w:r w:rsidR="00F474B4">
        <w:t xml:space="preserve"> </w:t>
      </w:r>
      <w:r w:rsidRPr="003A76D3">
        <w:t>and</w:t>
      </w:r>
      <w:r w:rsidR="00F474B4">
        <w:t xml:space="preserve"> </w:t>
      </w:r>
      <w:r w:rsidRPr="003A76D3">
        <w:t>occupations</w:t>
      </w:r>
      <w:r w:rsidR="00F474B4">
        <w:t xml:space="preserve"> </w:t>
      </w:r>
      <w:r w:rsidRPr="003A76D3">
        <w:t>in</w:t>
      </w:r>
      <w:r w:rsidR="00F474B4">
        <w:t xml:space="preserve"> </w:t>
      </w:r>
      <w:r w:rsidRPr="003A76D3">
        <w:t>the</w:t>
      </w:r>
      <w:r w:rsidR="00F474B4">
        <w:t xml:space="preserve"> </w:t>
      </w:r>
      <w:r w:rsidRPr="003A76D3">
        <w:t>workforce,</w:t>
      </w:r>
      <w:r w:rsidR="00F474B4">
        <w:t xml:space="preserve"> </w:t>
      </w:r>
      <w:r w:rsidRPr="003A76D3">
        <w:t>some</w:t>
      </w:r>
      <w:r w:rsidR="00F474B4">
        <w:t xml:space="preserve"> </w:t>
      </w:r>
      <w:r w:rsidRPr="003A76D3">
        <w:t>of</w:t>
      </w:r>
      <w:r w:rsidR="00F474B4">
        <w:t xml:space="preserve"> </w:t>
      </w:r>
      <w:r w:rsidRPr="003A76D3">
        <w:t>which</w:t>
      </w:r>
      <w:r w:rsidR="00F474B4">
        <w:t xml:space="preserve"> </w:t>
      </w:r>
      <w:r w:rsidRPr="003A76D3">
        <w:t>haven’t</w:t>
      </w:r>
      <w:r w:rsidR="00F474B4">
        <w:t xml:space="preserve"> </w:t>
      </w:r>
      <w:r w:rsidRPr="003A76D3">
        <w:t>been</w:t>
      </w:r>
      <w:r w:rsidR="00F474B4">
        <w:t xml:space="preserve"> </w:t>
      </w:r>
      <w:r w:rsidRPr="003A76D3">
        <w:t>invented</w:t>
      </w:r>
      <w:r w:rsidR="00F474B4">
        <w:t xml:space="preserve"> </w:t>
      </w:r>
      <w:r w:rsidRPr="003A76D3">
        <w:t>yet</w:t>
      </w:r>
      <w:r w:rsidR="00F474B4">
        <w:t xml:space="preserve"> </w:t>
      </w:r>
      <w:r w:rsidRPr="003A76D3">
        <w:t>and</w:t>
      </w:r>
      <w:r w:rsidR="00F474B4">
        <w:t xml:space="preserve"> </w:t>
      </w:r>
      <w:r w:rsidRPr="003A76D3">
        <w:t>may</w:t>
      </w:r>
      <w:r w:rsidR="00F474B4">
        <w:t xml:space="preserve"> </w:t>
      </w:r>
      <w:r w:rsidRPr="003A76D3">
        <w:t>be</w:t>
      </w:r>
      <w:r w:rsidR="00F474B4">
        <w:t xml:space="preserve"> </w:t>
      </w:r>
      <w:r w:rsidRPr="003A76D3">
        <w:t>difficult</w:t>
      </w:r>
      <w:r w:rsidR="00F474B4">
        <w:t xml:space="preserve"> </w:t>
      </w:r>
      <w:r w:rsidRPr="003A76D3">
        <w:t>to</w:t>
      </w:r>
      <w:r w:rsidR="00F474B4">
        <w:t xml:space="preserve"> </w:t>
      </w:r>
      <w:r w:rsidRPr="003A76D3">
        <w:t>imagine.</w:t>
      </w:r>
      <w:r w:rsidR="00F474B4">
        <w:t xml:space="preserve"> </w:t>
      </w:r>
      <w:r w:rsidRPr="003A76D3">
        <w:t>We</w:t>
      </w:r>
      <w:r w:rsidR="00F474B4">
        <w:t xml:space="preserve"> </w:t>
      </w:r>
      <w:r w:rsidRPr="003A76D3">
        <w:t>also</w:t>
      </w:r>
      <w:r w:rsidR="00F474B4">
        <w:t xml:space="preserve"> </w:t>
      </w:r>
      <w:r w:rsidRPr="003A76D3">
        <w:t>know</w:t>
      </w:r>
      <w:r w:rsidR="00F474B4">
        <w:t xml:space="preserve"> </w:t>
      </w:r>
      <w:r w:rsidRPr="003A76D3">
        <w:t>it</w:t>
      </w:r>
      <w:r w:rsidR="00F474B4">
        <w:t xml:space="preserve"> </w:t>
      </w:r>
      <w:r w:rsidRPr="003A76D3">
        <w:t>is</w:t>
      </w:r>
      <w:r w:rsidR="00F474B4">
        <w:t xml:space="preserve"> </w:t>
      </w:r>
      <w:r w:rsidRPr="003A76D3">
        <w:t>important</w:t>
      </w:r>
      <w:r w:rsidR="00F474B4">
        <w:t xml:space="preserve"> </w:t>
      </w:r>
      <w:r w:rsidRPr="003A76D3">
        <w:t>to</w:t>
      </w:r>
      <w:r w:rsidR="00F474B4">
        <w:t xml:space="preserve"> </w:t>
      </w:r>
      <w:r w:rsidRPr="003A76D3">
        <w:t>have</w:t>
      </w:r>
      <w:r w:rsidR="00F474B4">
        <w:t xml:space="preserve"> </w:t>
      </w:r>
      <w:r w:rsidRPr="003A76D3">
        <w:t>the</w:t>
      </w:r>
      <w:r w:rsidR="00F474B4">
        <w:t xml:space="preserve"> </w:t>
      </w:r>
      <w:r w:rsidRPr="003A76D3">
        <w:t>skills</w:t>
      </w:r>
      <w:r w:rsidR="00F474B4">
        <w:t xml:space="preserve"> </w:t>
      </w:r>
      <w:r w:rsidRPr="003A76D3">
        <w:t>that</w:t>
      </w:r>
      <w:r w:rsidR="00F474B4">
        <w:t xml:space="preserve"> </w:t>
      </w:r>
      <w:r w:rsidRPr="003A76D3">
        <w:t>help</w:t>
      </w:r>
      <w:r w:rsidR="00F474B4">
        <w:t xml:space="preserve"> </w:t>
      </w:r>
      <w:r w:rsidRPr="003A76D3">
        <w:t>you</w:t>
      </w:r>
      <w:r w:rsidR="00F474B4">
        <w:t xml:space="preserve"> </w:t>
      </w:r>
      <w:r w:rsidRPr="003A76D3">
        <w:t>work</w:t>
      </w:r>
      <w:r w:rsidR="00F474B4">
        <w:t xml:space="preserve"> </w:t>
      </w:r>
      <w:r w:rsidRPr="003A76D3">
        <w:t>with</w:t>
      </w:r>
      <w:r w:rsidR="00F474B4">
        <w:t xml:space="preserve"> </w:t>
      </w:r>
      <w:r w:rsidRPr="003A76D3">
        <w:t>technology.</w:t>
      </w:r>
      <w:r w:rsidR="00F474B4">
        <w:t xml:space="preserve"> </w:t>
      </w:r>
      <w:r w:rsidRPr="003A76D3">
        <w:t>Almost</w:t>
      </w:r>
      <w:r w:rsidR="00F474B4">
        <w:t xml:space="preserve"> </w:t>
      </w:r>
      <w:r w:rsidRPr="003A76D3">
        <w:t>all</w:t>
      </w:r>
      <w:r w:rsidR="00F474B4">
        <w:t xml:space="preserve"> </w:t>
      </w:r>
      <w:r w:rsidRPr="003A76D3">
        <w:t>jobs</w:t>
      </w:r>
      <w:r w:rsidR="00F474B4">
        <w:t xml:space="preserve"> </w:t>
      </w:r>
      <w:r w:rsidRPr="003A76D3">
        <w:t>will</w:t>
      </w:r>
      <w:r w:rsidR="00F474B4">
        <w:t xml:space="preserve"> </w:t>
      </w:r>
      <w:r w:rsidRPr="003A76D3">
        <w:t>require</w:t>
      </w:r>
      <w:r w:rsidR="00F474B4">
        <w:t xml:space="preserve"> </w:t>
      </w:r>
      <w:r w:rsidRPr="003A76D3">
        <w:t>the</w:t>
      </w:r>
      <w:r w:rsidR="00F474B4">
        <w:t xml:space="preserve"> </w:t>
      </w:r>
      <w:r w:rsidRPr="003A76D3">
        <w:t>use</w:t>
      </w:r>
      <w:r w:rsidR="00F474B4">
        <w:t xml:space="preserve"> </w:t>
      </w:r>
      <w:r w:rsidRPr="003A76D3">
        <w:t>of</w:t>
      </w:r>
      <w:r w:rsidR="00F474B4">
        <w:t xml:space="preserve"> </w:t>
      </w:r>
      <w:r w:rsidRPr="003A76D3">
        <w:t>at</w:t>
      </w:r>
      <w:r w:rsidR="00F474B4">
        <w:t xml:space="preserve"> </w:t>
      </w:r>
      <w:r w:rsidRPr="003A76D3">
        <w:t>least</w:t>
      </w:r>
      <w:r w:rsidR="00F474B4">
        <w:t xml:space="preserve"> </w:t>
      </w:r>
      <w:r w:rsidRPr="003A76D3">
        <w:t>one</w:t>
      </w:r>
      <w:r w:rsidR="00F474B4">
        <w:t xml:space="preserve"> </w:t>
      </w:r>
      <w:r w:rsidRPr="003A76D3">
        <w:t>technology</w:t>
      </w:r>
      <w:r w:rsidR="00F474B4">
        <w:t xml:space="preserve"> </w:t>
      </w:r>
      <w:r w:rsidRPr="003A76D3">
        <w:t>tool,</w:t>
      </w:r>
      <w:r w:rsidR="00F474B4">
        <w:t xml:space="preserve"> </w:t>
      </w:r>
      <w:r w:rsidRPr="003A76D3">
        <w:t>and</w:t>
      </w:r>
      <w:r w:rsidR="00F474B4">
        <w:t xml:space="preserve"> </w:t>
      </w:r>
      <w:r w:rsidRPr="003A76D3">
        <w:t>several</w:t>
      </w:r>
      <w:r w:rsidR="00F474B4">
        <w:t xml:space="preserve"> </w:t>
      </w:r>
      <w:r w:rsidRPr="003A76D3">
        <w:t>technology</w:t>
      </w:r>
      <w:r w:rsidR="00F474B4">
        <w:t xml:space="preserve"> </w:t>
      </w:r>
      <w:r w:rsidRPr="003A76D3">
        <w:t>tools</w:t>
      </w:r>
      <w:r w:rsidR="00F474B4">
        <w:t xml:space="preserve"> </w:t>
      </w:r>
      <w:r w:rsidRPr="003A76D3">
        <w:t>are</w:t>
      </w:r>
      <w:r w:rsidR="00F474B4">
        <w:t xml:space="preserve"> </w:t>
      </w:r>
      <w:r w:rsidRPr="003A76D3">
        <w:t>so</w:t>
      </w:r>
      <w:r w:rsidR="00F474B4">
        <w:t xml:space="preserve"> </w:t>
      </w:r>
      <w:r w:rsidRPr="003A76D3">
        <w:t>universal</w:t>
      </w:r>
      <w:r w:rsidR="00F474B4">
        <w:t xml:space="preserve"> </w:t>
      </w:r>
      <w:r w:rsidRPr="003A76D3">
        <w:t>they</w:t>
      </w:r>
      <w:r w:rsidR="00F474B4">
        <w:t xml:space="preserve"> </w:t>
      </w:r>
      <w:r w:rsidRPr="003A76D3">
        <w:t>are</w:t>
      </w:r>
      <w:r w:rsidR="00F474B4">
        <w:t xml:space="preserve"> </w:t>
      </w:r>
      <w:r w:rsidRPr="003A76D3">
        <w:t>likely</w:t>
      </w:r>
      <w:r w:rsidR="00F474B4">
        <w:t xml:space="preserve"> </w:t>
      </w:r>
      <w:r w:rsidRPr="003A76D3">
        <w:t>to</w:t>
      </w:r>
      <w:r w:rsidR="00F474B4">
        <w:t xml:space="preserve"> </w:t>
      </w:r>
      <w:r w:rsidRPr="003A76D3">
        <w:t>be</w:t>
      </w:r>
      <w:r w:rsidR="00F474B4">
        <w:t xml:space="preserve"> </w:t>
      </w:r>
      <w:r w:rsidRPr="003A76D3">
        <w:t>used</w:t>
      </w:r>
      <w:r w:rsidR="00F474B4">
        <w:t xml:space="preserve"> </w:t>
      </w:r>
      <w:r w:rsidRPr="003A76D3">
        <w:t>by</w:t>
      </w:r>
      <w:r w:rsidR="00F474B4">
        <w:t xml:space="preserve"> </w:t>
      </w:r>
      <w:r w:rsidRPr="003A76D3">
        <w:t>most,</w:t>
      </w:r>
      <w:r w:rsidR="00F474B4">
        <w:t xml:space="preserve"> </w:t>
      </w:r>
      <w:r w:rsidRPr="003A76D3">
        <w:t>if</w:t>
      </w:r>
      <w:r w:rsidR="00F474B4">
        <w:t xml:space="preserve"> </w:t>
      </w:r>
      <w:r w:rsidRPr="003A76D3">
        <w:t>not</w:t>
      </w:r>
      <w:r w:rsidR="00F474B4">
        <w:t xml:space="preserve"> </w:t>
      </w:r>
      <w:r w:rsidRPr="003A76D3">
        <w:t>all</w:t>
      </w:r>
      <w:r w:rsidR="00F474B4">
        <w:t xml:space="preserve"> </w:t>
      </w:r>
      <w:r w:rsidRPr="003A76D3">
        <w:t>jobs.</w:t>
      </w:r>
      <w:r w:rsidR="00F474B4">
        <w:t xml:space="preserve"> </w:t>
      </w:r>
      <w:r w:rsidRPr="003A76D3">
        <w:t>These</w:t>
      </w:r>
      <w:r w:rsidR="00F474B4">
        <w:t xml:space="preserve"> </w:t>
      </w:r>
      <w:r w:rsidRPr="003A76D3">
        <w:t>common</w:t>
      </w:r>
      <w:r w:rsidR="00F474B4">
        <w:t xml:space="preserve"> </w:t>
      </w:r>
      <w:r w:rsidRPr="003A76D3">
        <w:t>technology</w:t>
      </w:r>
      <w:r w:rsidR="00F474B4">
        <w:t xml:space="preserve"> </w:t>
      </w:r>
      <w:r w:rsidRPr="003A76D3">
        <w:t>tools</w:t>
      </w:r>
      <w:r w:rsidR="00F474B4">
        <w:t xml:space="preserve"> </w:t>
      </w:r>
      <w:r w:rsidRPr="003A76D3">
        <w:t>include</w:t>
      </w:r>
      <w:r w:rsidR="00F474B4">
        <w:t xml:space="preserve"> </w:t>
      </w:r>
      <w:r w:rsidRPr="003A76D3">
        <w:t>using</w:t>
      </w:r>
      <w:r w:rsidR="00F474B4">
        <w:t xml:space="preserve"> </w:t>
      </w:r>
      <w:r w:rsidRPr="003A76D3">
        <w:t>the</w:t>
      </w:r>
      <w:r w:rsidR="00F474B4">
        <w:t xml:space="preserve"> </w:t>
      </w:r>
      <w:r w:rsidRPr="003A76D3">
        <w:t>internet,</w:t>
      </w:r>
      <w:r w:rsidR="00F474B4">
        <w:t xml:space="preserve"> </w:t>
      </w:r>
      <w:r w:rsidRPr="003A76D3">
        <w:t>sending</w:t>
      </w:r>
      <w:r w:rsidR="00F474B4">
        <w:t xml:space="preserve"> </w:t>
      </w:r>
      <w:r w:rsidRPr="003A76D3">
        <w:t>emails,</w:t>
      </w:r>
      <w:r w:rsidR="00F474B4">
        <w:t xml:space="preserve"> </w:t>
      </w:r>
      <w:r w:rsidRPr="003A76D3">
        <w:t>texts</w:t>
      </w:r>
      <w:r w:rsidR="00F474B4">
        <w:t xml:space="preserve"> </w:t>
      </w:r>
      <w:r w:rsidRPr="003A76D3">
        <w:t>or</w:t>
      </w:r>
      <w:r w:rsidR="00F474B4">
        <w:t xml:space="preserve"> </w:t>
      </w:r>
      <w:r w:rsidRPr="003A76D3">
        <w:t>instant</w:t>
      </w:r>
      <w:r w:rsidR="00F474B4">
        <w:t xml:space="preserve"> </w:t>
      </w:r>
      <w:r w:rsidRPr="003A76D3">
        <w:t>messages,</w:t>
      </w:r>
      <w:r w:rsidR="00F474B4">
        <w:t xml:space="preserve"> </w:t>
      </w:r>
      <w:r w:rsidRPr="003A76D3">
        <w:t>and</w:t>
      </w:r>
      <w:r w:rsidR="00F474B4">
        <w:t xml:space="preserve"> </w:t>
      </w:r>
      <w:r w:rsidRPr="003A76D3">
        <w:t>video</w:t>
      </w:r>
      <w:r w:rsidR="00F474B4">
        <w:t xml:space="preserve"> </w:t>
      </w:r>
      <w:r w:rsidRPr="003A76D3">
        <w:t>conferencing.</w:t>
      </w:r>
    </w:p>
    <w:p w14:paraId="449CA78D" w14:textId="5F510520" w:rsidR="003A76D3" w:rsidRDefault="003A76D3" w:rsidP="003A76D3">
      <w:pPr>
        <w:pStyle w:val="Heading3"/>
      </w:pPr>
      <w:r w:rsidRPr="003A76D3">
        <w:t>Can</w:t>
      </w:r>
      <w:r w:rsidR="00F474B4">
        <w:t xml:space="preserve"> </w:t>
      </w:r>
      <w:r w:rsidRPr="003A76D3">
        <w:t>skills</w:t>
      </w:r>
      <w:r w:rsidR="00F474B4">
        <w:t xml:space="preserve"> </w:t>
      </w:r>
      <w:r w:rsidRPr="003A76D3">
        <w:t>gained</w:t>
      </w:r>
      <w:r w:rsidR="00F474B4">
        <w:t xml:space="preserve"> </w:t>
      </w:r>
      <w:r w:rsidRPr="003A76D3">
        <w:t>in</w:t>
      </w:r>
      <w:r w:rsidR="00F474B4">
        <w:t xml:space="preserve"> </w:t>
      </w:r>
      <w:r w:rsidRPr="003A76D3">
        <w:t>one</w:t>
      </w:r>
      <w:r w:rsidR="00F474B4">
        <w:t xml:space="preserve"> </w:t>
      </w:r>
      <w:r w:rsidRPr="003A76D3">
        <w:t>job</w:t>
      </w:r>
      <w:r w:rsidR="00F474B4">
        <w:t xml:space="preserve"> </w:t>
      </w:r>
      <w:r w:rsidRPr="003A76D3">
        <w:t>be</w:t>
      </w:r>
      <w:r w:rsidR="00F474B4">
        <w:t xml:space="preserve"> </w:t>
      </w:r>
      <w:r w:rsidRPr="003A76D3">
        <w:t>transferred</w:t>
      </w:r>
      <w:r w:rsidR="00F474B4">
        <w:t xml:space="preserve"> </w:t>
      </w:r>
      <w:r w:rsidRPr="003A76D3">
        <w:t>to</w:t>
      </w:r>
      <w:r w:rsidR="00F474B4">
        <w:t xml:space="preserve"> </w:t>
      </w:r>
      <w:r w:rsidRPr="003A76D3">
        <w:t>another</w:t>
      </w:r>
      <w:r w:rsidR="00F474B4">
        <w:t xml:space="preserve"> </w:t>
      </w:r>
      <w:r w:rsidRPr="003A76D3">
        <w:t>job?</w:t>
      </w:r>
    </w:p>
    <w:p w14:paraId="4C7C0779" w14:textId="6B61250A" w:rsidR="003A76D3" w:rsidRDefault="003A76D3" w:rsidP="003A76D3">
      <w:r w:rsidRPr="003A76D3">
        <w:t>Many</w:t>
      </w:r>
      <w:r w:rsidR="00F474B4">
        <w:t xml:space="preserve"> </w:t>
      </w:r>
      <w:r w:rsidRPr="003A76D3">
        <w:t>jobs</w:t>
      </w:r>
      <w:r w:rsidR="00F474B4">
        <w:t xml:space="preserve"> </w:t>
      </w:r>
      <w:r w:rsidRPr="003A76D3">
        <w:t>have</w:t>
      </w:r>
      <w:r w:rsidR="00F474B4">
        <w:t xml:space="preserve"> </w:t>
      </w:r>
      <w:r w:rsidRPr="003A76D3">
        <w:t>a</w:t>
      </w:r>
      <w:r w:rsidR="00F474B4">
        <w:t xml:space="preserve"> </w:t>
      </w:r>
      <w:r w:rsidRPr="003A76D3">
        <w:t>similar</w:t>
      </w:r>
      <w:r w:rsidR="00F474B4">
        <w:t xml:space="preserve"> </w:t>
      </w:r>
      <w:r w:rsidRPr="003A76D3">
        <w:t>set</w:t>
      </w:r>
      <w:r w:rsidR="00F474B4">
        <w:t xml:space="preserve"> </w:t>
      </w:r>
      <w:r w:rsidRPr="003A76D3">
        <w:t>of</w:t>
      </w:r>
      <w:r w:rsidR="00F474B4">
        <w:t xml:space="preserve"> </w:t>
      </w:r>
      <w:r w:rsidRPr="003A76D3">
        <w:t>skills.</w:t>
      </w:r>
      <w:r w:rsidR="00F474B4">
        <w:t xml:space="preserve"> </w:t>
      </w:r>
      <w:r w:rsidRPr="003A76D3">
        <w:t>If</w:t>
      </w:r>
      <w:r w:rsidR="00F474B4">
        <w:t xml:space="preserve"> </w:t>
      </w:r>
      <w:r w:rsidRPr="003A76D3">
        <w:t>you</w:t>
      </w:r>
      <w:r w:rsidR="00F474B4">
        <w:t xml:space="preserve"> </w:t>
      </w:r>
      <w:r w:rsidRPr="003A76D3">
        <w:t>are</w:t>
      </w:r>
      <w:r w:rsidR="00F474B4">
        <w:t xml:space="preserve"> </w:t>
      </w:r>
      <w:r w:rsidRPr="003A76D3">
        <w:t>looking</w:t>
      </w:r>
      <w:r w:rsidR="00F474B4">
        <w:t xml:space="preserve"> </w:t>
      </w:r>
      <w:r w:rsidRPr="003A76D3">
        <w:t>for</w:t>
      </w:r>
      <w:r w:rsidR="00F474B4">
        <w:t xml:space="preserve"> </w:t>
      </w:r>
      <w:r w:rsidRPr="003A76D3">
        <w:t>work</w:t>
      </w:r>
      <w:r w:rsidR="00F474B4">
        <w:t xml:space="preserve"> </w:t>
      </w:r>
      <w:r w:rsidRPr="003A76D3">
        <w:t>or</w:t>
      </w:r>
      <w:r w:rsidR="00F474B4">
        <w:t xml:space="preserve"> </w:t>
      </w:r>
      <w:r w:rsidRPr="003A76D3">
        <w:t>need</w:t>
      </w:r>
      <w:r w:rsidR="00F474B4">
        <w:t xml:space="preserve"> </w:t>
      </w:r>
      <w:r w:rsidRPr="003A76D3">
        <w:t>to</w:t>
      </w:r>
      <w:r w:rsidR="00F474B4">
        <w:t xml:space="preserve"> </w:t>
      </w:r>
      <w:r w:rsidRPr="003A76D3">
        <w:t>change</w:t>
      </w:r>
      <w:r w:rsidR="00F474B4">
        <w:t xml:space="preserve"> </w:t>
      </w:r>
      <w:r w:rsidRPr="003A76D3">
        <w:t>jobs,</w:t>
      </w:r>
      <w:r w:rsidR="00F474B4">
        <w:t xml:space="preserve"> </w:t>
      </w:r>
      <w:r w:rsidRPr="003A76D3">
        <w:t>the</w:t>
      </w:r>
      <w:r w:rsidR="00F474B4">
        <w:t xml:space="preserve"> </w:t>
      </w:r>
      <w:r w:rsidRPr="003A76D3">
        <w:t>good</w:t>
      </w:r>
      <w:r w:rsidR="00F474B4">
        <w:t xml:space="preserve"> </w:t>
      </w:r>
      <w:r w:rsidRPr="003A76D3">
        <w:t>news</w:t>
      </w:r>
      <w:r w:rsidR="00F474B4">
        <w:t xml:space="preserve"> </w:t>
      </w:r>
      <w:r w:rsidRPr="003A76D3">
        <w:t>is</w:t>
      </w:r>
      <w:r w:rsidR="00F474B4">
        <w:t xml:space="preserve"> </w:t>
      </w:r>
      <w:r w:rsidRPr="003A76D3">
        <w:t>that</w:t>
      </w:r>
      <w:r w:rsidR="00F474B4">
        <w:t xml:space="preserve"> </w:t>
      </w:r>
      <w:r w:rsidRPr="003A76D3">
        <w:t>you</w:t>
      </w:r>
      <w:r w:rsidR="00F474B4">
        <w:t xml:space="preserve"> </w:t>
      </w:r>
      <w:r w:rsidRPr="003A76D3">
        <w:t>are</w:t>
      </w:r>
      <w:r w:rsidR="00F474B4">
        <w:t xml:space="preserve"> </w:t>
      </w:r>
      <w:r w:rsidRPr="003A76D3">
        <w:t>likely</w:t>
      </w:r>
      <w:r w:rsidR="00F474B4">
        <w:t xml:space="preserve"> </w:t>
      </w:r>
      <w:r w:rsidRPr="003A76D3">
        <w:t>to</w:t>
      </w:r>
      <w:r w:rsidR="00F474B4">
        <w:t xml:space="preserve"> </w:t>
      </w:r>
      <w:r w:rsidRPr="003A76D3">
        <w:t>have</w:t>
      </w:r>
      <w:r w:rsidR="00F474B4">
        <w:t xml:space="preserve"> </w:t>
      </w:r>
      <w:r w:rsidRPr="003A76D3">
        <w:t>many</w:t>
      </w:r>
      <w:r w:rsidR="00F474B4">
        <w:t xml:space="preserve"> </w:t>
      </w:r>
      <w:r w:rsidRPr="003A76D3">
        <w:t>transferable</w:t>
      </w:r>
      <w:r w:rsidR="00F474B4">
        <w:t xml:space="preserve"> </w:t>
      </w:r>
      <w:r w:rsidRPr="003A76D3">
        <w:t>skills</w:t>
      </w:r>
      <w:r w:rsidR="00F474B4">
        <w:t xml:space="preserve"> </w:t>
      </w:r>
      <w:r w:rsidRPr="003A76D3">
        <w:t>that</w:t>
      </w:r>
      <w:r w:rsidR="00F474B4">
        <w:t xml:space="preserve"> </w:t>
      </w:r>
      <w:r w:rsidRPr="003A76D3">
        <w:t>can</w:t>
      </w:r>
      <w:r w:rsidR="00F474B4">
        <w:t xml:space="preserve"> </w:t>
      </w:r>
      <w:r w:rsidRPr="003A76D3">
        <w:t>be</w:t>
      </w:r>
      <w:r w:rsidR="00F474B4">
        <w:t xml:space="preserve"> </w:t>
      </w:r>
      <w:r w:rsidRPr="003A76D3">
        <w:t>used</w:t>
      </w:r>
      <w:r w:rsidR="00F474B4">
        <w:t xml:space="preserve"> </w:t>
      </w:r>
      <w:r w:rsidRPr="003A76D3">
        <w:t>in</w:t>
      </w:r>
      <w:r w:rsidR="00F474B4">
        <w:t xml:space="preserve"> </w:t>
      </w:r>
      <w:r w:rsidRPr="003A76D3">
        <w:t>other</w:t>
      </w:r>
      <w:r w:rsidR="00F474B4">
        <w:t xml:space="preserve"> </w:t>
      </w:r>
      <w:r w:rsidRPr="003A76D3">
        <w:t>jobs</w:t>
      </w:r>
      <w:r w:rsidR="00F474B4">
        <w:t xml:space="preserve"> </w:t>
      </w:r>
      <w:r w:rsidRPr="003A76D3">
        <w:t>or</w:t>
      </w:r>
      <w:r w:rsidR="00F474B4">
        <w:t xml:space="preserve"> </w:t>
      </w:r>
      <w:r w:rsidRPr="003A76D3">
        <w:t>industries.</w:t>
      </w:r>
      <w:r w:rsidR="00F474B4">
        <w:t xml:space="preserve"> </w:t>
      </w:r>
      <w:r w:rsidRPr="003A76D3">
        <w:t>Your</w:t>
      </w:r>
      <w:r w:rsidR="00F474B4">
        <w:t xml:space="preserve"> </w:t>
      </w:r>
      <w:r w:rsidRPr="003A76D3">
        <w:t>transferrable</w:t>
      </w:r>
      <w:r w:rsidR="00F474B4">
        <w:t xml:space="preserve"> </w:t>
      </w:r>
      <w:r w:rsidRPr="003A76D3">
        <w:t>skills</w:t>
      </w:r>
      <w:r w:rsidR="00F474B4">
        <w:t xml:space="preserve"> </w:t>
      </w:r>
      <w:r w:rsidRPr="003A76D3">
        <w:t>might</w:t>
      </w:r>
      <w:r w:rsidR="00F474B4">
        <w:t xml:space="preserve"> </w:t>
      </w:r>
      <w:r w:rsidRPr="003A76D3">
        <w:t>be</w:t>
      </w:r>
      <w:r w:rsidR="00F474B4">
        <w:t xml:space="preserve"> </w:t>
      </w:r>
      <w:r w:rsidRPr="003A76D3">
        <w:t>your</w:t>
      </w:r>
      <w:r w:rsidR="00F474B4">
        <w:t xml:space="preserve"> </w:t>
      </w:r>
      <w:r w:rsidRPr="003A76D3">
        <w:t>employability</w:t>
      </w:r>
      <w:r w:rsidR="00F474B4">
        <w:t xml:space="preserve"> </w:t>
      </w:r>
      <w:r w:rsidRPr="003A76D3">
        <w:t>skills,</w:t>
      </w:r>
      <w:r w:rsidR="00F474B4">
        <w:t xml:space="preserve"> </w:t>
      </w:r>
      <w:r w:rsidRPr="003A76D3">
        <w:t>or</w:t>
      </w:r>
      <w:r w:rsidR="00F474B4">
        <w:t xml:space="preserve"> </w:t>
      </w:r>
      <w:r w:rsidRPr="003A76D3">
        <w:t>could</w:t>
      </w:r>
      <w:r w:rsidR="00F474B4">
        <w:t xml:space="preserve"> </w:t>
      </w:r>
      <w:r w:rsidRPr="003A76D3">
        <w:t>be</w:t>
      </w:r>
      <w:r w:rsidR="00F474B4">
        <w:t xml:space="preserve"> </w:t>
      </w:r>
      <w:r w:rsidRPr="003A76D3">
        <w:t>other</w:t>
      </w:r>
      <w:r w:rsidR="00F474B4">
        <w:t xml:space="preserve"> </w:t>
      </w:r>
      <w:r w:rsidRPr="003A76D3">
        <w:t>skills,</w:t>
      </w:r>
      <w:r w:rsidR="00F474B4">
        <w:t xml:space="preserve"> </w:t>
      </w:r>
      <w:r w:rsidRPr="003A76D3">
        <w:t>abilities</w:t>
      </w:r>
      <w:r w:rsidR="00F474B4">
        <w:t xml:space="preserve"> </w:t>
      </w:r>
      <w:r w:rsidRPr="003A76D3">
        <w:t>or</w:t>
      </w:r>
      <w:r w:rsidR="00F474B4">
        <w:t xml:space="preserve"> </w:t>
      </w:r>
      <w:r w:rsidRPr="003A76D3">
        <w:t>knowledge</w:t>
      </w:r>
      <w:r w:rsidR="00F474B4">
        <w:t xml:space="preserve"> </w:t>
      </w:r>
      <w:r w:rsidRPr="003A76D3">
        <w:t>you</w:t>
      </w:r>
      <w:r w:rsidR="00F474B4">
        <w:t xml:space="preserve"> </w:t>
      </w:r>
      <w:r w:rsidRPr="003A76D3">
        <w:t>acquired</w:t>
      </w:r>
      <w:r w:rsidR="00F474B4">
        <w:t xml:space="preserve"> </w:t>
      </w:r>
      <w:r w:rsidRPr="003A76D3">
        <w:t>through</w:t>
      </w:r>
      <w:r w:rsidR="00F474B4">
        <w:t xml:space="preserve"> </w:t>
      </w:r>
      <w:r w:rsidRPr="003A76D3">
        <w:t>your</w:t>
      </w:r>
      <w:r w:rsidR="00F474B4">
        <w:t xml:space="preserve"> </w:t>
      </w:r>
      <w:r w:rsidRPr="003A76D3">
        <w:t>work</w:t>
      </w:r>
      <w:r w:rsidR="00F474B4">
        <w:t xml:space="preserve"> </w:t>
      </w:r>
      <w:r w:rsidRPr="003A76D3">
        <w:t>experience,</w:t>
      </w:r>
      <w:r w:rsidR="00F474B4">
        <w:t xml:space="preserve"> </w:t>
      </w:r>
      <w:r w:rsidRPr="003A76D3">
        <w:t>formal</w:t>
      </w:r>
      <w:r w:rsidR="00F474B4">
        <w:t xml:space="preserve"> </w:t>
      </w:r>
      <w:r w:rsidRPr="003A76D3">
        <w:t>education,</w:t>
      </w:r>
      <w:r w:rsidR="00F474B4">
        <w:t xml:space="preserve"> </w:t>
      </w:r>
      <w:r w:rsidRPr="003A76D3">
        <w:t>or</w:t>
      </w:r>
      <w:r w:rsidR="00F474B4">
        <w:t xml:space="preserve"> </w:t>
      </w:r>
      <w:r w:rsidRPr="003A76D3">
        <w:t>on-the-job</w:t>
      </w:r>
      <w:r w:rsidR="00F474B4">
        <w:t xml:space="preserve"> </w:t>
      </w:r>
      <w:r w:rsidRPr="003A76D3">
        <w:t>training.</w:t>
      </w:r>
    </w:p>
    <w:p w14:paraId="65DB8872" w14:textId="309F1430" w:rsidR="003A76D3" w:rsidRDefault="003A76D3" w:rsidP="002E1B60">
      <w:r w:rsidRPr="003A76D3">
        <w:t>Resources</w:t>
      </w:r>
      <w:r w:rsidR="00F474B4">
        <w:t xml:space="preserve"> </w:t>
      </w:r>
      <w:r w:rsidRPr="003A76D3">
        <w:t>such</w:t>
      </w:r>
      <w:r w:rsidR="00F474B4">
        <w:t xml:space="preserve"> </w:t>
      </w:r>
      <w:r w:rsidRPr="003A76D3">
        <w:t>as</w:t>
      </w:r>
      <w:r w:rsidR="00F474B4">
        <w:t xml:space="preserve"> </w:t>
      </w:r>
      <w:r w:rsidRPr="003A76D3">
        <w:t>yourcareer.gov.au</w:t>
      </w:r>
      <w:r w:rsidR="00F474B4">
        <w:t xml:space="preserve"> </w:t>
      </w:r>
      <w:r w:rsidRPr="003A76D3">
        <w:t>can</w:t>
      </w:r>
      <w:r w:rsidR="00F474B4">
        <w:t xml:space="preserve"> </w:t>
      </w:r>
      <w:r w:rsidRPr="003A76D3">
        <w:t>help</w:t>
      </w:r>
      <w:r w:rsidR="00F474B4">
        <w:t xml:space="preserve"> </w:t>
      </w:r>
      <w:r w:rsidRPr="003A76D3">
        <w:t>you</w:t>
      </w:r>
      <w:r w:rsidR="00F474B4">
        <w:t xml:space="preserve"> </w:t>
      </w:r>
      <w:r w:rsidRPr="003A76D3">
        <w:t>identify</w:t>
      </w:r>
      <w:r w:rsidR="00F474B4">
        <w:t xml:space="preserve"> </w:t>
      </w:r>
      <w:r w:rsidRPr="003A76D3">
        <w:t>the</w:t>
      </w:r>
      <w:r w:rsidR="00F474B4">
        <w:t xml:space="preserve"> </w:t>
      </w:r>
      <w:r w:rsidRPr="003A76D3">
        <w:t>skills</w:t>
      </w:r>
      <w:r w:rsidR="00F474B4">
        <w:t xml:space="preserve"> </w:t>
      </w:r>
      <w:r w:rsidRPr="003A76D3">
        <w:t>required</w:t>
      </w:r>
      <w:r w:rsidR="00F474B4">
        <w:t xml:space="preserve"> </w:t>
      </w:r>
      <w:r w:rsidRPr="003A76D3">
        <w:t>for</w:t>
      </w:r>
      <w:r w:rsidR="00F474B4">
        <w:t xml:space="preserve"> </w:t>
      </w:r>
      <w:r w:rsidRPr="003A76D3">
        <w:t>different</w:t>
      </w:r>
      <w:r w:rsidR="00F474B4">
        <w:t xml:space="preserve"> </w:t>
      </w:r>
      <w:r w:rsidRPr="003A76D3">
        <w:t>occupations.</w:t>
      </w:r>
      <w:r w:rsidR="00F474B4">
        <w:t xml:space="preserve"> </w:t>
      </w:r>
      <w:r w:rsidRPr="003A76D3">
        <w:t>The</w:t>
      </w:r>
      <w:r w:rsidR="00F474B4">
        <w:t xml:space="preserve"> </w:t>
      </w:r>
      <w:r w:rsidRPr="003A76D3">
        <w:t>work</w:t>
      </w:r>
      <w:r w:rsidR="00F474B4">
        <w:t xml:space="preserve"> </w:t>
      </w:r>
      <w:r w:rsidRPr="003A76D3">
        <w:t>activities</w:t>
      </w:r>
      <w:r w:rsidR="00F474B4">
        <w:t xml:space="preserve"> </w:t>
      </w:r>
      <w:r w:rsidRPr="003A76D3">
        <w:t>or</w:t>
      </w:r>
      <w:r w:rsidR="00F474B4">
        <w:t xml:space="preserve"> </w:t>
      </w:r>
      <w:r w:rsidRPr="003A76D3">
        <w:t>tasks</w:t>
      </w:r>
      <w:r w:rsidR="00F474B4">
        <w:t xml:space="preserve"> </w:t>
      </w:r>
      <w:r w:rsidRPr="003A76D3">
        <w:t>undertaken</w:t>
      </w:r>
      <w:r w:rsidR="00F474B4">
        <w:t xml:space="preserve"> </w:t>
      </w:r>
      <w:r w:rsidRPr="003A76D3">
        <w:t>in</w:t>
      </w:r>
      <w:r w:rsidR="00F474B4">
        <w:t xml:space="preserve"> </w:t>
      </w:r>
      <w:r w:rsidRPr="003A76D3">
        <w:t>one</w:t>
      </w:r>
      <w:r w:rsidR="00F474B4">
        <w:t xml:space="preserve"> </w:t>
      </w:r>
      <w:r w:rsidRPr="003A76D3">
        <w:t>job</w:t>
      </w:r>
      <w:r w:rsidR="00F474B4">
        <w:t xml:space="preserve"> </w:t>
      </w:r>
      <w:r w:rsidRPr="003A76D3">
        <w:t>can</w:t>
      </w:r>
      <w:r w:rsidR="00F474B4">
        <w:t xml:space="preserve"> </w:t>
      </w:r>
      <w:r w:rsidRPr="003A76D3">
        <w:t>often</w:t>
      </w:r>
      <w:r w:rsidR="00F474B4">
        <w:t xml:space="preserve"> </w:t>
      </w:r>
      <w:r w:rsidRPr="003A76D3">
        <w:t>look</w:t>
      </w:r>
      <w:r w:rsidR="00F474B4">
        <w:t xml:space="preserve"> </w:t>
      </w:r>
      <w:r w:rsidRPr="003A76D3">
        <w:t>similar</w:t>
      </w:r>
      <w:r w:rsidR="00F474B4">
        <w:t xml:space="preserve"> </w:t>
      </w:r>
      <w:r w:rsidRPr="003A76D3">
        <w:t>across</w:t>
      </w:r>
      <w:r w:rsidR="00F474B4">
        <w:t xml:space="preserve"> </w:t>
      </w:r>
      <w:r w:rsidRPr="003A76D3">
        <w:t>a</w:t>
      </w:r>
      <w:r w:rsidR="00F474B4">
        <w:t xml:space="preserve"> </w:t>
      </w:r>
      <w:r w:rsidRPr="003A76D3">
        <w:t>range</w:t>
      </w:r>
      <w:r w:rsidR="00F474B4">
        <w:t xml:space="preserve"> </w:t>
      </w:r>
      <w:r w:rsidRPr="003A76D3">
        <w:t>of</w:t>
      </w:r>
      <w:r w:rsidR="00F474B4">
        <w:t xml:space="preserve"> </w:t>
      </w:r>
      <w:r w:rsidRPr="003A76D3">
        <w:t>other</w:t>
      </w:r>
      <w:r w:rsidR="00F474B4">
        <w:t xml:space="preserve"> </w:t>
      </w:r>
      <w:r w:rsidRPr="003A76D3">
        <w:t>jobs,</w:t>
      </w:r>
      <w:r w:rsidR="00F474B4">
        <w:t xml:space="preserve"> </w:t>
      </w:r>
      <w:r w:rsidRPr="003A76D3">
        <w:t>such</w:t>
      </w:r>
      <w:r w:rsidR="00F474B4">
        <w:t xml:space="preserve"> </w:t>
      </w:r>
      <w:r w:rsidRPr="003A76D3">
        <w:t>as</w:t>
      </w:r>
      <w:r w:rsidR="00F474B4">
        <w:t xml:space="preserve"> </w:t>
      </w:r>
      <w:r w:rsidRPr="003A76D3">
        <w:t>planning</w:t>
      </w:r>
      <w:r w:rsidR="00F474B4">
        <w:t xml:space="preserve"> </w:t>
      </w:r>
      <w:r w:rsidRPr="003A76D3">
        <w:t>or</w:t>
      </w:r>
      <w:r w:rsidR="00F474B4">
        <w:t xml:space="preserve"> </w:t>
      </w:r>
      <w:r w:rsidRPr="003A76D3">
        <w:t>solving</w:t>
      </w:r>
      <w:r w:rsidR="00F474B4">
        <w:t xml:space="preserve"> </w:t>
      </w:r>
      <w:r w:rsidRPr="003A76D3">
        <w:t>problems.</w:t>
      </w:r>
      <w:r w:rsidR="00F474B4">
        <w:t xml:space="preserve"> </w:t>
      </w:r>
      <w:r w:rsidRPr="003A76D3">
        <w:t>When</w:t>
      </w:r>
      <w:r w:rsidR="00F474B4">
        <w:t xml:space="preserve"> </w:t>
      </w:r>
      <w:r w:rsidRPr="003A76D3">
        <w:t>considering</w:t>
      </w:r>
      <w:r w:rsidR="00F474B4">
        <w:t xml:space="preserve"> </w:t>
      </w:r>
      <w:r w:rsidRPr="003A76D3">
        <w:t>a</w:t>
      </w:r>
      <w:r w:rsidR="00F474B4">
        <w:t xml:space="preserve"> </w:t>
      </w:r>
      <w:r w:rsidRPr="003A76D3">
        <w:t>new</w:t>
      </w:r>
      <w:r w:rsidR="00F474B4">
        <w:t xml:space="preserve"> </w:t>
      </w:r>
      <w:r w:rsidRPr="003A76D3">
        <w:t>job,</w:t>
      </w:r>
      <w:r w:rsidR="00F474B4">
        <w:t xml:space="preserve"> </w:t>
      </w:r>
      <w:r w:rsidRPr="003A76D3">
        <w:t>reviewing</w:t>
      </w:r>
      <w:r w:rsidR="00F474B4">
        <w:t xml:space="preserve"> </w:t>
      </w:r>
      <w:r w:rsidRPr="003A76D3">
        <w:t>your</w:t>
      </w:r>
      <w:r w:rsidR="00F474B4">
        <w:t xml:space="preserve"> </w:t>
      </w:r>
      <w:r w:rsidRPr="003A76D3">
        <w:t>full</w:t>
      </w:r>
      <w:r w:rsidR="00F474B4">
        <w:t xml:space="preserve"> </w:t>
      </w:r>
      <w:r w:rsidRPr="003A76D3">
        <w:t>range</w:t>
      </w:r>
      <w:r w:rsidR="00F474B4">
        <w:t xml:space="preserve"> </w:t>
      </w:r>
      <w:r w:rsidRPr="003A76D3">
        <w:t>of</w:t>
      </w:r>
      <w:r w:rsidR="00F474B4">
        <w:t xml:space="preserve"> </w:t>
      </w:r>
      <w:r w:rsidRPr="003A76D3">
        <w:t>skills</w:t>
      </w:r>
      <w:r w:rsidR="00F474B4">
        <w:t xml:space="preserve"> </w:t>
      </w:r>
      <w:r w:rsidRPr="003A76D3">
        <w:t>can</w:t>
      </w:r>
      <w:r w:rsidR="00F474B4">
        <w:t xml:space="preserve"> </w:t>
      </w:r>
      <w:r w:rsidRPr="003A76D3">
        <w:t>open</w:t>
      </w:r>
      <w:r w:rsidR="00F474B4">
        <w:t xml:space="preserve"> </w:t>
      </w:r>
      <w:r w:rsidRPr="003A76D3">
        <w:t>a</w:t>
      </w:r>
      <w:r w:rsidR="00F474B4">
        <w:t xml:space="preserve"> </w:t>
      </w:r>
      <w:r w:rsidRPr="003A76D3">
        <w:t>broader</w:t>
      </w:r>
      <w:r w:rsidR="00F474B4">
        <w:t xml:space="preserve"> </w:t>
      </w:r>
      <w:r w:rsidRPr="003A76D3">
        <w:t>range</w:t>
      </w:r>
      <w:r w:rsidR="00F474B4">
        <w:t xml:space="preserve"> </w:t>
      </w:r>
      <w:r w:rsidRPr="003A76D3">
        <w:t>of</w:t>
      </w:r>
      <w:r w:rsidR="00F474B4">
        <w:t xml:space="preserve"> </w:t>
      </w:r>
      <w:r w:rsidRPr="003A76D3">
        <w:t>job</w:t>
      </w:r>
      <w:r w:rsidR="00F474B4">
        <w:t xml:space="preserve"> </w:t>
      </w:r>
      <w:r w:rsidRPr="003A76D3">
        <w:t>opportunities.</w:t>
      </w:r>
    </w:p>
    <w:p w14:paraId="139107CF" w14:textId="14F1B940" w:rsidR="003A76D3" w:rsidRDefault="003A76D3" w:rsidP="003A76D3">
      <w:pPr>
        <w:pStyle w:val="Heading3"/>
      </w:pPr>
      <w:r w:rsidRPr="003A76D3">
        <w:t>Will</w:t>
      </w:r>
      <w:r w:rsidR="00F474B4">
        <w:t xml:space="preserve"> </w:t>
      </w:r>
      <w:r w:rsidRPr="003A76D3">
        <w:t>training</w:t>
      </w:r>
      <w:r w:rsidR="00F474B4">
        <w:t xml:space="preserve"> </w:t>
      </w:r>
      <w:r w:rsidRPr="003A76D3">
        <w:t>and</w:t>
      </w:r>
      <w:r w:rsidR="00F474B4">
        <w:t xml:space="preserve"> </w:t>
      </w:r>
      <w:r w:rsidRPr="003A76D3">
        <w:t>qualifications</w:t>
      </w:r>
      <w:r w:rsidR="00F474B4">
        <w:t xml:space="preserve"> </w:t>
      </w:r>
      <w:r w:rsidRPr="003A76D3">
        <w:t>be</w:t>
      </w:r>
      <w:r w:rsidR="00F474B4">
        <w:t xml:space="preserve"> </w:t>
      </w:r>
      <w:r w:rsidRPr="003A76D3">
        <w:t>necessary?</w:t>
      </w:r>
    </w:p>
    <w:p w14:paraId="3BBFBA48" w14:textId="533E3AD6" w:rsidR="003A76D3" w:rsidRDefault="003A76D3" w:rsidP="003A76D3">
      <w:r>
        <w:t>There</w:t>
      </w:r>
      <w:r w:rsidR="00F474B4">
        <w:t xml:space="preserve"> </w:t>
      </w:r>
      <w:r>
        <w:t>are</w:t>
      </w:r>
      <w:r w:rsidR="00F474B4">
        <w:t xml:space="preserve"> </w:t>
      </w:r>
      <w:r>
        <w:t>many</w:t>
      </w:r>
      <w:r w:rsidR="00F474B4">
        <w:t xml:space="preserve"> </w:t>
      </w:r>
      <w:r>
        <w:t>pathways</w:t>
      </w:r>
      <w:r w:rsidR="00F474B4">
        <w:t xml:space="preserve"> </w:t>
      </w:r>
      <w:r>
        <w:t>to</w:t>
      </w:r>
      <w:r w:rsidR="00F474B4">
        <w:t xml:space="preserve"> </w:t>
      </w:r>
      <w:r>
        <w:t>work</w:t>
      </w:r>
      <w:r w:rsidR="00F474B4">
        <w:t xml:space="preserve"> </w:t>
      </w:r>
      <w:r>
        <w:t>and</w:t>
      </w:r>
      <w:r w:rsidR="00F474B4">
        <w:t xml:space="preserve"> </w:t>
      </w:r>
      <w:r>
        <w:t>it</w:t>
      </w:r>
      <w:r w:rsidR="00F474B4">
        <w:t xml:space="preserve"> </w:t>
      </w:r>
      <w:r>
        <w:t>is</w:t>
      </w:r>
      <w:r w:rsidR="00F474B4">
        <w:t xml:space="preserve"> </w:t>
      </w:r>
      <w:r>
        <w:t>important</w:t>
      </w:r>
      <w:r w:rsidR="00F474B4">
        <w:t xml:space="preserve"> </w:t>
      </w:r>
      <w:r>
        <w:t>to</w:t>
      </w:r>
      <w:r w:rsidR="00F474B4">
        <w:t xml:space="preserve"> </w:t>
      </w:r>
      <w:r>
        <w:t>make</w:t>
      </w:r>
      <w:r w:rsidR="00F474B4">
        <w:t xml:space="preserve"> </w:t>
      </w:r>
      <w:r>
        <w:t>decisions</w:t>
      </w:r>
      <w:r w:rsidR="00F474B4">
        <w:t xml:space="preserve"> </w:t>
      </w:r>
      <w:r>
        <w:t>based</w:t>
      </w:r>
      <w:r w:rsidR="00F474B4">
        <w:t xml:space="preserve"> </w:t>
      </w:r>
      <w:r>
        <w:t>on</w:t>
      </w:r>
      <w:r w:rsidR="00F474B4">
        <w:t xml:space="preserve"> </w:t>
      </w:r>
      <w:r>
        <w:t>your</w:t>
      </w:r>
      <w:r w:rsidR="00F474B4">
        <w:t xml:space="preserve"> </w:t>
      </w:r>
      <w:r>
        <w:t>own</w:t>
      </w:r>
      <w:r w:rsidR="00F474B4">
        <w:t xml:space="preserve"> </w:t>
      </w:r>
      <w:r>
        <w:t>strengths.</w:t>
      </w:r>
      <w:r w:rsidR="00F474B4">
        <w:t xml:space="preserve"> </w:t>
      </w:r>
      <w:r>
        <w:t>In</w:t>
      </w:r>
      <w:r w:rsidR="00F474B4">
        <w:t xml:space="preserve"> </w:t>
      </w:r>
      <w:r>
        <w:t>a</w:t>
      </w:r>
      <w:r w:rsidR="00F474B4">
        <w:t xml:space="preserve"> </w:t>
      </w:r>
      <w:r>
        <w:t>competitive</w:t>
      </w:r>
      <w:r w:rsidR="00F474B4">
        <w:t xml:space="preserve"> </w:t>
      </w:r>
      <w:r>
        <w:t>labour</w:t>
      </w:r>
      <w:r w:rsidR="00F474B4">
        <w:t xml:space="preserve"> </w:t>
      </w:r>
      <w:r>
        <w:t>market,</w:t>
      </w:r>
      <w:r w:rsidR="00F474B4">
        <w:t xml:space="preserve"> </w:t>
      </w:r>
      <w:r>
        <w:t>training</w:t>
      </w:r>
      <w:r w:rsidR="00F474B4">
        <w:t xml:space="preserve"> </w:t>
      </w:r>
      <w:r>
        <w:t>and</w:t>
      </w:r>
      <w:r w:rsidR="00F474B4">
        <w:t xml:space="preserve"> </w:t>
      </w:r>
      <w:r>
        <w:t>qualifications</w:t>
      </w:r>
      <w:r w:rsidR="00F474B4">
        <w:t xml:space="preserve"> </w:t>
      </w:r>
      <w:r>
        <w:t>matter.</w:t>
      </w:r>
      <w:r w:rsidR="00F474B4">
        <w:t xml:space="preserve"> </w:t>
      </w:r>
      <w:r>
        <w:t>It</w:t>
      </w:r>
      <w:r w:rsidR="00F474B4">
        <w:t xml:space="preserve"> </w:t>
      </w:r>
      <w:r>
        <w:t>also</w:t>
      </w:r>
      <w:r w:rsidR="00F474B4">
        <w:t xml:space="preserve"> </w:t>
      </w:r>
      <w:r>
        <w:t>helps</w:t>
      </w:r>
      <w:r w:rsidR="00F474B4">
        <w:t xml:space="preserve"> </w:t>
      </w:r>
      <w:r>
        <w:t>to</w:t>
      </w:r>
      <w:r w:rsidR="00F474B4">
        <w:t xml:space="preserve"> </w:t>
      </w:r>
      <w:r>
        <w:t>understand</w:t>
      </w:r>
      <w:r w:rsidR="00F474B4">
        <w:t xml:space="preserve"> </w:t>
      </w:r>
      <w:r>
        <w:t>the</w:t>
      </w:r>
      <w:r w:rsidR="00F474B4">
        <w:t xml:space="preserve"> </w:t>
      </w:r>
      <w:r>
        <w:t>skills</w:t>
      </w:r>
      <w:r w:rsidR="00F474B4">
        <w:t xml:space="preserve"> </w:t>
      </w:r>
      <w:r>
        <w:t>you</w:t>
      </w:r>
      <w:r w:rsidR="00F474B4">
        <w:t xml:space="preserve"> </w:t>
      </w:r>
      <w:r>
        <w:t>acquire</w:t>
      </w:r>
      <w:r w:rsidR="00F474B4">
        <w:t xml:space="preserve"> </w:t>
      </w:r>
      <w:r>
        <w:t>through</w:t>
      </w:r>
      <w:r w:rsidR="00F474B4">
        <w:t xml:space="preserve"> </w:t>
      </w:r>
      <w:r>
        <w:t>your</w:t>
      </w:r>
      <w:r w:rsidR="00F474B4">
        <w:t xml:space="preserve"> </w:t>
      </w:r>
      <w:r>
        <w:t>education,</w:t>
      </w:r>
      <w:r w:rsidR="00F474B4">
        <w:t xml:space="preserve"> </w:t>
      </w:r>
      <w:r>
        <w:t>training</w:t>
      </w:r>
      <w:r w:rsidR="00F474B4">
        <w:t xml:space="preserve"> </w:t>
      </w:r>
      <w:r>
        <w:t>and</w:t>
      </w:r>
      <w:r w:rsidR="00F474B4">
        <w:t xml:space="preserve"> </w:t>
      </w:r>
      <w:r>
        <w:t>work</w:t>
      </w:r>
      <w:r w:rsidR="00F474B4">
        <w:t xml:space="preserve"> </w:t>
      </w:r>
      <w:r>
        <w:t>experience.</w:t>
      </w:r>
    </w:p>
    <w:p w14:paraId="68A22A5B" w14:textId="40000AAA" w:rsidR="002E1B60" w:rsidRDefault="003A76D3" w:rsidP="003A76D3">
      <w:r>
        <w:t>Skills</w:t>
      </w:r>
      <w:r w:rsidR="00F474B4">
        <w:t xml:space="preserve"> </w:t>
      </w:r>
      <w:r>
        <w:t>development</w:t>
      </w:r>
      <w:r w:rsidR="00F474B4">
        <w:t xml:space="preserve"> </w:t>
      </w:r>
      <w:r>
        <w:t>and</w:t>
      </w:r>
      <w:r w:rsidR="00F474B4">
        <w:t xml:space="preserve"> </w:t>
      </w:r>
      <w:r>
        <w:t>lifelong</w:t>
      </w:r>
      <w:r w:rsidR="00F474B4">
        <w:t xml:space="preserve"> </w:t>
      </w:r>
      <w:r>
        <w:t>learning</w:t>
      </w:r>
      <w:r w:rsidR="00F474B4">
        <w:t xml:space="preserve"> </w:t>
      </w:r>
      <w:r>
        <w:t>will</w:t>
      </w:r>
      <w:r w:rsidR="00F474B4">
        <w:t xml:space="preserve"> </w:t>
      </w:r>
      <w:r>
        <w:t>expand</w:t>
      </w:r>
      <w:r w:rsidR="00F474B4">
        <w:t xml:space="preserve"> </w:t>
      </w:r>
      <w:r>
        <w:t>your</w:t>
      </w:r>
      <w:r w:rsidR="00F474B4">
        <w:t xml:space="preserve"> </w:t>
      </w:r>
      <w:r>
        <w:t>opportunities</w:t>
      </w:r>
      <w:r w:rsidR="00F474B4">
        <w:t xml:space="preserve"> </w:t>
      </w:r>
      <w:r>
        <w:t>as</w:t>
      </w:r>
      <w:r w:rsidR="00F474B4">
        <w:t xml:space="preserve"> </w:t>
      </w:r>
      <w:r>
        <w:t>some</w:t>
      </w:r>
      <w:r w:rsidR="00F474B4">
        <w:t xml:space="preserve"> </w:t>
      </w:r>
      <w:r>
        <w:t>jobs</w:t>
      </w:r>
      <w:r w:rsidR="00F474B4">
        <w:t xml:space="preserve"> </w:t>
      </w:r>
      <w:r>
        <w:t>change,</w:t>
      </w:r>
      <w:r w:rsidR="00F474B4">
        <w:t xml:space="preserve"> </w:t>
      </w:r>
      <w:r>
        <w:t>new</w:t>
      </w:r>
      <w:r w:rsidR="00F474B4">
        <w:t xml:space="preserve"> </w:t>
      </w:r>
      <w:r>
        <w:t>jobs</w:t>
      </w:r>
      <w:r w:rsidR="00F474B4">
        <w:t xml:space="preserve"> </w:t>
      </w:r>
      <w:r>
        <w:t>emerge,</w:t>
      </w:r>
      <w:r w:rsidR="00F474B4">
        <w:t xml:space="preserve"> </w:t>
      </w:r>
      <w:r>
        <w:t>and</w:t>
      </w:r>
      <w:r w:rsidR="00F474B4">
        <w:t xml:space="preserve"> </w:t>
      </w:r>
      <w:r>
        <w:t>technological</w:t>
      </w:r>
      <w:r w:rsidR="00F474B4">
        <w:t xml:space="preserve"> </w:t>
      </w:r>
      <w:r>
        <w:t>progress</w:t>
      </w:r>
      <w:r w:rsidR="00F474B4">
        <w:t xml:space="preserve"> </w:t>
      </w:r>
      <w:r>
        <w:t>continues.</w:t>
      </w:r>
    </w:p>
    <w:p w14:paraId="697032F4" w14:textId="6FE96A5B" w:rsidR="002E1B60" w:rsidRDefault="002E1B60" w:rsidP="002E1B60">
      <w:pPr>
        <w:jc w:val="center"/>
      </w:pPr>
      <w:r>
        <w:rPr>
          <w:noProof/>
        </w:rPr>
        <w:drawing>
          <wp:inline distT="0" distB="0" distL="0" distR="0" wp14:anchorId="74F5FF7C" wp14:editId="5725D53C">
            <wp:extent cx="4443993" cy="3300991"/>
            <wp:effectExtent l="0" t="0" r="0" b="0"/>
            <wp:docPr id="1710300774" name="Picture 32" descr="“Artificial intelligence (AI) is a great example of technology that is growing in importance in the workplace. It can be difficult to imagine all the possible uses for AI we will find in the future but good digital literacy will help you adapt, regardless of what your job is.”&#10;&#10;“Other technology tools are highly specialised and are specific to a job. For example, the primary task for Sound Technicians is mixing sound inputs. The variety of inputs, in combination with the formatting needs of different outputs requires specialist software and detailed 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00774" name="Picture 32" descr="“Artificial intelligence (AI) is a great example of technology that is growing in importance in the workplace. It can be difficult to imagine all the possible uses for AI we will find in the future but good digital literacy will help you adapt, regardless of what your job is.”&#10;&#10;“Other technology tools are highly specialised and are specific to a job. For example, the primary task for Sound Technicians is mixing sound inputs. The variety of inputs, in combination with the formatting needs of different outputs requires specialist software and detailed knowledg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443993" cy="3300991"/>
                    </a:xfrm>
                    <a:prstGeom prst="rect">
                      <a:avLst/>
                    </a:prstGeom>
                  </pic:spPr>
                </pic:pic>
              </a:graphicData>
            </a:graphic>
          </wp:inline>
        </w:drawing>
      </w:r>
    </w:p>
    <w:p w14:paraId="66602BBE" w14:textId="67F55235" w:rsidR="002E1B60" w:rsidRDefault="002E1B60" w:rsidP="002E1B60">
      <w:pPr>
        <w:pStyle w:val="Heading3"/>
      </w:pPr>
      <w:r>
        <w:lastRenderedPageBreak/>
        <w:t>Jobs</w:t>
      </w:r>
      <w:r w:rsidR="00F474B4">
        <w:t xml:space="preserve"> </w:t>
      </w:r>
      <w:r>
        <w:t>with</w:t>
      </w:r>
      <w:r w:rsidR="00F474B4">
        <w:t xml:space="preserve"> </w:t>
      </w:r>
      <w:r>
        <w:t>similar</w:t>
      </w:r>
      <w:r w:rsidR="00F474B4">
        <w:t xml:space="preserve"> </w:t>
      </w:r>
      <w:r>
        <w:t>skills</w:t>
      </w:r>
    </w:p>
    <w:p w14:paraId="6093678E" w14:textId="576DCC35" w:rsidR="002E1B60" w:rsidRPr="002E1B60" w:rsidRDefault="002E1B60" w:rsidP="002E1B60">
      <w:r>
        <w:rPr>
          <w:noProof/>
        </w:rPr>
        <w:drawing>
          <wp:inline distT="0" distB="0" distL="0" distR="0" wp14:anchorId="2A3FF4CE" wp14:editId="4A218808">
            <wp:extent cx="6120765" cy="2447290"/>
            <wp:effectExtent l="0" t="0" r="0" b="0"/>
            <wp:docPr id="1874298091" name="Picture 33" descr="Figure showing jobs with similar skill requirements to an Industrial Designer include interior designers, industrial engineers, mechanical engineers and engineering technologists.&#10;Figure showing jobs with similar skill requirements to a naval architect or marine designer include boat builders, shipwrights, ship’s officers, civil engineers and aeronautical engineers.&#10;Figure showing jobs with similar skill requirements to a complementary health therapist include occupational therapists, registered nurses, therapy aides and diversional therapists.&#10;Figure showing jobs with similar skill requirements to a secretary include legal secretary, personal assistant, office manager and production cle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98091" name="Picture 33" descr="Figure showing jobs with similar skill requirements to an Industrial Designer include interior designers, industrial engineers, mechanical engineers and engineering technologists.&#10;Figure showing jobs with similar skill requirements to a naval architect or marine designer include boat builders, shipwrights, ship’s officers, civil engineers and aeronautical engineers.&#10;Figure showing jobs with similar skill requirements to a complementary health therapist include occupational therapists, registered nurses, therapy aides and diversional therapists.&#10;Figure showing jobs with similar skill requirements to a secretary include legal secretary, personal assistant, office manager and production clerk.&#1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2447290"/>
                    </a:xfrm>
                    <a:prstGeom prst="rect">
                      <a:avLst/>
                    </a:prstGeom>
                  </pic:spPr>
                </pic:pic>
              </a:graphicData>
            </a:graphic>
          </wp:inline>
        </w:drawing>
      </w:r>
    </w:p>
    <w:p w14:paraId="45502A67" w14:textId="77777777" w:rsidR="00907096" w:rsidRDefault="00907096" w:rsidP="00451866"/>
    <w:p w14:paraId="17857DD9" w14:textId="2264E137" w:rsidR="00907096" w:rsidRDefault="00907096" w:rsidP="00451866">
      <w:pPr>
        <w:sectPr w:rsidR="00907096" w:rsidSect="00F90C91">
          <w:headerReference w:type="even" r:id="rId57"/>
          <w:headerReference w:type="default" r:id="rId58"/>
          <w:pgSz w:w="11907" w:h="16840" w:code="9"/>
          <w:pgMar w:top="1134" w:right="1134" w:bottom="1134" w:left="1134" w:header="210" w:footer="454" w:gutter="0"/>
          <w:cols w:space="708"/>
          <w:docGrid w:linePitch="360"/>
        </w:sectPr>
      </w:pPr>
    </w:p>
    <w:p w14:paraId="7B8BC91E" w14:textId="69900DDB" w:rsidR="003B01D3" w:rsidRDefault="003A76D3" w:rsidP="003B01D3">
      <w:pPr>
        <w:pStyle w:val="Heading1"/>
      </w:pPr>
      <w:bookmarkStart w:id="14" w:name="_Toc200630458"/>
      <w:bookmarkStart w:id="15" w:name="_Toc152020283"/>
      <w:r>
        <w:lastRenderedPageBreak/>
        <w:t>Jobs</w:t>
      </w:r>
      <w:r w:rsidR="00F474B4">
        <w:t xml:space="preserve"> </w:t>
      </w:r>
      <w:r>
        <w:t>and</w:t>
      </w:r>
      <w:r w:rsidR="00F474B4">
        <w:t xml:space="preserve"> </w:t>
      </w:r>
      <w:r>
        <w:t>Skills</w:t>
      </w:r>
      <w:r w:rsidR="00F474B4">
        <w:t xml:space="preserve"> </w:t>
      </w:r>
      <w:r>
        <w:t>Councils</w:t>
      </w:r>
      <w:bookmarkEnd w:id="14"/>
    </w:p>
    <w:p w14:paraId="2034AE0E" w14:textId="76BC29EB" w:rsidR="003A76D3" w:rsidRPr="003A76D3" w:rsidRDefault="003A76D3" w:rsidP="003A76D3">
      <w:pPr>
        <w:pStyle w:val="Heading2"/>
      </w:pPr>
      <w:bookmarkStart w:id="16" w:name="_Toc200630459"/>
      <w:r>
        <w:t>What</w:t>
      </w:r>
      <w:r w:rsidR="00F474B4">
        <w:t xml:space="preserve"> </w:t>
      </w:r>
      <w:r>
        <w:t>are</w:t>
      </w:r>
      <w:r w:rsidR="00F474B4">
        <w:t xml:space="preserve"> </w:t>
      </w:r>
      <w:r>
        <w:t>the</w:t>
      </w:r>
      <w:r w:rsidR="00F474B4">
        <w:t xml:space="preserve"> </w:t>
      </w:r>
      <w:r>
        <w:t>Jobs</w:t>
      </w:r>
      <w:r w:rsidR="00F474B4">
        <w:t xml:space="preserve"> </w:t>
      </w:r>
      <w:r>
        <w:t>and</w:t>
      </w:r>
      <w:r w:rsidR="00F474B4">
        <w:t xml:space="preserve"> </w:t>
      </w:r>
      <w:r>
        <w:t>Skills</w:t>
      </w:r>
      <w:r w:rsidR="00F474B4">
        <w:t xml:space="preserve"> </w:t>
      </w:r>
      <w:r>
        <w:t>Councils?</w:t>
      </w:r>
      <w:bookmarkEnd w:id="16"/>
    </w:p>
    <w:bookmarkEnd w:id="15"/>
    <w:p w14:paraId="6F26F1E3" w14:textId="6FE87122" w:rsidR="003A76D3" w:rsidRDefault="003A76D3" w:rsidP="003A76D3">
      <w:r>
        <w:t>Jobs</w:t>
      </w:r>
      <w:r w:rsidR="00F474B4">
        <w:t xml:space="preserve"> </w:t>
      </w:r>
      <w:r>
        <w:t>and</w:t>
      </w:r>
      <w:r w:rsidR="00F474B4">
        <w:t xml:space="preserve"> </w:t>
      </w:r>
      <w:r>
        <w:t>Skills</w:t>
      </w:r>
      <w:r w:rsidR="00F474B4">
        <w:t xml:space="preserve"> </w:t>
      </w:r>
      <w:r>
        <w:t>Councils</w:t>
      </w:r>
      <w:r w:rsidR="00F474B4">
        <w:t xml:space="preserve"> </w:t>
      </w:r>
      <w:r>
        <w:t>(JSCs)</w:t>
      </w:r>
      <w:r w:rsidR="00F474B4">
        <w:t xml:space="preserve"> </w:t>
      </w:r>
      <w:r>
        <w:t>are</w:t>
      </w:r>
      <w:r w:rsidR="00F474B4">
        <w:t xml:space="preserve"> </w:t>
      </w:r>
      <w:r>
        <w:t>strengthening</w:t>
      </w:r>
      <w:r w:rsidR="00F474B4">
        <w:t xml:space="preserve"> </w:t>
      </w:r>
      <w:r>
        <w:t>industry’s</w:t>
      </w:r>
      <w:r w:rsidR="00F474B4">
        <w:t xml:space="preserve"> </w:t>
      </w:r>
      <w:r>
        <w:t>role</w:t>
      </w:r>
      <w:r w:rsidR="00F474B4">
        <w:t xml:space="preserve"> </w:t>
      </w:r>
      <w:r>
        <w:t>in</w:t>
      </w:r>
      <w:r w:rsidR="00F474B4">
        <w:t xml:space="preserve"> </w:t>
      </w:r>
      <w:r>
        <w:t>shaping</w:t>
      </w:r>
      <w:r w:rsidR="00F474B4">
        <w:t xml:space="preserve"> </w:t>
      </w:r>
      <w:r>
        <w:t>Australia’s</w:t>
      </w:r>
      <w:r w:rsidR="00F474B4">
        <w:t xml:space="preserve"> </w:t>
      </w:r>
      <w:r>
        <w:t>VET</w:t>
      </w:r>
      <w:r w:rsidR="00F474B4">
        <w:t xml:space="preserve"> </w:t>
      </w:r>
      <w:r>
        <w:t>sector.</w:t>
      </w:r>
      <w:r w:rsidR="00F474B4">
        <w:t xml:space="preserve"> </w:t>
      </w:r>
      <w:r>
        <w:t>JSCs</w:t>
      </w:r>
      <w:r w:rsidR="00F474B4">
        <w:t xml:space="preserve"> </w:t>
      </w:r>
      <w:r>
        <w:t>are</w:t>
      </w:r>
      <w:r w:rsidR="00F474B4">
        <w:t xml:space="preserve"> </w:t>
      </w:r>
      <w:r>
        <w:t>a</w:t>
      </w:r>
      <w:r w:rsidR="00F474B4">
        <w:t xml:space="preserve"> </w:t>
      </w:r>
      <w:r>
        <w:t>not-for-profit</w:t>
      </w:r>
      <w:r w:rsidR="00F474B4">
        <w:t xml:space="preserve"> </w:t>
      </w:r>
      <w:r>
        <w:t>network</w:t>
      </w:r>
      <w:r w:rsidR="00F474B4">
        <w:t xml:space="preserve"> </w:t>
      </w:r>
      <w:r>
        <w:t>of</w:t>
      </w:r>
      <w:r w:rsidR="00F474B4">
        <w:t xml:space="preserve"> </w:t>
      </w:r>
      <w:r>
        <w:t>industry-led</w:t>
      </w:r>
      <w:r w:rsidR="00F474B4">
        <w:t xml:space="preserve"> </w:t>
      </w:r>
      <w:r>
        <w:t>organisations</w:t>
      </w:r>
      <w:r w:rsidR="00F474B4">
        <w:t xml:space="preserve"> </w:t>
      </w:r>
      <w:r>
        <w:t>bringing</w:t>
      </w:r>
      <w:r w:rsidR="00F474B4">
        <w:t xml:space="preserve"> </w:t>
      </w:r>
      <w:r>
        <w:t>together</w:t>
      </w:r>
      <w:r w:rsidR="00F474B4">
        <w:t xml:space="preserve"> </w:t>
      </w:r>
      <w:r>
        <w:t>employers</w:t>
      </w:r>
      <w:r w:rsidR="00F474B4">
        <w:t xml:space="preserve"> </w:t>
      </w:r>
      <w:r>
        <w:t>and</w:t>
      </w:r>
      <w:r w:rsidR="00F474B4">
        <w:t xml:space="preserve"> </w:t>
      </w:r>
      <w:r>
        <w:t>unions</w:t>
      </w:r>
      <w:r w:rsidR="00F474B4">
        <w:t xml:space="preserve"> </w:t>
      </w:r>
      <w:r>
        <w:t>to</w:t>
      </w:r>
      <w:r w:rsidR="00F474B4">
        <w:t xml:space="preserve"> </w:t>
      </w:r>
      <w:r>
        <w:t>work</w:t>
      </w:r>
      <w:r w:rsidR="00F474B4">
        <w:t xml:space="preserve"> </w:t>
      </w:r>
      <w:r>
        <w:t>in</w:t>
      </w:r>
      <w:r w:rsidR="00F474B4">
        <w:t xml:space="preserve"> </w:t>
      </w:r>
      <w:r>
        <w:t>partnership</w:t>
      </w:r>
      <w:r w:rsidR="00F474B4">
        <w:t xml:space="preserve"> </w:t>
      </w:r>
      <w:r>
        <w:t>with</w:t>
      </w:r>
      <w:r w:rsidR="00F474B4">
        <w:t xml:space="preserve"> </w:t>
      </w:r>
      <w:r>
        <w:t>governments</w:t>
      </w:r>
      <w:r w:rsidR="00F474B4">
        <w:t xml:space="preserve"> </w:t>
      </w:r>
      <w:r>
        <w:t>and</w:t>
      </w:r>
      <w:r w:rsidR="00F474B4">
        <w:t xml:space="preserve"> </w:t>
      </w:r>
      <w:r>
        <w:t>the</w:t>
      </w:r>
      <w:r w:rsidR="00F474B4">
        <w:t xml:space="preserve"> </w:t>
      </w:r>
      <w:r>
        <w:t>education</w:t>
      </w:r>
      <w:r w:rsidR="00F474B4">
        <w:t xml:space="preserve"> </w:t>
      </w:r>
      <w:r>
        <w:t>and</w:t>
      </w:r>
      <w:r w:rsidR="00F474B4">
        <w:t xml:space="preserve"> </w:t>
      </w:r>
      <w:r>
        <w:t>training</w:t>
      </w:r>
      <w:r w:rsidR="00F474B4">
        <w:t xml:space="preserve"> </w:t>
      </w:r>
      <w:r>
        <w:t>sector.</w:t>
      </w:r>
      <w:r w:rsidR="00F474B4">
        <w:t xml:space="preserve"> </w:t>
      </w:r>
      <w:r>
        <w:t>The</w:t>
      </w:r>
      <w:r w:rsidR="00F474B4">
        <w:t xml:space="preserve"> </w:t>
      </w:r>
      <w:r>
        <w:t>JSCs</w:t>
      </w:r>
      <w:r w:rsidR="00F474B4">
        <w:t xml:space="preserve"> </w:t>
      </w:r>
      <w:r>
        <w:t>also</w:t>
      </w:r>
      <w:r w:rsidR="00F474B4">
        <w:t xml:space="preserve"> </w:t>
      </w:r>
      <w:r>
        <w:t>work</w:t>
      </w:r>
      <w:r w:rsidR="00F474B4">
        <w:t xml:space="preserve"> </w:t>
      </w:r>
      <w:r>
        <w:t>closely</w:t>
      </w:r>
      <w:r w:rsidR="00F474B4">
        <w:t xml:space="preserve"> </w:t>
      </w:r>
      <w:r>
        <w:t>with</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(JSA)</w:t>
      </w:r>
      <w:r w:rsidR="00F474B4">
        <w:t xml:space="preserve"> </w:t>
      </w:r>
      <w:r>
        <w:t>to</w:t>
      </w:r>
      <w:r w:rsidR="00F474B4">
        <w:t xml:space="preserve"> </w:t>
      </w:r>
      <w:r>
        <w:t>provide</w:t>
      </w:r>
      <w:r w:rsidR="00F474B4">
        <w:t xml:space="preserve"> </w:t>
      </w:r>
      <w:r>
        <w:t>an</w:t>
      </w:r>
      <w:r w:rsidR="00F474B4">
        <w:t xml:space="preserve"> </w:t>
      </w:r>
      <w:r>
        <w:t>industry</w:t>
      </w:r>
      <w:r w:rsidR="00F474B4">
        <w:t xml:space="preserve"> </w:t>
      </w:r>
      <w:r>
        <w:t>perspective</w:t>
      </w:r>
      <w:r w:rsidR="00F474B4">
        <w:t xml:space="preserve"> </w:t>
      </w:r>
      <w:r>
        <w:t>of</w:t>
      </w:r>
      <w:r w:rsidR="00F474B4">
        <w:t xml:space="preserve"> </w:t>
      </w:r>
      <w:r>
        <w:t>the</w:t>
      </w:r>
      <w:r w:rsidR="00F474B4">
        <w:t xml:space="preserve"> </w:t>
      </w:r>
      <w:r>
        <w:t>economy</w:t>
      </w:r>
      <w:r w:rsidR="00F474B4">
        <w:t xml:space="preserve"> </w:t>
      </w:r>
      <w:r>
        <w:t>beyond</w:t>
      </w:r>
      <w:r w:rsidR="00F474B4">
        <w:t xml:space="preserve"> </w:t>
      </w:r>
      <w:r>
        <w:t>just</w:t>
      </w:r>
      <w:r w:rsidR="00F474B4">
        <w:t xml:space="preserve"> </w:t>
      </w:r>
      <w:r>
        <w:t>data</w:t>
      </w:r>
      <w:r w:rsidR="00F474B4">
        <w:t xml:space="preserve"> </w:t>
      </w:r>
      <w:r>
        <w:t>and</w:t>
      </w:r>
      <w:r w:rsidR="00F474B4">
        <w:t xml:space="preserve"> </w:t>
      </w:r>
      <w:r>
        <w:t>analytics.</w:t>
      </w:r>
      <w:r w:rsidR="00F474B4">
        <w:t xml:space="preserve"> </w:t>
      </w:r>
    </w:p>
    <w:p w14:paraId="0C70730D" w14:textId="65F3F3D6" w:rsidR="00F67E8F" w:rsidRDefault="003A76D3" w:rsidP="003A76D3">
      <w:r>
        <w:t>JSCs</w:t>
      </w:r>
      <w:r w:rsidR="00F474B4">
        <w:t xml:space="preserve"> </w:t>
      </w:r>
      <w:r>
        <w:t>will</w:t>
      </w:r>
      <w:r w:rsidR="00F474B4">
        <w:t xml:space="preserve"> </w:t>
      </w:r>
      <w:r>
        <w:t>identify</w:t>
      </w:r>
      <w:r w:rsidR="00F474B4">
        <w:t xml:space="preserve"> </w:t>
      </w:r>
      <w:r>
        <w:t>skills</w:t>
      </w:r>
      <w:r w:rsidR="00F474B4">
        <w:t xml:space="preserve"> </w:t>
      </w:r>
      <w:r>
        <w:t>and</w:t>
      </w:r>
      <w:r w:rsidR="00F474B4">
        <w:t xml:space="preserve"> </w:t>
      </w:r>
      <w:r>
        <w:t>workforce</w:t>
      </w:r>
      <w:r w:rsidR="00F474B4">
        <w:t xml:space="preserve"> </w:t>
      </w:r>
      <w:r>
        <w:t>needs</w:t>
      </w:r>
      <w:r w:rsidR="00F474B4">
        <w:t xml:space="preserve"> </w:t>
      </w:r>
      <w:r>
        <w:t>for</w:t>
      </w:r>
      <w:r w:rsidR="00F474B4">
        <w:t xml:space="preserve"> </w:t>
      </w:r>
      <w:r>
        <w:t>their</w:t>
      </w:r>
      <w:r w:rsidR="00F474B4">
        <w:t xml:space="preserve"> </w:t>
      </w:r>
      <w:r>
        <w:t>industry</w:t>
      </w:r>
      <w:r w:rsidR="00F474B4">
        <w:t xml:space="preserve"> </w:t>
      </w:r>
      <w:r>
        <w:t>sectors,</w:t>
      </w:r>
      <w:r w:rsidR="00F474B4">
        <w:t xml:space="preserve"> </w:t>
      </w:r>
      <w:r>
        <w:t>map</w:t>
      </w:r>
      <w:r w:rsidR="00F474B4">
        <w:t xml:space="preserve"> </w:t>
      </w:r>
      <w:r>
        <w:t>career</w:t>
      </w:r>
      <w:r w:rsidR="00F474B4">
        <w:t xml:space="preserve"> </w:t>
      </w:r>
      <w:r>
        <w:t>pathways</w:t>
      </w:r>
      <w:r w:rsidR="00F474B4">
        <w:t xml:space="preserve"> </w:t>
      </w:r>
      <w:r>
        <w:t>across</w:t>
      </w:r>
      <w:r w:rsidR="00F474B4">
        <w:t xml:space="preserve"> </w:t>
      </w:r>
      <w:r>
        <w:t>education</w:t>
      </w:r>
      <w:r w:rsidR="00F474B4">
        <w:t xml:space="preserve"> </w:t>
      </w:r>
      <w:r>
        <w:t>sectors,</w:t>
      </w:r>
      <w:r w:rsidR="00F474B4">
        <w:t xml:space="preserve"> </w:t>
      </w:r>
      <w:r>
        <w:t>develop</w:t>
      </w:r>
      <w:r w:rsidR="00F474B4">
        <w:t xml:space="preserve"> </w:t>
      </w:r>
      <w:r>
        <w:t>contemporary</w:t>
      </w:r>
      <w:r w:rsidR="00F474B4">
        <w:t xml:space="preserve"> </w:t>
      </w:r>
      <w:r>
        <w:t>VET</w:t>
      </w:r>
      <w:r w:rsidR="00F474B4">
        <w:t xml:space="preserve"> </w:t>
      </w:r>
      <w:r>
        <w:t>training</w:t>
      </w:r>
      <w:r w:rsidR="00F474B4">
        <w:t xml:space="preserve"> </w:t>
      </w:r>
      <w:r>
        <w:t>products,</w:t>
      </w:r>
      <w:r w:rsidR="00F474B4">
        <w:t xml:space="preserve"> </w:t>
      </w:r>
      <w:r>
        <w:t>support</w:t>
      </w:r>
      <w:r w:rsidR="00F474B4">
        <w:t xml:space="preserve"> </w:t>
      </w:r>
      <w:r>
        <w:t>collaboration</w:t>
      </w:r>
      <w:r w:rsidR="00F474B4">
        <w:t xml:space="preserve"> </w:t>
      </w:r>
      <w:r>
        <w:t>between</w:t>
      </w:r>
      <w:r w:rsidR="00F474B4">
        <w:t xml:space="preserve"> </w:t>
      </w:r>
      <w:r>
        <w:t>industry</w:t>
      </w:r>
      <w:r w:rsidR="00F474B4">
        <w:t xml:space="preserve"> </w:t>
      </w:r>
      <w:r>
        <w:t>and</w:t>
      </w:r>
      <w:r w:rsidR="00F474B4">
        <w:t xml:space="preserve"> </w:t>
      </w:r>
      <w:r>
        <w:t>training</w:t>
      </w:r>
      <w:r w:rsidR="00F474B4">
        <w:t xml:space="preserve"> </w:t>
      </w:r>
      <w:r>
        <w:t>providers</w:t>
      </w:r>
      <w:r w:rsidR="00F474B4">
        <w:t xml:space="preserve"> </w:t>
      </w:r>
      <w:r>
        <w:t>to</w:t>
      </w:r>
      <w:r w:rsidR="00F474B4">
        <w:t xml:space="preserve"> </w:t>
      </w:r>
      <w:r>
        <w:t>improve</w:t>
      </w:r>
      <w:r w:rsidR="00F474B4">
        <w:t xml:space="preserve"> </w:t>
      </w:r>
      <w:r>
        <w:t>training</w:t>
      </w:r>
      <w:r w:rsidR="00F474B4">
        <w:t xml:space="preserve"> </w:t>
      </w:r>
      <w:r>
        <w:t>and</w:t>
      </w:r>
      <w:r w:rsidR="00F474B4">
        <w:t xml:space="preserve"> </w:t>
      </w:r>
      <w:r>
        <w:t>assessment</w:t>
      </w:r>
      <w:r w:rsidR="00F474B4">
        <w:t xml:space="preserve"> </w:t>
      </w:r>
      <w:r>
        <w:t>practice,</w:t>
      </w:r>
      <w:r w:rsidR="00F474B4">
        <w:t xml:space="preserve"> </w:t>
      </w:r>
      <w:r>
        <w:t>and</w:t>
      </w:r>
      <w:r w:rsidR="00F474B4">
        <w:t xml:space="preserve"> </w:t>
      </w:r>
      <w:r>
        <w:t>act</w:t>
      </w:r>
      <w:r w:rsidR="00F474B4">
        <w:t xml:space="preserve"> </w:t>
      </w:r>
      <w:r>
        <w:t>as</w:t>
      </w:r>
      <w:r w:rsidR="00F474B4">
        <w:t xml:space="preserve"> </w:t>
      </w:r>
      <w:r>
        <w:t>a</w:t>
      </w:r>
      <w:r w:rsidR="00F474B4">
        <w:t xml:space="preserve"> </w:t>
      </w:r>
      <w:r>
        <w:t>source</w:t>
      </w:r>
      <w:r w:rsidR="00F474B4">
        <w:t xml:space="preserve"> </w:t>
      </w:r>
      <w:r>
        <w:t>of</w:t>
      </w:r>
      <w:r w:rsidR="00F474B4">
        <w:t xml:space="preserve"> </w:t>
      </w:r>
      <w:r>
        <w:t>intelligence</w:t>
      </w:r>
      <w:r w:rsidR="00F474B4">
        <w:t xml:space="preserve"> </w:t>
      </w:r>
      <w:r>
        <w:t>on</w:t>
      </w:r>
      <w:r w:rsidR="00F474B4">
        <w:t xml:space="preserve"> </w:t>
      </w:r>
      <w:r>
        <w:t>issues</w:t>
      </w:r>
      <w:r w:rsidR="00F474B4">
        <w:t xml:space="preserve"> </w:t>
      </w:r>
      <w:r>
        <w:t>affecting</w:t>
      </w:r>
      <w:r w:rsidR="00F474B4">
        <w:t xml:space="preserve"> </w:t>
      </w:r>
      <w:r>
        <w:t>their</w:t>
      </w:r>
      <w:r w:rsidR="00F474B4">
        <w:t xml:space="preserve"> </w:t>
      </w:r>
      <w:r>
        <w:t>industries.</w:t>
      </w:r>
    </w:p>
    <w:p w14:paraId="0914D716" w14:textId="3D8F2CE9" w:rsidR="003A76D3" w:rsidRDefault="003A76D3" w:rsidP="003A76D3">
      <w:pPr>
        <w:pStyle w:val="Heading3"/>
      </w:pPr>
      <w:r w:rsidRPr="003A76D3">
        <w:t>Which</w:t>
      </w:r>
      <w:r w:rsidR="00F474B4">
        <w:t xml:space="preserve"> </w:t>
      </w:r>
      <w:r w:rsidRPr="003A76D3">
        <w:t>sectors</w:t>
      </w:r>
      <w:r w:rsidR="00F474B4">
        <w:t xml:space="preserve"> </w:t>
      </w:r>
      <w:r w:rsidRPr="003A76D3">
        <w:t>do</w:t>
      </w:r>
      <w:r w:rsidR="00F474B4">
        <w:t xml:space="preserve"> </w:t>
      </w:r>
      <w:r w:rsidRPr="003A76D3">
        <w:t>the</w:t>
      </w:r>
      <w:r w:rsidR="00F474B4">
        <w:t xml:space="preserve"> </w:t>
      </w:r>
      <w:r w:rsidRPr="003A76D3">
        <w:t>JSCs</w:t>
      </w:r>
      <w:r w:rsidR="00F474B4">
        <w:t xml:space="preserve"> </w:t>
      </w:r>
      <w:r w:rsidRPr="003A76D3">
        <w:t>represent?</w:t>
      </w:r>
    </w:p>
    <w:p w14:paraId="0016CAB0" w14:textId="32944FA2" w:rsidR="003A76D3" w:rsidRDefault="003A76D3" w:rsidP="003A76D3">
      <w:r>
        <w:t>The</w:t>
      </w:r>
      <w:r w:rsidR="00F474B4">
        <w:t xml:space="preserve"> </w:t>
      </w:r>
      <w:r>
        <w:t>10</w:t>
      </w:r>
      <w:r w:rsidR="00F474B4">
        <w:t xml:space="preserve"> </w:t>
      </w:r>
      <w:r>
        <w:t>JSCs</w:t>
      </w:r>
      <w:r w:rsidR="00F474B4">
        <w:t xml:space="preserve"> </w:t>
      </w:r>
      <w:r>
        <w:t>were</w:t>
      </w:r>
      <w:r w:rsidR="00F474B4">
        <w:t xml:space="preserve"> </w:t>
      </w:r>
      <w:r>
        <w:t>set</w:t>
      </w:r>
      <w:r w:rsidR="00F474B4">
        <w:t xml:space="preserve"> </w:t>
      </w:r>
      <w:r>
        <w:t>up</w:t>
      </w:r>
      <w:r w:rsidR="00F474B4">
        <w:t xml:space="preserve"> </w:t>
      </w:r>
      <w:r>
        <w:t>as</w:t>
      </w:r>
      <w:r w:rsidR="00F474B4">
        <w:t xml:space="preserve"> </w:t>
      </w:r>
      <w:r>
        <w:t>part</w:t>
      </w:r>
      <w:r w:rsidR="00F474B4">
        <w:t xml:space="preserve"> </w:t>
      </w:r>
      <w:r>
        <w:t>of</w:t>
      </w:r>
      <w:r w:rsidR="00F474B4">
        <w:t xml:space="preserve"> </w:t>
      </w:r>
      <w:r>
        <w:t>national</w:t>
      </w:r>
      <w:r w:rsidR="00F474B4">
        <w:t xml:space="preserve"> </w:t>
      </w:r>
      <w:r>
        <w:t>reforms</w:t>
      </w:r>
      <w:r w:rsidR="00F474B4">
        <w:t xml:space="preserve"> </w:t>
      </w:r>
      <w:r>
        <w:t>to</w:t>
      </w:r>
      <w:r w:rsidR="00F474B4">
        <w:t xml:space="preserve"> </w:t>
      </w:r>
      <w:r>
        <w:t>the</w:t>
      </w:r>
      <w:r w:rsidR="00F474B4">
        <w:t xml:space="preserve"> </w:t>
      </w:r>
      <w:r>
        <w:t>VET</w:t>
      </w:r>
      <w:r w:rsidR="00F474B4">
        <w:t xml:space="preserve"> </w:t>
      </w:r>
      <w:r>
        <w:t>sector</w:t>
      </w:r>
      <w:r w:rsidR="00F474B4">
        <w:t xml:space="preserve"> </w:t>
      </w:r>
      <w:r>
        <w:t>and</w:t>
      </w:r>
      <w:r w:rsidR="00F474B4">
        <w:t xml:space="preserve"> </w:t>
      </w:r>
      <w:r>
        <w:t>work</w:t>
      </w:r>
      <w:r w:rsidR="00F474B4">
        <w:t xml:space="preserve"> </w:t>
      </w:r>
      <w:r>
        <w:t>across</w:t>
      </w:r>
      <w:r w:rsidR="00F474B4">
        <w:t xml:space="preserve"> </w:t>
      </w:r>
      <w:r>
        <w:t>a</w:t>
      </w:r>
      <w:r w:rsidR="00F474B4">
        <w:t xml:space="preserve"> </w:t>
      </w:r>
      <w:r>
        <w:t>range</w:t>
      </w:r>
      <w:r w:rsidR="00F474B4">
        <w:t xml:space="preserve"> </w:t>
      </w:r>
      <w:r>
        <w:t>of</w:t>
      </w:r>
      <w:r w:rsidR="00F474B4">
        <w:t xml:space="preserve"> </w:t>
      </w:r>
      <w:r>
        <w:t>industries:</w:t>
      </w:r>
    </w:p>
    <w:p w14:paraId="056A6742" w14:textId="00ABAB58" w:rsidR="003A76D3" w:rsidRDefault="003A76D3" w:rsidP="003A76D3">
      <w:pPr>
        <w:pStyle w:val="ListBullet"/>
      </w:pPr>
      <w:r>
        <w:t>BuildSkills</w:t>
      </w:r>
      <w:r w:rsidR="00F474B4">
        <w:t xml:space="preserve"> </w:t>
      </w:r>
      <w:r>
        <w:t>Australia:</w:t>
      </w:r>
      <w:r w:rsidR="00F474B4">
        <w:t xml:space="preserve"> </w:t>
      </w:r>
      <w:r>
        <w:t>Construction,</w:t>
      </w:r>
      <w:r w:rsidR="00F474B4">
        <w:t xml:space="preserve"> </w:t>
      </w:r>
      <w:r>
        <w:t>property,</w:t>
      </w:r>
      <w:r w:rsidR="00F474B4">
        <w:t xml:space="preserve"> </w:t>
      </w:r>
      <w:r>
        <w:t>and</w:t>
      </w:r>
      <w:r w:rsidR="00F474B4">
        <w:t xml:space="preserve"> </w:t>
      </w:r>
      <w:r>
        <w:t>water</w:t>
      </w:r>
      <w:r w:rsidR="00F474B4">
        <w:t xml:space="preserve"> </w:t>
      </w:r>
      <w:r>
        <w:t>infrastructure.</w:t>
      </w:r>
    </w:p>
    <w:p w14:paraId="5E07FBFF" w14:textId="0880ACBA" w:rsidR="003A76D3" w:rsidRDefault="003A76D3" w:rsidP="003A76D3">
      <w:pPr>
        <w:pStyle w:val="ListBullet"/>
      </w:pPr>
      <w:r>
        <w:t>Future</w:t>
      </w:r>
      <w:r w:rsidR="00F474B4">
        <w:t xml:space="preserve"> </w:t>
      </w:r>
      <w:r>
        <w:t>Skills</w:t>
      </w:r>
      <w:r w:rsidR="00F474B4">
        <w:t xml:space="preserve"> </w:t>
      </w:r>
      <w:r>
        <w:t>Organisation:</w:t>
      </w:r>
      <w:r w:rsidR="00F474B4">
        <w:t xml:space="preserve"> </w:t>
      </w:r>
      <w:r>
        <w:t>Finance,</w:t>
      </w:r>
      <w:r w:rsidR="00F474B4">
        <w:t xml:space="preserve"> </w:t>
      </w:r>
      <w:r>
        <w:t>technology,</w:t>
      </w:r>
      <w:r w:rsidR="00F474B4">
        <w:t xml:space="preserve"> </w:t>
      </w:r>
      <w:r>
        <w:t>and</w:t>
      </w:r>
      <w:r w:rsidR="00F474B4">
        <w:t xml:space="preserve"> </w:t>
      </w:r>
      <w:r>
        <w:t>business.</w:t>
      </w:r>
    </w:p>
    <w:p w14:paraId="735B3F7B" w14:textId="4ABD5B59" w:rsidR="003A76D3" w:rsidRDefault="003A76D3" w:rsidP="003A76D3">
      <w:pPr>
        <w:pStyle w:val="ListBullet"/>
      </w:pPr>
      <w:r>
        <w:t>HumanAbility:</w:t>
      </w:r>
      <w:r w:rsidR="00F474B4">
        <w:t xml:space="preserve"> </w:t>
      </w:r>
      <w:r>
        <w:t>Health,</w:t>
      </w:r>
      <w:r w:rsidR="00F474B4">
        <w:t xml:space="preserve"> </w:t>
      </w:r>
      <w:r>
        <w:t>aged</w:t>
      </w:r>
      <w:r w:rsidR="00F474B4">
        <w:t xml:space="preserve"> </w:t>
      </w:r>
      <w:r>
        <w:t>care,</w:t>
      </w:r>
      <w:r w:rsidR="00F474B4">
        <w:t xml:space="preserve"> </w:t>
      </w:r>
      <w:r>
        <w:t>children’s</w:t>
      </w:r>
      <w:r w:rsidR="00F474B4">
        <w:t xml:space="preserve"> </w:t>
      </w:r>
      <w:r>
        <w:t>education</w:t>
      </w:r>
      <w:r w:rsidR="00F474B4">
        <w:t xml:space="preserve"> </w:t>
      </w:r>
      <w:r>
        <w:t>and</w:t>
      </w:r>
      <w:r w:rsidR="00F474B4">
        <w:t xml:space="preserve"> </w:t>
      </w:r>
      <w:r>
        <w:t>care,</w:t>
      </w:r>
      <w:r w:rsidR="00F474B4">
        <w:t xml:space="preserve"> </w:t>
      </w:r>
      <w:r>
        <w:t>community</w:t>
      </w:r>
      <w:r w:rsidR="00F474B4">
        <w:t xml:space="preserve"> </w:t>
      </w:r>
      <w:r>
        <w:t>services</w:t>
      </w:r>
      <w:r w:rsidR="00F474B4">
        <w:t xml:space="preserve"> </w:t>
      </w:r>
      <w:r>
        <w:t>and</w:t>
      </w:r>
      <w:r w:rsidR="00F474B4">
        <w:t xml:space="preserve"> </w:t>
      </w:r>
      <w:r>
        <w:t>sports</w:t>
      </w:r>
      <w:r w:rsidR="00F474B4">
        <w:t xml:space="preserve"> </w:t>
      </w:r>
      <w:r>
        <w:t>and</w:t>
      </w:r>
      <w:r w:rsidR="00F474B4">
        <w:t xml:space="preserve"> </w:t>
      </w:r>
      <w:r>
        <w:t>recreation.</w:t>
      </w:r>
    </w:p>
    <w:p w14:paraId="0E9F5902" w14:textId="28CF2717" w:rsidR="003A76D3" w:rsidRDefault="003A76D3" w:rsidP="003A76D3">
      <w:pPr>
        <w:pStyle w:val="ListBullet"/>
      </w:pPr>
      <w:r>
        <w:t>Industry</w:t>
      </w:r>
      <w:r w:rsidR="00F474B4">
        <w:t xml:space="preserve"> </w:t>
      </w:r>
      <w:r>
        <w:t>Skills</w:t>
      </w:r>
      <w:r w:rsidR="00F474B4">
        <w:t xml:space="preserve"> </w:t>
      </w:r>
      <w:r>
        <w:t>Australia:</w:t>
      </w:r>
      <w:r w:rsidR="00F474B4">
        <w:t xml:space="preserve"> </w:t>
      </w:r>
      <w:r>
        <w:t>Transport</w:t>
      </w:r>
      <w:r w:rsidR="00F474B4">
        <w:t xml:space="preserve"> </w:t>
      </w:r>
      <w:r>
        <w:t>and</w:t>
      </w:r>
      <w:r w:rsidR="00F474B4">
        <w:t xml:space="preserve"> </w:t>
      </w:r>
      <w:r>
        <w:t>logistics</w:t>
      </w:r>
      <w:r w:rsidR="00F474B4">
        <w:t xml:space="preserve"> </w:t>
      </w:r>
      <w:r>
        <w:t>including</w:t>
      </w:r>
      <w:r w:rsidR="00F474B4">
        <w:t xml:space="preserve"> </w:t>
      </w:r>
      <w:r>
        <w:t>warehousing,</w:t>
      </w:r>
      <w:r w:rsidR="00F474B4">
        <w:t xml:space="preserve"> </w:t>
      </w:r>
      <w:r>
        <w:t>rail,</w:t>
      </w:r>
      <w:r w:rsidR="00F474B4">
        <w:t xml:space="preserve"> </w:t>
      </w:r>
      <w:r>
        <w:t>maritime</w:t>
      </w:r>
      <w:r w:rsidR="00F474B4">
        <w:t xml:space="preserve"> </w:t>
      </w:r>
      <w:r>
        <w:t>and</w:t>
      </w:r>
      <w:r w:rsidR="00F474B4">
        <w:t xml:space="preserve"> </w:t>
      </w:r>
      <w:r>
        <w:t>aviation.</w:t>
      </w:r>
    </w:p>
    <w:p w14:paraId="12265701" w14:textId="21ABC86C" w:rsidR="003A76D3" w:rsidRDefault="003A76D3" w:rsidP="003A76D3">
      <w:pPr>
        <w:pStyle w:val="ListBullet"/>
      </w:pPr>
      <w:r>
        <w:t>Manufacturing</w:t>
      </w:r>
      <w:r w:rsidR="00F474B4">
        <w:t xml:space="preserve"> </w:t>
      </w:r>
      <w:r>
        <w:t>Industry</w:t>
      </w:r>
      <w:r w:rsidR="00F474B4">
        <w:t xml:space="preserve"> </w:t>
      </w:r>
      <w:r>
        <w:t>Skills</w:t>
      </w:r>
      <w:r w:rsidR="00F474B4">
        <w:t xml:space="preserve"> </w:t>
      </w:r>
      <w:r>
        <w:t>Alliance:</w:t>
      </w:r>
      <w:r w:rsidR="00F474B4">
        <w:t xml:space="preserve"> </w:t>
      </w:r>
      <w:r>
        <w:t>Manufacturing,</w:t>
      </w:r>
      <w:r w:rsidR="00F474B4">
        <w:t xml:space="preserve"> </w:t>
      </w:r>
      <w:r>
        <w:t>engineering,</w:t>
      </w:r>
      <w:r w:rsidR="00F474B4">
        <w:t xml:space="preserve"> </w:t>
      </w:r>
      <w:r>
        <w:t>and</w:t>
      </w:r>
      <w:r w:rsidR="00F474B4">
        <w:t xml:space="preserve"> </w:t>
      </w:r>
      <w:r>
        <w:t>pharmaceuticals.</w:t>
      </w:r>
    </w:p>
    <w:p w14:paraId="63E47A75" w14:textId="75163AAF" w:rsidR="003A76D3" w:rsidRDefault="003A76D3" w:rsidP="003A76D3">
      <w:pPr>
        <w:pStyle w:val="ListBullet"/>
      </w:pPr>
      <w:r>
        <w:t>Mining</w:t>
      </w:r>
      <w:r w:rsidR="00F474B4">
        <w:t xml:space="preserve"> </w:t>
      </w:r>
      <w:r>
        <w:t>and</w:t>
      </w:r>
      <w:r w:rsidR="00F474B4">
        <w:t xml:space="preserve"> </w:t>
      </w:r>
      <w:r>
        <w:t>Automotive</w:t>
      </w:r>
      <w:r w:rsidR="00F474B4">
        <w:t xml:space="preserve"> </w:t>
      </w:r>
      <w:r>
        <w:t>Skills</w:t>
      </w:r>
      <w:r w:rsidR="00F474B4">
        <w:t xml:space="preserve"> </w:t>
      </w:r>
      <w:r>
        <w:t>Alliance:</w:t>
      </w:r>
      <w:r w:rsidR="00F474B4">
        <w:t xml:space="preserve"> </w:t>
      </w:r>
      <w:r>
        <w:t>Mining</w:t>
      </w:r>
      <w:r w:rsidR="00F474B4">
        <w:t xml:space="preserve"> </w:t>
      </w:r>
      <w:r>
        <w:t>operations</w:t>
      </w:r>
      <w:r w:rsidR="00F474B4">
        <w:t xml:space="preserve"> </w:t>
      </w:r>
      <w:r>
        <w:t>and</w:t>
      </w:r>
      <w:r w:rsidR="00F474B4">
        <w:t xml:space="preserve"> </w:t>
      </w:r>
      <w:r>
        <w:t>automotive</w:t>
      </w:r>
      <w:r w:rsidR="00F474B4">
        <w:t xml:space="preserve"> </w:t>
      </w:r>
      <w:r>
        <w:t>industries.</w:t>
      </w:r>
    </w:p>
    <w:p w14:paraId="4F3AC414" w14:textId="7FBFB42C" w:rsidR="003A76D3" w:rsidRDefault="003A76D3" w:rsidP="003A76D3">
      <w:pPr>
        <w:pStyle w:val="ListBullet"/>
      </w:pPr>
      <w:r>
        <w:t>Powering</w:t>
      </w:r>
      <w:r w:rsidR="00F474B4">
        <w:t xml:space="preserve"> </w:t>
      </w:r>
      <w:r>
        <w:t>Skills</w:t>
      </w:r>
      <w:r w:rsidR="00F474B4">
        <w:t xml:space="preserve"> </w:t>
      </w:r>
      <w:r>
        <w:t>Organisation:</w:t>
      </w:r>
      <w:r w:rsidR="00F474B4">
        <w:t xml:space="preserve"> </w:t>
      </w:r>
      <w:r>
        <w:t>Energy,</w:t>
      </w:r>
      <w:r w:rsidR="00F474B4">
        <w:t xml:space="preserve"> </w:t>
      </w:r>
      <w:r>
        <w:t>gas,</w:t>
      </w:r>
      <w:r w:rsidR="00F474B4">
        <w:t xml:space="preserve"> </w:t>
      </w:r>
      <w:r>
        <w:t>and</w:t>
      </w:r>
      <w:r w:rsidR="00F474B4">
        <w:t xml:space="preserve"> </w:t>
      </w:r>
      <w:r>
        <w:t>renewables.</w:t>
      </w:r>
    </w:p>
    <w:p w14:paraId="1C810A7C" w14:textId="55D716C3" w:rsidR="003A76D3" w:rsidRDefault="003A76D3" w:rsidP="003A76D3">
      <w:pPr>
        <w:pStyle w:val="ListBullet"/>
      </w:pPr>
      <w:r>
        <w:t>Public</w:t>
      </w:r>
      <w:r w:rsidR="00F474B4">
        <w:t xml:space="preserve"> </w:t>
      </w:r>
      <w:r>
        <w:t>Skills</w:t>
      </w:r>
      <w:r w:rsidR="00F474B4">
        <w:t xml:space="preserve"> </w:t>
      </w:r>
      <w:r>
        <w:t>Australia:</w:t>
      </w:r>
      <w:r w:rsidR="00F474B4">
        <w:t xml:space="preserve"> </w:t>
      </w:r>
      <w:r>
        <w:t>Fire</w:t>
      </w:r>
      <w:r w:rsidR="00F474B4">
        <w:t xml:space="preserve"> </w:t>
      </w:r>
      <w:r>
        <w:t>and</w:t>
      </w:r>
      <w:r w:rsidR="00F474B4">
        <w:t xml:space="preserve"> </w:t>
      </w:r>
      <w:r>
        <w:t>emergency</w:t>
      </w:r>
      <w:r w:rsidR="00F474B4">
        <w:t xml:space="preserve"> </w:t>
      </w:r>
      <w:r>
        <w:t>services,</w:t>
      </w:r>
      <w:r w:rsidR="00F474B4">
        <w:t xml:space="preserve"> </w:t>
      </w:r>
      <w:r>
        <w:t>police,</w:t>
      </w:r>
      <w:r w:rsidR="00F474B4">
        <w:t xml:space="preserve"> </w:t>
      </w:r>
      <w:r>
        <w:t>correctional</w:t>
      </w:r>
      <w:r w:rsidR="00F474B4">
        <w:t xml:space="preserve"> </w:t>
      </w:r>
      <w:r>
        <w:t>services,</w:t>
      </w:r>
      <w:r w:rsidR="00F474B4">
        <w:t xml:space="preserve"> </w:t>
      </w:r>
      <w:r>
        <w:t>government,</w:t>
      </w:r>
      <w:r w:rsidR="00F474B4">
        <w:t xml:space="preserve"> </w:t>
      </w:r>
      <w:r>
        <w:t>and</w:t>
      </w:r>
      <w:r w:rsidR="00F474B4">
        <w:t xml:space="preserve"> </w:t>
      </w:r>
      <w:r>
        <w:t>defence.</w:t>
      </w:r>
    </w:p>
    <w:p w14:paraId="1D7BFB02" w14:textId="46E35EED" w:rsidR="003A76D3" w:rsidRDefault="003A76D3" w:rsidP="003A76D3">
      <w:pPr>
        <w:pStyle w:val="ListBullet"/>
      </w:pPr>
      <w:r>
        <w:t>Service</w:t>
      </w:r>
      <w:r w:rsidR="00F474B4">
        <w:t xml:space="preserve"> </w:t>
      </w:r>
      <w:r>
        <w:t>and</w:t>
      </w:r>
      <w:r w:rsidR="00F474B4">
        <w:t xml:space="preserve"> </w:t>
      </w:r>
      <w:r>
        <w:t>Creative</w:t>
      </w:r>
      <w:r w:rsidR="00F474B4">
        <w:t xml:space="preserve"> </w:t>
      </w:r>
      <w:r>
        <w:t>Skills</w:t>
      </w:r>
      <w:r w:rsidR="00F474B4">
        <w:t xml:space="preserve"> </w:t>
      </w:r>
      <w:r>
        <w:t>Australia:</w:t>
      </w:r>
      <w:r w:rsidR="00F474B4">
        <w:t xml:space="preserve"> </w:t>
      </w:r>
      <w:r>
        <w:t>Arts,</w:t>
      </w:r>
      <w:r w:rsidR="00F474B4">
        <w:t xml:space="preserve"> </w:t>
      </w:r>
      <w:r>
        <w:t>retail,</w:t>
      </w:r>
      <w:r w:rsidR="00F474B4">
        <w:t xml:space="preserve"> </w:t>
      </w:r>
      <w:r>
        <w:t>tourism,</w:t>
      </w:r>
      <w:r w:rsidR="00F474B4">
        <w:t xml:space="preserve"> </w:t>
      </w:r>
      <w:r>
        <w:t>hospitality</w:t>
      </w:r>
      <w:r w:rsidR="00F474B4">
        <w:t xml:space="preserve"> </w:t>
      </w:r>
      <w:r>
        <w:t>and</w:t>
      </w:r>
      <w:r w:rsidR="00F474B4">
        <w:t xml:space="preserve"> </w:t>
      </w:r>
      <w:r>
        <w:t>personal</w:t>
      </w:r>
      <w:r w:rsidR="00F474B4">
        <w:t xml:space="preserve"> </w:t>
      </w:r>
      <w:r>
        <w:t>services.</w:t>
      </w:r>
    </w:p>
    <w:p w14:paraId="39DDBB1B" w14:textId="06BA6F05" w:rsidR="000E303E" w:rsidRDefault="003A76D3" w:rsidP="003A76D3">
      <w:pPr>
        <w:pStyle w:val="ListBullet"/>
      </w:pPr>
      <w:r>
        <w:t>Skills</w:t>
      </w:r>
      <w:r w:rsidR="00F474B4">
        <w:t xml:space="preserve"> </w:t>
      </w:r>
      <w:r>
        <w:t>Insight:</w:t>
      </w:r>
      <w:r w:rsidR="00F474B4">
        <w:t xml:space="preserve"> </w:t>
      </w:r>
      <w:r>
        <w:t>Agriculture,</w:t>
      </w:r>
      <w:r w:rsidR="00F474B4">
        <w:t xml:space="preserve"> </w:t>
      </w:r>
      <w:r>
        <w:t>textiles,</w:t>
      </w:r>
      <w:r w:rsidR="00F474B4">
        <w:t xml:space="preserve"> </w:t>
      </w:r>
      <w:r>
        <w:t>forestry,</w:t>
      </w:r>
      <w:r w:rsidR="00F474B4">
        <w:t xml:space="preserve"> </w:t>
      </w:r>
      <w:r>
        <w:t>and</w:t>
      </w:r>
      <w:r w:rsidR="00F474B4">
        <w:t xml:space="preserve"> </w:t>
      </w:r>
      <w:r>
        <w:t>food</w:t>
      </w:r>
      <w:r w:rsidR="00F474B4">
        <w:t xml:space="preserve"> </w:t>
      </w:r>
      <w:r>
        <w:t>production.</w:t>
      </w:r>
    </w:p>
    <w:p w14:paraId="0613A0B2" w14:textId="77777777" w:rsidR="000E303E" w:rsidRDefault="000E303E">
      <w:r>
        <w:br w:type="page"/>
      </w:r>
    </w:p>
    <w:p w14:paraId="0359AF40" w14:textId="15FB2B74" w:rsidR="003A76D3" w:rsidRDefault="003A76D3" w:rsidP="00614CF2">
      <w:pPr>
        <w:pStyle w:val="Caption"/>
      </w:pPr>
      <w:r w:rsidRPr="00821E50">
        <w:lastRenderedPageBreak/>
        <w:t>Employment</w:t>
      </w:r>
      <w:r w:rsidR="00F474B4">
        <w:t xml:space="preserve"> </w:t>
      </w:r>
      <w:r w:rsidRPr="00821E50">
        <w:t>by</w:t>
      </w:r>
      <w:r w:rsidR="00F474B4">
        <w:t xml:space="preserve"> </w:t>
      </w:r>
      <w:r w:rsidRPr="00821E50">
        <w:t>Jobs</w:t>
      </w:r>
      <w:r w:rsidR="00F474B4">
        <w:t xml:space="preserve"> </w:t>
      </w:r>
      <w:r w:rsidRPr="00821E50">
        <w:t>and</w:t>
      </w:r>
      <w:r w:rsidR="00F474B4">
        <w:t xml:space="preserve"> </w:t>
      </w:r>
      <w:r w:rsidRPr="00821E50">
        <w:t>Skills</w:t>
      </w:r>
      <w:r w:rsidR="00F474B4">
        <w:t xml:space="preserve"> </w:t>
      </w:r>
      <w:r w:rsidRPr="00821E50">
        <w:t>Council</w:t>
      </w:r>
    </w:p>
    <w:tbl>
      <w:tblPr>
        <w:tblStyle w:val="TableGrid"/>
        <w:tblW w:w="5000" w:type="pct"/>
        <w:tblLook w:val="0020" w:firstRow="1" w:lastRow="0" w:firstColumn="0" w:lastColumn="0" w:noHBand="0" w:noVBand="0"/>
      </w:tblPr>
      <w:tblGrid>
        <w:gridCol w:w="3238"/>
        <w:gridCol w:w="1266"/>
        <w:gridCol w:w="918"/>
        <w:gridCol w:w="846"/>
        <w:gridCol w:w="1008"/>
        <w:gridCol w:w="923"/>
        <w:gridCol w:w="1440"/>
      </w:tblGrid>
      <w:tr w:rsidR="003A76D3" w:rsidRPr="000E303E" w14:paraId="0A6B1A32" w14:textId="77777777" w:rsidTr="00E926E8">
        <w:trPr>
          <w:cnfStyle w:val="100000000000" w:firstRow="1" w:lastRow="0" w:firstColumn="0" w:lastColumn="0" w:oddVBand="0" w:evenVBand="0" w:oddHBand="0" w:evenHBand="0" w:firstRowFirstColumn="0" w:firstRowLastColumn="0" w:lastRowFirstColumn="0" w:lastRowLastColumn="0"/>
          <w:trHeight w:val="20"/>
          <w:tblHeader/>
        </w:trPr>
        <w:tc>
          <w:tcPr>
            <w:tcW w:w="1679" w:type="pct"/>
            <w:vMerge w:val="restart"/>
          </w:tcPr>
          <w:p w14:paraId="78E122D4" w14:textId="77777777" w:rsidR="003A76D3" w:rsidRPr="001F20F9" w:rsidRDefault="003A76D3" w:rsidP="001F20F9">
            <w:pPr>
              <w:pStyle w:val="TableHeader"/>
            </w:pPr>
          </w:p>
        </w:tc>
        <w:tc>
          <w:tcPr>
            <w:tcW w:w="1571" w:type="pct"/>
            <w:gridSpan w:val="3"/>
          </w:tcPr>
          <w:p w14:paraId="7002285B" w14:textId="77777777" w:rsidR="003A76D3" w:rsidRPr="001F20F9" w:rsidRDefault="003A76D3" w:rsidP="00F45A2F">
            <w:pPr>
              <w:pStyle w:val="TableHeader"/>
              <w:jc w:val="center"/>
            </w:pPr>
            <w:r w:rsidRPr="001F20F9">
              <w:t>Employment</w:t>
            </w:r>
          </w:p>
        </w:tc>
        <w:tc>
          <w:tcPr>
            <w:tcW w:w="1002" w:type="pct"/>
            <w:gridSpan w:val="2"/>
          </w:tcPr>
          <w:p w14:paraId="1DD32951" w14:textId="32DEBAAA" w:rsidR="003A76D3" w:rsidRPr="001F20F9" w:rsidRDefault="003A76D3" w:rsidP="00F45A2F">
            <w:pPr>
              <w:pStyle w:val="TableHeader"/>
              <w:jc w:val="center"/>
            </w:pPr>
            <w:r w:rsidRPr="001F20F9">
              <w:t>Employment</w:t>
            </w:r>
            <w:r w:rsidR="00F474B4" w:rsidRPr="001F20F9">
              <w:t xml:space="preserve"> </w:t>
            </w:r>
            <w:r w:rsidRPr="001F20F9">
              <w:t>Profile</w:t>
            </w:r>
          </w:p>
        </w:tc>
        <w:tc>
          <w:tcPr>
            <w:tcW w:w="747" w:type="pct"/>
          </w:tcPr>
          <w:p w14:paraId="48E4BE73" w14:textId="4E9C8FDE" w:rsidR="003A76D3" w:rsidRPr="001F20F9" w:rsidRDefault="003A76D3" w:rsidP="00F45A2F">
            <w:pPr>
              <w:pStyle w:val="TableHeader"/>
            </w:pPr>
            <w:r w:rsidRPr="001F20F9">
              <w:t>Projected</w:t>
            </w:r>
            <w:r w:rsidR="00F474B4" w:rsidRPr="001F20F9">
              <w:t xml:space="preserve"> </w:t>
            </w:r>
            <w:r w:rsidRPr="001F20F9">
              <w:t>Employment</w:t>
            </w:r>
          </w:p>
        </w:tc>
      </w:tr>
      <w:tr w:rsidR="003A76D3" w:rsidRPr="000E303E" w14:paraId="4D155DD4" w14:textId="77777777" w:rsidTr="00E926E8">
        <w:trPr>
          <w:cnfStyle w:val="100000000000" w:firstRow="1" w:lastRow="0" w:firstColumn="0" w:lastColumn="0" w:oddVBand="0" w:evenVBand="0" w:oddHBand="0" w:evenHBand="0" w:firstRowFirstColumn="0" w:firstRowLastColumn="0" w:lastRowFirstColumn="0" w:lastRowLastColumn="0"/>
          <w:trHeight w:val="20"/>
          <w:tblHeader/>
        </w:trPr>
        <w:tc>
          <w:tcPr>
            <w:tcW w:w="1679" w:type="pct"/>
            <w:vMerge/>
          </w:tcPr>
          <w:p w14:paraId="49D8B087" w14:textId="77777777" w:rsidR="003A76D3" w:rsidRPr="001F20F9" w:rsidRDefault="003A76D3" w:rsidP="001F20F9">
            <w:pPr>
              <w:pStyle w:val="TableHeader"/>
            </w:pPr>
          </w:p>
        </w:tc>
        <w:tc>
          <w:tcPr>
            <w:tcW w:w="656" w:type="pct"/>
          </w:tcPr>
          <w:p w14:paraId="18F90602" w14:textId="50E83032" w:rsidR="003A76D3" w:rsidRPr="001F20F9" w:rsidRDefault="003A76D3" w:rsidP="001F20F9">
            <w:pPr>
              <w:pStyle w:val="TableHeader"/>
            </w:pPr>
            <w:r w:rsidRPr="001F20F9">
              <w:t>Nov</w:t>
            </w:r>
            <w:r w:rsidR="00F474B4" w:rsidRPr="001F20F9">
              <w:t xml:space="preserve"> </w:t>
            </w:r>
            <w:r w:rsidRPr="001F20F9">
              <w:t>2024</w:t>
            </w:r>
          </w:p>
        </w:tc>
        <w:tc>
          <w:tcPr>
            <w:tcW w:w="915" w:type="pct"/>
            <w:gridSpan w:val="2"/>
          </w:tcPr>
          <w:p w14:paraId="246841D6" w14:textId="7F136D29" w:rsidR="003A76D3" w:rsidRPr="001F20F9" w:rsidRDefault="003A76D3" w:rsidP="001F20F9">
            <w:pPr>
              <w:pStyle w:val="TableHeader"/>
            </w:pPr>
            <w:r w:rsidRPr="001F20F9">
              <w:t>5</w:t>
            </w:r>
            <w:r w:rsidR="00F474B4" w:rsidRPr="001F20F9">
              <w:t xml:space="preserve"> </w:t>
            </w:r>
            <w:r w:rsidRPr="001F20F9">
              <w:t>year</w:t>
            </w:r>
            <w:r w:rsidR="00F474B4" w:rsidRPr="001F20F9">
              <w:t xml:space="preserve"> </w:t>
            </w:r>
            <w:r w:rsidRPr="001F20F9">
              <w:t>change</w:t>
            </w:r>
            <w:r w:rsidR="00F474B4" w:rsidRPr="001F20F9">
              <w:t xml:space="preserve"> </w:t>
            </w:r>
            <w:r w:rsidRPr="001F20F9">
              <w:t>to</w:t>
            </w:r>
            <w:r w:rsidR="00F474B4" w:rsidRPr="001F20F9">
              <w:t xml:space="preserve"> </w:t>
            </w:r>
            <w:r w:rsidRPr="001F20F9">
              <w:br/>
              <w:t>Nov</w:t>
            </w:r>
            <w:r w:rsidR="00F474B4" w:rsidRPr="001F20F9">
              <w:t xml:space="preserve"> </w:t>
            </w:r>
            <w:r w:rsidRPr="001F20F9">
              <w:t>2024</w:t>
            </w:r>
          </w:p>
        </w:tc>
        <w:tc>
          <w:tcPr>
            <w:tcW w:w="523" w:type="pct"/>
          </w:tcPr>
          <w:p w14:paraId="4EB270AE" w14:textId="77777777" w:rsidR="003A76D3" w:rsidRPr="001F20F9" w:rsidRDefault="003A76D3" w:rsidP="001F20F9">
            <w:pPr>
              <w:pStyle w:val="TableHeader"/>
            </w:pPr>
            <w:r w:rsidRPr="001F20F9">
              <w:t>Part-time</w:t>
            </w:r>
          </w:p>
        </w:tc>
        <w:tc>
          <w:tcPr>
            <w:tcW w:w="479" w:type="pct"/>
          </w:tcPr>
          <w:p w14:paraId="2E99970F" w14:textId="77777777" w:rsidR="003A76D3" w:rsidRPr="001F20F9" w:rsidRDefault="003A76D3" w:rsidP="001F20F9">
            <w:pPr>
              <w:pStyle w:val="TableHeader"/>
            </w:pPr>
            <w:r w:rsidRPr="001F20F9">
              <w:t>Female</w:t>
            </w:r>
          </w:p>
        </w:tc>
        <w:tc>
          <w:tcPr>
            <w:tcW w:w="747" w:type="pct"/>
          </w:tcPr>
          <w:p w14:paraId="5544D7BD" w14:textId="768E4BE7" w:rsidR="003A76D3" w:rsidRPr="001F20F9" w:rsidRDefault="003A76D3" w:rsidP="001F20F9">
            <w:pPr>
              <w:pStyle w:val="TableHeader"/>
            </w:pPr>
            <w:r w:rsidRPr="001F20F9">
              <w:t>5</w:t>
            </w:r>
            <w:r w:rsidR="00F474B4" w:rsidRPr="001F20F9">
              <w:t xml:space="preserve"> </w:t>
            </w:r>
            <w:r w:rsidRPr="001F20F9">
              <w:t>year</w:t>
            </w:r>
            <w:r w:rsidR="00F474B4" w:rsidRPr="001F20F9">
              <w:t xml:space="preserve"> </w:t>
            </w:r>
            <w:r w:rsidRPr="001F20F9">
              <w:t>change</w:t>
            </w:r>
            <w:r w:rsidR="00F474B4" w:rsidRPr="001F20F9">
              <w:t xml:space="preserve"> </w:t>
            </w:r>
            <w:r w:rsidRPr="001F20F9">
              <w:br/>
              <w:t>to</w:t>
            </w:r>
            <w:r w:rsidR="00F474B4" w:rsidRPr="001F20F9">
              <w:t xml:space="preserve"> </w:t>
            </w:r>
            <w:r w:rsidRPr="001F20F9">
              <w:t>May</w:t>
            </w:r>
            <w:r w:rsidR="00F474B4" w:rsidRPr="001F20F9">
              <w:t xml:space="preserve"> </w:t>
            </w:r>
            <w:r w:rsidRPr="001F20F9">
              <w:t>2029</w:t>
            </w:r>
          </w:p>
        </w:tc>
      </w:tr>
      <w:tr w:rsidR="00E926E8" w:rsidRPr="000E303E" w14:paraId="14643BAE" w14:textId="77777777" w:rsidTr="00E926E8">
        <w:trPr>
          <w:trHeight w:val="20"/>
        </w:trPr>
        <w:tc>
          <w:tcPr>
            <w:tcW w:w="1679" w:type="pct"/>
            <w:shd w:val="clear" w:color="auto" w:fill="A6CE39"/>
          </w:tcPr>
          <w:p w14:paraId="47BD64A2" w14:textId="0D715B1F" w:rsidR="003A76D3" w:rsidRPr="003132CA" w:rsidRDefault="003A76D3" w:rsidP="000E303E">
            <w:pPr>
              <w:rPr>
                <w:bCs/>
              </w:rPr>
            </w:pPr>
            <w:r w:rsidRPr="003132CA">
              <w:rPr>
                <w:bCs/>
              </w:rPr>
              <w:t>Jobs</w:t>
            </w:r>
            <w:r w:rsidR="00F474B4" w:rsidRPr="003132CA">
              <w:rPr>
                <w:bCs/>
              </w:rPr>
              <w:t xml:space="preserve"> </w:t>
            </w:r>
            <w:r w:rsidRPr="003132CA">
              <w:rPr>
                <w:bCs/>
              </w:rPr>
              <w:t>and</w:t>
            </w:r>
            <w:r w:rsidR="00F474B4" w:rsidRPr="003132CA">
              <w:rPr>
                <w:bCs/>
              </w:rPr>
              <w:t xml:space="preserve"> </w:t>
            </w:r>
            <w:r w:rsidRPr="003132CA">
              <w:rPr>
                <w:bCs/>
              </w:rPr>
              <w:t>Skills</w:t>
            </w:r>
            <w:r w:rsidR="00F474B4" w:rsidRPr="003132CA">
              <w:rPr>
                <w:bCs/>
              </w:rPr>
              <w:t xml:space="preserve"> </w:t>
            </w:r>
            <w:r w:rsidRPr="003132CA">
              <w:rPr>
                <w:bCs/>
              </w:rPr>
              <w:t>Council</w:t>
            </w:r>
          </w:p>
        </w:tc>
        <w:tc>
          <w:tcPr>
            <w:tcW w:w="656" w:type="pct"/>
            <w:shd w:val="clear" w:color="auto" w:fill="A6CE39"/>
          </w:tcPr>
          <w:p w14:paraId="47CA73CB" w14:textId="77777777" w:rsidR="003A76D3" w:rsidRPr="003132CA" w:rsidRDefault="003A76D3" w:rsidP="000E303E">
            <w:pPr>
              <w:rPr>
                <w:bCs/>
              </w:rPr>
            </w:pPr>
            <w:r w:rsidRPr="003132CA">
              <w:rPr>
                <w:bCs/>
              </w:rPr>
              <w:t>‘000</w:t>
            </w:r>
          </w:p>
        </w:tc>
        <w:tc>
          <w:tcPr>
            <w:tcW w:w="476" w:type="pct"/>
            <w:shd w:val="clear" w:color="auto" w:fill="A6CE39"/>
          </w:tcPr>
          <w:p w14:paraId="3CC8FD86" w14:textId="77777777" w:rsidR="003A76D3" w:rsidRPr="003132CA" w:rsidRDefault="003A76D3" w:rsidP="000E303E">
            <w:pPr>
              <w:rPr>
                <w:bCs/>
              </w:rPr>
            </w:pPr>
            <w:r w:rsidRPr="003132CA">
              <w:rPr>
                <w:bCs/>
              </w:rPr>
              <w:t>‘000</w:t>
            </w:r>
          </w:p>
        </w:tc>
        <w:tc>
          <w:tcPr>
            <w:tcW w:w="439" w:type="pct"/>
            <w:shd w:val="clear" w:color="auto" w:fill="A6CE39"/>
          </w:tcPr>
          <w:p w14:paraId="05B2E22A" w14:textId="77777777" w:rsidR="003A76D3" w:rsidRPr="003132CA" w:rsidRDefault="003A76D3" w:rsidP="000E303E">
            <w:pPr>
              <w:rPr>
                <w:bCs/>
              </w:rPr>
            </w:pPr>
            <w:r w:rsidRPr="003132CA">
              <w:rPr>
                <w:bCs/>
              </w:rPr>
              <w:t>%</w:t>
            </w:r>
          </w:p>
        </w:tc>
        <w:tc>
          <w:tcPr>
            <w:tcW w:w="523" w:type="pct"/>
            <w:shd w:val="clear" w:color="auto" w:fill="A6CE39"/>
          </w:tcPr>
          <w:p w14:paraId="3A9B08A0" w14:textId="77777777" w:rsidR="003A76D3" w:rsidRPr="003132CA" w:rsidRDefault="003A76D3" w:rsidP="000E303E">
            <w:pPr>
              <w:rPr>
                <w:bCs/>
              </w:rPr>
            </w:pPr>
            <w:r w:rsidRPr="003132CA">
              <w:rPr>
                <w:bCs/>
              </w:rPr>
              <w:t>%</w:t>
            </w:r>
          </w:p>
        </w:tc>
        <w:tc>
          <w:tcPr>
            <w:tcW w:w="479" w:type="pct"/>
            <w:shd w:val="clear" w:color="auto" w:fill="A6CE39"/>
          </w:tcPr>
          <w:p w14:paraId="68A6B1C6" w14:textId="77777777" w:rsidR="003A76D3" w:rsidRPr="003132CA" w:rsidRDefault="003A76D3" w:rsidP="000E303E">
            <w:pPr>
              <w:rPr>
                <w:bCs/>
              </w:rPr>
            </w:pPr>
            <w:r w:rsidRPr="003132CA">
              <w:rPr>
                <w:bCs/>
              </w:rPr>
              <w:t>%</w:t>
            </w:r>
          </w:p>
        </w:tc>
        <w:tc>
          <w:tcPr>
            <w:tcW w:w="747" w:type="pct"/>
            <w:shd w:val="clear" w:color="auto" w:fill="A6CE39"/>
          </w:tcPr>
          <w:p w14:paraId="5DFED5FD" w14:textId="77777777" w:rsidR="003A76D3" w:rsidRPr="003132CA" w:rsidRDefault="003A76D3" w:rsidP="000E303E">
            <w:pPr>
              <w:rPr>
                <w:bCs/>
              </w:rPr>
            </w:pPr>
            <w:r w:rsidRPr="003132CA">
              <w:rPr>
                <w:bCs/>
              </w:rPr>
              <w:t>%</w:t>
            </w:r>
          </w:p>
        </w:tc>
      </w:tr>
      <w:tr w:rsidR="003A76D3" w:rsidRPr="000E303E" w14:paraId="65D28F4F" w14:textId="77777777" w:rsidTr="00E926E8">
        <w:trPr>
          <w:trHeight w:val="20"/>
        </w:trPr>
        <w:tc>
          <w:tcPr>
            <w:tcW w:w="1679" w:type="pct"/>
          </w:tcPr>
          <w:p w14:paraId="645243D9" w14:textId="795DFB57" w:rsidR="003A76D3" w:rsidRPr="000E303E" w:rsidRDefault="003A76D3" w:rsidP="000E303E">
            <w:r w:rsidRPr="000E303E">
              <w:t>Build</w:t>
            </w:r>
            <w:r w:rsidR="00F474B4">
              <w:t xml:space="preserve"> </w:t>
            </w:r>
            <w:r w:rsidRPr="000E303E">
              <w:t>Skills</w:t>
            </w:r>
            <w:r w:rsidR="00F474B4">
              <w:t xml:space="preserve"> </w:t>
            </w:r>
            <w:r w:rsidRPr="000E303E">
              <w:t>Australia</w:t>
            </w:r>
          </w:p>
        </w:tc>
        <w:tc>
          <w:tcPr>
            <w:tcW w:w="656" w:type="pct"/>
          </w:tcPr>
          <w:p w14:paraId="4301BA2B" w14:textId="77777777" w:rsidR="003A76D3" w:rsidRPr="000E303E" w:rsidRDefault="003A76D3" w:rsidP="000E303E">
            <w:r w:rsidRPr="000E303E">
              <w:t>1,968.1</w:t>
            </w:r>
          </w:p>
        </w:tc>
        <w:tc>
          <w:tcPr>
            <w:tcW w:w="476" w:type="pct"/>
          </w:tcPr>
          <w:p w14:paraId="344FD166" w14:textId="77777777" w:rsidR="003A76D3" w:rsidRPr="000E303E" w:rsidRDefault="003A76D3" w:rsidP="000E303E">
            <w:r w:rsidRPr="000E303E">
              <w:t>238.6</w:t>
            </w:r>
          </w:p>
        </w:tc>
        <w:tc>
          <w:tcPr>
            <w:tcW w:w="439" w:type="pct"/>
          </w:tcPr>
          <w:p w14:paraId="7520FE5C" w14:textId="77777777" w:rsidR="003A76D3" w:rsidRPr="000E303E" w:rsidRDefault="003A76D3" w:rsidP="000E303E">
            <w:r w:rsidRPr="000E303E">
              <w:t>13.8</w:t>
            </w:r>
          </w:p>
        </w:tc>
        <w:tc>
          <w:tcPr>
            <w:tcW w:w="523" w:type="pct"/>
          </w:tcPr>
          <w:p w14:paraId="0DCAF421" w14:textId="77777777" w:rsidR="003A76D3" w:rsidRPr="000E303E" w:rsidRDefault="003A76D3" w:rsidP="000E303E">
            <w:r w:rsidRPr="000E303E">
              <w:t>20</w:t>
            </w:r>
          </w:p>
        </w:tc>
        <w:tc>
          <w:tcPr>
            <w:tcW w:w="479" w:type="pct"/>
          </w:tcPr>
          <w:p w14:paraId="3E044E43" w14:textId="77777777" w:rsidR="003A76D3" w:rsidRPr="000E303E" w:rsidRDefault="003A76D3" w:rsidP="000E303E">
            <w:r w:rsidRPr="000E303E">
              <w:t>24</w:t>
            </w:r>
          </w:p>
        </w:tc>
        <w:tc>
          <w:tcPr>
            <w:tcW w:w="747" w:type="pct"/>
          </w:tcPr>
          <w:p w14:paraId="463B23A0" w14:textId="77777777" w:rsidR="003A76D3" w:rsidRPr="000E303E" w:rsidRDefault="003A76D3" w:rsidP="000E303E">
            <w:r w:rsidRPr="000E303E">
              <w:t>6.9</w:t>
            </w:r>
          </w:p>
        </w:tc>
      </w:tr>
      <w:tr w:rsidR="003A76D3" w:rsidRPr="000E303E" w14:paraId="5A9FA209" w14:textId="77777777" w:rsidTr="00E926E8">
        <w:trPr>
          <w:trHeight w:val="20"/>
        </w:trPr>
        <w:tc>
          <w:tcPr>
            <w:tcW w:w="1679" w:type="pct"/>
          </w:tcPr>
          <w:p w14:paraId="59D0AFE6" w14:textId="73D8F127" w:rsidR="003A76D3" w:rsidRPr="000E303E" w:rsidRDefault="003A76D3" w:rsidP="000E303E">
            <w:r w:rsidRPr="000E303E">
              <w:t>Future</w:t>
            </w:r>
            <w:r w:rsidR="00F474B4">
              <w:t xml:space="preserve"> </w:t>
            </w:r>
            <w:r w:rsidRPr="000E303E">
              <w:t>Skills</w:t>
            </w:r>
            <w:r w:rsidR="00F474B4">
              <w:t xml:space="preserve"> </w:t>
            </w:r>
            <w:r w:rsidRPr="000E303E">
              <w:t>Organisation</w:t>
            </w:r>
          </w:p>
        </w:tc>
        <w:tc>
          <w:tcPr>
            <w:tcW w:w="656" w:type="pct"/>
          </w:tcPr>
          <w:p w14:paraId="35F90178" w14:textId="77777777" w:rsidR="003A76D3" w:rsidRPr="000E303E" w:rsidRDefault="003A76D3" w:rsidP="000E303E">
            <w:r w:rsidRPr="000E303E">
              <w:t>1,826.6</w:t>
            </w:r>
          </w:p>
        </w:tc>
        <w:tc>
          <w:tcPr>
            <w:tcW w:w="476" w:type="pct"/>
          </w:tcPr>
          <w:p w14:paraId="2CBA1630" w14:textId="77777777" w:rsidR="003A76D3" w:rsidRPr="000E303E" w:rsidRDefault="003A76D3" w:rsidP="000E303E">
            <w:r w:rsidRPr="000E303E">
              <w:t>210.0</w:t>
            </w:r>
          </w:p>
        </w:tc>
        <w:tc>
          <w:tcPr>
            <w:tcW w:w="439" w:type="pct"/>
          </w:tcPr>
          <w:p w14:paraId="79F1EEC0" w14:textId="77777777" w:rsidR="003A76D3" w:rsidRPr="000E303E" w:rsidRDefault="003A76D3" w:rsidP="000E303E">
            <w:r w:rsidRPr="000E303E">
              <w:t>13.0</w:t>
            </w:r>
          </w:p>
        </w:tc>
        <w:tc>
          <w:tcPr>
            <w:tcW w:w="523" w:type="pct"/>
          </w:tcPr>
          <w:p w14:paraId="5161283F" w14:textId="77777777" w:rsidR="003A76D3" w:rsidRPr="000E303E" w:rsidRDefault="003A76D3" w:rsidP="000E303E">
            <w:r w:rsidRPr="000E303E">
              <w:t>17</w:t>
            </w:r>
          </w:p>
        </w:tc>
        <w:tc>
          <w:tcPr>
            <w:tcW w:w="479" w:type="pct"/>
          </w:tcPr>
          <w:p w14:paraId="1751D354" w14:textId="77777777" w:rsidR="003A76D3" w:rsidRPr="000E303E" w:rsidRDefault="003A76D3" w:rsidP="000E303E">
            <w:r w:rsidRPr="000E303E">
              <w:t>47</w:t>
            </w:r>
          </w:p>
        </w:tc>
        <w:tc>
          <w:tcPr>
            <w:tcW w:w="747" w:type="pct"/>
          </w:tcPr>
          <w:p w14:paraId="3924FA35" w14:textId="77777777" w:rsidR="003A76D3" w:rsidRPr="000E303E" w:rsidRDefault="003A76D3" w:rsidP="000E303E">
            <w:r w:rsidRPr="000E303E">
              <w:t>9.6</w:t>
            </w:r>
          </w:p>
        </w:tc>
      </w:tr>
      <w:tr w:rsidR="003A76D3" w:rsidRPr="000E303E" w14:paraId="5012A8B0" w14:textId="77777777" w:rsidTr="00E926E8">
        <w:trPr>
          <w:trHeight w:val="20"/>
        </w:trPr>
        <w:tc>
          <w:tcPr>
            <w:tcW w:w="1679" w:type="pct"/>
          </w:tcPr>
          <w:p w14:paraId="39182ADB" w14:textId="77777777" w:rsidR="003A76D3" w:rsidRPr="000E303E" w:rsidRDefault="003A76D3" w:rsidP="000E303E">
            <w:r w:rsidRPr="000E303E">
              <w:t>HumanAbility</w:t>
            </w:r>
          </w:p>
        </w:tc>
        <w:tc>
          <w:tcPr>
            <w:tcW w:w="656" w:type="pct"/>
          </w:tcPr>
          <w:p w14:paraId="6F30E980" w14:textId="77777777" w:rsidR="003A76D3" w:rsidRPr="000E303E" w:rsidRDefault="003A76D3" w:rsidP="000E303E">
            <w:r w:rsidRPr="000E303E">
              <w:t>3,220.4</w:t>
            </w:r>
          </w:p>
        </w:tc>
        <w:tc>
          <w:tcPr>
            <w:tcW w:w="476" w:type="pct"/>
          </w:tcPr>
          <w:p w14:paraId="427ABA74" w14:textId="77777777" w:rsidR="003A76D3" w:rsidRPr="000E303E" w:rsidRDefault="003A76D3" w:rsidP="000E303E">
            <w:r w:rsidRPr="000E303E">
              <w:t>693.6</w:t>
            </w:r>
          </w:p>
        </w:tc>
        <w:tc>
          <w:tcPr>
            <w:tcW w:w="439" w:type="pct"/>
          </w:tcPr>
          <w:p w14:paraId="794FBDCB" w14:textId="77777777" w:rsidR="003A76D3" w:rsidRPr="000E303E" w:rsidRDefault="003A76D3" w:rsidP="000E303E">
            <w:r w:rsidRPr="000E303E">
              <w:t>27.4</w:t>
            </w:r>
          </w:p>
        </w:tc>
        <w:tc>
          <w:tcPr>
            <w:tcW w:w="523" w:type="pct"/>
          </w:tcPr>
          <w:p w14:paraId="033103CB" w14:textId="77777777" w:rsidR="003A76D3" w:rsidRPr="000E303E" w:rsidRDefault="003A76D3" w:rsidP="000E303E">
            <w:r w:rsidRPr="000E303E">
              <w:t>43</w:t>
            </w:r>
          </w:p>
        </w:tc>
        <w:tc>
          <w:tcPr>
            <w:tcW w:w="479" w:type="pct"/>
          </w:tcPr>
          <w:p w14:paraId="0A6B3DB8" w14:textId="77777777" w:rsidR="003A76D3" w:rsidRPr="000E303E" w:rsidRDefault="003A76D3" w:rsidP="000E303E">
            <w:r w:rsidRPr="000E303E">
              <w:t>75</w:t>
            </w:r>
          </w:p>
        </w:tc>
        <w:tc>
          <w:tcPr>
            <w:tcW w:w="747" w:type="pct"/>
          </w:tcPr>
          <w:p w14:paraId="4F2B6D73" w14:textId="77777777" w:rsidR="003A76D3" w:rsidRPr="000E303E" w:rsidRDefault="003A76D3" w:rsidP="000E303E">
            <w:r w:rsidRPr="000E303E">
              <w:t>10.0</w:t>
            </w:r>
          </w:p>
        </w:tc>
      </w:tr>
      <w:tr w:rsidR="003A76D3" w:rsidRPr="000E303E" w14:paraId="60FE0401" w14:textId="77777777" w:rsidTr="00E926E8">
        <w:trPr>
          <w:trHeight w:val="20"/>
        </w:trPr>
        <w:tc>
          <w:tcPr>
            <w:tcW w:w="1679" w:type="pct"/>
          </w:tcPr>
          <w:p w14:paraId="76DE4346" w14:textId="764D0FB0" w:rsidR="003A76D3" w:rsidRPr="000E303E" w:rsidRDefault="003A76D3" w:rsidP="000E303E">
            <w:r w:rsidRPr="000E303E">
              <w:t>Industry</w:t>
            </w:r>
            <w:r w:rsidR="00F474B4">
              <w:t xml:space="preserve"> </w:t>
            </w:r>
            <w:r w:rsidRPr="000E303E">
              <w:t>Skills</w:t>
            </w:r>
            <w:r w:rsidR="00F474B4">
              <w:t xml:space="preserve"> </w:t>
            </w:r>
            <w:r w:rsidRPr="000E303E">
              <w:t>Australia</w:t>
            </w:r>
          </w:p>
        </w:tc>
        <w:tc>
          <w:tcPr>
            <w:tcW w:w="656" w:type="pct"/>
          </w:tcPr>
          <w:p w14:paraId="47C7BE61" w14:textId="77777777" w:rsidR="003A76D3" w:rsidRPr="000E303E" w:rsidRDefault="003A76D3" w:rsidP="000E303E">
            <w:r w:rsidRPr="000E303E">
              <w:t>742.7</w:t>
            </w:r>
          </w:p>
        </w:tc>
        <w:tc>
          <w:tcPr>
            <w:tcW w:w="476" w:type="pct"/>
          </w:tcPr>
          <w:p w14:paraId="54DF6315" w14:textId="77777777" w:rsidR="003A76D3" w:rsidRPr="000E303E" w:rsidRDefault="003A76D3" w:rsidP="000E303E">
            <w:r w:rsidRPr="000E303E">
              <w:t>99.0</w:t>
            </w:r>
          </w:p>
        </w:tc>
        <w:tc>
          <w:tcPr>
            <w:tcW w:w="439" w:type="pct"/>
          </w:tcPr>
          <w:p w14:paraId="18E90049" w14:textId="77777777" w:rsidR="003A76D3" w:rsidRPr="000E303E" w:rsidRDefault="003A76D3" w:rsidP="000E303E">
            <w:r w:rsidRPr="000E303E">
              <w:t>15.4</w:t>
            </w:r>
          </w:p>
        </w:tc>
        <w:tc>
          <w:tcPr>
            <w:tcW w:w="523" w:type="pct"/>
          </w:tcPr>
          <w:p w14:paraId="3DBCBA53" w14:textId="77777777" w:rsidR="003A76D3" w:rsidRPr="000E303E" w:rsidRDefault="003A76D3" w:rsidP="000E303E">
            <w:r w:rsidRPr="000E303E">
              <w:t>23</w:t>
            </w:r>
          </w:p>
        </w:tc>
        <w:tc>
          <w:tcPr>
            <w:tcW w:w="479" w:type="pct"/>
          </w:tcPr>
          <w:p w14:paraId="0C44D8C6" w14:textId="77777777" w:rsidR="003A76D3" w:rsidRPr="000E303E" w:rsidRDefault="003A76D3" w:rsidP="000E303E">
            <w:r w:rsidRPr="000E303E">
              <w:t>22</w:t>
            </w:r>
          </w:p>
        </w:tc>
        <w:tc>
          <w:tcPr>
            <w:tcW w:w="747" w:type="pct"/>
          </w:tcPr>
          <w:p w14:paraId="483CD682" w14:textId="77777777" w:rsidR="003A76D3" w:rsidRPr="000E303E" w:rsidRDefault="003A76D3" w:rsidP="000E303E">
            <w:r w:rsidRPr="000E303E">
              <w:t>5.0</w:t>
            </w:r>
          </w:p>
        </w:tc>
      </w:tr>
      <w:tr w:rsidR="003A76D3" w:rsidRPr="000E303E" w14:paraId="5CE3ACC0" w14:textId="77777777" w:rsidTr="00E926E8">
        <w:trPr>
          <w:trHeight w:val="20"/>
        </w:trPr>
        <w:tc>
          <w:tcPr>
            <w:tcW w:w="1679" w:type="pct"/>
          </w:tcPr>
          <w:p w14:paraId="0BEC7ED8" w14:textId="41D82079" w:rsidR="003A76D3" w:rsidRPr="000E303E" w:rsidRDefault="003A76D3" w:rsidP="000E303E">
            <w:r w:rsidRPr="000E303E">
              <w:t>Manufacturing</w:t>
            </w:r>
            <w:r w:rsidR="00F474B4">
              <w:t xml:space="preserve"> </w:t>
            </w:r>
            <w:r w:rsidRPr="000E303E">
              <w:t>Industry</w:t>
            </w:r>
            <w:r w:rsidR="00F474B4">
              <w:t xml:space="preserve"> </w:t>
            </w:r>
            <w:r w:rsidRPr="000E303E">
              <w:t>Skills</w:t>
            </w:r>
            <w:r w:rsidR="00F474B4">
              <w:t xml:space="preserve"> </w:t>
            </w:r>
            <w:r w:rsidRPr="000E303E">
              <w:t>Alliance</w:t>
            </w:r>
          </w:p>
        </w:tc>
        <w:tc>
          <w:tcPr>
            <w:tcW w:w="656" w:type="pct"/>
          </w:tcPr>
          <w:p w14:paraId="0ACAEE34" w14:textId="77777777" w:rsidR="003A76D3" w:rsidRPr="000E303E" w:rsidRDefault="003A76D3" w:rsidP="000E303E">
            <w:r w:rsidRPr="000E303E">
              <w:t>747.9</w:t>
            </w:r>
          </w:p>
        </w:tc>
        <w:tc>
          <w:tcPr>
            <w:tcW w:w="476" w:type="pct"/>
          </w:tcPr>
          <w:p w14:paraId="2620EA2E" w14:textId="77777777" w:rsidR="003A76D3" w:rsidRPr="000E303E" w:rsidRDefault="003A76D3" w:rsidP="000E303E">
            <w:r w:rsidRPr="000E303E">
              <w:t>12.0</w:t>
            </w:r>
          </w:p>
        </w:tc>
        <w:tc>
          <w:tcPr>
            <w:tcW w:w="439" w:type="pct"/>
          </w:tcPr>
          <w:p w14:paraId="57C49D68" w14:textId="77777777" w:rsidR="003A76D3" w:rsidRPr="000E303E" w:rsidRDefault="003A76D3" w:rsidP="000E303E">
            <w:r w:rsidRPr="000E303E">
              <w:t>1.6</w:t>
            </w:r>
          </w:p>
        </w:tc>
        <w:tc>
          <w:tcPr>
            <w:tcW w:w="523" w:type="pct"/>
          </w:tcPr>
          <w:p w14:paraId="2CD78F8D" w14:textId="77777777" w:rsidR="003A76D3" w:rsidRPr="000E303E" w:rsidRDefault="003A76D3" w:rsidP="000E303E">
            <w:r w:rsidRPr="000E303E">
              <w:t>17</w:t>
            </w:r>
          </w:p>
        </w:tc>
        <w:tc>
          <w:tcPr>
            <w:tcW w:w="479" w:type="pct"/>
          </w:tcPr>
          <w:p w14:paraId="64AAD5DC" w14:textId="77777777" w:rsidR="003A76D3" w:rsidRPr="000E303E" w:rsidRDefault="003A76D3" w:rsidP="000E303E">
            <w:r w:rsidRPr="000E303E">
              <w:t>28</w:t>
            </w:r>
          </w:p>
        </w:tc>
        <w:tc>
          <w:tcPr>
            <w:tcW w:w="747" w:type="pct"/>
          </w:tcPr>
          <w:p w14:paraId="08DB3743" w14:textId="77777777" w:rsidR="003A76D3" w:rsidRPr="000E303E" w:rsidRDefault="003A76D3" w:rsidP="000E303E">
            <w:r w:rsidRPr="000E303E">
              <w:t>0.7</w:t>
            </w:r>
          </w:p>
        </w:tc>
      </w:tr>
      <w:tr w:rsidR="003A76D3" w:rsidRPr="000E303E" w14:paraId="2EF300D1" w14:textId="77777777" w:rsidTr="00E926E8">
        <w:trPr>
          <w:trHeight w:val="20"/>
        </w:trPr>
        <w:tc>
          <w:tcPr>
            <w:tcW w:w="1679" w:type="pct"/>
          </w:tcPr>
          <w:p w14:paraId="2567306C" w14:textId="48A2729C" w:rsidR="003A76D3" w:rsidRPr="000E303E" w:rsidRDefault="003A76D3" w:rsidP="000E303E">
            <w:r w:rsidRPr="000E303E">
              <w:t>Mining</w:t>
            </w:r>
            <w:r w:rsidR="00F474B4">
              <w:t xml:space="preserve"> </w:t>
            </w:r>
            <w:r w:rsidRPr="000E303E">
              <w:t>and</w:t>
            </w:r>
            <w:r w:rsidR="00F474B4">
              <w:t xml:space="preserve"> </w:t>
            </w:r>
            <w:r w:rsidRPr="000E303E">
              <w:t>Automotive</w:t>
            </w:r>
            <w:r w:rsidR="00F474B4">
              <w:t xml:space="preserve"> </w:t>
            </w:r>
            <w:r w:rsidRPr="000E303E">
              <w:t>Skills</w:t>
            </w:r>
            <w:r w:rsidR="00F474B4">
              <w:t xml:space="preserve"> </w:t>
            </w:r>
            <w:r w:rsidRPr="000E303E">
              <w:t>Alliance</w:t>
            </w:r>
          </w:p>
        </w:tc>
        <w:tc>
          <w:tcPr>
            <w:tcW w:w="656" w:type="pct"/>
          </w:tcPr>
          <w:p w14:paraId="02B95D94" w14:textId="77777777" w:rsidR="003A76D3" w:rsidRPr="000E303E" w:rsidRDefault="003A76D3" w:rsidP="000E303E">
            <w:r w:rsidRPr="000E303E">
              <w:t>641.7</w:t>
            </w:r>
          </w:p>
        </w:tc>
        <w:tc>
          <w:tcPr>
            <w:tcW w:w="476" w:type="pct"/>
          </w:tcPr>
          <w:p w14:paraId="1C47AF0A" w14:textId="77777777" w:rsidR="003A76D3" w:rsidRPr="000E303E" w:rsidRDefault="003A76D3" w:rsidP="000E303E">
            <w:r w:rsidRPr="000E303E">
              <w:t>71.0</w:t>
            </w:r>
          </w:p>
        </w:tc>
        <w:tc>
          <w:tcPr>
            <w:tcW w:w="439" w:type="pct"/>
          </w:tcPr>
          <w:p w14:paraId="0512D5ED" w14:textId="77777777" w:rsidR="003A76D3" w:rsidRPr="000E303E" w:rsidRDefault="003A76D3" w:rsidP="000E303E">
            <w:r w:rsidRPr="000E303E">
              <w:t>12.5</w:t>
            </w:r>
          </w:p>
        </w:tc>
        <w:tc>
          <w:tcPr>
            <w:tcW w:w="523" w:type="pct"/>
          </w:tcPr>
          <w:p w14:paraId="3EA58D8F" w14:textId="77777777" w:rsidR="003A76D3" w:rsidRPr="000E303E" w:rsidRDefault="003A76D3" w:rsidP="000E303E">
            <w:r w:rsidRPr="000E303E">
              <w:t>10</w:t>
            </w:r>
          </w:p>
        </w:tc>
        <w:tc>
          <w:tcPr>
            <w:tcW w:w="479" w:type="pct"/>
          </w:tcPr>
          <w:p w14:paraId="70348415" w14:textId="77777777" w:rsidR="003A76D3" w:rsidRPr="000E303E" w:rsidRDefault="003A76D3" w:rsidP="000E303E">
            <w:r w:rsidRPr="000E303E">
              <w:t>20</w:t>
            </w:r>
          </w:p>
        </w:tc>
        <w:tc>
          <w:tcPr>
            <w:tcW w:w="747" w:type="pct"/>
          </w:tcPr>
          <w:p w14:paraId="29BC115E" w14:textId="77777777" w:rsidR="003A76D3" w:rsidRPr="000E303E" w:rsidRDefault="003A76D3" w:rsidP="000E303E">
            <w:r w:rsidRPr="000E303E">
              <w:t>1.7</w:t>
            </w:r>
          </w:p>
        </w:tc>
      </w:tr>
      <w:tr w:rsidR="003A76D3" w:rsidRPr="000E303E" w14:paraId="03EBD36E" w14:textId="77777777" w:rsidTr="00E926E8">
        <w:trPr>
          <w:trHeight w:val="20"/>
        </w:trPr>
        <w:tc>
          <w:tcPr>
            <w:tcW w:w="1679" w:type="pct"/>
          </w:tcPr>
          <w:p w14:paraId="3B731836" w14:textId="43422F6A" w:rsidR="003A76D3" w:rsidRPr="000E303E" w:rsidRDefault="003A76D3" w:rsidP="000E303E">
            <w:r w:rsidRPr="000E303E">
              <w:t>Powering</w:t>
            </w:r>
            <w:r w:rsidR="00F474B4">
              <w:t xml:space="preserve"> </w:t>
            </w:r>
            <w:r w:rsidRPr="000E303E">
              <w:t>Skills</w:t>
            </w:r>
            <w:r w:rsidR="00F474B4">
              <w:t xml:space="preserve"> </w:t>
            </w:r>
            <w:r w:rsidRPr="000E303E">
              <w:t>Organisation</w:t>
            </w:r>
          </w:p>
        </w:tc>
        <w:tc>
          <w:tcPr>
            <w:tcW w:w="656" w:type="pct"/>
          </w:tcPr>
          <w:p w14:paraId="497491A1" w14:textId="77777777" w:rsidR="003A76D3" w:rsidRPr="000E303E" w:rsidRDefault="003A76D3" w:rsidP="000E303E">
            <w:r w:rsidRPr="000E303E">
              <w:t>286.6</w:t>
            </w:r>
          </w:p>
        </w:tc>
        <w:tc>
          <w:tcPr>
            <w:tcW w:w="476" w:type="pct"/>
          </w:tcPr>
          <w:p w14:paraId="1803A84E" w14:textId="77777777" w:rsidR="003A76D3" w:rsidRPr="000E303E" w:rsidRDefault="003A76D3" w:rsidP="000E303E">
            <w:r w:rsidRPr="000E303E">
              <w:t>55.8</w:t>
            </w:r>
          </w:p>
        </w:tc>
        <w:tc>
          <w:tcPr>
            <w:tcW w:w="439" w:type="pct"/>
          </w:tcPr>
          <w:p w14:paraId="5F5C7181" w14:textId="77777777" w:rsidR="003A76D3" w:rsidRPr="000E303E" w:rsidRDefault="003A76D3" w:rsidP="000E303E">
            <w:r w:rsidRPr="000E303E">
              <w:t>24.2</w:t>
            </w:r>
          </w:p>
        </w:tc>
        <w:tc>
          <w:tcPr>
            <w:tcW w:w="523" w:type="pct"/>
          </w:tcPr>
          <w:p w14:paraId="787B5267" w14:textId="77777777" w:rsidR="003A76D3" w:rsidRPr="000E303E" w:rsidRDefault="003A76D3" w:rsidP="000E303E">
            <w:r w:rsidRPr="000E303E">
              <w:t>11</w:t>
            </w:r>
          </w:p>
        </w:tc>
        <w:tc>
          <w:tcPr>
            <w:tcW w:w="479" w:type="pct"/>
          </w:tcPr>
          <w:p w14:paraId="2E1532E1" w14:textId="77777777" w:rsidR="003A76D3" w:rsidRPr="000E303E" w:rsidRDefault="003A76D3" w:rsidP="000E303E">
            <w:r w:rsidRPr="000E303E">
              <w:t>18</w:t>
            </w:r>
          </w:p>
        </w:tc>
        <w:tc>
          <w:tcPr>
            <w:tcW w:w="747" w:type="pct"/>
          </w:tcPr>
          <w:p w14:paraId="7E4DA625" w14:textId="77777777" w:rsidR="003A76D3" w:rsidRPr="000E303E" w:rsidRDefault="003A76D3" w:rsidP="000E303E">
            <w:r w:rsidRPr="000E303E">
              <w:t>7.1</w:t>
            </w:r>
          </w:p>
        </w:tc>
      </w:tr>
      <w:tr w:rsidR="003A76D3" w:rsidRPr="000E303E" w14:paraId="24405BFA" w14:textId="77777777" w:rsidTr="00E926E8">
        <w:trPr>
          <w:trHeight w:val="20"/>
        </w:trPr>
        <w:tc>
          <w:tcPr>
            <w:tcW w:w="1679" w:type="pct"/>
          </w:tcPr>
          <w:p w14:paraId="091ACB5A" w14:textId="54924C3A" w:rsidR="003A76D3" w:rsidRPr="000E303E" w:rsidRDefault="003A76D3" w:rsidP="000E303E">
            <w:r w:rsidRPr="000E303E">
              <w:t>Public</w:t>
            </w:r>
            <w:r w:rsidR="00F474B4">
              <w:t xml:space="preserve"> </w:t>
            </w:r>
            <w:r w:rsidRPr="000E303E">
              <w:t>Skills</w:t>
            </w:r>
            <w:r w:rsidR="00F474B4">
              <w:t xml:space="preserve"> </w:t>
            </w:r>
            <w:r w:rsidRPr="000E303E">
              <w:t>Australia</w:t>
            </w:r>
          </w:p>
        </w:tc>
        <w:tc>
          <w:tcPr>
            <w:tcW w:w="656" w:type="pct"/>
          </w:tcPr>
          <w:p w14:paraId="63F7EB7F" w14:textId="77777777" w:rsidR="003A76D3" w:rsidRPr="000E303E" w:rsidRDefault="003A76D3" w:rsidP="000E303E">
            <w:r w:rsidRPr="000E303E">
              <w:t>909.3</w:t>
            </w:r>
          </w:p>
        </w:tc>
        <w:tc>
          <w:tcPr>
            <w:tcW w:w="476" w:type="pct"/>
          </w:tcPr>
          <w:p w14:paraId="391262FE" w14:textId="77777777" w:rsidR="003A76D3" w:rsidRPr="000E303E" w:rsidRDefault="003A76D3" w:rsidP="000E303E">
            <w:r w:rsidRPr="000E303E">
              <w:t>112.8</w:t>
            </w:r>
          </w:p>
        </w:tc>
        <w:tc>
          <w:tcPr>
            <w:tcW w:w="439" w:type="pct"/>
          </w:tcPr>
          <w:p w14:paraId="116C8DC8" w14:textId="77777777" w:rsidR="003A76D3" w:rsidRPr="000E303E" w:rsidRDefault="003A76D3" w:rsidP="000E303E">
            <w:r w:rsidRPr="000E303E">
              <w:t>14.2</w:t>
            </w:r>
          </w:p>
        </w:tc>
        <w:tc>
          <w:tcPr>
            <w:tcW w:w="523" w:type="pct"/>
          </w:tcPr>
          <w:p w14:paraId="0C87ED87" w14:textId="77777777" w:rsidR="003A76D3" w:rsidRPr="000E303E" w:rsidRDefault="003A76D3" w:rsidP="000E303E">
            <w:r w:rsidRPr="000E303E">
              <w:t>16</w:t>
            </w:r>
          </w:p>
        </w:tc>
        <w:tc>
          <w:tcPr>
            <w:tcW w:w="479" w:type="pct"/>
          </w:tcPr>
          <w:p w14:paraId="55B00C8A" w14:textId="77777777" w:rsidR="003A76D3" w:rsidRPr="000E303E" w:rsidRDefault="003A76D3" w:rsidP="000E303E">
            <w:r w:rsidRPr="000E303E">
              <w:t>51</w:t>
            </w:r>
          </w:p>
        </w:tc>
        <w:tc>
          <w:tcPr>
            <w:tcW w:w="747" w:type="pct"/>
          </w:tcPr>
          <w:p w14:paraId="5DDDE252" w14:textId="77777777" w:rsidR="003A76D3" w:rsidRPr="000E303E" w:rsidRDefault="003A76D3" w:rsidP="000E303E">
            <w:r w:rsidRPr="000E303E">
              <w:t>4.4</w:t>
            </w:r>
          </w:p>
        </w:tc>
      </w:tr>
      <w:tr w:rsidR="003A76D3" w:rsidRPr="000E303E" w14:paraId="6561EADF" w14:textId="77777777" w:rsidTr="00E926E8">
        <w:trPr>
          <w:trHeight w:val="20"/>
        </w:trPr>
        <w:tc>
          <w:tcPr>
            <w:tcW w:w="1679" w:type="pct"/>
          </w:tcPr>
          <w:p w14:paraId="541546C8" w14:textId="1ECEA768" w:rsidR="003A76D3" w:rsidRPr="000E303E" w:rsidRDefault="003A76D3" w:rsidP="000E303E">
            <w:r w:rsidRPr="000E303E">
              <w:t>Service</w:t>
            </w:r>
            <w:r w:rsidR="00F474B4">
              <w:t xml:space="preserve"> </w:t>
            </w:r>
            <w:r w:rsidRPr="000E303E">
              <w:t>and</w:t>
            </w:r>
            <w:r w:rsidR="00F474B4">
              <w:t xml:space="preserve"> </w:t>
            </w:r>
            <w:r w:rsidRPr="000E303E">
              <w:t>Creative</w:t>
            </w:r>
            <w:r w:rsidR="00F474B4">
              <w:t xml:space="preserve"> </w:t>
            </w:r>
            <w:r w:rsidRPr="000E303E">
              <w:t>Skills</w:t>
            </w:r>
            <w:r w:rsidR="00F474B4">
              <w:t xml:space="preserve"> </w:t>
            </w:r>
            <w:r w:rsidRPr="000E303E">
              <w:t>Australia</w:t>
            </w:r>
          </w:p>
        </w:tc>
        <w:tc>
          <w:tcPr>
            <w:tcW w:w="656" w:type="pct"/>
          </w:tcPr>
          <w:p w14:paraId="4F495300" w14:textId="77777777" w:rsidR="003A76D3" w:rsidRPr="000E303E" w:rsidRDefault="003A76D3" w:rsidP="000E303E">
            <w:r w:rsidRPr="000E303E">
              <w:t>3,161.9</w:t>
            </w:r>
          </w:p>
        </w:tc>
        <w:tc>
          <w:tcPr>
            <w:tcW w:w="476" w:type="pct"/>
          </w:tcPr>
          <w:p w14:paraId="4B0219DD" w14:textId="77777777" w:rsidR="003A76D3" w:rsidRPr="000E303E" w:rsidRDefault="003A76D3" w:rsidP="000E303E">
            <w:r w:rsidRPr="000E303E">
              <w:t>247.2</w:t>
            </w:r>
          </w:p>
        </w:tc>
        <w:tc>
          <w:tcPr>
            <w:tcW w:w="439" w:type="pct"/>
          </w:tcPr>
          <w:p w14:paraId="2AA71E96" w14:textId="77777777" w:rsidR="003A76D3" w:rsidRPr="000E303E" w:rsidRDefault="003A76D3" w:rsidP="000E303E">
            <w:r w:rsidRPr="000E303E">
              <w:t>8.5</w:t>
            </w:r>
          </w:p>
        </w:tc>
        <w:tc>
          <w:tcPr>
            <w:tcW w:w="523" w:type="pct"/>
          </w:tcPr>
          <w:p w14:paraId="684D1829" w14:textId="77777777" w:rsidR="003A76D3" w:rsidRPr="000E303E" w:rsidRDefault="003A76D3" w:rsidP="000E303E">
            <w:r w:rsidRPr="000E303E">
              <w:t>50</w:t>
            </w:r>
          </w:p>
        </w:tc>
        <w:tc>
          <w:tcPr>
            <w:tcW w:w="479" w:type="pct"/>
          </w:tcPr>
          <w:p w14:paraId="70A4DB85" w14:textId="77777777" w:rsidR="003A76D3" w:rsidRPr="000E303E" w:rsidRDefault="003A76D3" w:rsidP="000E303E">
            <w:r w:rsidRPr="000E303E">
              <w:t>54</w:t>
            </w:r>
          </w:p>
        </w:tc>
        <w:tc>
          <w:tcPr>
            <w:tcW w:w="747" w:type="pct"/>
          </w:tcPr>
          <w:p w14:paraId="7F867C77" w14:textId="77777777" w:rsidR="003A76D3" w:rsidRPr="000E303E" w:rsidRDefault="003A76D3" w:rsidP="000E303E">
            <w:r w:rsidRPr="000E303E">
              <w:t>5.0</w:t>
            </w:r>
          </w:p>
        </w:tc>
      </w:tr>
      <w:tr w:rsidR="003A76D3" w:rsidRPr="000E303E" w14:paraId="602EFAAE" w14:textId="77777777" w:rsidTr="00E926E8">
        <w:trPr>
          <w:trHeight w:val="20"/>
        </w:trPr>
        <w:tc>
          <w:tcPr>
            <w:tcW w:w="1679" w:type="pct"/>
          </w:tcPr>
          <w:p w14:paraId="787C60C6" w14:textId="0296EFF4" w:rsidR="003A76D3" w:rsidRPr="000E303E" w:rsidRDefault="003A76D3" w:rsidP="000E303E">
            <w:r w:rsidRPr="000E303E">
              <w:t>Skills</w:t>
            </w:r>
            <w:r w:rsidR="00F474B4">
              <w:t xml:space="preserve"> </w:t>
            </w:r>
            <w:r w:rsidRPr="000E303E">
              <w:t>Insight</w:t>
            </w:r>
          </w:p>
        </w:tc>
        <w:tc>
          <w:tcPr>
            <w:tcW w:w="656" w:type="pct"/>
          </w:tcPr>
          <w:p w14:paraId="56997E1F" w14:textId="77777777" w:rsidR="003A76D3" w:rsidRPr="000E303E" w:rsidRDefault="003A76D3" w:rsidP="000E303E">
            <w:r w:rsidRPr="000E303E">
              <w:t>666.2</w:t>
            </w:r>
          </w:p>
        </w:tc>
        <w:tc>
          <w:tcPr>
            <w:tcW w:w="476" w:type="pct"/>
          </w:tcPr>
          <w:p w14:paraId="59883E35" w14:textId="77777777" w:rsidR="003A76D3" w:rsidRPr="000E303E" w:rsidRDefault="003A76D3" w:rsidP="000E303E">
            <w:r w:rsidRPr="000E303E">
              <w:t>0.1</w:t>
            </w:r>
          </w:p>
        </w:tc>
        <w:tc>
          <w:tcPr>
            <w:tcW w:w="439" w:type="pct"/>
          </w:tcPr>
          <w:p w14:paraId="5AC75404" w14:textId="77777777" w:rsidR="003A76D3" w:rsidRPr="000E303E" w:rsidRDefault="003A76D3" w:rsidP="000E303E">
            <w:r w:rsidRPr="000E303E">
              <w:t>0.0</w:t>
            </w:r>
          </w:p>
        </w:tc>
        <w:tc>
          <w:tcPr>
            <w:tcW w:w="523" w:type="pct"/>
          </w:tcPr>
          <w:p w14:paraId="2BEEF259" w14:textId="77777777" w:rsidR="003A76D3" w:rsidRPr="000E303E" w:rsidRDefault="003A76D3" w:rsidP="000E303E">
            <w:r w:rsidRPr="000E303E">
              <w:t>29</w:t>
            </w:r>
          </w:p>
        </w:tc>
        <w:tc>
          <w:tcPr>
            <w:tcW w:w="479" w:type="pct"/>
          </w:tcPr>
          <w:p w14:paraId="08D41275" w14:textId="77777777" w:rsidR="003A76D3" w:rsidRPr="000E303E" w:rsidRDefault="003A76D3" w:rsidP="000E303E">
            <w:r w:rsidRPr="000E303E">
              <w:t>37</w:t>
            </w:r>
          </w:p>
        </w:tc>
        <w:tc>
          <w:tcPr>
            <w:tcW w:w="747" w:type="pct"/>
          </w:tcPr>
          <w:p w14:paraId="4AD4C8FA" w14:textId="77777777" w:rsidR="003A76D3" w:rsidRPr="000E303E" w:rsidRDefault="003A76D3" w:rsidP="000E303E">
            <w:r w:rsidRPr="000E303E">
              <w:t>1.8</w:t>
            </w:r>
          </w:p>
        </w:tc>
      </w:tr>
      <w:tr w:rsidR="003A76D3" w:rsidRPr="000E303E" w14:paraId="114F5EA7" w14:textId="77777777" w:rsidTr="00E926E8">
        <w:trPr>
          <w:trHeight w:val="20"/>
        </w:trPr>
        <w:tc>
          <w:tcPr>
            <w:tcW w:w="1679" w:type="pct"/>
          </w:tcPr>
          <w:p w14:paraId="0553D994" w14:textId="13A1EFF9" w:rsidR="003A76D3" w:rsidRPr="000E303E" w:rsidRDefault="003A76D3" w:rsidP="000E303E">
            <w:r w:rsidRPr="000E303E">
              <w:t>National</w:t>
            </w:r>
            <w:r w:rsidR="00F474B4">
              <w:t xml:space="preserve"> </w:t>
            </w:r>
            <w:r w:rsidRPr="000E303E">
              <w:t>employment*</w:t>
            </w:r>
          </w:p>
        </w:tc>
        <w:tc>
          <w:tcPr>
            <w:tcW w:w="656" w:type="pct"/>
          </w:tcPr>
          <w:p w14:paraId="7CCEB99C" w14:textId="77777777" w:rsidR="003A76D3" w:rsidRPr="000E303E" w:rsidRDefault="003A76D3" w:rsidP="000E303E">
            <w:r w:rsidRPr="000E303E">
              <w:t>14,535.5</w:t>
            </w:r>
          </w:p>
        </w:tc>
        <w:tc>
          <w:tcPr>
            <w:tcW w:w="476" w:type="pct"/>
          </w:tcPr>
          <w:p w14:paraId="21B39461" w14:textId="77777777" w:rsidR="003A76D3" w:rsidRPr="000E303E" w:rsidRDefault="003A76D3" w:rsidP="000E303E">
            <w:r w:rsidRPr="000E303E">
              <w:t>1,658.6</w:t>
            </w:r>
          </w:p>
        </w:tc>
        <w:tc>
          <w:tcPr>
            <w:tcW w:w="439" w:type="pct"/>
          </w:tcPr>
          <w:p w14:paraId="015006B6" w14:textId="77777777" w:rsidR="003A76D3" w:rsidRPr="000E303E" w:rsidRDefault="003A76D3" w:rsidP="000E303E">
            <w:r w:rsidRPr="000E303E">
              <w:t>12.9</w:t>
            </w:r>
          </w:p>
        </w:tc>
        <w:tc>
          <w:tcPr>
            <w:tcW w:w="523" w:type="pct"/>
          </w:tcPr>
          <w:p w14:paraId="761E33CE" w14:textId="77777777" w:rsidR="003A76D3" w:rsidRPr="000E303E" w:rsidRDefault="003A76D3" w:rsidP="000E303E">
            <w:r w:rsidRPr="000E303E">
              <w:t>31</w:t>
            </w:r>
          </w:p>
        </w:tc>
        <w:tc>
          <w:tcPr>
            <w:tcW w:w="479" w:type="pct"/>
          </w:tcPr>
          <w:p w14:paraId="7FB64ECF" w14:textId="77777777" w:rsidR="003A76D3" w:rsidRPr="000E303E" w:rsidRDefault="003A76D3" w:rsidP="000E303E">
            <w:r w:rsidRPr="000E303E">
              <w:t>48</w:t>
            </w:r>
          </w:p>
        </w:tc>
        <w:tc>
          <w:tcPr>
            <w:tcW w:w="747" w:type="pct"/>
          </w:tcPr>
          <w:p w14:paraId="0FFA5303" w14:textId="77777777" w:rsidR="003A76D3" w:rsidRPr="000E303E" w:rsidRDefault="003A76D3" w:rsidP="000E303E">
            <w:r w:rsidRPr="000E303E">
              <w:t>6.6</w:t>
            </w:r>
          </w:p>
        </w:tc>
      </w:tr>
    </w:tbl>
    <w:p w14:paraId="3610AF8C" w14:textId="4653FC7F" w:rsidR="009E34F2" w:rsidRPr="009E34F2" w:rsidRDefault="003C1BBA" w:rsidP="00614CF2">
      <w:pPr>
        <w:pStyle w:val="Caption"/>
      </w:pPr>
      <w:r w:rsidRPr="003C1BBA">
        <w:t>*</w:t>
      </w:r>
      <w:r w:rsidR="00F474B4">
        <w:t xml:space="preserve"> </w:t>
      </w:r>
      <w:r w:rsidRPr="003C1BBA">
        <w:t>National</w:t>
      </w:r>
      <w:r w:rsidR="00F474B4">
        <w:t xml:space="preserve"> </w:t>
      </w:r>
      <w:r w:rsidRPr="003C1BBA">
        <w:t>employment</w:t>
      </w:r>
      <w:r w:rsidR="00F474B4">
        <w:t xml:space="preserve"> </w:t>
      </w:r>
      <w:r w:rsidRPr="003C1BBA">
        <w:t>includes</w:t>
      </w:r>
      <w:r w:rsidR="00F474B4">
        <w:t xml:space="preserve"> </w:t>
      </w:r>
      <w:r w:rsidRPr="003C1BBA">
        <w:t>around</w:t>
      </w:r>
      <w:r w:rsidR="00F474B4">
        <w:t xml:space="preserve"> </w:t>
      </w:r>
      <w:r w:rsidRPr="003C1BBA">
        <w:t>370,000</w:t>
      </w:r>
      <w:r w:rsidR="00F474B4">
        <w:t xml:space="preserve"> </w:t>
      </w:r>
      <w:r w:rsidRPr="003C1BBA">
        <w:t>people</w:t>
      </w:r>
      <w:r w:rsidR="00F474B4">
        <w:t xml:space="preserve"> </w:t>
      </w:r>
      <w:r w:rsidRPr="003C1BBA">
        <w:t>employed</w:t>
      </w:r>
      <w:r w:rsidR="00F474B4">
        <w:t xml:space="preserve"> </w:t>
      </w:r>
      <w:r w:rsidRPr="003C1BBA">
        <w:t>in</w:t>
      </w:r>
      <w:r w:rsidR="00F474B4">
        <w:t xml:space="preserve"> </w:t>
      </w:r>
      <w:r w:rsidRPr="003C1BBA">
        <w:t>the</w:t>
      </w:r>
      <w:r w:rsidR="00F474B4">
        <w:t xml:space="preserve"> </w:t>
      </w:r>
      <w:r w:rsidRPr="003C1BBA">
        <w:t>non-school</w:t>
      </w:r>
      <w:r w:rsidR="00F474B4">
        <w:t xml:space="preserve"> </w:t>
      </w:r>
      <w:r w:rsidRPr="003C1BBA">
        <w:t>education</w:t>
      </w:r>
      <w:r w:rsidR="00F474B4">
        <w:t xml:space="preserve"> </w:t>
      </w:r>
      <w:r w:rsidRPr="003C1BBA">
        <w:t>sector</w:t>
      </w:r>
      <w:r w:rsidR="00F474B4">
        <w:t xml:space="preserve"> </w:t>
      </w:r>
      <w:r w:rsidRPr="003C1BBA">
        <w:t>which</w:t>
      </w:r>
      <w:r w:rsidR="00F474B4">
        <w:t xml:space="preserve"> </w:t>
      </w:r>
      <w:r w:rsidRPr="003C1BBA">
        <w:t>is</w:t>
      </w:r>
      <w:r w:rsidR="00F474B4">
        <w:t xml:space="preserve"> </w:t>
      </w:r>
      <w:r w:rsidRPr="003C1BBA">
        <w:t>not</w:t>
      </w:r>
      <w:r w:rsidR="00F474B4">
        <w:t xml:space="preserve"> </w:t>
      </w:r>
      <w:r w:rsidRPr="003C1BBA">
        <w:t>covered</w:t>
      </w:r>
      <w:r w:rsidR="00F474B4">
        <w:t xml:space="preserve"> </w:t>
      </w:r>
      <w:r w:rsidRPr="003C1BBA">
        <w:t>by</w:t>
      </w:r>
      <w:r w:rsidR="00F474B4">
        <w:t xml:space="preserve"> </w:t>
      </w:r>
      <w:r w:rsidRPr="003C1BBA">
        <w:t>a</w:t>
      </w:r>
      <w:r w:rsidR="00F474B4">
        <w:t xml:space="preserve"> </w:t>
      </w:r>
      <w:r w:rsidRPr="003C1BBA">
        <w:t>JSC</w:t>
      </w:r>
    </w:p>
    <w:p w14:paraId="2A22884D" w14:textId="09957DB7" w:rsidR="007E4DB9" w:rsidRDefault="007E4DB9" w:rsidP="007E4DB9">
      <w:pPr>
        <w:pStyle w:val="Source"/>
      </w:pPr>
      <w:r w:rsidRPr="007E4DB9">
        <w:t>ABS,</w:t>
      </w:r>
      <w:r w:rsidR="00F474B4">
        <w:t xml:space="preserve"> </w:t>
      </w:r>
      <w:r w:rsidRPr="007E4DB9">
        <w:t>Labour</w:t>
      </w:r>
      <w:r w:rsidR="00F474B4">
        <w:t xml:space="preserve"> </w:t>
      </w:r>
      <w:r w:rsidRPr="007E4DB9">
        <w:t>Force,</w:t>
      </w:r>
      <w:r w:rsidR="00F474B4">
        <w:t xml:space="preserve"> </w:t>
      </w:r>
      <w:r w:rsidRPr="007E4DB9">
        <w:t>Australia,</w:t>
      </w:r>
      <w:r w:rsidR="00F474B4">
        <w:t xml:space="preserve"> </w:t>
      </w:r>
      <w:r w:rsidRPr="007E4DB9">
        <w:t>November</w:t>
      </w:r>
      <w:r w:rsidR="00F474B4">
        <w:t xml:space="preserve"> </w:t>
      </w:r>
      <w:r w:rsidRPr="007E4DB9">
        <w:t>2024;</w:t>
      </w:r>
      <w:r w:rsidR="00F474B4">
        <w:t xml:space="preserve"> </w:t>
      </w:r>
      <w:r w:rsidRPr="007E4DB9">
        <w:t>ABS,</w:t>
      </w:r>
      <w:r w:rsidR="00F474B4">
        <w:t xml:space="preserve"> </w:t>
      </w:r>
      <w:r w:rsidRPr="007E4DB9">
        <w:t>Labour</w:t>
      </w:r>
      <w:r w:rsidR="00F474B4">
        <w:t xml:space="preserve"> </w:t>
      </w:r>
      <w:r w:rsidRPr="007E4DB9">
        <w:t>Force,</w:t>
      </w:r>
      <w:r w:rsidR="00F474B4">
        <w:t xml:space="preserve"> </w:t>
      </w:r>
      <w:r w:rsidRPr="007E4DB9">
        <w:t>Australia,</w:t>
      </w:r>
      <w:r w:rsidR="00F474B4">
        <w:t xml:space="preserve"> </w:t>
      </w:r>
      <w:r w:rsidRPr="007E4DB9">
        <w:t>Detailed,</w:t>
      </w:r>
      <w:r w:rsidR="00F474B4">
        <w:t xml:space="preserve"> </w:t>
      </w:r>
      <w:r w:rsidRPr="007E4DB9">
        <w:t>November</w:t>
      </w:r>
      <w:r w:rsidR="00F474B4">
        <w:t xml:space="preserve"> </w:t>
      </w:r>
      <w:r w:rsidRPr="007E4DB9">
        <w:t>2024;</w:t>
      </w:r>
      <w:r w:rsidR="00F474B4">
        <w:t xml:space="preserve"> </w:t>
      </w:r>
      <w:r w:rsidRPr="007E4DB9">
        <w:t>Employment</w:t>
      </w:r>
      <w:r w:rsidR="00F474B4">
        <w:t xml:space="preserve"> </w:t>
      </w:r>
      <w:r w:rsidRPr="007E4DB9">
        <w:t>Projections</w:t>
      </w:r>
      <w:r w:rsidR="00F474B4">
        <w:t xml:space="preserve"> </w:t>
      </w:r>
      <w:r w:rsidRPr="007E4DB9">
        <w:t>produced</w:t>
      </w:r>
      <w:r w:rsidR="00F474B4">
        <w:t xml:space="preserve"> </w:t>
      </w:r>
      <w:r w:rsidRPr="007E4DB9">
        <w:t>by</w:t>
      </w:r>
      <w:r w:rsidR="00F474B4">
        <w:t xml:space="preserve"> </w:t>
      </w:r>
      <w:r w:rsidRPr="007E4DB9">
        <w:t>Victoria</w:t>
      </w:r>
      <w:r w:rsidR="00F474B4">
        <w:t xml:space="preserve"> </w:t>
      </w:r>
      <w:r w:rsidRPr="007E4DB9">
        <w:t>University</w:t>
      </w:r>
      <w:r w:rsidR="00F474B4">
        <w:t xml:space="preserve"> </w:t>
      </w:r>
      <w:r w:rsidRPr="007E4DB9">
        <w:t>for</w:t>
      </w:r>
      <w:r w:rsidR="00F474B4">
        <w:t xml:space="preserve"> </w:t>
      </w:r>
      <w:r w:rsidRPr="007E4DB9">
        <w:t>Jobs</w:t>
      </w:r>
      <w:r w:rsidR="00F474B4">
        <w:t xml:space="preserve"> </w:t>
      </w:r>
      <w:r w:rsidRPr="007E4DB9">
        <w:t>and</w:t>
      </w:r>
      <w:r w:rsidR="00F474B4">
        <w:t xml:space="preserve"> </w:t>
      </w:r>
      <w:r w:rsidRPr="007E4DB9">
        <w:t>Skills</w:t>
      </w:r>
      <w:r w:rsidR="00F474B4">
        <w:t xml:space="preserve"> </w:t>
      </w:r>
      <w:r w:rsidRPr="007E4DB9">
        <w:t>Australia,</w:t>
      </w:r>
      <w:r w:rsidR="00F474B4">
        <w:t xml:space="preserve"> </w:t>
      </w:r>
      <w:r w:rsidRPr="007E4DB9">
        <w:t>2024</w:t>
      </w:r>
      <w:r w:rsidR="00F474B4">
        <w:t xml:space="preserve"> </w:t>
      </w:r>
      <w:r w:rsidRPr="007E4DB9">
        <w:t>(May</w:t>
      </w:r>
      <w:r w:rsidR="00F474B4">
        <w:t xml:space="preserve"> </w:t>
      </w:r>
      <w:r w:rsidRPr="007E4DB9">
        <w:t>2024</w:t>
      </w:r>
      <w:r w:rsidR="00F474B4">
        <w:t xml:space="preserve"> </w:t>
      </w:r>
      <w:r w:rsidRPr="007E4DB9">
        <w:t>to</w:t>
      </w:r>
      <w:r w:rsidR="00F474B4">
        <w:t xml:space="preserve"> </w:t>
      </w:r>
      <w:r w:rsidRPr="007E4DB9">
        <w:t>May</w:t>
      </w:r>
      <w:r w:rsidR="00F474B4">
        <w:t xml:space="preserve"> </w:t>
      </w:r>
      <w:r w:rsidRPr="007E4DB9">
        <w:t>2034)</w:t>
      </w:r>
    </w:p>
    <w:p w14:paraId="67966D32" w14:textId="77777777" w:rsidR="007E4DB9" w:rsidRDefault="007E4DB9">
      <w:pPr>
        <w:rPr>
          <w:sz w:val="17"/>
          <w:szCs w:val="20"/>
        </w:rPr>
      </w:pPr>
      <w:r>
        <w:br w:type="page"/>
      </w:r>
    </w:p>
    <w:p w14:paraId="7951BAA4" w14:textId="3E6BE0E3" w:rsidR="003A76D3" w:rsidRDefault="007E4DB9" w:rsidP="007E4DB9">
      <w:pPr>
        <w:pStyle w:val="Heading2"/>
      </w:pPr>
      <w:bookmarkStart w:id="17" w:name="_Toc200630460"/>
      <w:r>
        <w:lastRenderedPageBreak/>
        <w:t>BuildSkills</w:t>
      </w:r>
      <w:r w:rsidR="00F474B4">
        <w:t xml:space="preserve"> </w:t>
      </w:r>
      <w:r>
        <w:t>Australia</w:t>
      </w:r>
      <w:bookmarkEnd w:id="17"/>
      <w:r w:rsidR="00F474B4">
        <w:t xml:space="preserve"> </w:t>
      </w:r>
    </w:p>
    <w:p w14:paraId="521EA822" w14:textId="0C09D465" w:rsidR="007E4DB9" w:rsidRDefault="007E4DB9" w:rsidP="007E4DB9">
      <w:r>
        <w:t>BuildSkills</w:t>
      </w:r>
      <w:r w:rsidR="00F474B4">
        <w:t xml:space="preserve"> </w:t>
      </w:r>
      <w:r>
        <w:t>Australia</w:t>
      </w:r>
      <w:r w:rsidR="00F474B4">
        <w:t xml:space="preserve"> </w:t>
      </w:r>
      <w:r>
        <w:t>is</w:t>
      </w:r>
      <w:r w:rsidR="00F474B4">
        <w:t xml:space="preserve"> </w:t>
      </w:r>
      <w:r>
        <w:t>the</w:t>
      </w:r>
      <w:r w:rsidR="00F474B4">
        <w:t xml:space="preserve"> </w:t>
      </w:r>
      <w:r>
        <w:t>JSC</w:t>
      </w:r>
      <w:r w:rsidR="00F474B4">
        <w:t xml:space="preserve"> </w:t>
      </w:r>
      <w:r>
        <w:t>for</w:t>
      </w:r>
      <w:r w:rsidR="00F474B4">
        <w:t xml:space="preserve"> </w:t>
      </w:r>
      <w:r>
        <w:t>the</w:t>
      </w:r>
      <w:r w:rsidR="00F474B4">
        <w:t xml:space="preserve"> </w:t>
      </w:r>
      <w:r>
        <w:t>construction,</w:t>
      </w:r>
      <w:r w:rsidR="00F474B4">
        <w:t xml:space="preserve"> </w:t>
      </w:r>
      <w:r>
        <w:t>property</w:t>
      </w:r>
      <w:r w:rsidR="00F474B4">
        <w:t xml:space="preserve"> </w:t>
      </w:r>
      <w:r>
        <w:t>and</w:t>
      </w:r>
      <w:r w:rsidR="00F474B4">
        <w:t xml:space="preserve"> </w:t>
      </w:r>
      <w:r>
        <w:t>water</w:t>
      </w:r>
      <w:r w:rsidR="00F474B4">
        <w:t xml:space="preserve"> </w:t>
      </w:r>
      <w:r>
        <w:t>sectors.</w:t>
      </w:r>
      <w:r w:rsidR="00F474B4">
        <w:t xml:space="preserve"> </w:t>
      </w:r>
      <w:r>
        <w:t>They</w:t>
      </w:r>
      <w:r w:rsidR="00F474B4">
        <w:t xml:space="preserve"> </w:t>
      </w:r>
      <w:r>
        <w:t>play</w:t>
      </w:r>
      <w:r w:rsidR="00F474B4">
        <w:t xml:space="preserve"> </w:t>
      </w:r>
      <w:r>
        <w:t>a</w:t>
      </w:r>
      <w:r w:rsidR="00F474B4">
        <w:t xml:space="preserve"> </w:t>
      </w:r>
      <w:r>
        <w:t>role</w:t>
      </w:r>
      <w:r w:rsidR="00F474B4">
        <w:t xml:space="preserve"> </w:t>
      </w:r>
      <w:r>
        <w:t>in</w:t>
      </w:r>
      <w:r w:rsidR="00F474B4">
        <w:t xml:space="preserve"> </w:t>
      </w:r>
      <w:r>
        <w:t>supporting</w:t>
      </w:r>
      <w:r w:rsidR="00F474B4">
        <w:t xml:space="preserve"> </w:t>
      </w:r>
      <w:r>
        <w:t>development</w:t>
      </w:r>
      <w:r w:rsidR="00F474B4">
        <w:t xml:space="preserve"> </w:t>
      </w:r>
      <w:r>
        <w:t>of</w:t>
      </w:r>
      <w:r w:rsidR="00F474B4">
        <w:t xml:space="preserve"> </w:t>
      </w:r>
      <w:r>
        <w:t>the</w:t>
      </w:r>
      <w:r w:rsidR="00F474B4">
        <w:t xml:space="preserve"> </w:t>
      </w:r>
      <w:r>
        <w:t>Built</w:t>
      </w:r>
      <w:r w:rsidR="00F474B4">
        <w:t xml:space="preserve"> </w:t>
      </w:r>
      <w:r>
        <w:t>Environment</w:t>
      </w:r>
      <w:r w:rsidR="00F474B4">
        <w:t xml:space="preserve"> </w:t>
      </w:r>
      <w:r>
        <w:t>workforce</w:t>
      </w:r>
      <w:r w:rsidR="00F474B4">
        <w:t xml:space="preserve"> </w:t>
      </w:r>
      <w:r>
        <w:t>and,</w:t>
      </w:r>
      <w:r w:rsidR="00F474B4">
        <w:t xml:space="preserve"> </w:t>
      </w:r>
      <w:r>
        <w:t>using</w:t>
      </w:r>
      <w:r w:rsidR="00F474B4">
        <w:t xml:space="preserve"> </w:t>
      </w:r>
      <w:r>
        <w:t>immersive</w:t>
      </w:r>
      <w:r w:rsidR="00F474B4">
        <w:t xml:space="preserve"> </w:t>
      </w:r>
      <w:r>
        <w:t>technologies,</w:t>
      </w:r>
      <w:r w:rsidR="00F474B4">
        <w:t xml:space="preserve"> </w:t>
      </w:r>
      <w:r>
        <w:t>aim</w:t>
      </w:r>
      <w:r w:rsidR="00F474B4">
        <w:t xml:space="preserve"> </w:t>
      </w:r>
      <w:r>
        <w:t>to</w:t>
      </w:r>
      <w:r w:rsidR="00F474B4">
        <w:t xml:space="preserve"> </w:t>
      </w:r>
      <w:r>
        <w:t>improve</w:t>
      </w:r>
      <w:r w:rsidR="00F474B4">
        <w:t xml:space="preserve"> </w:t>
      </w:r>
      <w:r>
        <w:t>students’</w:t>
      </w:r>
      <w:r w:rsidR="00F474B4">
        <w:t xml:space="preserve"> </w:t>
      </w:r>
      <w:r>
        <w:t>understanding</w:t>
      </w:r>
      <w:r w:rsidR="00F474B4">
        <w:t xml:space="preserve"> </w:t>
      </w:r>
      <w:r>
        <w:t>of</w:t>
      </w:r>
      <w:r w:rsidR="00F474B4">
        <w:t xml:space="preserve"> </w:t>
      </w:r>
      <w:r>
        <w:t>available</w:t>
      </w:r>
      <w:r w:rsidR="00F474B4">
        <w:t xml:space="preserve"> </w:t>
      </w:r>
      <w:r>
        <w:t>occupations.</w:t>
      </w:r>
      <w:r w:rsidR="00F474B4">
        <w:t xml:space="preserve"> </w:t>
      </w:r>
      <w:r>
        <w:t>BuildSkills</w:t>
      </w:r>
      <w:r w:rsidR="00F474B4">
        <w:t xml:space="preserve"> </w:t>
      </w:r>
      <w:r>
        <w:t>is</w:t>
      </w:r>
      <w:r w:rsidR="00F474B4">
        <w:t xml:space="preserve"> </w:t>
      </w:r>
      <w:r>
        <w:t>assisting</w:t>
      </w:r>
      <w:r w:rsidR="00F474B4">
        <w:t xml:space="preserve"> </w:t>
      </w:r>
      <w:r>
        <w:t>young</w:t>
      </w:r>
      <w:r w:rsidR="00F474B4">
        <w:t xml:space="preserve"> </w:t>
      </w:r>
      <w:r>
        <w:t>people</w:t>
      </w:r>
      <w:r w:rsidR="00F474B4">
        <w:t xml:space="preserve"> </w:t>
      </w:r>
      <w:r>
        <w:t>to</w:t>
      </w:r>
      <w:r w:rsidR="00F474B4">
        <w:t xml:space="preserve"> </w:t>
      </w:r>
      <w:r>
        <w:t>broaden</w:t>
      </w:r>
      <w:r w:rsidR="00F474B4">
        <w:t xml:space="preserve"> </w:t>
      </w:r>
      <w:r>
        <w:t>their</w:t>
      </w:r>
      <w:r w:rsidR="00F474B4">
        <w:t xml:space="preserve"> </w:t>
      </w:r>
      <w:r>
        <w:t>knowledge</w:t>
      </w:r>
      <w:r w:rsidR="00F474B4">
        <w:t xml:space="preserve"> </w:t>
      </w:r>
      <w:r>
        <w:t>of</w:t>
      </w:r>
      <w:r w:rsidR="00F474B4">
        <w:t xml:space="preserve"> </w:t>
      </w:r>
      <w:r>
        <w:t>the</w:t>
      </w:r>
      <w:r w:rsidR="00F474B4">
        <w:t xml:space="preserve"> </w:t>
      </w:r>
      <w:r>
        <w:t>Construction,</w:t>
      </w:r>
      <w:r w:rsidR="00F474B4">
        <w:t xml:space="preserve"> </w:t>
      </w:r>
      <w:r>
        <w:t>Property</w:t>
      </w:r>
      <w:r w:rsidR="00F474B4">
        <w:t xml:space="preserve"> </w:t>
      </w:r>
      <w:r>
        <w:t>and</w:t>
      </w:r>
      <w:r w:rsidR="00F474B4">
        <w:t xml:space="preserve"> </w:t>
      </w:r>
      <w:r>
        <w:t>Water</w:t>
      </w:r>
      <w:r w:rsidR="00F474B4">
        <w:t xml:space="preserve"> </w:t>
      </w:r>
      <w:r>
        <w:t>sectors.</w:t>
      </w:r>
      <w:r w:rsidR="00F474B4">
        <w:t xml:space="preserve"> </w:t>
      </w:r>
    </w:p>
    <w:p w14:paraId="7D24FBE9" w14:textId="0BE2DECE" w:rsidR="007E4DB9" w:rsidRDefault="007E4DB9" w:rsidP="007E4DB9">
      <w:r>
        <w:t>BuildSkills</w:t>
      </w:r>
      <w:r w:rsidR="00F474B4">
        <w:t xml:space="preserve"> </w:t>
      </w:r>
      <w:r>
        <w:t>Australia</w:t>
      </w:r>
      <w:r w:rsidR="00F474B4">
        <w:t xml:space="preserve"> </w:t>
      </w:r>
      <w:r>
        <w:t>is</w:t>
      </w:r>
      <w:r w:rsidR="00F474B4">
        <w:t xml:space="preserve"> </w:t>
      </w:r>
      <w:r>
        <w:t>using</w:t>
      </w:r>
      <w:r w:rsidR="00F474B4">
        <w:t xml:space="preserve"> </w:t>
      </w:r>
      <w:r>
        <w:t>innovation</w:t>
      </w:r>
      <w:r w:rsidR="00F474B4">
        <w:t xml:space="preserve"> </w:t>
      </w:r>
      <w:r>
        <w:t>to</w:t>
      </w:r>
      <w:r w:rsidR="00F474B4">
        <w:t xml:space="preserve"> </w:t>
      </w:r>
      <w:r>
        <w:t>connect</w:t>
      </w:r>
      <w:r w:rsidR="00F474B4">
        <w:t xml:space="preserve"> </w:t>
      </w:r>
      <w:r>
        <w:t>with</w:t>
      </w:r>
      <w:r w:rsidR="00F474B4">
        <w:t xml:space="preserve"> </w:t>
      </w:r>
      <w:r>
        <w:t>students</w:t>
      </w:r>
      <w:r w:rsidR="00F474B4">
        <w:t xml:space="preserve"> </w:t>
      </w:r>
      <w:r>
        <w:t>and</w:t>
      </w:r>
      <w:r w:rsidR="00F474B4">
        <w:t xml:space="preserve"> </w:t>
      </w:r>
      <w:r>
        <w:t>promote</w:t>
      </w:r>
      <w:r w:rsidR="00F474B4">
        <w:t xml:space="preserve"> </w:t>
      </w:r>
      <w:r>
        <w:t>career</w:t>
      </w:r>
      <w:r w:rsidR="00F474B4">
        <w:t xml:space="preserve"> </w:t>
      </w:r>
      <w:r>
        <w:t>opportunities,</w:t>
      </w:r>
      <w:r w:rsidR="00F474B4">
        <w:t xml:space="preserve"> </w:t>
      </w:r>
      <w:r>
        <w:t>with</w:t>
      </w:r>
      <w:r w:rsidR="00F474B4">
        <w:t xml:space="preserve"> </w:t>
      </w:r>
      <w:r>
        <w:t>a</w:t>
      </w:r>
      <w:r w:rsidR="00F474B4">
        <w:t xml:space="preserve"> </w:t>
      </w:r>
      <w:r>
        <w:t>focus</w:t>
      </w:r>
      <w:r w:rsidR="00F474B4">
        <w:t xml:space="preserve"> </w:t>
      </w:r>
      <w:r>
        <w:t>on</w:t>
      </w:r>
      <w:r w:rsidR="00F474B4">
        <w:t xml:space="preserve"> </w:t>
      </w:r>
      <w:r>
        <w:t>broadening</w:t>
      </w:r>
      <w:r w:rsidR="00F474B4">
        <w:t xml:space="preserve"> </w:t>
      </w:r>
      <w:r>
        <w:t>the</w:t>
      </w:r>
      <w:r w:rsidR="00F474B4">
        <w:t xml:space="preserve"> </w:t>
      </w:r>
      <w:r>
        <w:t>talent</w:t>
      </w:r>
      <w:r w:rsidR="00F474B4">
        <w:t xml:space="preserve"> </w:t>
      </w:r>
      <w:r>
        <w:t>pipeline</w:t>
      </w:r>
      <w:r w:rsidR="00F474B4">
        <w:t xml:space="preserve"> </w:t>
      </w:r>
      <w:r>
        <w:t>by</w:t>
      </w:r>
      <w:r w:rsidR="00F474B4">
        <w:t xml:space="preserve"> </w:t>
      </w:r>
      <w:r>
        <w:t>reaching</w:t>
      </w:r>
      <w:r w:rsidR="00F474B4">
        <w:t xml:space="preserve"> </w:t>
      </w:r>
      <w:r>
        <w:t>a</w:t>
      </w:r>
      <w:r w:rsidR="00F474B4">
        <w:t xml:space="preserve"> </w:t>
      </w:r>
      <w:r>
        <w:t>more</w:t>
      </w:r>
      <w:r w:rsidR="00F474B4">
        <w:t xml:space="preserve"> </w:t>
      </w:r>
      <w:r>
        <w:t>diverse</w:t>
      </w:r>
      <w:r w:rsidR="00F474B4">
        <w:t xml:space="preserve"> </w:t>
      </w:r>
      <w:r>
        <w:t>audience.</w:t>
      </w:r>
      <w:r w:rsidR="00F474B4">
        <w:t xml:space="preserve"> </w:t>
      </w:r>
      <w:r>
        <w:t>Engaging</w:t>
      </w:r>
      <w:r w:rsidR="00F474B4">
        <w:t xml:space="preserve"> </w:t>
      </w:r>
      <w:r>
        <w:t>students</w:t>
      </w:r>
      <w:r w:rsidR="00F474B4">
        <w:t xml:space="preserve"> </w:t>
      </w:r>
      <w:r>
        <w:t>early</w:t>
      </w:r>
      <w:r w:rsidR="00F474B4">
        <w:t xml:space="preserve"> </w:t>
      </w:r>
      <w:r>
        <w:t>can</w:t>
      </w:r>
      <w:r w:rsidR="00F474B4">
        <w:t xml:space="preserve"> </w:t>
      </w:r>
      <w:r>
        <w:t>help</w:t>
      </w:r>
      <w:r w:rsidR="00F474B4">
        <w:t xml:space="preserve"> </w:t>
      </w:r>
      <w:r>
        <w:t>to</w:t>
      </w:r>
      <w:r w:rsidR="00F474B4">
        <w:t xml:space="preserve"> </w:t>
      </w:r>
      <w:r>
        <w:t>build</w:t>
      </w:r>
      <w:r w:rsidR="00F474B4">
        <w:t xml:space="preserve"> </w:t>
      </w:r>
      <w:r>
        <w:t>a</w:t>
      </w:r>
      <w:r w:rsidR="00F474B4">
        <w:t xml:space="preserve"> </w:t>
      </w:r>
      <w:r>
        <w:t>more</w:t>
      </w:r>
      <w:r w:rsidR="00F474B4">
        <w:t xml:space="preserve"> </w:t>
      </w:r>
      <w:r>
        <w:t>inclusive</w:t>
      </w:r>
      <w:r w:rsidR="00F474B4">
        <w:t xml:space="preserve"> </w:t>
      </w:r>
      <w:r>
        <w:t>workforce.</w:t>
      </w:r>
      <w:r w:rsidR="00F474B4">
        <w:t xml:space="preserve"> </w:t>
      </w:r>
      <w:r>
        <w:t>Providing</w:t>
      </w:r>
      <w:r w:rsidR="00F474B4">
        <w:t xml:space="preserve"> </w:t>
      </w:r>
      <w:r>
        <w:t>opportunities</w:t>
      </w:r>
      <w:r w:rsidR="00F474B4">
        <w:t xml:space="preserve"> </w:t>
      </w:r>
      <w:r>
        <w:t>for</w:t>
      </w:r>
      <w:r w:rsidR="00F474B4">
        <w:t xml:space="preserve"> </w:t>
      </w:r>
      <w:r>
        <w:t>students</w:t>
      </w:r>
      <w:r w:rsidR="00F474B4">
        <w:t xml:space="preserve"> </w:t>
      </w:r>
      <w:r>
        <w:t>to</w:t>
      </w:r>
      <w:r w:rsidR="00F474B4">
        <w:t xml:space="preserve"> </w:t>
      </w:r>
      <w:r>
        <w:t>experience</w:t>
      </w:r>
      <w:r w:rsidR="00F474B4">
        <w:t xml:space="preserve"> </w:t>
      </w:r>
      <w:r>
        <w:t>what</w:t>
      </w:r>
      <w:r w:rsidR="00F474B4">
        <w:t xml:space="preserve"> </w:t>
      </w:r>
      <w:r>
        <w:t>a</w:t>
      </w:r>
      <w:r w:rsidR="00F474B4">
        <w:t xml:space="preserve"> </w:t>
      </w:r>
      <w:r>
        <w:t>career</w:t>
      </w:r>
      <w:r w:rsidR="00F474B4">
        <w:t xml:space="preserve"> </w:t>
      </w:r>
      <w:r>
        <w:t>in</w:t>
      </w:r>
      <w:r w:rsidR="00F474B4">
        <w:t xml:space="preserve"> </w:t>
      </w:r>
      <w:r>
        <w:t>the</w:t>
      </w:r>
      <w:r w:rsidR="00F474B4">
        <w:t xml:space="preserve"> </w:t>
      </w:r>
      <w:r>
        <w:t>Built</w:t>
      </w:r>
      <w:r w:rsidR="00F474B4">
        <w:t xml:space="preserve"> </w:t>
      </w:r>
      <w:r>
        <w:t>Environment</w:t>
      </w:r>
      <w:r w:rsidR="00F474B4">
        <w:t xml:space="preserve"> </w:t>
      </w:r>
      <w:r>
        <w:t>workforce</w:t>
      </w:r>
      <w:r w:rsidR="00F474B4">
        <w:t xml:space="preserve"> </w:t>
      </w:r>
      <w:r>
        <w:t>entails</w:t>
      </w:r>
      <w:r w:rsidR="00F474B4">
        <w:t xml:space="preserve"> </w:t>
      </w:r>
      <w:r>
        <w:t>is</w:t>
      </w:r>
      <w:r w:rsidR="00F474B4">
        <w:t xml:space="preserve"> </w:t>
      </w:r>
      <w:r>
        <w:t>invaluable</w:t>
      </w:r>
      <w:r w:rsidR="00F474B4">
        <w:t xml:space="preserve"> </w:t>
      </w:r>
      <w:r>
        <w:t>for</w:t>
      </w:r>
      <w:r w:rsidR="00F474B4">
        <w:t xml:space="preserve"> </w:t>
      </w:r>
      <w:r>
        <w:t>those</w:t>
      </w:r>
      <w:r w:rsidR="00F474B4">
        <w:t xml:space="preserve"> </w:t>
      </w:r>
      <w:r>
        <w:t>who</w:t>
      </w:r>
      <w:r w:rsidR="00F474B4">
        <w:t xml:space="preserve"> </w:t>
      </w:r>
      <w:r>
        <w:t>may</w:t>
      </w:r>
      <w:r w:rsidR="00F474B4">
        <w:t xml:space="preserve"> </w:t>
      </w:r>
      <w:r>
        <w:t>not</w:t>
      </w:r>
      <w:r w:rsidR="00F474B4">
        <w:t xml:space="preserve"> </w:t>
      </w:r>
      <w:r>
        <w:t>have</w:t>
      </w:r>
      <w:r w:rsidR="00F474B4">
        <w:t xml:space="preserve"> </w:t>
      </w:r>
      <w:r>
        <w:t>considered</w:t>
      </w:r>
      <w:r w:rsidR="00F474B4">
        <w:t xml:space="preserve"> </w:t>
      </w:r>
      <w:r>
        <w:t>it</w:t>
      </w:r>
      <w:r w:rsidR="00F474B4">
        <w:t xml:space="preserve"> </w:t>
      </w:r>
      <w:r>
        <w:t>as</w:t>
      </w:r>
      <w:r w:rsidR="00F474B4">
        <w:t xml:space="preserve"> </w:t>
      </w:r>
      <w:r>
        <w:t>a</w:t>
      </w:r>
      <w:r w:rsidR="00F474B4">
        <w:t xml:space="preserve"> </w:t>
      </w:r>
      <w:r>
        <w:t>career</w:t>
      </w:r>
      <w:r w:rsidR="00F474B4">
        <w:t xml:space="preserve"> </w:t>
      </w:r>
      <w:r>
        <w:t>option.</w:t>
      </w:r>
      <w:r w:rsidR="00F474B4">
        <w:t xml:space="preserve"> </w:t>
      </w:r>
    </w:p>
    <w:p w14:paraId="0EE11880" w14:textId="63325C2E" w:rsidR="007E4DB9" w:rsidRDefault="007E4DB9" w:rsidP="007E4DB9">
      <w:r>
        <w:t>The</w:t>
      </w:r>
      <w:r w:rsidR="00F474B4">
        <w:t xml:space="preserve"> </w:t>
      </w:r>
      <w:r>
        <w:t>construction</w:t>
      </w:r>
      <w:r w:rsidR="00F474B4">
        <w:t xml:space="preserve"> </w:t>
      </w:r>
      <w:r>
        <w:t>sector</w:t>
      </w:r>
      <w:r w:rsidR="00F474B4">
        <w:t xml:space="preserve"> </w:t>
      </w:r>
      <w:r>
        <w:t>offers</w:t>
      </w:r>
      <w:r w:rsidR="00F474B4">
        <w:t xml:space="preserve"> </w:t>
      </w:r>
      <w:r>
        <w:t>diverse</w:t>
      </w:r>
      <w:r w:rsidR="00F474B4">
        <w:t xml:space="preserve"> </w:t>
      </w:r>
      <w:r>
        <w:t>career</w:t>
      </w:r>
      <w:r w:rsidR="00F474B4">
        <w:t xml:space="preserve"> </w:t>
      </w:r>
      <w:r>
        <w:t>opportunities.</w:t>
      </w:r>
      <w:r w:rsidR="00F474B4">
        <w:t xml:space="preserve"> </w:t>
      </w:r>
      <w:r>
        <w:t>This</w:t>
      </w:r>
      <w:r w:rsidR="00F474B4">
        <w:t xml:space="preserve"> </w:t>
      </w:r>
      <w:r>
        <w:t>includes</w:t>
      </w:r>
      <w:r w:rsidR="00F474B4">
        <w:t xml:space="preserve"> </w:t>
      </w:r>
      <w:r>
        <w:t>skilled</w:t>
      </w:r>
      <w:r w:rsidR="00F474B4">
        <w:t xml:space="preserve"> </w:t>
      </w:r>
      <w:r>
        <w:t>trades</w:t>
      </w:r>
      <w:r w:rsidR="00F474B4">
        <w:t xml:space="preserve"> </w:t>
      </w:r>
      <w:r>
        <w:t>and</w:t>
      </w:r>
      <w:r w:rsidR="00F474B4">
        <w:t xml:space="preserve"> </w:t>
      </w:r>
      <w:r>
        <w:t>professional</w:t>
      </w:r>
      <w:r w:rsidR="00F474B4">
        <w:t xml:space="preserve"> </w:t>
      </w:r>
      <w:r>
        <w:t>and</w:t>
      </w:r>
      <w:r w:rsidR="00F474B4">
        <w:t xml:space="preserve"> </w:t>
      </w:r>
      <w:r>
        <w:t>managerial</w:t>
      </w:r>
      <w:r w:rsidR="00F474B4">
        <w:t xml:space="preserve"> </w:t>
      </w:r>
      <w:r>
        <w:t>roles.</w:t>
      </w:r>
      <w:r w:rsidR="00F474B4">
        <w:t xml:space="preserve"> </w:t>
      </w:r>
      <w:r>
        <w:t>BuildSkills</w:t>
      </w:r>
      <w:r w:rsidR="00F474B4">
        <w:t xml:space="preserve"> </w:t>
      </w:r>
      <w:r>
        <w:t>helps</w:t>
      </w:r>
      <w:r w:rsidR="00F474B4">
        <w:t xml:space="preserve"> </w:t>
      </w:r>
      <w:r>
        <w:t>highlight</w:t>
      </w:r>
      <w:r w:rsidR="00F474B4">
        <w:t xml:space="preserve"> </w:t>
      </w:r>
      <w:r>
        <w:t>progression</w:t>
      </w:r>
      <w:r w:rsidR="00F474B4">
        <w:t xml:space="preserve"> </w:t>
      </w:r>
      <w:r>
        <w:t>within</w:t>
      </w:r>
      <w:r w:rsidR="00F474B4">
        <w:t xml:space="preserve"> </w:t>
      </w:r>
      <w:r>
        <w:t>the</w:t>
      </w:r>
      <w:r w:rsidR="00F474B4">
        <w:t xml:space="preserve"> </w:t>
      </w:r>
      <w:r>
        <w:t>sector,</w:t>
      </w:r>
      <w:r w:rsidR="00F474B4">
        <w:t xml:space="preserve"> </w:t>
      </w:r>
      <w:r>
        <w:t>from</w:t>
      </w:r>
      <w:r w:rsidR="00F474B4">
        <w:t xml:space="preserve"> </w:t>
      </w:r>
      <w:r>
        <w:t>apprenticeships</w:t>
      </w:r>
      <w:r w:rsidR="00F474B4">
        <w:t xml:space="preserve"> </w:t>
      </w:r>
      <w:r>
        <w:t>to</w:t>
      </w:r>
      <w:r w:rsidR="00F474B4">
        <w:t xml:space="preserve"> </w:t>
      </w:r>
      <w:r>
        <w:t>leadership</w:t>
      </w:r>
      <w:r w:rsidR="00F474B4">
        <w:t xml:space="preserve"> </w:t>
      </w:r>
      <w:r>
        <w:t>positions.</w:t>
      </w:r>
      <w:r w:rsidR="00F474B4">
        <w:t xml:space="preserve"> </w:t>
      </w:r>
    </w:p>
    <w:p w14:paraId="6C75ADE7" w14:textId="56DA34E2" w:rsidR="007E4DB9" w:rsidRDefault="007E4DB9" w:rsidP="007E4DB9">
      <w:r>
        <w:t>A</w:t>
      </w:r>
      <w:r w:rsidR="00F474B4">
        <w:t xml:space="preserve"> </w:t>
      </w:r>
      <w:r>
        <w:t>key</w:t>
      </w:r>
      <w:r w:rsidR="00F474B4">
        <w:t xml:space="preserve"> </w:t>
      </w:r>
      <w:r>
        <w:t>focus</w:t>
      </w:r>
      <w:r w:rsidR="00F474B4">
        <w:t xml:space="preserve"> </w:t>
      </w:r>
      <w:r>
        <w:t>for</w:t>
      </w:r>
      <w:r w:rsidR="00F474B4">
        <w:t xml:space="preserve"> </w:t>
      </w:r>
      <w:r>
        <w:t>BuildSkills</w:t>
      </w:r>
      <w:r w:rsidR="00F474B4">
        <w:t xml:space="preserve"> </w:t>
      </w:r>
      <w:r>
        <w:t>is</w:t>
      </w:r>
      <w:r w:rsidR="00F474B4">
        <w:t xml:space="preserve"> </w:t>
      </w:r>
      <w:r>
        <w:t>increasing</w:t>
      </w:r>
      <w:r w:rsidR="00F474B4">
        <w:t xml:space="preserve"> </w:t>
      </w:r>
      <w:r>
        <w:t>diversity</w:t>
      </w:r>
      <w:r w:rsidR="00F474B4">
        <w:t xml:space="preserve"> </w:t>
      </w:r>
      <w:r>
        <w:t>within</w:t>
      </w:r>
      <w:r w:rsidR="00F474B4">
        <w:t xml:space="preserve"> </w:t>
      </w:r>
      <w:r>
        <w:t>the</w:t>
      </w:r>
      <w:r w:rsidR="00F474B4">
        <w:t xml:space="preserve"> </w:t>
      </w:r>
      <w:r>
        <w:t>Construction</w:t>
      </w:r>
      <w:r w:rsidR="00F474B4">
        <w:t xml:space="preserve"> </w:t>
      </w:r>
      <w:r>
        <w:t>workforce.</w:t>
      </w:r>
      <w:r w:rsidR="00F474B4">
        <w:t xml:space="preserve"> </w:t>
      </w:r>
      <w:r>
        <w:t>The</w:t>
      </w:r>
      <w:r w:rsidR="00F474B4">
        <w:t xml:space="preserve"> </w:t>
      </w:r>
      <w:r>
        <w:t>aim</w:t>
      </w:r>
      <w:r w:rsidR="00F474B4">
        <w:t xml:space="preserve"> </w:t>
      </w:r>
      <w:r>
        <w:t>is</w:t>
      </w:r>
      <w:r w:rsidR="00F474B4">
        <w:t xml:space="preserve"> </w:t>
      </w:r>
      <w:r>
        <w:t>to</w:t>
      </w:r>
      <w:r w:rsidR="00F474B4">
        <w:t xml:space="preserve"> </w:t>
      </w:r>
      <w:r>
        <w:t>show</w:t>
      </w:r>
      <w:r w:rsidR="00F474B4">
        <w:t xml:space="preserve"> </w:t>
      </w:r>
      <w:r>
        <w:t>that</w:t>
      </w:r>
      <w:r w:rsidR="00F474B4">
        <w:t xml:space="preserve"> </w:t>
      </w:r>
      <w:r>
        <w:t>there</w:t>
      </w:r>
      <w:r w:rsidR="00F474B4">
        <w:t xml:space="preserve"> </w:t>
      </w:r>
      <w:r>
        <w:t>are</w:t>
      </w:r>
      <w:r w:rsidR="00F474B4">
        <w:t xml:space="preserve"> </w:t>
      </w:r>
      <w:r>
        <w:t>roles</w:t>
      </w:r>
      <w:r w:rsidR="00F474B4">
        <w:t xml:space="preserve"> </w:t>
      </w:r>
      <w:r>
        <w:t>for</w:t>
      </w:r>
      <w:r w:rsidR="00F474B4">
        <w:t xml:space="preserve"> </w:t>
      </w:r>
      <w:r>
        <w:t>people</w:t>
      </w:r>
      <w:r w:rsidR="00F474B4">
        <w:t xml:space="preserve"> </w:t>
      </w:r>
      <w:r>
        <w:t>from</w:t>
      </w:r>
      <w:r w:rsidR="00F474B4">
        <w:t xml:space="preserve"> </w:t>
      </w:r>
      <w:r>
        <w:t>any</w:t>
      </w:r>
      <w:r w:rsidR="00F474B4">
        <w:t xml:space="preserve"> </w:t>
      </w:r>
      <w:r>
        <w:t>background</w:t>
      </w:r>
      <w:r w:rsidR="00F474B4">
        <w:t xml:space="preserve"> </w:t>
      </w:r>
      <w:r>
        <w:t>in</w:t>
      </w:r>
      <w:r w:rsidR="00F474B4">
        <w:t xml:space="preserve"> </w:t>
      </w:r>
      <w:r>
        <w:t>construction,</w:t>
      </w:r>
      <w:r w:rsidR="00F474B4">
        <w:t xml:space="preserve"> </w:t>
      </w:r>
      <w:r>
        <w:t>with</w:t>
      </w:r>
      <w:r w:rsidR="00F474B4">
        <w:t xml:space="preserve"> </w:t>
      </w:r>
      <w:r>
        <w:t>a</w:t>
      </w:r>
      <w:r w:rsidR="00F474B4">
        <w:t xml:space="preserve"> </w:t>
      </w:r>
      <w:r>
        <w:t>range</w:t>
      </w:r>
      <w:r w:rsidR="00F474B4">
        <w:t xml:space="preserve"> </w:t>
      </w:r>
      <w:r>
        <w:t>of</w:t>
      </w:r>
      <w:r w:rsidR="00F474B4">
        <w:t xml:space="preserve"> </w:t>
      </w:r>
      <w:r>
        <w:t>occupations</w:t>
      </w:r>
      <w:r w:rsidR="00F474B4">
        <w:t xml:space="preserve"> </w:t>
      </w:r>
      <w:r>
        <w:t>available.</w:t>
      </w:r>
      <w:r w:rsidR="00F474B4">
        <w:t xml:space="preserve"> </w:t>
      </w:r>
      <w:r>
        <w:t>As</w:t>
      </w:r>
      <w:r w:rsidR="00F474B4">
        <w:t xml:space="preserve"> </w:t>
      </w:r>
      <w:r>
        <w:t>well</w:t>
      </w:r>
      <w:r w:rsidR="00F474B4">
        <w:t xml:space="preserve"> </w:t>
      </w:r>
      <w:r>
        <w:t>as</w:t>
      </w:r>
      <w:r w:rsidR="00F474B4">
        <w:t xml:space="preserve"> </w:t>
      </w:r>
      <w:r>
        <w:t>more</w:t>
      </w:r>
      <w:r w:rsidR="00F474B4">
        <w:t xml:space="preserve"> </w:t>
      </w:r>
      <w:r>
        <w:t>well-known</w:t>
      </w:r>
      <w:r w:rsidR="00F474B4">
        <w:t xml:space="preserve"> </w:t>
      </w:r>
      <w:r>
        <w:t>occupations</w:t>
      </w:r>
      <w:r w:rsidR="00F474B4">
        <w:t xml:space="preserve"> </w:t>
      </w:r>
      <w:r>
        <w:t>such</w:t>
      </w:r>
      <w:r w:rsidR="00F474B4">
        <w:t xml:space="preserve"> </w:t>
      </w:r>
      <w:r>
        <w:t>as</w:t>
      </w:r>
      <w:r w:rsidR="00F474B4">
        <w:t xml:space="preserve"> </w:t>
      </w:r>
      <w:r>
        <w:t>Project</w:t>
      </w:r>
      <w:r w:rsidR="00F474B4">
        <w:t xml:space="preserve"> </w:t>
      </w:r>
      <w:r>
        <w:t>Builders</w:t>
      </w:r>
      <w:r w:rsidR="00F474B4">
        <w:t xml:space="preserve"> </w:t>
      </w:r>
      <w:r>
        <w:t>and</w:t>
      </w:r>
      <w:r w:rsidR="00F474B4">
        <w:t xml:space="preserve"> </w:t>
      </w:r>
      <w:r>
        <w:t>Carpenters,</w:t>
      </w:r>
      <w:r w:rsidR="00F474B4">
        <w:t xml:space="preserve"> </w:t>
      </w:r>
      <w:r>
        <w:t>other</w:t>
      </w:r>
      <w:r w:rsidR="00F474B4">
        <w:t xml:space="preserve"> </w:t>
      </w:r>
      <w:r>
        <w:t>occupations</w:t>
      </w:r>
      <w:r w:rsidR="00F474B4">
        <w:t xml:space="preserve"> </w:t>
      </w:r>
      <w:r>
        <w:t>include</w:t>
      </w:r>
      <w:r w:rsidR="00F474B4">
        <w:t xml:space="preserve"> </w:t>
      </w:r>
      <w:r>
        <w:t>but</w:t>
      </w:r>
      <w:r w:rsidR="00F474B4">
        <w:t xml:space="preserve"> </w:t>
      </w:r>
      <w:r>
        <w:t>are</w:t>
      </w:r>
      <w:r w:rsidR="00F474B4">
        <w:t xml:space="preserve"> </w:t>
      </w:r>
      <w:r>
        <w:t>not</w:t>
      </w:r>
      <w:r w:rsidR="00F474B4">
        <w:t xml:space="preserve"> </w:t>
      </w:r>
      <w:r>
        <w:t>limited</w:t>
      </w:r>
      <w:r w:rsidR="00F474B4">
        <w:t xml:space="preserve"> </w:t>
      </w:r>
      <w:r>
        <w:t>to:</w:t>
      </w:r>
      <w:r w:rsidR="00F474B4">
        <w:t xml:space="preserve"> </w:t>
      </w:r>
    </w:p>
    <w:p w14:paraId="799D7B17" w14:textId="7FD6808C" w:rsidR="007E4DB9" w:rsidRDefault="007E4DB9" w:rsidP="007E4DB9">
      <w:pPr>
        <w:pStyle w:val="ListBullet"/>
      </w:pPr>
      <w:r>
        <w:t>Environmental</w:t>
      </w:r>
      <w:r w:rsidR="00F474B4">
        <w:t xml:space="preserve"> </w:t>
      </w:r>
      <w:r>
        <w:t>Engineers</w:t>
      </w:r>
    </w:p>
    <w:p w14:paraId="29880B15" w14:textId="4ABBF0F3" w:rsidR="007E4DB9" w:rsidRDefault="007E4DB9" w:rsidP="007E4DB9">
      <w:pPr>
        <w:pStyle w:val="ListBullet"/>
      </w:pPr>
      <w:r>
        <w:t>Insulation</w:t>
      </w:r>
      <w:r w:rsidR="00F474B4">
        <w:t xml:space="preserve"> </w:t>
      </w:r>
      <w:r>
        <w:t>and</w:t>
      </w:r>
      <w:r w:rsidR="00F474B4">
        <w:t xml:space="preserve"> </w:t>
      </w:r>
      <w:r>
        <w:t>Home</w:t>
      </w:r>
      <w:r w:rsidR="00F474B4">
        <w:t xml:space="preserve"> </w:t>
      </w:r>
      <w:r>
        <w:t>Improvement</w:t>
      </w:r>
      <w:r w:rsidR="00F474B4">
        <w:t xml:space="preserve"> </w:t>
      </w:r>
      <w:r>
        <w:t>Installer</w:t>
      </w:r>
    </w:p>
    <w:p w14:paraId="40BFF98A" w14:textId="1BC6E2CC" w:rsidR="007E4DB9" w:rsidRDefault="007E4DB9" w:rsidP="007E4DB9">
      <w:pPr>
        <w:pStyle w:val="ListBullet"/>
      </w:pPr>
      <w:r>
        <w:t>Heritage</w:t>
      </w:r>
      <w:r w:rsidR="00F474B4">
        <w:t xml:space="preserve"> </w:t>
      </w:r>
      <w:r>
        <w:t>and</w:t>
      </w:r>
      <w:r w:rsidR="00F474B4">
        <w:t xml:space="preserve"> </w:t>
      </w:r>
      <w:r>
        <w:t>Restoration</w:t>
      </w:r>
      <w:r w:rsidR="00F474B4">
        <w:t xml:space="preserve"> </w:t>
      </w:r>
      <w:r>
        <w:t>Bricklayer.</w:t>
      </w:r>
    </w:p>
    <w:p w14:paraId="263422FB" w14:textId="4E8709D4" w:rsidR="007E4DB9" w:rsidRDefault="007E4DB9" w:rsidP="007E4DB9">
      <w:r>
        <w:t>The</w:t>
      </w:r>
      <w:r w:rsidR="00F474B4">
        <w:t xml:space="preserve"> </w:t>
      </w:r>
      <w:r>
        <w:t>property</w:t>
      </w:r>
      <w:r w:rsidR="00F474B4">
        <w:t xml:space="preserve"> </w:t>
      </w:r>
      <w:r>
        <w:t>sector</w:t>
      </w:r>
      <w:r w:rsidR="00F474B4">
        <w:t xml:space="preserve"> </w:t>
      </w:r>
      <w:r>
        <w:t>encompasses</w:t>
      </w:r>
      <w:r w:rsidR="00F474B4">
        <w:t xml:space="preserve"> </w:t>
      </w:r>
      <w:r>
        <w:t>many</w:t>
      </w:r>
      <w:r w:rsidR="00F474B4">
        <w:t xml:space="preserve"> </w:t>
      </w:r>
      <w:r>
        <w:t>occupations.</w:t>
      </w:r>
      <w:r w:rsidR="00F474B4">
        <w:t xml:space="preserve"> </w:t>
      </w:r>
      <w:r>
        <w:t>This</w:t>
      </w:r>
      <w:r w:rsidR="00F474B4">
        <w:t xml:space="preserve"> </w:t>
      </w:r>
      <w:r>
        <w:t>includes</w:t>
      </w:r>
      <w:r w:rsidR="00F474B4">
        <w:t xml:space="preserve"> </w:t>
      </w:r>
      <w:r>
        <w:t>real</w:t>
      </w:r>
      <w:r w:rsidR="00F474B4">
        <w:t xml:space="preserve"> </w:t>
      </w:r>
      <w:r>
        <w:t>estate,</w:t>
      </w:r>
      <w:r w:rsidR="00F474B4">
        <w:t xml:space="preserve"> </w:t>
      </w:r>
      <w:r>
        <w:t>property</w:t>
      </w:r>
      <w:r w:rsidR="00F474B4">
        <w:t xml:space="preserve"> </w:t>
      </w:r>
      <w:r>
        <w:t>management,</w:t>
      </w:r>
      <w:r w:rsidR="00F474B4">
        <w:t xml:space="preserve"> </w:t>
      </w:r>
      <w:r>
        <w:t>urban</w:t>
      </w:r>
      <w:r w:rsidR="00F474B4">
        <w:t xml:space="preserve"> </w:t>
      </w:r>
      <w:r>
        <w:t>planning,</w:t>
      </w:r>
      <w:r w:rsidR="00F474B4">
        <w:t xml:space="preserve"> </w:t>
      </w:r>
      <w:r>
        <w:t>and</w:t>
      </w:r>
      <w:r w:rsidR="00F474B4">
        <w:t xml:space="preserve"> </w:t>
      </w:r>
      <w:r>
        <w:t>facilities</w:t>
      </w:r>
      <w:r w:rsidR="00F474B4">
        <w:t xml:space="preserve"> </w:t>
      </w:r>
      <w:r>
        <w:t>management.</w:t>
      </w:r>
      <w:r w:rsidR="00F474B4">
        <w:t xml:space="preserve"> </w:t>
      </w:r>
      <w:r>
        <w:t>There</w:t>
      </w:r>
      <w:r w:rsidR="00F474B4">
        <w:t xml:space="preserve"> </w:t>
      </w:r>
      <w:r>
        <w:t>are</w:t>
      </w:r>
      <w:r w:rsidR="00F474B4">
        <w:t xml:space="preserve"> </w:t>
      </w:r>
      <w:r>
        <w:t>a</w:t>
      </w:r>
      <w:r w:rsidR="00F474B4">
        <w:t xml:space="preserve"> </w:t>
      </w:r>
      <w:r>
        <w:t>breadth</w:t>
      </w:r>
      <w:r w:rsidR="00F474B4">
        <w:t xml:space="preserve"> </w:t>
      </w:r>
      <w:r>
        <w:t>of</w:t>
      </w:r>
      <w:r w:rsidR="00F474B4">
        <w:t xml:space="preserve"> </w:t>
      </w:r>
      <w:r>
        <w:t>roles</w:t>
      </w:r>
      <w:r w:rsidR="00F474B4">
        <w:t xml:space="preserve"> </w:t>
      </w:r>
      <w:r>
        <w:t>available</w:t>
      </w:r>
      <w:r w:rsidR="00F474B4">
        <w:t xml:space="preserve"> </w:t>
      </w:r>
      <w:r>
        <w:t>in</w:t>
      </w:r>
      <w:r w:rsidR="00F474B4">
        <w:t xml:space="preserve"> </w:t>
      </w:r>
      <w:r>
        <w:t>this</w:t>
      </w:r>
      <w:r w:rsidR="00F474B4">
        <w:t xml:space="preserve"> </w:t>
      </w:r>
      <w:r>
        <w:t>sector,</w:t>
      </w:r>
      <w:r w:rsidR="00F474B4">
        <w:t xml:space="preserve"> </w:t>
      </w:r>
      <w:r>
        <w:t>from</w:t>
      </w:r>
      <w:r w:rsidR="00F474B4">
        <w:t xml:space="preserve"> </w:t>
      </w:r>
      <w:r>
        <w:t>frontline</w:t>
      </w:r>
      <w:r w:rsidR="00F474B4">
        <w:t xml:space="preserve"> </w:t>
      </w:r>
      <w:r>
        <w:t>sales</w:t>
      </w:r>
      <w:r w:rsidR="00F474B4">
        <w:t xml:space="preserve"> </w:t>
      </w:r>
      <w:r>
        <w:t>positions</w:t>
      </w:r>
      <w:r w:rsidR="00F474B4">
        <w:t xml:space="preserve"> </w:t>
      </w:r>
      <w:r>
        <w:t>through</w:t>
      </w:r>
      <w:r w:rsidR="00F474B4">
        <w:t xml:space="preserve"> </w:t>
      </w:r>
      <w:r>
        <w:t>to</w:t>
      </w:r>
      <w:r w:rsidR="00F474B4">
        <w:t xml:space="preserve"> </w:t>
      </w:r>
      <w:r>
        <w:t>specialised</w:t>
      </w:r>
      <w:r w:rsidR="00F474B4">
        <w:t xml:space="preserve"> </w:t>
      </w:r>
      <w:r>
        <w:t>asset</w:t>
      </w:r>
      <w:r w:rsidR="00F474B4">
        <w:t xml:space="preserve"> </w:t>
      </w:r>
      <w:r>
        <w:t>management</w:t>
      </w:r>
      <w:r w:rsidR="00F474B4">
        <w:t xml:space="preserve"> </w:t>
      </w:r>
      <w:r>
        <w:t>roles.</w:t>
      </w:r>
    </w:p>
    <w:p w14:paraId="392ECAE1" w14:textId="039399B4" w:rsidR="007E4DB9" w:rsidRDefault="007E4DB9" w:rsidP="007E4DB9">
      <w:r>
        <w:t>The</w:t>
      </w:r>
      <w:r w:rsidR="00F474B4">
        <w:t xml:space="preserve"> </w:t>
      </w:r>
      <w:r>
        <w:t>work</w:t>
      </w:r>
      <w:r w:rsidR="00F474B4">
        <w:t xml:space="preserve"> </w:t>
      </w:r>
      <w:r>
        <w:t>of</w:t>
      </w:r>
      <w:r w:rsidR="00F474B4">
        <w:t xml:space="preserve"> </w:t>
      </w:r>
      <w:r>
        <w:t>BuildSkills</w:t>
      </w:r>
      <w:r w:rsidR="00F474B4">
        <w:t xml:space="preserve"> </w:t>
      </w:r>
      <w:r>
        <w:t>has</w:t>
      </w:r>
      <w:r w:rsidR="00F474B4">
        <w:t xml:space="preserve"> </w:t>
      </w:r>
      <w:r>
        <w:t>highlighted</w:t>
      </w:r>
      <w:r w:rsidR="00F474B4">
        <w:t xml:space="preserve"> </w:t>
      </w:r>
      <w:r>
        <w:t>the</w:t>
      </w:r>
      <w:r w:rsidR="00F474B4">
        <w:t xml:space="preserve"> </w:t>
      </w:r>
      <w:r>
        <w:t>career</w:t>
      </w:r>
      <w:r w:rsidR="00F474B4">
        <w:t xml:space="preserve"> </w:t>
      </w:r>
      <w:r>
        <w:t>growth</w:t>
      </w:r>
      <w:r w:rsidR="00F474B4">
        <w:t xml:space="preserve"> </w:t>
      </w:r>
      <w:r>
        <w:t>potential</w:t>
      </w:r>
      <w:r w:rsidR="00F474B4">
        <w:t xml:space="preserve"> </w:t>
      </w:r>
      <w:r>
        <w:t>in</w:t>
      </w:r>
      <w:r w:rsidR="00F474B4">
        <w:t xml:space="preserve"> </w:t>
      </w:r>
      <w:r>
        <w:t>this</w:t>
      </w:r>
      <w:r w:rsidR="00F474B4">
        <w:t xml:space="preserve"> </w:t>
      </w:r>
      <w:r>
        <w:t>sector.</w:t>
      </w:r>
      <w:r w:rsidR="00F474B4">
        <w:t xml:space="preserve"> </w:t>
      </w:r>
      <w:r>
        <w:t>Occupations</w:t>
      </w:r>
      <w:r w:rsidR="00F474B4">
        <w:t xml:space="preserve"> </w:t>
      </w:r>
      <w:r>
        <w:t>that</w:t>
      </w:r>
      <w:r w:rsidR="00F474B4">
        <w:t xml:space="preserve"> </w:t>
      </w:r>
      <w:r>
        <w:t>exist</w:t>
      </w:r>
      <w:r w:rsidR="00F474B4">
        <w:t xml:space="preserve"> </w:t>
      </w:r>
      <w:r>
        <w:t>within</w:t>
      </w:r>
      <w:r w:rsidR="00F474B4">
        <w:t xml:space="preserve"> </w:t>
      </w:r>
      <w:r>
        <w:t>this</w:t>
      </w:r>
      <w:r w:rsidR="00F474B4">
        <w:t xml:space="preserve"> </w:t>
      </w:r>
      <w:r>
        <w:t>industry</w:t>
      </w:r>
      <w:r w:rsidR="00F474B4">
        <w:t xml:space="preserve"> </w:t>
      </w:r>
      <w:r>
        <w:t>include:</w:t>
      </w:r>
    </w:p>
    <w:p w14:paraId="5329EF75" w14:textId="4BF47C6E" w:rsidR="007E4DB9" w:rsidRDefault="007E4DB9" w:rsidP="007E4DB9">
      <w:pPr>
        <w:pStyle w:val="ListBullet"/>
      </w:pPr>
      <w:r>
        <w:t>Stock</w:t>
      </w:r>
      <w:r w:rsidR="00F474B4">
        <w:t xml:space="preserve"> </w:t>
      </w:r>
      <w:r>
        <w:t>Agents</w:t>
      </w:r>
    </w:p>
    <w:p w14:paraId="0AD42D8E" w14:textId="20DE601A" w:rsidR="007E4DB9" w:rsidRDefault="007E4DB9" w:rsidP="007E4DB9">
      <w:pPr>
        <w:pStyle w:val="ListBullet"/>
      </w:pPr>
      <w:r>
        <w:t>Real</w:t>
      </w:r>
      <w:r w:rsidR="00F474B4">
        <w:t xml:space="preserve"> </w:t>
      </w:r>
      <w:r>
        <w:t>Estate</w:t>
      </w:r>
      <w:r w:rsidR="00F474B4">
        <w:t xml:space="preserve"> </w:t>
      </w:r>
      <w:r>
        <w:t>Investment</w:t>
      </w:r>
      <w:r w:rsidR="00F474B4">
        <w:t xml:space="preserve"> </w:t>
      </w:r>
      <w:r>
        <w:t>Advisors</w:t>
      </w:r>
    </w:p>
    <w:p w14:paraId="08E45018" w14:textId="04EFC880" w:rsidR="007E4DB9" w:rsidRDefault="007E4DB9" w:rsidP="007E4DB9">
      <w:pPr>
        <w:pStyle w:val="ListBullet"/>
      </w:pPr>
      <w:r>
        <w:t>Land</w:t>
      </w:r>
      <w:r w:rsidR="00F474B4">
        <w:t xml:space="preserve"> </w:t>
      </w:r>
      <w:r>
        <w:t>Economist</w:t>
      </w:r>
    </w:p>
    <w:p w14:paraId="39E16257" w14:textId="53A18E00" w:rsidR="007E4DB9" w:rsidRDefault="007E4DB9" w:rsidP="007E4DB9">
      <w:pPr>
        <w:pStyle w:val="ListBullet"/>
      </w:pPr>
      <w:r>
        <w:t>Landscape</w:t>
      </w:r>
      <w:r w:rsidR="00F474B4">
        <w:t xml:space="preserve"> </w:t>
      </w:r>
      <w:r>
        <w:t>Architects.</w:t>
      </w:r>
      <w:r w:rsidR="00F474B4">
        <w:t xml:space="preserve"> </w:t>
      </w:r>
    </w:p>
    <w:p w14:paraId="1686713C" w14:textId="0AD07D75" w:rsidR="007E4DB9" w:rsidRDefault="007E4DB9" w:rsidP="007E4DB9">
      <w:r>
        <w:t>The</w:t>
      </w:r>
      <w:r w:rsidR="00F474B4">
        <w:t xml:space="preserve"> </w:t>
      </w:r>
      <w:r>
        <w:t>water</w:t>
      </w:r>
      <w:r w:rsidR="00F474B4">
        <w:t xml:space="preserve"> </w:t>
      </w:r>
      <w:r>
        <w:t>sector</w:t>
      </w:r>
      <w:r w:rsidR="00F474B4">
        <w:t xml:space="preserve"> </w:t>
      </w:r>
      <w:r>
        <w:t>is</w:t>
      </w:r>
      <w:r w:rsidR="00F474B4">
        <w:t xml:space="preserve"> </w:t>
      </w:r>
      <w:r>
        <w:t>critical</w:t>
      </w:r>
      <w:r w:rsidR="00F474B4">
        <w:t xml:space="preserve"> </w:t>
      </w:r>
      <w:r>
        <w:t>to</w:t>
      </w:r>
      <w:r w:rsidR="00F474B4">
        <w:t xml:space="preserve"> </w:t>
      </w:r>
      <w:r>
        <w:t>Australia’s</w:t>
      </w:r>
      <w:r w:rsidR="00F474B4">
        <w:t xml:space="preserve"> </w:t>
      </w:r>
      <w:r>
        <w:t>infrastructure</w:t>
      </w:r>
      <w:r w:rsidR="00F474B4">
        <w:t xml:space="preserve"> </w:t>
      </w:r>
      <w:r>
        <w:t>and</w:t>
      </w:r>
      <w:r w:rsidR="00F474B4">
        <w:t xml:space="preserve"> </w:t>
      </w:r>
      <w:r>
        <w:t>sustainability</w:t>
      </w:r>
      <w:r w:rsidR="00F474B4">
        <w:t xml:space="preserve"> </w:t>
      </w:r>
      <w:r>
        <w:t>efforts.</w:t>
      </w:r>
      <w:r w:rsidR="00F474B4">
        <w:t xml:space="preserve"> </w:t>
      </w:r>
      <w:r>
        <w:t>Despite</w:t>
      </w:r>
      <w:r w:rsidR="00F474B4">
        <w:t xml:space="preserve"> </w:t>
      </w:r>
      <w:r>
        <w:t>its</w:t>
      </w:r>
      <w:r w:rsidR="00F474B4">
        <w:t xml:space="preserve"> </w:t>
      </w:r>
      <w:r>
        <w:t>importance,</w:t>
      </w:r>
      <w:r w:rsidR="00F474B4">
        <w:t xml:space="preserve"> </w:t>
      </w:r>
      <w:r>
        <w:t>career</w:t>
      </w:r>
      <w:r w:rsidR="00F474B4">
        <w:t xml:space="preserve"> </w:t>
      </w:r>
      <w:r>
        <w:t>awareness</w:t>
      </w:r>
      <w:r w:rsidR="00F474B4">
        <w:t xml:space="preserve"> </w:t>
      </w:r>
      <w:r>
        <w:t>in</w:t>
      </w:r>
      <w:r w:rsidR="00F474B4">
        <w:t xml:space="preserve"> </w:t>
      </w:r>
      <w:r>
        <w:t>this</w:t>
      </w:r>
      <w:r w:rsidR="00F474B4">
        <w:t xml:space="preserve"> </w:t>
      </w:r>
      <w:r>
        <w:t>sector</w:t>
      </w:r>
      <w:r w:rsidR="00F474B4">
        <w:t xml:space="preserve"> </w:t>
      </w:r>
      <w:r>
        <w:t>remains</w:t>
      </w:r>
      <w:r w:rsidR="00F474B4">
        <w:t xml:space="preserve"> </w:t>
      </w:r>
      <w:r>
        <w:t>low</w:t>
      </w:r>
      <w:r w:rsidR="00F474B4">
        <w:t xml:space="preserve"> </w:t>
      </w:r>
      <w:r>
        <w:t>among</w:t>
      </w:r>
      <w:r w:rsidR="00F474B4">
        <w:t xml:space="preserve"> </w:t>
      </w:r>
      <w:r>
        <w:t>students.</w:t>
      </w:r>
      <w:r w:rsidR="00F474B4">
        <w:t xml:space="preserve"> </w:t>
      </w:r>
      <w:r>
        <w:t>BuildSkills</w:t>
      </w:r>
      <w:r w:rsidR="00F474B4">
        <w:t xml:space="preserve"> </w:t>
      </w:r>
      <w:r>
        <w:t>is</w:t>
      </w:r>
      <w:r w:rsidR="00F474B4">
        <w:t xml:space="preserve"> </w:t>
      </w:r>
      <w:r>
        <w:t>developing</w:t>
      </w:r>
      <w:r w:rsidR="00F474B4">
        <w:t xml:space="preserve"> </w:t>
      </w:r>
      <w:r>
        <w:t>ways</w:t>
      </w:r>
      <w:r w:rsidR="00F474B4">
        <w:t xml:space="preserve"> </w:t>
      </w:r>
      <w:r>
        <w:t>for</w:t>
      </w:r>
      <w:r w:rsidR="00F474B4">
        <w:t xml:space="preserve"> </w:t>
      </w:r>
      <w:r>
        <w:t>students</w:t>
      </w:r>
      <w:r w:rsidR="00F474B4">
        <w:t xml:space="preserve"> </w:t>
      </w:r>
      <w:r>
        <w:t>to</w:t>
      </w:r>
      <w:r w:rsidR="00F474B4">
        <w:t xml:space="preserve"> </w:t>
      </w:r>
      <w:r>
        <w:t>explore</w:t>
      </w:r>
      <w:r w:rsidR="00F474B4">
        <w:t xml:space="preserve"> </w:t>
      </w:r>
      <w:r>
        <w:t>careers</w:t>
      </w:r>
      <w:r w:rsidR="00F474B4">
        <w:t xml:space="preserve"> </w:t>
      </w:r>
      <w:r>
        <w:t>in</w:t>
      </w:r>
      <w:r w:rsidR="00F474B4">
        <w:t xml:space="preserve"> </w:t>
      </w:r>
      <w:r>
        <w:t>water</w:t>
      </w:r>
      <w:r w:rsidR="00F474B4">
        <w:t xml:space="preserve"> </w:t>
      </w:r>
      <w:r>
        <w:t>management,</w:t>
      </w:r>
      <w:r w:rsidR="00F474B4">
        <w:t xml:space="preserve"> </w:t>
      </w:r>
      <w:r>
        <w:t>and</w:t>
      </w:r>
      <w:r w:rsidR="00F474B4">
        <w:t xml:space="preserve"> </w:t>
      </w:r>
      <w:r>
        <w:t>better</w:t>
      </w:r>
      <w:r w:rsidR="00F474B4">
        <w:t xml:space="preserve"> </w:t>
      </w:r>
      <w:r>
        <w:t>understand</w:t>
      </w:r>
      <w:r w:rsidR="00F474B4">
        <w:t xml:space="preserve"> </w:t>
      </w:r>
      <w:r>
        <w:t>the</w:t>
      </w:r>
      <w:r w:rsidR="00F474B4">
        <w:t xml:space="preserve"> </w:t>
      </w:r>
      <w:r>
        <w:t>wide-reaching</w:t>
      </w:r>
      <w:r w:rsidR="00F474B4">
        <w:t xml:space="preserve"> </w:t>
      </w:r>
      <w:r>
        <w:t>impact</w:t>
      </w:r>
      <w:r w:rsidR="00F474B4">
        <w:t xml:space="preserve"> </w:t>
      </w:r>
      <w:r>
        <w:t>and</w:t>
      </w:r>
      <w:r w:rsidR="00F474B4">
        <w:t xml:space="preserve"> </w:t>
      </w:r>
      <w:r>
        <w:t>opportunities</w:t>
      </w:r>
      <w:r w:rsidR="00F474B4">
        <w:t xml:space="preserve"> </w:t>
      </w:r>
      <w:r>
        <w:t>of</w:t>
      </w:r>
      <w:r w:rsidR="00F474B4">
        <w:t xml:space="preserve"> </w:t>
      </w:r>
      <w:r>
        <w:t>the</w:t>
      </w:r>
      <w:r w:rsidR="00F474B4">
        <w:t xml:space="preserve"> </w:t>
      </w:r>
      <w:r>
        <w:t>sector.</w:t>
      </w:r>
      <w:r w:rsidR="00F474B4">
        <w:t xml:space="preserve"> </w:t>
      </w:r>
      <w:r>
        <w:t>The</w:t>
      </w:r>
      <w:r w:rsidR="00F474B4">
        <w:t xml:space="preserve"> </w:t>
      </w:r>
      <w:r>
        <w:t>deployment</w:t>
      </w:r>
      <w:r w:rsidR="00F474B4">
        <w:t xml:space="preserve"> </w:t>
      </w:r>
      <w:r>
        <w:t>of</w:t>
      </w:r>
      <w:r w:rsidR="00F474B4">
        <w:t xml:space="preserve"> </w:t>
      </w:r>
      <w:r>
        <w:t>real-world</w:t>
      </w:r>
      <w:r w:rsidR="00F474B4">
        <w:t xml:space="preserve"> </w:t>
      </w:r>
      <w:r>
        <w:t>applications</w:t>
      </w:r>
      <w:r w:rsidR="00F474B4">
        <w:t xml:space="preserve"> </w:t>
      </w:r>
      <w:r>
        <w:t>enhances</w:t>
      </w:r>
      <w:r w:rsidR="00F474B4">
        <w:t xml:space="preserve"> </w:t>
      </w:r>
      <w:r>
        <w:t>practical</w:t>
      </w:r>
      <w:r w:rsidR="00F474B4">
        <w:t xml:space="preserve"> </w:t>
      </w:r>
      <w:r>
        <w:t>knowledge</w:t>
      </w:r>
      <w:r w:rsidR="00F474B4">
        <w:t xml:space="preserve"> </w:t>
      </w:r>
      <w:r>
        <w:t>of</w:t>
      </w:r>
      <w:r w:rsidR="00F474B4">
        <w:t xml:space="preserve"> </w:t>
      </w:r>
      <w:r>
        <w:t>work</w:t>
      </w:r>
      <w:r w:rsidR="00F474B4">
        <w:t xml:space="preserve"> </w:t>
      </w:r>
      <w:r>
        <w:t>in</w:t>
      </w:r>
      <w:r w:rsidR="00F474B4">
        <w:t xml:space="preserve"> </w:t>
      </w:r>
      <w:r>
        <w:t>the</w:t>
      </w:r>
      <w:r w:rsidR="00F474B4">
        <w:t xml:space="preserve"> </w:t>
      </w:r>
      <w:r>
        <w:t>sector.</w:t>
      </w:r>
      <w:r w:rsidR="00F474B4">
        <w:t xml:space="preserve"> </w:t>
      </w:r>
    </w:p>
    <w:p w14:paraId="3EB2C52B" w14:textId="693BAB12" w:rsidR="007E4DB9" w:rsidRDefault="007E4DB9" w:rsidP="007E4DB9">
      <w:r>
        <w:t>Occupations</w:t>
      </w:r>
      <w:r w:rsidR="00F474B4">
        <w:t xml:space="preserve"> </w:t>
      </w:r>
      <w:r>
        <w:t>that</w:t>
      </w:r>
      <w:r w:rsidR="00F474B4">
        <w:t xml:space="preserve"> </w:t>
      </w:r>
      <w:r>
        <w:t>students</w:t>
      </w:r>
      <w:r w:rsidR="00F474B4">
        <w:t xml:space="preserve"> </w:t>
      </w:r>
      <w:r>
        <w:t>might</w:t>
      </w:r>
      <w:r w:rsidR="00F474B4">
        <w:t xml:space="preserve"> </w:t>
      </w:r>
      <w:r>
        <w:t>otherwise</w:t>
      </w:r>
      <w:r w:rsidR="00F474B4">
        <w:t xml:space="preserve"> </w:t>
      </w:r>
      <w:r>
        <w:t>be</w:t>
      </w:r>
      <w:r w:rsidR="00F474B4">
        <w:t xml:space="preserve"> </w:t>
      </w:r>
      <w:r>
        <w:t>unfamiliar</w:t>
      </w:r>
      <w:r w:rsidR="00F474B4">
        <w:t xml:space="preserve"> </w:t>
      </w:r>
      <w:r>
        <w:t>with</w:t>
      </w:r>
      <w:r w:rsidR="00F474B4">
        <w:t xml:space="preserve"> </w:t>
      </w:r>
      <w:r>
        <w:t>include:</w:t>
      </w:r>
      <w:r w:rsidR="00F474B4">
        <w:t xml:space="preserve"> </w:t>
      </w:r>
    </w:p>
    <w:p w14:paraId="6B42C934" w14:textId="787AFB14" w:rsidR="007E4DB9" w:rsidRDefault="007E4DB9" w:rsidP="007E4DB9">
      <w:pPr>
        <w:pStyle w:val="ListBullet"/>
      </w:pPr>
      <w:r>
        <w:t>Water</w:t>
      </w:r>
      <w:r w:rsidR="00F474B4">
        <w:t xml:space="preserve"> </w:t>
      </w:r>
      <w:r>
        <w:t>Quality</w:t>
      </w:r>
      <w:r w:rsidR="00F474B4">
        <w:t xml:space="preserve"> </w:t>
      </w:r>
      <w:r>
        <w:t>Scientists</w:t>
      </w:r>
      <w:r w:rsidR="00F474B4">
        <w:t xml:space="preserve"> </w:t>
      </w:r>
    </w:p>
    <w:p w14:paraId="7C2DADC6" w14:textId="4971F714" w:rsidR="007E4DB9" w:rsidRDefault="007E4DB9" w:rsidP="007E4DB9">
      <w:pPr>
        <w:pStyle w:val="ListBullet"/>
      </w:pPr>
      <w:r>
        <w:t>Water</w:t>
      </w:r>
      <w:r w:rsidR="00F474B4">
        <w:t xml:space="preserve"> </w:t>
      </w:r>
      <w:r>
        <w:t>Treatment</w:t>
      </w:r>
      <w:r w:rsidR="00F474B4">
        <w:t xml:space="preserve"> </w:t>
      </w:r>
      <w:r>
        <w:t>Plant</w:t>
      </w:r>
      <w:r w:rsidR="00F474B4">
        <w:t xml:space="preserve"> </w:t>
      </w:r>
      <w:r>
        <w:t>Operators</w:t>
      </w:r>
    </w:p>
    <w:p w14:paraId="7F7075B1" w14:textId="640C33E2" w:rsidR="007E4DB9" w:rsidRDefault="007E4DB9" w:rsidP="007E4DB9">
      <w:pPr>
        <w:pStyle w:val="ListBullet"/>
      </w:pPr>
      <w:r>
        <w:lastRenderedPageBreak/>
        <w:t>Geotechnical</w:t>
      </w:r>
      <w:r w:rsidR="00F474B4">
        <w:t xml:space="preserve"> </w:t>
      </w:r>
      <w:r>
        <w:t>Engineers</w:t>
      </w:r>
    </w:p>
    <w:p w14:paraId="186015BE" w14:textId="0D9122CF" w:rsidR="007E4DB9" w:rsidRDefault="007E4DB9" w:rsidP="007E4DB9">
      <w:pPr>
        <w:pStyle w:val="ListBullet"/>
      </w:pPr>
      <w:r>
        <w:t>Hydrographic</w:t>
      </w:r>
      <w:r w:rsidR="00F474B4">
        <w:t xml:space="preserve"> </w:t>
      </w:r>
      <w:r>
        <w:t>Surveyors.</w:t>
      </w:r>
      <w:r w:rsidR="00F474B4">
        <w:t xml:space="preserve"> </w:t>
      </w:r>
    </w:p>
    <w:p w14:paraId="55492541" w14:textId="33A0130B" w:rsidR="007E4DB9" w:rsidRDefault="007E4DB9" w:rsidP="007E4DB9">
      <w:r>
        <w:t>We</w:t>
      </w:r>
      <w:r w:rsidR="00F474B4">
        <w:t xml:space="preserve"> </w:t>
      </w:r>
      <w:r>
        <w:t>want</w:t>
      </w:r>
      <w:r w:rsidR="00F474B4">
        <w:t xml:space="preserve"> </w:t>
      </w:r>
      <w:r>
        <w:t>to</w:t>
      </w:r>
      <w:r w:rsidR="00F474B4">
        <w:t xml:space="preserve"> </w:t>
      </w:r>
      <w:r>
        <w:t>empower</w:t>
      </w:r>
      <w:r w:rsidR="00F474B4">
        <w:t xml:space="preserve"> </w:t>
      </w:r>
      <w:r>
        <w:t>a</w:t>
      </w:r>
      <w:r w:rsidR="00F474B4">
        <w:t xml:space="preserve"> </w:t>
      </w:r>
      <w:r>
        <w:t>generation</w:t>
      </w:r>
      <w:r w:rsidR="00F474B4">
        <w:t xml:space="preserve"> </w:t>
      </w:r>
      <w:r>
        <w:t>of</w:t>
      </w:r>
      <w:r w:rsidR="00F474B4">
        <w:t xml:space="preserve"> </w:t>
      </w:r>
      <w:r>
        <w:t>students</w:t>
      </w:r>
      <w:r w:rsidR="00F474B4">
        <w:t xml:space="preserve"> </w:t>
      </w:r>
      <w:r>
        <w:t>to</w:t>
      </w:r>
      <w:r w:rsidR="00F474B4">
        <w:t xml:space="preserve"> </w:t>
      </w:r>
      <w:r>
        <w:t>choose</w:t>
      </w:r>
      <w:r w:rsidR="00F474B4">
        <w:t xml:space="preserve"> </w:t>
      </w:r>
      <w:r>
        <w:t>fulfilling</w:t>
      </w:r>
      <w:r w:rsidR="00F474B4">
        <w:t xml:space="preserve"> </w:t>
      </w:r>
      <w:r>
        <w:t>long-term</w:t>
      </w:r>
      <w:r w:rsidR="00F474B4">
        <w:t xml:space="preserve"> </w:t>
      </w:r>
      <w:r>
        <w:t>careers.</w:t>
      </w:r>
      <w:r w:rsidR="00F474B4">
        <w:t xml:space="preserve"> </w:t>
      </w:r>
      <w:r>
        <w:t>Our</w:t>
      </w:r>
      <w:r w:rsidR="00F474B4">
        <w:t xml:space="preserve"> </w:t>
      </w:r>
      <w:r>
        <w:t>approach</w:t>
      </w:r>
      <w:r w:rsidR="00F474B4">
        <w:t xml:space="preserve"> </w:t>
      </w:r>
      <w:r>
        <w:t>supports</w:t>
      </w:r>
      <w:r w:rsidR="00F474B4">
        <w:t xml:space="preserve"> </w:t>
      </w:r>
      <w:r>
        <w:t>workforce</w:t>
      </w:r>
      <w:r w:rsidR="00F474B4">
        <w:t xml:space="preserve"> </w:t>
      </w:r>
      <w:r>
        <w:t>supply</w:t>
      </w:r>
      <w:r w:rsidR="00F474B4">
        <w:t xml:space="preserve"> </w:t>
      </w:r>
      <w:r>
        <w:t>and</w:t>
      </w:r>
      <w:r w:rsidR="00F474B4">
        <w:t xml:space="preserve"> </w:t>
      </w:r>
      <w:r>
        <w:t>contributes</w:t>
      </w:r>
      <w:r w:rsidR="00F474B4">
        <w:t xml:space="preserve"> </w:t>
      </w:r>
      <w:r>
        <w:t>to</w:t>
      </w:r>
      <w:r w:rsidR="00F474B4">
        <w:t xml:space="preserve"> </w:t>
      </w:r>
      <w:r>
        <w:t>a</w:t>
      </w:r>
      <w:r w:rsidR="00F474B4">
        <w:t xml:space="preserve"> </w:t>
      </w:r>
      <w:r>
        <w:t>resilient</w:t>
      </w:r>
      <w:r w:rsidR="00F474B4">
        <w:t xml:space="preserve"> </w:t>
      </w:r>
      <w:r>
        <w:t>Built</w:t>
      </w:r>
      <w:r w:rsidR="00F474B4">
        <w:t xml:space="preserve"> </w:t>
      </w:r>
      <w:r>
        <w:t>Environment</w:t>
      </w:r>
      <w:r w:rsidR="00F474B4">
        <w:t xml:space="preserve"> </w:t>
      </w:r>
      <w:r>
        <w:t>sector.</w:t>
      </w:r>
      <w:r w:rsidR="00F474B4">
        <w:t xml:space="preserve"> </w:t>
      </w:r>
    </w:p>
    <w:p w14:paraId="790B5DDC" w14:textId="47C5AE0A" w:rsidR="002E1B60" w:rsidRDefault="007E4DB9" w:rsidP="007E4DB9">
      <w:r>
        <w:t>Find</w:t>
      </w:r>
      <w:r w:rsidR="00F474B4">
        <w:t xml:space="preserve"> </w:t>
      </w:r>
      <w:r>
        <w:t>out</w:t>
      </w:r>
      <w:r w:rsidR="00F474B4">
        <w:t xml:space="preserve"> </w:t>
      </w:r>
      <w:r>
        <w:t>more</w:t>
      </w:r>
      <w:r w:rsidR="00F474B4">
        <w:t xml:space="preserve"> </w:t>
      </w:r>
      <w:r>
        <w:t>at:</w:t>
      </w:r>
      <w:r w:rsidR="00F474B4">
        <w:t xml:space="preserve"> </w:t>
      </w:r>
      <w:hyperlink r:id="rId59" w:history="1">
        <w:r w:rsidRPr="007E4DB9">
          <w:rPr>
            <w:rStyle w:val="Hyperlink"/>
          </w:rPr>
          <w:t>buildskills.com.au</w:t>
        </w:r>
      </w:hyperlink>
    </w:p>
    <w:p w14:paraId="294AE684" w14:textId="31BFF32D" w:rsidR="002E1B60" w:rsidRDefault="002E1B60" w:rsidP="007E4DB9">
      <w:r>
        <w:rPr>
          <w:noProof/>
        </w:rPr>
        <w:drawing>
          <wp:inline distT="0" distB="0" distL="0" distR="0" wp14:anchorId="2BE0E09D" wp14:editId="3BE83374">
            <wp:extent cx="6120765" cy="2451735"/>
            <wp:effectExtent l="0" t="0" r="0" b="5715"/>
            <wp:docPr id="1415692513" name="Picture 34" descr="Circle showing that 143, 900 people were employed as carpenters and joiners in November 2024.&#10;Circle showing that the median weekly full-time earnings in 2023 for carpenters and joiners was $1, 790.&#10;Doughnut chart showing that 3% of carpenters and joiners identified as female.&#10;Doughnut chart showing that 8% of carpenters and joiners were employed part-time&#10;Circle showing that there is a 6.3% projected employment change over the 5 years to May 2029 for carpenters and joiners. &#10;Circle showing that 130, 700 people were employed as construction managers in November 2024.&#10;Circle showing that the median weekly full-time earnings in 2023 for construction managers was $3, 690.&#10;Doughnut chart showing that 10% of construction managers identified as female.&#10;Doughnut chart showing that 8% of construction managers were employed part-time&#10;Circle showing that there is a 15.2% projected employment change over the 5 years to May 2029 for construction managers. &#10;Circle showing that 107, 800 people were employed as real estate agents in November 2024.&#10;Circle showing that the median weekly full-time earnings in 2023 for real estate agents was $1, 320.&#10;Doughnut chart showing that 50% of real estate agents identified as female.&#10;Doughnut chart showing that 18% of real estate agents were employed part-time&#10;Circle showing that there is a 9.2% projected employment change over the 5 years to May 2029 for real estate agent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92513" name="Picture 34" descr="Circle showing that 143, 900 people were employed as carpenters and joiners in November 2024.&#10;Circle showing that the median weekly full-time earnings in 2023 for carpenters and joiners was $1, 790.&#10;Doughnut chart showing that 3% of carpenters and joiners identified as female.&#10;Doughnut chart showing that 8% of carpenters and joiners were employed part-time&#10;Circle showing that there is a 6.3% projected employment change over the 5 years to May 2029 for carpenters and joiners. &#10;Circle showing that 130, 700 people were employed as construction managers in November 2024.&#10;Circle showing that the median weekly full-time earnings in 2023 for construction managers was $3, 690.&#10;Doughnut chart showing that 10% of construction managers identified as female.&#10;Doughnut chart showing that 8% of construction managers were employed part-time&#10;Circle showing that there is a 15.2% projected employment change over the 5 years to May 2029 for construction managers. &#10;Circle showing that 107, 800 people were employed as real estate agents in November 2024.&#10;Circle showing that the median weekly full-time earnings in 2023 for real estate agents was $1, 320.&#10;Doughnut chart showing that 50% of real estate agents identified as female.&#10;Doughnut chart showing that 18% of real estate agents were employed part-time&#10;Circle showing that there is a 9.2% projected employment change over the 5 years to May 2029 for real estate agents. &#1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765" cy="2451735"/>
                    </a:xfrm>
                    <a:prstGeom prst="rect">
                      <a:avLst/>
                    </a:prstGeom>
                  </pic:spPr>
                </pic:pic>
              </a:graphicData>
            </a:graphic>
          </wp:inline>
        </w:drawing>
      </w:r>
    </w:p>
    <w:p w14:paraId="494686BC" w14:textId="3573A900" w:rsidR="00CF08C7" w:rsidRPr="00CF08C7" w:rsidRDefault="007E4DB9" w:rsidP="00614CF2">
      <w:pPr>
        <w:pStyle w:val="Caption"/>
      </w:pPr>
      <w:r w:rsidRPr="007E4DB9">
        <w:t>Note:</w:t>
      </w:r>
      <w:r w:rsidR="00F474B4">
        <w:t xml:space="preserve"> </w:t>
      </w:r>
      <w:r w:rsidRPr="007E4DB9">
        <w:t>figures</w:t>
      </w:r>
      <w:r w:rsidR="00F474B4">
        <w:t xml:space="preserve"> </w:t>
      </w:r>
      <w:r w:rsidRPr="007E4DB9">
        <w:t>are</w:t>
      </w:r>
      <w:r w:rsidR="00F474B4">
        <w:t xml:space="preserve"> </w:t>
      </w:r>
      <w:r w:rsidRPr="007E4DB9">
        <w:t>for</w:t>
      </w:r>
      <w:r w:rsidR="00F474B4">
        <w:t xml:space="preserve"> </w:t>
      </w:r>
      <w:r w:rsidRPr="007E4DB9">
        <w:t>occupation</w:t>
      </w:r>
      <w:r w:rsidR="00F474B4">
        <w:t xml:space="preserve"> </w:t>
      </w:r>
      <w:r w:rsidRPr="007E4DB9">
        <w:t>employment</w:t>
      </w:r>
      <w:r w:rsidR="00F474B4">
        <w:t xml:space="preserve"> </w:t>
      </w:r>
      <w:r w:rsidRPr="007E4DB9">
        <w:t>across</w:t>
      </w:r>
      <w:r w:rsidR="00F474B4">
        <w:t xml:space="preserve"> </w:t>
      </w:r>
      <w:r w:rsidRPr="007E4DB9">
        <w:t>all</w:t>
      </w:r>
      <w:r w:rsidR="00F474B4">
        <w:t xml:space="preserve"> </w:t>
      </w:r>
      <w:r w:rsidRPr="007E4DB9">
        <w:t>industries.</w:t>
      </w:r>
      <w:r w:rsidR="00F474B4">
        <w:t xml:space="preserve"> </w:t>
      </w:r>
      <w:r w:rsidRPr="007E4DB9">
        <w:t>*na</w:t>
      </w:r>
      <w:r w:rsidR="00F474B4">
        <w:t xml:space="preserve"> </w:t>
      </w:r>
      <w:r w:rsidRPr="007E4DB9">
        <w:t>=</w:t>
      </w:r>
      <w:r w:rsidR="00F474B4">
        <w:t xml:space="preserve"> </w:t>
      </w:r>
      <w:r w:rsidRPr="007E4DB9">
        <w:t>not</w:t>
      </w:r>
      <w:r w:rsidR="00F474B4">
        <w:t xml:space="preserve"> </w:t>
      </w:r>
      <w:r w:rsidRPr="007E4DB9">
        <w:t>available</w:t>
      </w:r>
    </w:p>
    <w:p w14:paraId="46DC027B" w14:textId="51DB3333" w:rsidR="007E4DB9" w:rsidRDefault="007E4DB9" w:rsidP="007E4DB9">
      <w:pPr>
        <w:pStyle w:val="Source"/>
      </w:pPr>
      <w:r w:rsidRPr="007E4DB9">
        <w:t>ABS,</w:t>
      </w:r>
      <w:r w:rsidR="00F474B4">
        <w:t xml:space="preserve"> </w:t>
      </w:r>
      <w:r w:rsidRPr="007E4DB9">
        <w:t>Labour</w:t>
      </w:r>
      <w:r w:rsidR="00F474B4">
        <w:t xml:space="preserve"> </w:t>
      </w:r>
      <w:r w:rsidRPr="007E4DB9">
        <w:t>Force,</w:t>
      </w:r>
      <w:r w:rsidR="00F474B4">
        <w:t xml:space="preserve"> </w:t>
      </w:r>
      <w:r w:rsidRPr="007E4DB9">
        <w:t>Australia,</w:t>
      </w:r>
      <w:r w:rsidR="00F474B4">
        <w:t xml:space="preserve"> </w:t>
      </w:r>
      <w:r w:rsidRPr="007E4DB9">
        <w:t>Detailed,</w:t>
      </w:r>
      <w:r w:rsidR="00F474B4">
        <w:t xml:space="preserve"> </w:t>
      </w:r>
      <w:r w:rsidRPr="007E4DB9">
        <w:t>November</w:t>
      </w:r>
      <w:r w:rsidR="00F474B4">
        <w:t xml:space="preserve"> </w:t>
      </w:r>
      <w:r w:rsidRPr="007E4DB9">
        <w:t>2024;</w:t>
      </w:r>
      <w:r w:rsidR="00F474B4">
        <w:t xml:space="preserve"> </w:t>
      </w:r>
      <w:r w:rsidRPr="007E4DB9">
        <w:t>Employment</w:t>
      </w:r>
      <w:r w:rsidR="00F474B4">
        <w:t xml:space="preserve"> </w:t>
      </w:r>
      <w:r w:rsidRPr="007E4DB9">
        <w:t>Projections</w:t>
      </w:r>
      <w:r w:rsidR="00F474B4">
        <w:t xml:space="preserve"> </w:t>
      </w:r>
      <w:r w:rsidRPr="007E4DB9">
        <w:t>produced</w:t>
      </w:r>
      <w:r w:rsidR="00F474B4">
        <w:t xml:space="preserve"> </w:t>
      </w:r>
      <w:r w:rsidRPr="007E4DB9">
        <w:t>by</w:t>
      </w:r>
      <w:r w:rsidR="00F474B4">
        <w:t xml:space="preserve"> </w:t>
      </w:r>
      <w:r w:rsidRPr="007E4DB9">
        <w:t>Victoria</w:t>
      </w:r>
      <w:r w:rsidR="00F474B4">
        <w:t xml:space="preserve"> </w:t>
      </w:r>
      <w:r w:rsidRPr="007E4DB9">
        <w:t>University</w:t>
      </w:r>
      <w:r w:rsidR="00F474B4">
        <w:t xml:space="preserve"> </w:t>
      </w:r>
      <w:r w:rsidRPr="007E4DB9">
        <w:t>for</w:t>
      </w:r>
      <w:r w:rsidR="00F474B4">
        <w:t xml:space="preserve"> </w:t>
      </w:r>
      <w:r w:rsidRPr="007E4DB9">
        <w:t>Jobs</w:t>
      </w:r>
      <w:r w:rsidR="00F474B4">
        <w:t xml:space="preserve"> </w:t>
      </w:r>
      <w:r w:rsidRPr="007E4DB9">
        <w:t>and</w:t>
      </w:r>
      <w:r w:rsidR="00F474B4">
        <w:t xml:space="preserve"> </w:t>
      </w:r>
      <w:r w:rsidRPr="007E4DB9">
        <w:t>Skills</w:t>
      </w:r>
      <w:r w:rsidR="00F474B4">
        <w:t xml:space="preserve"> </w:t>
      </w:r>
      <w:r w:rsidRPr="007E4DB9">
        <w:t>Australia,</w:t>
      </w:r>
      <w:r w:rsidR="00F474B4">
        <w:t xml:space="preserve"> </w:t>
      </w:r>
      <w:r w:rsidRPr="007E4DB9">
        <w:t>2024</w:t>
      </w:r>
      <w:r w:rsidR="00F474B4">
        <w:t xml:space="preserve"> </w:t>
      </w:r>
      <w:r w:rsidRPr="007E4DB9">
        <w:t>(May</w:t>
      </w:r>
      <w:r w:rsidR="00F474B4">
        <w:t xml:space="preserve"> </w:t>
      </w:r>
      <w:r w:rsidRPr="007E4DB9">
        <w:t>2024</w:t>
      </w:r>
      <w:r w:rsidR="00F474B4">
        <w:t xml:space="preserve"> </w:t>
      </w:r>
      <w:r w:rsidRPr="007E4DB9">
        <w:t>to</w:t>
      </w:r>
      <w:r w:rsidR="00F474B4">
        <w:t xml:space="preserve"> </w:t>
      </w:r>
      <w:r w:rsidRPr="007E4DB9">
        <w:t>May</w:t>
      </w:r>
      <w:r w:rsidR="00F474B4">
        <w:t xml:space="preserve"> </w:t>
      </w:r>
      <w:r w:rsidRPr="007E4DB9">
        <w:t>2034);</w:t>
      </w:r>
      <w:r w:rsidR="00F474B4">
        <w:t xml:space="preserve"> </w:t>
      </w:r>
      <w:r w:rsidRPr="007E4DB9">
        <w:t>ABS</w:t>
      </w:r>
      <w:r w:rsidR="00F474B4">
        <w:t xml:space="preserve"> </w:t>
      </w:r>
      <w:r w:rsidRPr="007E4DB9">
        <w:t>Survey</w:t>
      </w:r>
      <w:r w:rsidR="00F474B4">
        <w:t xml:space="preserve"> </w:t>
      </w:r>
      <w:r w:rsidRPr="007E4DB9">
        <w:t>of</w:t>
      </w:r>
      <w:r w:rsidR="00F474B4">
        <w:t xml:space="preserve"> </w:t>
      </w:r>
      <w:r w:rsidRPr="007E4DB9">
        <w:t>Employee</w:t>
      </w:r>
      <w:r w:rsidR="00F474B4">
        <w:t xml:space="preserve"> </w:t>
      </w:r>
      <w:r w:rsidRPr="007E4DB9">
        <w:t>Earnings</w:t>
      </w:r>
      <w:r w:rsidR="00F474B4">
        <w:t xml:space="preserve"> </w:t>
      </w:r>
      <w:r w:rsidRPr="007E4DB9">
        <w:t>and</w:t>
      </w:r>
      <w:r w:rsidR="00F474B4">
        <w:t xml:space="preserve"> </w:t>
      </w:r>
      <w:r w:rsidRPr="007E4DB9">
        <w:t>Hours,</w:t>
      </w:r>
      <w:r w:rsidR="00F474B4">
        <w:t xml:space="preserve"> </w:t>
      </w:r>
      <w:r w:rsidRPr="007E4DB9">
        <w:t>May</w:t>
      </w:r>
      <w:r w:rsidR="00F474B4">
        <w:t xml:space="preserve"> </w:t>
      </w:r>
      <w:r w:rsidRPr="007E4DB9">
        <w:t>2023</w:t>
      </w:r>
    </w:p>
    <w:p w14:paraId="40B083E4" w14:textId="065316BE" w:rsidR="007E4DB9" w:rsidRDefault="007E4DB9" w:rsidP="007E4DB9">
      <w:pPr>
        <w:pStyle w:val="Heading2"/>
      </w:pPr>
      <w:bookmarkStart w:id="18" w:name="_Toc200630461"/>
      <w:r>
        <w:t>Future</w:t>
      </w:r>
      <w:r w:rsidR="00F474B4">
        <w:t xml:space="preserve"> </w:t>
      </w:r>
      <w:r>
        <w:t>Skills</w:t>
      </w:r>
      <w:r w:rsidR="00F474B4">
        <w:t xml:space="preserve"> </w:t>
      </w:r>
      <w:r>
        <w:t>Organisation</w:t>
      </w:r>
      <w:bookmarkEnd w:id="18"/>
      <w:r w:rsidR="00F474B4">
        <w:t xml:space="preserve"> </w:t>
      </w:r>
    </w:p>
    <w:p w14:paraId="32A0EE46" w14:textId="29B1CC73" w:rsidR="007E4DB9" w:rsidRDefault="007E4DB9" w:rsidP="007E4DB9">
      <w:r>
        <w:t>Future</w:t>
      </w:r>
      <w:r w:rsidR="00F474B4">
        <w:t xml:space="preserve"> </w:t>
      </w:r>
      <w:r>
        <w:t>Skills</w:t>
      </w:r>
      <w:r w:rsidR="00F474B4">
        <w:t xml:space="preserve"> </w:t>
      </w:r>
      <w:r>
        <w:t>Organisation</w:t>
      </w:r>
      <w:r w:rsidR="00F474B4">
        <w:t xml:space="preserve"> </w:t>
      </w:r>
      <w:r>
        <w:t>(FSO)</w:t>
      </w:r>
      <w:r w:rsidR="00F474B4">
        <w:t xml:space="preserve"> </w:t>
      </w:r>
      <w:r>
        <w:t>is</w:t>
      </w:r>
      <w:r w:rsidR="00F474B4">
        <w:t xml:space="preserve"> </w:t>
      </w:r>
      <w:r>
        <w:t>the</w:t>
      </w:r>
      <w:r w:rsidR="00F474B4">
        <w:t xml:space="preserve"> </w:t>
      </w:r>
      <w:r>
        <w:t>JSC</w:t>
      </w:r>
      <w:r w:rsidR="00F474B4">
        <w:t xml:space="preserve"> </w:t>
      </w:r>
      <w:r>
        <w:t>for</w:t>
      </w:r>
      <w:r w:rsidR="00F474B4">
        <w:t xml:space="preserve"> </w:t>
      </w:r>
      <w:r>
        <w:t>finance,</w:t>
      </w:r>
      <w:r w:rsidR="00F474B4">
        <w:t xml:space="preserve"> </w:t>
      </w:r>
      <w:r>
        <w:t>technology</w:t>
      </w:r>
      <w:r w:rsidR="00F474B4">
        <w:t xml:space="preserve"> </w:t>
      </w:r>
      <w:r>
        <w:t>and</w:t>
      </w:r>
      <w:r w:rsidR="00F474B4">
        <w:t xml:space="preserve"> </w:t>
      </w:r>
      <w:r>
        <w:t>business.</w:t>
      </w:r>
      <w:r w:rsidR="00F474B4">
        <w:t xml:space="preserve"> </w:t>
      </w:r>
      <w:r>
        <w:t>FSO</w:t>
      </w:r>
      <w:r w:rsidR="00F474B4">
        <w:t xml:space="preserve"> </w:t>
      </w:r>
      <w:r>
        <w:t>partners</w:t>
      </w:r>
      <w:r w:rsidR="00F474B4">
        <w:t xml:space="preserve"> </w:t>
      </w:r>
      <w:r>
        <w:t>with</w:t>
      </w:r>
      <w:r w:rsidR="00F474B4">
        <w:t xml:space="preserve"> </w:t>
      </w:r>
      <w:r>
        <w:t>industry</w:t>
      </w:r>
      <w:r w:rsidR="00F474B4">
        <w:t xml:space="preserve"> </w:t>
      </w:r>
      <w:r>
        <w:t>and</w:t>
      </w:r>
      <w:r w:rsidR="00F474B4">
        <w:t xml:space="preserve"> </w:t>
      </w:r>
      <w:r>
        <w:t>the</w:t>
      </w:r>
      <w:r w:rsidR="00F474B4">
        <w:t xml:space="preserve"> </w:t>
      </w:r>
      <w:r>
        <w:t>education</w:t>
      </w:r>
      <w:r w:rsidR="00F474B4">
        <w:t xml:space="preserve"> </w:t>
      </w:r>
      <w:r>
        <w:t>and</w:t>
      </w:r>
      <w:r w:rsidR="00F474B4">
        <w:t xml:space="preserve"> </w:t>
      </w:r>
      <w:r>
        <w:t>training</w:t>
      </w:r>
      <w:r w:rsidR="00F474B4">
        <w:t xml:space="preserve"> </w:t>
      </w:r>
      <w:r>
        <w:t>sector</w:t>
      </w:r>
      <w:r w:rsidR="00F474B4">
        <w:t xml:space="preserve"> </w:t>
      </w:r>
      <w:r>
        <w:t>to</w:t>
      </w:r>
      <w:r w:rsidR="00F474B4">
        <w:t xml:space="preserve"> </w:t>
      </w:r>
      <w:r>
        <w:t>fast-track</w:t>
      </w:r>
      <w:r w:rsidR="00F474B4">
        <w:t xml:space="preserve"> </w:t>
      </w:r>
      <w:r>
        <w:t>training</w:t>
      </w:r>
      <w:r w:rsidR="00F474B4">
        <w:t xml:space="preserve"> </w:t>
      </w:r>
      <w:r>
        <w:t>solutions</w:t>
      </w:r>
      <w:r w:rsidR="00F474B4">
        <w:t xml:space="preserve"> </w:t>
      </w:r>
      <w:r>
        <w:t>which</w:t>
      </w:r>
      <w:r w:rsidR="00F474B4">
        <w:t xml:space="preserve"> </w:t>
      </w:r>
      <w:r>
        <w:t>meet</w:t>
      </w:r>
      <w:r w:rsidR="00F474B4">
        <w:t xml:space="preserve"> </w:t>
      </w:r>
      <w:r>
        <w:t>the</w:t>
      </w:r>
      <w:r w:rsidR="00F474B4">
        <w:t xml:space="preserve"> </w:t>
      </w:r>
      <w:r>
        <w:t>demand</w:t>
      </w:r>
      <w:r w:rsidR="00F474B4">
        <w:t xml:space="preserve"> </w:t>
      </w:r>
      <w:r>
        <w:t>for</w:t>
      </w:r>
      <w:r w:rsidR="00F474B4">
        <w:t xml:space="preserve"> </w:t>
      </w:r>
      <w:r>
        <w:t>the</w:t>
      </w:r>
      <w:r w:rsidR="00F474B4">
        <w:t xml:space="preserve"> </w:t>
      </w:r>
      <w:r>
        <w:t>most</w:t>
      </w:r>
      <w:r w:rsidR="00F474B4">
        <w:t xml:space="preserve"> </w:t>
      </w:r>
      <w:r>
        <w:t>important</w:t>
      </w:r>
      <w:r w:rsidR="00F474B4">
        <w:t xml:space="preserve"> </w:t>
      </w:r>
      <w:r>
        <w:t>finance,</w:t>
      </w:r>
      <w:r w:rsidR="00F474B4">
        <w:t xml:space="preserve"> </w:t>
      </w:r>
      <w:r>
        <w:t>technology</w:t>
      </w:r>
      <w:r w:rsidR="00F474B4">
        <w:t xml:space="preserve"> </w:t>
      </w:r>
      <w:r>
        <w:t>and</w:t>
      </w:r>
      <w:r w:rsidR="00F474B4">
        <w:t xml:space="preserve"> </w:t>
      </w:r>
      <w:r>
        <w:t>business</w:t>
      </w:r>
      <w:r w:rsidR="00F474B4">
        <w:t xml:space="preserve"> </w:t>
      </w:r>
      <w:r>
        <w:t>skills.</w:t>
      </w:r>
    </w:p>
    <w:p w14:paraId="62E1D463" w14:textId="7DA9BF0C" w:rsidR="007E4DB9" w:rsidRDefault="007E4DB9" w:rsidP="007E4DB9">
      <w:r>
        <w:t>Finance,</w:t>
      </w:r>
      <w:r w:rsidR="00F474B4">
        <w:t xml:space="preserve"> </w:t>
      </w:r>
      <w:r>
        <w:t>technology,</w:t>
      </w:r>
      <w:r w:rsidR="00F474B4">
        <w:t xml:space="preserve"> </w:t>
      </w:r>
      <w:r>
        <w:t>and</w:t>
      </w:r>
      <w:r w:rsidR="00F474B4">
        <w:t xml:space="preserve"> </w:t>
      </w:r>
      <w:r>
        <w:t>business</w:t>
      </w:r>
      <w:r w:rsidR="00F474B4">
        <w:t xml:space="preserve"> </w:t>
      </w:r>
      <w:r>
        <w:t>offer</w:t>
      </w:r>
      <w:r w:rsidR="00F474B4">
        <w:t xml:space="preserve"> </w:t>
      </w:r>
      <w:r>
        <w:t>exciting</w:t>
      </w:r>
      <w:r w:rsidR="00F474B4">
        <w:t xml:space="preserve"> </w:t>
      </w:r>
      <w:r>
        <w:t>and</w:t>
      </w:r>
      <w:r w:rsidR="00F474B4">
        <w:t xml:space="preserve"> </w:t>
      </w:r>
      <w:r>
        <w:t>versatile</w:t>
      </w:r>
      <w:r w:rsidR="00F474B4">
        <w:t xml:space="preserve"> </w:t>
      </w:r>
      <w:r>
        <w:t>career</w:t>
      </w:r>
      <w:r w:rsidR="00F474B4">
        <w:t xml:space="preserve"> </w:t>
      </w:r>
      <w:r>
        <w:t>paths</w:t>
      </w:r>
      <w:r w:rsidR="00F474B4">
        <w:t xml:space="preserve"> </w:t>
      </w:r>
      <w:r>
        <w:t>with</w:t>
      </w:r>
      <w:r w:rsidR="00F474B4">
        <w:t xml:space="preserve"> </w:t>
      </w:r>
      <w:r>
        <w:t>endless</w:t>
      </w:r>
      <w:r w:rsidR="00F474B4">
        <w:t xml:space="preserve"> </w:t>
      </w:r>
      <w:r>
        <w:t>opportunities</w:t>
      </w:r>
      <w:r w:rsidR="00F474B4">
        <w:t xml:space="preserve"> </w:t>
      </w:r>
      <w:r>
        <w:t>for</w:t>
      </w:r>
      <w:r w:rsidR="00F474B4">
        <w:t xml:space="preserve"> </w:t>
      </w:r>
      <w:r>
        <w:t>growth</w:t>
      </w:r>
      <w:r w:rsidR="00F474B4">
        <w:t xml:space="preserve"> </w:t>
      </w:r>
      <w:r>
        <w:t>and</w:t>
      </w:r>
      <w:r w:rsidR="00F474B4">
        <w:t xml:space="preserve"> </w:t>
      </w:r>
      <w:r>
        <w:t>innovation.</w:t>
      </w:r>
      <w:r w:rsidR="00F474B4">
        <w:t xml:space="preserve"> </w:t>
      </w:r>
      <w:r>
        <w:t>Workers</w:t>
      </w:r>
      <w:r w:rsidR="00F474B4">
        <w:t xml:space="preserve"> </w:t>
      </w:r>
      <w:r>
        <w:t>today</w:t>
      </w:r>
      <w:r w:rsidR="00F474B4">
        <w:t xml:space="preserve"> </w:t>
      </w:r>
      <w:r>
        <w:t>can</w:t>
      </w:r>
      <w:r w:rsidR="00F474B4">
        <w:t xml:space="preserve"> </w:t>
      </w:r>
      <w:r>
        <w:t>expect</w:t>
      </w:r>
      <w:r w:rsidR="00F474B4">
        <w:t xml:space="preserve"> </w:t>
      </w:r>
      <w:r>
        <w:t>to</w:t>
      </w:r>
      <w:r w:rsidR="00F474B4">
        <w:t xml:space="preserve"> </w:t>
      </w:r>
      <w:r>
        <w:t>explore</w:t>
      </w:r>
      <w:r w:rsidR="00F474B4">
        <w:t xml:space="preserve"> </w:t>
      </w:r>
      <w:r>
        <w:t>multiple</w:t>
      </w:r>
      <w:r w:rsidR="00F474B4">
        <w:t xml:space="preserve"> </w:t>
      </w:r>
      <w:r>
        <w:t>career</w:t>
      </w:r>
      <w:r w:rsidR="00F474B4">
        <w:t xml:space="preserve"> </w:t>
      </w:r>
      <w:r>
        <w:t>paths</w:t>
      </w:r>
      <w:r w:rsidR="00F474B4">
        <w:t xml:space="preserve"> </w:t>
      </w:r>
      <w:r>
        <w:t>throughout</w:t>
      </w:r>
      <w:r w:rsidR="00F474B4">
        <w:t xml:space="preserve"> </w:t>
      </w:r>
      <w:r>
        <w:t>their</w:t>
      </w:r>
      <w:r w:rsidR="00F474B4">
        <w:t xml:space="preserve"> </w:t>
      </w:r>
      <w:r>
        <w:t>working</w:t>
      </w:r>
      <w:r w:rsidR="00F474B4">
        <w:t xml:space="preserve"> </w:t>
      </w:r>
      <w:r>
        <w:t>life.</w:t>
      </w:r>
      <w:r w:rsidR="00F474B4">
        <w:t xml:space="preserve"> </w:t>
      </w:r>
      <w:r>
        <w:t>This</w:t>
      </w:r>
      <w:r w:rsidR="00F474B4">
        <w:t xml:space="preserve"> </w:t>
      </w:r>
      <w:r>
        <w:t>allows</w:t>
      </w:r>
      <w:r w:rsidR="00F474B4">
        <w:t xml:space="preserve"> </w:t>
      </w:r>
      <w:r>
        <w:t>the</w:t>
      </w:r>
      <w:r w:rsidR="00F474B4">
        <w:t xml:space="preserve"> </w:t>
      </w:r>
      <w:r>
        <w:t>flexibility</w:t>
      </w:r>
      <w:r w:rsidR="00F474B4">
        <w:t xml:space="preserve"> </w:t>
      </w:r>
      <w:r>
        <w:t>to</w:t>
      </w:r>
      <w:r w:rsidR="00F474B4">
        <w:t xml:space="preserve"> </w:t>
      </w:r>
      <w:r>
        <w:t>gain</w:t>
      </w:r>
      <w:r w:rsidR="00F474B4">
        <w:t xml:space="preserve"> </w:t>
      </w:r>
      <w:r>
        <w:t>diverse</w:t>
      </w:r>
      <w:r w:rsidR="00F474B4">
        <w:t xml:space="preserve"> </w:t>
      </w:r>
      <w:r>
        <w:t>experiences</w:t>
      </w:r>
      <w:r w:rsidR="00F474B4">
        <w:t xml:space="preserve"> </w:t>
      </w:r>
      <w:r>
        <w:t>and</w:t>
      </w:r>
      <w:r w:rsidR="00F474B4">
        <w:t xml:space="preserve"> </w:t>
      </w:r>
      <w:r>
        <w:t>skills</w:t>
      </w:r>
      <w:r w:rsidR="00F474B4">
        <w:t xml:space="preserve"> </w:t>
      </w:r>
      <w:r>
        <w:t>and</w:t>
      </w:r>
      <w:r w:rsidR="00F474B4">
        <w:t xml:space="preserve"> </w:t>
      </w:r>
      <w:r>
        <w:t>adapt</w:t>
      </w:r>
      <w:r w:rsidR="00F474B4">
        <w:t xml:space="preserve"> </w:t>
      </w:r>
      <w:r>
        <w:t>to</w:t>
      </w:r>
      <w:r w:rsidR="00F474B4">
        <w:t xml:space="preserve"> </w:t>
      </w:r>
      <w:r>
        <w:t>changing</w:t>
      </w:r>
      <w:r w:rsidR="00F474B4">
        <w:t xml:space="preserve"> </w:t>
      </w:r>
      <w:r>
        <w:t>industry</w:t>
      </w:r>
      <w:r w:rsidR="00F474B4">
        <w:t xml:space="preserve"> </w:t>
      </w:r>
      <w:r>
        <w:t>demands.</w:t>
      </w:r>
    </w:p>
    <w:p w14:paraId="0C9DB575" w14:textId="72B6AA91" w:rsidR="007E4DB9" w:rsidRDefault="007E4DB9" w:rsidP="007E4DB9">
      <w:r>
        <w:t>By</w:t>
      </w:r>
      <w:r w:rsidR="00F474B4">
        <w:t xml:space="preserve"> </w:t>
      </w:r>
      <w:r>
        <w:t>2030,</w:t>
      </w:r>
      <w:r w:rsidR="00F474B4">
        <w:t xml:space="preserve"> </w:t>
      </w:r>
      <w:r>
        <w:t>digital</w:t>
      </w:r>
      <w:r w:rsidR="00F474B4">
        <w:t xml:space="preserve"> </w:t>
      </w:r>
      <w:r>
        <w:t>technologies</w:t>
      </w:r>
      <w:r w:rsidR="00F474B4">
        <w:t xml:space="preserve"> </w:t>
      </w:r>
      <w:r>
        <w:t>will</w:t>
      </w:r>
      <w:r w:rsidR="00F474B4">
        <w:t xml:space="preserve"> </w:t>
      </w:r>
      <w:r>
        <w:t>impact</w:t>
      </w:r>
      <w:r w:rsidR="00F474B4">
        <w:t xml:space="preserve"> </w:t>
      </w:r>
      <w:r>
        <w:t>a</w:t>
      </w:r>
      <w:r w:rsidR="00F474B4">
        <w:t xml:space="preserve"> </w:t>
      </w:r>
      <w:r>
        <w:t>majority</w:t>
      </w:r>
      <w:r w:rsidR="00F474B4">
        <w:t xml:space="preserve"> </w:t>
      </w:r>
      <w:r>
        <w:t>of</w:t>
      </w:r>
      <w:r w:rsidR="00F474B4">
        <w:t xml:space="preserve"> </w:t>
      </w:r>
      <w:r>
        <w:t>jobs.</w:t>
      </w:r>
      <w:r w:rsidR="00F474B4">
        <w:t xml:space="preserve"> </w:t>
      </w:r>
      <w:r>
        <w:t>The</w:t>
      </w:r>
      <w:r w:rsidR="00F474B4">
        <w:t xml:space="preserve"> </w:t>
      </w:r>
      <w:r>
        <w:t>future</w:t>
      </w:r>
      <w:r w:rsidR="00F474B4">
        <w:t xml:space="preserve"> </w:t>
      </w:r>
      <w:r>
        <w:t>job</w:t>
      </w:r>
      <w:r w:rsidR="00F474B4">
        <w:t xml:space="preserve"> </w:t>
      </w:r>
      <w:r>
        <w:t>market</w:t>
      </w:r>
      <w:r w:rsidR="00F474B4">
        <w:t xml:space="preserve"> </w:t>
      </w:r>
      <w:r>
        <w:t>is</w:t>
      </w:r>
      <w:r w:rsidR="00F474B4">
        <w:t xml:space="preserve"> </w:t>
      </w:r>
      <w:r>
        <w:t>calling</w:t>
      </w:r>
      <w:r w:rsidR="00F474B4">
        <w:t xml:space="preserve"> </w:t>
      </w:r>
      <w:r>
        <w:t>for</w:t>
      </w:r>
      <w:r w:rsidR="00F474B4">
        <w:t xml:space="preserve"> </w:t>
      </w:r>
      <w:r>
        <w:t>adaptable</w:t>
      </w:r>
      <w:r w:rsidR="00F474B4">
        <w:t xml:space="preserve"> </w:t>
      </w:r>
      <w:r>
        <w:t>workers</w:t>
      </w:r>
      <w:r w:rsidR="00F474B4">
        <w:t xml:space="preserve"> </w:t>
      </w:r>
      <w:r>
        <w:t>who</w:t>
      </w:r>
      <w:r w:rsidR="00F474B4">
        <w:t xml:space="preserve"> </w:t>
      </w:r>
      <w:r>
        <w:t>can</w:t>
      </w:r>
      <w:r w:rsidR="00F474B4">
        <w:t xml:space="preserve"> </w:t>
      </w:r>
      <w:r>
        <w:t>navigate</w:t>
      </w:r>
      <w:r w:rsidR="00F474B4">
        <w:t xml:space="preserve"> </w:t>
      </w:r>
      <w:r>
        <w:t>technological</w:t>
      </w:r>
      <w:r w:rsidR="00F474B4">
        <w:t xml:space="preserve"> </w:t>
      </w:r>
      <w:r>
        <w:t>changes</w:t>
      </w:r>
      <w:r w:rsidR="00F474B4">
        <w:t xml:space="preserve"> </w:t>
      </w:r>
      <w:r>
        <w:t>with</w:t>
      </w:r>
      <w:r w:rsidR="00F474B4">
        <w:t xml:space="preserve"> </w:t>
      </w:r>
      <w:r>
        <w:t>confidence.</w:t>
      </w:r>
      <w:r w:rsidR="00F474B4">
        <w:t xml:space="preserve"> </w:t>
      </w:r>
      <w:r>
        <w:t>Building</w:t>
      </w:r>
      <w:r w:rsidR="00F474B4">
        <w:t xml:space="preserve"> </w:t>
      </w:r>
      <w:r>
        <w:t>a</w:t>
      </w:r>
      <w:r w:rsidR="00F474B4">
        <w:t xml:space="preserve"> </w:t>
      </w:r>
      <w:r>
        <w:t>solid</w:t>
      </w:r>
      <w:r w:rsidR="00F474B4">
        <w:t xml:space="preserve"> </w:t>
      </w:r>
      <w:r>
        <w:t>foundation</w:t>
      </w:r>
      <w:r w:rsidR="00F474B4">
        <w:t xml:space="preserve"> </w:t>
      </w:r>
      <w:r>
        <w:t>in</w:t>
      </w:r>
      <w:r w:rsidR="00F474B4">
        <w:t xml:space="preserve"> </w:t>
      </w:r>
      <w:r>
        <w:t>digital</w:t>
      </w:r>
      <w:r w:rsidR="00F474B4">
        <w:t xml:space="preserve"> </w:t>
      </w:r>
      <w:r>
        <w:t>skills</w:t>
      </w:r>
      <w:r w:rsidR="00F474B4">
        <w:t xml:space="preserve"> </w:t>
      </w:r>
      <w:r>
        <w:t>is</w:t>
      </w:r>
      <w:r w:rsidR="00F474B4">
        <w:t xml:space="preserve"> </w:t>
      </w:r>
      <w:r>
        <w:t>essential,</w:t>
      </w:r>
      <w:r w:rsidR="00F474B4">
        <w:t xml:space="preserve"> </w:t>
      </w:r>
      <w:r>
        <w:t>regardless</w:t>
      </w:r>
      <w:r w:rsidR="00F474B4">
        <w:t xml:space="preserve"> </w:t>
      </w:r>
      <w:r>
        <w:t>of</w:t>
      </w:r>
      <w:r w:rsidR="00F474B4">
        <w:t xml:space="preserve"> </w:t>
      </w:r>
      <w:r>
        <w:t>your</w:t>
      </w:r>
      <w:r w:rsidR="00F474B4">
        <w:t xml:space="preserve"> </w:t>
      </w:r>
      <w:r>
        <w:t>chosen</w:t>
      </w:r>
      <w:r w:rsidR="00F474B4">
        <w:t xml:space="preserve"> </w:t>
      </w:r>
      <w:r>
        <w:t>industry.</w:t>
      </w:r>
    </w:p>
    <w:p w14:paraId="1946F4AA" w14:textId="0E57B85C" w:rsidR="007E4DB9" w:rsidRDefault="007E4DB9" w:rsidP="007E4DB9">
      <w:r>
        <w:t>Employers</w:t>
      </w:r>
      <w:r w:rsidR="00F474B4">
        <w:t xml:space="preserve"> </w:t>
      </w:r>
      <w:r>
        <w:t>in</w:t>
      </w:r>
      <w:r w:rsidR="00F474B4">
        <w:t xml:space="preserve"> </w:t>
      </w:r>
      <w:r>
        <w:t>finance,</w:t>
      </w:r>
      <w:r w:rsidR="00F474B4">
        <w:t xml:space="preserve"> </w:t>
      </w:r>
      <w:r>
        <w:t>technology,</w:t>
      </w:r>
      <w:r w:rsidR="00F474B4">
        <w:t xml:space="preserve"> </w:t>
      </w:r>
      <w:r>
        <w:t>and</w:t>
      </w:r>
      <w:r w:rsidR="00F474B4">
        <w:t xml:space="preserve"> </w:t>
      </w:r>
      <w:r>
        <w:t>business</w:t>
      </w:r>
      <w:r w:rsidR="00F474B4">
        <w:t xml:space="preserve"> </w:t>
      </w:r>
      <w:r>
        <w:t>are</w:t>
      </w:r>
      <w:r w:rsidR="00F474B4">
        <w:t xml:space="preserve"> </w:t>
      </w:r>
      <w:r>
        <w:t>increasingly</w:t>
      </w:r>
      <w:r w:rsidR="00F474B4">
        <w:t xml:space="preserve"> </w:t>
      </w:r>
      <w:r>
        <w:t>focused</w:t>
      </w:r>
      <w:r w:rsidR="00F474B4">
        <w:t xml:space="preserve"> </w:t>
      </w:r>
      <w:r>
        <w:t>on</w:t>
      </w:r>
      <w:r w:rsidR="00F474B4">
        <w:t xml:space="preserve"> </w:t>
      </w:r>
      <w:r>
        <w:t>the</w:t>
      </w:r>
      <w:r w:rsidR="00F474B4">
        <w:t xml:space="preserve"> </w:t>
      </w:r>
      <w:r>
        <w:t>skills</w:t>
      </w:r>
      <w:r w:rsidR="00F474B4">
        <w:t xml:space="preserve"> </w:t>
      </w:r>
      <w:r>
        <w:t>you</w:t>
      </w:r>
      <w:r w:rsidR="00F474B4">
        <w:t xml:space="preserve"> </w:t>
      </w:r>
      <w:r>
        <w:t>bring</w:t>
      </w:r>
      <w:r w:rsidR="00F474B4">
        <w:t xml:space="preserve"> </w:t>
      </w:r>
      <w:r>
        <w:t>to</w:t>
      </w:r>
      <w:r w:rsidR="00F474B4">
        <w:t xml:space="preserve"> </w:t>
      </w:r>
      <w:r>
        <w:t>a</w:t>
      </w:r>
      <w:r w:rsidR="00F474B4">
        <w:t xml:space="preserve"> </w:t>
      </w:r>
      <w:r>
        <w:t>role</w:t>
      </w:r>
      <w:r w:rsidR="00F474B4">
        <w:t xml:space="preserve"> </w:t>
      </w:r>
      <w:r>
        <w:t>rather</w:t>
      </w:r>
      <w:r w:rsidR="00F474B4">
        <w:t xml:space="preserve"> </w:t>
      </w:r>
      <w:r>
        <w:t>than</w:t>
      </w:r>
      <w:r w:rsidR="00F474B4">
        <w:t xml:space="preserve"> </w:t>
      </w:r>
      <w:r>
        <w:t>just</w:t>
      </w:r>
      <w:r w:rsidR="00F474B4">
        <w:t xml:space="preserve"> </w:t>
      </w:r>
      <w:r>
        <w:t>your</w:t>
      </w:r>
      <w:r w:rsidR="00F474B4">
        <w:t xml:space="preserve"> </w:t>
      </w:r>
      <w:r>
        <w:t>qualifications.</w:t>
      </w:r>
      <w:r w:rsidR="00F474B4">
        <w:t xml:space="preserve"> </w:t>
      </w:r>
      <w:r>
        <w:t>While</w:t>
      </w:r>
      <w:r w:rsidR="00F474B4">
        <w:t xml:space="preserve"> </w:t>
      </w:r>
      <w:r>
        <w:t>technical</w:t>
      </w:r>
      <w:r w:rsidR="00F474B4">
        <w:t xml:space="preserve"> </w:t>
      </w:r>
      <w:r>
        <w:t>skills</w:t>
      </w:r>
      <w:r w:rsidR="00F474B4">
        <w:t xml:space="preserve"> </w:t>
      </w:r>
      <w:r>
        <w:t>are</w:t>
      </w:r>
      <w:r w:rsidR="00F474B4">
        <w:t xml:space="preserve"> </w:t>
      </w:r>
      <w:r>
        <w:t>important,</w:t>
      </w:r>
      <w:r w:rsidR="00F474B4">
        <w:t xml:space="preserve"> </w:t>
      </w:r>
      <w:r>
        <w:t>employers</w:t>
      </w:r>
      <w:r w:rsidR="00F474B4">
        <w:t xml:space="preserve"> </w:t>
      </w:r>
      <w:r>
        <w:t>also</w:t>
      </w:r>
      <w:r w:rsidR="00F474B4">
        <w:t xml:space="preserve"> </w:t>
      </w:r>
      <w:r>
        <w:t>value</w:t>
      </w:r>
      <w:r w:rsidR="00F474B4">
        <w:t xml:space="preserve"> </w:t>
      </w:r>
      <w:r>
        <w:t>well-rounded</w:t>
      </w:r>
      <w:r w:rsidR="00F474B4">
        <w:t xml:space="preserve"> </w:t>
      </w:r>
      <w:r>
        <w:t>individuals</w:t>
      </w:r>
      <w:r w:rsidR="00F474B4">
        <w:t xml:space="preserve"> </w:t>
      </w:r>
      <w:r>
        <w:t>with</w:t>
      </w:r>
      <w:r w:rsidR="00F474B4">
        <w:t xml:space="preserve"> </w:t>
      </w:r>
      <w:r>
        <w:t>employability</w:t>
      </w:r>
      <w:r w:rsidR="00F474B4">
        <w:t xml:space="preserve"> </w:t>
      </w:r>
      <w:r>
        <w:t>skills</w:t>
      </w:r>
      <w:r w:rsidR="00F474B4">
        <w:t xml:space="preserve"> </w:t>
      </w:r>
      <w:r>
        <w:t>such</w:t>
      </w:r>
      <w:r w:rsidR="00F474B4">
        <w:t xml:space="preserve"> </w:t>
      </w:r>
      <w:r>
        <w:t>as</w:t>
      </w:r>
      <w:r w:rsidR="00F474B4">
        <w:t xml:space="preserve"> </w:t>
      </w:r>
      <w:r>
        <w:t>communication,</w:t>
      </w:r>
      <w:r w:rsidR="00F474B4">
        <w:t xml:space="preserve"> </w:t>
      </w:r>
      <w:r>
        <w:t>teamwork,</w:t>
      </w:r>
      <w:r w:rsidR="00F474B4">
        <w:t xml:space="preserve"> </w:t>
      </w:r>
      <w:r>
        <w:t>and</w:t>
      </w:r>
      <w:r w:rsidR="00F474B4">
        <w:t xml:space="preserve"> </w:t>
      </w:r>
      <w:r>
        <w:t>problem</w:t>
      </w:r>
      <w:r w:rsidR="00F474B4">
        <w:t xml:space="preserve"> </w:t>
      </w:r>
      <w:r>
        <w:t>solving.</w:t>
      </w:r>
      <w:r w:rsidR="00F474B4">
        <w:t xml:space="preserve"> </w:t>
      </w:r>
      <w:r>
        <w:t>These</w:t>
      </w:r>
      <w:r w:rsidR="00F474B4">
        <w:t xml:space="preserve"> </w:t>
      </w:r>
      <w:r>
        <w:t>skills</w:t>
      </w:r>
      <w:r w:rsidR="00F474B4">
        <w:t xml:space="preserve"> </w:t>
      </w:r>
      <w:r>
        <w:t>will</w:t>
      </w:r>
      <w:r w:rsidR="00F474B4">
        <w:t xml:space="preserve"> </w:t>
      </w:r>
      <w:r>
        <w:t>create</w:t>
      </w:r>
      <w:r w:rsidR="00F474B4">
        <w:t xml:space="preserve"> </w:t>
      </w:r>
      <w:r>
        <w:t>opportunities</w:t>
      </w:r>
      <w:r w:rsidR="00F474B4">
        <w:t xml:space="preserve"> </w:t>
      </w:r>
      <w:r>
        <w:t>for</w:t>
      </w:r>
      <w:r w:rsidR="00F474B4">
        <w:t xml:space="preserve"> </w:t>
      </w:r>
      <w:r>
        <w:t>you</w:t>
      </w:r>
      <w:r w:rsidR="00F474B4">
        <w:t xml:space="preserve"> </w:t>
      </w:r>
      <w:r>
        <w:t>at</w:t>
      </w:r>
      <w:r w:rsidR="00F474B4">
        <w:t xml:space="preserve"> </w:t>
      </w:r>
      <w:r>
        <w:t>all</w:t>
      </w:r>
      <w:r w:rsidR="00F474B4">
        <w:t xml:space="preserve"> </w:t>
      </w:r>
      <w:r>
        <w:t>levels</w:t>
      </w:r>
      <w:r w:rsidR="00F474B4">
        <w:t xml:space="preserve"> </w:t>
      </w:r>
      <w:r>
        <w:t>right</w:t>
      </w:r>
      <w:r w:rsidR="00F474B4">
        <w:t xml:space="preserve"> </w:t>
      </w:r>
      <w:r>
        <w:t>across</w:t>
      </w:r>
      <w:r w:rsidR="00F474B4">
        <w:t xml:space="preserve"> </w:t>
      </w:r>
      <w:r>
        <w:t>the</w:t>
      </w:r>
      <w:r w:rsidR="00F474B4">
        <w:t xml:space="preserve"> </w:t>
      </w:r>
      <w:r>
        <w:t>employment</w:t>
      </w:r>
      <w:r w:rsidR="00F474B4">
        <w:t xml:space="preserve"> </w:t>
      </w:r>
      <w:r>
        <w:t>market.</w:t>
      </w:r>
      <w:r w:rsidR="00F474B4">
        <w:t xml:space="preserve"> </w:t>
      </w:r>
    </w:p>
    <w:p w14:paraId="16A99DA2" w14:textId="15D2244B" w:rsidR="007E4DB9" w:rsidRDefault="007E4DB9" w:rsidP="007E4DB9">
      <w:r>
        <w:t>Traineeships</w:t>
      </w:r>
      <w:r w:rsidR="00F474B4">
        <w:t xml:space="preserve"> </w:t>
      </w:r>
      <w:r>
        <w:t>and</w:t>
      </w:r>
      <w:r w:rsidR="00F474B4">
        <w:t xml:space="preserve"> </w:t>
      </w:r>
      <w:r>
        <w:t>other</w:t>
      </w:r>
      <w:r w:rsidR="00F474B4">
        <w:t xml:space="preserve"> </w:t>
      </w:r>
      <w:r>
        <w:t>earn-while-you-learn</w:t>
      </w:r>
      <w:r w:rsidR="00F474B4">
        <w:t xml:space="preserve"> </w:t>
      </w:r>
      <w:r>
        <w:t>pathways</w:t>
      </w:r>
      <w:r w:rsidR="00F474B4">
        <w:t xml:space="preserve"> </w:t>
      </w:r>
      <w:r>
        <w:t>are</w:t>
      </w:r>
      <w:r w:rsidR="00F474B4">
        <w:t xml:space="preserve"> </w:t>
      </w:r>
      <w:r>
        <w:t>more</w:t>
      </w:r>
      <w:r w:rsidR="00F474B4">
        <w:t xml:space="preserve"> </w:t>
      </w:r>
      <w:r>
        <w:t>valuable</w:t>
      </w:r>
      <w:r w:rsidR="00F474B4">
        <w:t xml:space="preserve"> </w:t>
      </w:r>
      <w:r>
        <w:t>than</w:t>
      </w:r>
      <w:r w:rsidR="00F474B4">
        <w:t xml:space="preserve"> </w:t>
      </w:r>
      <w:r>
        <w:t>ever.</w:t>
      </w:r>
      <w:r w:rsidR="00F474B4">
        <w:t xml:space="preserve"> </w:t>
      </w:r>
      <w:r>
        <w:t>They</w:t>
      </w:r>
      <w:r w:rsidR="00F474B4">
        <w:t xml:space="preserve"> </w:t>
      </w:r>
      <w:r>
        <w:t>offer</w:t>
      </w:r>
      <w:r w:rsidR="00F474B4">
        <w:t xml:space="preserve"> </w:t>
      </w:r>
      <w:r>
        <w:t>paid,</w:t>
      </w:r>
      <w:r w:rsidR="00F474B4">
        <w:t xml:space="preserve"> </w:t>
      </w:r>
      <w:r>
        <w:t>real-world</w:t>
      </w:r>
      <w:r w:rsidR="00F474B4">
        <w:t xml:space="preserve"> </w:t>
      </w:r>
      <w:r>
        <w:t>experience</w:t>
      </w:r>
      <w:r w:rsidR="00F474B4">
        <w:t xml:space="preserve"> </w:t>
      </w:r>
      <w:r>
        <w:t>and</w:t>
      </w:r>
      <w:r w:rsidR="00F474B4">
        <w:t xml:space="preserve"> </w:t>
      </w:r>
      <w:r>
        <w:t>help</w:t>
      </w:r>
      <w:r w:rsidR="00F474B4">
        <w:t xml:space="preserve"> </w:t>
      </w:r>
      <w:r>
        <w:t>you</w:t>
      </w:r>
      <w:r w:rsidR="00F474B4">
        <w:t xml:space="preserve"> </w:t>
      </w:r>
      <w:r>
        <w:t>develop</w:t>
      </w:r>
      <w:r w:rsidR="00F474B4">
        <w:t xml:space="preserve"> </w:t>
      </w:r>
      <w:r>
        <w:t>the</w:t>
      </w:r>
      <w:r w:rsidR="00F474B4">
        <w:t xml:space="preserve"> </w:t>
      </w:r>
      <w:r>
        <w:t>transferable</w:t>
      </w:r>
      <w:r w:rsidR="00F474B4">
        <w:t xml:space="preserve"> </w:t>
      </w:r>
      <w:r>
        <w:t>skills</w:t>
      </w:r>
      <w:r w:rsidR="00F474B4">
        <w:t xml:space="preserve"> </w:t>
      </w:r>
      <w:r>
        <w:t>all</w:t>
      </w:r>
      <w:r w:rsidR="00F474B4">
        <w:t xml:space="preserve"> </w:t>
      </w:r>
      <w:r>
        <w:t>employers</w:t>
      </w:r>
      <w:r w:rsidR="00F474B4">
        <w:t xml:space="preserve"> </w:t>
      </w:r>
      <w:r>
        <w:t>are</w:t>
      </w:r>
      <w:r w:rsidR="00F474B4">
        <w:t xml:space="preserve"> </w:t>
      </w:r>
      <w:r>
        <w:t>seeking.</w:t>
      </w:r>
    </w:p>
    <w:p w14:paraId="07BB3294" w14:textId="069D1680" w:rsidR="007E4DB9" w:rsidRDefault="007E4DB9" w:rsidP="007E4DB9">
      <w:r>
        <w:lastRenderedPageBreak/>
        <w:t>The</w:t>
      </w:r>
      <w:r w:rsidR="00F474B4">
        <w:t xml:space="preserve"> </w:t>
      </w:r>
      <w:r>
        <w:t>key</w:t>
      </w:r>
      <w:r w:rsidR="00F474B4">
        <w:t xml:space="preserve"> </w:t>
      </w:r>
      <w:r>
        <w:t>to</w:t>
      </w:r>
      <w:r w:rsidR="00F474B4">
        <w:t xml:space="preserve"> </w:t>
      </w:r>
      <w:r>
        <w:t>success</w:t>
      </w:r>
      <w:r w:rsidR="00F474B4">
        <w:t xml:space="preserve"> </w:t>
      </w:r>
      <w:r>
        <w:t>in</w:t>
      </w:r>
      <w:r w:rsidR="00F474B4">
        <w:t xml:space="preserve"> </w:t>
      </w:r>
      <w:r>
        <w:t>these</w:t>
      </w:r>
      <w:r w:rsidR="00F474B4">
        <w:t xml:space="preserve"> </w:t>
      </w:r>
      <w:r>
        <w:t>fields</w:t>
      </w:r>
      <w:r w:rsidR="00F474B4">
        <w:t xml:space="preserve"> </w:t>
      </w:r>
      <w:r>
        <w:t>is</w:t>
      </w:r>
      <w:r w:rsidR="00F474B4">
        <w:t xml:space="preserve"> </w:t>
      </w:r>
      <w:r>
        <w:t>being</w:t>
      </w:r>
      <w:r w:rsidR="00F474B4">
        <w:t xml:space="preserve"> </w:t>
      </w:r>
      <w:r>
        <w:t>a</w:t>
      </w:r>
      <w:r w:rsidR="00F474B4">
        <w:t xml:space="preserve"> </w:t>
      </w:r>
      <w:r>
        <w:t>lifelong</w:t>
      </w:r>
      <w:r w:rsidR="00F474B4">
        <w:t xml:space="preserve"> </w:t>
      </w:r>
      <w:r>
        <w:t>learner.</w:t>
      </w:r>
      <w:r w:rsidR="00F474B4">
        <w:t xml:space="preserve"> </w:t>
      </w:r>
      <w:r>
        <w:t>Employers</w:t>
      </w:r>
      <w:r w:rsidR="00F474B4">
        <w:t xml:space="preserve"> </w:t>
      </w:r>
      <w:r>
        <w:t>want</w:t>
      </w:r>
      <w:r w:rsidR="00F474B4">
        <w:t xml:space="preserve"> </w:t>
      </w:r>
      <w:r>
        <w:t>individuals</w:t>
      </w:r>
      <w:r w:rsidR="00F474B4">
        <w:t xml:space="preserve"> </w:t>
      </w:r>
      <w:r>
        <w:t>who</w:t>
      </w:r>
      <w:r w:rsidR="00F474B4">
        <w:t xml:space="preserve"> </w:t>
      </w:r>
      <w:r>
        <w:t>are</w:t>
      </w:r>
      <w:r w:rsidR="00F474B4">
        <w:t xml:space="preserve"> </w:t>
      </w:r>
      <w:r>
        <w:t>ready</w:t>
      </w:r>
      <w:r w:rsidR="00F474B4">
        <w:t xml:space="preserve"> </w:t>
      </w:r>
      <w:r>
        <w:t>to</w:t>
      </w:r>
      <w:r w:rsidR="00F474B4">
        <w:t xml:space="preserve"> </w:t>
      </w:r>
      <w:r>
        <w:t>grow</w:t>
      </w:r>
      <w:r w:rsidR="00F474B4">
        <w:t xml:space="preserve"> </w:t>
      </w:r>
      <w:r>
        <w:t>and</w:t>
      </w:r>
      <w:r w:rsidR="00F474B4">
        <w:t xml:space="preserve"> </w:t>
      </w:r>
      <w:r>
        <w:t>evolve</w:t>
      </w:r>
      <w:r w:rsidR="00F474B4">
        <w:t xml:space="preserve"> </w:t>
      </w:r>
      <w:r>
        <w:t>with</w:t>
      </w:r>
      <w:r w:rsidR="00F474B4">
        <w:t xml:space="preserve"> </w:t>
      </w:r>
      <w:r>
        <w:t>emerging</w:t>
      </w:r>
      <w:r w:rsidR="00F474B4">
        <w:t xml:space="preserve"> </w:t>
      </w:r>
      <w:r>
        <w:t>technologies.</w:t>
      </w:r>
      <w:r w:rsidR="00F474B4">
        <w:t xml:space="preserve"> </w:t>
      </w:r>
      <w:r>
        <w:t>The</w:t>
      </w:r>
      <w:r w:rsidR="00F474B4">
        <w:t xml:space="preserve"> </w:t>
      </w:r>
      <w:r>
        <w:t>finance,</w:t>
      </w:r>
      <w:r w:rsidR="00F474B4">
        <w:t xml:space="preserve"> </w:t>
      </w:r>
      <w:r>
        <w:t>technology,</w:t>
      </w:r>
      <w:r w:rsidR="00F474B4">
        <w:t xml:space="preserve"> </w:t>
      </w:r>
      <w:r>
        <w:t>and</w:t>
      </w:r>
      <w:r w:rsidR="00F474B4">
        <w:t xml:space="preserve"> </w:t>
      </w:r>
      <w:r>
        <w:t>business</w:t>
      </w:r>
      <w:r w:rsidR="00F474B4">
        <w:t xml:space="preserve"> </w:t>
      </w:r>
      <w:r>
        <w:t>sectors</w:t>
      </w:r>
      <w:r w:rsidR="00F474B4">
        <w:t xml:space="preserve"> </w:t>
      </w:r>
      <w:r>
        <w:t>are</w:t>
      </w:r>
      <w:r w:rsidR="00F474B4">
        <w:t xml:space="preserve"> </w:t>
      </w:r>
      <w:r>
        <w:t>exciting</w:t>
      </w:r>
      <w:r w:rsidR="00F474B4">
        <w:t xml:space="preserve"> </w:t>
      </w:r>
      <w:r>
        <w:t>and</w:t>
      </w:r>
      <w:r w:rsidR="00F474B4">
        <w:t xml:space="preserve"> </w:t>
      </w:r>
      <w:r>
        <w:t>diverse,</w:t>
      </w:r>
      <w:r w:rsidR="00F474B4">
        <w:t xml:space="preserve"> </w:t>
      </w:r>
      <w:r>
        <w:t>offering</w:t>
      </w:r>
      <w:r w:rsidR="00F474B4">
        <w:t xml:space="preserve"> </w:t>
      </w:r>
      <w:r>
        <w:t>dynamic</w:t>
      </w:r>
      <w:r w:rsidR="00F474B4">
        <w:t xml:space="preserve"> </w:t>
      </w:r>
      <w:r>
        <w:t>pathways</w:t>
      </w:r>
      <w:r w:rsidR="00F474B4">
        <w:t xml:space="preserve"> </w:t>
      </w:r>
      <w:r>
        <w:t>to</w:t>
      </w:r>
      <w:r w:rsidR="00F474B4">
        <w:t xml:space="preserve"> </w:t>
      </w:r>
      <w:r>
        <w:t>kickstart</w:t>
      </w:r>
      <w:r w:rsidR="00F474B4">
        <w:t xml:space="preserve"> </w:t>
      </w:r>
      <w:r>
        <w:t>your</w:t>
      </w:r>
      <w:r w:rsidR="00F474B4">
        <w:t xml:space="preserve"> </w:t>
      </w:r>
      <w:r>
        <w:t>career.</w:t>
      </w:r>
    </w:p>
    <w:p w14:paraId="33901B34" w14:textId="1CB9914A" w:rsidR="007E4DB9" w:rsidRDefault="007E4DB9" w:rsidP="007E4DB9">
      <w:r>
        <w:t>In-demand</w:t>
      </w:r>
      <w:r w:rsidR="00F474B4">
        <w:t xml:space="preserve"> </w:t>
      </w:r>
      <w:r>
        <w:t>skills</w:t>
      </w:r>
      <w:r w:rsidR="00F474B4">
        <w:t xml:space="preserve"> </w:t>
      </w:r>
      <w:r>
        <w:t>in</w:t>
      </w:r>
      <w:r w:rsidR="00F474B4">
        <w:t xml:space="preserve"> </w:t>
      </w:r>
      <w:r>
        <w:t>finance,</w:t>
      </w:r>
      <w:r w:rsidR="00F474B4">
        <w:t xml:space="preserve"> </w:t>
      </w:r>
      <w:r>
        <w:t>technology</w:t>
      </w:r>
      <w:r w:rsidR="00F474B4">
        <w:t xml:space="preserve"> </w:t>
      </w:r>
      <w:r>
        <w:t>and</w:t>
      </w:r>
      <w:r w:rsidR="00F474B4">
        <w:t xml:space="preserve"> </w:t>
      </w:r>
      <w:r>
        <w:t>business:</w:t>
      </w:r>
    </w:p>
    <w:p w14:paraId="3A705FA6" w14:textId="3A0758BD" w:rsidR="007E4DB9" w:rsidRDefault="007E4DB9" w:rsidP="007E4DB9">
      <w:pPr>
        <w:pStyle w:val="ListBullet"/>
      </w:pPr>
      <w:r>
        <w:t>Critical</w:t>
      </w:r>
      <w:r w:rsidR="00F474B4">
        <w:t xml:space="preserve"> </w:t>
      </w:r>
      <w:r>
        <w:t>thinking</w:t>
      </w:r>
    </w:p>
    <w:p w14:paraId="04124145" w14:textId="37118E6D" w:rsidR="007E4DB9" w:rsidRDefault="007E4DB9" w:rsidP="007E4DB9">
      <w:pPr>
        <w:pStyle w:val="ListBullet"/>
      </w:pPr>
      <w:r>
        <w:t>Information</w:t>
      </w:r>
      <w:r w:rsidR="00F474B4">
        <w:t xml:space="preserve"> </w:t>
      </w:r>
      <w:r>
        <w:t>analysis</w:t>
      </w:r>
    </w:p>
    <w:p w14:paraId="4B5E9F00" w14:textId="77777777" w:rsidR="007E4DB9" w:rsidRDefault="007E4DB9" w:rsidP="007E4DB9">
      <w:pPr>
        <w:pStyle w:val="ListBullet"/>
      </w:pPr>
      <w:r>
        <w:t>Communication</w:t>
      </w:r>
    </w:p>
    <w:p w14:paraId="08069FEA" w14:textId="6D2258F0" w:rsidR="007E4DB9" w:rsidRDefault="007E4DB9" w:rsidP="007E4DB9">
      <w:pPr>
        <w:pStyle w:val="ListBullet"/>
      </w:pPr>
      <w:r>
        <w:t>Problem</w:t>
      </w:r>
      <w:r w:rsidR="00F474B4">
        <w:t xml:space="preserve"> </w:t>
      </w:r>
      <w:r>
        <w:t>solving</w:t>
      </w:r>
    </w:p>
    <w:p w14:paraId="0131907B" w14:textId="77777777" w:rsidR="007E4DB9" w:rsidRDefault="007E4DB9" w:rsidP="007E4DB9">
      <w:pPr>
        <w:pStyle w:val="ListBullet"/>
      </w:pPr>
      <w:r>
        <w:t>Adaptability.</w:t>
      </w:r>
    </w:p>
    <w:p w14:paraId="65806233" w14:textId="0405928A" w:rsidR="007E4DB9" w:rsidRDefault="007E4DB9" w:rsidP="007E4DB9">
      <w:r>
        <w:t>Growing</w:t>
      </w:r>
      <w:r w:rsidR="00F474B4">
        <w:t xml:space="preserve"> </w:t>
      </w:r>
      <w:r>
        <w:t>finance,</w:t>
      </w:r>
      <w:r w:rsidR="00F474B4">
        <w:t xml:space="preserve"> </w:t>
      </w:r>
      <w:r>
        <w:t>technology</w:t>
      </w:r>
      <w:r w:rsidR="00F474B4">
        <w:t xml:space="preserve"> </w:t>
      </w:r>
      <w:r>
        <w:t>and</w:t>
      </w:r>
      <w:r w:rsidR="00F474B4">
        <w:t xml:space="preserve"> </w:t>
      </w:r>
      <w:r>
        <w:t>business</w:t>
      </w:r>
      <w:r w:rsidR="00F474B4">
        <w:t xml:space="preserve"> </w:t>
      </w:r>
      <w:r>
        <w:t>careers:</w:t>
      </w:r>
    </w:p>
    <w:p w14:paraId="09441C1E" w14:textId="1BFF866D" w:rsidR="007E4DB9" w:rsidRDefault="007E4DB9" w:rsidP="007E4DB9">
      <w:pPr>
        <w:pStyle w:val="ListBullet"/>
      </w:pPr>
      <w:r>
        <w:t>Risk</w:t>
      </w:r>
      <w:r w:rsidR="00F474B4">
        <w:t xml:space="preserve"> </w:t>
      </w:r>
      <w:r>
        <w:t>managers</w:t>
      </w:r>
    </w:p>
    <w:p w14:paraId="14F764D2" w14:textId="1F088AAE" w:rsidR="007E4DB9" w:rsidRDefault="007E4DB9" w:rsidP="007E4DB9">
      <w:pPr>
        <w:pStyle w:val="ListBullet"/>
      </w:pPr>
      <w:r>
        <w:t>Artificial</w:t>
      </w:r>
      <w:r w:rsidR="00F474B4">
        <w:t xml:space="preserve"> </w:t>
      </w:r>
      <w:r>
        <w:t>Intelligence</w:t>
      </w:r>
      <w:r w:rsidR="00F474B4">
        <w:t xml:space="preserve"> </w:t>
      </w:r>
      <w:r>
        <w:t>specialists</w:t>
      </w:r>
    </w:p>
    <w:p w14:paraId="71E38F6C" w14:textId="5C820ABC" w:rsidR="007E4DB9" w:rsidRDefault="007E4DB9" w:rsidP="007E4DB9">
      <w:pPr>
        <w:pStyle w:val="ListBullet"/>
      </w:pPr>
      <w:r>
        <w:t>Data</w:t>
      </w:r>
      <w:r w:rsidR="00F474B4">
        <w:t xml:space="preserve"> </w:t>
      </w:r>
      <w:r>
        <w:t>analysts</w:t>
      </w:r>
    </w:p>
    <w:p w14:paraId="420218D9" w14:textId="2CFF4E5B" w:rsidR="007E4DB9" w:rsidRDefault="007E4DB9" w:rsidP="007E4DB9">
      <w:pPr>
        <w:pStyle w:val="ListBullet"/>
      </w:pPr>
      <w:r>
        <w:t>Project</w:t>
      </w:r>
      <w:r w:rsidR="00F474B4">
        <w:t xml:space="preserve"> </w:t>
      </w:r>
      <w:r>
        <w:t>managers</w:t>
      </w:r>
    </w:p>
    <w:p w14:paraId="658004FC" w14:textId="65B0AE2E" w:rsidR="007E4DB9" w:rsidRDefault="007E4DB9" w:rsidP="007E4DB9">
      <w:pPr>
        <w:pStyle w:val="ListBullet"/>
      </w:pPr>
      <w:r>
        <w:t>Sustainability</w:t>
      </w:r>
      <w:r w:rsidR="00F474B4">
        <w:t xml:space="preserve"> </w:t>
      </w:r>
      <w:r>
        <w:t>managers.</w:t>
      </w:r>
    </w:p>
    <w:p w14:paraId="7B4C34AC" w14:textId="05958E99" w:rsidR="007E4DB9" w:rsidRDefault="007E4DB9" w:rsidP="007E4DB9">
      <w:r>
        <w:t>The</w:t>
      </w:r>
      <w:r w:rsidR="00F474B4">
        <w:t xml:space="preserve"> </w:t>
      </w:r>
      <w:r>
        <w:t>exciting</w:t>
      </w:r>
      <w:r w:rsidR="00F474B4">
        <w:t xml:space="preserve"> </w:t>
      </w:r>
      <w:r>
        <w:t>part</w:t>
      </w:r>
      <w:r w:rsidR="00F474B4">
        <w:t xml:space="preserve"> </w:t>
      </w:r>
      <w:r>
        <w:t>of</w:t>
      </w:r>
      <w:r w:rsidR="00F474B4">
        <w:t xml:space="preserve"> </w:t>
      </w:r>
      <w:r>
        <w:t>these</w:t>
      </w:r>
      <w:r w:rsidR="00F474B4">
        <w:t xml:space="preserve"> </w:t>
      </w:r>
      <w:r>
        <w:t>roles</w:t>
      </w:r>
      <w:r w:rsidR="00F474B4">
        <w:t xml:space="preserve"> </w:t>
      </w:r>
      <w:r>
        <w:t>is</w:t>
      </w:r>
      <w:r w:rsidR="00F474B4">
        <w:t xml:space="preserve"> </w:t>
      </w:r>
      <w:r>
        <w:t>that</w:t>
      </w:r>
      <w:r w:rsidR="00F474B4">
        <w:t xml:space="preserve"> </w:t>
      </w:r>
      <w:r>
        <w:t>they</w:t>
      </w:r>
      <w:r w:rsidR="00F474B4">
        <w:t xml:space="preserve"> </w:t>
      </w:r>
      <w:r>
        <w:t>aren’t</w:t>
      </w:r>
      <w:r w:rsidR="00F474B4">
        <w:t xml:space="preserve"> </w:t>
      </w:r>
      <w:r>
        <w:t>limited</w:t>
      </w:r>
      <w:r w:rsidR="00F474B4">
        <w:t xml:space="preserve"> </w:t>
      </w:r>
      <w:r>
        <w:t>to</w:t>
      </w:r>
      <w:r w:rsidR="00F474B4">
        <w:t xml:space="preserve"> </w:t>
      </w:r>
      <w:r>
        <w:t>one</w:t>
      </w:r>
      <w:r w:rsidR="00F474B4">
        <w:t xml:space="preserve"> </w:t>
      </w:r>
      <w:r>
        <w:t>field;</w:t>
      </w:r>
      <w:r w:rsidR="00F474B4">
        <w:t xml:space="preserve"> </w:t>
      </w:r>
      <w:r>
        <w:t>there</w:t>
      </w:r>
      <w:r w:rsidR="00F474B4">
        <w:t xml:space="preserve"> </w:t>
      </w:r>
      <w:r>
        <w:t>are</w:t>
      </w:r>
      <w:r w:rsidR="00F474B4">
        <w:t xml:space="preserve"> </w:t>
      </w:r>
      <w:r>
        <w:t>opportunities</w:t>
      </w:r>
      <w:r w:rsidR="00F474B4">
        <w:t xml:space="preserve"> </w:t>
      </w:r>
      <w:r>
        <w:t>to</w:t>
      </w:r>
      <w:r w:rsidR="00F474B4">
        <w:t xml:space="preserve"> </w:t>
      </w:r>
      <w:r>
        <w:t>use</w:t>
      </w:r>
      <w:r w:rsidR="00F474B4">
        <w:t xml:space="preserve"> </w:t>
      </w:r>
      <w:r>
        <w:t>these</w:t>
      </w:r>
      <w:r w:rsidR="00F474B4">
        <w:t xml:space="preserve"> </w:t>
      </w:r>
      <w:r>
        <w:t>skills</w:t>
      </w:r>
      <w:r w:rsidR="00F474B4">
        <w:t xml:space="preserve"> </w:t>
      </w:r>
      <w:r>
        <w:t>in</w:t>
      </w:r>
      <w:r w:rsidR="00F474B4">
        <w:t xml:space="preserve"> </w:t>
      </w:r>
      <w:r>
        <w:t>industries</w:t>
      </w:r>
      <w:r w:rsidR="00F474B4">
        <w:t xml:space="preserve"> </w:t>
      </w:r>
      <w:r>
        <w:t>as</w:t>
      </w:r>
      <w:r w:rsidR="00F474B4">
        <w:t xml:space="preserve"> </w:t>
      </w:r>
      <w:r>
        <w:t>varied</w:t>
      </w:r>
      <w:r w:rsidR="00F474B4">
        <w:t xml:space="preserve"> </w:t>
      </w:r>
      <w:r>
        <w:t>as</w:t>
      </w:r>
      <w:r w:rsidR="00F474B4">
        <w:t xml:space="preserve"> </w:t>
      </w:r>
      <w:r>
        <w:t>healthcare,</w:t>
      </w:r>
      <w:r w:rsidR="00F474B4">
        <w:t xml:space="preserve"> </w:t>
      </w:r>
      <w:r>
        <w:t>retail,</w:t>
      </w:r>
      <w:r w:rsidR="00F474B4">
        <w:t xml:space="preserve"> </w:t>
      </w:r>
      <w:r>
        <w:t>mining,</w:t>
      </w:r>
      <w:r w:rsidR="00F474B4">
        <w:t xml:space="preserve"> </w:t>
      </w:r>
      <w:r>
        <w:t>marketing,</w:t>
      </w:r>
      <w:r w:rsidR="00F474B4">
        <w:t xml:space="preserve"> </w:t>
      </w:r>
      <w:r>
        <w:t>and</w:t>
      </w:r>
      <w:r w:rsidR="00F474B4">
        <w:t xml:space="preserve"> </w:t>
      </w:r>
      <w:r>
        <w:t>even</w:t>
      </w:r>
      <w:r w:rsidR="00F474B4">
        <w:t xml:space="preserve"> </w:t>
      </w:r>
      <w:r>
        <w:t>government.</w:t>
      </w:r>
    </w:p>
    <w:p w14:paraId="002AAF09" w14:textId="2CE975A2" w:rsidR="007E4DB9" w:rsidRDefault="007E4DB9" w:rsidP="007E4DB9">
      <w:r>
        <w:t>Find</w:t>
      </w:r>
      <w:r w:rsidR="00F474B4">
        <w:t xml:space="preserve"> </w:t>
      </w:r>
      <w:r>
        <w:t>out</w:t>
      </w:r>
      <w:r w:rsidR="00F474B4">
        <w:t xml:space="preserve"> </w:t>
      </w:r>
      <w:r>
        <w:t>more</w:t>
      </w:r>
      <w:r w:rsidR="00F474B4">
        <w:t xml:space="preserve"> </w:t>
      </w:r>
      <w:r>
        <w:t>at:</w:t>
      </w:r>
      <w:r w:rsidR="00F474B4">
        <w:t xml:space="preserve"> </w:t>
      </w:r>
      <w:r>
        <w:br/>
      </w:r>
      <w:hyperlink r:id="rId61" w:history="1">
        <w:r w:rsidRPr="007E4DB9">
          <w:rPr>
            <w:rStyle w:val="Hyperlink"/>
          </w:rPr>
          <w:t>www.futureskillsorganisation.com.au</w:t>
        </w:r>
      </w:hyperlink>
    </w:p>
    <w:p w14:paraId="2CD43144" w14:textId="099B76E7" w:rsidR="002E1B60" w:rsidRDefault="002E1B60" w:rsidP="002E1B60">
      <w:r>
        <w:rPr>
          <w:noProof/>
        </w:rPr>
        <w:drawing>
          <wp:inline distT="0" distB="0" distL="0" distR="0" wp14:anchorId="011B4A58" wp14:editId="444C3DB5">
            <wp:extent cx="6120765" cy="2457450"/>
            <wp:effectExtent l="0" t="0" r="0" b="0"/>
            <wp:docPr id="1648784268" name="Picture 35" descr="Circle showing that 198, 300 people were employed as accountants in November 2024.&#10;Circle showing that the median weekly full-time earnings in 2023 for accountants was $1, 840.&#10;Doughnut chart showing that 53% of accountants identified as female.&#10;Doughnut chart showing that 15% of accountants were employed part-time&#10;Circle showing that there is an 8% projected employment change over the 5 years to May 2029 for accountants. &#10;Circle showing that 189, 100 people were employed as software and applications programmers in November 2024.&#10;Circle showing that the median weekly full-time earnings in 2023 for software and applications programmers was $2, 500.&#10;Doughnut chart showing that 18% of software and applications programmers identified as female.&#10;Doughnut chart showing that 6% of software and applications programmers were employed part-time&#10;Circle showing that there is an 14.8% projected employment change over the 5 years to May 2029 for software and applications programmers.&#10;Circle showing that 95, 600 people were employed as solicitors in November 2024.&#10;Circle showing that the median weekly full-time earnings in 2023 for solicitors was $1, 830.&#10;Doughnut chart showing that 61% of solicitors identified as female.&#10;Doughnut chart showing that 13% of solicitors were employed part-time&#10;Circle showing that there is an 12.4% projected employment change over the 5 years to May 2029 for solicito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84268" name="Picture 35" descr="Circle showing that 198, 300 people were employed as accountants in November 2024.&#10;Circle showing that the median weekly full-time earnings in 2023 for accountants was $1, 840.&#10;Doughnut chart showing that 53% of accountants identified as female.&#10;Doughnut chart showing that 15% of accountants were employed part-time&#10;Circle showing that there is an 8% projected employment change over the 5 years to May 2029 for accountants. &#10;Circle showing that 189, 100 people were employed as software and applications programmers in November 2024.&#10;Circle showing that the median weekly full-time earnings in 2023 for software and applications programmers was $2, 500.&#10;Doughnut chart showing that 18% of software and applications programmers identified as female.&#10;Doughnut chart showing that 6% of software and applications programmers were employed part-time&#10;Circle showing that there is an 14.8% projected employment change over the 5 years to May 2029 for software and applications programmers.&#10;Circle showing that 95, 600 people were employed as solicitors in November 2024.&#10;Circle showing that the median weekly full-time earnings in 2023 for solicitors was $1, 830.&#10;Doughnut chart showing that 61% of solicitors identified as female.&#10;Doughnut chart showing that 13% of solicitors were employed part-time&#10;Circle showing that there is an 12.4% projected employment change over the 5 years to May 2029 for solicitors.&#1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636A21EA" w14:textId="2346BA84" w:rsidR="00CF08C7" w:rsidRPr="00CF08C7" w:rsidRDefault="00FE3907" w:rsidP="00614CF2">
      <w:pPr>
        <w:pStyle w:val="Caption"/>
      </w:pPr>
      <w:r w:rsidRPr="00FE3907">
        <w:t>Note:</w:t>
      </w:r>
      <w:r w:rsidR="00F474B4">
        <w:t xml:space="preserve"> </w:t>
      </w:r>
      <w:r w:rsidRPr="00FE3907">
        <w:t>figures</w:t>
      </w:r>
      <w:r w:rsidR="00F474B4">
        <w:t xml:space="preserve"> </w:t>
      </w:r>
      <w:r w:rsidRPr="00FE3907">
        <w:t>are</w:t>
      </w:r>
      <w:r w:rsidR="00F474B4">
        <w:t xml:space="preserve"> </w:t>
      </w:r>
      <w:r w:rsidRPr="00FE3907">
        <w:t>for</w:t>
      </w:r>
      <w:r w:rsidR="00F474B4">
        <w:t xml:space="preserve"> </w:t>
      </w:r>
      <w:r w:rsidRPr="00FE3907">
        <w:t>occupation</w:t>
      </w:r>
      <w:r w:rsidR="00F474B4">
        <w:t xml:space="preserve"> </w:t>
      </w:r>
      <w:r w:rsidRPr="00FE3907">
        <w:t>employment</w:t>
      </w:r>
      <w:r w:rsidR="00F474B4">
        <w:t xml:space="preserve"> </w:t>
      </w:r>
      <w:r w:rsidRPr="00FE3907">
        <w:t>across</w:t>
      </w:r>
      <w:r w:rsidR="00F474B4">
        <w:t xml:space="preserve"> </w:t>
      </w:r>
      <w:r w:rsidRPr="00FE3907">
        <w:t>all</w:t>
      </w:r>
      <w:r w:rsidR="00F474B4">
        <w:t xml:space="preserve"> </w:t>
      </w:r>
      <w:r w:rsidRPr="00FE3907">
        <w:t>industries</w:t>
      </w:r>
    </w:p>
    <w:p w14:paraId="647C6CF0" w14:textId="74EC830F" w:rsidR="00FE3907" w:rsidRDefault="00FE3907" w:rsidP="00FE3907">
      <w:pPr>
        <w:pStyle w:val="Source"/>
      </w:pPr>
      <w:r w:rsidRPr="00FE3907">
        <w:t>ABS,</w:t>
      </w:r>
      <w:r w:rsidR="00F474B4">
        <w:t xml:space="preserve"> </w:t>
      </w:r>
      <w:r w:rsidRPr="00FE3907">
        <w:t>Labour</w:t>
      </w:r>
      <w:r w:rsidR="00F474B4">
        <w:t xml:space="preserve"> </w:t>
      </w:r>
      <w:r w:rsidRPr="00FE3907">
        <w:t>Force,</w:t>
      </w:r>
      <w:r w:rsidR="00F474B4">
        <w:t xml:space="preserve"> </w:t>
      </w:r>
      <w:r w:rsidRPr="00FE3907">
        <w:t>Australia,</w:t>
      </w:r>
      <w:r w:rsidR="00F474B4">
        <w:t xml:space="preserve"> </w:t>
      </w:r>
      <w:r w:rsidRPr="00FE3907">
        <w:t>Detailed,</w:t>
      </w:r>
      <w:r w:rsidR="00F474B4">
        <w:t xml:space="preserve"> </w:t>
      </w:r>
      <w:r w:rsidRPr="00FE3907">
        <w:t>November</w:t>
      </w:r>
      <w:r w:rsidR="00F474B4">
        <w:t xml:space="preserve"> </w:t>
      </w:r>
      <w:r w:rsidRPr="00FE3907">
        <w:t>2024;</w:t>
      </w:r>
      <w:r w:rsidR="00F474B4">
        <w:t xml:space="preserve"> </w:t>
      </w:r>
      <w:r w:rsidRPr="00FE3907">
        <w:t>Employment</w:t>
      </w:r>
      <w:r w:rsidR="00F474B4">
        <w:t xml:space="preserve"> </w:t>
      </w:r>
      <w:r w:rsidRPr="00FE3907">
        <w:t>Projections</w:t>
      </w:r>
      <w:r w:rsidR="00F474B4">
        <w:t xml:space="preserve"> </w:t>
      </w:r>
      <w:r w:rsidRPr="00FE3907">
        <w:t>produced</w:t>
      </w:r>
      <w:r w:rsidR="00F474B4">
        <w:t xml:space="preserve"> </w:t>
      </w:r>
      <w:r w:rsidRPr="00FE3907">
        <w:t>by</w:t>
      </w:r>
      <w:r w:rsidR="00F474B4">
        <w:t xml:space="preserve"> </w:t>
      </w:r>
      <w:r w:rsidRPr="00FE3907">
        <w:t>Victoria</w:t>
      </w:r>
      <w:r w:rsidR="00F474B4">
        <w:t xml:space="preserve"> </w:t>
      </w:r>
      <w:r w:rsidRPr="00FE3907">
        <w:t>University</w:t>
      </w:r>
      <w:r w:rsidR="00F474B4">
        <w:t xml:space="preserve"> </w:t>
      </w:r>
      <w:r w:rsidRPr="00FE3907">
        <w:t>for</w:t>
      </w:r>
      <w:r w:rsidR="00F474B4">
        <w:t xml:space="preserve"> </w:t>
      </w:r>
      <w:r w:rsidRPr="00FE3907">
        <w:t>Jobs</w:t>
      </w:r>
      <w:r w:rsidR="00F474B4">
        <w:t xml:space="preserve"> </w:t>
      </w:r>
      <w:r w:rsidRPr="00FE3907">
        <w:t>and</w:t>
      </w:r>
      <w:r w:rsidR="00F474B4">
        <w:t xml:space="preserve"> </w:t>
      </w:r>
      <w:r w:rsidRPr="00FE3907">
        <w:t>Skills</w:t>
      </w:r>
      <w:r w:rsidR="00F474B4">
        <w:t xml:space="preserve"> </w:t>
      </w:r>
      <w:r w:rsidRPr="00FE3907">
        <w:t>Australia,</w:t>
      </w:r>
      <w:r w:rsidR="00F474B4">
        <w:t xml:space="preserve"> </w:t>
      </w:r>
      <w:r w:rsidRPr="00FE3907">
        <w:t>2024</w:t>
      </w:r>
      <w:r w:rsidR="00F474B4">
        <w:t xml:space="preserve"> </w:t>
      </w:r>
      <w:r w:rsidRPr="00FE3907">
        <w:t>(May</w:t>
      </w:r>
      <w:r w:rsidR="00F474B4">
        <w:t xml:space="preserve"> </w:t>
      </w:r>
      <w:r w:rsidRPr="00FE3907">
        <w:t>2024</w:t>
      </w:r>
      <w:r w:rsidR="00F474B4">
        <w:t xml:space="preserve"> </w:t>
      </w:r>
      <w:r w:rsidRPr="00FE3907">
        <w:t>to</w:t>
      </w:r>
      <w:r w:rsidR="00F474B4">
        <w:t xml:space="preserve"> </w:t>
      </w:r>
      <w:r w:rsidRPr="00FE3907">
        <w:t>May</w:t>
      </w:r>
      <w:r w:rsidR="00F474B4">
        <w:t xml:space="preserve"> </w:t>
      </w:r>
      <w:r w:rsidRPr="00FE3907">
        <w:t>2034);</w:t>
      </w:r>
      <w:r w:rsidR="00F474B4">
        <w:t xml:space="preserve"> </w:t>
      </w:r>
      <w:r w:rsidRPr="00FE3907">
        <w:t>ABS</w:t>
      </w:r>
      <w:r w:rsidR="00F474B4">
        <w:t xml:space="preserve"> </w:t>
      </w:r>
      <w:r w:rsidRPr="00FE3907">
        <w:t>Survey</w:t>
      </w:r>
      <w:r w:rsidR="00F474B4">
        <w:t xml:space="preserve"> </w:t>
      </w:r>
      <w:r w:rsidRPr="00FE3907">
        <w:t>of</w:t>
      </w:r>
      <w:r w:rsidR="00F474B4">
        <w:t xml:space="preserve"> </w:t>
      </w:r>
      <w:r w:rsidRPr="00FE3907">
        <w:t>Employee</w:t>
      </w:r>
      <w:r w:rsidR="00F474B4">
        <w:t xml:space="preserve"> </w:t>
      </w:r>
      <w:r w:rsidRPr="00FE3907">
        <w:t>Earnings</w:t>
      </w:r>
      <w:r w:rsidR="00F474B4">
        <w:t xml:space="preserve"> </w:t>
      </w:r>
      <w:r w:rsidRPr="00FE3907">
        <w:t>and</w:t>
      </w:r>
      <w:r w:rsidR="00F474B4">
        <w:t xml:space="preserve"> </w:t>
      </w:r>
      <w:r w:rsidRPr="00FE3907">
        <w:t>Hours,</w:t>
      </w:r>
      <w:r w:rsidR="00F474B4">
        <w:t xml:space="preserve"> </w:t>
      </w:r>
      <w:r w:rsidRPr="00FE3907">
        <w:t>May</w:t>
      </w:r>
      <w:r w:rsidR="00F474B4">
        <w:t xml:space="preserve"> </w:t>
      </w:r>
      <w:r w:rsidRPr="00FE3907">
        <w:t>2023</w:t>
      </w:r>
    </w:p>
    <w:p w14:paraId="16992430" w14:textId="77777777" w:rsidR="00FE3907" w:rsidRDefault="00FE3907">
      <w:pPr>
        <w:rPr>
          <w:sz w:val="17"/>
          <w:szCs w:val="20"/>
        </w:rPr>
      </w:pPr>
      <w:r>
        <w:br w:type="page"/>
      </w:r>
    </w:p>
    <w:p w14:paraId="1B34C157" w14:textId="478C75B0" w:rsidR="00FE3907" w:rsidRDefault="00FE3907" w:rsidP="00FE3907">
      <w:pPr>
        <w:pStyle w:val="Heading2"/>
      </w:pPr>
      <w:bookmarkStart w:id="19" w:name="_Toc200630462"/>
      <w:r>
        <w:lastRenderedPageBreak/>
        <w:t>HumanAbility</w:t>
      </w:r>
      <w:bookmarkEnd w:id="19"/>
    </w:p>
    <w:p w14:paraId="18A7D36D" w14:textId="634F3483" w:rsidR="00FE3907" w:rsidRDefault="00FE3907" w:rsidP="00FE3907">
      <w:r>
        <w:t>HumanAbility</w:t>
      </w:r>
      <w:r w:rsidR="00F474B4">
        <w:t xml:space="preserve"> </w:t>
      </w:r>
      <w:r>
        <w:t>supports</w:t>
      </w:r>
      <w:r w:rsidR="00F474B4">
        <w:t xml:space="preserve"> </w:t>
      </w:r>
      <w:r>
        <w:t>Australia’s</w:t>
      </w:r>
      <w:r w:rsidR="00F474B4">
        <w:t xml:space="preserve"> </w:t>
      </w:r>
      <w:r>
        <w:t>care</w:t>
      </w:r>
      <w:r w:rsidR="00F474B4">
        <w:t xml:space="preserve"> </w:t>
      </w:r>
      <w:r>
        <w:t>and</w:t>
      </w:r>
      <w:r w:rsidR="00F474B4">
        <w:t xml:space="preserve"> </w:t>
      </w:r>
      <w:r>
        <w:t>support</w:t>
      </w:r>
      <w:r w:rsidR="00F474B4">
        <w:t xml:space="preserve"> </w:t>
      </w:r>
      <w:r>
        <w:t>workforce.</w:t>
      </w:r>
      <w:r w:rsidR="00F474B4">
        <w:t xml:space="preserve"> </w:t>
      </w:r>
      <w:r>
        <w:t>These</w:t>
      </w:r>
      <w:r w:rsidR="00F474B4">
        <w:t xml:space="preserve"> </w:t>
      </w:r>
      <w:r>
        <w:t>sectors</w:t>
      </w:r>
      <w:r w:rsidR="00F474B4">
        <w:t xml:space="preserve"> </w:t>
      </w:r>
      <w:r>
        <w:t>play</w:t>
      </w:r>
      <w:r w:rsidR="00F474B4">
        <w:t xml:space="preserve"> </w:t>
      </w:r>
      <w:r>
        <w:t>a</w:t>
      </w:r>
      <w:r w:rsidR="00F474B4">
        <w:t xml:space="preserve"> </w:t>
      </w:r>
      <w:r>
        <w:t>vital</w:t>
      </w:r>
      <w:r w:rsidR="00F474B4">
        <w:t xml:space="preserve"> </w:t>
      </w:r>
      <w:r>
        <w:t>role</w:t>
      </w:r>
      <w:r w:rsidR="00F474B4">
        <w:t xml:space="preserve"> </w:t>
      </w:r>
      <w:r>
        <w:t>in</w:t>
      </w:r>
      <w:r w:rsidR="00F474B4">
        <w:t xml:space="preserve"> </w:t>
      </w:r>
      <w:r>
        <w:t>supporting</w:t>
      </w:r>
      <w:r w:rsidR="00F474B4">
        <w:t xml:space="preserve"> </w:t>
      </w:r>
      <w:r>
        <w:t>individuals,</w:t>
      </w:r>
      <w:r w:rsidR="00F474B4">
        <w:t xml:space="preserve"> </w:t>
      </w:r>
      <w:r>
        <w:t>families</w:t>
      </w:r>
      <w:r w:rsidR="00F474B4">
        <w:t xml:space="preserve"> </w:t>
      </w:r>
      <w:r>
        <w:t>and</w:t>
      </w:r>
      <w:r w:rsidR="00F474B4">
        <w:t xml:space="preserve"> </w:t>
      </w:r>
      <w:r>
        <w:t>communities,</w:t>
      </w:r>
      <w:r w:rsidR="00F474B4">
        <w:t xml:space="preserve"> </w:t>
      </w:r>
      <w:r>
        <w:t>and</w:t>
      </w:r>
      <w:r w:rsidR="00F474B4">
        <w:t xml:space="preserve"> </w:t>
      </w:r>
      <w:r>
        <w:t>provide</w:t>
      </w:r>
      <w:r w:rsidR="00F474B4">
        <w:t xml:space="preserve"> </w:t>
      </w:r>
      <w:r>
        <w:t>meaningful</w:t>
      </w:r>
      <w:r w:rsidR="00F474B4">
        <w:t xml:space="preserve"> </w:t>
      </w:r>
      <w:r>
        <w:t>and</w:t>
      </w:r>
      <w:r w:rsidR="00F474B4">
        <w:t xml:space="preserve"> </w:t>
      </w:r>
      <w:r>
        <w:t>rewarding</w:t>
      </w:r>
      <w:r w:rsidR="00F474B4">
        <w:t xml:space="preserve"> </w:t>
      </w:r>
      <w:r>
        <w:t>career</w:t>
      </w:r>
      <w:r w:rsidR="00F474B4">
        <w:t xml:space="preserve"> </w:t>
      </w:r>
      <w:r>
        <w:t>opportunities.</w:t>
      </w:r>
      <w:r w:rsidR="00F474B4">
        <w:t xml:space="preserve"> </w:t>
      </w:r>
      <w:r>
        <w:t>HumanAbility</w:t>
      </w:r>
      <w:r w:rsidR="00F474B4">
        <w:t xml:space="preserve"> </w:t>
      </w:r>
      <w:r>
        <w:t>collaborates</w:t>
      </w:r>
      <w:r w:rsidR="00F474B4">
        <w:t xml:space="preserve"> </w:t>
      </w:r>
      <w:r>
        <w:t>with</w:t>
      </w:r>
      <w:r w:rsidR="00F474B4">
        <w:t xml:space="preserve"> </w:t>
      </w:r>
      <w:r>
        <w:t>industry,</w:t>
      </w:r>
      <w:r w:rsidR="00F474B4">
        <w:t xml:space="preserve"> </w:t>
      </w:r>
      <w:r>
        <w:t>government,</w:t>
      </w:r>
      <w:r w:rsidR="00F474B4">
        <w:t xml:space="preserve"> </w:t>
      </w:r>
      <w:r>
        <w:t>unions</w:t>
      </w:r>
      <w:r w:rsidR="00F474B4">
        <w:t xml:space="preserve"> </w:t>
      </w:r>
      <w:r>
        <w:t>and</w:t>
      </w:r>
      <w:r w:rsidR="00F474B4">
        <w:t xml:space="preserve"> </w:t>
      </w:r>
      <w:r>
        <w:t>training</w:t>
      </w:r>
      <w:r w:rsidR="00F474B4">
        <w:t xml:space="preserve"> </w:t>
      </w:r>
      <w:r>
        <w:t>providers</w:t>
      </w:r>
      <w:r w:rsidR="00F474B4">
        <w:t xml:space="preserve"> </w:t>
      </w:r>
      <w:r>
        <w:t>to</w:t>
      </w:r>
      <w:r w:rsidR="00F474B4">
        <w:t xml:space="preserve"> </w:t>
      </w:r>
      <w:r>
        <w:t>develop</w:t>
      </w:r>
      <w:r w:rsidR="00F474B4">
        <w:t xml:space="preserve"> </w:t>
      </w:r>
      <w:r>
        <w:t>career</w:t>
      </w:r>
      <w:r w:rsidR="00F474B4">
        <w:t xml:space="preserve"> </w:t>
      </w:r>
      <w:r>
        <w:t>pathways,</w:t>
      </w:r>
      <w:r w:rsidR="00F474B4">
        <w:t xml:space="preserve"> </w:t>
      </w:r>
      <w:r>
        <w:t>tackle</w:t>
      </w:r>
      <w:r w:rsidR="00F474B4">
        <w:t xml:space="preserve"> </w:t>
      </w:r>
      <w:r>
        <w:t>workforce</w:t>
      </w:r>
      <w:r w:rsidR="00F474B4">
        <w:t xml:space="preserve"> </w:t>
      </w:r>
      <w:r>
        <w:t>challenges,</w:t>
      </w:r>
      <w:r w:rsidR="00F474B4">
        <w:t xml:space="preserve"> </w:t>
      </w:r>
      <w:r>
        <w:t>and</w:t>
      </w:r>
      <w:r w:rsidR="00F474B4">
        <w:t xml:space="preserve"> </w:t>
      </w:r>
      <w:r>
        <w:t>ensure</w:t>
      </w:r>
      <w:r w:rsidR="00F474B4">
        <w:t xml:space="preserve"> </w:t>
      </w:r>
      <w:r>
        <w:t>individuals</w:t>
      </w:r>
      <w:r w:rsidR="00F474B4">
        <w:t xml:space="preserve"> </w:t>
      </w:r>
      <w:r>
        <w:t>can</w:t>
      </w:r>
      <w:r w:rsidR="00F474B4">
        <w:t xml:space="preserve"> </w:t>
      </w:r>
      <w:r>
        <w:t>access</w:t>
      </w:r>
      <w:r w:rsidR="00F474B4">
        <w:t xml:space="preserve"> </w:t>
      </w:r>
      <w:r>
        <w:t>the</w:t>
      </w:r>
      <w:r w:rsidR="00F474B4">
        <w:t xml:space="preserve"> </w:t>
      </w:r>
      <w:r>
        <w:t>skills</w:t>
      </w:r>
      <w:r w:rsidR="00F474B4">
        <w:t xml:space="preserve"> </w:t>
      </w:r>
      <w:r>
        <w:t>needed</w:t>
      </w:r>
      <w:r w:rsidR="00F474B4">
        <w:t xml:space="preserve"> </w:t>
      </w:r>
      <w:r>
        <w:t>via</w:t>
      </w:r>
      <w:r w:rsidR="00F474B4">
        <w:t xml:space="preserve"> </w:t>
      </w:r>
      <w:r>
        <w:t>up-to-date</w:t>
      </w:r>
      <w:r w:rsidR="00F474B4">
        <w:t xml:space="preserve"> </w:t>
      </w:r>
      <w:r>
        <w:t>training.</w:t>
      </w:r>
      <w:r w:rsidR="00F474B4">
        <w:t xml:space="preserve"> </w:t>
      </w:r>
    </w:p>
    <w:p w14:paraId="74AB6CFE" w14:textId="0B6C4800" w:rsidR="00FE3907" w:rsidRDefault="00FE3907" w:rsidP="00FE3907">
      <w:r>
        <w:t>Care</w:t>
      </w:r>
      <w:r w:rsidR="00F474B4">
        <w:t xml:space="preserve"> </w:t>
      </w:r>
      <w:r>
        <w:t>and</w:t>
      </w:r>
      <w:r w:rsidR="00F474B4">
        <w:t xml:space="preserve"> </w:t>
      </w:r>
      <w:r>
        <w:t>support</w:t>
      </w:r>
      <w:r w:rsidR="00F474B4">
        <w:t xml:space="preserve"> </w:t>
      </w:r>
      <w:r>
        <w:t>careers</w:t>
      </w:r>
      <w:r w:rsidR="00F474B4">
        <w:t xml:space="preserve"> </w:t>
      </w:r>
      <w:r>
        <w:t>are</w:t>
      </w:r>
      <w:r w:rsidR="00F474B4">
        <w:t xml:space="preserve"> </w:t>
      </w:r>
      <w:r>
        <w:t>about</w:t>
      </w:r>
      <w:r w:rsidR="00F474B4">
        <w:t xml:space="preserve"> </w:t>
      </w:r>
      <w:r>
        <w:t>people,</w:t>
      </w:r>
      <w:r w:rsidR="00F474B4">
        <w:t xml:space="preserve"> </w:t>
      </w:r>
      <w:r>
        <w:t>purpose</w:t>
      </w:r>
      <w:r w:rsidR="00F474B4">
        <w:t xml:space="preserve"> </w:t>
      </w:r>
      <w:r>
        <w:t>and</w:t>
      </w:r>
      <w:r w:rsidR="00F474B4">
        <w:t xml:space="preserve"> </w:t>
      </w:r>
      <w:r>
        <w:t>possibility.</w:t>
      </w:r>
      <w:r w:rsidR="00F474B4">
        <w:t xml:space="preserve"> </w:t>
      </w:r>
      <w:r>
        <w:t>These</w:t>
      </w:r>
      <w:r w:rsidR="00F474B4">
        <w:t xml:space="preserve"> </w:t>
      </w:r>
      <w:r>
        <w:t>sectors</w:t>
      </w:r>
      <w:r w:rsidR="00F474B4">
        <w:t xml:space="preserve"> </w:t>
      </w:r>
      <w:r>
        <w:t>provide</w:t>
      </w:r>
      <w:r w:rsidR="00F474B4">
        <w:t xml:space="preserve"> </w:t>
      </w:r>
      <w:r>
        <w:t>opportunities</w:t>
      </w:r>
      <w:r w:rsidR="00F474B4">
        <w:t xml:space="preserve"> </w:t>
      </w:r>
      <w:r>
        <w:t>to</w:t>
      </w:r>
      <w:r w:rsidR="00F474B4">
        <w:t xml:space="preserve"> </w:t>
      </w:r>
      <w:r>
        <w:t>support</w:t>
      </w:r>
      <w:r w:rsidR="00F474B4">
        <w:t xml:space="preserve"> </w:t>
      </w:r>
      <w:r>
        <w:t>others,</w:t>
      </w:r>
      <w:r w:rsidR="00F474B4">
        <w:t xml:space="preserve"> </w:t>
      </w:r>
      <w:r>
        <w:t>while</w:t>
      </w:r>
      <w:r w:rsidR="00F474B4">
        <w:t xml:space="preserve"> </w:t>
      </w:r>
      <w:r>
        <w:t>also</w:t>
      </w:r>
      <w:r w:rsidR="00F474B4">
        <w:t xml:space="preserve"> </w:t>
      </w:r>
      <w:r>
        <w:t>providing</w:t>
      </w:r>
      <w:r w:rsidR="00F474B4">
        <w:t xml:space="preserve"> </w:t>
      </w:r>
      <w:r>
        <w:t>pathways</w:t>
      </w:r>
      <w:r w:rsidR="00F474B4">
        <w:t xml:space="preserve"> </w:t>
      </w:r>
      <w:r>
        <w:t>into</w:t>
      </w:r>
      <w:r w:rsidR="00F474B4">
        <w:t xml:space="preserve"> </w:t>
      </w:r>
      <w:r>
        <w:t>leadership,</w:t>
      </w:r>
      <w:r w:rsidR="00F474B4">
        <w:t xml:space="preserve"> </w:t>
      </w:r>
      <w:r>
        <w:t>service</w:t>
      </w:r>
      <w:r w:rsidR="00F474B4">
        <w:t xml:space="preserve"> </w:t>
      </w:r>
      <w:r>
        <w:t>design,</w:t>
      </w:r>
      <w:r w:rsidR="00F474B4">
        <w:t xml:space="preserve"> </w:t>
      </w:r>
      <w:r>
        <w:t>education</w:t>
      </w:r>
      <w:r w:rsidR="00F474B4">
        <w:t xml:space="preserve"> </w:t>
      </w:r>
      <w:r>
        <w:t>and</w:t>
      </w:r>
      <w:r w:rsidR="00F474B4">
        <w:t xml:space="preserve"> </w:t>
      </w:r>
      <w:r>
        <w:t>health</w:t>
      </w:r>
      <w:r w:rsidR="00F474B4">
        <w:t xml:space="preserve"> </w:t>
      </w:r>
      <w:r>
        <w:t>promotion.</w:t>
      </w:r>
      <w:r w:rsidR="00F474B4">
        <w:t xml:space="preserve"> </w:t>
      </w:r>
      <w:r>
        <w:t>With</w:t>
      </w:r>
      <w:r w:rsidR="00F474B4">
        <w:t xml:space="preserve"> </w:t>
      </w:r>
      <w:r>
        <w:t>workforce</w:t>
      </w:r>
      <w:r w:rsidR="00F474B4">
        <w:t xml:space="preserve"> </w:t>
      </w:r>
      <w:r>
        <w:t>demand</w:t>
      </w:r>
      <w:r w:rsidR="00F474B4">
        <w:t xml:space="preserve"> </w:t>
      </w:r>
      <w:r>
        <w:t>rising</w:t>
      </w:r>
      <w:r w:rsidR="00F474B4">
        <w:t xml:space="preserve"> </w:t>
      </w:r>
      <w:r>
        <w:t>across</w:t>
      </w:r>
      <w:r w:rsidR="00F474B4">
        <w:t xml:space="preserve"> </w:t>
      </w:r>
      <w:r>
        <w:t>aged</w:t>
      </w:r>
      <w:r w:rsidR="00F474B4">
        <w:t xml:space="preserve"> </w:t>
      </w:r>
      <w:r>
        <w:t>care</w:t>
      </w:r>
      <w:r w:rsidR="00F474B4">
        <w:t xml:space="preserve"> </w:t>
      </w:r>
      <w:r>
        <w:t>and</w:t>
      </w:r>
      <w:r w:rsidR="00F474B4">
        <w:t xml:space="preserve"> </w:t>
      </w:r>
      <w:r>
        <w:t>disability</w:t>
      </w:r>
      <w:r w:rsidR="00F474B4">
        <w:t xml:space="preserve"> </w:t>
      </w:r>
      <w:r>
        <w:t>support,</w:t>
      </w:r>
      <w:r w:rsidR="00F474B4">
        <w:t xml:space="preserve"> </w:t>
      </w:r>
      <w:r>
        <w:t>early</w:t>
      </w:r>
      <w:r w:rsidR="00F474B4">
        <w:t xml:space="preserve"> </w:t>
      </w:r>
      <w:r>
        <w:t>childhood</w:t>
      </w:r>
      <w:r w:rsidR="00F474B4">
        <w:t xml:space="preserve"> </w:t>
      </w:r>
      <w:r>
        <w:t>education</w:t>
      </w:r>
      <w:r w:rsidR="00F474B4">
        <w:t xml:space="preserve"> </w:t>
      </w:r>
      <w:r>
        <w:t>and</w:t>
      </w:r>
      <w:r w:rsidR="00F474B4">
        <w:t xml:space="preserve"> </w:t>
      </w:r>
      <w:r>
        <w:t>care,</w:t>
      </w:r>
      <w:r w:rsidR="00F474B4">
        <w:t xml:space="preserve"> </w:t>
      </w:r>
      <w:r>
        <w:t>health</w:t>
      </w:r>
      <w:r w:rsidR="00F474B4">
        <w:t xml:space="preserve"> </w:t>
      </w:r>
      <w:r>
        <w:t>and</w:t>
      </w:r>
      <w:r w:rsidR="00F474B4">
        <w:t xml:space="preserve"> </w:t>
      </w:r>
      <w:r>
        <w:t>human</w:t>
      </w:r>
      <w:r w:rsidR="00F474B4">
        <w:t xml:space="preserve"> </w:t>
      </w:r>
      <w:r>
        <w:t>services,</w:t>
      </w:r>
      <w:r w:rsidR="00F474B4">
        <w:t xml:space="preserve"> </w:t>
      </w:r>
      <w:r>
        <w:t>and</w:t>
      </w:r>
      <w:r w:rsidR="00F474B4">
        <w:t xml:space="preserve"> </w:t>
      </w:r>
      <w:r>
        <w:t>sport</w:t>
      </w:r>
      <w:r w:rsidR="00F474B4">
        <w:t xml:space="preserve"> </w:t>
      </w:r>
      <w:r>
        <w:t>and</w:t>
      </w:r>
      <w:r w:rsidR="00F474B4">
        <w:t xml:space="preserve"> </w:t>
      </w:r>
      <w:r>
        <w:t>recreation</w:t>
      </w:r>
      <w:r w:rsidR="00F474B4">
        <w:t xml:space="preserve"> </w:t>
      </w:r>
      <w:r>
        <w:t>there’s</w:t>
      </w:r>
      <w:r w:rsidR="00F474B4">
        <w:t xml:space="preserve"> </w:t>
      </w:r>
      <w:r>
        <w:t>never</w:t>
      </w:r>
      <w:r w:rsidR="00F474B4">
        <w:t xml:space="preserve"> </w:t>
      </w:r>
      <w:r>
        <w:t>been</w:t>
      </w:r>
      <w:r w:rsidR="00F474B4">
        <w:t xml:space="preserve"> </w:t>
      </w:r>
      <w:r>
        <w:t>a</w:t>
      </w:r>
      <w:r w:rsidR="00F474B4">
        <w:t xml:space="preserve"> </w:t>
      </w:r>
      <w:r>
        <w:t>better</w:t>
      </w:r>
      <w:r w:rsidR="00F474B4">
        <w:t xml:space="preserve"> </w:t>
      </w:r>
      <w:r>
        <w:t>time</w:t>
      </w:r>
      <w:r w:rsidR="00F474B4">
        <w:t xml:space="preserve"> </w:t>
      </w:r>
      <w:r>
        <w:t>to</w:t>
      </w:r>
      <w:r w:rsidR="00F474B4">
        <w:t xml:space="preserve"> </w:t>
      </w:r>
      <w:r>
        <w:t>explore</w:t>
      </w:r>
      <w:r w:rsidR="00F474B4">
        <w:t xml:space="preserve"> </w:t>
      </w:r>
      <w:r>
        <w:t>a</w:t>
      </w:r>
      <w:r w:rsidR="00F474B4">
        <w:t xml:space="preserve"> </w:t>
      </w:r>
      <w:r>
        <w:t>career</w:t>
      </w:r>
      <w:r w:rsidR="00F474B4">
        <w:t xml:space="preserve"> </w:t>
      </w:r>
      <w:r>
        <w:t>in</w:t>
      </w:r>
      <w:r w:rsidR="00F474B4">
        <w:t xml:space="preserve"> </w:t>
      </w:r>
      <w:r>
        <w:t>the</w:t>
      </w:r>
      <w:r w:rsidR="00F474B4">
        <w:t xml:space="preserve"> </w:t>
      </w:r>
      <w:r>
        <w:t>care</w:t>
      </w:r>
      <w:r w:rsidR="00F474B4">
        <w:t xml:space="preserve"> </w:t>
      </w:r>
      <w:r>
        <w:t>and</w:t>
      </w:r>
      <w:r w:rsidR="00F474B4">
        <w:t xml:space="preserve"> </w:t>
      </w:r>
      <w:r>
        <w:t>support</w:t>
      </w:r>
      <w:r w:rsidR="00F474B4">
        <w:t xml:space="preserve"> </w:t>
      </w:r>
      <w:r>
        <w:t>sector.</w:t>
      </w:r>
    </w:p>
    <w:p w14:paraId="15769EBA" w14:textId="5CD9B595" w:rsidR="00FE3907" w:rsidRDefault="00FE3907" w:rsidP="00FE3907">
      <w:r>
        <w:t>The</w:t>
      </w:r>
      <w:r w:rsidR="00F474B4">
        <w:t xml:space="preserve"> </w:t>
      </w:r>
      <w:r>
        <w:t>care</w:t>
      </w:r>
      <w:r w:rsidR="00F474B4">
        <w:t xml:space="preserve"> </w:t>
      </w:r>
      <w:r>
        <w:t>and</w:t>
      </w:r>
      <w:r w:rsidR="00F474B4">
        <w:t xml:space="preserve"> </w:t>
      </w:r>
      <w:r>
        <w:t>support</w:t>
      </w:r>
      <w:r w:rsidR="00F474B4">
        <w:t xml:space="preserve"> </w:t>
      </w:r>
      <w:r>
        <w:t>workforce</w:t>
      </w:r>
      <w:r w:rsidR="00F474B4">
        <w:t xml:space="preserve"> </w:t>
      </w:r>
      <w:r>
        <w:t>is</w:t>
      </w:r>
      <w:r w:rsidR="00F474B4">
        <w:t xml:space="preserve"> </w:t>
      </w:r>
      <w:r>
        <w:t>projected</w:t>
      </w:r>
      <w:r w:rsidR="00F474B4">
        <w:t xml:space="preserve"> </w:t>
      </w:r>
      <w:r>
        <w:t>to</w:t>
      </w:r>
      <w:r w:rsidR="00F474B4">
        <w:t xml:space="preserve"> </w:t>
      </w:r>
      <w:r>
        <w:t>experience</w:t>
      </w:r>
      <w:r w:rsidR="00F474B4">
        <w:t xml:space="preserve"> </w:t>
      </w:r>
      <w:r>
        <w:t>strong</w:t>
      </w:r>
      <w:r w:rsidR="00F474B4">
        <w:t xml:space="preserve"> </w:t>
      </w:r>
      <w:r>
        <w:t>growth</w:t>
      </w:r>
      <w:r w:rsidR="00F474B4">
        <w:t xml:space="preserve"> </w:t>
      </w:r>
      <w:r>
        <w:t>over</w:t>
      </w:r>
      <w:r w:rsidR="00F474B4">
        <w:t xml:space="preserve"> </w:t>
      </w:r>
      <w:r>
        <w:t>the</w:t>
      </w:r>
      <w:r w:rsidR="00F474B4">
        <w:t xml:space="preserve"> </w:t>
      </w:r>
      <w:r>
        <w:t>next</w:t>
      </w:r>
      <w:r w:rsidR="00F474B4">
        <w:t xml:space="preserve"> </w:t>
      </w:r>
      <w:r>
        <w:t>decade,</w:t>
      </w:r>
      <w:r w:rsidR="00F474B4">
        <w:t xml:space="preserve"> </w:t>
      </w:r>
      <w:r>
        <w:t>requiring</w:t>
      </w:r>
      <w:r w:rsidR="00F474B4">
        <w:t xml:space="preserve"> </w:t>
      </w:r>
      <w:r>
        <w:t>skilled</w:t>
      </w:r>
      <w:r w:rsidR="00F474B4">
        <w:t xml:space="preserve"> </w:t>
      </w:r>
      <w:r>
        <w:t>professionals</w:t>
      </w:r>
      <w:r w:rsidR="00F474B4">
        <w:t xml:space="preserve"> </w:t>
      </w:r>
      <w:r>
        <w:t>in</w:t>
      </w:r>
      <w:r w:rsidR="00F474B4">
        <w:t xml:space="preserve"> </w:t>
      </w:r>
      <w:r>
        <w:t>a</w:t>
      </w:r>
      <w:r w:rsidR="00F474B4">
        <w:t xml:space="preserve"> </w:t>
      </w:r>
      <w:r>
        <w:t>range</w:t>
      </w:r>
      <w:r w:rsidR="00F474B4">
        <w:t xml:space="preserve"> </w:t>
      </w:r>
      <w:r>
        <w:t>of</w:t>
      </w:r>
      <w:r w:rsidR="00F474B4">
        <w:t xml:space="preserve"> </w:t>
      </w:r>
      <w:r>
        <w:t>crucial</w:t>
      </w:r>
      <w:r w:rsidR="00F474B4">
        <w:t xml:space="preserve"> </w:t>
      </w:r>
      <w:r>
        <w:t>roles.</w:t>
      </w:r>
      <w:r w:rsidR="00F474B4">
        <w:t xml:space="preserve"> </w:t>
      </w:r>
      <w:r>
        <w:t>These</w:t>
      </w:r>
      <w:r w:rsidR="00F474B4">
        <w:t xml:space="preserve"> </w:t>
      </w:r>
      <w:r>
        <w:t>industries</w:t>
      </w:r>
      <w:r w:rsidR="00F474B4">
        <w:t xml:space="preserve"> </w:t>
      </w:r>
      <w:r>
        <w:t>value</w:t>
      </w:r>
      <w:r w:rsidR="00F474B4">
        <w:t xml:space="preserve"> </w:t>
      </w:r>
      <w:r>
        <w:t>skills</w:t>
      </w:r>
      <w:r w:rsidR="00F474B4">
        <w:t xml:space="preserve"> </w:t>
      </w:r>
      <w:r>
        <w:t>such</w:t>
      </w:r>
      <w:r w:rsidR="00F474B4">
        <w:t xml:space="preserve"> </w:t>
      </w:r>
      <w:r>
        <w:t>as</w:t>
      </w:r>
      <w:r w:rsidR="00F474B4">
        <w:t xml:space="preserve"> </w:t>
      </w:r>
      <w:r>
        <w:t>communication,</w:t>
      </w:r>
      <w:r w:rsidR="00F474B4">
        <w:t xml:space="preserve"> </w:t>
      </w:r>
      <w:r>
        <w:t>adaptability,</w:t>
      </w:r>
      <w:r w:rsidR="00F474B4">
        <w:t xml:space="preserve"> </w:t>
      </w:r>
      <w:r>
        <w:t>problem</w:t>
      </w:r>
      <w:r w:rsidR="00F474B4">
        <w:t xml:space="preserve"> </w:t>
      </w:r>
      <w:r>
        <w:t>solving</w:t>
      </w:r>
      <w:r w:rsidR="00F474B4">
        <w:t xml:space="preserve"> </w:t>
      </w:r>
      <w:r>
        <w:t>and</w:t>
      </w:r>
      <w:r w:rsidR="00F474B4">
        <w:t xml:space="preserve"> </w:t>
      </w:r>
      <w:r>
        <w:t>teamwork,</w:t>
      </w:r>
      <w:r w:rsidR="00F474B4">
        <w:t xml:space="preserve"> </w:t>
      </w:r>
      <w:r>
        <w:t>all</w:t>
      </w:r>
      <w:r w:rsidR="00F474B4">
        <w:t xml:space="preserve"> </w:t>
      </w:r>
      <w:r>
        <w:t>essential</w:t>
      </w:r>
      <w:r w:rsidR="00F474B4">
        <w:t xml:space="preserve"> </w:t>
      </w:r>
      <w:r>
        <w:t>to</w:t>
      </w:r>
      <w:r w:rsidR="00F474B4">
        <w:t xml:space="preserve"> </w:t>
      </w:r>
      <w:r>
        <w:t>delivering</w:t>
      </w:r>
      <w:r w:rsidR="00F474B4">
        <w:t xml:space="preserve"> </w:t>
      </w:r>
      <w:r>
        <w:t>high</w:t>
      </w:r>
      <w:r w:rsidR="00F474B4">
        <w:t xml:space="preserve"> </w:t>
      </w:r>
      <w:r>
        <w:t>quality</w:t>
      </w:r>
      <w:r w:rsidR="00F474B4">
        <w:t xml:space="preserve"> </w:t>
      </w:r>
      <w:r>
        <w:t>services</w:t>
      </w:r>
      <w:r w:rsidR="00F474B4">
        <w:t xml:space="preserve"> </w:t>
      </w:r>
      <w:r>
        <w:t>to</w:t>
      </w:r>
      <w:r w:rsidR="00F474B4">
        <w:t xml:space="preserve"> </w:t>
      </w:r>
      <w:r>
        <w:t>communities</w:t>
      </w:r>
      <w:r w:rsidR="00F474B4">
        <w:t xml:space="preserve"> </w:t>
      </w:r>
      <w:r>
        <w:t>and</w:t>
      </w:r>
      <w:r w:rsidR="00F474B4">
        <w:t xml:space="preserve"> </w:t>
      </w:r>
      <w:r>
        <w:t>individuals.</w:t>
      </w:r>
      <w:r w:rsidR="00F474B4">
        <w:t xml:space="preserve"> </w:t>
      </w:r>
      <w:r>
        <w:t>Employers</w:t>
      </w:r>
      <w:r w:rsidR="00F474B4">
        <w:t xml:space="preserve"> </w:t>
      </w:r>
      <w:r>
        <w:t>increasingly</w:t>
      </w:r>
      <w:r w:rsidR="00F474B4">
        <w:t xml:space="preserve"> </w:t>
      </w:r>
      <w:r>
        <w:t>recognise</w:t>
      </w:r>
      <w:r w:rsidR="00F474B4">
        <w:t xml:space="preserve"> </w:t>
      </w:r>
      <w:r>
        <w:t>the</w:t>
      </w:r>
      <w:r w:rsidR="00F474B4">
        <w:t xml:space="preserve"> </w:t>
      </w:r>
      <w:r>
        <w:t>importance</w:t>
      </w:r>
      <w:r w:rsidR="00F474B4">
        <w:t xml:space="preserve"> </w:t>
      </w:r>
      <w:r>
        <w:t>of</w:t>
      </w:r>
      <w:r w:rsidR="00F474B4">
        <w:t xml:space="preserve"> </w:t>
      </w:r>
      <w:r>
        <w:t>hands-on</w:t>
      </w:r>
      <w:r w:rsidR="00F474B4">
        <w:t xml:space="preserve"> </w:t>
      </w:r>
      <w:r>
        <w:t>experience,</w:t>
      </w:r>
      <w:r w:rsidR="00F474B4">
        <w:t xml:space="preserve"> </w:t>
      </w:r>
      <w:r>
        <w:t>with</w:t>
      </w:r>
      <w:r w:rsidR="00F474B4">
        <w:t xml:space="preserve"> </w:t>
      </w:r>
      <w:r>
        <w:t>structured</w:t>
      </w:r>
      <w:r w:rsidR="00F474B4">
        <w:t xml:space="preserve"> </w:t>
      </w:r>
      <w:r>
        <w:t>training</w:t>
      </w:r>
      <w:r w:rsidR="00F474B4">
        <w:t xml:space="preserve"> </w:t>
      </w:r>
      <w:r>
        <w:t>pathways</w:t>
      </w:r>
      <w:r w:rsidR="00F474B4">
        <w:t xml:space="preserve"> </w:t>
      </w:r>
      <w:r>
        <w:t>such</w:t>
      </w:r>
      <w:r w:rsidR="00F474B4">
        <w:t xml:space="preserve"> </w:t>
      </w:r>
      <w:r>
        <w:t>as</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apprenticeships</w:t>
      </w:r>
      <w:r w:rsidR="00F474B4">
        <w:t xml:space="preserve"> </w:t>
      </w:r>
      <w:r>
        <w:t>and</w:t>
      </w:r>
      <w:r w:rsidR="00F474B4">
        <w:t xml:space="preserve"> </w:t>
      </w:r>
      <w:r>
        <w:t>traineeships</w:t>
      </w:r>
      <w:r w:rsidR="00F474B4">
        <w:t xml:space="preserve"> </w:t>
      </w:r>
      <w:r>
        <w:t>providing</w:t>
      </w:r>
      <w:r w:rsidR="00F474B4">
        <w:t xml:space="preserve"> </w:t>
      </w:r>
      <w:r>
        <w:t>real</w:t>
      </w:r>
      <w:r w:rsidR="00F474B4">
        <w:t xml:space="preserve"> </w:t>
      </w:r>
      <w:r>
        <w:t>world</w:t>
      </w:r>
      <w:r w:rsidR="00F474B4">
        <w:t xml:space="preserve"> </w:t>
      </w:r>
      <w:r>
        <w:t>learning</w:t>
      </w:r>
      <w:r w:rsidR="00F474B4">
        <w:t xml:space="preserve"> </w:t>
      </w:r>
      <w:r>
        <w:t>to</w:t>
      </w:r>
      <w:r w:rsidR="00F474B4">
        <w:t xml:space="preserve"> </w:t>
      </w:r>
      <w:r>
        <w:t>help</w:t>
      </w:r>
      <w:r w:rsidR="00F474B4">
        <w:t xml:space="preserve"> </w:t>
      </w:r>
      <w:r>
        <w:t>people</w:t>
      </w:r>
      <w:r w:rsidR="00F474B4">
        <w:t xml:space="preserve"> </w:t>
      </w:r>
      <w:r>
        <w:t>to</w:t>
      </w:r>
      <w:r w:rsidR="00F474B4">
        <w:t xml:space="preserve"> </w:t>
      </w:r>
      <w:r>
        <w:t>start</w:t>
      </w:r>
      <w:r w:rsidR="00F474B4">
        <w:t xml:space="preserve"> </w:t>
      </w:r>
      <w:r>
        <w:t>and</w:t>
      </w:r>
      <w:r w:rsidR="00F474B4">
        <w:t xml:space="preserve"> </w:t>
      </w:r>
      <w:r>
        <w:t>grow</w:t>
      </w:r>
      <w:r w:rsidR="00F474B4">
        <w:t xml:space="preserve"> </w:t>
      </w:r>
      <w:r>
        <w:t>their</w:t>
      </w:r>
      <w:r w:rsidR="00F474B4">
        <w:t xml:space="preserve"> </w:t>
      </w:r>
      <w:r>
        <w:t>careers.</w:t>
      </w:r>
    </w:p>
    <w:p w14:paraId="2FD3A2A9" w14:textId="2DE88CFA" w:rsidR="00FE3907" w:rsidRDefault="00FE3907" w:rsidP="00FE3907">
      <w:r>
        <w:t>While</w:t>
      </w:r>
      <w:r w:rsidR="00F474B4">
        <w:t xml:space="preserve"> </w:t>
      </w:r>
      <w:r>
        <w:t>many</w:t>
      </w:r>
      <w:r w:rsidR="00F474B4">
        <w:t xml:space="preserve"> </w:t>
      </w:r>
      <w:r>
        <w:t>people</w:t>
      </w:r>
      <w:r w:rsidR="00F474B4">
        <w:t xml:space="preserve"> </w:t>
      </w:r>
      <w:r>
        <w:t>are</w:t>
      </w:r>
      <w:r w:rsidR="00F474B4">
        <w:t xml:space="preserve"> </w:t>
      </w:r>
      <w:r>
        <w:t>drawn</w:t>
      </w:r>
      <w:r w:rsidR="00F474B4">
        <w:t xml:space="preserve"> </w:t>
      </w:r>
      <w:r>
        <w:t>to</w:t>
      </w:r>
      <w:r w:rsidR="00F474B4">
        <w:t xml:space="preserve"> </w:t>
      </w:r>
      <w:r>
        <w:t>roles</w:t>
      </w:r>
      <w:r w:rsidR="00F474B4">
        <w:t xml:space="preserve"> </w:t>
      </w:r>
      <w:r>
        <w:t>working</w:t>
      </w:r>
      <w:r w:rsidR="00F474B4">
        <w:t xml:space="preserve"> </w:t>
      </w:r>
      <w:r>
        <w:t>directly</w:t>
      </w:r>
      <w:r w:rsidR="00F474B4">
        <w:t xml:space="preserve"> </w:t>
      </w:r>
      <w:r>
        <w:t>to</w:t>
      </w:r>
      <w:r w:rsidR="00F474B4">
        <w:t xml:space="preserve"> </w:t>
      </w:r>
      <w:r>
        <w:t>support</w:t>
      </w:r>
      <w:r w:rsidR="00F474B4">
        <w:t xml:space="preserve"> </w:t>
      </w:r>
      <w:r>
        <w:t>others,</w:t>
      </w:r>
      <w:r w:rsidR="00F474B4">
        <w:t xml:space="preserve"> </w:t>
      </w:r>
      <w:r>
        <w:t>these</w:t>
      </w:r>
      <w:r w:rsidR="00F474B4">
        <w:t xml:space="preserve"> </w:t>
      </w:r>
      <w:r>
        <w:t>industries</w:t>
      </w:r>
      <w:r w:rsidR="00F474B4">
        <w:t xml:space="preserve"> </w:t>
      </w:r>
      <w:r>
        <w:t>also</w:t>
      </w:r>
      <w:r w:rsidR="00F474B4">
        <w:t xml:space="preserve"> </w:t>
      </w:r>
      <w:r>
        <w:t>offer</w:t>
      </w:r>
      <w:r w:rsidR="00F474B4">
        <w:t xml:space="preserve"> </w:t>
      </w:r>
      <w:r>
        <w:t>opportunities</w:t>
      </w:r>
      <w:r w:rsidR="00F474B4">
        <w:t xml:space="preserve"> </w:t>
      </w:r>
      <w:r>
        <w:t>in</w:t>
      </w:r>
      <w:r w:rsidR="00F474B4">
        <w:t xml:space="preserve"> </w:t>
      </w:r>
      <w:r>
        <w:t>program</w:t>
      </w:r>
      <w:r w:rsidR="00F474B4">
        <w:t xml:space="preserve"> </w:t>
      </w:r>
      <w:r>
        <w:t>development,</w:t>
      </w:r>
      <w:r w:rsidR="00F474B4">
        <w:t xml:space="preserve"> </w:t>
      </w:r>
      <w:r>
        <w:t>service</w:t>
      </w:r>
      <w:r w:rsidR="00F474B4">
        <w:t xml:space="preserve"> </w:t>
      </w:r>
      <w:r>
        <w:t>innovation</w:t>
      </w:r>
      <w:r w:rsidR="00F474B4">
        <w:t xml:space="preserve"> </w:t>
      </w:r>
      <w:r>
        <w:t>and</w:t>
      </w:r>
      <w:r w:rsidR="00F474B4">
        <w:t xml:space="preserve"> </w:t>
      </w:r>
      <w:r>
        <w:t>community</w:t>
      </w:r>
      <w:r w:rsidR="00F474B4">
        <w:t xml:space="preserve"> </w:t>
      </w:r>
      <w:r>
        <w:t>leadership.</w:t>
      </w:r>
      <w:r w:rsidR="00F474B4">
        <w:t xml:space="preserve"> </w:t>
      </w:r>
      <w:r>
        <w:t>Careers</w:t>
      </w:r>
      <w:r w:rsidR="00F474B4">
        <w:t xml:space="preserve"> </w:t>
      </w:r>
      <w:r>
        <w:t>in</w:t>
      </w:r>
      <w:r w:rsidR="00F474B4">
        <w:t xml:space="preserve"> </w:t>
      </w:r>
      <w:r>
        <w:t>aged</w:t>
      </w:r>
      <w:r w:rsidR="00F474B4">
        <w:t xml:space="preserve"> </w:t>
      </w:r>
      <w:r>
        <w:t>care</w:t>
      </w:r>
      <w:r w:rsidR="00F474B4">
        <w:t xml:space="preserve"> </w:t>
      </w:r>
      <w:r>
        <w:t>and</w:t>
      </w:r>
      <w:r w:rsidR="00F474B4">
        <w:t xml:space="preserve"> </w:t>
      </w:r>
      <w:r>
        <w:t>disability</w:t>
      </w:r>
      <w:r w:rsidR="00F474B4">
        <w:t xml:space="preserve"> </w:t>
      </w:r>
      <w:r>
        <w:t>support,</w:t>
      </w:r>
      <w:r w:rsidR="00F474B4">
        <w:t xml:space="preserve"> </w:t>
      </w:r>
      <w:r>
        <w:t>can</w:t>
      </w:r>
      <w:r w:rsidR="00F474B4">
        <w:t xml:space="preserve"> </w:t>
      </w:r>
      <w:r>
        <w:t>mean</w:t>
      </w:r>
      <w:r w:rsidR="00F474B4">
        <w:t xml:space="preserve"> </w:t>
      </w:r>
      <w:r>
        <w:t>helping</w:t>
      </w:r>
      <w:r w:rsidR="00F474B4">
        <w:t xml:space="preserve"> </w:t>
      </w:r>
      <w:r>
        <w:t>people</w:t>
      </w:r>
      <w:r w:rsidR="00F474B4">
        <w:t xml:space="preserve"> </w:t>
      </w:r>
      <w:r>
        <w:t>maintain</w:t>
      </w:r>
      <w:r w:rsidR="00F474B4">
        <w:t xml:space="preserve"> </w:t>
      </w:r>
      <w:r>
        <w:t>independence,</w:t>
      </w:r>
      <w:r w:rsidR="00F474B4">
        <w:t xml:space="preserve"> </w:t>
      </w:r>
      <w:r>
        <w:t>improving</w:t>
      </w:r>
      <w:r w:rsidR="00F474B4">
        <w:t xml:space="preserve"> </w:t>
      </w:r>
      <w:r>
        <w:t>wellbeing,</w:t>
      </w:r>
      <w:r w:rsidR="00F474B4">
        <w:t xml:space="preserve"> </w:t>
      </w:r>
      <w:r>
        <w:t>or</w:t>
      </w:r>
      <w:r w:rsidR="00F474B4">
        <w:t xml:space="preserve"> </w:t>
      </w:r>
      <w:r>
        <w:t>designing</w:t>
      </w:r>
      <w:r w:rsidR="00F474B4">
        <w:t xml:space="preserve"> </w:t>
      </w:r>
      <w:r>
        <w:t>new</w:t>
      </w:r>
      <w:r w:rsidR="00F474B4">
        <w:t xml:space="preserve"> </w:t>
      </w:r>
      <w:r>
        <w:t>ways</w:t>
      </w:r>
      <w:r w:rsidR="00F474B4">
        <w:t xml:space="preserve"> </w:t>
      </w:r>
      <w:r>
        <w:t>to</w:t>
      </w:r>
      <w:r w:rsidR="00F474B4">
        <w:t xml:space="preserve"> </w:t>
      </w:r>
      <w:r>
        <w:t>enhance</w:t>
      </w:r>
      <w:r w:rsidR="00F474B4">
        <w:t xml:space="preserve"> </w:t>
      </w:r>
      <w:r>
        <w:t>care.</w:t>
      </w:r>
      <w:r w:rsidR="00F474B4">
        <w:t xml:space="preserve"> </w:t>
      </w:r>
      <w:r>
        <w:t>In</w:t>
      </w:r>
      <w:r w:rsidR="00F474B4">
        <w:t xml:space="preserve"> </w:t>
      </w:r>
      <w:r>
        <w:t>sport</w:t>
      </w:r>
      <w:r w:rsidR="00F474B4">
        <w:t xml:space="preserve"> </w:t>
      </w:r>
      <w:r>
        <w:t>and</w:t>
      </w:r>
      <w:r w:rsidR="00F474B4">
        <w:t xml:space="preserve"> </w:t>
      </w:r>
      <w:r>
        <w:t>recreation,</w:t>
      </w:r>
      <w:r w:rsidR="00F474B4">
        <w:t xml:space="preserve"> </w:t>
      </w:r>
      <w:r>
        <w:t>careers</w:t>
      </w:r>
      <w:r w:rsidR="00F474B4">
        <w:t xml:space="preserve"> </w:t>
      </w:r>
      <w:r>
        <w:t>span</w:t>
      </w:r>
      <w:r w:rsidR="00F474B4">
        <w:t xml:space="preserve"> </w:t>
      </w:r>
      <w:r>
        <w:t>coaching,</w:t>
      </w:r>
      <w:r w:rsidR="00F474B4">
        <w:t xml:space="preserve"> </w:t>
      </w:r>
      <w:r>
        <w:t>fitness</w:t>
      </w:r>
      <w:r w:rsidR="00F474B4">
        <w:t xml:space="preserve"> </w:t>
      </w:r>
      <w:r>
        <w:t>leadership</w:t>
      </w:r>
      <w:r w:rsidR="00F474B4">
        <w:t xml:space="preserve"> </w:t>
      </w:r>
      <w:r>
        <w:t>and</w:t>
      </w:r>
      <w:r w:rsidR="00F474B4">
        <w:t xml:space="preserve"> </w:t>
      </w:r>
      <w:r>
        <w:t>creating</w:t>
      </w:r>
      <w:r w:rsidR="00F474B4">
        <w:t xml:space="preserve"> </w:t>
      </w:r>
      <w:r>
        <w:t>programs</w:t>
      </w:r>
      <w:r w:rsidR="00F474B4">
        <w:t xml:space="preserve"> </w:t>
      </w:r>
      <w:r>
        <w:t>that</w:t>
      </w:r>
      <w:r w:rsidR="00F474B4">
        <w:t xml:space="preserve"> </w:t>
      </w:r>
      <w:r>
        <w:t>promote</w:t>
      </w:r>
      <w:r w:rsidR="00F474B4">
        <w:t xml:space="preserve"> </w:t>
      </w:r>
      <w:r>
        <w:t>active</w:t>
      </w:r>
      <w:r w:rsidR="00F474B4">
        <w:t xml:space="preserve"> </w:t>
      </w:r>
      <w:r>
        <w:t>lifestyles.</w:t>
      </w:r>
    </w:p>
    <w:p w14:paraId="6514044F" w14:textId="33A5DF76" w:rsidR="00FE3907" w:rsidRDefault="00FE3907" w:rsidP="00FE3907">
      <w:r>
        <w:t>With</w:t>
      </w:r>
      <w:r w:rsidR="00F474B4">
        <w:t xml:space="preserve"> </w:t>
      </w:r>
      <w:r>
        <w:t>structured</w:t>
      </w:r>
      <w:r w:rsidR="00F474B4">
        <w:t xml:space="preserve"> </w:t>
      </w:r>
      <w:r>
        <w:t>training</w:t>
      </w:r>
      <w:r w:rsidR="00F474B4">
        <w:t xml:space="preserve"> </w:t>
      </w:r>
      <w:r>
        <w:t>pathways,</w:t>
      </w:r>
      <w:r w:rsidR="00F474B4">
        <w:t xml:space="preserve"> </w:t>
      </w:r>
      <w:r>
        <w:t>traineeships</w:t>
      </w:r>
      <w:r w:rsidR="00F474B4">
        <w:t xml:space="preserve"> </w:t>
      </w:r>
      <w:r>
        <w:t>and</w:t>
      </w:r>
      <w:r w:rsidR="00F474B4">
        <w:t xml:space="preserve"> </w:t>
      </w:r>
      <w:r>
        <w:t>vocational</w:t>
      </w:r>
      <w:r w:rsidR="00F474B4">
        <w:t xml:space="preserve"> </w:t>
      </w:r>
      <w:r>
        <w:t>programs,</w:t>
      </w:r>
      <w:r w:rsidR="00F474B4">
        <w:t xml:space="preserve"> </w:t>
      </w:r>
      <w:r>
        <w:t>there</w:t>
      </w:r>
      <w:r w:rsidR="00F474B4">
        <w:t xml:space="preserve"> </w:t>
      </w:r>
      <w:r>
        <w:t>are</w:t>
      </w:r>
      <w:r w:rsidR="00F474B4">
        <w:t xml:space="preserve"> </w:t>
      </w:r>
      <w:r>
        <w:t>many</w:t>
      </w:r>
      <w:r w:rsidR="00F474B4">
        <w:t xml:space="preserve"> </w:t>
      </w:r>
      <w:r>
        <w:t>ways</w:t>
      </w:r>
      <w:r w:rsidR="00F474B4">
        <w:t xml:space="preserve"> </w:t>
      </w:r>
      <w:r>
        <w:t>to</w:t>
      </w:r>
      <w:r w:rsidR="00F474B4">
        <w:t xml:space="preserve"> </w:t>
      </w:r>
      <w:r>
        <w:t>start</w:t>
      </w:r>
      <w:r w:rsidR="00F474B4">
        <w:t xml:space="preserve"> </w:t>
      </w:r>
      <w:r>
        <w:t>and</w:t>
      </w:r>
      <w:r w:rsidR="00F474B4">
        <w:t xml:space="preserve"> </w:t>
      </w:r>
      <w:r>
        <w:t>grow</w:t>
      </w:r>
      <w:r w:rsidR="00F474B4">
        <w:t xml:space="preserve"> </w:t>
      </w:r>
      <w:r>
        <w:t>a</w:t>
      </w:r>
      <w:r w:rsidR="00F474B4">
        <w:t xml:space="preserve"> </w:t>
      </w:r>
      <w:r>
        <w:t>meaningful</w:t>
      </w:r>
      <w:r w:rsidR="00F474B4">
        <w:t xml:space="preserve"> </w:t>
      </w:r>
      <w:r>
        <w:t>career.</w:t>
      </w:r>
      <w:r w:rsidR="00F474B4">
        <w:t xml:space="preserve"> </w:t>
      </w:r>
      <w:r>
        <w:t>Whether</w:t>
      </w:r>
      <w:r w:rsidR="00F474B4">
        <w:t xml:space="preserve"> </w:t>
      </w:r>
      <w:r>
        <w:t>you</w:t>
      </w:r>
      <w:r w:rsidR="00F474B4">
        <w:t xml:space="preserve"> </w:t>
      </w:r>
      <w:r>
        <w:t>want</w:t>
      </w:r>
      <w:r w:rsidR="00F474B4">
        <w:t xml:space="preserve"> </w:t>
      </w:r>
      <w:r>
        <w:t>to</w:t>
      </w:r>
      <w:r w:rsidR="00F474B4">
        <w:t xml:space="preserve"> </w:t>
      </w:r>
      <w:r>
        <w:t>support</w:t>
      </w:r>
      <w:r w:rsidR="00F474B4">
        <w:t xml:space="preserve"> </w:t>
      </w:r>
      <w:r>
        <w:t>individuals</w:t>
      </w:r>
      <w:r w:rsidR="00F474B4">
        <w:t xml:space="preserve"> </w:t>
      </w:r>
      <w:r>
        <w:t>one</w:t>
      </w:r>
      <w:r w:rsidR="00F474B4">
        <w:t xml:space="preserve"> </w:t>
      </w:r>
      <w:r>
        <w:t>on</w:t>
      </w:r>
      <w:r w:rsidR="00F474B4">
        <w:t xml:space="preserve"> </w:t>
      </w:r>
      <w:r>
        <w:t>one,</w:t>
      </w:r>
      <w:r w:rsidR="00F474B4">
        <w:t xml:space="preserve"> </w:t>
      </w:r>
      <w:r>
        <w:t>shape</w:t>
      </w:r>
      <w:r w:rsidR="00F474B4">
        <w:t xml:space="preserve"> </w:t>
      </w:r>
      <w:r>
        <w:t>the</w:t>
      </w:r>
      <w:r w:rsidR="00F474B4">
        <w:t xml:space="preserve"> </w:t>
      </w:r>
      <w:r>
        <w:t>future</w:t>
      </w:r>
      <w:r w:rsidR="00F474B4">
        <w:t xml:space="preserve"> </w:t>
      </w:r>
      <w:r>
        <w:t>of</w:t>
      </w:r>
      <w:r w:rsidR="00F474B4">
        <w:t xml:space="preserve"> </w:t>
      </w:r>
      <w:r>
        <w:t>services,</w:t>
      </w:r>
      <w:r w:rsidR="00F474B4">
        <w:t xml:space="preserve"> </w:t>
      </w:r>
      <w:r>
        <w:t>or</w:t>
      </w:r>
      <w:r w:rsidR="00F474B4">
        <w:t xml:space="preserve"> </w:t>
      </w:r>
      <w:r>
        <w:t>strengthen</w:t>
      </w:r>
      <w:r w:rsidR="00F474B4">
        <w:t xml:space="preserve"> </w:t>
      </w:r>
      <w:r>
        <w:t>communities,</w:t>
      </w:r>
      <w:r w:rsidR="00F474B4">
        <w:t xml:space="preserve"> </w:t>
      </w:r>
      <w:r>
        <w:t>there’s</w:t>
      </w:r>
      <w:r w:rsidR="00F474B4">
        <w:t xml:space="preserve"> </w:t>
      </w:r>
      <w:r>
        <w:t>a</w:t>
      </w:r>
      <w:r w:rsidR="00F474B4">
        <w:t xml:space="preserve"> </w:t>
      </w:r>
      <w:r>
        <w:t>place</w:t>
      </w:r>
      <w:r w:rsidR="00F474B4">
        <w:t xml:space="preserve"> </w:t>
      </w:r>
      <w:r>
        <w:t>for</w:t>
      </w:r>
      <w:r w:rsidR="00F474B4">
        <w:t xml:space="preserve"> </w:t>
      </w:r>
      <w:r>
        <w:t>you.</w:t>
      </w:r>
      <w:r w:rsidR="00F474B4">
        <w:t xml:space="preserve"> </w:t>
      </w:r>
    </w:p>
    <w:p w14:paraId="01429388" w14:textId="60E73971" w:rsidR="00CF08C7" w:rsidRDefault="00FE3907" w:rsidP="00FE3907">
      <w:r>
        <w:t>Find</w:t>
      </w:r>
      <w:r w:rsidR="00F474B4">
        <w:t xml:space="preserve"> </w:t>
      </w:r>
      <w:r>
        <w:t>out</w:t>
      </w:r>
      <w:r w:rsidR="00F474B4">
        <w:t xml:space="preserve"> </w:t>
      </w:r>
      <w:r>
        <w:t>more</w:t>
      </w:r>
      <w:r w:rsidR="00F474B4">
        <w:t xml:space="preserve"> </w:t>
      </w:r>
      <w:r>
        <w:t>at</w:t>
      </w:r>
      <w:r w:rsidR="00F474B4">
        <w:t xml:space="preserve"> </w:t>
      </w:r>
      <w:hyperlink r:id="rId63" w:history="1">
        <w:r w:rsidRPr="00FE3907">
          <w:rPr>
            <w:rStyle w:val="Hyperlink"/>
          </w:rPr>
          <w:t>humanability.com.au</w:t>
        </w:r>
      </w:hyperlink>
    </w:p>
    <w:p w14:paraId="50C00284" w14:textId="77777777" w:rsidR="00CF08C7" w:rsidRDefault="00CF08C7">
      <w:r>
        <w:br w:type="page"/>
      </w:r>
    </w:p>
    <w:p w14:paraId="5541820B" w14:textId="2B0FF18B" w:rsidR="002E1B60" w:rsidRDefault="002E1B60" w:rsidP="00FE3907">
      <w:r>
        <w:rPr>
          <w:noProof/>
        </w:rPr>
        <w:lastRenderedPageBreak/>
        <w:drawing>
          <wp:inline distT="0" distB="0" distL="0" distR="0" wp14:anchorId="1DB2393D" wp14:editId="53B79141">
            <wp:extent cx="6120765" cy="2457450"/>
            <wp:effectExtent l="0" t="0" r="0" b="0"/>
            <wp:docPr id="410629453" name="Picture 36" descr="Circle showing that 346, 700 people were employed as registered nurses in November 2024.&#10;Circle showing that the median weekly full-time earnings in 2023 for registered nurses was $2, 160.&#10;Doughnut chart showing that 87% of registered nurses identified as female.&#10;Doughnut chart showing that 45% of registered nurses were employed part-time&#10;Circle showing that there is an 11.3% projected employment change over the 5 years to May 2029 for registered nurses.&#10;Circle showing that 344, 400 people were employed as aged and disabled carers in November 2024.&#10;Circle showing that the median weekly full-time earnings in 2023 for aged and disabled carers was $1, 560.&#10;Doughnut chart showing that 76% of aged and disabled carers identified as female.&#10;Doughnut chart showing that 60% of aged and disabled carers were employed part-time&#10;Circle showing that there is an 16.7% projected employment change over the 5 years to May 2029 for aged and disabled carers.&#10;Circle showing that 164, 600 people were employed as primary school teachers in November 2024.&#10;Circle showing that the median weekly full-time earnings in 2023 for primary school teachers was $2, 000.&#10;Doughnut chart showing that 85% of primary school teachers identified as female.&#10;Doughnut chart showing that 35% of primary school teachers were employed part-time&#10;Circle showing that there is a 2.9% projected employment change over the 5 years to May 2029 for primary school teach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29453" name="Picture 36" descr="Circle showing that 346, 700 people were employed as registered nurses in November 2024.&#10;Circle showing that the median weekly full-time earnings in 2023 for registered nurses was $2, 160.&#10;Doughnut chart showing that 87% of registered nurses identified as female.&#10;Doughnut chart showing that 45% of registered nurses were employed part-time&#10;Circle showing that there is an 11.3% projected employment change over the 5 years to May 2029 for registered nurses.&#10;Circle showing that 344, 400 people were employed as aged and disabled carers in November 2024.&#10;Circle showing that the median weekly full-time earnings in 2023 for aged and disabled carers was $1, 560.&#10;Doughnut chart showing that 76% of aged and disabled carers identified as female.&#10;Doughnut chart showing that 60% of aged and disabled carers were employed part-time&#10;Circle showing that there is an 16.7% projected employment change over the 5 years to May 2029 for aged and disabled carers.&#10;Circle showing that 164, 600 people were employed as primary school teachers in November 2024.&#10;Circle showing that the median weekly full-time earnings in 2023 for primary school teachers was $2, 000.&#10;Doughnut chart showing that 85% of primary school teachers identified as female.&#10;Doughnut chart showing that 35% of primary school teachers were employed part-time&#10;Circle showing that there is a 2.9% projected employment change over the 5 years to May 2029 for primary school teachers.&#1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1B90D286" w14:textId="5A787867" w:rsidR="00CF08C7" w:rsidRPr="00CF08C7" w:rsidRDefault="00FE3907" w:rsidP="00614CF2">
      <w:pPr>
        <w:pStyle w:val="Caption"/>
      </w:pPr>
      <w:r w:rsidRPr="00FE3907">
        <w:t>Note:</w:t>
      </w:r>
      <w:r w:rsidR="00F474B4">
        <w:t xml:space="preserve"> </w:t>
      </w:r>
      <w:r w:rsidRPr="00FE3907">
        <w:t>figures</w:t>
      </w:r>
      <w:r w:rsidR="00F474B4">
        <w:t xml:space="preserve"> </w:t>
      </w:r>
      <w:r w:rsidRPr="00FE3907">
        <w:t>are</w:t>
      </w:r>
      <w:r w:rsidR="00F474B4">
        <w:t xml:space="preserve"> </w:t>
      </w:r>
      <w:r w:rsidRPr="00FE3907">
        <w:t>for</w:t>
      </w:r>
      <w:r w:rsidR="00F474B4">
        <w:t xml:space="preserve"> </w:t>
      </w:r>
      <w:r w:rsidRPr="00FE3907">
        <w:t>occupation</w:t>
      </w:r>
      <w:r w:rsidR="00F474B4">
        <w:t xml:space="preserve"> </w:t>
      </w:r>
      <w:r w:rsidRPr="00FE3907">
        <w:t>employment</w:t>
      </w:r>
      <w:r w:rsidR="00F474B4">
        <w:t xml:space="preserve"> </w:t>
      </w:r>
      <w:r w:rsidRPr="00FE3907">
        <w:t>across</w:t>
      </w:r>
      <w:r w:rsidR="00F474B4">
        <w:t xml:space="preserve"> </w:t>
      </w:r>
      <w:r w:rsidRPr="00FE3907">
        <w:t>all</w:t>
      </w:r>
      <w:r w:rsidR="00F474B4">
        <w:t xml:space="preserve"> </w:t>
      </w:r>
      <w:r w:rsidRPr="00FE3907">
        <w:t>industries</w:t>
      </w:r>
    </w:p>
    <w:p w14:paraId="5992DE1A" w14:textId="248B4F5C" w:rsidR="00FE3907" w:rsidRDefault="00FE3907" w:rsidP="00FE3907">
      <w:pPr>
        <w:pStyle w:val="Source"/>
      </w:pPr>
      <w:r w:rsidRPr="00FE3907">
        <w:t>ABS,</w:t>
      </w:r>
      <w:r w:rsidR="00F474B4">
        <w:t xml:space="preserve"> </w:t>
      </w:r>
      <w:r w:rsidRPr="00FE3907">
        <w:t>Labour</w:t>
      </w:r>
      <w:r w:rsidR="00F474B4">
        <w:t xml:space="preserve"> </w:t>
      </w:r>
      <w:r w:rsidRPr="00FE3907">
        <w:t>Force,</w:t>
      </w:r>
      <w:r w:rsidR="00F474B4">
        <w:t xml:space="preserve"> </w:t>
      </w:r>
      <w:r w:rsidRPr="00FE3907">
        <w:t>Australia,</w:t>
      </w:r>
      <w:r w:rsidR="00F474B4">
        <w:t xml:space="preserve"> </w:t>
      </w:r>
      <w:r w:rsidRPr="00FE3907">
        <w:t>Detailed,</w:t>
      </w:r>
      <w:r w:rsidR="00F474B4">
        <w:t xml:space="preserve"> </w:t>
      </w:r>
      <w:r w:rsidRPr="00FE3907">
        <w:t>November</w:t>
      </w:r>
      <w:r w:rsidR="00F474B4">
        <w:t xml:space="preserve"> </w:t>
      </w:r>
      <w:r w:rsidRPr="00FE3907">
        <w:t>2024;</w:t>
      </w:r>
      <w:r w:rsidR="00F474B4">
        <w:t xml:space="preserve"> </w:t>
      </w:r>
      <w:r w:rsidRPr="00FE3907">
        <w:t>Employment</w:t>
      </w:r>
      <w:r w:rsidR="00F474B4">
        <w:t xml:space="preserve"> </w:t>
      </w:r>
      <w:r w:rsidRPr="00FE3907">
        <w:t>Projections</w:t>
      </w:r>
      <w:r w:rsidR="00F474B4">
        <w:t xml:space="preserve"> </w:t>
      </w:r>
      <w:r w:rsidRPr="00FE3907">
        <w:t>produced</w:t>
      </w:r>
      <w:r w:rsidR="00F474B4">
        <w:t xml:space="preserve"> </w:t>
      </w:r>
      <w:r w:rsidRPr="00FE3907">
        <w:t>by</w:t>
      </w:r>
      <w:r w:rsidR="00F474B4">
        <w:t xml:space="preserve"> </w:t>
      </w:r>
      <w:r w:rsidRPr="00FE3907">
        <w:t>Victoria</w:t>
      </w:r>
      <w:r w:rsidR="00F474B4">
        <w:t xml:space="preserve"> </w:t>
      </w:r>
      <w:r w:rsidRPr="00FE3907">
        <w:t>University</w:t>
      </w:r>
      <w:r w:rsidR="00F474B4">
        <w:t xml:space="preserve"> </w:t>
      </w:r>
      <w:r w:rsidRPr="00FE3907">
        <w:t>for</w:t>
      </w:r>
      <w:r w:rsidR="00F474B4">
        <w:t xml:space="preserve"> </w:t>
      </w:r>
      <w:r w:rsidRPr="00FE3907">
        <w:t>Jobs</w:t>
      </w:r>
      <w:r w:rsidR="00F474B4">
        <w:t xml:space="preserve"> </w:t>
      </w:r>
      <w:r w:rsidRPr="00FE3907">
        <w:t>and</w:t>
      </w:r>
      <w:r w:rsidR="00F474B4">
        <w:t xml:space="preserve"> </w:t>
      </w:r>
      <w:r w:rsidRPr="00FE3907">
        <w:t>Skills</w:t>
      </w:r>
      <w:r w:rsidR="00F474B4">
        <w:t xml:space="preserve"> </w:t>
      </w:r>
      <w:r w:rsidRPr="00FE3907">
        <w:t>Australia,</w:t>
      </w:r>
      <w:r w:rsidR="00F474B4">
        <w:t xml:space="preserve"> </w:t>
      </w:r>
      <w:r w:rsidRPr="00FE3907">
        <w:t>2024</w:t>
      </w:r>
      <w:r w:rsidR="00F474B4">
        <w:t xml:space="preserve"> </w:t>
      </w:r>
      <w:r w:rsidRPr="00FE3907">
        <w:t>(May</w:t>
      </w:r>
      <w:r w:rsidR="00F474B4">
        <w:t xml:space="preserve"> </w:t>
      </w:r>
      <w:r w:rsidRPr="00FE3907">
        <w:t>2024</w:t>
      </w:r>
      <w:r w:rsidR="00F474B4">
        <w:t xml:space="preserve"> </w:t>
      </w:r>
      <w:r w:rsidRPr="00FE3907">
        <w:t>to</w:t>
      </w:r>
      <w:r w:rsidR="00F474B4">
        <w:t xml:space="preserve"> </w:t>
      </w:r>
      <w:r w:rsidRPr="00FE3907">
        <w:t>May</w:t>
      </w:r>
      <w:r w:rsidR="00F474B4">
        <w:t xml:space="preserve"> </w:t>
      </w:r>
      <w:r w:rsidRPr="00FE3907">
        <w:t>2034);</w:t>
      </w:r>
      <w:r w:rsidR="00F474B4">
        <w:t xml:space="preserve"> </w:t>
      </w:r>
      <w:r w:rsidRPr="00FE3907">
        <w:t>ABS</w:t>
      </w:r>
      <w:r w:rsidR="00F474B4">
        <w:t xml:space="preserve"> </w:t>
      </w:r>
      <w:r w:rsidRPr="00FE3907">
        <w:t>Survey</w:t>
      </w:r>
      <w:r w:rsidR="00F474B4">
        <w:t xml:space="preserve"> </w:t>
      </w:r>
      <w:r w:rsidRPr="00FE3907">
        <w:t>of</w:t>
      </w:r>
      <w:r w:rsidR="00F474B4">
        <w:t xml:space="preserve"> </w:t>
      </w:r>
      <w:r w:rsidRPr="00FE3907">
        <w:t>Employee</w:t>
      </w:r>
      <w:r w:rsidR="00F474B4">
        <w:t xml:space="preserve"> </w:t>
      </w:r>
      <w:r w:rsidRPr="00FE3907">
        <w:t>Earnings</w:t>
      </w:r>
      <w:r w:rsidR="00F474B4">
        <w:t xml:space="preserve"> </w:t>
      </w:r>
      <w:r w:rsidRPr="00FE3907">
        <w:t>and</w:t>
      </w:r>
      <w:r w:rsidR="00F474B4">
        <w:t xml:space="preserve"> </w:t>
      </w:r>
      <w:r w:rsidRPr="00FE3907">
        <w:t>Hours,</w:t>
      </w:r>
      <w:r w:rsidR="00F474B4">
        <w:t xml:space="preserve"> </w:t>
      </w:r>
      <w:r w:rsidRPr="00FE3907">
        <w:t>May</w:t>
      </w:r>
      <w:r w:rsidR="00F474B4">
        <w:t xml:space="preserve"> </w:t>
      </w:r>
      <w:r w:rsidRPr="00FE3907">
        <w:t>2023.</w:t>
      </w:r>
    </w:p>
    <w:p w14:paraId="387CF5DB" w14:textId="3CD48E22" w:rsidR="00FE3907" w:rsidRDefault="00FE3907" w:rsidP="00FE3907">
      <w:pPr>
        <w:pStyle w:val="Heading2"/>
      </w:pPr>
      <w:bookmarkStart w:id="20" w:name="_Toc200630463"/>
      <w:r>
        <w:t>Industry</w:t>
      </w:r>
      <w:r w:rsidR="00F474B4">
        <w:t xml:space="preserve"> </w:t>
      </w:r>
      <w:r>
        <w:t>Skills</w:t>
      </w:r>
      <w:r w:rsidR="00F474B4">
        <w:t xml:space="preserve"> </w:t>
      </w:r>
      <w:r>
        <w:t>Australia</w:t>
      </w:r>
      <w:bookmarkEnd w:id="20"/>
    </w:p>
    <w:p w14:paraId="6F20EC4E" w14:textId="0E6F330B" w:rsidR="00F81574" w:rsidRDefault="00F81574" w:rsidP="00F81574">
      <w:r>
        <w:t>Industry</w:t>
      </w:r>
      <w:r w:rsidR="00F474B4">
        <w:t xml:space="preserve"> </w:t>
      </w:r>
      <w:r>
        <w:t>Skills</w:t>
      </w:r>
      <w:r w:rsidR="00F474B4">
        <w:t xml:space="preserve"> </w:t>
      </w:r>
      <w:r>
        <w:t>Australia</w:t>
      </w:r>
      <w:r w:rsidR="00F474B4">
        <w:t xml:space="preserve"> </w:t>
      </w:r>
      <w:r>
        <w:t>has</w:t>
      </w:r>
      <w:r w:rsidR="00F474B4">
        <w:t xml:space="preserve"> </w:t>
      </w:r>
      <w:r>
        <w:t>been</w:t>
      </w:r>
      <w:r w:rsidR="00F474B4">
        <w:t xml:space="preserve"> </w:t>
      </w:r>
      <w:r>
        <w:t>established</w:t>
      </w:r>
      <w:r w:rsidR="00F474B4">
        <w:t xml:space="preserve"> </w:t>
      </w:r>
      <w:r>
        <w:t>to</w:t>
      </w:r>
      <w:r w:rsidR="00F474B4">
        <w:t xml:space="preserve"> </w:t>
      </w:r>
      <w:r>
        <w:t>support</w:t>
      </w:r>
      <w:r w:rsidR="00F474B4">
        <w:t xml:space="preserve"> </w:t>
      </w:r>
      <w:r>
        <w:t>the</w:t>
      </w:r>
      <w:r w:rsidR="00F474B4">
        <w:t xml:space="preserve"> </w:t>
      </w:r>
      <w:r>
        <w:t>nation’s</w:t>
      </w:r>
      <w:r w:rsidR="00F474B4">
        <w:t xml:space="preserve"> </w:t>
      </w:r>
      <w:r>
        <w:t>Transport</w:t>
      </w:r>
      <w:r w:rsidR="00F474B4">
        <w:t xml:space="preserve"> </w:t>
      </w:r>
      <w:r>
        <w:t>and</w:t>
      </w:r>
      <w:r w:rsidR="00F474B4">
        <w:t xml:space="preserve"> </w:t>
      </w:r>
      <w:r>
        <w:t>Logistics</w:t>
      </w:r>
      <w:r w:rsidR="00F474B4">
        <w:t xml:space="preserve"> </w:t>
      </w:r>
      <w:r>
        <w:t>industry</w:t>
      </w:r>
      <w:r w:rsidR="00F474B4">
        <w:t xml:space="preserve"> </w:t>
      </w:r>
      <w:r>
        <w:t>sectors.</w:t>
      </w:r>
      <w:r w:rsidR="00F474B4">
        <w:t xml:space="preserve"> </w:t>
      </w:r>
      <w:r>
        <w:t>This</w:t>
      </w:r>
      <w:r w:rsidR="00F474B4">
        <w:t xml:space="preserve"> </w:t>
      </w:r>
      <w:r>
        <w:t>includes</w:t>
      </w:r>
      <w:r w:rsidR="00F474B4">
        <w:t xml:space="preserve"> </w:t>
      </w:r>
      <w:r>
        <w:t>Aviation,</w:t>
      </w:r>
      <w:r w:rsidR="00F474B4">
        <w:t xml:space="preserve"> </w:t>
      </w:r>
      <w:r>
        <w:t>Maritime,</w:t>
      </w:r>
      <w:r w:rsidR="00F474B4">
        <w:t xml:space="preserve"> </w:t>
      </w:r>
      <w:r>
        <w:t>Rail,</w:t>
      </w:r>
      <w:r w:rsidR="00F474B4">
        <w:t xml:space="preserve"> </w:t>
      </w:r>
      <w:r>
        <w:t>Transport</w:t>
      </w:r>
      <w:r w:rsidR="00F474B4">
        <w:t xml:space="preserve"> </w:t>
      </w:r>
      <w:r>
        <w:t>and</w:t>
      </w:r>
      <w:r w:rsidR="00F474B4">
        <w:t xml:space="preserve"> </w:t>
      </w:r>
      <w:r>
        <w:t>Logistics,</w:t>
      </w:r>
      <w:r w:rsidR="00F474B4">
        <w:t xml:space="preserve"> </w:t>
      </w:r>
      <w:r>
        <w:t>and</w:t>
      </w:r>
      <w:r w:rsidR="00F474B4">
        <w:t xml:space="preserve"> </w:t>
      </w:r>
      <w:r>
        <w:t>the</w:t>
      </w:r>
      <w:r w:rsidR="00F474B4">
        <w:t xml:space="preserve"> </w:t>
      </w:r>
      <w:r>
        <w:t>emerging</w:t>
      </w:r>
      <w:r w:rsidR="00F474B4">
        <w:t xml:space="preserve"> </w:t>
      </w:r>
      <w:r>
        <w:t>sectors</w:t>
      </w:r>
      <w:r w:rsidR="00F474B4">
        <w:t xml:space="preserve"> </w:t>
      </w:r>
      <w:r>
        <w:t>of</w:t>
      </w:r>
      <w:r w:rsidR="00F474B4">
        <w:t xml:space="preserve"> </w:t>
      </w:r>
      <w:r>
        <w:t>Omnichannel</w:t>
      </w:r>
      <w:r w:rsidR="00F474B4">
        <w:t xml:space="preserve"> </w:t>
      </w:r>
      <w:r>
        <w:t>Logistics</w:t>
      </w:r>
      <w:r w:rsidR="00F474B4">
        <w:t xml:space="preserve"> </w:t>
      </w:r>
      <w:r>
        <w:t>and</w:t>
      </w:r>
      <w:r w:rsidR="00F474B4">
        <w:t xml:space="preserve"> </w:t>
      </w:r>
      <w:r>
        <w:t>Distribution,</w:t>
      </w:r>
      <w:r w:rsidR="00F474B4">
        <w:t xml:space="preserve"> </w:t>
      </w:r>
      <w:r>
        <w:t>and</w:t>
      </w:r>
      <w:r w:rsidR="00F474B4">
        <w:t xml:space="preserve"> </w:t>
      </w:r>
      <w:r>
        <w:t>Air</w:t>
      </w:r>
      <w:r w:rsidR="00F474B4">
        <w:t xml:space="preserve"> </w:t>
      </w:r>
      <w:r>
        <w:t>and</w:t>
      </w:r>
      <w:r w:rsidR="00F474B4">
        <w:t xml:space="preserve"> </w:t>
      </w:r>
      <w:r>
        <w:t>Space</w:t>
      </w:r>
      <w:r w:rsidR="00F474B4">
        <w:t xml:space="preserve"> </w:t>
      </w:r>
      <w:r>
        <w:t>Transport</w:t>
      </w:r>
      <w:r w:rsidR="00F474B4">
        <w:t xml:space="preserve"> </w:t>
      </w:r>
      <w:r>
        <w:t>and</w:t>
      </w:r>
      <w:r w:rsidR="00F474B4">
        <w:t xml:space="preserve"> </w:t>
      </w:r>
      <w:r>
        <w:t>Logistics.</w:t>
      </w:r>
      <w:r w:rsidR="00F474B4">
        <w:t xml:space="preserve"> </w:t>
      </w:r>
    </w:p>
    <w:p w14:paraId="5D1671C8" w14:textId="13904E39" w:rsidR="00F81574" w:rsidRDefault="00F81574" w:rsidP="00F81574">
      <w:r>
        <w:t>Owned</w:t>
      </w:r>
      <w:r w:rsidR="00F474B4">
        <w:t xml:space="preserve"> </w:t>
      </w:r>
      <w:r>
        <w:t>and</w:t>
      </w:r>
      <w:r w:rsidR="00F474B4">
        <w:t xml:space="preserve"> </w:t>
      </w:r>
      <w:r>
        <w:t>led</w:t>
      </w:r>
      <w:r w:rsidR="00F474B4">
        <w:t xml:space="preserve"> </w:t>
      </w:r>
      <w:r>
        <w:t>by</w:t>
      </w:r>
      <w:r w:rsidR="00F474B4">
        <w:t xml:space="preserve"> </w:t>
      </w:r>
      <w:r>
        <w:t>industry,</w:t>
      </w:r>
      <w:r w:rsidR="00F474B4">
        <w:t xml:space="preserve"> </w:t>
      </w:r>
      <w:r>
        <w:t>Industry</w:t>
      </w:r>
      <w:r w:rsidR="00F474B4">
        <w:t xml:space="preserve"> </w:t>
      </w:r>
      <w:r>
        <w:t>Skills</w:t>
      </w:r>
      <w:r w:rsidR="00F474B4">
        <w:t xml:space="preserve"> </w:t>
      </w:r>
      <w:r>
        <w:t>Australia</w:t>
      </w:r>
      <w:r w:rsidR="00F474B4">
        <w:t xml:space="preserve"> </w:t>
      </w:r>
      <w:r>
        <w:t>is</w:t>
      </w:r>
      <w:r w:rsidR="00F474B4">
        <w:t xml:space="preserve"> </w:t>
      </w:r>
      <w:r>
        <w:t>committed</w:t>
      </w:r>
      <w:r w:rsidR="00F474B4">
        <w:t xml:space="preserve"> </w:t>
      </w:r>
      <w:r>
        <w:t>to</w:t>
      </w:r>
      <w:r w:rsidR="00F474B4">
        <w:t xml:space="preserve"> </w:t>
      </w:r>
      <w:r>
        <w:t>building</w:t>
      </w:r>
      <w:r w:rsidR="00F474B4">
        <w:t xml:space="preserve"> </w:t>
      </w:r>
      <w:r>
        <w:t>a</w:t>
      </w:r>
      <w:r w:rsidR="00F474B4">
        <w:t xml:space="preserve"> </w:t>
      </w:r>
      <w:r>
        <w:t>world-class</w:t>
      </w:r>
      <w:r w:rsidR="00F474B4">
        <w:t xml:space="preserve"> </w:t>
      </w:r>
      <w:r>
        <w:t>supply</w:t>
      </w:r>
      <w:r w:rsidR="00F474B4">
        <w:t xml:space="preserve"> </w:t>
      </w:r>
      <w:r>
        <w:t>chain</w:t>
      </w:r>
      <w:r w:rsidR="00F474B4">
        <w:t xml:space="preserve"> </w:t>
      </w:r>
      <w:r>
        <w:t>workforce</w:t>
      </w:r>
      <w:r w:rsidR="00F474B4">
        <w:t xml:space="preserve"> </w:t>
      </w:r>
      <w:r>
        <w:t>to</w:t>
      </w:r>
      <w:r w:rsidR="00F474B4">
        <w:t xml:space="preserve"> </w:t>
      </w:r>
      <w:r>
        <w:t>increase</w:t>
      </w:r>
      <w:r w:rsidR="00F474B4">
        <w:t xml:space="preserve"> </w:t>
      </w:r>
      <w:r>
        <w:t>productivity,</w:t>
      </w:r>
      <w:r w:rsidR="00F474B4">
        <w:t xml:space="preserve"> </w:t>
      </w:r>
      <w:r>
        <w:t>create</w:t>
      </w:r>
      <w:r w:rsidR="00F474B4">
        <w:t xml:space="preserve"> </w:t>
      </w:r>
      <w:r>
        <w:t>better</w:t>
      </w:r>
      <w:r w:rsidR="00F474B4">
        <w:t xml:space="preserve"> </w:t>
      </w:r>
      <w:r>
        <w:t>jobs</w:t>
      </w:r>
      <w:r w:rsidR="00F474B4">
        <w:t xml:space="preserve"> </w:t>
      </w:r>
      <w:r>
        <w:t>and</w:t>
      </w:r>
      <w:r w:rsidR="00F474B4">
        <w:t xml:space="preserve"> </w:t>
      </w:r>
      <w:r>
        <w:t>build</w:t>
      </w:r>
      <w:r w:rsidR="00F474B4">
        <w:t xml:space="preserve"> </w:t>
      </w:r>
      <w:r>
        <w:t>opportunities</w:t>
      </w:r>
      <w:r w:rsidR="00F474B4">
        <w:t xml:space="preserve"> </w:t>
      </w:r>
      <w:r>
        <w:t>for</w:t>
      </w:r>
      <w:r w:rsidR="00F474B4">
        <w:t xml:space="preserve"> </w:t>
      </w:r>
      <w:r>
        <w:t>individuals.</w:t>
      </w:r>
    </w:p>
    <w:p w14:paraId="4117F2D4" w14:textId="0E19DBF2" w:rsidR="00F81574" w:rsidRDefault="00F81574" w:rsidP="00F81574">
      <w:r>
        <w:t>The</w:t>
      </w:r>
      <w:r w:rsidR="00F474B4">
        <w:t xml:space="preserve"> </w:t>
      </w:r>
      <w:r>
        <w:t>Transport</w:t>
      </w:r>
      <w:r w:rsidR="00F474B4">
        <w:t xml:space="preserve"> </w:t>
      </w:r>
      <w:r>
        <w:t>and</w:t>
      </w:r>
      <w:r w:rsidR="00F474B4">
        <w:t xml:space="preserve"> </w:t>
      </w:r>
      <w:r>
        <w:t>Logistics</w:t>
      </w:r>
      <w:r w:rsidR="00F474B4">
        <w:t xml:space="preserve"> </w:t>
      </w:r>
      <w:r>
        <w:t>(T&amp;L)</w:t>
      </w:r>
      <w:r w:rsidR="00F474B4">
        <w:t xml:space="preserve"> </w:t>
      </w:r>
      <w:r>
        <w:t>sectors</w:t>
      </w:r>
      <w:r w:rsidR="00F474B4">
        <w:t xml:space="preserve"> </w:t>
      </w:r>
      <w:r>
        <w:t>have</w:t>
      </w:r>
      <w:r w:rsidR="00F474B4">
        <w:t xml:space="preserve"> </w:t>
      </w:r>
      <w:r>
        <w:t>a</w:t>
      </w:r>
      <w:r w:rsidR="00F474B4">
        <w:t xml:space="preserve"> </w:t>
      </w:r>
      <w:r>
        <w:t>huge</w:t>
      </w:r>
      <w:r w:rsidR="00F474B4">
        <w:t xml:space="preserve"> </w:t>
      </w:r>
      <w:r>
        <w:t>range</w:t>
      </w:r>
      <w:r w:rsidR="00F474B4">
        <w:t xml:space="preserve"> </w:t>
      </w:r>
      <w:r>
        <w:t>of</w:t>
      </w:r>
      <w:r w:rsidR="00F474B4">
        <w:t xml:space="preserve"> </w:t>
      </w:r>
      <w:r>
        <w:t>business</w:t>
      </w:r>
      <w:r w:rsidR="00F474B4">
        <w:t xml:space="preserve"> </w:t>
      </w:r>
      <w:r>
        <w:t>types</w:t>
      </w:r>
      <w:r w:rsidR="00F474B4">
        <w:t xml:space="preserve"> </w:t>
      </w:r>
      <w:r>
        <w:t>from</w:t>
      </w:r>
      <w:r w:rsidR="00F474B4">
        <w:t xml:space="preserve"> </w:t>
      </w:r>
      <w:r>
        <w:t>small</w:t>
      </w:r>
      <w:r w:rsidR="00F474B4">
        <w:t xml:space="preserve"> </w:t>
      </w:r>
      <w:r>
        <w:t>local</w:t>
      </w:r>
      <w:r w:rsidR="00F474B4">
        <w:t xml:space="preserve"> </w:t>
      </w:r>
      <w:r>
        <w:t>businesses</w:t>
      </w:r>
      <w:r w:rsidR="00F474B4">
        <w:t xml:space="preserve"> </w:t>
      </w:r>
      <w:r>
        <w:t>to</w:t>
      </w:r>
      <w:r w:rsidR="00F474B4">
        <w:t xml:space="preserve"> </w:t>
      </w:r>
      <w:r>
        <w:t>large</w:t>
      </w:r>
      <w:r w:rsidR="00F474B4">
        <w:t xml:space="preserve"> </w:t>
      </w:r>
      <w:r>
        <w:t>international</w:t>
      </w:r>
      <w:r w:rsidR="00F474B4">
        <w:t xml:space="preserve"> </w:t>
      </w:r>
      <w:r>
        <w:t>businesses</w:t>
      </w:r>
      <w:r w:rsidR="00F474B4">
        <w:t xml:space="preserve"> </w:t>
      </w:r>
      <w:r>
        <w:t>and</w:t>
      </w:r>
      <w:r w:rsidR="00F474B4">
        <w:t xml:space="preserve"> </w:t>
      </w:r>
      <w:r>
        <w:t>are</w:t>
      </w:r>
      <w:r w:rsidR="00F474B4">
        <w:t xml:space="preserve"> </w:t>
      </w:r>
      <w:r>
        <w:t>spread</w:t>
      </w:r>
      <w:r w:rsidR="00F474B4">
        <w:t xml:space="preserve"> </w:t>
      </w:r>
      <w:r>
        <w:t>right</w:t>
      </w:r>
      <w:r w:rsidR="00F474B4">
        <w:t xml:space="preserve"> </w:t>
      </w:r>
      <w:r>
        <w:t>across</w:t>
      </w:r>
      <w:r w:rsidR="00F474B4">
        <w:t xml:space="preserve"> </w:t>
      </w:r>
      <w:r>
        <w:t>Australia</w:t>
      </w:r>
      <w:r w:rsidR="00F474B4">
        <w:t xml:space="preserve"> </w:t>
      </w:r>
      <w:r>
        <w:t>including</w:t>
      </w:r>
      <w:r w:rsidR="00F474B4">
        <w:t xml:space="preserve"> </w:t>
      </w:r>
      <w:r>
        <w:t>in</w:t>
      </w:r>
      <w:r w:rsidR="00F474B4">
        <w:t xml:space="preserve"> </w:t>
      </w:r>
      <w:r>
        <w:t>regional,</w:t>
      </w:r>
      <w:r w:rsidR="00F474B4">
        <w:t xml:space="preserve"> </w:t>
      </w:r>
      <w:r>
        <w:t>rural</w:t>
      </w:r>
      <w:r w:rsidR="00F474B4">
        <w:t xml:space="preserve"> </w:t>
      </w:r>
      <w:r>
        <w:t>and</w:t>
      </w:r>
      <w:r w:rsidR="00F474B4">
        <w:t xml:space="preserve"> </w:t>
      </w:r>
      <w:r>
        <w:t>remote</w:t>
      </w:r>
      <w:r w:rsidR="00F474B4">
        <w:t xml:space="preserve"> </w:t>
      </w:r>
      <w:r>
        <w:t>locations.</w:t>
      </w:r>
      <w:r w:rsidR="00F474B4">
        <w:t xml:space="preserve"> </w:t>
      </w:r>
    </w:p>
    <w:p w14:paraId="4ECB7B71" w14:textId="7FCB7930" w:rsidR="00F81574" w:rsidRDefault="00F81574" w:rsidP="00F81574">
      <w:r>
        <w:t>Transport</w:t>
      </w:r>
      <w:r w:rsidR="00F474B4">
        <w:t xml:space="preserve"> </w:t>
      </w:r>
      <w:r>
        <w:t>is</w:t>
      </w:r>
      <w:r w:rsidR="00F474B4">
        <w:t xml:space="preserve"> </w:t>
      </w:r>
      <w:r>
        <w:t>one</w:t>
      </w:r>
      <w:r w:rsidR="00F474B4">
        <w:t xml:space="preserve"> </w:t>
      </w:r>
      <w:r>
        <w:t>of</w:t>
      </w:r>
      <w:r w:rsidR="00F474B4">
        <w:t xml:space="preserve"> </w:t>
      </w:r>
      <w:r>
        <w:t>Australia’s</w:t>
      </w:r>
      <w:r w:rsidR="00F474B4">
        <w:t xml:space="preserve"> </w:t>
      </w:r>
      <w:r>
        <w:t>most</w:t>
      </w:r>
      <w:r w:rsidR="00F474B4">
        <w:t xml:space="preserve"> </w:t>
      </w:r>
      <w:r>
        <w:t>important</w:t>
      </w:r>
      <w:r w:rsidR="00F474B4">
        <w:t xml:space="preserve"> </w:t>
      </w:r>
      <w:r>
        <w:t>sectors</w:t>
      </w:r>
      <w:r w:rsidR="00F474B4">
        <w:t xml:space="preserve"> </w:t>
      </w:r>
      <w:r>
        <w:t>and</w:t>
      </w:r>
      <w:r w:rsidR="00F474B4">
        <w:t xml:space="preserve"> </w:t>
      </w:r>
      <w:r>
        <w:t>is</w:t>
      </w:r>
      <w:r w:rsidR="00F474B4">
        <w:t xml:space="preserve"> </w:t>
      </w:r>
      <w:r>
        <w:t>an</w:t>
      </w:r>
      <w:r w:rsidR="00F474B4">
        <w:t xml:space="preserve"> </w:t>
      </w:r>
      <w:r>
        <w:t>essential</w:t>
      </w:r>
      <w:r w:rsidR="00F474B4">
        <w:t xml:space="preserve"> </w:t>
      </w:r>
      <w:r>
        <w:t>service</w:t>
      </w:r>
      <w:r w:rsidR="00F474B4">
        <w:t xml:space="preserve"> </w:t>
      </w:r>
      <w:r>
        <w:t>for</w:t>
      </w:r>
      <w:r w:rsidR="00F474B4">
        <w:t xml:space="preserve"> </w:t>
      </w:r>
      <w:r>
        <w:t>the</w:t>
      </w:r>
      <w:r w:rsidR="00F474B4">
        <w:t xml:space="preserve"> </w:t>
      </w:r>
      <w:r>
        <w:t>country’s</w:t>
      </w:r>
      <w:r w:rsidR="00F474B4">
        <w:t xml:space="preserve"> </w:t>
      </w:r>
      <w:r>
        <w:t>social</w:t>
      </w:r>
      <w:r w:rsidR="00F474B4">
        <w:t xml:space="preserve"> </w:t>
      </w:r>
      <w:r>
        <w:t>and</w:t>
      </w:r>
      <w:r w:rsidR="00F474B4">
        <w:t xml:space="preserve"> </w:t>
      </w:r>
      <w:r>
        <w:t>economic</w:t>
      </w:r>
      <w:r w:rsidR="00F474B4">
        <w:t xml:space="preserve"> </w:t>
      </w:r>
      <w:r>
        <w:t>wellbeing.</w:t>
      </w:r>
      <w:r w:rsidR="00F474B4">
        <w:t xml:space="preserve"> </w:t>
      </w:r>
      <w:r>
        <w:t>An</w:t>
      </w:r>
      <w:r w:rsidR="00F474B4">
        <w:t xml:space="preserve"> </w:t>
      </w:r>
      <w:r>
        <w:t>efficient</w:t>
      </w:r>
      <w:r w:rsidR="00F474B4">
        <w:t xml:space="preserve"> </w:t>
      </w:r>
      <w:r>
        <w:t>supply</w:t>
      </w:r>
      <w:r w:rsidR="00F474B4">
        <w:t xml:space="preserve"> </w:t>
      </w:r>
      <w:r>
        <w:t>chain</w:t>
      </w:r>
      <w:r w:rsidR="00F474B4">
        <w:t xml:space="preserve"> </w:t>
      </w:r>
      <w:r>
        <w:t>and</w:t>
      </w:r>
      <w:r w:rsidR="00F474B4">
        <w:t xml:space="preserve"> </w:t>
      </w:r>
      <w:r>
        <w:t>transport</w:t>
      </w:r>
      <w:r w:rsidR="00F474B4">
        <w:t xml:space="preserve"> </w:t>
      </w:r>
      <w:r>
        <w:t>network</w:t>
      </w:r>
      <w:r w:rsidR="00F474B4">
        <w:t xml:space="preserve"> </w:t>
      </w:r>
      <w:r>
        <w:t>is</w:t>
      </w:r>
      <w:r w:rsidR="00F474B4">
        <w:t xml:space="preserve"> </w:t>
      </w:r>
      <w:r>
        <w:t>vital</w:t>
      </w:r>
      <w:r w:rsidR="00F474B4">
        <w:t xml:space="preserve"> </w:t>
      </w:r>
      <w:r>
        <w:t>for</w:t>
      </w:r>
      <w:r w:rsidR="00F474B4">
        <w:t xml:space="preserve"> </w:t>
      </w:r>
      <w:r>
        <w:t>the</w:t>
      </w:r>
      <w:r w:rsidR="00F474B4">
        <w:t xml:space="preserve"> </w:t>
      </w:r>
      <w:r>
        <w:t>movement</w:t>
      </w:r>
      <w:r w:rsidR="00F474B4">
        <w:t xml:space="preserve"> </w:t>
      </w:r>
      <w:r>
        <w:t>of</w:t>
      </w:r>
      <w:r w:rsidR="00F474B4">
        <w:t xml:space="preserve"> </w:t>
      </w:r>
      <w:r>
        <w:t>products</w:t>
      </w:r>
      <w:r w:rsidR="00F474B4">
        <w:t xml:space="preserve"> </w:t>
      </w:r>
      <w:r>
        <w:t>and</w:t>
      </w:r>
      <w:r w:rsidR="00F474B4">
        <w:t xml:space="preserve"> </w:t>
      </w:r>
      <w:r>
        <w:t>people.</w:t>
      </w:r>
      <w:r w:rsidR="00F474B4">
        <w:t xml:space="preserve"> </w:t>
      </w:r>
      <w:r>
        <w:t>This</w:t>
      </w:r>
      <w:r w:rsidR="00F474B4">
        <w:t xml:space="preserve"> </w:t>
      </w:r>
      <w:r>
        <w:t>contributes</w:t>
      </w:r>
      <w:r w:rsidR="00F474B4">
        <w:t xml:space="preserve"> </w:t>
      </w:r>
      <w:r>
        <w:t>to</w:t>
      </w:r>
      <w:r w:rsidR="00F474B4">
        <w:t xml:space="preserve"> </w:t>
      </w:r>
      <w:r>
        <w:t>the</w:t>
      </w:r>
      <w:r w:rsidR="00F474B4">
        <w:t xml:space="preserve"> </w:t>
      </w:r>
      <w:r>
        <w:t>growth</w:t>
      </w:r>
      <w:r w:rsidR="00F474B4">
        <w:t xml:space="preserve"> </w:t>
      </w:r>
      <w:r>
        <w:t>of</w:t>
      </w:r>
      <w:r w:rsidR="00F474B4">
        <w:t xml:space="preserve"> </w:t>
      </w:r>
      <w:r>
        <w:t>the</w:t>
      </w:r>
      <w:r w:rsidR="00F474B4">
        <w:t xml:space="preserve"> </w:t>
      </w:r>
      <w:r>
        <w:t>Australian</w:t>
      </w:r>
      <w:r w:rsidR="00F474B4">
        <w:t xml:space="preserve"> </w:t>
      </w:r>
      <w:r>
        <w:t>economy</w:t>
      </w:r>
      <w:r w:rsidR="00F474B4">
        <w:t xml:space="preserve"> </w:t>
      </w:r>
      <w:r>
        <w:t>and</w:t>
      </w:r>
      <w:r w:rsidR="00F474B4">
        <w:t xml:space="preserve"> </w:t>
      </w:r>
      <w:r>
        <w:t>the</w:t>
      </w:r>
      <w:r w:rsidR="00F474B4">
        <w:t xml:space="preserve"> </w:t>
      </w:r>
      <w:r>
        <w:t>liveability</w:t>
      </w:r>
      <w:r w:rsidR="00F474B4">
        <w:t xml:space="preserve"> </w:t>
      </w:r>
      <w:r>
        <w:t>of</w:t>
      </w:r>
      <w:r w:rsidR="00F474B4">
        <w:t xml:space="preserve"> </w:t>
      </w:r>
      <w:r>
        <w:t>our</w:t>
      </w:r>
      <w:r w:rsidR="00F474B4">
        <w:t xml:space="preserve"> </w:t>
      </w:r>
      <w:r>
        <w:t>cities</w:t>
      </w:r>
      <w:r w:rsidR="00F474B4">
        <w:t xml:space="preserve"> </w:t>
      </w:r>
      <w:r>
        <w:t>and</w:t>
      </w:r>
      <w:r w:rsidR="00F474B4">
        <w:t xml:space="preserve"> </w:t>
      </w:r>
      <w:r>
        <w:t>regions.</w:t>
      </w:r>
      <w:r w:rsidR="00F474B4">
        <w:t xml:space="preserve"> </w:t>
      </w:r>
      <w:r>
        <w:t>Many</w:t>
      </w:r>
      <w:r w:rsidR="00F474B4">
        <w:t xml:space="preserve"> </w:t>
      </w:r>
      <w:r>
        <w:t>other</w:t>
      </w:r>
      <w:r w:rsidR="00F474B4">
        <w:t xml:space="preserve"> </w:t>
      </w:r>
      <w:r>
        <w:t>industries</w:t>
      </w:r>
      <w:r w:rsidR="00F474B4">
        <w:t xml:space="preserve"> </w:t>
      </w:r>
      <w:r>
        <w:t>rely</w:t>
      </w:r>
      <w:r w:rsidR="00F474B4">
        <w:t xml:space="preserve"> </w:t>
      </w:r>
      <w:r>
        <w:t>on</w:t>
      </w:r>
      <w:r w:rsidR="00F474B4">
        <w:t xml:space="preserve"> </w:t>
      </w:r>
      <w:r>
        <w:t>the</w:t>
      </w:r>
      <w:r w:rsidR="00F474B4">
        <w:t xml:space="preserve"> </w:t>
      </w:r>
      <w:r>
        <w:t>T&amp;L</w:t>
      </w:r>
      <w:r w:rsidR="00F474B4">
        <w:t xml:space="preserve"> </w:t>
      </w:r>
      <w:r>
        <w:t>sectors</w:t>
      </w:r>
      <w:r w:rsidR="00F474B4">
        <w:t xml:space="preserve"> </w:t>
      </w:r>
      <w:r>
        <w:t>for</w:t>
      </w:r>
      <w:r w:rsidR="00F474B4">
        <w:t xml:space="preserve"> </w:t>
      </w:r>
      <w:r>
        <w:t>their</w:t>
      </w:r>
      <w:r w:rsidR="00F474B4">
        <w:t xml:space="preserve"> </w:t>
      </w:r>
      <w:r>
        <w:t>survival,</w:t>
      </w:r>
      <w:r w:rsidR="00F474B4">
        <w:t xml:space="preserve"> </w:t>
      </w:r>
      <w:r>
        <w:t>such</w:t>
      </w:r>
      <w:r w:rsidR="00F474B4">
        <w:t xml:space="preserve"> </w:t>
      </w:r>
      <w:r>
        <w:t>as</w:t>
      </w:r>
      <w:r w:rsidR="00F474B4">
        <w:t xml:space="preserve"> </w:t>
      </w:r>
      <w:r>
        <w:t>agricultural</w:t>
      </w:r>
      <w:r w:rsidR="00F474B4">
        <w:t xml:space="preserve"> </w:t>
      </w:r>
      <w:r>
        <w:t>producers</w:t>
      </w:r>
      <w:r w:rsidR="00F474B4">
        <w:t xml:space="preserve"> </w:t>
      </w:r>
      <w:r>
        <w:t>who</w:t>
      </w:r>
      <w:r w:rsidR="00F474B4">
        <w:t xml:space="preserve"> </w:t>
      </w:r>
      <w:r>
        <w:t>depend</w:t>
      </w:r>
      <w:r w:rsidR="00F474B4">
        <w:t xml:space="preserve"> </w:t>
      </w:r>
      <w:r>
        <w:t>on</w:t>
      </w:r>
      <w:r w:rsidR="00F474B4">
        <w:t xml:space="preserve"> </w:t>
      </w:r>
      <w:r>
        <w:t>transport</w:t>
      </w:r>
      <w:r w:rsidR="00F474B4">
        <w:t xml:space="preserve"> </w:t>
      </w:r>
      <w:r>
        <w:t>services</w:t>
      </w:r>
      <w:r w:rsidR="00F474B4">
        <w:t xml:space="preserve"> </w:t>
      </w:r>
      <w:r>
        <w:t>to</w:t>
      </w:r>
      <w:r w:rsidR="00F474B4">
        <w:t xml:space="preserve"> </w:t>
      </w:r>
      <w:r>
        <w:t>deliver</w:t>
      </w:r>
      <w:r w:rsidR="00F474B4">
        <w:t xml:space="preserve"> </w:t>
      </w:r>
      <w:r>
        <w:t>their</w:t>
      </w:r>
      <w:r w:rsidR="00F474B4">
        <w:t xml:space="preserve"> </w:t>
      </w:r>
      <w:r>
        <w:t>products</w:t>
      </w:r>
      <w:r w:rsidR="00F474B4">
        <w:t xml:space="preserve"> </w:t>
      </w:r>
      <w:r>
        <w:t>to</w:t>
      </w:r>
      <w:r w:rsidR="00F474B4">
        <w:t xml:space="preserve"> </w:t>
      </w:r>
      <w:r>
        <w:t>market,</w:t>
      </w:r>
      <w:r w:rsidR="00F474B4">
        <w:t xml:space="preserve"> </w:t>
      </w:r>
      <w:r>
        <w:t>tourism</w:t>
      </w:r>
      <w:r w:rsidR="00F474B4">
        <w:t xml:space="preserve"> </w:t>
      </w:r>
      <w:r>
        <w:t>operators</w:t>
      </w:r>
      <w:r w:rsidR="00F474B4">
        <w:t xml:space="preserve"> </w:t>
      </w:r>
      <w:r>
        <w:t>that</w:t>
      </w:r>
      <w:r w:rsidR="00F474B4">
        <w:t xml:space="preserve"> </w:t>
      </w:r>
      <w:r>
        <w:t>rely</w:t>
      </w:r>
      <w:r w:rsidR="00F474B4">
        <w:t xml:space="preserve"> </w:t>
      </w:r>
      <w:r>
        <w:t>on</w:t>
      </w:r>
      <w:r w:rsidR="00F474B4">
        <w:t xml:space="preserve"> </w:t>
      </w:r>
      <w:r>
        <w:t>services</w:t>
      </w:r>
      <w:r w:rsidR="00F474B4">
        <w:t xml:space="preserve"> </w:t>
      </w:r>
      <w:r>
        <w:t>to</w:t>
      </w:r>
      <w:r w:rsidR="00F474B4">
        <w:t xml:space="preserve"> </w:t>
      </w:r>
      <w:r>
        <w:t>move</w:t>
      </w:r>
      <w:r w:rsidR="00F474B4">
        <w:t xml:space="preserve"> </w:t>
      </w:r>
      <w:r>
        <w:t>people</w:t>
      </w:r>
      <w:r w:rsidR="00F474B4">
        <w:t xml:space="preserve"> </w:t>
      </w:r>
      <w:r>
        <w:t>across</w:t>
      </w:r>
      <w:r w:rsidR="00F474B4">
        <w:t xml:space="preserve"> </w:t>
      </w:r>
      <w:r>
        <w:t>the</w:t>
      </w:r>
      <w:r w:rsidR="00F474B4">
        <w:t xml:space="preserve"> </w:t>
      </w:r>
      <w:r>
        <w:t>country</w:t>
      </w:r>
      <w:r w:rsidR="00F474B4">
        <w:t xml:space="preserve"> </w:t>
      </w:r>
      <w:r>
        <w:t>and</w:t>
      </w:r>
      <w:r w:rsidR="00F474B4">
        <w:t xml:space="preserve"> </w:t>
      </w:r>
      <w:r>
        <w:t>manufacturers</w:t>
      </w:r>
      <w:r w:rsidR="00F474B4">
        <w:t xml:space="preserve"> </w:t>
      </w:r>
      <w:r>
        <w:t>that</w:t>
      </w:r>
      <w:r w:rsidR="00F474B4">
        <w:t xml:space="preserve"> </w:t>
      </w:r>
      <w:r>
        <w:t>need</w:t>
      </w:r>
      <w:r w:rsidR="00F474B4">
        <w:t xml:space="preserve"> </w:t>
      </w:r>
      <w:r>
        <w:t>to</w:t>
      </w:r>
      <w:r w:rsidR="00F474B4">
        <w:t xml:space="preserve"> </w:t>
      </w:r>
      <w:r>
        <w:t>transport</w:t>
      </w:r>
      <w:r w:rsidR="00F474B4">
        <w:t xml:space="preserve"> </w:t>
      </w:r>
      <w:r>
        <w:t>goods</w:t>
      </w:r>
      <w:r w:rsidR="00F474B4">
        <w:t xml:space="preserve"> </w:t>
      </w:r>
      <w:r>
        <w:t>globally.</w:t>
      </w:r>
      <w:r w:rsidR="00F474B4">
        <w:t xml:space="preserve"> </w:t>
      </w:r>
      <w:r>
        <w:t>Transport</w:t>
      </w:r>
      <w:r w:rsidR="00F474B4">
        <w:t xml:space="preserve"> </w:t>
      </w:r>
      <w:r>
        <w:t>functions</w:t>
      </w:r>
      <w:r w:rsidR="00F474B4">
        <w:t xml:space="preserve"> </w:t>
      </w:r>
      <w:r>
        <w:t>are</w:t>
      </w:r>
      <w:r w:rsidR="00F474B4">
        <w:t xml:space="preserve"> </w:t>
      </w:r>
      <w:r>
        <w:t>an</w:t>
      </w:r>
      <w:r w:rsidR="00F474B4">
        <w:t xml:space="preserve"> </w:t>
      </w:r>
      <w:r>
        <w:t>intrinsic</w:t>
      </w:r>
      <w:r w:rsidR="00F474B4">
        <w:t xml:space="preserve"> </w:t>
      </w:r>
      <w:r>
        <w:t>part</w:t>
      </w:r>
      <w:r w:rsidR="00F474B4">
        <w:t xml:space="preserve"> </w:t>
      </w:r>
      <w:r>
        <w:t>of</w:t>
      </w:r>
      <w:r w:rsidR="00F474B4">
        <w:t xml:space="preserve"> </w:t>
      </w:r>
      <w:r>
        <w:t>the</w:t>
      </w:r>
      <w:r w:rsidR="00F474B4">
        <w:t xml:space="preserve"> </w:t>
      </w:r>
      <w:r>
        <w:t>Australian</w:t>
      </w:r>
      <w:r w:rsidR="00F474B4">
        <w:t xml:space="preserve"> </w:t>
      </w:r>
      <w:r>
        <w:t>economy</w:t>
      </w:r>
      <w:r w:rsidR="00F474B4">
        <w:t xml:space="preserve"> </w:t>
      </w:r>
      <w:r>
        <w:t>and</w:t>
      </w:r>
      <w:r w:rsidR="00F474B4">
        <w:t xml:space="preserve"> </w:t>
      </w:r>
      <w:r>
        <w:t>as</w:t>
      </w:r>
      <w:r w:rsidR="00F474B4">
        <w:t xml:space="preserve"> </w:t>
      </w:r>
      <w:r>
        <w:t>such,</w:t>
      </w:r>
      <w:r w:rsidR="00F474B4">
        <w:t xml:space="preserve"> </w:t>
      </w:r>
      <w:r>
        <w:t>the</w:t>
      </w:r>
      <w:r w:rsidR="00F474B4">
        <w:t xml:space="preserve"> </w:t>
      </w:r>
      <w:r>
        <w:t>sector’s</w:t>
      </w:r>
      <w:r w:rsidR="00F474B4">
        <w:t xml:space="preserve"> </w:t>
      </w:r>
      <w:r>
        <w:t>overall</w:t>
      </w:r>
      <w:r w:rsidR="00F474B4">
        <w:t xml:space="preserve"> </w:t>
      </w:r>
      <w:r>
        <w:t>condition</w:t>
      </w:r>
      <w:r w:rsidR="00F474B4">
        <w:t xml:space="preserve"> </w:t>
      </w:r>
      <w:r>
        <w:t>is</w:t>
      </w:r>
      <w:r w:rsidR="00F474B4">
        <w:t xml:space="preserve"> </w:t>
      </w:r>
      <w:r>
        <w:t>a</w:t>
      </w:r>
      <w:r w:rsidR="00F474B4">
        <w:t xml:space="preserve"> </w:t>
      </w:r>
      <w:r>
        <w:t>commonly</w:t>
      </w:r>
      <w:r w:rsidR="00F474B4">
        <w:t xml:space="preserve"> </w:t>
      </w:r>
      <w:r>
        <w:t>used</w:t>
      </w:r>
      <w:r w:rsidR="00F474B4">
        <w:t xml:space="preserve"> </w:t>
      </w:r>
      <w:r>
        <w:t>indicator</w:t>
      </w:r>
      <w:r w:rsidR="00F474B4">
        <w:t xml:space="preserve"> </w:t>
      </w:r>
      <w:r>
        <w:t>for</w:t>
      </w:r>
      <w:r w:rsidR="00F474B4">
        <w:t xml:space="preserve"> </w:t>
      </w:r>
      <w:r>
        <w:t>gauging</w:t>
      </w:r>
      <w:r w:rsidR="00F474B4">
        <w:t xml:space="preserve"> </w:t>
      </w:r>
      <w:r>
        <w:t>the</w:t>
      </w:r>
      <w:r w:rsidR="00F474B4">
        <w:t xml:space="preserve"> </w:t>
      </w:r>
      <w:r>
        <w:t>broader</w:t>
      </w:r>
      <w:r w:rsidR="00F474B4">
        <w:t xml:space="preserve"> </w:t>
      </w:r>
      <w:r>
        <w:t>strength</w:t>
      </w:r>
      <w:r w:rsidR="00F474B4">
        <w:t xml:space="preserve"> </w:t>
      </w:r>
      <w:r>
        <w:t>of</w:t>
      </w:r>
      <w:r w:rsidR="00F474B4">
        <w:t xml:space="preserve"> </w:t>
      </w:r>
      <w:r>
        <w:t>the</w:t>
      </w:r>
      <w:r w:rsidR="00F474B4">
        <w:t xml:space="preserve"> </w:t>
      </w:r>
      <w:r>
        <w:t>economy.</w:t>
      </w:r>
    </w:p>
    <w:p w14:paraId="06575B17" w14:textId="47FC8B4D" w:rsidR="00FE3907" w:rsidRDefault="00F81574" w:rsidP="00F81574">
      <w:r>
        <w:t>Workers</w:t>
      </w:r>
      <w:r w:rsidR="00F474B4">
        <w:t xml:space="preserve"> </w:t>
      </w:r>
      <w:r>
        <w:t>in</w:t>
      </w:r>
      <w:r w:rsidR="00F474B4">
        <w:t xml:space="preserve"> </w:t>
      </w:r>
      <w:r>
        <w:t>today’s</w:t>
      </w:r>
      <w:r w:rsidR="00F474B4">
        <w:t xml:space="preserve"> </w:t>
      </w:r>
      <w:r>
        <w:t>T&amp;L</w:t>
      </w:r>
      <w:r w:rsidR="00F474B4">
        <w:t xml:space="preserve"> </w:t>
      </w:r>
      <w:r>
        <w:t>sectors</w:t>
      </w:r>
      <w:r w:rsidR="00F474B4">
        <w:t xml:space="preserve"> </w:t>
      </w:r>
      <w:r>
        <w:t>have</w:t>
      </w:r>
      <w:r w:rsidR="00F474B4">
        <w:t xml:space="preserve"> </w:t>
      </w:r>
      <w:r>
        <w:t>many</w:t>
      </w:r>
      <w:r w:rsidR="00F474B4">
        <w:t xml:space="preserve"> </w:t>
      </w:r>
      <w:r>
        <w:t>exciting</w:t>
      </w:r>
      <w:r w:rsidR="00F474B4">
        <w:t xml:space="preserve"> </w:t>
      </w:r>
      <w:r>
        <w:t>and</w:t>
      </w:r>
      <w:r w:rsidR="00F474B4">
        <w:t xml:space="preserve"> </w:t>
      </w:r>
      <w:r>
        <w:t>diverse</w:t>
      </w:r>
      <w:r w:rsidR="00F474B4">
        <w:t xml:space="preserve"> </w:t>
      </w:r>
      <w:r>
        <w:t>career</w:t>
      </w:r>
      <w:r w:rsidR="00F474B4">
        <w:t xml:space="preserve"> </w:t>
      </w:r>
      <w:r>
        <w:t>paths</w:t>
      </w:r>
      <w:r w:rsidR="00F474B4">
        <w:t xml:space="preserve"> </w:t>
      </w:r>
      <w:r>
        <w:t>with</w:t>
      </w:r>
      <w:r w:rsidR="00F474B4">
        <w:t xml:space="preserve"> </w:t>
      </w:r>
      <w:r>
        <w:t>strong</w:t>
      </w:r>
      <w:r w:rsidR="00F474B4">
        <w:t xml:space="preserve"> </w:t>
      </w:r>
      <w:r>
        <w:t>employment</w:t>
      </w:r>
      <w:r w:rsidR="00F474B4">
        <w:t xml:space="preserve"> </w:t>
      </w:r>
      <w:r>
        <w:t>security.</w:t>
      </w:r>
      <w:r w:rsidR="00F474B4">
        <w:t xml:space="preserve"> </w:t>
      </w:r>
      <w:r>
        <w:t>T&amp;L</w:t>
      </w:r>
      <w:r w:rsidR="00F474B4">
        <w:t xml:space="preserve"> </w:t>
      </w:r>
      <w:r>
        <w:t>sectors</w:t>
      </w:r>
      <w:r w:rsidR="00F474B4">
        <w:t xml:space="preserve"> </w:t>
      </w:r>
      <w:r>
        <w:t>are</w:t>
      </w:r>
      <w:r w:rsidR="00F474B4">
        <w:t xml:space="preserve"> </w:t>
      </w:r>
      <w:r>
        <w:t>at</w:t>
      </w:r>
      <w:r w:rsidR="00F474B4">
        <w:t xml:space="preserve"> </w:t>
      </w:r>
      <w:r>
        <w:t>the</w:t>
      </w:r>
      <w:r w:rsidR="00F474B4">
        <w:t xml:space="preserve"> </w:t>
      </w:r>
      <w:r>
        <w:t>forefront</w:t>
      </w:r>
      <w:r w:rsidR="00F474B4">
        <w:t xml:space="preserve"> </w:t>
      </w:r>
      <w:r>
        <w:t>of</w:t>
      </w:r>
      <w:r w:rsidR="00F474B4">
        <w:t xml:space="preserve"> </w:t>
      </w:r>
      <w:r>
        <w:t>zero-emissions</w:t>
      </w:r>
      <w:r w:rsidR="00F474B4">
        <w:t xml:space="preserve"> </w:t>
      </w:r>
      <w:r>
        <w:t>technologies</w:t>
      </w:r>
      <w:r w:rsidR="00F474B4">
        <w:t xml:space="preserve"> </w:t>
      </w:r>
      <w:r>
        <w:t>and</w:t>
      </w:r>
      <w:r w:rsidR="00F474B4">
        <w:t xml:space="preserve"> </w:t>
      </w:r>
      <w:r>
        <w:t>their</w:t>
      </w:r>
      <w:r w:rsidR="00F474B4">
        <w:t xml:space="preserve"> </w:t>
      </w:r>
      <w:r>
        <w:t>practical</w:t>
      </w:r>
      <w:r w:rsidR="00F474B4">
        <w:t xml:space="preserve"> </w:t>
      </w:r>
      <w:r>
        <w:t>application</w:t>
      </w:r>
      <w:r w:rsidR="00F474B4">
        <w:t xml:space="preserve"> </w:t>
      </w:r>
      <w:r>
        <w:t>in</w:t>
      </w:r>
      <w:r w:rsidR="00F474B4">
        <w:t xml:space="preserve"> </w:t>
      </w:r>
      <w:r>
        <w:t>our</w:t>
      </w:r>
      <w:r w:rsidR="00F474B4">
        <w:t xml:space="preserve"> </w:t>
      </w:r>
      <w:r>
        <w:t>economy</w:t>
      </w:r>
      <w:r w:rsidR="00F474B4">
        <w:t xml:space="preserve"> </w:t>
      </w:r>
      <w:r>
        <w:t>including</w:t>
      </w:r>
      <w:r w:rsidR="00F474B4">
        <w:t xml:space="preserve"> </w:t>
      </w:r>
      <w:r>
        <w:t>new</w:t>
      </w:r>
      <w:r w:rsidR="00F474B4">
        <w:t xml:space="preserve"> </w:t>
      </w:r>
      <w:r>
        <w:t>types</w:t>
      </w:r>
      <w:r w:rsidR="00F474B4">
        <w:t xml:space="preserve"> </w:t>
      </w:r>
      <w:r>
        <w:t>of</w:t>
      </w:r>
      <w:r w:rsidR="00F474B4">
        <w:t xml:space="preserve"> </w:t>
      </w:r>
      <w:r>
        <w:t>fuels</w:t>
      </w:r>
      <w:r w:rsidR="00F474B4">
        <w:t xml:space="preserve"> </w:t>
      </w:r>
      <w:r>
        <w:t>and</w:t>
      </w:r>
      <w:r w:rsidR="00F474B4">
        <w:t xml:space="preserve"> </w:t>
      </w:r>
      <w:r>
        <w:t>autonomous</w:t>
      </w:r>
      <w:r w:rsidR="00F474B4">
        <w:t xml:space="preserve"> </w:t>
      </w:r>
      <w:r>
        <w:t>vehicles.</w:t>
      </w:r>
    </w:p>
    <w:p w14:paraId="71D974C5" w14:textId="7280E2B4" w:rsidR="00F81574" w:rsidRDefault="00F81574" w:rsidP="00F81574">
      <w:r>
        <w:t>The</w:t>
      </w:r>
      <w:r w:rsidR="00F474B4">
        <w:t xml:space="preserve"> </w:t>
      </w:r>
      <w:r>
        <w:t>workforce</w:t>
      </w:r>
      <w:r w:rsidR="00F474B4">
        <w:t xml:space="preserve"> </w:t>
      </w:r>
      <w:r>
        <w:t>is</w:t>
      </w:r>
      <w:r w:rsidR="00F474B4">
        <w:t xml:space="preserve"> </w:t>
      </w:r>
      <w:r>
        <w:t>projected</w:t>
      </w:r>
      <w:r w:rsidR="00F474B4">
        <w:t xml:space="preserve"> </w:t>
      </w:r>
      <w:r>
        <w:t>to</w:t>
      </w:r>
      <w:r w:rsidR="00F474B4">
        <w:t xml:space="preserve"> </w:t>
      </w:r>
      <w:r>
        <w:t>grow</w:t>
      </w:r>
      <w:r w:rsidR="00F474B4">
        <w:t xml:space="preserve"> </w:t>
      </w:r>
      <w:r>
        <w:t>by</w:t>
      </w:r>
      <w:r w:rsidR="00F474B4">
        <w:t xml:space="preserve"> </w:t>
      </w:r>
      <w:r>
        <w:t>4.2%</w:t>
      </w:r>
      <w:r w:rsidR="00F474B4">
        <w:t xml:space="preserve"> </w:t>
      </w:r>
      <w:r>
        <w:t>to</w:t>
      </w:r>
      <w:r w:rsidR="00F474B4">
        <w:t xml:space="preserve"> </w:t>
      </w:r>
      <w:r>
        <w:t>May</w:t>
      </w:r>
      <w:r w:rsidR="00F474B4">
        <w:t xml:space="preserve"> </w:t>
      </w:r>
      <w:r>
        <w:t>2029</w:t>
      </w:r>
      <w:r w:rsidR="00F474B4">
        <w:t xml:space="preserve"> </w:t>
      </w:r>
      <w:r>
        <w:t>and</w:t>
      </w:r>
      <w:r w:rsidR="00F474B4">
        <w:t xml:space="preserve"> </w:t>
      </w:r>
      <w:r>
        <w:t>9.1%</w:t>
      </w:r>
      <w:r w:rsidR="00F474B4">
        <w:t xml:space="preserve"> </w:t>
      </w:r>
      <w:r>
        <w:t>to</w:t>
      </w:r>
      <w:r w:rsidR="00F474B4">
        <w:t xml:space="preserve"> </w:t>
      </w:r>
      <w:r>
        <w:t>May</w:t>
      </w:r>
      <w:r w:rsidR="00F474B4">
        <w:t xml:space="preserve"> </w:t>
      </w:r>
      <w:r>
        <w:t>2034.</w:t>
      </w:r>
      <w:r w:rsidR="00F474B4">
        <w:t xml:space="preserve"> </w:t>
      </w:r>
      <w:r>
        <w:t>The</w:t>
      </w:r>
      <w:r w:rsidR="00F474B4">
        <w:t xml:space="preserve"> </w:t>
      </w:r>
      <w:r>
        <w:t>entry</w:t>
      </w:r>
      <w:r w:rsidR="00F474B4">
        <w:t xml:space="preserve"> </w:t>
      </w:r>
      <w:r>
        <w:t>opportunities</w:t>
      </w:r>
      <w:r w:rsidR="00F474B4">
        <w:t xml:space="preserve"> </w:t>
      </w:r>
      <w:r>
        <w:t>for</w:t>
      </w:r>
      <w:r w:rsidR="00F474B4">
        <w:t xml:space="preserve"> </w:t>
      </w:r>
      <w:r>
        <w:t>young</w:t>
      </w:r>
      <w:r w:rsidR="00F474B4">
        <w:t xml:space="preserve"> </w:t>
      </w:r>
      <w:r>
        <w:t>people</w:t>
      </w:r>
      <w:r w:rsidR="00F474B4">
        <w:t xml:space="preserve"> </w:t>
      </w:r>
      <w:r>
        <w:t>are</w:t>
      </w:r>
      <w:r w:rsidR="00F474B4">
        <w:t xml:space="preserve"> </w:t>
      </w:r>
      <w:r>
        <w:t>growing</w:t>
      </w:r>
      <w:r w:rsidR="00F474B4">
        <w:t xml:space="preserve"> </w:t>
      </w:r>
      <w:r>
        <w:t>with</w:t>
      </w:r>
      <w:r w:rsidR="00F474B4">
        <w:t xml:space="preserve"> </w:t>
      </w:r>
      <w:r>
        <w:t>the</w:t>
      </w:r>
      <w:r w:rsidR="00F474B4">
        <w:t xml:space="preserve"> </w:t>
      </w:r>
      <w:r>
        <w:t>sector</w:t>
      </w:r>
      <w:r w:rsidR="00F474B4">
        <w:t xml:space="preserve"> </w:t>
      </w:r>
      <w:r>
        <w:t>becoming</w:t>
      </w:r>
      <w:r w:rsidR="00F474B4">
        <w:t xml:space="preserve"> </w:t>
      </w:r>
      <w:r>
        <w:t>more</w:t>
      </w:r>
      <w:r w:rsidR="00F474B4">
        <w:t xml:space="preserve"> </w:t>
      </w:r>
      <w:r>
        <w:t>attractive</w:t>
      </w:r>
      <w:r w:rsidR="00F474B4">
        <w:t xml:space="preserve"> </w:t>
      </w:r>
      <w:r>
        <w:t>as</w:t>
      </w:r>
      <w:r w:rsidR="00F474B4">
        <w:t xml:space="preserve"> </w:t>
      </w:r>
      <w:r>
        <w:t>old</w:t>
      </w:r>
      <w:r w:rsidR="00F474B4">
        <w:t xml:space="preserve"> </w:t>
      </w:r>
      <w:r>
        <w:t>stereotypes</w:t>
      </w:r>
      <w:r w:rsidR="00F474B4">
        <w:t xml:space="preserve"> </w:t>
      </w:r>
      <w:r>
        <w:t>are</w:t>
      </w:r>
      <w:r w:rsidR="00F474B4">
        <w:t xml:space="preserve"> </w:t>
      </w:r>
      <w:r>
        <w:t>discarded.</w:t>
      </w:r>
      <w:r w:rsidR="00F474B4">
        <w:t xml:space="preserve"> </w:t>
      </w:r>
    </w:p>
    <w:p w14:paraId="0E793906" w14:textId="0F294E39" w:rsidR="00CF08C7" w:rsidRPr="00CF08C7" w:rsidRDefault="00F81574" w:rsidP="00CF08C7">
      <w:r>
        <w:lastRenderedPageBreak/>
        <w:t>People</w:t>
      </w:r>
      <w:r w:rsidR="00F474B4">
        <w:t xml:space="preserve"> </w:t>
      </w:r>
      <w:r>
        <w:t>with</w:t>
      </w:r>
      <w:r w:rsidR="00F474B4">
        <w:t xml:space="preserve"> </w:t>
      </w:r>
      <w:r>
        <w:t>a</w:t>
      </w:r>
      <w:r w:rsidR="00F474B4">
        <w:t xml:space="preserve"> </w:t>
      </w:r>
      <w:r>
        <w:t>commitment</w:t>
      </w:r>
      <w:r w:rsidR="00F474B4">
        <w:t xml:space="preserve"> </w:t>
      </w:r>
      <w:r>
        <w:t>to</w:t>
      </w:r>
      <w:r w:rsidR="00F474B4">
        <w:t xml:space="preserve"> </w:t>
      </w:r>
      <w:r>
        <w:t>adaptability,</w:t>
      </w:r>
      <w:r w:rsidR="00F474B4">
        <w:t xml:space="preserve"> </w:t>
      </w:r>
      <w:r>
        <w:t>an</w:t>
      </w:r>
      <w:r w:rsidR="00F474B4">
        <w:t xml:space="preserve"> </w:t>
      </w:r>
      <w:r>
        <w:t>interest</w:t>
      </w:r>
      <w:r w:rsidR="00F474B4">
        <w:t xml:space="preserve"> </w:t>
      </w:r>
      <w:r>
        <w:t>in</w:t>
      </w:r>
      <w:r w:rsidR="00F474B4">
        <w:t xml:space="preserve"> </w:t>
      </w:r>
      <w:r>
        <w:t>machines,</w:t>
      </w:r>
      <w:r w:rsidR="00F474B4">
        <w:t xml:space="preserve"> </w:t>
      </w:r>
      <w:r>
        <w:t>and</w:t>
      </w:r>
      <w:r w:rsidR="00F474B4">
        <w:t xml:space="preserve"> </w:t>
      </w:r>
      <w:r>
        <w:t>a</w:t>
      </w:r>
      <w:r w:rsidR="00F474B4">
        <w:t xml:space="preserve"> </w:t>
      </w:r>
      <w:r>
        <w:t>passion</w:t>
      </w:r>
      <w:r w:rsidR="00F474B4">
        <w:t xml:space="preserve"> </w:t>
      </w:r>
      <w:r>
        <w:t>for</w:t>
      </w:r>
      <w:r w:rsidR="00F474B4">
        <w:t xml:space="preserve"> </w:t>
      </w:r>
      <w:r>
        <w:t>problem</w:t>
      </w:r>
      <w:r w:rsidR="00F474B4">
        <w:t xml:space="preserve"> </w:t>
      </w:r>
      <w:r>
        <w:t>solving</w:t>
      </w:r>
      <w:r w:rsidR="00F474B4">
        <w:t xml:space="preserve"> </w:t>
      </w:r>
      <w:r>
        <w:t>can</w:t>
      </w:r>
      <w:r w:rsidR="00F474B4">
        <w:t xml:space="preserve"> </w:t>
      </w:r>
      <w:r>
        <w:t>have</w:t>
      </w:r>
      <w:r w:rsidR="00F474B4">
        <w:t xml:space="preserve"> </w:t>
      </w:r>
      <w:r>
        <w:t>very</w:t>
      </w:r>
      <w:r w:rsidR="00F474B4">
        <w:t xml:space="preserve"> </w:t>
      </w:r>
      <w:r>
        <w:t>successful</w:t>
      </w:r>
      <w:r w:rsidR="00F474B4">
        <w:t xml:space="preserve"> </w:t>
      </w:r>
      <w:r>
        <w:t>careers.</w:t>
      </w:r>
      <w:r w:rsidR="00F474B4">
        <w:t xml:space="preserve"> </w:t>
      </w:r>
      <w:r>
        <w:t>Employers</w:t>
      </w:r>
      <w:r w:rsidR="00F474B4">
        <w:t xml:space="preserve"> </w:t>
      </w:r>
      <w:r>
        <w:t>are</w:t>
      </w:r>
      <w:r w:rsidR="00F474B4">
        <w:t xml:space="preserve"> </w:t>
      </w:r>
      <w:r>
        <w:t>looking</w:t>
      </w:r>
      <w:r w:rsidR="00F474B4">
        <w:t xml:space="preserve"> </w:t>
      </w:r>
      <w:r>
        <w:t>for</w:t>
      </w:r>
      <w:r w:rsidR="00F474B4">
        <w:t xml:space="preserve"> </w:t>
      </w:r>
      <w:r>
        <w:t>people</w:t>
      </w:r>
      <w:r w:rsidR="00F474B4">
        <w:t xml:space="preserve"> </w:t>
      </w:r>
      <w:r>
        <w:t>with</w:t>
      </w:r>
      <w:r w:rsidR="00F474B4">
        <w:t xml:space="preserve"> </w:t>
      </w:r>
      <w:r>
        <w:t>a</w:t>
      </w:r>
      <w:r w:rsidR="00F474B4">
        <w:t xml:space="preserve"> </w:t>
      </w:r>
      <w:r>
        <w:t>positive</w:t>
      </w:r>
      <w:r w:rsidR="00F474B4">
        <w:t xml:space="preserve"> </w:t>
      </w:r>
      <w:r>
        <w:t>attitude</w:t>
      </w:r>
      <w:r w:rsidR="00F474B4">
        <w:t xml:space="preserve"> </w:t>
      </w:r>
      <w:r>
        <w:t>and</w:t>
      </w:r>
      <w:r w:rsidR="00F474B4">
        <w:t xml:space="preserve"> </w:t>
      </w:r>
      <w:r>
        <w:t>willingness</w:t>
      </w:r>
      <w:r w:rsidR="00F474B4">
        <w:t xml:space="preserve"> </w:t>
      </w:r>
      <w:r>
        <w:t>to</w:t>
      </w:r>
      <w:r w:rsidR="00F474B4">
        <w:t xml:space="preserve"> </w:t>
      </w:r>
      <w:r>
        <w:t>learn</w:t>
      </w:r>
      <w:r w:rsidR="00F474B4">
        <w:t xml:space="preserve"> </w:t>
      </w:r>
      <w:r>
        <w:t>as</w:t>
      </w:r>
      <w:r w:rsidR="00F474B4">
        <w:t xml:space="preserve"> </w:t>
      </w:r>
      <w:r>
        <w:t>the</w:t>
      </w:r>
      <w:r w:rsidR="00F474B4">
        <w:t xml:space="preserve"> </w:t>
      </w:r>
      <w:r>
        <w:t>industry</w:t>
      </w:r>
      <w:r w:rsidR="00F474B4">
        <w:t xml:space="preserve"> </w:t>
      </w:r>
      <w:r>
        <w:t>adopts</w:t>
      </w:r>
      <w:r w:rsidR="00F474B4">
        <w:t xml:space="preserve"> </w:t>
      </w:r>
      <w:r>
        <w:t>new</w:t>
      </w:r>
      <w:r w:rsidR="00F474B4">
        <w:t xml:space="preserve"> </w:t>
      </w:r>
      <w:r>
        <w:t>technologies,</w:t>
      </w:r>
      <w:r w:rsidR="00F474B4">
        <w:t xml:space="preserve"> </w:t>
      </w:r>
      <w:r>
        <w:t>to</w:t>
      </w:r>
      <w:r w:rsidR="00F474B4">
        <w:t xml:space="preserve"> </w:t>
      </w:r>
      <w:r>
        <w:t>join</w:t>
      </w:r>
      <w:r w:rsidR="00F474B4">
        <w:t xml:space="preserve"> </w:t>
      </w:r>
      <w:r>
        <w:t>this</w:t>
      </w:r>
      <w:r w:rsidR="00F474B4">
        <w:t xml:space="preserve"> </w:t>
      </w:r>
      <w:r>
        <w:t>growing</w:t>
      </w:r>
      <w:r w:rsidR="00F474B4">
        <w:t xml:space="preserve"> </w:t>
      </w:r>
      <w:r>
        <w:t>industry.</w:t>
      </w:r>
    </w:p>
    <w:tbl>
      <w:tblPr>
        <w:tblStyle w:val="TableGrid"/>
        <w:tblW w:w="5000" w:type="pct"/>
        <w:tblLook w:val="0020" w:firstRow="1" w:lastRow="0" w:firstColumn="0" w:lastColumn="0" w:noHBand="0" w:noVBand="0"/>
      </w:tblPr>
      <w:tblGrid>
        <w:gridCol w:w="4818"/>
        <w:gridCol w:w="4821"/>
      </w:tblGrid>
      <w:tr w:rsidR="00CF08C7" w:rsidRPr="00CF08C7" w14:paraId="565A3CD9"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tcPr>
          <w:p w14:paraId="5B8D49EF" w14:textId="4CDFA245" w:rsidR="00CF08C7" w:rsidRPr="00CF08C7" w:rsidRDefault="00CF08C7" w:rsidP="001F20F9">
            <w:pPr>
              <w:pStyle w:val="TableHeader"/>
              <w:rPr>
                <w:lang w:val="en-GB"/>
              </w:rPr>
            </w:pPr>
            <w:r w:rsidRPr="00CF08C7">
              <w:rPr>
                <w:lang w:val="en-GB"/>
              </w:rPr>
              <w:t>Transport</w:t>
            </w:r>
            <w:r w:rsidR="00F474B4">
              <w:rPr>
                <w:lang w:val="en-GB"/>
              </w:rPr>
              <w:t xml:space="preserve"> </w:t>
            </w:r>
            <w:r w:rsidRPr="00CF08C7">
              <w:rPr>
                <w:lang w:val="en-GB"/>
              </w:rPr>
              <w:t>&amp;</w:t>
            </w:r>
            <w:r w:rsidR="00F474B4">
              <w:rPr>
                <w:lang w:val="en-GB"/>
              </w:rPr>
              <w:t xml:space="preserve"> </w:t>
            </w:r>
            <w:r w:rsidRPr="00CF08C7">
              <w:rPr>
                <w:lang w:val="en-GB"/>
              </w:rPr>
              <w:t>Logistics</w:t>
            </w:r>
          </w:p>
        </w:tc>
      </w:tr>
      <w:tr w:rsidR="00CF08C7" w:rsidRPr="00CF08C7" w14:paraId="6F8BAB00" w14:textId="77777777" w:rsidTr="00E926E8">
        <w:trPr>
          <w:trHeight w:val="20"/>
        </w:trPr>
        <w:tc>
          <w:tcPr>
            <w:tcW w:w="2499" w:type="pct"/>
          </w:tcPr>
          <w:p w14:paraId="5EDD47AB" w14:textId="37C6D9A3" w:rsidR="00CF08C7" w:rsidRPr="00CF08C7" w:rsidRDefault="00CF08C7" w:rsidP="003132CA">
            <w:pPr>
              <w:rPr>
                <w:lang w:val="en-GB"/>
              </w:rPr>
            </w:pPr>
            <w:r w:rsidRPr="00CF08C7">
              <w:rPr>
                <w:lang w:val="en-GB"/>
              </w:rPr>
              <w:t>Known</w:t>
            </w:r>
            <w:r w:rsidR="00F474B4">
              <w:rPr>
                <w:lang w:val="en-GB"/>
              </w:rPr>
              <w:t xml:space="preserve"> </w:t>
            </w:r>
            <w:r w:rsidRPr="00CF08C7">
              <w:rPr>
                <w:lang w:val="en-GB"/>
              </w:rPr>
              <w:t>occupations</w:t>
            </w:r>
          </w:p>
          <w:p w14:paraId="6A13481B" w14:textId="7CEF9F7E" w:rsidR="00CF08C7" w:rsidRPr="00CF08C7" w:rsidRDefault="00CF08C7" w:rsidP="003E558D">
            <w:pPr>
              <w:pStyle w:val="ListBullet"/>
              <w:rPr>
                <w:lang w:val="en-GB"/>
              </w:rPr>
            </w:pPr>
            <w:r w:rsidRPr="00CF08C7">
              <w:rPr>
                <w:lang w:val="en-GB"/>
              </w:rPr>
              <w:t>Bus</w:t>
            </w:r>
            <w:r w:rsidR="00F474B4">
              <w:rPr>
                <w:lang w:val="en-GB"/>
              </w:rPr>
              <w:t xml:space="preserve"> </w:t>
            </w:r>
            <w:r w:rsidRPr="00CF08C7">
              <w:rPr>
                <w:lang w:val="en-GB"/>
              </w:rPr>
              <w:t>driver</w:t>
            </w:r>
          </w:p>
          <w:p w14:paraId="00C21D9D" w14:textId="51B40827" w:rsidR="00CF08C7" w:rsidRPr="00CF08C7" w:rsidRDefault="00CF08C7" w:rsidP="003E558D">
            <w:pPr>
              <w:pStyle w:val="ListBullet"/>
              <w:rPr>
                <w:lang w:val="en-GB"/>
              </w:rPr>
            </w:pPr>
            <w:r w:rsidRPr="00CF08C7">
              <w:rPr>
                <w:lang w:val="en-GB"/>
              </w:rPr>
              <w:t>Truck</w:t>
            </w:r>
            <w:r w:rsidR="00F474B4">
              <w:rPr>
                <w:lang w:val="en-GB"/>
              </w:rPr>
              <w:t xml:space="preserve"> </w:t>
            </w:r>
            <w:r w:rsidRPr="00CF08C7">
              <w:rPr>
                <w:lang w:val="en-GB"/>
              </w:rPr>
              <w:t>driver</w:t>
            </w:r>
          </w:p>
        </w:tc>
        <w:tc>
          <w:tcPr>
            <w:tcW w:w="2501" w:type="pct"/>
          </w:tcPr>
          <w:p w14:paraId="31F6AF6E" w14:textId="3F04B638" w:rsidR="00CF08C7" w:rsidRPr="00CF08C7" w:rsidRDefault="00CF08C7" w:rsidP="003132CA">
            <w:pPr>
              <w:rPr>
                <w:lang w:val="en-GB"/>
              </w:rPr>
            </w:pPr>
            <w:r w:rsidRPr="00CF08C7">
              <w:rPr>
                <w:lang w:val="en-GB"/>
              </w:rPr>
              <w:t>Lesser-known</w:t>
            </w:r>
            <w:r w:rsidR="00F474B4">
              <w:rPr>
                <w:lang w:val="en-GB"/>
              </w:rPr>
              <w:t xml:space="preserve"> </w:t>
            </w:r>
            <w:r w:rsidRPr="00CF08C7">
              <w:rPr>
                <w:lang w:val="en-GB"/>
              </w:rPr>
              <w:t>occupations</w:t>
            </w:r>
          </w:p>
          <w:p w14:paraId="5FB4ECEC" w14:textId="570ACB84" w:rsidR="00CF08C7" w:rsidRPr="00CF08C7" w:rsidRDefault="00CF08C7" w:rsidP="003E558D">
            <w:pPr>
              <w:pStyle w:val="ListBullet"/>
              <w:rPr>
                <w:lang w:val="en-GB"/>
              </w:rPr>
            </w:pPr>
            <w:r w:rsidRPr="00CF08C7">
              <w:rPr>
                <w:lang w:val="en-GB"/>
              </w:rPr>
              <w:t>Crane</w:t>
            </w:r>
            <w:r w:rsidR="00F474B4">
              <w:rPr>
                <w:lang w:val="en-GB"/>
              </w:rPr>
              <w:t xml:space="preserve"> </w:t>
            </w:r>
            <w:r w:rsidRPr="00CF08C7">
              <w:rPr>
                <w:lang w:val="en-GB"/>
              </w:rPr>
              <w:t>operators</w:t>
            </w:r>
          </w:p>
          <w:p w14:paraId="3AF1F689" w14:textId="154C3A81" w:rsidR="00CF08C7" w:rsidRPr="00CF08C7" w:rsidRDefault="00CF08C7" w:rsidP="003E558D">
            <w:pPr>
              <w:pStyle w:val="ListBullet"/>
              <w:rPr>
                <w:lang w:val="en-GB"/>
              </w:rPr>
            </w:pPr>
            <w:r w:rsidRPr="00CF08C7">
              <w:rPr>
                <w:lang w:val="en-GB"/>
              </w:rPr>
              <w:t>Freight</w:t>
            </w:r>
            <w:r w:rsidR="00F474B4">
              <w:rPr>
                <w:lang w:val="en-GB"/>
              </w:rPr>
              <w:t xml:space="preserve"> </w:t>
            </w:r>
            <w:r w:rsidRPr="00CF08C7">
              <w:rPr>
                <w:lang w:val="en-GB"/>
              </w:rPr>
              <w:t>forwarder</w:t>
            </w:r>
          </w:p>
        </w:tc>
      </w:tr>
    </w:tbl>
    <w:p w14:paraId="6A065BAE" w14:textId="64B5B53D" w:rsidR="003E558D" w:rsidRDefault="003E558D">
      <w:pPr>
        <w:rPr>
          <w:lang w:val="en-GB"/>
        </w:rPr>
      </w:pPr>
    </w:p>
    <w:tbl>
      <w:tblPr>
        <w:tblStyle w:val="TableGrid"/>
        <w:tblW w:w="5000" w:type="pct"/>
        <w:tblLook w:val="0020" w:firstRow="1" w:lastRow="0" w:firstColumn="0" w:lastColumn="0" w:noHBand="0" w:noVBand="0"/>
      </w:tblPr>
      <w:tblGrid>
        <w:gridCol w:w="4821"/>
        <w:gridCol w:w="4818"/>
      </w:tblGrid>
      <w:tr w:rsidR="00CF08C7" w:rsidRPr="00CF08C7" w14:paraId="643691C1"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tcPr>
          <w:p w14:paraId="22C46A81" w14:textId="77777777" w:rsidR="00CF08C7" w:rsidRPr="00CF08C7" w:rsidRDefault="00CF08C7" w:rsidP="001F20F9">
            <w:pPr>
              <w:pStyle w:val="TableHeader"/>
              <w:rPr>
                <w:lang w:val="en-GB"/>
              </w:rPr>
            </w:pPr>
            <w:r w:rsidRPr="00CF08C7">
              <w:rPr>
                <w:lang w:val="en-GB"/>
              </w:rPr>
              <w:t>Aviation</w:t>
            </w:r>
          </w:p>
        </w:tc>
      </w:tr>
      <w:tr w:rsidR="00CF08C7" w:rsidRPr="00CF08C7" w14:paraId="08AA3EEF" w14:textId="77777777" w:rsidTr="00E926E8">
        <w:trPr>
          <w:trHeight w:val="20"/>
        </w:trPr>
        <w:tc>
          <w:tcPr>
            <w:tcW w:w="2501" w:type="pct"/>
          </w:tcPr>
          <w:p w14:paraId="1C82907A" w14:textId="7C814E4F" w:rsidR="00CF08C7" w:rsidRPr="00CF08C7" w:rsidRDefault="00CF08C7" w:rsidP="003132CA">
            <w:pPr>
              <w:rPr>
                <w:lang w:val="en-GB"/>
              </w:rPr>
            </w:pPr>
            <w:r w:rsidRPr="00CF08C7">
              <w:rPr>
                <w:lang w:val="en-GB"/>
              </w:rPr>
              <w:t>Known</w:t>
            </w:r>
            <w:r w:rsidR="00F474B4">
              <w:rPr>
                <w:lang w:val="en-GB"/>
              </w:rPr>
              <w:t xml:space="preserve"> </w:t>
            </w:r>
            <w:r w:rsidRPr="00CF08C7">
              <w:rPr>
                <w:lang w:val="en-GB"/>
              </w:rPr>
              <w:t>occupations</w:t>
            </w:r>
          </w:p>
          <w:p w14:paraId="57ED595B" w14:textId="77777777" w:rsidR="00CF08C7" w:rsidRPr="00CF08C7" w:rsidRDefault="00CF08C7" w:rsidP="00CF08C7">
            <w:pPr>
              <w:pStyle w:val="ListBullet"/>
              <w:rPr>
                <w:lang w:val="en-GB"/>
              </w:rPr>
            </w:pPr>
            <w:r w:rsidRPr="00CF08C7">
              <w:rPr>
                <w:lang w:val="en-GB"/>
              </w:rPr>
              <w:t>Pilot</w:t>
            </w:r>
          </w:p>
          <w:p w14:paraId="4789EB60" w14:textId="0C3535C1" w:rsidR="00CF08C7" w:rsidRPr="00CF08C7" w:rsidRDefault="00CF08C7" w:rsidP="00CF08C7">
            <w:pPr>
              <w:pStyle w:val="ListBullet"/>
              <w:rPr>
                <w:lang w:val="en-GB"/>
              </w:rPr>
            </w:pPr>
            <w:r w:rsidRPr="00CF08C7">
              <w:rPr>
                <w:lang w:val="en-GB"/>
              </w:rPr>
              <w:t>Cabin</w:t>
            </w:r>
            <w:r w:rsidR="00F474B4">
              <w:rPr>
                <w:lang w:val="en-GB"/>
              </w:rPr>
              <w:t xml:space="preserve"> </w:t>
            </w:r>
            <w:r w:rsidRPr="00CF08C7">
              <w:rPr>
                <w:lang w:val="en-GB"/>
              </w:rPr>
              <w:t>crew</w:t>
            </w:r>
          </w:p>
        </w:tc>
        <w:tc>
          <w:tcPr>
            <w:tcW w:w="2499" w:type="pct"/>
          </w:tcPr>
          <w:p w14:paraId="11178A42" w14:textId="12EB8E31" w:rsidR="00CF08C7" w:rsidRPr="00CF08C7" w:rsidRDefault="00CF08C7" w:rsidP="003132CA">
            <w:pPr>
              <w:rPr>
                <w:lang w:val="en-GB"/>
              </w:rPr>
            </w:pPr>
            <w:r w:rsidRPr="00CF08C7">
              <w:rPr>
                <w:lang w:val="en-GB"/>
              </w:rPr>
              <w:t>Lesser-known</w:t>
            </w:r>
            <w:r w:rsidR="00F474B4">
              <w:rPr>
                <w:lang w:val="en-GB"/>
              </w:rPr>
              <w:t xml:space="preserve"> </w:t>
            </w:r>
            <w:r w:rsidRPr="00CF08C7">
              <w:rPr>
                <w:lang w:val="en-GB"/>
              </w:rPr>
              <w:t>occupations</w:t>
            </w:r>
          </w:p>
          <w:p w14:paraId="4F1FCB49" w14:textId="1EAA7F66" w:rsidR="00CF08C7" w:rsidRPr="00CF08C7" w:rsidRDefault="00CF08C7" w:rsidP="00CF08C7">
            <w:pPr>
              <w:pStyle w:val="ListBullet"/>
              <w:rPr>
                <w:lang w:val="en-GB"/>
              </w:rPr>
            </w:pPr>
            <w:r w:rsidRPr="00CF08C7">
              <w:rPr>
                <w:lang w:val="en-GB"/>
              </w:rPr>
              <w:t>Drone</w:t>
            </w:r>
            <w:r w:rsidR="00F474B4">
              <w:rPr>
                <w:lang w:val="en-GB"/>
              </w:rPr>
              <w:t xml:space="preserve"> </w:t>
            </w:r>
            <w:r w:rsidRPr="00CF08C7">
              <w:rPr>
                <w:lang w:val="en-GB"/>
              </w:rPr>
              <w:t>operator</w:t>
            </w:r>
          </w:p>
          <w:p w14:paraId="11C68A09" w14:textId="197BE580" w:rsidR="00CF08C7" w:rsidRPr="00CF08C7" w:rsidRDefault="00CF08C7" w:rsidP="00CF08C7">
            <w:pPr>
              <w:pStyle w:val="ListBullet"/>
              <w:rPr>
                <w:lang w:val="en-GB"/>
              </w:rPr>
            </w:pPr>
            <w:r w:rsidRPr="00CF08C7">
              <w:rPr>
                <w:lang w:val="en-GB"/>
              </w:rPr>
              <w:t>Rescue</w:t>
            </w:r>
            <w:r w:rsidR="00F474B4">
              <w:rPr>
                <w:lang w:val="en-GB"/>
              </w:rPr>
              <w:t xml:space="preserve"> </w:t>
            </w:r>
            <w:r w:rsidRPr="00CF08C7">
              <w:rPr>
                <w:lang w:val="en-GB"/>
              </w:rPr>
              <w:t>crew</w:t>
            </w:r>
            <w:r w:rsidR="00F474B4">
              <w:rPr>
                <w:lang w:val="en-GB"/>
              </w:rPr>
              <w:t xml:space="preserve"> </w:t>
            </w:r>
            <w:r w:rsidRPr="00CF08C7">
              <w:rPr>
                <w:lang w:val="en-GB"/>
              </w:rPr>
              <w:t>officer</w:t>
            </w:r>
          </w:p>
        </w:tc>
      </w:tr>
    </w:tbl>
    <w:p w14:paraId="66483DC3" w14:textId="77777777" w:rsidR="003E558D" w:rsidRPr="003E558D" w:rsidRDefault="003E558D" w:rsidP="003E558D">
      <w:pPr>
        <w:rPr>
          <w:lang w:val="en-GB"/>
        </w:rPr>
      </w:pPr>
    </w:p>
    <w:tbl>
      <w:tblPr>
        <w:tblStyle w:val="TableGrid"/>
        <w:tblW w:w="5000" w:type="pct"/>
        <w:tblLook w:val="0020" w:firstRow="1" w:lastRow="0" w:firstColumn="0" w:lastColumn="0" w:noHBand="0" w:noVBand="0"/>
      </w:tblPr>
      <w:tblGrid>
        <w:gridCol w:w="4818"/>
        <w:gridCol w:w="4821"/>
      </w:tblGrid>
      <w:tr w:rsidR="003E558D" w:rsidRPr="003E558D" w14:paraId="5F2CD043"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tcPr>
          <w:p w14:paraId="7C763DC6" w14:textId="77777777" w:rsidR="003E558D" w:rsidRPr="003E558D" w:rsidRDefault="003E558D" w:rsidP="001F20F9">
            <w:pPr>
              <w:pStyle w:val="TableHeader"/>
              <w:rPr>
                <w:lang w:val="en-GB"/>
              </w:rPr>
            </w:pPr>
            <w:r w:rsidRPr="003E558D">
              <w:rPr>
                <w:lang w:val="en-GB"/>
              </w:rPr>
              <w:t>Rail</w:t>
            </w:r>
          </w:p>
        </w:tc>
      </w:tr>
      <w:tr w:rsidR="003E558D" w:rsidRPr="003E558D" w14:paraId="6C0437CC" w14:textId="77777777" w:rsidTr="00E926E8">
        <w:trPr>
          <w:trHeight w:val="20"/>
        </w:trPr>
        <w:tc>
          <w:tcPr>
            <w:tcW w:w="2499" w:type="pct"/>
          </w:tcPr>
          <w:p w14:paraId="553E7394" w14:textId="07314ABD" w:rsidR="003E558D" w:rsidRPr="003E558D" w:rsidRDefault="003E558D" w:rsidP="003132CA">
            <w:pPr>
              <w:rPr>
                <w:lang w:val="en-GB"/>
              </w:rPr>
            </w:pPr>
            <w:r w:rsidRPr="003E558D">
              <w:rPr>
                <w:lang w:val="en-GB"/>
              </w:rPr>
              <w:t>Known</w:t>
            </w:r>
            <w:r w:rsidR="00F474B4">
              <w:rPr>
                <w:lang w:val="en-GB"/>
              </w:rPr>
              <w:t xml:space="preserve"> </w:t>
            </w:r>
            <w:r w:rsidRPr="003132CA">
              <w:t>occupations</w:t>
            </w:r>
          </w:p>
          <w:p w14:paraId="57E4DB6B" w14:textId="4C91B6A6" w:rsidR="003E558D" w:rsidRPr="003E558D" w:rsidRDefault="003E558D" w:rsidP="003E558D">
            <w:pPr>
              <w:pStyle w:val="ListBullet"/>
              <w:rPr>
                <w:lang w:val="en-GB"/>
              </w:rPr>
            </w:pPr>
            <w:r w:rsidRPr="003E558D">
              <w:rPr>
                <w:lang w:val="en-GB"/>
              </w:rPr>
              <w:t>Train/tram</w:t>
            </w:r>
            <w:r w:rsidR="00F474B4">
              <w:rPr>
                <w:lang w:val="en-GB"/>
              </w:rPr>
              <w:t xml:space="preserve"> </w:t>
            </w:r>
            <w:r w:rsidRPr="003E558D">
              <w:rPr>
                <w:lang w:val="en-GB"/>
              </w:rPr>
              <w:t>driver</w:t>
            </w:r>
          </w:p>
          <w:p w14:paraId="01C26BDF" w14:textId="3619694D" w:rsidR="003E558D" w:rsidRPr="003E558D" w:rsidRDefault="003E558D" w:rsidP="003E558D">
            <w:pPr>
              <w:pStyle w:val="ListBullet"/>
              <w:rPr>
                <w:lang w:val="en-GB"/>
              </w:rPr>
            </w:pPr>
            <w:r w:rsidRPr="003E558D">
              <w:rPr>
                <w:lang w:val="en-GB"/>
              </w:rPr>
              <w:t>Railway</w:t>
            </w:r>
            <w:r w:rsidR="00F474B4">
              <w:rPr>
                <w:lang w:val="en-GB"/>
              </w:rPr>
              <w:t xml:space="preserve"> </w:t>
            </w:r>
            <w:r w:rsidRPr="003E558D">
              <w:rPr>
                <w:lang w:val="en-GB"/>
              </w:rPr>
              <w:t>track</w:t>
            </w:r>
            <w:r w:rsidR="00F474B4">
              <w:rPr>
                <w:lang w:val="en-GB"/>
              </w:rPr>
              <w:t xml:space="preserve"> </w:t>
            </w:r>
            <w:r w:rsidRPr="003E558D">
              <w:rPr>
                <w:lang w:val="en-GB"/>
              </w:rPr>
              <w:t>worker</w:t>
            </w:r>
          </w:p>
        </w:tc>
        <w:tc>
          <w:tcPr>
            <w:tcW w:w="2501" w:type="pct"/>
          </w:tcPr>
          <w:p w14:paraId="1AB0EEE1" w14:textId="23CDF546" w:rsidR="003E558D" w:rsidRPr="003E558D" w:rsidRDefault="003E558D" w:rsidP="003132CA">
            <w:pPr>
              <w:rPr>
                <w:lang w:val="en-GB"/>
              </w:rPr>
            </w:pPr>
            <w:r w:rsidRPr="003132CA">
              <w:t>Lesser</w:t>
            </w:r>
            <w:r w:rsidRPr="003E558D">
              <w:rPr>
                <w:lang w:val="en-GB"/>
              </w:rPr>
              <w:t>-known</w:t>
            </w:r>
            <w:r w:rsidR="00F474B4">
              <w:rPr>
                <w:lang w:val="en-GB"/>
              </w:rPr>
              <w:t xml:space="preserve"> </w:t>
            </w:r>
            <w:r w:rsidRPr="003E558D">
              <w:rPr>
                <w:lang w:val="en-GB"/>
              </w:rPr>
              <w:t>occupations</w:t>
            </w:r>
          </w:p>
          <w:p w14:paraId="10C8EF4E" w14:textId="6CDFF52B" w:rsidR="003E558D" w:rsidRPr="003E558D" w:rsidRDefault="003E558D" w:rsidP="003E558D">
            <w:pPr>
              <w:pStyle w:val="ListBullet"/>
              <w:rPr>
                <w:lang w:val="en-GB"/>
              </w:rPr>
            </w:pPr>
            <w:r w:rsidRPr="003E558D">
              <w:rPr>
                <w:lang w:val="en-GB"/>
              </w:rPr>
              <w:t>Railway</w:t>
            </w:r>
            <w:r w:rsidR="00F474B4">
              <w:rPr>
                <w:lang w:val="en-GB"/>
              </w:rPr>
              <w:t xml:space="preserve"> </w:t>
            </w:r>
            <w:r w:rsidRPr="003E558D">
              <w:rPr>
                <w:lang w:val="en-GB"/>
              </w:rPr>
              <w:t>signal</w:t>
            </w:r>
            <w:r w:rsidR="00F474B4">
              <w:rPr>
                <w:lang w:val="en-GB"/>
              </w:rPr>
              <w:t xml:space="preserve"> </w:t>
            </w:r>
            <w:r w:rsidRPr="003E558D">
              <w:rPr>
                <w:lang w:val="en-GB"/>
              </w:rPr>
              <w:t>operator</w:t>
            </w:r>
          </w:p>
          <w:p w14:paraId="07914B59" w14:textId="6DB8D413" w:rsidR="003E558D" w:rsidRPr="003E558D" w:rsidRDefault="003E558D" w:rsidP="003E558D">
            <w:pPr>
              <w:pStyle w:val="ListBullet"/>
              <w:rPr>
                <w:lang w:val="en-GB"/>
              </w:rPr>
            </w:pPr>
            <w:r w:rsidRPr="003E558D">
              <w:rPr>
                <w:lang w:val="en-GB"/>
              </w:rPr>
              <w:t>Travel</w:t>
            </w:r>
            <w:r w:rsidR="00F474B4">
              <w:rPr>
                <w:lang w:val="en-GB"/>
              </w:rPr>
              <w:t xml:space="preserve"> </w:t>
            </w:r>
            <w:r w:rsidRPr="003E558D">
              <w:rPr>
                <w:lang w:val="en-GB"/>
              </w:rPr>
              <w:t>attendant</w:t>
            </w:r>
          </w:p>
        </w:tc>
      </w:tr>
    </w:tbl>
    <w:p w14:paraId="43254D9B" w14:textId="77777777" w:rsidR="00CF08C7" w:rsidRDefault="00CF08C7" w:rsidP="00F81574"/>
    <w:tbl>
      <w:tblPr>
        <w:tblStyle w:val="TableGrid"/>
        <w:tblW w:w="5000" w:type="pct"/>
        <w:tblLook w:val="0020" w:firstRow="1" w:lastRow="0" w:firstColumn="0" w:lastColumn="0" w:noHBand="0" w:noVBand="0"/>
      </w:tblPr>
      <w:tblGrid>
        <w:gridCol w:w="4818"/>
        <w:gridCol w:w="4821"/>
      </w:tblGrid>
      <w:tr w:rsidR="003E558D" w:rsidRPr="003E558D" w14:paraId="41D45AA3"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tcPr>
          <w:p w14:paraId="478B309A" w14:textId="2D82A445" w:rsidR="003E558D" w:rsidRPr="003E558D" w:rsidRDefault="003E558D" w:rsidP="001F20F9">
            <w:pPr>
              <w:pStyle w:val="TableHeader"/>
              <w:rPr>
                <w:lang w:val="en-GB"/>
              </w:rPr>
            </w:pPr>
            <w:r>
              <w:rPr>
                <w:lang w:val="en-GB"/>
              </w:rPr>
              <w:t>Maritime</w:t>
            </w:r>
          </w:p>
        </w:tc>
      </w:tr>
      <w:tr w:rsidR="003E558D" w:rsidRPr="003E558D" w14:paraId="0E3A8721" w14:textId="77777777" w:rsidTr="00E926E8">
        <w:trPr>
          <w:trHeight w:val="20"/>
        </w:trPr>
        <w:tc>
          <w:tcPr>
            <w:tcW w:w="2499" w:type="pct"/>
          </w:tcPr>
          <w:p w14:paraId="0AA5FF20" w14:textId="1121012E" w:rsidR="003E558D" w:rsidRPr="003E558D" w:rsidRDefault="003E558D" w:rsidP="003132CA">
            <w:pPr>
              <w:rPr>
                <w:lang w:val="en-GB"/>
              </w:rPr>
            </w:pPr>
            <w:r w:rsidRPr="003E558D">
              <w:rPr>
                <w:lang w:val="en-GB"/>
              </w:rPr>
              <w:t>Known</w:t>
            </w:r>
            <w:r w:rsidR="00F474B4">
              <w:rPr>
                <w:lang w:val="en-GB"/>
              </w:rPr>
              <w:t xml:space="preserve"> </w:t>
            </w:r>
            <w:r w:rsidRPr="003132CA">
              <w:t>occupations</w:t>
            </w:r>
          </w:p>
          <w:p w14:paraId="1D393549" w14:textId="6CC47D70" w:rsidR="003E558D" w:rsidRPr="003E558D" w:rsidRDefault="003E558D" w:rsidP="003E558D">
            <w:pPr>
              <w:pStyle w:val="ListBullet"/>
              <w:numPr>
                <w:ilvl w:val="0"/>
                <w:numId w:val="34"/>
              </w:numPr>
              <w:rPr>
                <w:lang w:val="en-GB"/>
              </w:rPr>
            </w:pPr>
            <w:r>
              <w:rPr>
                <w:lang w:val="en-GB"/>
              </w:rPr>
              <w:t>Ship</w:t>
            </w:r>
            <w:r w:rsidR="00F474B4">
              <w:rPr>
                <w:lang w:val="en-GB"/>
              </w:rPr>
              <w:t xml:space="preserve"> </w:t>
            </w:r>
            <w:r>
              <w:rPr>
                <w:lang w:val="en-GB"/>
              </w:rPr>
              <w:t>master</w:t>
            </w:r>
          </w:p>
          <w:p w14:paraId="36BDF003" w14:textId="197F322B" w:rsidR="003E558D" w:rsidRPr="003E558D" w:rsidRDefault="003E558D" w:rsidP="003E558D">
            <w:pPr>
              <w:pStyle w:val="ListBullet"/>
              <w:numPr>
                <w:ilvl w:val="0"/>
                <w:numId w:val="35"/>
              </w:numPr>
              <w:rPr>
                <w:lang w:val="en-GB"/>
              </w:rPr>
            </w:pPr>
            <w:r>
              <w:rPr>
                <w:lang w:val="en-GB"/>
              </w:rPr>
              <w:t>Ships</w:t>
            </w:r>
            <w:r w:rsidR="00F474B4">
              <w:rPr>
                <w:lang w:val="en-GB"/>
              </w:rPr>
              <w:t xml:space="preserve"> </w:t>
            </w:r>
            <w:r>
              <w:rPr>
                <w:lang w:val="en-GB"/>
              </w:rPr>
              <w:t>officer</w:t>
            </w:r>
          </w:p>
        </w:tc>
        <w:tc>
          <w:tcPr>
            <w:tcW w:w="2501" w:type="pct"/>
          </w:tcPr>
          <w:p w14:paraId="2FAD694D" w14:textId="045C5779" w:rsidR="003E558D" w:rsidRPr="003E558D" w:rsidRDefault="003E558D" w:rsidP="003132CA">
            <w:pPr>
              <w:rPr>
                <w:lang w:val="en-GB"/>
              </w:rPr>
            </w:pPr>
            <w:r w:rsidRPr="003E558D">
              <w:rPr>
                <w:lang w:val="en-GB"/>
              </w:rPr>
              <w:t>Lesser-known</w:t>
            </w:r>
            <w:r w:rsidR="00F474B4">
              <w:rPr>
                <w:lang w:val="en-GB"/>
              </w:rPr>
              <w:t xml:space="preserve"> </w:t>
            </w:r>
            <w:r w:rsidRPr="003132CA">
              <w:t>occupations</w:t>
            </w:r>
          </w:p>
          <w:p w14:paraId="2AAD6A05" w14:textId="3B505F43" w:rsidR="003E558D" w:rsidRPr="003E558D" w:rsidRDefault="003E558D" w:rsidP="003E558D">
            <w:pPr>
              <w:pStyle w:val="ListBullet"/>
              <w:numPr>
                <w:ilvl w:val="0"/>
                <w:numId w:val="36"/>
              </w:numPr>
              <w:rPr>
                <w:lang w:val="en-GB"/>
              </w:rPr>
            </w:pPr>
            <w:r>
              <w:rPr>
                <w:lang w:val="en-GB"/>
              </w:rPr>
              <w:t>Vessel</w:t>
            </w:r>
            <w:r w:rsidR="00F474B4">
              <w:rPr>
                <w:lang w:val="en-GB"/>
              </w:rPr>
              <w:t xml:space="preserve"> </w:t>
            </w:r>
            <w:r>
              <w:rPr>
                <w:lang w:val="en-GB"/>
              </w:rPr>
              <w:t>traffic</w:t>
            </w:r>
            <w:r w:rsidR="00F474B4">
              <w:rPr>
                <w:lang w:val="en-GB"/>
              </w:rPr>
              <w:t xml:space="preserve"> </w:t>
            </w:r>
            <w:r>
              <w:rPr>
                <w:lang w:val="en-GB"/>
              </w:rPr>
              <w:t>officer</w:t>
            </w:r>
          </w:p>
          <w:p w14:paraId="59C8FA63" w14:textId="73CFFD3F" w:rsidR="003E558D" w:rsidRPr="003E558D" w:rsidRDefault="003E558D" w:rsidP="003E558D">
            <w:pPr>
              <w:pStyle w:val="ListBullet"/>
              <w:numPr>
                <w:ilvl w:val="0"/>
                <w:numId w:val="37"/>
              </w:numPr>
              <w:rPr>
                <w:lang w:val="en-GB"/>
              </w:rPr>
            </w:pPr>
            <w:r>
              <w:rPr>
                <w:lang w:val="en-GB"/>
              </w:rPr>
              <w:t>Autonomous</w:t>
            </w:r>
            <w:r w:rsidR="00F474B4">
              <w:rPr>
                <w:lang w:val="en-GB"/>
              </w:rPr>
              <w:t xml:space="preserve"> </w:t>
            </w:r>
            <w:r>
              <w:rPr>
                <w:lang w:val="en-GB"/>
              </w:rPr>
              <w:t>vessel</w:t>
            </w:r>
            <w:r w:rsidR="00F474B4">
              <w:rPr>
                <w:lang w:val="en-GB"/>
              </w:rPr>
              <w:t xml:space="preserve"> </w:t>
            </w:r>
            <w:r>
              <w:rPr>
                <w:lang w:val="en-GB"/>
              </w:rPr>
              <w:t>operator</w:t>
            </w:r>
          </w:p>
        </w:tc>
      </w:tr>
    </w:tbl>
    <w:p w14:paraId="208D8857" w14:textId="33EF52E1" w:rsidR="00F81574" w:rsidRDefault="00F81574" w:rsidP="00F81574">
      <w:r w:rsidRPr="00F81574">
        <w:t>Find</w:t>
      </w:r>
      <w:r w:rsidR="00F474B4">
        <w:t xml:space="preserve"> </w:t>
      </w:r>
      <w:r w:rsidRPr="00F81574">
        <w:t>out</w:t>
      </w:r>
      <w:r w:rsidR="00F474B4">
        <w:t xml:space="preserve"> </w:t>
      </w:r>
      <w:r w:rsidRPr="00F81574">
        <w:t>more</w:t>
      </w:r>
      <w:r w:rsidR="00F474B4">
        <w:t xml:space="preserve"> </w:t>
      </w:r>
      <w:r w:rsidRPr="00F81574">
        <w:t>at:</w:t>
      </w:r>
      <w:r w:rsidR="00F474B4">
        <w:t xml:space="preserve"> </w:t>
      </w:r>
      <w:hyperlink r:id="rId65" w:history="1">
        <w:r w:rsidRPr="0023285D">
          <w:rPr>
            <w:rStyle w:val="Hyperlink"/>
          </w:rPr>
          <w:t>www.industryskillsaustralia.org.au</w:t>
        </w:r>
      </w:hyperlink>
    </w:p>
    <w:p w14:paraId="679AF706" w14:textId="542323BE" w:rsidR="002E1B60" w:rsidRDefault="002E1B60" w:rsidP="00F81574">
      <w:r>
        <w:rPr>
          <w:noProof/>
        </w:rPr>
        <w:drawing>
          <wp:inline distT="0" distB="0" distL="0" distR="0" wp14:anchorId="6C268DA2" wp14:editId="49FEEC2F">
            <wp:extent cx="6120765" cy="2457450"/>
            <wp:effectExtent l="0" t="0" r="0" b="0"/>
            <wp:docPr id="1411808912" name="Picture 37" descr="Circle showing that 181, 300 people were employed as truck drivers in November 2024.&#10;Circle showing that the median weekly full-time earnings in 2023 for truck drivers was $1, 780.&#10;Doughnut chart showing that 6% of truck drivers identified as female.&#10;Doughnut chart showing that 11% of truck drivers were employed part-time&#10;Circle showing that there is a 1.1% projected employment change over the 5 years to May 2029 for truck drivers. &#10;Circle showing that 42, 000 people were employed as couriers and postal deliverers in November 2024.&#10;Circle showing that the median weekly full-time earnings in 2023 for couriers and postal deliverers was $1, 370.&#10;Doughnut chart showing that 16% of couriers and postal deliverers identified as female.&#10;Doughnut chart showing that 24% of couriers and postal deliverers were employed part-time&#10;Circle showing that there is a -5.6% projected employment change over the 5 years to May 2029 for couriers and postal deliverers. &#10;Circle showing that 55, 800 people were employed as automobile drivers in November 2024.&#10;Circle showing that the median weekly full-time earnings in 2023 for automobile drivers was not available.&#10;Doughnut chart showing that 7% of automobile drivers identified as female.&#10;Doughnut chart showing that 37% of automobile drivers were employed part-time&#10;Circle showing that there is a 4.6% projected employment change over the 5 years to May 2029 for automobile driv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08912" name="Picture 37" descr="Circle showing that 181, 300 people were employed as truck drivers in November 2024.&#10;Circle showing that the median weekly full-time earnings in 2023 for truck drivers was $1, 780.&#10;Doughnut chart showing that 6% of truck drivers identified as female.&#10;Doughnut chart showing that 11% of truck drivers were employed part-time&#10;Circle showing that there is a 1.1% projected employment change over the 5 years to May 2029 for truck drivers. &#10;Circle showing that 42, 000 people were employed as couriers and postal deliverers in November 2024.&#10;Circle showing that the median weekly full-time earnings in 2023 for couriers and postal deliverers was $1, 370.&#10;Doughnut chart showing that 16% of couriers and postal deliverers identified as female.&#10;Doughnut chart showing that 24% of couriers and postal deliverers were employed part-time&#10;Circle showing that there is a -5.6% projected employment change over the 5 years to May 2029 for couriers and postal deliverers. &#10;Circle showing that 55, 800 people were employed as automobile drivers in November 2024.&#10;Circle showing that the median weekly full-time earnings in 2023 for automobile drivers was not available.&#10;Doughnut chart showing that 7% of automobile drivers identified as female.&#10;Doughnut chart showing that 37% of automobile drivers were employed part-time&#10;Circle showing that there is a 4.6% projected employment change over the 5 years to May 2029 for automobile drivers. &#1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21557871" w14:textId="7111FCBD" w:rsidR="0023285D" w:rsidRDefault="0023285D" w:rsidP="00614CF2">
      <w:pPr>
        <w:pStyle w:val="Caption"/>
      </w:pPr>
      <w:r>
        <w:t>N</w:t>
      </w:r>
      <w:r w:rsidRPr="0023285D">
        <w:t>ote:</w:t>
      </w:r>
      <w:r w:rsidR="00F474B4">
        <w:t xml:space="preserve"> </w:t>
      </w:r>
      <w:r w:rsidRPr="0023285D">
        <w:t>figures</w:t>
      </w:r>
      <w:r w:rsidR="00F474B4">
        <w:t xml:space="preserve"> </w:t>
      </w:r>
      <w:r w:rsidRPr="0023285D">
        <w:t>are</w:t>
      </w:r>
      <w:r w:rsidR="00F474B4">
        <w:t xml:space="preserve"> </w:t>
      </w:r>
      <w:r w:rsidRPr="0023285D">
        <w:t>for</w:t>
      </w:r>
      <w:r w:rsidR="00F474B4">
        <w:t xml:space="preserve"> </w:t>
      </w:r>
      <w:r w:rsidRPr="0023285D">
        <w:t>occupation</w:t>
      </w:r>
      <w:r w:rsidR="00F474B4">
        <w:t xml:space="preserve"> </w:t>
      </w:r>
      <w:r w:rsidRPr="0023285D">
        <w:t>employment</w:t>
      </w:r>
      <w:r w:rsidR="00F474B4">
        <w:t xml:space="preserve"> </w:t>
      </w:r>
      <w:r w:rsidRPr="0023285D">
        <w:t>across</w:t>
      </w:r>
      <w:r w:rsidR="00F474B4">
        <w:t xml:space="preserve"> </w:t>
      </w:r>
      <w:r w:rsidRPr="0023285D">
        <w:t>all</w:t>
      </w:r>
      <w:r w:rsidR="00F474B4">
        <w:t xml:space="preserve"> </w:t>
      </w:r>
      <w:r w:rsidRPr="0023285D">
        <w:t>industries.</w:t>
      </w:r>
      <w:r w:rsidR="00F474B4">
        <w:t xml:space="preserve"> </w:t>
      </w:r>
      <w:r w:rsidRPr="0023285D">
        <w:t>*na</w:t>
      </w:r>
      <w:r w:rsidR="00F474B4">
        <w:t xml:space="preserve"> </w:t>
      </w:r>
      <w:r w:rsidRPr="0023285D">
        <w:t>=</w:t>
      </w:r>
      <w:r w:rsidR="00F474B4">
        <w:t xml:space="preserve"> </w:t>
      </w:r>
      <w:r w:rsidRPr="0023285D">
        <w:t>not</w:t>
      </w:r>
      <w:r w:rsidR="00F474B4">
        <w:t xml:space="preserve"> </w:t>
      </w:r>
      <w:r w:rsidRPr="0023285D">
        <w:t>available</w:t>
      </w:r>
    </w:p>
    <w:p w14:paraId="104A6B2A" w14:textId="2394AFEA" w:rsidR="0023285D" w:rsidRPr="003132CA" w:rsidRDefault="0023285D" w:rsidP="003132CA">
      <w:pPr>
        <w:pStyle w:val="Source"/>
        <w:numPr>
          <w:ilvl w:val="4"/>
          <w:numId w:val="35"/>
        </w:numPr>
      </w:pPr>
      <w:r w:rsidRPr="0023285D">
        <w:t>ABS,</w:t>
      </w:r>
      <w:r w:rsidR="00F474B4">
        <w:t xml:space="preserve"> </w:t>
      </w:r>
      <w:r w:rsidRPr="0023285D">
        <w:t>Labour</w:t>
      </w:r>
      <w:r w:rsidR="00F474B4">
        <w:t xml:space="preserve"> </w:t>
      </w:r>
      <w:r w:rsidRPr="0023285D">
        <w:t>Force,</w:t>
      </w:r>
      <w:r w:rsidR="00F474B4">
        <w:t xml:space="preserve"> </w:t>
      </w:r>
      <w:r w:rsidRPr="0023285D">
        <w:t>Australia,</w:t>
      </w:r>
      <w:r w:rsidR="00F474B4">
        <w:t xml:space="preserve"> </w:t>
      </w:r>
      <w:r w:rsidRPr="0023285D">
        <w:t>Detailed,</w:t>
      </w:r>
      <w:r w:rsidR="00F474B4">
        <w:t xml:space="preserve"> </w:t>
      </w:r>
      <w:r w:rsidRPr="0023285D">
        <w:t>November</w:t>
      </w:r>
      <w:r w:rsidR="00F474B4">
        <w:t xml:space="preserve"> </w:t>
      </w:r>
      <w:r w:rsidRPr="0023285D">
        <w:t>2024;</w:t>
      </w:r>
      <w:r w:rsidR="00F474B4">
        <w:t xml:space="preserve"> </w:t>
      </w:r>
      <w:r w:rsidRPr="0023285D">
        <w:t>Employment</w:t>
      </w:r>
      <w:r w:rsidR="00F474B4">
        <w:t xml:space="preserve"> </w:t>
      </w:r>
      <w:r w:rsidRPr="0023285D">
        <w:t>Projections</w:t>
      </w:r>
      <w:r w:rsidR="00F474B4">
        <w:t xml:space="preserve"> </w:t>
      </w:r>
      <w:r w:rsidRPr="0023285D">
        <w:t>produced</w:t>
      </w:r>
      <w:r w:rsidR="00F474B4">
        <w:t xml:space="preserve"> </w:t>
      </w:r>
      <w:r w:rsidRPr="0023285D">
        <w:t>by</w:t>
      </w:r>
      <w:r w:rsidR="00F474B4">
        <w:t xml:space="preserve"> </w:t>
      </w:r>
      <w:r w:rsidRPr="0023285D">
        <w:t>Victoria</w:t>
      </w:r>
      <w:r w:rsidR="00F474B4">
        <w:t xml:space="preserve"> </w:t>
      </w:r>
      <w:r w:rsidRPr="0023285D">
        <w:t>University</w:t>
      </w:r>
      <w:r w:rsidR="00F474B4">
        <w:t xml:space="preserve"> </w:t>
      </w:r>
      <w:r w:rsidRPr="0023285D">
        <w:t>for</w:t>
      </w:r>
      <w:r w:rsidR="00F474B4">
        <w:t xml:space="preserve"> </w:t>
      </w:r>
      <w:r w:rsidRPr="0023285D">
        <w:t>Jobs</w:t>
      </w:r>
      <w:r w:rsidR="00F474B4">
        <w:t xml:space="preserve"> </w:t>
      </w:r>
      <w:r w:rsidRPr="0023285D">
        <w:t>and</w:t>
      </w:r>
      <w:r w:rsidR="00F474B4">
        <w:t xml:space="preserve"> </w:t>
      </w:r>
      <w:r w:rsidRPr="0023285D">
        <w:t>Skills</w:t>
      </w:r>
      <w:r w:rsidR="00F474B4">
        <w:t xml:space="preserve"> </w:t>
      </w:r>
      <w:r w:rsidRPr="0023285D">
        <w:t>Australia,</w:t>
      </w:r>
      <w:r w:rsidR="00F474B4">
        <w:t xml:space="preserve"> </w:t>
      </w:r>
      <w:r w:rsidRPr="0023285D">
        <w:t>2024</w:t>
      </w:r>
      <w:r w:rsidR="00F474B4">
        <w:t xml:space="preserve"> </w:t>
      </w:r>
      <w:r w:rsidRPr="0023285D">
        <w:t>(May</w:t>
      </w:r>
      <w:r w:rsidR="00F474B4">
        <w:t xml:space="preserve"> </w:t>
      </w:r>
      <w:r w:rsidRPr="0023285D">
        <w:t>2024</w:t>
      </w:r>
      <w:r w:rsidR="00F474B4">
        <w:t xml:space="preserve"> </w:t>
      </w:r>
      <w:r w:rsidRPr="0023285D">
        <w:t>to</w:t>
      </w:r>
      <w:r w:rsidR="00F474B4">
        <w:t xml:space="preserve"> </w:t>
      </w:r>
      <w:r w:rsidRPr="0023285D">
        <w:t>May</w:t>
      </w:r>
      <w:r w:rsidR="00F474B4">
        <w:t xml:space="preserve"> </w:t>
      </w:r>
      <w:r w:rsidRPr="0023285D">
        <w:t>2034);</w:t>
      </w:r>
      <w:r w:rsidR="00F474B4">
        <w:t xml:space="preserve"> </w:t>
      </w:r>
      <w:r w:rsidRPr="0023285D">
        <w:t>ABS</w:t>
      </w:r>
      <w:r w:rsidR="00F474B4">
        <w:t xml:space="preserve"> </w:t>
      </w:r>
      <w:r w:rsidRPr="0023285D">
        <w:t>Survey</w:t>
      </w:r>
      <w:r w:rsidR="00F474B4">
        <w:t xml:space="preserve"> </w:t>
      </w:r>
      <w:r w:rsidRPr="0023285D">
        <w:t>of</w:t>
      </w:r>
      <w:r w:rsidR="00F474B4">
        <w:t xml:space="preserve"> </w:t>
      </w:r>
      <w:r w:rsidRPr="0023285D">
        <w:t>Employee</w:t>
      </w:r>
      <w:r w:rsidR="00F474B4">
        <w:t xml:space="preserve"> </w:t>
      </w:r>
      <w:r w:rsidRPr="0023285D">
        <w:t>Earnings</w:t>
      </w:r>
      <w:r w:rsidR="00F474B4">
        <w:t xml:space="preserve"> </w:t>
      </w:r>
      <w:r w:rsidRPr="0023285D">
        <w:t>and</w:t>
      </w:r>
      <w:r w:rsidR="00F474B4">
        <w:t xml:space="preserve"> </w:t>
      </w:r>
      <w:r w:rsidRPr="0023285D">
        <w:t>Hours,</w:t>
      </w:r>
      <w:r w:rsidR="00F474B4">
        <w:t xml:space="preserve"> </w:t>
      </w:r>
      <w:r w:rsidRPr="0023285D">
        <w:t>May</w:t>
      </w:r>
      <w:r w:rsidR="00F474B4">
        <w:t xml:space="preserve"> </w:t>
      </w:r>
      <w:r w:rsidRPr="0023285D">
        <w:t>2023</w:t>
      </w:r>
    </w:p>
    <w:p w14:paraId="0B8B113B" w14:textId="54350403" w:rsidR="0023285D" w:rsidRDefault="0023285D" w:rsidP="0023285D">
      <w:pPr>
        <w:pStyle w:val="Heading2"/>
      </w:pPr>
      <w:bookmarkStart w:id="21" w:name="_Toc200630464"/>
      <w:r>
        <w:lastRenderedPageBreak/>
        <w:t>Manufacturing</w:t>
      </w:r>
      <w:r w:rsidR="00F474B4">
        <w:t xml:space="preserve"> </w:t>
      </w:r>
      <w:r>
        <w:t>Industry</w:t>
      </w:r>
      <w:r w:rsidR="00F474B4">
        <w:t xml:space="preserve"> </w:t>
      </w:r>
      <w:r>
        <w:t>Skills</w:t>
      </w:r>
      <w:r w:rsidR="00F474B4">
        <w:t xml:space="preserve"> </w:t>
      </w:r>
      <w:r>
        <w:t>Alliance</w:t>
      </w:r>
      <w:bookmarkEnd w:id="21"/>
    </w:p>
    <w:p w14:paraId="0ED1B2C4" w14:textId="7B1310D4" w:rsidR="0023285D" w:rsidRDefault="0023285D" w:rsidP="0023285D">
      <w:r>
        <w:t>The</w:t>
      </w:r>
      <w:r w:rsidR="00F474B4">
        <w:t xml:space="preserve"> </w:t>
      </w:r>
      <w:r>
        <w:t>Manufacturing</w:t>
      </w:r>
      <w:r w:rsidR="00F474B4">
        <w:t xml:space="preserve"> </w:t>
      </w:r>
      <w:r>
        <w:t>Industry</w:t>
      </w:r>
      <w:r w:rsidR="00F474B4">
        <w:t xml:space="preserve"> </w:t>
      </w:r>
      <w:r>
        <w:t>Skills</w:t>
      </w:r>
      <w:r w:rsidR="00F474B4">
        <w:t xml:space="preserve"> </w:t>
      </w:r>
      <w:r>
        <w:t>Alliance</w:t>
      </w:r>
      <w:r w:rsidR="00F474B4">
        <w:t xml:space="preserve"> </w:t>
      </w:r>
      <w:r>
        <w:t>(MISA)</w:t>
      </w:r>
      <w:r w:rsidR="00F474B4">
        <w:t xml:space="preserve"> </w:t>
      </w:r>
      <w:r>
        <w:t>is</w:t>
      </w:r>
      <w:r w:rsidR="00F474B4">
        <w:t xml:space="preserve"> </w:t>
      </w:r>
      <w:r>
        <w:t>the</w:t>
      </w:r>
      <w:r w:rsidR="00F474B4">
        <w:t xml:space="preserve"> </w:t>
      </w:r>
      <w:r>
        <w:t>JSC</w:t>
      </w:r>
      <w:r w:rsidR="00F474B4">
        <w:t xml:space="preserve"> </w:t>
      </w:r>
      <w:r>
        <w:t>for</w:t>
      </w:r>
      <w:r w:rsidR="00F474B4">
        <w:t xml:space="preserve"> </w:t>
      </w:r>
      <w:r>
        <w:t>the</w:t>
      </w:r>
      <w:r w:rsidR="00F474B4">
        <w:t xml:space="preserve"> </w:t>
      </w:r>
      <w:r>
        <w:t>manufacturing</w:t>
      </w:r>
      <w:r w:rsidR="00F474B4">
        <w:t xml:space="preserve"> </w:t>
      </w:r>
      <w:r>
        <w:t>sector.</w:t>
      </w:r>
      <w:r w:rsidR="00F474B4">
        <w:t xml:space="preserve"> </w:t>
      </w:r>
      <w:r>
        <w:t>MISA</w:t>
      </w:r>
      <w:r w:rsidR="00F474B4">
        <w:t xml:space="preserve"> </w:t>
      </w:r>
      <w:r>
        <w:t>works</w:t>
      </w:r>
      <w:r w:rsidR="00F474B4">
        <w:t xml:space="preserve"> </w:t>
      </w:r>
      <w:r>
        <w:t>closely</w:t>
      </w:r>
      <w:r w:rsidR="00F474B4">
        <w:t xml:space="preserve"> </w:t>
      </w:r>
      <w:r>
        <w:t>with</w:t>
      </w:r>
      <w:r w:rsidR="00F474B4">
        <w:t xml:space="preserve"> </w:t>
      </w:r>
      <w:r>
        <w:t>stakeholders</w:t>
      </w:r>
      <w:r w:rsidR="00F474B4">
        <w:t xml:space="preserve"> </w:t>
      </w:r>
      <w:r>
        <w:t>to</w:t>
      </w:r>
      <w:r w:rsidR="00F474B4">
        <w:t xml:space="preserve"> </w:t>
      </w:r>
      <w:r>
        <w:t>identify</w:t>
      </w:r>
      <w:r w:rsidR="00F474B4">
        <w:t xml:space="preserve"> </w:t>
      </w:r>
      <w:r>
        <w:t>and</w:t>
      </w:r>
      <w:r w:rsidR="00F474B4">
        <w:t xml:space="preserve"> </w:t>
      </w:r>
      <w:r>
        <w:t>address</w:t>
      </w:r>
      <w:r w:rsidR="00F474B4">
        <w:t xml:space="preserve"> </w:t>
      </w:r>
      <w:r>
        <w:t>skills</w:t>
      </w:r>
      <w:r w:rsidR="00F474B4">
        <w:t xml:space="preserve"> </w:t>
      </w:r>
      <w:r>
        <w:t>and</w:t>
      </w:r>
      <w:r w:rsidR="00F474B4">
        <w:t xml:space="preserve"> </w:t>
      </w:r>
      <w:r>
        <w:t>workforce</w:t>
      </w:r>
      <w:r w:rsidR="00F474B4">
        <w:t xml:space="preserve"> </w:t>
      </w:r>
      <w:r>
        <w:t>challenges</w:t>
      </w:r>
      <w:r w:rsidR="00F474B4">
        <w:t xml:space="preserve"> </w:t>
      </w:r>
      <w:r>
        <w:t>faced</w:t>
      </w:r>
      <w:r w:rsidR="00F474B4">
        <w:t xml:space="preserve"> </w:t>
      </w:r>
      <w:r>
        <w:t>by</w:t>
      </w:r>
      <w:r w:rsidR="00F474B4">
        <w:t xml:space="preserve"> </w:t>
      </w:r>
      <w:r>
        <w:t>the</w:t>
      </w:r>
      <w:r w:rsidR="00F474B4">
        <w:t xml:space="preserve"> </w:t>
      </w:r>
      <w:r>
        <w:t>industry.</w:t>
      </w:r>
      <w:r w:rsidR="00F474B4">
        <w:t xml:space="preserve"> </w:t>
      </w:r>
      <w:r>
        <w:t>MISA’s</w:t>
      </w:r>
      <w:r w:rsidR="00F474B4">
        <w:t xml:space="preserve"> </w:t>
      </w:r>
      <w:r>
        <w:t>goal</w:t>
      </w:r>
      <w:r w:rsidR="00F474B4">
        <w:t xml:space="preserve"> </w:t>
      </w:r>
      <w:r>
        <w:t>is</w:t>
      </w:r>
      <w:r w:rsidR="00F474B4">
        <w:t xml:space="preserve"> </w:t>
      </w:r>
      <w:r>
        <w:t>to</w:t>
      </w:r>
      <w:r w:rsidR="00F474B4">
        <w:t xml:space="preserve"> </w:t>
      </w:r>
      <w:r>
        <w:t>ensure</w:t>
      </w:r>
      <w:r w:rsidR="00F474B4">
        <w:t xml:space="preserve"> </w:t>
      </w:r>
      <w:r>
        <w:t>that</w:t>
      </w:r>
      <w:r w:rsidR="00F474B4">
        <w:t xml:space="preserve"> </w:t>
      </w:r>
      <w:r>
        <w:t>the</w:t>
      </w:r>
      <w:r w:rsidR="00F474B4">
        <w:t xml:space="preserve"> </w:t>
      </w:r>
      <w:r>
        <w:t>manufacturing</w:t>
      </w:r>
      <w:r w:rsidR="00F474B4">
        <w:t xml:space="preserve"> </w:t>
      </w:r>
      <w:r>
        <w:t>industry</w:t>
      </w:r>
      <w:r w:rsidR="00F474B4">
        <w:t xml:space="preserve"> </w:t>
      </w:r>
      <w:r>
        <w:t>can</w:t>
      </w:r>
      <w:r w:rsidR="00F474B4">
        <w:t xml:space="preserve"> </w:t>
      </w:r>
      <w:r>
        <w:t>access</w:t>
      </w:r>
      <w:r w:rsidR="00F474B4">
        <w:t xml:space="preserve"> </w:t>
      </w:r>
      <w:r>
        <w:t>workers</w:t>
      </w:r>
      <w:r w:rsidR="00F474B4">
        <w:t xml:space="preserve"> </w:t>
      </w:r>
      <w:r>
        <w:t>with</w:t>
      </w:r>
      <w:r w:rsidR="00F474B4">
        <w:t xml:space="preserve"> </w:t>
      </w:r>
      <w:r>
        <w:t>the</w:t>
      </w:r>
      <w:r w:rsidR="00F474B4">
        <w:t xml:space="preserve"> </w:t>
      </w:r>
      <w:r>
        <w:t>skills</w:t>
      </w:r>
      <w:r w:rsidR="00F474B4">
        <w:t xml:space="preserve"> </w:t>
      </w:r>
      <w:r>
        <w:t>needed</w:t>
      </w:r>
      <w:r w:rsidR="00F474B4">
        <w:t xml:space="preserve"> </w:t>
      </w:r>
      <w:r>
        <w:t>to</w:t>
      </w:r>
      <w:r w:rsidR="00F474B4">
        <w:t xml:space="preserve"> </w:t>
      </w:r>
      <w:r>
        <w:t>shape</w:t>
      </w:r>
      <w:r w:rsidR="00F474B4">
        <w:t xml:space="preserve"> </w:t>
      </w:r>
      <w:r>
        <w:t>an</w:t>
      </w:r>
      <w:r w:rsidR="00F474B4">
        <w:t xml:space="preserve"> </w:t>
      </w:r>
      <w:r>
        <w:t>innovative</w:t>
      </w:r>
      <w:r w:rsidR="00F474B4">
        <w:t xml:space="preserve"> </w:t>
      </w:r>
      <w:r>
        <w:t>future</w:t>
      </w:r>
      <w:r w:rsidR="00F474B4">
        <w:t xml:space="preserve"> </w:t>
      </w:r>
      <w:r>
        <w:t>made</w:t>
      </w:r>
      <w:r w:rsidR="00F474B4">
        <w:t xml:space="preserve"> </w:t>
      </w:r>
      <w:r>
        <w:t>right</w:t>
      </w:r>
      <w:r w:rsidR="00F474B4">
        <w:t xml:space="preserve"> </w:t>
      </w:r>
      <w:r>
        <w:t>here</w:t>
      </w:r>
      <w:r w:rsidR="00F474B4">
        <w:t xml:space="preserve"> </w:t>
      </w:r>
      <w:r>
        <w:t>in</w:t>
      </w:r>
      <w:r w:rsidR="00F474B4">
        <w:t xml:space="preserve"> </w:t>
      </w:r>
      <w:r>
        <w:t>Australia.</w:t>
      </w:r>
      <w:r w:rsidR="00F474B4">
        <w:t xml:space="preserve"> </w:t>
      </w:r>
    </w:p>
    <w:p w14:paraId="1DC3C7D8" w14:textId="05F8FFC4" w:rsidR="0023285D" w:rsidRDefault="0023285D" w:rsidP="0023285D">
      <w:r>
        <w:t>MISA</w:t>
      </w:r>
      <w:r w:rsidR="00F474B4">
        <w:t xml:space="preserve"> </w:t>
      </w:r>
      <w:r>
        <w:t>contributes</w:t>
      </w:r>
      <w:r w:rsidR="00F474B4">
        <w:t xml:space="preserve"> </w:t>
      </w:r>
      <w:r>
        <w:t>to</w:t>
      </w:r>
      <w:r w:rsidR="00F474B4">
        <w:t xml:space="preserve"> </w:t>
      </w:r>
      <w:r>
        <w:t>Australia’s</w:t>
      </w:r>
      <w:r w:rsidR="00F474B4">
        <w:t xml:space="preserve"> </w:t>
      </w:r>
      <w:r>
        <w:t>future</w:t>
      </w:r>
      <w:r w:rsidR="00F474B4">
        <w:t xml:space="preserve"> </w:t>
      </w:r>
      <w:r>
        <w:t>by</w:t>
      </w:r>
      <w:r w:rsidR="00F474B4">
        <w:t xml:space="preserve"> </w:t>
      </w:r>
      <w:r>
        <w:t>allowing</w:t>
      </w:r>
      <w:r w:rsidR="00F474B4">
        <w:t xml:space="preserve"> </w:t>
      </w:r>
      <w:r>
        <w:t>industry</w:t>
      </w:r>
      <w:r w:rsidR="00F474B4">
        <w:t xml:space="preserve"> </w:t>
      </w:r>
      <w:r>
        <w:t>to</w:t>
      </w:r>
      <w:r w:rsidR="00F474B4">
        <w:t xml:space="preserve"> </w:t>
      </w:r>
      <w:r>
        <w:t>grow</w:t>
      </w:r>
      <w:r w:rsidR="00F474B4">
        <w:t xml:space="preserve"> </w:t>
      </w:r>
      <w:r>
        <w:t>and</w:t>
      </w:r>
      <w:r w:rsidR="00F474B4">
        <w:t xml:space="preserve"> </w:t>
      </w:r>
      <w:r>
        <w:t>take</w:t>
      </w:r>
      <w:r w:rsidR="00F474B4">
        <w:t xml:space="preserve"> </w:t>
      </w:r>
      <w:r>
        <w:t>advantage</w:t>
      </w:r>
      <w:r w:rsidR="00F474B4">
        <w:t xml:space="preserve"> </w:t>
      </w:r>
      <w:r>
        <w:t>of</w:t>
      </w:r>
      <w:r w:rsidR="00F474B4">
        <w:t xml:space="preserve"> </w:t>
      </w:r>
      <w:r>
        <w:t>opportunities</w:t>
      </w:r>
      <w:r w:rsidR="00F474B4">
        <w:t xml:space="preserve"> </w:t>
      </w:r>
      <w:r>
        <w:t>like</w:t>
      </w:r>
      <w:r w:rsidR="00F474B4">
        <w:t xml:space="preserve"> </w:t>
      </w:r>
      <w:r>
        <w:t>the</w:t>
      </w:r>
      <w:r w:rsidR="00F474B4">
        <w:t xml:space="preserve"> </w:t>
      </w:r>
      <w:r>
        <w:t>clean</w:t>
      </w:r>
      <w:r w:rsidR="00F474B4">
        <w:t xml:space="preserve"> </w:t>
      </w:r>
      <w:r>
        <w:t>energy</w:t>
      </w:r>
      <w:r w:rsidR="00F474B4">
        <w:t xml:space="preserve"> </w:t>
      </w:r>
      <w:r>
        <w:t>transition,</w:t>
      </w:r>
      <w:r w:rsidR="00F474B4">
        <w:t xml:space="preserve"> </w:t>
      </w:r>
      <w:r>
        <w:t>strengthening</w:t>
      </w:r>
      <w:r w:rsidR="00F474B4">
        <w:t xml:space="preserve"> </w:t>
      </w:r>
      <w:r>
        <w:t>national</w:t>
      </w:r>
      <w:r w:rsidR="00F474B4">
        <w:t xml:space="preserve"> </w:t>
      </w:r>
      <w:r>
        <w:t>defence,</w:t>
      </w:r>
      <w:r w:rsidR="00F474B4">
        <w:t xml:space="preserve"> </w:t>
      </w:r>
      <w:r>
        <w:t>and</w:t>
      </w:r>
      <w:r w:rsidR="00F474B4">
        <w:t xml:space="preserve"> </w:t>
      </w:r>
      <w:r>
        <w:t>advancing</w:t>
      </w:r>
      <w:r w:rsidR="00F474B4">
        <w:t xml:space="preserve"> </w:t>
      </w:r>
      <w:r>
        <w:t>the</w:t>
      </w:r>
      <w:r w:rsidR="00F474B4">
        <w:t xml:space="preserve"> </w:t>
      </w:r>
      <w:r>
        <w:t>use</w:t>
      </w:r>
      <w:r w:rsidR="00F474B4">
        <w:t xml:space="preserve"> </w:t>
      </w:r>
      <w:r>
        <w:t>of</w:t>
      </w:r>
      <w:r w:rsidR="00F474B4">
        <w:t xml:space="preserve"> </w:t>
      </w:r>
      <w:r>
        <w:t>AI</w:t>
      </w:r>
      <w:r w:rsidR="00F474B4">
        <w:t xml:space="preserve"> </w:t>
      </w:r>
      <w:r>
        <w:t>and</w:t>
      </w:r>
      <w:r w:rsidR="00F474B4">
        <w:t xml:space="preserve"> </w:t>
      </w:r>
      <w:r>
        <w:t>robotics.</w:t>
      </w:r>
      <w:r w:rsidR="00F474B4">
        <w:t xml:space="preserve"> </w:t>
      </w:r>
      <w:r>
        <w:t>Their</w:t>
      </w:r>
      <w:r w:rsidR="00F474B4">
        <w:t xml:space="preserve"> </w:t>
      </w:r>
      <w:r>
        <w:t>work</w:t>
      </w:r>
      <w:r w:rsidR="00F474B4">
        <w:t xml:space="preserve"> </w:t>
      </w:r>
      <w:r>
        <w:t>includes</w:t>
      </w:r>
      <w:r w:rsidR="00F474B4">
        <w:t xml:space="preserve"> </w:t>
      </w:r>
      <w:r>
        <w:t>delivering</w:t>
      </w:r>
      <w:r w:rsidR="00F474B4">
        <w:t xml:space="preserve"> </w:t>
      </w:r>
      <w:r>
        <w:t>initiatives</w:t>
      </w:r>
      <w:r w:rsidR="00F474B4">
        <w:t xml:space="preserve"> </w:t>
      </w:r>
      <w:r>
        <w:t>that</w:t>
      </w:r>
      <w:r w:rsidR="00F474B4">
        <w:t xml:space="preserve"> </w:t>
      </w:r>
      <w:r>
        <w:t>build</w:t>
      </w:r>
      <w:r w:rsidR="00F474B4">
        <w:t xml:space="preserve"> </w:t>
      </w:r>
      <w:r>
        <w:t>the</w:t>
      </w:r>
      <w:r w:rsidR="00F474B4">
        <w:t xml:space="preserve"> </w:t>
      </w:r>
      <w:r>
        <w:t>pipeline</w:t>
      </w:r>
      <w:r w:rsidR="00F474B4">
        <w:t xml:space="preserve"> </w:t>
      </w:r>
      <w:r>
        <w:t>of</w:t>
      </w:r>
      <w:r w:rsidR="00F474B4">
        <w:t xml:space="preserve"> </w:t>
      </w:r>
      <w:r>
        <w:t>apprentices,</w:t>
      </w:r>
      <w:r w:rsidR="00F474B4">
        <w:t xml:space="preserve"> </w:t>
      </w:r>
      <w:r>
        <w:t>and</w:t>
      </w:r>
      <w:r w:rsidR="00F474B4">
        <w:t xml:space="preserve"> </w:t>
      </w:r>
      <w:r>
        <w:t>the</w:t>
      </w:r>
      <w:r w:rsidR="00F474B4">
        <w:t xml:space="preserve"> </w:t>
      </w:r>
      <w:r>
        <w:t>understanding</w:t>
      </w:r>
      <w:r w:rsidR="00F474B4">
        <w:t xml:space="preserve"> </w:t>
      </w:r>
      <w:r>
        <w:t>of</w:t>
      </w:r>
      <w:r w:rsidR="00F474B4">
        <w:t xml:space="preserve"> </w:t>
      </w:r>
      <w:r>
        <w:t>the</w:t>
      </w:r>
      <w:r w:rsidR="00F474B4">
        <w:t xml:space="preserve"> </w:t>
      </w:r>
      <w:r>
        <w:t>valuable</w:t>
      </w:r>
      <w:r w:rsidR="00F474B4">
        <w:t xml:space="preserve"> </w:t>
      </w:r>
      <w:r>
        <w:t>and</w:t>
      </w:r>
      <w:r w:rsidR="00F474B4">
        <w:t xml:space="preserve"> </w:t>
      </w:r>
      <w:r>
        <w:t>secure</w:t>
      </w:r>
      <w:r w:rsidR="00F474B4">
        <w:t xml:space="preserve"> </w:t>
      </w:r>
      <w:r>
        <w:t>careers</w:t>
      </w:r>
      <w:r w:rsidR="00F474B4">
        <w:t xml:space="preserve"> </w:t>
      </w:r>
      <w:r>
        <w:t>manufacturing</w:t>
      </w:r>
      <w:r w:rsidR="00F474B4">
        <w:t xml:space="preserve"> </w:t>
      </w:r>
      <w:r>
        <w:t>can</w:t>
      </w:r>
      <w:r w:rsidR="00F474B4">
        <w:t xml:space="preserve"> </w:t>
      </w:r>
      <w:r>
        <w:t>offer.</w:t>
      </w:r>
      <w:r w:rsidR="00F474B4">
        <w:t xml:space="preserve"> </w:t>
      </w:r>
    </w:p>
    <w:p w14:paraId="7AD67D9C" w14:textId="70B9B8A3" w:rsidR="0023285D" w:rsidRDefault="0023285D" w:rsidP="0023285D">
      <w:r>
        <w:t>General</w:t>
      </w:r>
      <w:r w:rsidR="00F474B4">
        <w:t xml:space="preserve"> </w:t>
      </w:r>
      <w:r>
        <w:t>manufacturing</w:t>
      </w:r>
      <w:r w:rsidR="00F474B4">
        <w:t xml:space="preserve"> </w:t>
      </w:r>
      <w:r>
        <w:t>and</w:t>
      </w:r>
      <w:r w:rsidR="00F474B4">
        <w:t xml:space="preserve"> </w:t>
      </w:r>
      <w:r>
        <w:t>engineering</w:t>
      </w:r>
      <w:r w:rsidR="00F474B4">
        <w:t xml:space="preserve"> </w:t>
      </w:r>
      <w:r>
        <w:t>relates</w:t>
      </w:r>
      <w:r w:rsidR="00F474B4">
        <w:t xml:space="preserve"> </w:t>
      </w:r>
      <w:r>
        <w:t>to</w:t>
      </w:r>
      <w:r w:rsidR="00F474B4">
        <w:t xml:space="preserve"> </w:t>
      </w:r>
      <w:r>
        <w:t>work</w:t>
      </w:r>
      <w:r w:rsidR="00F474B4">
        <w:t xml:space="preserve"> </w:t>
      </w:r>
      <w:r>
        <w:t>performed</w:t>
      </w:r>
      <w:r w:rsidR="00F474B4">
        <w:t xml:space="preserve"> </w:t>
      </w:r>
      <w:r>
        <w:t>primarily</w:t>
      </w:r>
      <w:r w:rsidR="00F474B4">
        <w:t xml:space="preserve"> </w:t>
      </w:r>
      <w:r>
        <w:t>in</w:t>
      </w:r>
      <w:r w:rsidR="00F474B4">
        <w:t xml:space="preserve"> </w:t>
      </w:r>
      <w:r>
        <w:t>metal,</w:t>
      </w:r>
      <w:r w:rsidR="00F474B4">
        <w:t xml:space="preserve"> </w:t>
      </w:r>
      <w:r>
        <w:t>engineering</w:t>
      </w:r>
      <w:r w:rsidR="00F474B4">
        <w:t xml:space="preserve"> </w:t>
      </w:r>
      <w:r>
        <w:t>and</w:t>
      </w:r>
      <w:r w:rsidR="00F474B4">
        <w:t xml:space="preserve"> </w:t>
      </w:r>
      <w:r>
        <w:t>associated</w:t>
      </w:r>
      <w:r w:rsidR="00F474B4">
        <w:t xml:space="preserve"> </w:t>
      </w:r>
      <w:r>
        <w:t>industries,</w:t>
      </w:r>
      <w:r w:rsidR="00F474B4">
        <w:t xml:space="preserve"> </w:t>
      </w:r>
      <w:r>
        <w:t>including</w:t>
      </w:r>
      <w:r w:rsidR="00F474B4">
        <w:t xml:space="preserve"> </w:t>
      </w:r>
      <w:r>
        <w:t>the</w:t>
      </w:r>
      <w:r w:rsidR="00F474B4">
        <w:t xml:space="preserve"> </w:t>
      </w:r>
      <w:r>
        <w:t>design,</w:t>
      </w:r>
      <w:r w:rsidR="00F474B4">
        <w:t xml:space="preserve"> </w:t>
      </w:r>
      <w:r>
        <w:t>installation,</w:t>
      </w:r>
      <w:r w:rsidR="00F474B4">
        <w:t xml:space="preserve"> </w:t>
      </w:r>
      <w:r>
        <w:t>maintenance,</w:t>
      </w:r>
      <w:r w:rsidR="00F474B4">
        <w:t xml:space="preserve"> </w:t>
      </w:r>
      <w:r>
        <w:t>and</w:t>
      </w:r>
      <w:r w:rsidR="00F474B4">
        <w:t xml:space="preserve"> </w:t>
      </w:r>
      <w:r>
        <w:t>repair</w:t>
      </w:r>
      <w:r w:rsidR="00F474B4">
        <w:t xml:space="preserve"> </w:t>
      </w:r>
      <w:r>
        <w:t>of</w:t>
      </w:r>
      <w:r w:rsidR="00F474B4">
        <w:t xml:space="preserve"> </w:t>
      </w:r>
      <w:r>
        <w:t>products</w:t>
      </w:r>
      <w:r w:rsidR="00F474B4">
        <w:t xml:space="preserve"> </w:t>
      </w:r>
      <w:r>
        <w:t>in</w:t>
      </w:r>
      <w:r w:rsidR="00F474B4">
        <w:t xml:space="preserve"> </w:t>
      </w:r>
      <w:r>
        <w:t>areas</w:t>
      </w:r>
      <w:r w:rsidR="00F474B4">
        <w:t xml:space="preserve"> </w:t>
      </w:r>
      <w:r>
        <w:t>such</w:t>
      </w:r>
      <w:r w:rsidR="00F474B4">
        <w:t xml:space="preserve"> </w:t>
      </w:r>
      <w:r>
        <w:t>as</w:t>
      </w:r>
      <w:r w:rsidR="00F474B4">
        <w:t xml:space="preserve"> </w:t>
      </w:r>
      <w:r>
        <w:t>boatbuilding,</w:t>
      </w:r>
      <w:r w:rsidR="00F474B4">
        <w:t xml:space="preserve"> </w:t>
      </w:r>
      <w:r>
        <w:t>jewellery</w:t>
      </w:r>
      <w:r w:rsidR="00F474B4">
        <w:t xml:space="preserve"> </w:t>
      </w:r>
      <w:r>
        <w:t>making,</w:t>
      </w:r>
      <w:r w:rsidR="00F474B4">
        <w:t xml:space="preserve"> </w:t>
      </w:r>
      <w:r>
        <w:t>and</w:t>
      </w:r>
      <w:r w:rsidR="00F474B4">
        <w:t xml:space="preserve"> </w:t>
      </w:r>
      <w:r>
        <w:t>locksmithing.</w:t>
      </w:r>
      <w:r w:rsidR="00F474B4">
        <w:t xml:space="preserve"> </w:t>
      </w:r>
    </w:p>
    <w:p w14:paraId="119DC934" w14:textId="59A12A1B" w:rsidR="0023285D" w:rsidRDefault="0023285D" w:rsidP="0023285D">
      <w:r>
        <w:t>The</w:t>
      </w:r>
      <w:r w:rsidR="00F474B4">
        <w:t xml:space="preserve"> </w:t>
      </w:r>
      <w:r>
        <w:t>aerospace</w:t>
      </w:r>
      <w:r w:rsidR="00F474B4">
        <w:t xml:space="preserve"> </w:t>
      </w:r>
      <w:r>
        <w:t>sector</w:t>
      </w:r>
      <w:r w:rsidR="00F474B4">
        <w:t xml:space="preserve"> </w:t>
      </w:r>
      <w:r>
        <w:t>covers</w:t>
      </w:r>
      <w:r w:rsidR="00F474B4">
        <w:t xml:space="preserve"> </w:t>
      </w:r>
      <w:r>
        <w:t>the</w:t>
      </w:r>
      <w:r w:rsidR="00F474B4">
        <w:t xml:space="preserve"> </w:t>
      </w:r>
      <w:r>
        <w:t>maintenance,</w:t>
      </w:r>
      <w:r w:rsidR="00F474B4">
        <w:t xml:space="preserve"> </w:t>
      </w:r>
      <w:r>
        <w:t>modification,</w:t>
      </w:r>
      <w:r w:rsidR="00F474B4">
        <w:t xml:space="preserve"> </w:t>
      </w:r>
      <w:r>
        <w:t>repair</w:t>
      </w:r>
      <w:r w:rsidR="00F474B4">
        <w:t xml:space="preserve"> </w:t>
      </w:r>
      <w:r>
        <w:t>and</w:t>
      </w:r>
      <w:r w:rsidR="00F474B4">
        <w:t xml:space="preserve"> </w:t>
      </w:r>
      <w:r>
        <w:t>overhaul</w:t>
      </w:r>
      <w:r w:rsidR="00F474B4">
        <w:t xml:space="preserve"> </w:t>
      </w:r>
      <w:r>
        <w:t>of</w:t>
      </w:r>
      <w:r w:rsidR="00F474B4">
        <w:t xml:space="preserve"> </w:t>
      </w:r>
      <w:r>
        <w:t>civil</w:t>
      </w:r>
      <w:r w:rsidR="00F474B4">
        <w:t xml:space="preserve"> </w:t>
      </w:r>
      <w:r>
        <w:t>(commercial</w:t>
      </w:r>
      <w:r w:rsidR="00F474B4">
        <w:t xml:space="preserve"> </w:t>
      </w:r>
      <w:r>
        <w:t>and</w:t>
      </w:r>
      <w:r w:rsidR="00F474B4">
        <w:t xml:space="preserve"> </w:t>
      </w:r>
      <w:r>
        <w:t>general)</w:t>
      </w:r>
      <w:r w:rsidR="00F474B4">
        <w:t xml:space="preserve"> </w:t>
      </w:r>
      <w:r>
        <w:t>and</w:t>
      </w:r>
      <w:r w:rsidR="00F474B4">
        <w:t xml:space="preserve"> </w:t>
      </w:r>
      <w:r>
        <w:t>military</w:t>
      </w:r>
      <w:r w:rsidR="00F474B4">
        <w:t xml:space="preserve"> </w:t>
      </w:r>
      <w:r>
        <w:t>aircraft</w:t>
      </w:r>
      <w:r w:rsidR="00F474B4">
        <w:t xml:space="preserve"> </w:t>
      </w:r>
      <w:r>
        <w:t>and</w:t>
      </w:r>
      <w:r w:rsidR="00F474B4">
        <w:t xml:space="preserve"> </w:t>
      </w:r>
      <w:r>
        <w:t>their</w:t>
      </w:r>
      <w:r w:rsidR="00F474B4">
        <w:t xml:space="preserve"> </w:t>
      </w:r>
      <w:r>
        <w:t>components.</w:t>
      </w:r>
    </w:p>
    <w:p w14:paraId="6D3C895C" w14:textId="7ECF1E1B" w:rsidR="0023285D" w:rsidRDefault="0023285D" w:rsidP="0023285D">
      <w:r>
        <w:t>Food</w:t>
      </w:r>
      <w:r w:rsidR="00F474B4">
        <w:t xml:space="preserve"> </w:t>
      </w:r>
      <w:r>
        <w:t>and</w:t>
      </w:r>
      <w:r w:rsidR="00F474B4">
        <w:t xml:space="preserve"> </w:t>
      </w:r>
      <w:r>
        <w:t>beverage</w:t>
      </w:r>
      <w:r w:rsidR="00F474B4">
        <w:t xml:space="preserve"> </w:t>
      </w:r>
      <w:r>
        <w:t>manufacturing</w:t>
      </w:r>
      <w:r w:rsidR="00F474B4">
        <w:t xml:space="preserve"> </w:t>
      </w:r>
      <w:r>
        <w:t>is</w:t>
      </w:r>
      <w:r w:rsidR="00F474B4">
        <w:t xml:space="preserve"> </w:t>
      </w:r>
      <w:r>
        <w:t>one</w:t>
      </w:r>
      <w:r w:rsidR="00F474B4">
        <w:t xml:space="preserve"> </w:t>
      </w:r>
      <w:r>
        <w:t>of</w:t>
      </w:r>
      <w:r w:rsidR="00F474B4">
        <w:t xml:space="preserve"> </w:t>
      </w:r>
      <w:r>
        <w:t>Australia’s</w:t>
      </w:r>
      <w:r w:rsidR="00F474B4">
        <w:t xml:space="preserve"> </w:t>
      </w:r>
      <w:r>
        <w:t>largest</w:t>
      </w:r>
      <w:r w:rsidR="00F474B4">
        <w:t xml:space="preserve"> </w:t>
      </w:r>
      <w:r>
        <w:t>industries,</w:t>
      </w:r>
      <w:r w:rsidR="00F474B4">
        <w:t xml:space="preserve"> </w:t>
      </w:r>
      <w:r>
        <w:t>and</w:t>
      </w:r>
      <w:r w:rsidR="00F474B4">
        <w:t xml:space="preserve"> </w:t>
      </w:r>
      <w:r>
        <w:t>a</w:t>
      </w:r>
      <w:r w:rsidR="00F474B4">
        <w:t xml:space="preserve"> </w:t>
      </w:r>
      <w:r>
        <w:t>significant</w:t>
      </w:r>
      <w:r w:rsidR="00F474B4">
        <w:t xml:space="preserve"> </w:t>
      </w:r>
      <w:r>
        <w:t>proportion</w:t>
      </w:r>
      <w:r w:rsidR="00F474B4">
        <w:t xml:space="preserve"> </w:t>
      </w:r>
      <w:r>
        <w:t>of</w:t>
      </w:r>
      <w:r w:rsidR="00F474B4">
        <w:t xml:space="preserve"> </w:t>
      </w:r>
      <w:r>
        <w:t>the</w:t>
      </w:r>
      <w:r w:rsidR="00F474B4">
        <w:t xml:space="preserve"> </w:t>
      </w:r>
      <w:r>
        <w:t>workforce</w:t>
      </w:r>
      <w:r w:rsidR="00F474B4">
        <w:t xml:space="preserve"> </w:t>
      </w:r>
      <w:r>
        <w:t>are</w:t>
      </w:r>
      <w:r w:rsidR="00F474B4">
        <w:t xml:space="preserve"> </w:t>
      </w:r>
      <w:r>
        <w:t>factory</w:t>
      </w:r>
      <w:r w:rsidR="00F474B4">
        <w:t xml:space="preserve"> </w:t>
      </w:r>
      <w:r>
        <w:t>process</w:t>
      </w:r>
      <w:r w:rsidR="00F474B4">
        <w:t xml:space="preserve"> </w:t>
      </w:r>
      <w:r>
        <w:t>workers</w:t>
      </w:r>
      <w:r w:rsidR="00F474B4">
        <w:t xml:space="preserve"> </w:t>
      </w:r>
      <w:r>
        <w:t>(such</w:t>
      </w:r>
      <w:r w:rsidR="00F474B4">
        <w:t xml:space="preserve"> </w:t>
      </w:r>
      <w:r>
        <w:t>as</w:t>
      </w:r>
      <w:r w:rsidR="00F474B4">
        <w:t xml:space="preserve"> </w:t>
      </w:r>
      <w:r>
        <w:t>food</w:t>
      </w:r>
      <w:r w:rsidR="00F474B4">
        <w:t xml:space="preserve"> </w:t>
      </w:r>
      <w:r>
        <w:t>and</w:t>
      </w:r>
      <w:r w:rsidR="00F474B4">
        <w:t xml:space="preserve"> </w:t>
      </w:r>
      <w:r>
        <w:t>beverage</w:t>
      </w:r>
      <w:r w:rsidR="00F474B4">
        <w:t xml:space="preserve"> </w:t>
      </w:r>
      <w:r>
        <w:t>process</w:t>
      </w:r>
      <w:r w:rsidR="00F474B4">
        <w:t xml:space="preserve"> </w:t>
      </w:r>
      <w:r>
        <w:t>workers,</w:t>
      </w:r>
      <w:r w:rsidR="00F474B4">
        <w:t xml:space="preserve"> </w:t>
      </w:r>
      <w:r>
        <w:t>and</w:t>
      </w:r>
      <w:r w:rsidR="00F474B4">
        <w:t xml:space="preserve"> </w:t>
      </w:r>
      <w:r>
        <w:t>quality</w:t>
      </w:r>
      <w:r w:rsidR="00F474B4">
        <w:t xml:space="preserve"> </w:t>
      </w:r>
      <w:r>
        <w:t>controllers)</w:t>
      </w:r>
      <w:r w:rsidR="00F474B4">
        <w:t xml:space="preserve"> </w:t>
      </w:r>
      <w:r>
        <w:t>or</w:t>
      </w:r>
      <w:r w:rsidR="00F474B4">
        <w:t xml:space="preserve"> </w:t>
      </w:r>
      <w:r>
        <w:t>food</w:t>
      </w:r>
      <w:r w:rsidR="00F474B4">
        <w:t xml:space="preserve"> </w:t>
      </w:r>
      <w:r>
        <w:t>trade</w:t>
      </w:r>
      <w:r w:rsidR="00F474B4">
        <w:t xml:space="preserve"> </w:t>
      </w:r>
      <w:r>
        <w:t>workers</w:t>
      </w:r>
      <w:r w:rsidR="00F474B4">
        <w:t xml:space="preserve"> </w:t>
      </w:r>
      <w:r>
        <w:t>such</w:t>
      </w:r>
      <w:r w:rsidR="00F474B4">
        <w:t xml:space="preserve"> </w:t>
      </w:r>
      <w:r>
        <w:t>as</w:t>
      </w:r>
      <w:r w:rsidR="00F474B4">
        <w:t xml:space="preserve"> </w:t>
      </w:r>
      <w:r>
        <w:t>bakers</w:t>
      </w:r>
      <w:r w:rsidR="00F474B4">
        <w:t xml:space="preserve"> </w:t>
      </w:r>
      <w:r>
        <w:t>and</w:t>
      </w:r>
      <w:r w:rsidR="00F474B4">
        <w:t xml:space="preserve"> </w:t>
      </w:r>
      <w:r>
        <w:t>pastry</w:t>
      </w:r>
      <w:r w:rsidR="00F474B4">
        <w:t xml:space="preserve"> </w:t>
      </w:r>
      <w:r>
        <w:t>cooks.</w:t>
      </w:r>
      <w:r w:rsidR="00F474B4">
        <w:t xml:space="preserve"> </w:t>
      </w:r>
    </w:p>
    <w:p w14:paraId="20DACCDF" w14:textId="5574380B" w:rsidR="0023285D" w:rsidRDefault="0023285D" w:rsidP="0023285D">
      <w:r>
        <w:t>The</w:t>
      </w:r>
      <w:r w:rsidR="00F474B4">
        <w:t xml:space="preserve"> </w:t>
      </w:r>
      <w:r>
        <w:t>print</w:t>
      </w:r>
      <w:r w:rsidR="00F474B4">
        <w:t xml:space="preserve"> </w:t>
      </w:r>
      <w:r>
        <w:t>and</w:t>
      </w:r>
      <w:r w:rsidR="00F474B4">
        <w:t xml:space="preserve"> </w:t>
      </w:r>
      <w:r>
        <w:t>graphic</w:t>
      </w:r>
      <w:r w:rsidR="00F474B4">
        <w:t xml:space="preserve"> </w:t>
      </w:r>
      <w:r>
        <w:t>arts</w:t>
      </w:r>
      <w:r w:rsidR="00F474B4">
        <w:t xml:space="preserve"> </w:t>
      </w:r>
      <w:r>
        <w:t>sector</w:t>
      </w:r>
      <w:r w:rsidR="00F474B4">
        <w:t xml:space="preserve"> </w:t>
      </w:r>
      <w:r>
        <w:t>facilitates</w:t>
      </w:r>
      <w:r w:rsidR="00F474B4">
        <w:t xml:space="preserve"> </w:t>
      </w:r>
      <w:r>
        <w:t>the</w:t>
      </w:r>
      <w:r w:rsidR="00F474B4">
        <w:t xml:space="preserve"> </w:t>
      </w:r>
      <w:r>
        <w:t>effective</w:t>
      </w:r>
      <w:r w:rsidR="00F474B4">
        <w:t xml:space="preserve"> </w:t>
      </w:r>
      <w:r>
        <w:t>communication</w:t>
      </w:r>
      <w:r w:rsidR="00F474B4">
        <w:t xml:space="preserve"> </w:t>
      </w:r>
      <w:r>
        <w:t>of</w:t>
      </w:r>
      <w:r w:rsidR="00F474B4">
        <w:t xml:space="preserve"> </w:t>
      </w:r>
      <w:r>
        <w:t>messages</w:t>
      </w:r>
      <w:r w:rsidR="00F474B4">
        <w:t xml:space="preserve"> </w:t>
      </w:r>
      <w:r>
        <w:t>through</w:t>
      </w:r>
      <w:r w:rsidR="00F474B4">
        <w:t xml:space="preserve"> </w:t>
      </w:r>
      <w:r>
        <w:t>paper,</w:t>
      </w:r>
      <w:r w:rsidR="00F474B4">
        <w:t xml:space="preserve"> </w:t>
      </w:r>
      <w:r>
        <w:t>publishing,</w:t>
      </w:r>
      <w:r w:rsidR="00F474B4">
        <w:t xml:space="preserve"> </w:t>
      </w:r>
      <w:r>
        <w:t>and</w:t>
      </w:r>
      <w:r w:rsidR="00F474B4">
        <w:t xml:space="preserve"> </w:t>
      </w:r>
      <w:r>
        <w:t>graphic</w:t>
      </w:r>
      <w:r w:rsidR="00F474B4">
        <w:t xml:space="preserve"> </w:t>
      </w:r>
      <w:r>
        <w:t>media</w:t>
      </w:r>
      <w:r w:rsidR="00F474B4">
        <w:t xml:space="preserve"> </w:t>
      </w:r>
      <w:r>
        <w:t>for</w:t>
      </w:r>
      <w:r w:rsidR="00F474B4">
        <w:t xml:space="preserve"> </w:t>
      </w:r>
      <w:r>
        <w:t>visual</w:t>
      </w:r>
      <w:r w:rsidR="00F474B4">
        <w:t xml:space="preserve"> </w:t>
      </w:r>
      <w:r>
        <w:t>communication.</w:t>
      </w:r>
      <w:r w:rsidR="00F474B4">
        <w:t xml:space="preserve"> </w:t>
      </w:r>
      <w:r>
        <w:t>This</w:t>
      </w:r>
      <w:r w:rsidR="00F474B4">
        <w:t xml:space="preserve"> </w:t>
      </w:r>
      <w:r>
        <w:t>includes</w:t>
      </w:r>
      <w:r w:rsidR="00F474B4">
        <w:t xml:space="preserve"> </w:t>
      </w:r>
      <w:r>
        <w:t>items</w:t>
      </w:r>
      <w:r w:rsidR="00F474B4">
        <w:t xml:space="preserve"> </w:t>
      </w:r>
      <w:r>
        <w:t>like</w:t>
      </w:r>
      <w:r w:rsidR="00F474B4">
        <w:t xml:space="preserve"> </w:t>
      </w:r>
      <w:r>
        <w:t>books,</w:t>
      </w:r>
      <w:r w:rsidR="00F474B4">
        <w:t xml:space="preserve"> </w:t>
      </w:r>
      <w:r>
        <w:t>magazines,</w:t>
      </w:r>
      <w:r w:rsidR="00F474B4">
        <w:t xml:space="preserve"> </w:t>
      </w:r>
      <w:r>
        <w:t>newspapers,</w:t>
      </w:r>
      <w:r w:rsidR="00F474B4">
        <w:t xml:space="preserve"> </w:t>
      </w:r>
      <w:r>
        <w:t>packaging</w:t>
      </w:r>
      <w:r w:rsidR="00F474B4">
        <w:t xml:space="preserve"> </w:t>
      </w:r>
      <w:r>
        <w:t>products,</w:t>
      </w:r>
      <w:r w:rsidR="00F474B4">
        <w:t xml:space="preserve"> </w:t>
      </w:r>
      <w:r>
        <w:t>consumer</w:t>
      </w:r>
      <w:r w:rsidR="00F474B4">
        <w:t xml:space="preserve"> </w:t>
      </w:r>
      <w:r>
        <w:t>products,</w:t>
      </w:r>
      <w:r w:rsidR="00F474B4">
        <w:t xml:space="preserve"> </w:t>
      </w:r>
      <w:r>
        <w:t>printed</w:t>
      </w:r>
      <w:r w:rsidR="00F474B4">
        <w:t xml:space="preserve"> </w:t>
      </w:r>
      <w:r>
        <w:t>clothing</w:t>
      </w:r>
      <w:r w:rsidR="00F474B4">
        <w:t xml:space="preserve"> </w:t>
      </w:r>
      <w:r>
        <w:t>and</w:t>
      </w:r>
      <w:r w:rsidR="00F474B4">
        <w:t xml:space="preserve"> </w:t>
      </w:r>
      <w:r>
        <w:t>outdoor</w:t>
      </w:r>
      <w:r w:rsidR="00F474B4">
        <w:t xml:space="preserve"> </w:t>
      </w:r>
      <w:r>
        <w:t>advertising</w:t>
      </w:r>
      <w:r w:rsidR="00F474B4">
        <w:t xml:space="preserve"> </w:t>
      </w:r>
      <w:r>
        <w:t>products.</w:t>
      </w:r>
    </w:p>
    <w:p w14:paraId="1FCD46CB" w14:textId="421B8B8D" w:rsidR="0023285D" w:rsidRDefault="0023285D" w:rsidP="0023285D">
      <w:r>
        <w:t>The</w:t>
      </w:r>
      <w:r w:rsidR="00F474B4">
        <w:t xml:space="preserve"> </w:t>
      </w:r>
      <w:r>
        <w:t>chemicals,</w:t>
      </w:r>
      <w:r w:rsidR="00F474B4">
        <w:t xml:space="preserve"> </w:t>
      </w:r>
      <w:r>
        <w:t>hydrocarbons,</w:t>
      </w:r>
      <w:r w:rsidR="00F474B4">
        <w:t xml:space="preserve"> </w:t>
      </w:r>
      <w:r>
        <w:t>and</w:t>
      </w:r>
      <w:r w:rsidR="00F474B4">
        <w:t xml:space="preserve"> </w:t>
      </w:r>
      <w:r>
        <w:t>refining</w:t>
      </w:r>
      <w:r w:rsidR="00F474B4">
        <w:t xml:space="preserve"> </w:t>
      </w:r>
      <w:r>
        <w:t>sector</w:t>
      </w:r>
      <w:r w:rsidR="00F474B4">
        <w:t xml:space="preserve"> </w:t>
      </w:r>
      <w:r>
        <w:t>plays</w:t>
      </w:r>
      <w:r w:rsidR="00F474B4">
        <w:t xml:space="preserve"> </w:t>
      </w:r>
      <w:r>
        <w:t>a</w:t>
      </w:r>
      <w:r w:rsidR="00F474B4">
        <w:t xml:space="preserve"> </w:t>
      </w:r>
      <w:r>
        <w:t>critical</w:t>
      </w:r>
      <w:r w:rsidR="00F474B4">
        <w:t xml:space="preserve"> </w:t>
      </w:r>
      <w:r>
        <w:t>role</w:t>
      </w:r>
      <w:r w:rsidR="00F474B4">
        <w:t xml:space="preserve"> </w:t>
      </w:r>
      <w:r>
        <w:t>in</w:t>
      </w:r>
      <w:r w:rsidR="00F474B4">
        <w:t xml:space="preserve"> </w:t>
      </w:r>
      <w:r>
        <w:t>Australia’s</w:t>
      </w:r>
      <w:r w:rsidR="00F474B4">
        <w:t xml:space="preserve"> </w:t>
      </w:r>
      <w:r>
        <w:t>industrial</w:t>
      </w:r>
      <w:r w:rsidR="00F474B4">
        <w:t xml:space="preserve"> </w:t>
      </w:r>
      <w:r>
        <w:t>landscape</w:t>
      </w:r>
      <w:r w:rsidR="00F474B4">
        <w:t xml:space="preserve"> </w:t>
      </w:r>
      <w:r>
        <w:t>by</w:t>
      </w:r>
      <w:r w:rsidR="00F474B4">
        <w:t xml:space="preserve"> </w:t>
      </w:r>
      <w:r>
        <w:t>producing</w:t>
      </w:r>
      <w:r w:rsidR="00F474B4">
        <w:t xml:space="preserve"> </w:t>
      </w:r>
      <w:r>
        <w:t>essential</w:t>
      </w:r>
      <w:r w:rsidR="00F474B4">
        <w:t xml:space="preserve"> </w:t>
      </w:r>
      <w:r>
        <w:t>chemicals,</w:t>
      </w:r>
      <w:r w:rsidR="00F474B4">
        <w:t xml:space="preserve"> </w:t>
      </w:r>
      <w:r>
        <w:t>fuels,</w:t>
      </w:r>
      <w:r w:rsidR="00F474B4">
        <w:t xml:space="preserve"> </w:t>
      </w:r>
      <w:r>
        <w:t>and</w:t>
      </w:r>
      <w:r w:rsidR="00F474B4">
        <w:t xml:space="preserve"> </w:t>
      </w:r>
      <w:r>
        <w:t>refined</w:t>
      </w:r>
      <w:r w:rsidR="00F474B4">
        <w:t xml:space="preserve"> </w:t>
      </w:r>
      <w:r>
        <w:t>products</w:t>
      </w:r>
      <w:r w:rsidR="00F474B4">
        <w:t xml:space="preserve"> </w:t>
      </w:r>
      <w:r>
        <w:t>including</w:t>
      </w:r>
      <w:r w:rsidR="00F474B4">
        <w:t xml:space="preserve"> </w:t>
      </w:r>
      <w:r>
        <w:t>the</w:t>
      </w:r>
      <w:r w:rsidR="00F474B4">
        <w:t xml:space="preserve"> </w:t>
      </w:r>
      <w:r>
        <w:t>manufacturing</w:t>
      </w:r>
      <w:r w:rsidR="00F474B4">
        <w:t xml:space="preserve"> </w:t>
      </w:r>
      <w:r>
        <w:t>and</w:t>
      </w:r>
      <w:r w:rsidR="00F474B4">
        <w:t xml:space="preserve"> </w:t>
      </w:r>
      <w:r>
        <w:t>refining</w:t>
      </w:r>
      <w:r w:rsidR="00F474B4">
        <w:t xml:space="preserve"> </w:t>
      </w:r>
      <w:r>
        <w:t>of</w:t>
      </w:r>
      <w:r w:rsidR="00F474B4">
        <w:t xml:space="preserve"> </w:t>
      </w:r>
      <w:r>
        <w:t>metals</w:t>
      </w:r>
      <w:r w:rsidR="00F474B4">
        <w:t xml:space="preserve"> </w:t>
      </w:r>
      <w:r>
        <w:t>products.</w:t>
      </w:r>
    </w:p>
    <w:p w14:paraId="21219611" w14:textId="39F88493" w:rsidR="0023285D" w:rsidRDefault="0023285D" w:rsidP="0023285D">
      <w:r>
        <w:t>Pharmaceutical</w:t>
      </w:r>
      <w:r w:rsidR="00F474B4">
        <w:t xml:space="preserve"> </w:t>
      </w:r>
      <w:r>
        <w:t>and</w:t>
      </w:r>
      <w:r w:rsidR="00F474B4">
        <w:t xml:space="preserve"> </w:t>
      </w:r>
      <w:r>
        <w:t>biomed</w:t>
      </w:r>
      <w:r w:rsidR="00F474B4">
        <w:t xml:space="preserve"> </w:t>
      </w:r>
      <w:r>
        <w:t>tech</w:t>
      </w:r>
      <w:r w:rsidR="00F474B4">
        <w:t xml:space="preserve"> </w:t>
      </w:r>
      <w:r>
        <w:t>manufacturing</w:t>
      </w:r>
      <w:r w:rsidR="00F474B4">
        <w:t xml:space="preserve"> </w:t>
      </w:r>
      <w:r>
        <w:t>includes</w:t>
      </w:r>
      <w:r w:rsidR="00F474B4">
        <w:t xml:space="preserve"> </w:t>
      </w:r>
      <w:r>
        <w:t>the</w:t>
      </w:r>
      <w:r w:rsidR="00F474B4">
        <w:t xml:space="preserve"> </w:t>
      </w:r>
      <w:r>
        <w:t>development</w:t>
      </w:r>
      <w:r w:rsidR="00F474B4">
        <w:t xml:space="preserve"> </w:t>
      </w:r>
      <w:r>
        <w:t>and</w:t>
      </w:r>
      <w:r w:rsidR="00F474B4">
        <w:t xml:space="preserve"> </w:t>
      </w:r>
      <w:r>
        <w:t>manufacture</w:t>
      </w:r>
      <w:r w:rsidR="00F474B4">
        <w:t xml:space="preserve"> </w:t>
      </w:r>
      <w:r>
        <w:t>of</w:t>
      </w:r>
      <w:r w:rsidR="00F474B4">
        <w:t xml:space="preserve"> </w:t>
      </w:r>
      <w:r>
        <w:t>safe</w:t>
      </w:r>
      <w:r w:rsidR="00F474B4">
        <w:t xml:space="preserve"> </w:t>
      </w:r>
      <w:r>
        <w:t>medicinal</w:t>
      </w:r>
      <w:r w:rsidR="00F474B4">
        <w:t xml:space="preserve"> </w:t>
      </w:r>
      <w:r>
        <w:t>and</w:t>
      </w:r>
      <w:r w:rsidR="00F474B4">
        <w:t xml:space="preserve"> </w:t>
      </w:r>
      <w:r>
        <w:t>pharmaceutical</w:t>
      </w:r>
      <w:r w:rsidR="00F474B4">
        <w:t xml:space="preserve"> </w:t>
      </w:r>
      <w:r>
        <w:t>products</w:t>
      </w:r>
      <w:r w:rsidR="00F474B4">
        <w:t xml:space="preserve"> </w:t>
      </w:r>
      <w:r>
        <w:t>for</w:t>
      </w:r>
      <w:r w:rsidR="00F474B4">
        <w:t xml:space="preserve"> </w:t>
      </w:r>
      <w:r>
        <w:t>humans</w:t>
      </w:r>
      <w:r w:rsidR="00F474B4">
        <w:t xml:space="preserve"> </w:t>
      </w:r>
      <w:r>
        <w:t>and</w:t>
      </w:r>
      <w:r w:rsidR="00F474B4">
        <w:t xml:space="preserve"> </w:t>
      </w:r>
      <w:r>
        <w:t>animals.</w:t>
      </w:r>
      <w:r w:rsidR="00F474B4">
        <w:t xml:space="preserve"> </w:t>
      </w:r>
      <w:r>
        <w:t>These</w:t>
      </w:r>
      <w:r w:rsidR="00F474B4">
        <w:t xml:space="preserve"> </w:t>
      </w:r>
      <w:r>
        <w:t>products</w:t>
      </w:r>
      <w:r w:rsidR="00F474B4">
        <w:t xml:space="preserve"> </w:t>
      </w:r>
      <w:r>
        <w:t>can</w:t>
      </w:r>
      <w:r w:rsidR="00F474B4">
        <w:t xml:space="preserve"> </w:t>
      </w:r>
      <w:r>
        <w:t>range</w:t>
      </w:r>
      <w:r w:rsidR="00F474B4">
        <w:t xml:space="preserve"> </w:t>
      </w:r>
      <w:r>
        <w:t>from</w:t>
      </w:r>
      <w:r w:rsidR="00F474B4">
        <w:t xml:space="preserve"> </w:t>
      </w:r>
      <w:r>
        <w:t>advanced</w:t>
      </w:r>
      <w:r w:rsidR="00F474B4">
        <w:t xml:space="preserve"> </w:t>
      </w:r>
      <w:r>
        <w:t>vaccines,</w:t>
      </w:r>
      <w:r w:rsidR="00F474B4">
        <w:t xml:space="preserve"> </w:t>
      </w:r>
      <w:r>
        <w:t>biologic</w:t>
      </w:r>
      <w:r w:rsidR="00F474B4">
        <w:t xml:space="preserve"> </w:t>
      </w:r>
      <w:r>
        <w:t>drugs</w:t>
      </w:r>
      <w:r w:rsidR="00F474B4">
        <w:t xml:space="preserve"> </w:t>
      </w:r>
      <w:r>
        <w:t>and</w:t>
      </w:r>
      <w:r w:rsidR="00F474B4">
        <w:t xml:space="preserve"> </w:t>
      </w:r>
      <w:r>
        <w:t>molecular</w:t>
      </w:r>
      <w:r w:rsidR="00F474B4">
        <w:t xml:space="preserve"> </w:t>
      </w:r>
      <w:r>
        <w:t>medicines</w:t>
      </w:r>
      <w:r w:rsidR="00F474B4">
        <w:t xml:space="preserve"> </w:t>
      </w:r>
      <w:r>
        <w:t>to</w:t>
      </w:r>
      <w:r w:rsidR="00F474B4">
        <w:t xml:space="preserve"> </w:t>
      </w:r>
      <w:r>
        <w:t>diagnostic</w:t>
      </w:r>
      <w:r w:rsidR="00F474B4">
        <w:t xml:space="preserve"> </w:t>
      </w:r>
      <w:r>
        <w:t>testing</w:t>
      </w:r>
      <w:r w:rsidR="00F474B4">
        <w:t xml:space="preserve"> </w:t>
      </w:r>
      <w:r>
        <w:t>agents,</w:t>
      </w:r>
      <w:r w:rsidR="00F474B4">
        <w:t xml:space="preserve"> </w:t>
      </w:r>
      <w:r>
        <w:t>vitamins</w:t>
      </w:r>
      <w:r w:rsidR="00F474B4">
        <w:t xml:space="preserve"> </w:t>
      </w:r>
      <w:r>
        <w:t>and</w:t>
      </w:r>
      <w:r w:rsidR="00F474B4">
        <w:t xml:space="preserve"> </w:t>
      </w:r>
      <w:r>
        <w:t>skincare</w:t>
      </w:r>
      <w:r w:rsidR="00F474B4">
        <w:t xml:space="preserve"> </w:t>
      </w:r>
      <w:r>
        <w:t>products.</w:t>
      </w:r>
    </w:p>
    <w:p w14:paraId="2086C61F" w14:textId="0B472839" w:rsidR="0023285D" w:rsidRDefault="0023285D" w:rsidP="0023285D">
      <w:r>
        <w:t>The</w:t>
      </w:r>
      <w:r w:rsidR="00F474B4">
        <w:t xml:space="preserve"> </w:t>
      </w:r>
      <w:r>
        <w:t>plastics,</w:t>
      </w:r>
      <w:r w:rsidR="00F474B4">
        <w:t xml:space="preserve"> </w:t>
      </w:r>
      <w:r>
        <w:t>rubber,</w:t>
      </w:r>
      <w:r w:rsidR="00F474B4">
        <w:t xml:space="preserve"> </w:t>
      </w:r>
      <w:r>
        <w:t>and</w:t>
      </w:r>
      <w:r w:rsidR="00F474B4">
        <w:t xml:space="preserve"> </w:t>
      </w:r>
      <w:r>
        <w:t>cablemaking</w:t>
      </w:r>
      <w:r w:rsidR="00F474B4">
        <w:t xml:space="preserve"> </w:t>
      </w:r>
      <w:r>
        <w:t>sectors</w:t>
      </w:r>
      <w:r w:rsidR="00F474B4">
        <w:t xml:space="preserve"> </w:t>
      </w:r>
      <w:r>
        <w:t>are</w:t>
      </w:r>
      <w:r w:rsidR="00F474B4">
        <w:t xml:space="preserve"> </w:t>
      </w:r>
      <w:r>
        <w:t>within</w:t>
      </w:r>
      <w:r w:rsidR="00F474B4">
        <w:t xml:space="preserve"> </w:t>
      </w:r>
      <w:r>
        <w:t>the</w:t>
      </w:r>
      <w:r w:rsidR="00F474B4">
        <w:t xml:space="preserve"> </w:t>
      </w:r>
      <w:r>
        <w:t>polymer</w:t>
      </w:r>
      <w:r w:rsidR="00F474B4">
        <w:t xml:space="preserve"> </w:t>
      </w:r>
      <w:r>
        <w:t>processing</w:t>
      </w:r>
      <w:r w:rsidR="00F474B4">
        <w:t xml:space="preserve"> </w:t>
      </w:r>
      <w:r>
        <w:t>industry.</w:t>
      </w:r>
      <w:r w:rsidR="00F474B4">
        <w:t xml:space="preserve"> </w:t>
      </w:r>
      <w:r>
        <w:t>This</w:t>
      </w:r>
      <w:r w:rsidR="00F474B4">
        <w:t xml:space="preserve"> </w:t>
      </w:r>
      <w:r>
        <w:t>industry</w:t>
      </w:r>
      <w:r w:rsidR="00F474B4">
        <w:t xml:space="preserve"> </w:t>
      </w:r>
      <w:r>
        <w:t>is</w:t>
      </w:r>
      <w:r w:rsidR="00F474B4">
        <w:t xml:space="preserve"> </w:t>
      </w:r>
      <w:r>
        <w:t>a</w:t>
      </w:r>
      <w:r w:rsidR="00F474B4">
        <w:t xml:space="preserve"> </w:t>
      </w:r>
      <w:r>
        <w:t>sector</w:t>
      </w:r>
      <w:r w:rsidR="00F474B4">
        <w:t xml:space="preserve"> </w:t>
      </w:r>
      <w:r>
        <w:t>largely</w:t>
      </w:r>
      <w:r w:rsidR="00F474B4">
        <w:t xml:space="preserve"> </w:t>
      </w:r>
      <w:r>
        <w:t>made</w:t>
      </w:r>
      <w:r w:rsidR="00F474B4">
        <w:t xml:space="preserve"> </w:t>
      </w:r>
      <w:r>
        <w:t>up</w:t>
      </w:r>
      <w:r w:rsidR="00F474B4">
        <w:t xml:space="preserve"> </w:t>
      </w:r>
      <w:r>
        <w:t>of</w:t>
      </w:r>
      <w:r w:rsidR="00F474B4">
        <w:t xml:space="preserve"> </w:t>
      </w:r>
      <w:r>
        <w:t>manufacturers</w:t>
      </w:r>
      <w:r w:rsidR="00F474B4">
        <w:t xml:space="preserve"> </w:t>
      </w:r>
      <w:r>
        <w:t>of</w:t>
      </w:r>
      <w:r w:rsidR="00F474B4">
        <w:t xml:space="preserve"> </w:t>
      </w:r>
      <w:r>
        <w:t>products</w:t>
      </w:r>
      <w:r w:rsidR="00F474B4">
        <w:t xml:space="preserve"> </w:t>
      </w:r>
      <w:r>
        <w:t>and</w:t>
      </w:r>
      <w:r w:rsidR="00F474B4">
        <w:t xml:space="preserve"> </w:t>
      </w:r>
      <w:r>
        <w:t>components</w:t>
      </w:r>
      <w:r w:rsidR="00F474B4">
        <w:t xml:space="preserve"> </w:t>
      </w:r>
      <w:r>
        <w:t>made</w:t>
      </w:r>
      <w:r w:rsidR="00F474B4">
        <w:t xml:space="preserve"> </w:t>
      </w:r>
      <w:r>
        <w:t>from</w:t>
      </w:r>
      <w:r w:rsidR="00F474B4">
        <w:t xml:space="preserve"> </w:t>
      </w:r>
      <w:r>
        <w:t>natural</w:t>
      </w:r>
      <w:r w:rsidR="00F474B4">
        <w:t xml:space="preserve"> </w:t>
      </w:r>
      <w:r>
        <w:t>or</w:t>
      </w:r>
      <w:r w:rsidR="00F474B4">
        <w:t xml:space="preserve"> </w:t>
      </w:r>
      <w:r>
        <w:t>synthetic</w:t>
      </w:r>
      <w:r w:rsidR="00F474B4">
        <w:t xml:space="preserve"> </w:t>
      </w:r>
      <w:r>
        <w:t>polymers,</w:t>
      </w:r>
      <w:r w:rsidR="00F474B4">
        <w:t xml:space="preserve"> </w:t>
      </w:r>
      <w:r>
        <w:t>including</w:t>
      </w:r>
      <w:r w:rsidR="00F474B4">
        <w:t xml:space="preserve"> </w:t>
      </w:r>
      <w:r>
        <w:t>thermoplastics</w:t>
      </w:r>
      <w:r w:rsidR="00F474B4">
        <w:t xml:space="preserve"> </w:t>
      </w:r>
      <w:r>
        <w:t>and</w:t>
      </w:r>
      <w:r w:rsidR="00F474B4">
        <w:t xml:space="preserve"> </w:t>
      </w:r>
      <w:r>
        <w:t>thermosetting</w:t>
      </w:r>
      <w:r w:rsidR="00F474B4">
        <w:t xml:space="preserve"> </w:t>
      </w:r>
      <w:r>
        <w:t>polymers.</w:t>
      </w:r>
    </w:p>
    <w:p w14:paraId="6D6B52B9" w14:textId="31C9585E" w:rsidR="0023285D" w:rsidRDefault="0023285D" w:rsidP="0023285D">
      <w:r>
        <w:t>The</w:t>
      </w:r>
      <w:r w:rsidR="00F474B4">
        <w:t xml:space="preserve"> </w:t>
      </w:r>
      <w:r>
        <w:t>manufactured</w:t>
      </w:r>
      <w:r w:rsidR="00F474B4">
        <w:t xml:space="preserve"> </w:t>
      </w:r>
      <w:r>
        <w:t>mineral</w:t>
      </w:r>
      <w:r w:rsidR="00F474B4">
        <w:t xml:space="preserve"> </w:t>
      </w:r>
      <w:r>
        <w:t>products</w:t>
      </w:r>
      <w:r w:rsidR="00F474B4">
        <w:t xml:space="preserve"> </w:t>
      </w:r>
      <w:r>
        <w:t>sector</w:t>
      </w:r>
      <w:r w:rsidR="00F474B4">
        <w:t xml:space="preserve"> </w:t>
      </w:r>
      <w:r>
        <w:t>uses</w:t>
      </w:r>
      <w:r w:rsidR="00F474B4">
        <w:t xml:space="preserve"> </w:t>
      </w:r>
      <w:r>
        <w:t>minerals</w:t>
      </w:r>
      <w:r w:rsidR="00F474B4">
        <w:t xml:space="preserve"> </w:t>
      </w:r>
      <w:r>
        <w:t>extracted</w:t>
      </w:r>
      <w:r w:rsidR="00F474B4">
        <w:t xml:space="preserve"> </w:t>
      </w:r>
      <w:r>
        <w:t>from</w:t>
      </w:r>
      <w:r w:rsidR="00F474B4">
        <w:t xml:space="preserve"> </w:t>
      </w:r>
      <w:r>
        <w:t>the</w:t>
      </w:r>
      <w:r w:rsidR="00F474B4">
        <w:t xml:space="preserve"> </w:t>
      </w:r>
      <w:r>
        <w:t>earth</w:t>
      </w:r>
      <w:r w:rsidR="00F474B4">
        <w:t xml:space="preserve"> </w:t>
      </w:r>
      <w:r>
        <w:t>through</w:t>
      </w:r>
      <w:r w:rsidR="00F474B4">
        <w:t xml:space="preserve"> </w:t>
      </w:r>
      <w:r>
        <w:t>excavating,</w:t>
      </w:r>
      <w:r w:rsidR="00F474B4">
        <w:t xml:space="preserve"> </w:t>
      </w:r>
      <w:r>
        <w:t>quarrying,</w:t>
      </w:r>
      <w:r w:rsidR="00F474B4">
        <w:t xml:space="preserve"> </w:t>
      </w:r>
      <w:r>
        <w:t>dredging</w:t>
      </w:r>
      <w:r w:rsidR="00F474B4">
        <w:t xml:space="preserve"> </w:t>
      </w:r>
      <w:r>
        <w:t>or</w:t>
      </w:r>
      <w:r w:rsidR="00F474B4">
        <w:t xml:space="preserve"> </w:t>
      </w:r>
      <w:r>
        <w:t>tunnelling</w:t>
      </w:r>
      <w:r w:rsidR="00F474B4">
        <w:t xml:space="preserve"> </w:t>
      </w:r>
      <w:r>
        <w:t>to</w:t>
      </w:r>
      <w:r w:rsidR="00F474B4">
        <w:t xml:space="preserve"> </w:t>
      </w:r>
      <w:r>
        <w:t>produce</w:t>
      </w:r>
      <w:r w:rsidR="00F474B4">
        <w:t xml:space="preserve"> </w:t>
      </w:r>
      <w:r>
        <w:t>a</w:t>
      </w:r>
      <w:r w:rsidR="00F474B4">
        <w:t xml:space="preserve"> </w:t>
      </w:r>
      <w:r>
        <w:t>range</w:t>
      </w:r>
      <w:r w:rsidR="00F474B4">
        <w:t xml:space="preserve"> </w:t>
      </w:r>
      <w:r>
        <w:t>of</w:t>
      </w:r>
      <w:r w:rsidR="00F474B4">
        <w:t xml:space="preserve"> </w:t>
      </w:r>
      <w:r>
        <w:t>materials</w:t>
      </w:r>
      <w:r w:rsidR="00F474B4">
        <w:t xml:space="preserve"> </w:t>
      </w:r>
      <w:r>
        <w:t>that</w:t>
      </w:r>
      <w:r w:rsidR="00F474B4">
        <w:t xml:space="preserve"> </w:t>
      </w:r>
      <w:r>
        <w:t>are</w:t>
      </w:r>
      <w:r w:rsidR="00F474B4">
        <w:t xml:space="preserve"> </w:t>
      </w:r>
      <w:r>
        <w:t>typically</w:t>
      </w:r>
      <w:r w:rsidR="00F474B4">
        <w:t xml:space="preserve"> </w:t>
      </w:r>
      <w:r>
        <w:t>used</w:t>
      </w:r>
      <w:r w:rsidR="00F474B4">
        <w:t xml:space="preserve"> </w:t>
      </w:r>
      <w:r>
        <w:t>by</w:t>
      </w:r>
      <w:r w:rsidR="00F474B4">
        <w:t xml:space="preserve"> </w:t>
      </w:r>
      <w:r>
        <w:t>other</w:t>
      </w:r>
      <w:r w:rsidR="00F474B4">
        <w:t xml:space="preserve"> </w:t>
      </w:r>
      <w:r>
        <w:t>industries</w:t>
      </w:r>
      <w:r w:rsidR="00F474B4">
        <w:t xml:space="preserve"> </w:t>
      </w:r>
      <w:r>
        <w:t>rather</w:t>
      </w:r>
      <w:r w:rsidR="00F474B4">
        <w:t xml:space="preserve"> </w:t>
      </w:r>
      <w:r>
        <w:t>than</w:t>
      </w:r>
      <w:r w:rsidR="00F474B4">
        <w:t xml:space="preserve"> </w:t>
      </w:r>
      <w:r>
        <w:t>directly</w:t>
      </w:r>
      <w:r w:rsidR="00F474B4">
        <w:t xml:space="preserve"> </w:t>
      </w:r>
      <w:r>
        <w:t>consumed</w:t>
      </w:r>
      <w:r w:rsidR="00F474B4">
        <w:t xml:space="preserve"> </w:t>
      </w:r>
      <w:r>
        <w:t>by</w:t>
      </w:r>
      <w:r w:rsidR="00F474B4">
        <w:t xml:space="preserve"> </w:t>
      </w:r>
      <w:r>
        <w:t>the</w:t>
      </w:r>
      <w:r w:rsidR="00F474B4">
        <w:t xml:space="preserve"> </w:t>
      </w:r>
      <w:r>
        <w:t>public.</w:t>
      </w:r>
      <w:r w:rsidR="00F474B4">
        <w:t xml:space="preserve"> </w:t>
      </w:r>
      <w:r>
        <w:t>Supported</w:t>
      </w:r>
      <w:r w:rsidR="00F474B4">
        <w:t xml:space="preserve"> </w:t>
      </w:r>
      <w:r>
        <w:t>industries</w:t>
      </w:r>
      <w:r w:rsidR="00F474B4">
        <w:t xml:space="preserve"> </w:t>
      </w:r>
      <w:r>
        <w:t>include</w:t>
      </w:r>
      <w:r w:rsidR="00F474B4">
        <w:t xml:space="preserve"> </w:t>
      </w:r>
      <w:r>
        <w:t>building</w:t>
      </w:r>
      <w:r w:rsidR="00F474B4">
        <w:t xml:space="preserve"> </w:t>
      </w:r>
      <w:r>
        <w:t>and</w:t>
      </w:r>
      <w:r w:rsidR="00F474B4">
        <w:t xml:space="preserve"> </w:t>
      </w:r>
      <w:r>
        <w:t>construction,</w:t>
      </w:r>
      <w:r w:rsidR="00F474B4">
        <w:t xml:space="preserve"> </w:t>
      </w:r>
      <w:r>
        <w:t>civil</w:t>
      </w:r>
      <w:r w:rsidR="00F474B4">
        <w:t xml:space="preserve"> </w:t>
      </w:r>
      <w:r>
        <w:t>construction</w:t>
      </w:r>
      <w:r w:rsidR="00F474B4">
        <w:t xml:space="preserve"> </w:t>
      </w:r>
      <w:r>
        <w:t>and</w:t>
      </w:r>
      <w:r w:rsidR="00F474B4">
        <w:t xml:space="preserve"> </w:t>
      </w:r>
      <w:r>
        <w:t>landscaping.</w:t>
      </w:r>
    </w:p>
    <w:p w14:paraId="564DCEEC" w14:textId="50EDD090" w:rsidR="0023285D" w:rsidRDefault="0023285D" w:rsidP="0023285D">
      <w:r>
        <w:t>Emerging</w:t>
      </w:r>
      <w:r w:rsidR="00F474B4">
        <w:t xml:space="preserve"> </w:t>
      </w:r>
      <w:r>
        <w:t>sub-sectors</w:t>
      </w:r>
      <w:r w:rsidR="00F474B4">
        <w:t xml:space="preserve"> </w:t>
      </w:r>
      <w:r>
        <w:t>include</w:t>
      </w:r>
      <w:r w:rsidR="00F474B4">
        <w:t xml:space="preserve"> </w:t>
      </w:r>
      <w:r>
        <w:t>defence</w:t>
      </w:r>
      <w:r w:rsidR="00F474B4">
        <w:t xml:space="preserve"> </w:t>
      </w:r>
      <w:r>
        <w:t>and</w:t>
      </w:r>
      <w:r w:rsidR="00F474B4">
        <w:t xml:space="preserve"> </w:t>
      </w:r>
      <w:r>
        <w:t>space</w:t>
      </w:r>
      <w:r w:rsidR="00F474B4">
        <w:t xml:space="preserve"> </w:t>
      </w:r>
      <w:r>
        <w:t>manufacturing,</w:t>
      </w:r>
      <w:r w:rsidR="00F474B4">
        <w:t xml:space="preserve"> </w:t>
      </w:r>
      <w:r>
        <w:t>a</w:t>
      </w:r>
      <w:r w:rsidR="00F474B4">
        <w:t xml:space="preserve"> </w:t>
      </w:r>
      <w:r>
        <w:t>rapidly</w:t>
      </w:r>
      <w:r w:rsidR="00F474B4">
        <w:t xml:space="preserve"> </w:t>
      </w:r>
      <w:r>
        <w:t>expanding</w:t>
      </w:r>
      <w:r w:rsidR="00F474B4">
        <w:t xml:space="preserve"> </w:t>
      </w:r>
      <w:r>
        <w:t>sector</w:t>
      </w:r>
      <w:r w:rsidR="00F474B4">
        <w:t xml:space="preserve"> </w:t>
      </w:r>
      <w:r>
        <w:t>creating</w:t>
      </w:r>
      <w:r w:rsidR="00F474B4">
        <w:t xml:space="preserve"> </w:t>
      </w:r>
      <w:r>
        <w:t>equipment</w:t>
      </w:r>
      <w:r w:rsidR="00F474B4">
        <w:t xml:space="preserve"> </w:t>
      </w:r>
      <w:r>
        <w:t>and</w:t>
      </w:r>
      <w:r w:rsidR="00F474B4">
        <w:t xml:space="preserve"> </w:t>
      </w:r>
      <w:r>
        <w:t>spacecraft</w:t>
      </w:r>
      <w:r w:rsidR="00F474B4">
        <w:t xml:space="preserve"> </w:t>
      </w:r>
      <w:r>
        <w:t>for</w:t>
      </w:r>
      <w:r w:rsidR="00F474B4">
        <w:t xml:space="preserve"> </w:t>
      </w:r>
      <w:r>
        <w:t>national</w:t>
      </w:r>
      <w:r w:rsidR="00F474B4">
        <w:t xml:space="preserve"> </w:t>
      </w:r>
      <w:r>
        <w:t>defence</w:t>
      </w:r>
      <w:r w:rsidR="00F474B4">
        <w:t xml:space="preserve"> </w:t>
      </w:r>
      <w:r>
        <w:t>and</w:t>
      </w:r>
      <w:r w:rsidR="00F474B4">
        <w:t xml:space="preserve"> </w:t>
      </w:r>
      <w:r>
        <w:t>exploration</w:t>
      </w:r>
      <w:r w:rsidR="00F474B4">
        <w:t xml:space="preserve"> </w:t>
      </w:r>
      <w:r>
        <w:t>beyond</w:t>
      </w:r>
      <w:r w:rsidR="00F474B4">
        <w:t xml:space="preserve"> </w:t>
      </w:r>
      <w:r>
        <w:t>Earth.</w:t>
      </w:r>
      <w:r w:rsidR="00F474B4">
        <w:t xml:space="preserve"> </w:t>
      </w:r>
      <w:r>
        <w:t>3D</w:t>
      </w:r>
      <w:r w:rsidR="00F474B4">
        <w:t xml:space="preserve"> </w:t>
      </w:r>
      <w:r>
        <w:t>printing</w:t>
      </w:r>
      <w:r w:rsidR="00F474B4">
        <w:t xml:space="preserve"> </w:t>
      </w:r>
      <w:r>
        <w:t>is</w:t>
      </w:r>
      <w:r w:rsidR="00F474B4">
        <w:t xml:space="preserve"> </w:t>
      </w:r>
      <w:r>
        <w:t>a</w:t>
      </w:r>
      <w:r w:rsidR="00F474B4">
        <w:t xml:space="preserve"> </w:t>
      </w:r>
      <w:r>
        <w:t>process</w:t>
      </w:r>
      <w:r w:rsidR="00F474B4">
        <w:t xml:space="preserve"> </w:t>
      </w:r>
      <w:r>
        <w:lastRenderedPageBreak/>
        <w:t>that</w:t>
      </w:r>
      <w:r w:rsidR="00F474B4">
        <w:t xml:space="preserve"> </w:t>
      </w:r>
      <w:r>
        <w:t>builds</w:t>
      </w:r>
      <w:r w:rsidR="00F474B4">
        <w:t xml:space="preserve"> </w:t>
      </w:r>
      <w:r>
        <w:t>objects</w:t>
      </w:r>
      <w:r w:rsidR="00F474B4">
        <w:t xml:space="preserve"> </w:t>
      </w:r>
      <w:r>
        <w:t>layer</w:t>
      </w:r>
      <w:r w:rsidR="00F474B4">
        <w:t xml:space="preserve"> </w:t>
      </w:r>
      <w:r>
        <w:t>by</w:t>
      </w:r>
      <w:r w:rsidR="00F474B4">
        <w:t xml:space="preserve"> </w:t>
      </w:r>
      <w:r>
        <w:t>layer</w:t>
      </w:r>
      <w:r w:rsidR="00F474B4">
        <w:t xml:space="preserve"> </w:t>
      </w:r>
      <w:r>
        <w:t>from</w:t>
      </w:r>
      <w:r w:rsidR="00F474B4">
        <w:t xml:space="preserve"> </w:t>
      </w:r>
      <w:r>
        <w:t>a</w:t>
      </w:r>
      <w:r w:rsidR="00F474B4">
        <w:t xml:space="preserve"> </w:t>
      </w:r>
      <w:r>
        <w:t>digital</w:t>
      </w:r>
      <w:r w:rsidR="00F474B4">
        <w:t xml:space="preserve"> </w:t>
      </w:r>
      <w:r>
        <w:t>model</w:t>
      </w:r>
      <w:r w:rsidR="00F474B4">
        <w:t xml:space="preserve"> </w:t>
      </w:r>
      <w:r>
        <w:t>using</w:t>
      </w:r>
      <w:r w:rsidR="00F474B4">
        <w:t xml:space="preserve"> </w:t>
      </w:r>
      <w:r>
        <w:t>materials</w:t>
      </w:r>
      <w:r w:rsidR="00F474B4">
        <w:t xml:space="preserve"> </w:t>
      </w:r>
      <w:r>
        <w:t>like</w:t>
      </w:r>
      <w:r w:rsidR="00F474B4">
        <w:t xml:space="preserve"> </w:t>
      </w:r>
      <w:r>
        <w:t>plastic</w:t>
      </w:r>
      <w:r w:rsidR="00F474B4">
        <w:t xml:space="preserve"> </w:t>
      </w:r>
      <w:r>
        <w:t>filament,</w:t>
      </w:r>
      <w:r w:rsidR="00F474B4">
        <w:t xml:space="preserve"> </w:t>
      </w:r>
      <w:r>
        <w:t>resin,</w:t>
      </w:r>
      <w:r w:rsidR="00F474B4">
        <w:t xml:space="preserve"> </w:t>
      </w:r>
      <w:r>
        <w:t>or</w:t>
      </w:r>
      <w:r w:rsidR="00F474B4">
        <w:t xml:space="preserve"> </w:t>
      </w:r>
      <w:r>
        <w:t>metal</w:t>
      </w:r>
      <w:r w:rsidR="00F474B4">
        <w:t xml:space="preserve"> </w:t>
      </w:r>
      <w:r>
        <w:t>powder.</w:t>
      </w:r>
      <w:r w:rsidR="00F474B4">
        <w:t xml:space="preserve"> </w:t>
      </w:r>
      <w:r>
        <w:t>A</w:t>
      </w:r>
      <w:r w:rsidR="00F474B4">
        <w:t xml:space="preserve"> </w:t>
      </w:r>
      <w:r>
        <w:t>specialised</w:t>
      </w:r>
      <w:r w:rsidR="00F474B4">
        <w:t xml:space="preserve"> </w:t>
      </w:r>
      <w:r>
        <w:t>subset,</w:t>
      </w:r>
      <w:r w:rsidR="00F474B4">
        <w:t xml:space="preserve"> </w:t>
      </w:r>
      <w:r>
        <w:t>bio-printing,</w:t>
      </w:r>
      <w:r w:rsidR="00F474B4">
        <w:t xml:space="preserve"> </w:t>
      </w:r>
      <w:r>
        <w:t>uses</w:t>
      </w:r>
      <w:r w:rsidR="00F474B4">
        <w:t xml:space="preserve"> </w:t>
      </w:r>
      <w:r>
        <w:t>materials</w:t>
      </w:r>
      <w:r w:rsidR="00F474B4">
        <w:t xml:space="preserve"> </w:t>
      </w:r>
      <w:r>
        <w:t>such</w:t>
      </w:r>
      <w:r w:rsidR="00F474B4">
        <w:t xml:space="preserve"> </w:t>
      </w:r>
      <w:r>
        <w:t>as</w:t>
      </w:r>
      <w:r w:rsidR="00F474B4">
        <w:t xml:space="preserve"> </w:t>
      </w:r>
      <w:r>
        <w:t>living</w:t>
      </w:r>
      <w:r w:rsidR="00F474B4">
        <w:t xml:space="preserve"> </w:t>
      </w:r>
      <w:r>
        <w:t>cells</w:t>
      </w:r>
      <w:r w:rsidR="00F474B4">
        <w:t xml:space="preserve"> </w:t>
      </w:r>
      <w:r>
        <w:t>to</w:t>
      </w:r>
      <w:r w:rsidR="00F474B4">
        <w:t xml:space="preserve"> </w:t>
      </w:r>
      <w:r>
        <w:t>create</w:t>
      </w:r>
      <w:r w:rsidR="00F474B4">
        <w:t xml:space="preserve"> </w:t>
      </w:r>
      <w:r>
        <w:t>tissue-like</w:t>
      </w:r>
      <w:r w:rsidR="00F474B4">
        <w:t xml:space="preserve"> </w:t>
      </w:r>
      <w:r>
        <w:t>structures.</w:t>
      </w:r>
      <w:r w:rsidR="00F474B4">
        <w:t xml:space="preserve"> </w:t>
      </w:r>
      <w:r>
        <w:t>4D</w:t>
      </w:r>
      <w:r w:rsidR="00F474B4">
        <w:t xml:space="preserve"> </w:t>
      </w:r>
      <w:r>
        <w:t>printing</w:t>
      </w:r>
      <w:r w:rsidR="00F474B4">
        <w:t xml:space="preserve"> </w:t>
      </w:r>
      <w:r>
        <w:t>(where</w:t>
      </w:r>
      <w:r w:rsidR="00F474B4">
        <w:t xml:space="preserve"> </w:t>
      </w:r>
      <w:r>
        <w:t>objects</w:t>
      </w:r>
      <w:r w:rsidR="00F474B4">
        <w:t xml:space="preserve"> </w:t>
      </w:r>
      <w:r>
        <w:t>transform</w:t>
      </w:r>
      <w:r w:rsidR="00F474B4">
        <w:t xml:space="preserve"> </w:t>
      </w:r>
      <w:r>
        <w:t>over</w:t>
      </w:r>
      <w:r w:rsidR="00F474B4">
        <w:t xml:space="preserve"> </w:t>
      </w:r>
      <w:r>
        <w:t>time),</w:t>
      </w:r>
      <w:r w:rsidR="00F474B4">
        <w:t xml:space="preserve"> </w:t>
      </w:r>
      <w:r>
        <w:t>and</w:t>
      </w:r>
      <w:r w:rsidR="00F474B4">
        <w:t xml:space="preserve"> </w:t>
      </w:r>
      <w:r>
        <w:t>nanoscale</w:t>
      </w:r>
      <w:r w:rsidR="00F474B4">
        <w:t xml:space="preserve"> </w:t>
      </w:r>
      <w:r>
        <w:t>printing</w:t>
      </w:r>
      <w:r w:rsidR="00F474B4">
        <w:t xml:space="preserve"> </w:t>
      </w:r>
      <w:r>
        <w:t>(manipulating</w:t>
      </w:r>
      <w:r w:rsidR="00F474B4">
        <w:t xml:space="preserve"> </w:t>
      </w:r>
      <w:r>
        <w:t>materials</w:t>
      </w:r>
      <w:r w:rsidR="00F474B4">
        <w:t xml:space="preserve"> </w:t>
      </w:r>
      <w:r>
        <w:t>at</w:t>
      </w:r>
      <w:r w:rsidR="00F474B4">
        <w:t xml:space="preserve"> </w:t>
      </w:r>
      <w:r>
        <w:t>the</w:t>
      </w:r>
      <w:r w:rsidR="00F474B4">
        <w:t xml:space="preserve"> </w:t>
      </w:r>
      <w:r>
        <w:t>atomic</w:t>
      </w:r>
      <w:r w:rsidR="00F474B4">
        <w:t xml:space="preserve"> </w:t>
      </w:r>
      <w:r>
        <w:t>level)</w:t>
      </w:r>
      <w:r w:rsidR="00F474B4">
        <w:t xml:space="preserve"> </w:t>
      </w:r>
      <w:r>
        <w:t>are</w:t>
      </w:r>
      <w:r w:rsidR="00F474B4">
        <w:t xml:space="preserve"> </w:t>
      </w:r>
      <w:r>
        <w:t>pushing</w:t>
      </w:r>
      <w:r w:rsidR="00F474B4">
        <w:t xml:space="preserve"> </w:t>
      </w:r>
      <w:r>
        <w:t>the</w:t>
      </w:r>
      <w:r w:rsidR="00F474B4">
        <w:t xml:space="preserve"> </w:t>
      </w:r>
      <w:r>
        <w:t>boundaries</w:t>
      </w:r>
      <w:r w:rsidR="00F474B4">
        <w:t xml:space="preserve"> </w:t>
      </w:r>
      <w:r>
        <w:t>of</w:t>
      </w:r>
      <w:r w:rsidR="00F474B4">
        <w:t xml:space="preserve"> </w:t>
      </w:r>
      <w:r>
        <w:t>what</w:t>
      </w:r>
      <w:r w:rsidR="00F474B4">
        <w:t xml:space="preserve"> </w:t>
      </w:r>
      <w:r>
        <w:t>printing</w:t>
      </w:r>
      <w:r w:rsidR="00F474B4">
        <w:t xml:space="preserve"> </w:t>
      </w:r>
      <w:r>
        <w:t>can</w:t>
      </w:r>
      <w:r w:rsidR="00F474B4">
        <w:t xml:space="preserve"> </w:t>
      </w:r>
      <w:r>
        <w:t>achieve.</w:t>
      </w:r>
    </w:p>
    <w:p w14:paraId="1F727ADC" w14:textId="0641EE41" w:rsidR="0023285D" w:rsidRDefault="0023285D" w:rsidP="0023285D">
      <w:r>
        <w:t>Find</w:t>
      </w:r>
      <w:r w:rsidR="00F474B4">
        <w:t xml:space="preserve"> </w:t>
      </w:r>
      <w:r>
        <w:t>out</w:t>
      </w:r>
      <w:r w:rsidR="00F474B4">
        <w:t xml:space="preserve"> </w:t>
      </w:r>
      <w:r>
        <w:t>more</w:t>
      </w:r>
      <w:r w:rsidR="00F474B4">
        <w:t xml:space="preserve"> </w:t>
      </w:r>
      <w:r>
        <w:t>at:</w:t>
      </w:r>
      <w:r w:rsidR="00F474B4">
        <w:t xml:space="preserve"> </w:t>
      </w:r>
      <w:hyperlink r:id="rId67" w:history="1">
        <w:r w:rsidRPr="0023285D">
          <w:rPr>
            <w:rStyle w:val="Hyperlink"/>
          </w:rPr>
          <w:t>manufacturingalliance.org.au</w:t>
        </w:r>
      </w:hyperlink>
    </w:p>
    <w:p w14:paraId="16E4E153" w14:textId="748E0344" w:rsidR="00294ECF" w:rsidRDefault="00294ECF" w:rsidP="0023285D">
      <w:r>
        <w:rPr>
          <w:noProof/>
        </w:rPr>
        <w:drawing>
          <wp:inline distT="0" distB="0" distL="0" distR="0" wp14:anchorId="595DCE5F" wp14:editId="527768DE">
            <wp:extent cx="6120765" cy="2457450"/>
            <wp:effectExtent l="0" t="0" r="0" b="0"/>
            <wp:docPr id="1160508382" name="Picture 38" descr="Circle showing that 29, 700 people were employed as food and drink factory workers in November 2024.&#10;Circle showing that the median weekly full-time earnings in 2023 for food and drink factory workers $1, 380.&#10;Doughnut chart showing that 37% of food and drink factory workers identified as female.&#10;Doughnut chart showing that 25% of food and drink factory workers were employed part-time&#10;Circle showing that there is a -0.4% projected employment change over the 5 years to May 2029 for food and drink factory workers.&#10;Circle showing that 122, 200 people were employed as metal fitters and machinists in November 2024.&#10;Circle showing that the median weekly full-time earnings in 2023 for metal fitters and machinists was $2, 240.&#10;Doughnut chart showing that 4% of metal fitters and machinists identified as female.&#10;Doughnut chart showing that 5% of metal fitters and machinists were employed part-time&#10;Circle showing that there is a 0.5% projected employment change over the 5 years to May 2029 for metal fitters and machinists.&#10;Circle showing that 77, 400 people were employed as structural steel and welding trades workers in November 2024.&#10;Circle showing that the median weekly full-time earnings in 2023 for structural steel and welding trades workers was $1, 760.&#10;Doughnut chart showing that 2% of structural steel and welding trades workers identified as female.&#10;Doughnut chart showing that 4% of structural steel and welding trades workers were employed part-time&#10;Circle showing that there is a -1.4% projected employment change over the 5 years to May 2029 for structural steel and welding trades work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08382" name="Picture 38" descr="Circle showing that 29, 700 people were employed as food and drink factory workers in November 2024.&#10;Circle showing that the median weekly full-time earnings in 2023 for food and drink factory workers $1, 380.&#10;Doughnut chart showing that 37% of food and drink factory workers identified as female.&#10;Doughnut chart showing that 25% of food and drink factory workers were employed part-time&#10;Circle showing that there is a -0.4% projected employment change over the 5 years to May 2029 for food and drink factory workers.&#10;Circle showing that 122, 200 people were employed as metal fitters and machinists in November 2024.&#10;Circle showing that the median weekly full-time earnings in 2023 for metal fitters and machinists was $2, 240.&#10;Doughnut chart showing that 4% of metal fitters and machinists identified as female.&#10;Doughnut chart showing that 5% of metal fitters and machinists were employed part-time&#10;Circle showing that there is a 0.5% projected employment change over the 5 years to May 2029 for metal fitters and machinists.&#10;Circle showing that 77, 400 people were employed as structural steel and welding trades workers in November 2024.&#10;Circle showing that the median weekly full-time earnings in 2023 for structural steel and welding trades workers was $1, 760.&#10;Doughnut chart showing that 2% of structural steel and welding trades workers identified as female.&#10;Doughnut chart showing that 4% of structural steel and welding trades workers were employed part-time&#10;Circle showing that there is a -1.4% projected employment change over the 5 years to May 2029 for structural steel and welding trades workers.&#10;"/>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259BC465" w14:textId="36D517C5" w:rsidR="0023285D" w:rsidRDefault="0023285D" w:rsidP="00614CF2">
      <w:pPr>
        <w:pStyle w:val="Caption"/>
      </w:pPr>
      <w:r w:rsidRPr="0023285D">
        <w:t>Note:</w:t>
      </w:r>
      <w:r w:rsidR="00F474B4">
        <w:t xml:space="preserve"> </w:t>
      </w:r>
      <w:r w:rsidRPr="0023285D">
        <w:t>figures</w:t>
      </w:r>
      <w:r w:rsidR="00F474B4">
        <w:t xml:space="preserve"> </w:t>
      </w:r>
      <w:r w:rsidRPr="0023285D">
        <w:t>are</w:t>
      </w:r>
      <w:r w:rsidR="00F474B4">
        <w:t xml:space="preserve"> </w:t>
      </w:r>
      <w:r w:rsidRPr="0023285D">
        <w:t>for</w:t>
      </w:r>
      <w:r w:rsidR="00F474B4">
        <w:t xml:space="preserve"> </w:t>
      </w:r>
      <w:r w:rsidRPr="0023285D">
        <w:t>occupation</w:t>
      </w:r>
      <w:r w:rsidR="00F474B4">
        <w:t xml:space="preserve"> </w:t>
      </w:r>
      <w:r w:rsidRPr="0023285D">
        <w:t>employment</w:t>
      </w:r>
      <w:r w:rsidR="00F474B4">
        <w:t xml:space="preserve"> </w:t>
      </w:r>
      <w:r w:rsidRPr="0023285D">
        <w:t>across</w:t>
      </w:r>
      <w:r w:rsidR="00F474B4">
        <w:t xml:space="preserve"> </w:t>
      </w:r>
      <w:r w:rsidRPr="0023285D">
        <w:t>all</w:t>
      </w:r>
      <w:r w:rsidR="00F474B4">
        <w:t xml:space="preserve"> </w:t>
      </w:r>
      <w:r w:rsidRPr="0023285D">
        <w:t>industries</w:t>
      </w:r>
    </w:p>
    <w:p w14:paraId="29315F06" w14:textId="4BC46C79" w:rsidR="0023285D" w:rsidRPr="001F20F9" w:rsidRDefault="0023285D" w:rsidP="001F20F9">
      <w:pPr>
        <w:pStyle w:val="Source"/>
        <w:numPr>
          <w:ilvl w:val="4"/>
          <w:numId w:val="35"/>
        </w:numPr>
      </w:pPr>
      <w:r w:rsidRPr="0023285D">
        <w:t>ABS,</w:t>
      </w:r>
      <w:r w:rsidR="00F474B4">
        <w:t xml:space="preserve"> </w:t>
      </w:r>
      <w:r w:rsidRPr="0023285D">
        <w:t>Labour</w:t>
      </w:r>
      <w:r w:rsidR="00F474B4">
        <w:t xml:space="preserve"> </w:t>
      </w:r>
      <w:r w:rsidRPr="0023285D">
        <w:t>Force,</w:t>
      </w:r>
      <w:r w:rsidR="00F474B4">
        <w:t xml:space="preserve"> </w:t>
      </w:r>
      <w:r w:rsidRPr="0023285D">
        <w:t>Australia,</w:t>
      </w:r>
      <w:r w:rsidR="00F474B4">
        <w:t xml:space="preserve"> </w:t>
      </w:r>
      <w:r w:rsidRPr="0023285D">
        <w:t>Detailed,</w:t>
      </w:r>
      <w:r w:rsidR="00F474B4">
        <w:t xml:space="preserve"> </w:t>
      </w:r>
      <w:r w:rsidRPr="0023285D">
        <w:t>November</w:t>
      </w:r>
      <w:r w:rsidR="00F474B4">
        <w:t xml:space="preserve"> </w:t>
      </w:r>
      <w:r w:rsidRPr="0023285D">
        <w:t>2024;</w:t>
      </w:r>
      <w:r w:rsidR="00F474B4">
        <w:t xml:space="preserve"> </w:t>
      </w:r>
      <w:r w:rsidRPr="0023285D">
        <w:t>Employment</w:t>
      </w:r>
      <w:r w:rsidR="00F474B4">
        <w:t xml:space="preserve"> </w:t>
      </w:r>
      <w:r w:rsidRPr="0023285D">
        <w:t>Projections</w:t>
      </w:r>
      <w:r w:rsidR="00F474B4">
        <w:t xml:space="preserve"> </w:t>
      </w:r>
      <w:r w:rsidRPr="0023285D">
        <w:t>produced</w:t>
      </w:r>
      <w:r w:rsidR="00F474B4">
        <w:t xml:space="preserve"> </w:t>
      </w:r>
      <w:r w:rsidRPr="0023285D">
        <w:t>by</w:t>
      </w:r>
      <w:r w:rsidR="00F474B4">
        <w:t xml:space="preserve"> </w:t>
      </w:r>
      <w:r w:rsidRPr="0023285D">
        <w:t>Victoria</w:t>
      </w:r>
      <w:r w:rsidR="00F474B4">
        <w:t xml:space="preserve"> </w:t>
      </w:r>
      <w:r w:rsidRPr="0023285D">
        <w:t>University</w:t>
      </w:r>
      <w:r w:rsidR="00F474B4">
        <w:t xml:space="preserve"> </w:t>
      </w:r>
      <w:r w:rsidRPr="0023285D">
        <w:t>for</w:t>
      </w:r>
      <w:r w:rsidR="00F474B4">
        <w:t xml:space="preserve"> </w:t>
      </w:r>
      <w:r w:rsidRPr="0023285D">
        <w:t>Jobs</w:t>
      </w:r>
      <w:r w:rsidR="00F474B4">
        <w:t xml:space="preserve"> </w:t>
      </w:r>
      <w:r w:rsidRPr="0023285D">
        <w:t>and</w:t>
      </w:r>
      <w:r w:rsidR="00F474B4">
        <w:t xml:space="preserve"> </w:t>
      </w:r>
      <w:r w:rsidRPr="0023285D">
        <w:t>Skills</w:t>
      </w:r>
      <w:r w:rsidR="00F474B4">
        <w:t xml:space="preserve"> </w:t>
      </w:r>
      <w:r w:rsidRPr="0023285D">
        <w:t>Australia,</w:t>
      </w:r>
      <w:r w:rsidR="00F474B4">
        <w:t xml:space="preserve"> </w:t>
      </w:r>
      <w:r w:rsidRPr="0023285D">
        <w:t>2024</w:t>
      </w:r>
      <w:r w:rsidR="00F474B4">
        <w:t xml:space="preserve"> </w:t>
      </w:r>
      <w:r w:rsidRPr="0023285D">
        <w:t>(May</w:t>
      </w:r>
      <w:r w:rsidR="00F474B4">
        <w:t xml:space="preserve"> </w:t>
      </w:r>
      <w:r w:rsidRPr="0023285D">
        <w:t>2024</w:t>
      </w:r>
      <w:r w:rsidR="00F474B4">
        <w:t xml:space="preserve"> </w:t>
      </w:r>
      <w:r w:rsidRPr="0023285D">
        <w:t>to</w:t>
      </w:r>
      <w:r w:rsidR="00F474B4">
        <w:t xml:space="preserve"> </w:t>
      </w:r>
      <w:r w:rsidRPr="0023285D">
        <w:t>May</w:t>
      </w:r>
      <w:r w:rsidR="00F474B4">
        <w:t xml:space="preserve"> </w:t>
      </w:r>
      <w:r w:rsidRPr="0023285D">
        <w:t>2034);</w:t>
      </w:r>
      <w:r w:rsidR="00F474B4">
        <w:t xml:space="preserve"> </w:t>
      </w:r>
      <w:r w:rsidRPr="0023285D">
        <w:t>ABS</w:t>
      </w:r>
      <w:r w:rsidR="00F474B4">
        <w:t xml:space="preserve"> </w:t>
      </w:r>
      <w:r w:rsidRPr="0023285D">
        <w:t>Survey</w:t>
      </w:r>
      <w:r w:rsidR="00F474B4">
        <w:t xml:space="preserve"> </w:t>
      </w:r>
      <w:r w:rsidRPr="0023285D">
        <w:t>of</w:t>
      </w:r>
      <w:r w:rsidR="00F474B4">
        <w:t xml:space="preserve"> </w:t>
      </w:r>
      <w:r w:rsidRPr="0023285D">
        <w:t>Employee</w:t>
      </w:r>
      <w:r w:rsidR="00F474B4">
        <w:t xml:space="preserve"> </w:t>
      </w:r>
      <w:r w:rsidRPr="0023285D">
        <w:t>Earnings</w:t>
      </w:r>
      <w:r w:rsidR="00F474B4">
        <w:t xml:space="preserve"> </w:t>
      </w:r>
      <w:r w:rsidRPr="0023285D">
        <w:t>and</w:t>
      </w:r>
      <w:r w:rsidR="00F474B4">
        <w:t xml:space="preserve"> </w:t>
      </w:r>
      <w:r w:rsidRPr="0023285D">
        <w:t>Hours,</w:t>
      </w:r>
      <w:r w:rsidR="00F474B4">
        <w:t xml:space="preserve"> </w:t>
      </w:r>
      <w:r w:rsidRPr="0023285D">
        <w:t>May</w:t>
      </w:r>
      <w:r w:rsidR="00F474B4">
        <w:t xml:space="preserve"> </w:t>
      </w:r>
      <w:r w:rsidRPr="0023285D">
        <w:t>2023</w:t>
      </w:r>
    </w:p>
    <w:p w14:paraId="4CDA7249" w14:textId="0003786B" w:rsidR="0023285D" w:rsidRDefault="0023285D" w:rsidP="0023285D">
      <w:pPr>
        <w:pStyle w:val="Heading2"/>
      </w:pPr>
      <w:bookmarkStart w:id="22" w:name="_Toc200630465"/>
      <w:r>
        <w:t>Mining</w:t>
      </w:r>
      <w:r w:rsidR="00F474B4">
        <w:t xml:space="preserve"> </w:t>
      </w:r>
      <w:r>
        <w:t>and</w:t>
      </w:r>
      <w:r w:rsidR="00F474B4">
        <w:t xml:space="preserve"> </w:t>
      </w:r>
      <w:r>
        <w:t>Automotive</w:t>
      </w:r>
      <w:r w:rsidR="00F474B4">
        <w:t xml:space="preserve"> </w:t>
      </w:r>
      <w:r>
        <w:t>Skills</w:t>
      </w:r>
      <w:r w:rsidR="00F474B4">
        <w:t xml:space="preserve"> </w:t>
      </w:r>
      <w:r>
        <w:t>Alliance</w:t>
      </w:r>
      <w:bookmarkEnd w:id="22"/>
    </w:p>
    <w:p w14:paraId="34CD5D75" w14:textId="7FEFC79D" w:rsidR="0023285D" w:rsidRDefault="0023285D" w:rsidP="0023285D">
      <w:r>
        <w:t>The</w:t>
      </w:r>
      <w:r w:rsidR="00F474B4">
        <w:t xml:space="preserve"> </w:t>
      </w:r>
      <w:r>
        <w:t>Mining</w:t>
      </w:r>
      <w:r w:rsidR="00F474B4">
        <w:t xml:space="preserve"> </w:t>
      </w:r>
      <w:r>
        <w:t>and</w:t>
      </w:r>
      <w:r w:rsidR="00F474B4">
        <w:t xml:space="preserve"> </w:t>
      </w:r>
      <w:r>
        <w:t>Automotive</w:t>
      </w:r>
      <w:r w:rsidR="00F474B4">
        <w:t xml:space="preserve"> </w:t>
      </w:r>
      <w:r>
        <w:t>Skills</w:t>
      </w:r>
      <w:r w:rsidR="00F474B4">
        <w:t xml:space="preserve"> </w:t>
      </w:r>
      <w:r>
        <w:t>Alliance</w:t>
      </w:r>
      <w:r w:rsidR="00F474B4">
        <w:t xml:space="preserve"> </w:t>
      </w:r>
      <w:r>
        <w:t>(AusMASA)</w:t>
      </w:r>
      <w:r w:rsidR="00F474B4">
        <w:t xml:space="preserve"> </w:t>
      </w:r>
      <w:r>
        <w:t>brings</w:t>
      </w:r>
      <w:r w:rsidR="00F474B4">
        <w:t xml:space="preserve"> </w:t>
      </w:r>
      <w:r>
        <w:t>together</w:t>
      </w:r>
      <w:r w:rsidR="00F474B4">
        <w:t xml:space="preserve"> </w:t>
      </w:r>
      <w:r>
        <w:t>stakeholders</w:t>
      </w:r>
      <w:r w:rsidR="00F474B4">
        <w:t xml:space="preserve"> </w:t>
      </w:r>
      <w:r>
        <w:t>in</w:t>
      </w:r>
      <w:r w:rsidR="00F474B4">
        <w:t xml:space="preserve"> </w:t>
      </w:r>
      <w:r>
        <w:t>Australia’s</w:t>
      </w:r>
      <w:r w:rsidR="00F474B4">
        <w:t xml:space="preserve"> </w:t>
      </w:r>
      <w:r>
        <w:t>mining</w:t>
      </w:r>
      <w:r w:rsidR="00F474B4">
        <w:t xml:space="preserve"> </w:t>
      </w:r>
      <w:r>
        <w:t>and</w:t>
      </w:r>
      <w:r w:rsidR="00F474B4">
        <w:t xml:space="preserve"> </w:t>
      </w:r>
      <w:r>
        <w:t>automotive</w:t>
      </w:r>
      <w:r w:rsidR="00F474B4">
        <w:t xml:space="preserve"> </w:t>
      </w:r>
      <w:r>
        <w:t>industries.</w:t>
      </w:r>
      <w:r w:rsidR="00F474B4">
        <w:t xml:space="preserve"> </w:t>
      </w:r>
      <w:r>
        <w:t>This</w:t>
      </w:r>
      <w:r w:rsidR="00F474B4">
        <w:t xml:space="preserve"> </w:t>
      </w:r>
      <w:r>
        <w:t>covers</w:t>
      </w:r>
      <w:r w:rsidR="00F474B4">
        <w:t xml:space="preserve"> </w:t>
      </w:r>
      <w:r>
        <w:t>a</w:t>
      </w:r>
      <w:r w:rsidR="00F474B4">
        <w:t xml:space="preserve"> </w:t>
      </w:r>
      <w:r>
        <w:t>combined</w:t>
      </w:r>
      <w:r w:rsidR="00F474B4">
        <w:t xml:space="preserve"> </w:t>
      </w:r>
      <w:r>
        <w:t>workforce</w:t>
      </w:r>
      <w:r w:rsidR="00F474B4">
        <w:t xml:space="preserve"> </w:t>
      </w:r>
      <w:r>
        <w:t>of</w:t>
      </w:r>
      <w:r w:rsidR="00F474B4">
        <w:t xml:space="preserve"> </w:t>
      </w:r>
      <w:r>
        <w:t>approximately</w:t>
      </w:r>
      <w:r w:rsidR="00F474B4">
        <w:t xml:space="preserve"> </w:t>
      </w:r>
      <w:r>
        <w:t>641,700</w:t>
      </w:r>
      <w:r w:rsidR="00F474B4">
        <w:t xml:space="preserve"> </w:t>
      </w:r>
      <w:r>
        <w:t>workers,</w:t>
      </w:r>
      <w:r w:rsidR="00F474B4">
        <w:t xml:space="preserve"> </w:t>
      </w:r>
      <w:r>
        <w:t>and</w:t>
      </w:r>
      <w:r w:rsidR="00F474B4">
        <w:t xml:space="preserve"> </w:t>
      </w:r>
      <w:r>
        <w:t>industry</w:t>
      </w:r>
      <w:r w:rsidR="00F474B4">
        <w:t xml:space="preserve"> </w:t>
      </w:r>
      <w:r>
        <w:t>coverage</w:t>
      </w:r>
      <w:r w:rsidR="00F474B4">
        <w:t xml:space="preserve"> </w:t>
      </w:r>
      <w:r>
        <w:t>that</w:t>
      </w:r>
      <w:r w:rsidR="00F474B4">
        <w:t xml:space="preserve"> </w:t>
      </w:r>
      <w:r>
        <w:t>spans</w:t>
      </w:r>
      <w:r w:rsidR="00F474B4">
        <w:t xml:space="preserve"> </w:t>
      </w:r>
      <w:r>
        <w:t>the</w:t>
      </w:r>
      <w:r w:rsidR="00F474B4">
        <w:t xml:space="preserve"> </w:t>
      </w:r>
      <w:r>
        <w:t>entire</w:t>
      </w:r>
      <w:r w:rsidR="00F474B4">
        <w:t xml:space="preserve"> </w:t>
      </w:r>
      <w:r>
        <w:t>mining</w:t>
      </w:r>
      <w:r w:rsidR="00F474B4">
        <w:t xml:space="preserve"> </w:t>
      </w:r>
      <w:r>
        <w:t>division</w:t>
      </w:r>
      <w:r w:rsidR="00F474B4">
        <w:t xml:space="preserve"> </w:t>
      </w:r>
      <w:r>
        <w:t>(including</w:t>
      </w:r>
      <w:r w:rsidR="00F474B4">
        <w:t xml:space="preserve"> </w:t>
      </w:r>
      <w:r>
        <w:t>oil</w:t>
      </w:r>
      <w:r w:rsidR="00F474B4">
        <w:t xml:space="preserve"> </w:t>
      </w:r>
      <w:r>
        <w:t>and</w:t>
      </w:r>
      <w:r w:rsidR="00F474B4">
        <w:t xml:space="preserve"> </w:t>
      </w:r>
      <w:r>
        <w:t>gas</w:t>
      </w:r>
      <w:r w:rsidR="00F474B4">
        <w:t xml:space="preserve"> </w:t>
      </w:r>
      <w:r>
        <w:t>extraction)</w:t>
      </w:r>
      <w:r w:rsidR="00F474B4">
        <w:t xml:space="preserve"> </w:t>
      </w:r>
      <w:r>
        <w:t>and</w:t>
      </w:r>
      <w:r w:rsidR="00F474B4">
        <w:t xml:space="preserve"> </w:t>
      </w:r>
      <w:r>
        <w:t>3</w:t>
      </w:r>
      <w:r w:rsidR="00F474B4">
        <w:t xml:space="preserve"> </w:t>
      </w:r>
      <w:r>
        <w:t>automotive</w:t>
      </w:r>
      <w:r w:rsidR="00F474B4">
        <w:t xml:space="preserve"> </w:t>
      </w:r>
      <w:r>
        <w:t>subdivisions.</w:t>
      </w:r>
      <w:r w:rsidR="00F474B4">
        <w:t xml:space="preserve"> </w:t>
      </w:r>
      <w:r>
        <w:t>As</w:t>
      </w:r>
      <w:r w:rsidR="00F474B4">
        <w:t xml:space="preserve"> </w:t>
      </w:r>
      <w:r>
        <w:t>a</w:t>
      </w:r>
      <w:r w:rsidR="00F474B4">
        <w:t xml:space="preserve"> </w:t>
      </w:r>
      <w:r>
        <w:t>JSC,</w:t>
      </w:r>
      <w:r w:rsidR="00F474B4">
        <w:t xml:space="preserve"> </w:t>
      </w:r>
      <w:r>
        <w:t>AusMASA</w:t>
      </w:r>
      <w:r w:rsidR="00F474B4">
        <w:t xml:space="preserve"> </w:t>
      </w:r>
      <w:r>
        <w:t>bring</w:t>
      </w:r>
      <w:r w:rsidR="00F474B4">
        <w:t xml:space="preserve"> </w:t>
      </w:r>
      <w:r>
        <w:t>together</w:t>
      </w:r>
      <w:r w:rsidR="00F474B4">
        <w:t xml:space="preserve"> </w:t>
      </w:r>
      <w:r>
        <w:t>employers,</w:t>
      </w:r>
      <w:r w:rsidR="00F474B4">
        <w:t xml:space="preserve"> </w:t>
      </w:r>
      <w:r>
        <w:t>unions,</w:t>
      </w:r>
      <w:r w:rsidR="00F474B4">
        <w:t xml:space="preserve"> </w:t>
      </w:r>
      <w:r>
        <w:t>training</w:t>
      </w:r>
      <w:r w:rsidR="00F474B4">
        <w:t xml:space="preserve"> </w:t>
      </w:r>
      <w:r>
        <w:t>organisations,</w:t>
      </w:r>
      <w:r w:rsidR="00F474B4">
        <w:t xml:space="preserve"> </w:t>
      </w:r>
      <w:r>
        <w:t>and</w:t>
      </w:r>
      <w:r w:rsidR="00F474B4">
        <w:t xml:space="preserve"> </w:t>
      </w:r>
      <w:r>
        <w:t>governments</w:t>
      </w:r>
      <w:r w:rsidR="00F474B4">
        <w:t xml:space="preserve"> </w:t>
      </w:r>
      <w:r>
        <w:t>in</w:t>
      </w:r>
      <w:r w:rsidR="00F474B4">
        <w:t xml:space="preserve"> </w:t>
      </w:r>
      <w:r>
        <w:t>a</w:t>
      </w:r>
      <w:r w:rsidR="00F474B4">
        <w:t xml:space="preserve"> </w:t>
      </w:r>
      <w:r>
        <w:t>tripartite</w:t>
      </w:r>
      <w:r w:rsidR="00F474B4">
        <w:t xml:space="preserve"> </w:t>
      </w:r>
      <w:r>
        <w:t>arrangement</w:t>
      </w:r>
      <w:r w:rsidR="00F474B4">
        <w:t xml:space="preserve"> </w:t>
      </w:r>
      <w:r>
        <w:t>to</w:t>
      </w:r>
      <w:r w:rsidR="00F474B4">
        <w:t xml:space="preserve"> </w:t>
      </w:r>
      <w:r>
        <w:t>find</w:t>
      </w:r>
      <w:r w:rsidR="00F474B4">
        <w:t xml:space="preserve"> </w:t>
      </w:r>
      <w:r>
        <w:t>solutions</w:t>
      </w:r>
      <w:r w:rsidR="00F474B4">
        <w:t xml:space="preserve"> </w:t>
      </w:r>
      <w:r>
        <w:t>to</w:t>
      </w:r>
      <w:r w:rsidR="00F474B4">
        <w:t xml:space="preserve"> </w:t>
      </w:r>
      <w:r>
        <w:t>skills</w:t>
      </w:r>
      <w:r w:rsidR="00F474B4">
        <w:t xml:space="preserve"> </w:t>
      </w:r>
      <w:r>
        <w:t>and</w:t>
      </w:r>
      <w:r w:rsidR="00F474B4">
        <w:t xml:space="preserve"> </w:t>
      </w:r>
      <w:r>
        <w:t>workforce</w:t>
      </w:r>
      <w:r w:rsidR="00F474B4">
        <w:t xml:space="preserve"> </w:t>
      </w:r>
      <w:r>
        <w:t>challenges,</w:t>
      </w:r>
      <w:r w:rsidR="00F474B4">
        <w:t xml:space="preserve"> </w:t>
      </w:r>
      <w:r>
        <w:t>while</w:t>
      </w:r>
      <w:r w:rsidR="00F474B4">
        <w:t xml:space="preserve"> </w:t>
      </w:r>
      <w:r>
        <w:t>also</w:t>
      </w:r>
      <w:r w:rsidR="00F474B4">
        <w:t xml:space="preserve"> </w:t>
      </w:r>
      <w:r>
        <w:t>considering</w:t>
      </w:r>
      <w:r w:rsidR="00F474B4">
        <w:t xml:space="preserve"> </w:t>
      </w:r>
      <w:r>
        <w:t>those</w:t>
      </w:r>
      <w:r w:rsidR="00F474B4">
        <w:t xml:space="preserve"> </w:t>
      </w:r>
      <w:r>
        <w:t>of</w:t>
      </w:r>
      <w:r w:rsidR="00F474B4">
        <w:t xml:space="preserve"> </w:t>
      </w:r>
      <w:r>
        <w:t>other</w:t>
      </w:r>
      <w:r w:rsidR="00F474B4">
        <w:t xml:space="preserve"> </w:t>
      </w:r>
      <w:r>
        <w:t>related</w:t>
      </w:r>
      <w:r w:rsidR="00F474B4">
        <w:t xml:space="preserve"> </w:t>
      </w:r>
      <w:r>
        <w:t>industries.</w:t>
      </w:r>
      <w:r w:rsidR="00F474B4">
        <w:t xml:space="preserve"> </w:t>
      </w:r>
    </w:p>
    <w:p w14:paraId="6D742231" w14:textId="7CC1198C" w:rsidR="0023285D" w:rsidRDefault="0023285D" w:rsidP="0023285D">
      <w:r>
        <w:t>The</w:t>
      </w:r>
      <w:r w:rsidR="00F474B4">
        <w:t xml:space="preserve"> </w:t>
      </w:r>
      <w:r>
        <w:t>road</w:t>
      </w:r>
      <w:r w:rsidR="00F474B4">
        <w:t xml:space="preserve"> </w:t>
      </w:r>
      <w:r>
        <w:t>to</w:t>
      </w:r>
      <w:r w:rsidR="00F474B4">
        <w:t xml:space="preserve"> </w:t>
      </w:r>
      <w:r>
        <w:t>Net</w:t>
      </w:r>
      <w:r w:rsidR="00F474B4">
        <w:t xml:space="preserve"> </w:t>
      </w:r>
      <w:r>
        <w:t>Zero,</w:t>
      </w:r>
      <w:r w:rsidR="00F474B4">
        <w:t xml:space="preserve"> </w:t>
      </w:r>
      <w:r>
        <w:t>Decarbonisation,</w:t>
      </w:r>
      <w:r w:rsidR="00F474B4">
        <w:t xml:space="preserve"> </w:t>
      </w:r>
      <w:r>
        <w:t>and</w:t>
      </w:r>
      <w:r w:rsidR="00F474B4">
        <w:t xml:space="preserve"> </w:t>
      </w:r>
      <w:r>
        <w:t>Electrification</w:t>
      </w:r>
      <w:r w:rsidR="00F474B4">
        <w:t xml:space="preserve"> </w:t>
      </w:r>
      <w:r>
        <w:t>in</w:t>
      </w:r>
      <w:r w:rsidR="00F474B4">
        <w:t xml:space="preserve"> </w:t>
      </w:r>
      <w:r>
        <w:t>many</w:t>
      </w:r>
      <w:r w:rsidR="00F474B4">
        <w:t xml:space="preserve"> </w:t>
      </w:r>
      <w:r>
        <w:t>ways</w:t>
      </w:r>
      <w:r w:rsidR="00F474B4">
        <w:t xml:space="preserve"> </w:t>
      </w:r>
      <w:r>
        <w:t>depends</w:t>
      </w:r>
      <w:r w:rsidR="00F474B4">
        <w:t xml:space="preserve"> </w:t>
      </w:r>
      <w:r>
        <w:t>heavily</w:t>
      </w:r>
      <w:r w:rsidR="00F474B4">
        <w:t xml:space="preserve"> </w:t>
      </w:r>
      <w:r>
        <w:t>on</w:t>
      </w:r>
      <w:r w:rsidR="00F474B4">
        <w:t xml:space="preserve"> </w:t>
      </w:r>
      <w:r>
        <w:t>the</w:t>
      </w:r>
      <w:r w:rsidR="00F474B4">
        <w:t xml:space="preserve"> </w:t>
      </w:r>
      <w:r>
        <w:t>mining</w:t>
      </w:r>
      <w:r w:rsidR="00F474B4">
        <w:t xml:space="preserve"> </w:t>
      </w:r>
      <w:r>
        <w:t>and</w:t>
      </w:r>
      <w:r w:rsidR="00F474B4">
        <w:t xml:space="preserve"> </w:t>
      </w:r>
      <w:r>
        <w:t>automotive</w:t>
      </w:r>
      <w:r w:rsidR="00F474B4">
        <w:t xml:space="preserve"> </w:t>
      </w:r>
      <w:r>
        <w:t>sectors.</w:t>
      </w:r>
      <w:r w:rsidR="00F474B4">
        <w:t xml:space="preserve"> </w:t>
      </w:r>
      <w:r>
        <w:t>For</w:t>
      </w:r>
      <w:r w:rsidR="00F474B4">
        <w:t xml:space="preserve"> </w:t>
      </w:r>
      <w:r>
        <w:t>example,</w:t>
      </w:r>
      <w:r w:rsidR="00F474B4">
        <w:t xml:space="preserve"> </w:t>
      </w:r>
      <w:r>
        <w:t>without</w:t>
      </w:r>
      <w:r w:rsidR="00F474B4">
        <w:t xml:space="preserve"> </w:t>
      </w:r>
      <w:r>
        <w:t>the</w:t>
      </w:r>
      <w:r w:rsidR="00F474B4">
        <w:t xml:space="preserve"> </w:t>
      </w:r>
      <w:r>
        <w:t>mining</w:t>
      </w:r>
      <w:r w:rsidR="00F474B4">
        <w:t xml:space="preserve"> </w:t>
      </w:r>
      <w:r>
        <w:t>of</w:t>
      </w:r>
      <w:r w:rsidR="00F474B4">
        <w:t xml:space="preserve"> </w:t>
      </w:r>
      <w:r>
        <w:t>critical</w:t>
      </w:r>
      <w:r w:rsidR="00F474B4">
        <w:t xml:space="preserve"> </w:t>
      </w:r>
      <w:r>
        <w:t>minerals,</w:t>
      </w:r>
      <w:r w:rsidR="00F474B4">
        <w:t xml:space="preserve"> </w:t>
      </w:r>
      <w:r>
        <w:t>there</w:t>
      </w:r>
      <w:r w:rsidR="00F474B4">
        <w:t xml:space="preserve"> </w:t>
      </w:r>
      <w:r>
        <w:t>can</w:t>
      </w:r>
      <w:r w:rsidR="00F474B4">
        <w:t xml:space="preserve"> </w:t>
      </w:r>
      <w:r>
        <w:t>be</w:t>
      </w:r>
      <w:r w:rsidR="00F474B4">
        <w:t xml:space="preserve"> </w:t>
      </w:r>
      <w:r>
        <w:t>no</w:t>
      </w:r>
      <w:r w:rsidR="00F474B4">
        <w:t xml:space="preserve"> </w:t>
      </w:r>
      <w:r>
        <w:t>Advanced</w:t>
      </w:r>
      <w:r w:rsidR="00F474B4">
        <w:t xml:space="preserve"> </w:t>
      </w:r>
      <w:r>
        <w:t>Manufacturing,</w:t>
      </w:r>
      <w:r w:rsidR="00F474B4">
        <w:t xml:space="preserve"> </w:t>
      </w:r>
      <w:r>
        <w:t>Super</w:t>
      </w:r>
      <w:r w:rsidR="00F474B4">
        <w:t xml:space="preserve"> </w:t>
      </w:r>
      <w:r>
        <w:t>Computing</w:t>
      </w:r>
      <w:r w:rsidR="00F474B4">
        <w:t xml:space="preserve"> </w:t>
      </w:r>
      <w:r>
        <w:t>(or</w:t>
      </w:r>
      <w:r w:rsidR="00F474B4">
        <w:t xml:space="preserve"> </w:t>
      </w:r>
      <w:r>
        <w:t>AI),</w:t>
      </w:r>
      <w:r w:rsidR="00F474B4">
        <w:t xml:space="preserve"> </w:t>
      </w:r>
      <w:r>
        <w:t>Renewables,</w:t>
      </w:r>
      <w:r w:rsidR="00F474B4">
        <w:t xml:space="preserve"> </w:t>
      </w:r>
      <w:r>
        <w:t>or</w:t>
      </w:r>
      <w:r w:rsidR="00F474B4">
        <w:t xml:space="preserve"> </w:t>
      </w:r>
      <w:r>
        <w:t>MedTech.</w:t>
      </w:r>
      <w:r w:rsidR="00F474B4">
        <w:t xml:space="preserve"> </w:t>
      </w:r>
      <w:r>
        <w:t>These</w:t>
      </w:r>
      <w:r w:rsidR="00F474B4">
        <w:t xml:space="preserve"> </w:t>
      </w:r>
      <w:r>
        <w:t>industries</w:t>
      </w:r>
      <w:r w:rsidR="00F474B4">
        <w:t xml:space="preserve"> </w:t>
      </w:r>
      <w:r>
        <w:t>rely</w:t>
      </w:r>
      <w:r w:rsidR="00F474B4">
        <w:t xml:space="preserve"> </w:t>
      </w:r>
      <w:r>
        <w:t>on</w:t>
      </w:r>
      <w:r w:rsidR="00F474B4">
        <w:t xml:space="preserve"> </w:t>
      </w:r>
      <w:r>
        <w:t>mined</w:t>
      </w:r>
      <w:r w:rsidR="00F474B4">
        <w:t xml:space="preserve"> </w:t>
      </w:r>
      <w:r>
        <w:t>critical</w:t>
      </w:r>
      <w:r w:rsidR="00F474B4">
        <w:t xml:space="preserve"> </w:t>
      </w:r>
      <w:r>
        <w:t>minerals</w:t>
      </w:r>
      <w:r w:rsidR="00F474B4">
        <w:t xml:space="preserve"> </w:t>
      </w:r>
      <w:r>
        <w:t>to</w:t>
      </w:r>
      <w:r w:rsidR="00F474B4">
        <w:t xml:space="preserve"> </w:t>
      </w:r>
      <w:r>
        <w:t>provide</w:t>
      </w:r>
      <w:r w:rsidR="00F474B4">
        <w:t xml:space="preserve"> </w:t>
      </w:r>
      <w:r>
        <w:t>essential</w:t>
      </w:r>
      <w:r w:rsidR="00F474B4">
        <w:t xml:space="preserve"> </w:t>
      </w:r>
      <w:r>
        <w:t>circuitry</w:t>
      </w:r>
      <w:r w:rsidR="00F474B4">
        <w:t xml:space="preserve"> </w:t>
      </w:r>
      <w:r>
        <w:t>components</w:t>
      </w:r>
      <w:r w:rsidR="00F474B4">
        <w:t xml:space="preserve"> </w:t>
      </w:r>
      <w:r>
        <w:t>and</w:t>
      </w:r>
      <w:r w:rsidR="00F474B4">
        <w:t xml:space="preserve"> </w:t>
      </w:r>
      <w:r>
        <w:t>other</w:t>
      </w:r>
      <w:r w:rsidR="00F474B4">
        <w:t xml:space="preserve"> </w:t>
      </w:r>
      <w:r>
        <w:t>energy</w:t>
      </w:r>
      <w:r w:rsidR="00F474B4">
        <w:t xml:space="preserve"> </w:t>
      </w:r>
      <w:r>
        <w:t>solutions.</w:t>
      </w:r>
      <w:r w:rsidR="00F474B4">
        <w:t xml:space="preserve"> </w:t>
      </w:r>
      <w:r>
        <w:t>Mining</w:t>
      </w:r>
      <w:r w:rsidR="00F474B4">
        <w:t xml:space="preserve"> </w:t>
      </w:r>
      <w:r>
        <w:t>is</w:t>
      </w:r>
      <w:r w:rsidR="00F474B4">
        <w:t xml:space="preserve"> </w:t>
      </w:r>
      <w:r>
        <w:t>also</w:t>
      </w:r>
      <w:r w:rsidR="00F474B4">
        <w:t xml:space="preserve"> </w:t>
      </w:r>
      <w:r>
        <w:t>a</w:t>
      </w:r>
      <w:r w:rsidR="00F474B4">
        <w:t xml:space="preserve"> </w:t>
      </w:r>
      <w:r>
        <w:t>large</w:t>
      </w:r>
      <w:r w:rsidR="00F474B4">
        <w:t xml:space="preserve"> </w:t>
      </w:r>
      <w:r>
        <w:t>investor</w:t>
      </w:r>
      <w:r w:rsidR="00F474B4">
        <w:t xml:space="preserve"> </w:t>
      </w:r>
      <w:r>
        <w:t>in</w:t>
      </w:r>
      <w:r w:rsidR="00F474B4">
        <w:t xml:space="preserve"> </w:t>
      </w:r>
      <w:r>
        <w:t>the</w:t>
      </w:r>
      <w:r w:rsidR="00F474B4">
        <w:t xml:space="preserve"> </w:t>
      </w:r>
      <w:r>
        <w:t>development</w:t>
      </w:r>
      <w:r w:rsidR="00F474B4">
        <w:t xml:space="preserve"> </w:t>
      </w:r>
      <w:r>
        <w:t>and</w:t>
      </w:r>
      <w:r w:rsidR="00F474B4">
        <w:t xml:space="preserve"> </w:t>
      </w:r>
      <w:r>
        <w:t>implementation</w:t>
      </w:r>
      <w:r w:rsidR="00F474B4">
        <w:t xml:space="preserve"> </w:t>
      </w:r>
      <w:r>
        <w:t>of</w:t>
      </w:r>
      <w:r w:rsidR="00F474B4">
        <w:t xml:space="preserve"> </w:t>
      </w:r>
      <w:r>
        <w:t>autonomous</w:t>
      </w:r>
      <w:r w:rsidR="00F474B4">
        <w:t xml:space="preserve"> </w:t>
      </w:r>
      <w:r>
        <w:t>operations</w:t>
      </w:r>
      <w:r w:rsidR="00F474B4">
        <w:t xml:space="preserve"> </w:t>
      </w:r>
      <w:r>
        <w:t>–</w:t>
      </w:r>
      <w:r w:rsidR="00F474B4">
        <w:t xml:space="preserve"> </w:t>
      </w:r>
      <w:r>
        <w:t>which</w:t>
      </w:r>
      <w:r w:rsidR="00F474B4">
        <w:t xml:space="preserve"> </w:t>
      </w:r>
      <w:r>
        <w:t>are</w:t>
      </w:r>
      <w:r w:rsidR="00F474B4">
        <w:t xml:space="preserve"> </w:t>
      </w:r>
      <w:r>
        <w:t>critical</w:t>
      </w:r>
      <w:r w:rsidR="00F474B4">
        <w:t xml:space="preserve"> </w:t>
      </w:r>
      <w:r>
        <w:t>to</w:t>
      </w:r>
      <w:r w:rsidR="00F474B4">
        <w:t xml:space="preserve"> </w:t>
      </w:r>
      <w:r>
        <w:t>the</w:t>
      </w:r>
      <w:r w:rsidR="00F474B4">
        <w:t xml:space="preserve"> </w:t>
      </w:r>
      <w:r>
        <w:t>future</w:t>
      </w:r>
      <w:r w:rsidR="00F474B4">
        <w:t xml:space="preserve"> </w:t>
      </w:r>
      <w:r>
        <w:t>of</w:t>
      </w:r>
      <w:r w:rsidR="00F474B4">
        <w:t xml:space="preserve"> </w:t>
      </w:r>
      <w:r>
        <w:t>AI.</w:t>
      </w:r>
      <w:r w:rsidR="00F474B4">
        <w:t xml:space="preserve"> </w:t>
      </w:r>
    </w:p>
    <w:p w14:paraId="6190009D" w14:textId="64EB0E93" w:rsidR="0023285D" w:rsidRDefault="0023285D" w:rsidP="0023285D">
      <w:r>
        <w:t>The</w:t>
      </w:r>
      <w:r w:rsidR="00F474B4">
        <w:t xml:space="preserve"> </w:t>
      </w:r>
      <w:r>
        <w:t>automotive</w:t>
      </w:r>
      <w:r w:rsidR="00F474B4">
        <w:t xml:space="preserve"> </w:t>
      </w:r>
      <w:r>
        <w:t>industry</w:t>
      </w:r>
      <w:r w:rsidR="00F474B4">
        <w:t xml:space="preserve"> </w:t>
      </w:r>
      <w:r>
        <w:t>on</w:t>
      </w:r>
      <w:r w:rsidR="00F474B4">
        <w:t xml:space="preserve"> </w:t>
      </w:r>
      <w:r>
        <w:t>the</w:t>
      </w:r>
      <w:r w:rsidR="00F474B4">
        <w:t xml:space="preserve"> </w:t>
      </w:r>
      <w:r>
        <w:t>other</w:t>
      </w:r>
      <w:r w:rsidR="00F474B4">
        <w:t xml:space="preserve"> </w:t>
      </w:r>
      <w:r>
        <w:t>hand,</w:t>
      </w:r>
      <w:r w:rsidR="00F474B4">
        <w:t xml:space="preserve"> </w:t>
      </w:r>
      <w:r>
        <w:t>is</w:t>
      </w:r>
      <w:r w:rsidR="00F474B4">
        <w:t xml:space="preserve"> </w:t>
      </w:r>
      <w:r>
        <w:t>essential</w:t>
      </w:r>
      <w:r w:rsidR="00F474B4">
        <w:t xml:space="preserve"> </w:t>
      </w:r>
      <w:r>
        <w:t>to</w:t>
      </w:r>
      <w:r w:rsidR="00F474B4">
        <w:t xml:space="preserve"> </w:t>
      </w:r>
      <w:r>
        <w:t>the</w:t>
      </w:r>
      <w:r w:rsidR="00F474B4">
        <w:t xml:space="preserve"> </w:t>
      </w:r>
      <w:r>
        <w:t>deployment</w:t>
      </w:r>
      <w:r w:rsidR="00F474B4">
        <w:t xml:space="preserve"> </w:t>
      </w:r>
      <w:r>
        <w:t>of</w:t>
      </w:r>
      <w:r w:rsidR="00F474B4">
        <w:t xml:space="preserve"> </w:t>
      </w:r>
      <w:r>
        <w:t>Net</w:t>
      </w:r>
      <w:r w:rsidR="00F474B4">
        <w:t xml:space="preserve"> </w:t>
      </w:r>
      <w:r>
        <w:t>Zero</w:t>
      </w:r>
      <w:r w:rsidR="00F474B4">
        <w:t xml:space="preserve"> </w:t>
      </w:r>
      <w:r>
        <w:t>and</w:t>
      </w:r>
      <w:r w:rsidR="00F474B4">
        <w:t xml:space="preserve"> </w:t>
      </w:r>
      <w:r>
        <w:t>Decarbonisation</w:t>
      </w:r>
      <w:r w:rsidR="00F474B4">
        <w:t xml:space="preserve"> </w:t>
      </w:r>
      <w:r>
        <w:t>strategies</w:t>
      </w:r>
      <w:r w:rsidR="00F474B4">
        <w:t xml:space="preserve"> </w:t>
      </w:r>
      <w:r>
        <w:t>as</w:t>
      </w:r>
      <w:r w:rsidR="00F474B4">
        <w:t xml:space="preserve"> </w:t>
      </w:r>
      <w:r>
        <w:t>it</w:t>
      </w:r>
      <w:r w:rsidR="00F474B4">
        <w:t xml:space="preserve"> </w:t>
      </w:r>
      <w:r>
        <w:t>enables</w:t>
      </w:r>
      <w:r w:rsidR="00F474B4">
        <w:t xml:space="preserve"> </w:t>
      </w:r>
      <w:r>
        <w:t>the</w:t>
      </w:r>
      <w:r w:rsidR="00F474B4">
        <w:t xml:space="preserve"> </w:t>
      </w:r>
      <w:r>
        <w:t>establishment</w:t>
      </w:r>
      <w:r w:rsidR="00F474B4">
        <w:t xml:space="preserve"> </w:t>
      </w:r>
      <w:r>
        <w:t>and</w:t>
      </w:r>
      <w:r w:rsidR="00F474B4">
        <w:t xml:space="preserve"> </w:t>
      </w:r>
      <w:r>
        <w:t>running</w:t>
      </w:r>
      <w:r w:rsidR="00F474B4">
        <w:t xml:space="preserve"> </w:t>
      </w:r>
      <w:r>
        <w:t>of</w:t>
      </w:r>
      <w:r w:rsidR="00F474B4">
        <w:t xml:space="preserve"> </w:t>
      </w:r>
      <w:r>
        <w:t>re-charging</w:t>
      </w:r>
      <w:r w:rsidR="00F474B4">
        <w:t xml:space="preserve"> </w:t>
      </w:r>
      <w:r>
        <w:t>stations,</w:t>
      </w:r>
      <w:r w:rsidR="00F474B4">
        <w:t xml:space="preserve"> </w:t>
      </w:r>
      <w:r>
        <w:t>and</w:t>
      </w:r>
      <w:r w:rsidR="00F474B4">
        <w:t xml:space="preserve"> </w:t>
      </w:r>
      <w:r>
        <w:t>the</w:t>
      </w:r>
      <w:r w:rsidR="00F474B4">
        <w:t xml:space="preserve"> </w:t>
      </w:r>
      <w:r>
        <w:t>ownership</w:t>
      </w:r>
      <w:r w:rsidR="00F474B4">
        <w:t xml:space="preserve"> </w:t>
      </w:r>
      <w:r>
        <w:t>of</w:t>
      </w:r>
      <w:r w:rsidR="00F474B4">
        <w:t xml:space="preserve"> </w:t>
      </w:r>
      <w:r>
        <w:t>electric</w:t>
      </w:r>
      <w:r w:rsidR="00F474B4">
        <w:t xml:space="preserve"> </w:t>
      </w:r>
      <w:r>
        <w:t>vehicles</w:t>
      </w:r>
      <w:r w:rsidR="00F474B4">
        <w:t xml:space="preserve"> </w:t>
      </w:r>
      <w:r>
        <w:t>(EVs).</w:t>
      </w:r>
      <w:r w:rsidR="00F474B4">
        <w:t xml:space="preserve"> </w:t>
      </w:r>
      <w:r>
        <w:t>As</w:t>
      </w:r>
      <w:r w:rsidR="00F474B4">
        <w:t xml:space="preserve"> </w:t>
      </w:r>
      <w:r>
        <w:t>EVs</w:t>
      </w:r>
      <w:r w:rsidR="00F474B4">
        <w:t xml:space="preserve"> </w:t>
      </w:r>
      <w:r>
        <w:t>become</w:t>
      </w:r>
      <w:r w:rsidR="00F474B4">
        <w:t xml:space="preserve"> </w:t>
      </w:r>
      <w:r>
        <w:t>increasingly</w:t>
      </w:r>
      <w:r w:rsidR="00F474B4">
        <w:t xml:space="preserve"> </w:t>
      </w:r>
      <w:r>
        <w:t>important,</w:t>
      </w:r>
      <w:r w:rsidR="00F474B4">
        <w:t xml:space="preserve"> </w:t>
      </w:r>
      <w:r>
        <w:t>skills</w:t>
      </w:r>
      <w:r w:rsidR="00F474B4">
        <w:t xml:space="preserve"> </w:t>
      </w:r>
      <w:r>
        <w:t>necessary</w:t>
      </w:r>
      <w:r w:rsidR="00F474B4">
        <w:t xml:space="preserve"> </w:t>
      </w:r>
      <w:r>
        <w:t>to</w:t>
      </w:r>
      <w:r w:rsidR="00F474B4">
        <w:t xml:space="preserve"> </w:t>
      </w:r>
      <w:r>
        <w:t>diagnose,</w:t>
      </w:r>
      <w:r w:rsidR="00F474B4">
        <w:t xml:space="preserve"> </w:t>
      </w:r>
      <w:r>
        <w:t>service,</w:t>
      </w:r>
      <w:r w:rsidR="00F474B4">
        <w:t xml:space="preserve"> </w:t>
      </w:r>
      <w:r>
        <w:t>and</w:t>
      </w:r>
      <w:r w:rsidR="00F474B4">
        <w:t xml:space="preserve"> </w:t>
      </w:r>
      <w:r>
        <w:t>repair</w:t>
      </w:r>
      <w:r w:rsidR="00F474B4">
        <w:t xml:space="preserve"> </w:t>
      </w:r>
      <w:r>
        <w:t>these</w:t>
      </w:r>
      <w:r w:rsidR="00F474B4">
        <w:t xml:space="preserve"> </w:t>
      </w:r>
      <w:r>
        <w:t>EVs</w:t>
      </w:r>
      <w:r w:rsidR="00F474B4">
        <w:t xml:space="preserve"> </w:t>
      </w:r>
      <w:r>
        <w:t>will</w:t>
      </w:r>
      <w:r w:rsidR="00F474B4">
        <w:t xml:space="preserve"> </w:t>
      </w:r>
      <w:r>
        <w:t>become</w:t>
      </w:r>
      <w:r w:rsidR="00F474B4">
        <w:t xml:space="preserve"> </w:t>
      </w:r>
      <w:r>
        <w:t>even</w:t>
      </w:r>
      <w:r w:rsidR="00F474B4">
        <w:t xml:space="preserve"> </w:t>
      </w:r>
      <w:r>
        <w:t>more</w:t>
      </w:r>
      <w:r w:rsidR="00F474B4">
        <w:t xml:space="preserve"> </w:t>
      </w:r>
      <w:r>
        <w:t>important.</w:t>
      </w:r>
      <w:r w:rsidR="00F474B4">
        <w:t xml:space="preserve"> </w:t>
      </w:r>
      <w:r>
        <w:t>Having</w:t>
      </w:r>
      <w:r w:rsidR="00F474B4">
        <w:t xml:space="preserve"> </w:t>
      </w:r>
      <w:r>
        <w:t>EVs</w:t>
      </w:r>
      <w:r w:rsidR="00F474B4">
        <w:t xml:space="preserve"> </w:t>
      </w:r>
      <w:r>
        <w:t>present</w:t>
      </w:r>
      <w:r w:rsidR="00F474B4">
        <w:t xml:space="preserve"> </w:t>
      </w:r>
      <w:r>
        <w:t>everywhere</w:t>
      </w:r>
      <w:r w:rsidR="00F474B4">
        <w:t xml:space="preserve"> </w:t>
      </w:r>
      <w:r>
        <w:t>is</w:t>
      </w:r>
      <w:r w:rsidR="00F474B4">
        <w:t xml:space="preserve"> </w:t>
      </w:r>
      <w:r>
        <w:t>impossible</w:t>
      </w:r>
      <w:r w:rsidR="00F474B4">
        <w:t xml:space="preserve"> </w:t>
      </w:r>
      <w:r>
        <w:t>without</w:t>
      </w:r>
      <w:r w:rsidR="00F474B4">
        <w:t xml:space="preserve"> </w:t>
      </w:r>
      <w:r>
        <w:t>a</w:t>
      </w:r>
      <w:r w:rsidR="00F474B4">
        <w:t xml:space="preserve"> </w:t>
      </w:r>
      <w:r>
        <w:t>robust</w:t>
      </w:r>
      <w:r w:rsidR="00F474B4">
        <w:t xml:space="preserve"> </w:t>
      </w:r>
      <w:r>
        <w:t>and</w:t>
      </w:r>
      <w:r w:rsidR="00F474B4">
        <w:t xml:space="preserve"> </w:t>
      </w:r>
      <w:r>
        <w:t>thriving</w:t>
      </w:r>
      <w:r w:rsidR="00F474B4">
        <w:t xml:space="preserve"> </w:t>
      </w:r>
      <w:r>
        <w:t>automotive</w:t>
      </w:r>
      <w:r w:rsidR="00F474B4">
        <w:t xml:space="preserve"> </w:t>
      </w:r>
      <w:r>
        <w:t>sector.</w:t>
      </w:r>
      <w:r w:rsidR="00F474B4">
        <w:t xml:space="preserve"> </w:t>
      </w:r>
      <w:r>
        <w:t>Both</w:t>
      </w:r>
      <w:r w:rsidR="00F474B4">
        <w:t xml:space="preserve"> </w:t>
      </w:r>
      <w:r>
        <w:t>industries</w:t>
      </w:r>
      <w:r w:rsidR="00F474B4">
        <w:t xml:space="preserve"> </w:t>
      </w:r>
      <w:r>
        <w:t>offer</w:t>
      </w:r>
      <w:r w:rsidR="00F474B4">
        <w:t xml:space="preserve"> </w:t>
      </w:r>
      <w:r>
        <w:t>promising</w:t>
      </w:r>
      <w:r w:rsidR="00F474B4">
        <w:t xml:space="preserve"> </w:t>
      </w:r>
      <w:r>
        <w:t>career</w:t>
      </w:r>
      <w:r w:rsidR="00F474B4">
        <w:t xml:space="preserve"> </w:t>
      </w:r>
      <w:r>
        <w:t>options.</w:t>
      </w:r>
    </w:p>
    <w:p w14:paraId="222B194D" w14:textId="031B1182" w:rsidR="00B66313" w:rsidRDefault="00B66313" w:rsidP="00B66313">
      <w:r>
        <w:lastRenderedPageBreak/>
        <w:t>A</w:t>
      </w:r>
      <w:r w:rsidR="00F474B4">
        <w:t xml:space="preserve"> </w:t>
      </w:r>
      <w:r>
        <w:t>key</w:t>
      </w:r>
      <w:r w:rsidR="00F474B4">
        <w:t xml:space="preserve"> </w:t>
      </w:r>
      <w:r>
        <w:t>focus</w:t>
      </w:r>
      <w:r w:rsidR="00F474B4">
        <w:t xml:space="preserve"> </w:t>
      </w:r>
      <w:r>
        <w:t>of</w:t>
      </w:r>
      <w:r w:rsidR="00F474B4">
        <w:t xml:space="preserve"> </w:t>
      </w:r>
      <w:r>
        <w:t>AusMASA's</w:t>
      </w:r>
      <w:r w:rsidR="00F474B4">
        <w:t xml:space="preserve"> </w:t>
      </w:r>
      <w:r>
        <w:t>work</w:t>
      </w:r>
      <w:r w:rsidR="00F474B4">
        <w:t xml:space="preserve"> </w:t>
      </w:r>
      <w:r>
        <w:t>involves</w:t>
      </w:r>
      <w:r w:rsidR="00F474B4">
        <w:t xml:space="preserve"> </w:t>
      </w:r>
      <w:r>
        <w:t>ensuring</w:t>
      </w:r>
      <w:r w:rsidR="00F474B4">
        <w:t xml:space="preserve"> </w:t>
      </w:r>
      <w:r>
        <w:t>that</w:t>
      </w:r>
      <w:r w:rsidR="00F474B4">
        <w:t xml:space="preserve"> </w:t>
      </w:r>
      <w:r>
        <w:t>the</w:t>
      </w:r>
      <w:r w:rsidR="00F474B4">
        <w:t xml:space="preserve"> </w:t>
      </w:r>
      <w:r>
        <w:t>VET</w:t>
      </w:r>
      <w:r w:rsidR="00F474B4">
        <w:t xml:space="preserve"> </w:t>
      </w:r>
      <w:r>
        <w:t>system</w:t>
      </w:r>
      <w:r w:rsidR="00F474B4">
        <w:t xml:space="preserve"> </w:t>
      </w:r>
      <w:r>
        <w:t>is</w:t>
      </w:r>
      <w:r w:rsidR="00F474B4">
        <w:t xml:space="preserve"> </w:t>
      </w:r>
      <w:r>
        <w:t>fit</w:t>
      </w:r>
      <w:r w:rsidR="00F474B4">
        <w:t xml:space="preserve"> </w:t>
      </w:r>
      <w:r>
        <w:t>for</w:t>
      </w:r>
      <w:r w:rsidR="00F474B4">
        <w:t xml:space="preserve"> </w:t>
      </w:r>
      <w:r>
        <w:t>purpose</w:t>
      </w:r>
      <w:r w:rsidR="00F474B4">
        <w:t xml:space="preserve"> </w:t>
      </w:r>
      <w:r>
        <w:t>for</w:t>
      </w:r>
      <w:r w:rsidR="00F474B4">
        <w:t xml:space="preserve"> </w:t>
      </w:r>
      <w:r>
        <w:t>learners,</w:t>
      </w:r>
      <w:r w:rsidR="00F474B4">
        <w:t xml:space="preserve"> </w:t>
      </w:r>
      <w:r>
        <w:t>employees,</w:t>
      </w:r>
      <w:r w:rsidR="00F474B4">
        <w:t xml:space="preserve"> </w:t>
      </w:r>
      <w:r>
        <w:t>and</w:t>
      </w:r>
      <w:r w:rsidR="00F474B4">
        <w:t xml:space="preserve"> </w:t>
      </w:r>
      <w:r>
        <w:t>employers</w:t>
      </w:r>
      <w:r w:rsidR="00F474B4">
        <w:t xml:space="preserve"> </w:t>
      </w:r>
      <w:r>
        <w:t>alike.</w:t>
      </w:r>
      <w:r w:rsidR="00F474B4">
        <w:t xml:space="preserve"> </w:t>
      </w:r>
      <w:r>
        <w:t>As</w:t>
      </w:r>
      <w:r w:rsidR="00F474B4">
        <w:t xml:space="preserve"> </w:t>
      </w:r>
      <w:r>
        <w:t>part</w:t>
      </w:r>
      <w:r w:rsidR="00F474B4">
        <w:t xml:space="preserve"> </w:t>
      </w:r>
      <w:r>
        <w:t>of</w:t>
      </w:r>
      <w:r w:rsidR="00F474B4">
        <w:t xml:space="preserve"> </w:t>
      </w:r>
      <w:r>
        <w:t>this,</w:t>
      </w:r>
      <w:r w:rsidR="00F474B4">
        <w:t xml:space="preserve"> </w:t>
      </w:r>
      <w:r>
        <w:t>AusMASA</w:t>
      </w:r>
      <w:r w:rsidR="00F474B4">
        <w:t xml:space="preserve"> </w:t>
      </w:r>
      <w:r>
        <w:t>is</w:t>
      </w:r>
      <w:r w:rsidR="00F474B4">
        <w:t xml:space="preserve"> </w:t>
      </w:r>
      <w:r>
        <w:t>responsible</w:t>
      </w:r>
      <w:r w:rsidR="00F474B4">
        <w:t xml:space="preserve"> </w:t>
      </w:r>
      <w:r>
        <w:t>for</w:t>
      </w:r>
      <w:r w:rsidR="00F474B4">
        <w:t xml:space="preserve"> </w:t>
      </w:r>
      <w:r>
        <w:t>the</w:t>
      </w:r>
      <w:r w:rsidR="00F474B4">
        <w:t xml:space="preserve"> </w:t>
      </w:r>
      <w:r>
        <w:t>following</w:t>
      </w:r>
      <w:r w:rsidR="00F474B4">
        <w:t xml:space="preserve"> </w:t>
      </w:r>
      <w:r>
        <w:t>nationally</w:t>
      </w:r>
      <w:r w:rsidR="00F474B4">
        <w:t xml:space="preserve"> </w:t>
      </w:r>
      <w:r>
        <w:t>recognised</w:t>
      </w:r>
      <w:r w:rsidR="00F474B4">
        <w:t xml:space="preserve"> </w:t>
      </w:r>
      <w:r>
        <w:t>training</w:t>
      </w:r>
      <w:r w:rsidR="00F474B4">
        <w:t xml:space="preserve"> </w:t>
      </w:r>
      <w:r>
        <w:t>packages:</w:t>
      </w:r>
    </w:p>
    <w:p w14:paraId="6A766208" w14:textId="670CDCAC" w:rsidR="00B66313" w:rsidRDefault="00B66313" w:rsidP="003E558D">
      <w:pPr>
        <w:pStyle w:val="ListBullet"/>
        <w:numPr>
          <w:ilvl w:val="0"/>
          <w:numId w:val="35"/>
        </w:numPr>
      </w:pPr>
      <w:r>
        <w:t>AUM</w:t>
      </w:r>
      <w:r w:rsidR="00F474B4">
        <w:t xml:space="preserve"> </w:t>
      </w:r>
      <w:r>
        <w:t>–</w:t>
      </w:r>
      <w:r w:rsidR="00F474B4">
        <w:t xml:space="preserve"> </w:t>
      </w:r>
      <w:r>
        <w:t>Automotive</w:t>
      </w:r>
      <w:r w:rsidR="00F474B4">
        <w:t xml:space="preserve"> </w:t>
      </w:r>
      <w:r>
        <w:t>Manufacturing</w:t>
      </w:r>
      <w:r w:rsidR="00F474B4">
        <w:t xml:space="preserve"> </w:t>
      </w:r>
    </w:p>
    <w:p w14:paraId="5A9BBC8C" w14:textId="687356D4" w:rsidR="00B66313" w:rsidRDefault="00B66313" w:rsidP="003E558D">
      <w:pPr>
        <w:pStyle w:val="ListBullet"/>
        <w:numPr>
          <w:ilvl w:val="0"/>
          <w:numId w:val="35"/>
        </w:numPr>
      </w:pPr>
      <w:r>
        <w:t>AUR</w:t>
      </w:r>
      <w:r w:rsidR="00F474B4">
        <w:t xml:space="preserve"> </w:t>
      </w:r>
      <w:r>
        <w:t>–</w:t>
      </w:r>
      <w:r w:rsidR="00F474B4">
        <w:t xml:space="preserve"> </w:t>
      </w:r>
      <w:r>
        <w:t>Automotive</w:t>
      </w:r>
      <w:r w:rsidR="00F474B4">
        <w:t xml:space="preserve"> </w:t>
      </w:r>
      <w:r>
        <w:t>Retail,</w:t>
      </w:r>
      <w:r w:rsidR="00F474B4">
        <w:t xml:space="preserve"> </w:t>
      </w:r>
      <w:r>
        <w:t>Service</w:t>
      </w:r>
      <w:r w:rsidR="00F474B4">
        <w:t xml:space="preserve"> </w:t>
      </w:r>
      <w:r>
        <w:t>and</w:t>
      </w:r>
      <w:r w:rsidR="00F474B4">
        <w:t xml:space="preserve"> </w:t>
      </w:r>
      <w:r>
        <w:t>Repair</w:t>
      </w:r>
      <w:r w:rsidR="00F474B4">
        <w:t xml:space="preserve"> </w:t>
      </w:r>
    </w:p>
    <w:p w14:paraId="239D396D" w14:textId="09D012E5" w:rsidR="00B66313" w:rsidRDefault="00B66313" w:rsidP="003E558D">
      <w:pPr>
        <w:pStyle w:val="ListBullet"/>
        <w:numPr>
          <w:ilvl w:val="0"/>
          <w:numId w:val="35"/>
        </w:numPr>
      </w:pPr>
      <w:r>
        <w:t>RII</w:t>
      </w:r>
      <w:r w:rsidR="00F474B4">
        <w:t xml:space="preserve"> </w:t>
      </w:r>
      <w:r>
        <w:t>–</w:t>
      </w:r>
      <w:r w:rsidR="00F474B4">
        <w:t xml:space="preserve"> </w:t>
      </w:r>
      <w:r>
        <w:t>Resources</w:t>
      </w:r>
      <w:r w:rsidR="00F474B4">
        <w:t xml:space="preserve"> </w:t>
      </w:r>
      <w:r>
        <w:t>and</w:t>
      </w:r>
      <w:r w:rsidR="00F474B4">
        <w:t xml:space="preserve"> </w:t>
      </w:r>
      <w:r>
        <w:t>Infrastructure</w:t>
      </w:r>
      <w:r w:rsidR="00F474B4">
        <w:t xml:space="preserve"> </w:t>
      </w:r>
      <w:r>
        <w:t>Industry</w:t>
      </w:r>
      <w:r w:rsidR="00F474B4">
        <w:t xml:space="preserve"> </w:t>
      </w:r>
    </w:p>
    <w:p w14:paraId="61B0DA05" w14:textId="6E196CEC" w:rsidR="00B66313" w:rsidRDefault="00B66313" w:rsidP="00B66313">
      <w:r>
        <w:t>AusMASA</w:t>
      </w:r>
      <w:r w:rsidR="00F474B4">
        <w:t xml:space="preserve"> </w:t>
      </w:r>
      <w:r>
        <w:t>also</w:t>
      </w:r>
      <w:r w:rsidR="00F474B4">
        <w:t xml:space="preserve"> </w:t>
      </w:r>
      <w:r>
        <w:t>studies</w:t>
      </w:r>
      <w:r w:rsidR="00F474B4">
        <w:t xml:space="preserve"> </w:t>
      </w:r>
      <w:r>
        <w:t>workforces</w:t>
      </w:r>
      <w:r w:rsidR="00F474B4">
        <w:t xml:space="preserve"> </w:t>
      </w:r>
      <w:r>
        <w:t>of</w:t>
      </w:r>
      <w:r w:rsidR="00F474B4">
        <w:t xml:space="preserve"> </w:t>
      </w:r>
      <w:r>
        <w:t>these</w:t>
      </w:r>
      <w:r w:rsidR="00F474B4">
        <w:t xml:space="preserve"> </w:t>
      </w:r>
      <w:r>
        <w:t>industries,</w:t>
      </w:r>
      <w:r w:rsidR="00F474B4">
        <w:t xml:space="preserve"> </w:t>
      </w:r>
      <w:r>
        <w:t>including</w:t>
      </w:r>
      <w:r w:rsidR="00F474B4">
        <w:t xml:space="preserve"> </w:t>
      </w:r>
      <w:r>
        <w:t>but</w:t>
      </w:r>
      <w:r w:rsidR="00F474B4">
        <w:t xml:space="preserve"> </w:t>
      </w:r>
      <w:r>
        <w:t>not</w:t>
      </w:r>
      <w:r w:rsidR="00F474B4">
        <w:t xml:space="preserve"> </w:t>
      </w:r>
      <w:r>
        <w:t>limited</w:t>
      </w:r>
      <w:r w:rsidR="00F474B4">
        <w:t xml:space="preserve"> </w:t>
      </w:r>
      <w:r>
        <w:t>to;</w:t>
      </w:r>
      <w:r w:rsidR="00F474B4">
        <w:t xml:space="preserve"> </w:t>
      </w:r>
      <w:r>
        <w:t>demographic</w:t>
      </w:r>
      <w:r w:rsidR="00F474B4">
        <w:t xml:space="preserve"> </w:t>
      </w:r>
      <w:r>
        <w:t>analysis,</w:t>
      </w:r>
      <w:r w:rsidR="00F474B4">
        <w:t xml:space="preserve"> </w:t>
      </w:r>
      <w:r>
        <w:t>workforce</w:t>
      </w:r>
      <w:r w:rsidR="00F474B4">
        <w:t xml:space="preserve"> </w:t>
      </w:r>
      <w:r>
        <w:t>needs,</w:t>
      </w:r>
      <w:r w:rsidR="00F474B4">
        <w:t xml:space="preserve"> </w:t>
      </w:r>
      <w:r>
        <w:t>workforce</w:t>
      </w:r>
      <w:r w:rsidR="00F474B4">
        <w:t xml:space="preserve"> </w:t>
      </w:r>
      <w:r>
        <w:t>planning,</w:t>
      </w:r>
      <w:r w:rsidR="00F474B4">
        <w:t xml:space="preserve"> </w:t>
      </w:r>
      <w:r>
        <w:t>skills</w:t>
      </w:r>
      <w:r w:rsidR="00F474B4">
        <w:t xml:space="preserve"> </w:t>
      </w:r>
      <w:r>
        <w:t>forecasting,</w:t>
      </w:r>
      <w:r w:rsidR="00F474B4">
        <w:t xml:space="preserve"> </w:t>
      </w:r>
      <w:r>
        <w:t>and</w:t>
      </w:r>
      <w:r w:rsidR="00F474B4">
        <w:t xml:space="preserve"> </w:t>
      </w:r>
      <w:r>
        <w:t>stewardship</w:t>
      </w:r>
      <w:r w:rsidR="00F474B4">
        <w:t xml:space="preserve"> </w:t>
      </w:r>
      <w:r>
        <w:t>of</w:t>
      </w:r>
      <w:r w:rsidR="00F474B4">
        <w:t xml:space="preserve"> </w:t>
      </w:r>
      <w:r>
        <w:t>industry</w:t>
      </w:r>
      <w:r w:rsidR="00F474B4">
        <w:t xml:space="preserve"> </w:t>
      </w:r>
      <w:r>
        <w:t>(including</w:t>
      </w:r>
      <w:r w:rsidR="00F474B4">
        <w:t xml:space="preserve"> </w:t>
      </w:r>
      <w:r>
        <w:t>higher</w:t>
      </w:r>
      <w:r w:rsidR="00F474B4">
        <w:t xml:space="preserve"> </w:t>
      </w:r>
      <w:r>
        <w:t>education).</w:t>
      </w:r>
      <w:r w:rsidR="00F474B4">
        <w:t xml:space="preserve"> </w:t>
      </w:r>
      <w:r>
        <w:t>AusMASA</w:t>
      </w:r>
      <w:r w:rsidR="00F474B4">
        <w:t xml:space="preserve"> </w:t>
      </w:r>
      <w:r>
        <w:t>has</w:t>
      </w:r>
      <w:r w:rsidR="00F474B4">
        <w:t xml:space="preserve"> </w:t>
      </w:r>
      <w:r>
        <w:t>a</w:t>
      </w:r>
      <w:r w:rsidR="00F474B4">
        <w:t xml:space="preserve"> </w:t>
      </w:r>
      <w:r>
        <w:t>dedicated</w:t>
      </w:r>
      <w:r w:rsidR="00F474B4">
        <w:t xml:space="preserve"> </w:t>
      </w:r>
      <w:r>
        <w:t>research</w:t>
      </w:r>
      <w:r w:rsidR="00F474B4">
        <w:t xml:space="preserve"> </w:t>
      </w:r>
      <w:r>
        <w:t>division</w:t>
      </w:r>
      <w:r w:rsidR="00F474B4">
        <w:t xml:space="preserve"> </w:t>
      </w:r>
      <w:r>
        <w:t>that</w:t>
      </w:r>
      <w:r w:rsidR="00F474B4">
        <w:t xml:space="preserve"> </w:t>
      </w:r>
      <w:r>
        <w:t>explores</w:t>
      </w:r>
      <w:r w:rsidR="00F474B4">
        <w:t xml:space="preserve"> </w:t>
      </w:r>
      <w:r>
        <w:t>the</w:t>
      </w:r>
      <w:r w:rsidR="00F474B4">
        <w:t xml:space="preserve"> </w:t>
      </w:r>
      <w:r>
        <w:t>short</w:t>
      </w:r>
      <w:r w:rsidR="00F474B4">
        <w:t xml:space="preserve"> </w:t>
      </w:r>
      <w:r>
        <w:t>and</w:t>
      </w:r>
      <w:r w:rsidR="00F474B4">
        <w:t xml:space="preserve"> </w:t>
      </w:r>
      <w:r>
        <w:t>long-term</w:t>
      </w:r>
      <w:r w:rsidR="00F474B4">
        <w:t xml:space="preserve"> </w:t>
      </w:r>
      <w:r>
        <w:t>strategic</w:t>
      </w:r>
      <w:r w:rsidR="00F474B4">
        <w:t xml:space="preserve"> </w:t>
      </w:r>
      <w:r>
        <w:t>workforce</w:t>
      </w:r>
      <w:r w:rsidR="00F474B4">
        <w:t xml:space="preserve"> </w:t>
      </w:r>
      <w:r>
        <w:t>and</w:t>
      </w:r>
      <w:r w:rsidR="00F474B4">
        <w:t xml:space="preserve"> </w:t>
      </w:r>
      <w:r>
        <w:t>relevant</w:t>
      </w:r>
      <w:r w:rsidR="00F474B4">
        <w:t xml:space="preserve"> </w:t>
      </w:r>
      <w:r>
        <w:t>industry</w:t>
      </w:r>
      <w:r w:rsidR="00F474B4">
        <w:t xml:space="preserve"> </w:t>
      </w:r>
      <w:r>
        <w:t>level</w:t>
      </w:r>
      <w:r w:rsidR="00F474B4">
        <w:t xml:space="preserve"> </w:t>
      </w:r>
      <w:r>
        <w:t>trends,</w:t>
      </w:r>
      <w:r w:rsidR="00F474B4">
        <w:t xml:space="preserve"> </w:t>
      </w:r>
      <w:r>
        <w:t>disruptors,</w:t>
      </w:r>
      <w:r w:rsidR="00F474B4">
        <w:t xml:space="preserve"> </w:t>
      </w:r>
      <w:r>
        <w:t>and</w:t>
      </w:r>
      <w:r w:rsidR="00F474B4">
        <w:t xml:space="preserve"> </w:t>
      </w:r>
      <w:r>
        <w:t>challenges</w:t>
      </w:r>
      <w:r w:rsidR="00F474B4">
        <w:t xml:space="preserve"> </w:t>
      </w:r>
      <w:r>
        <w:t>surrounding</w:t>
      </w:r>
      <w:r w:rsidR="00F474B4">
        <w:t xml:space="preserve"> </w:t>
      </w:r>
      <w:r>
        <w:t>the</w:t>
      </w:r>
      <w:r w:rsidR="00F474B4">
        <w:t xml:space="preserve"> </w:t>
      </w:r>
      <w:r>
        <w:t>industries</w:t>
      </w:r>
      <w:r w:rsidR="00F474B4">
        <w:t xml:space="preserve"> </w:t>
      </w:r>
      <w:r>
        <w:t>within</w:t>
      </w:r>
      <w:r w:rsidR="00F474B4">
        <w:t xml:space="preserve"> </w:t>
      </w:r>
      <w:r>
        <w:t>their</w:t>
      </w:r>
      <w:r w:rsidR="00F474B4">
        <w:t xml:space="preserve"> </w:t>
      </w:r>
      <w:r>
        <w:t>remit,</w:t>
      </w:r>
      <w:r w:rsidR="00F474B4">
        <w:t xml:space="preserve"> </w:t>
      </w:r>
      <w:r>
        <w:t>including</w:t>
      </w:r>
      <w:r w:rsidR="00F474B4">
        <w:t xml:space="preserve"> </w:t>
      </w:r>
      <w:r>
        <w:t>the</w:t>
      </w:r>
      <w:r w:rsidR="00F474B4">
        <w:t xml:space="preserve"> </w:t>
      </w:r>
      <w:r>
        <w:t>industries</w:t>
      </w:r>
      <w:r w:rsidR="00F474B4">
        <w:t xml:space="preserve"> </w:t>
      </w:r>
      <w:r>
        <w:t>VET</w:t>
      </w:r>
      <w:r w:rsidR="00F474B4">
        <w:t xml:space="preserve"> </w:t>
      </w:r>
      <w:r>
        <w:t>and</w:t>
      </w:r>
      <w:r w:rsidR="00F474B4">
        <w:t xml:space="preserve"> </w:t>
      </w:r>
      <w:r>
        <w:t>apprenticeship</w:t>
      </w:r>
      <w:r w:rsidR="00F474B4">
        <w:t xml:space="preserve"> </w:t>
      </w:r>
      <w:r>
        <w:t>streams.</w:t>
      </w:r>
      <w:r w:rsidR="00F474B4">
        <w:t xml:space="preserve"> </w:t>
      </w:r>
    </w:p>
    <w:p w14:paraId="58A8E056" w14:textId="133A8A3B" w:rsidR="00B66313" w:rsidRDefault="00B66313" w:rsidP="00B66313">
      <w:r>
        <w:t>Occupations</w:t>
      </w:r>
      <w:r w:rsidR="00F474B4">
        <w:t xml:space="preserve"> </w:t>
      </w:r>
      <w:r>
        <w:t>of</w:t>
      </w:r>
      <w:r w:rsidR="00F474B4">
        <w:t xml:space="preserve"> </w:t>
      </w:r>
      <w:r>
        <w:t>relevance</w:t>
      </w:r>
      <w:r w:rsidR="00F474B4">
        <w:t xml:space="preserve"> </w:t>
      </w:r>
      <w:r>
        <w:t>to</w:t>
      </w:r>
      <w:r w:rsidR="00F474B4">
        <w:t xml:space="preserve"> </w:t>
      </w:r>
      <w:r>
        <w:t>the</w:t>
      </w:r>
      <w:r w:rsidR="00F474B4">
        <w:t xml:space="preserve"> </w:t>
      </w:r>
      <w:r>
        <w:t>industries</w:t>
      </w:r>
      <w:r w:rsidR="00F474B4">
        <w:t xml:space="preserve"> </w:t>
      </w:r>
      <w:r>
        <w:t>within</w:t>
      </w:r>
      <w:r w:rsidR="00F474B4">
        <w:t xml:space="preserve"> </w:t>
      </w:r>
      <w:r>
        <w:t>AusMASA’s</w:t>
      </w:r>
      <w:r w:rsidR="00F474B4">
        <w:t xml:space="preserve"> </w:t>
      </w:r>
      <w:r>
        <w:t>remit</w:t>
      </w:r>
      <w:r w:rsidR="00F474B4">
        <w:t xml:space="preserve"> </w:t>
      </w:r>
      <w:r>
        <w:t>are:</w:t>
      </w:r>
    </w:p>
    <w:p w14:paraId="61B31A02" w14:textId="77777777" w:rsidR="00B66313" w:rsidRDefault="00B66313" w:rsidP="00B66313">
      <w:r>
        <w:t>Mining</w:t>
      </w:r>
    </w:p>
    <w:p w14:paraId="2EF9A59B" w14:textId="69D609A5" w:rsidR="00B66313" w:rsidRDefault="00B66313" w:rsidP="003E558D">
      <w:pPr>
        <w:pStyle w:val="ListBullet"/>
        <w:numPr>
          <w:ilvl w:val="0"/>
          <w:numId w:val="35"/>
        </w:numPr>
      </w:pPr>
      <w:r>
        <w:t>Mine</w:t>
      </w:r>
      <w:r w:rsidR="00F474B4">
        <w:t xml:space="preserve"> </w:t>
      </w:r>
      <w:r>
        <w:t>Engineer</w:t>
      </w:r>
    </w:p>
    <w:p w14:paraId="3A52EDD8" w14:textId="6288A8FA" w:rsidR="00B66313" w:rsidRDefault="00B66313" w:rsidP="003E558D">
      <w:pPr>
        <w:pStyle w:val="ListBullet"/>
        <w:numPr>
          <w:ilvl w:val="0"/>
          <w:numId w:val="35"/>
        </w:numPr>
      </w:pPr>
      <w:r>
        <w:t>Driller</w:t>
      </w:r>
      <w:r w:rsidR="00F474B4">
        <w:t xml:space="preserve"> </w:t>
      </w:r>
    </w:p>
    <w:p w14:paraId="1A7B5CB3" w14:textId="2A1EBFD3" w:rsidR="00B66313" w:rsidRDefault="00B66313" w:rsidP="003E558D">
      <w:pPr>
        <w:pStyle w:val="ListBullet"/>
        <w:numPr>
          <w:ilvl w:val="0"/>
          <w:numId w:val="35"/>
        </w:numPr>
      </w:pPr>
      <w:r>
        <w:t>Process</w:t>
      </w:r>
      <w:r w:rsidR="00F474B4">
        <w:t xml:space="preserve"> </w:t>
      </w:r>
      <w:r>
        <w:t>Operator.</w:t>
      </w:r>
      <w:r w:rsidR="00F474B4">
        <w:t xml:space="preserve"> </w:t>
      </w:r>
    </w:p>
    <w:p w14:paraId="09A001B8" w14:textId="77777777" w:rsidR="00B66313" w:rsidRDefault="00B66313" w:rsidP="00B66313">
      <w:r>
        <w:t>Automotive</w:t>
      </w:r>
    </w:p>
    <w:p w14:paraId="5A6E9648" w14:textId="4283C271" w:rsidR="00B66313" w:rsidRDefault="00B66313" w:rsidP="003E558D">
      <w:pPr>
        <w:pStyle w:val="ListBullet"/>
        <w:numPr>
          <w:ilvl w:val="0"/>
          <w:numId w:val="35"/>
        </w:numPr>
      </w:pPr>
      <w:r>
        <w:t>Light</w:t>
      </w:r>
      <w:r w:rsidR="00F474B4">
        <w:t xml:space="preserve"> </w:t>
      </w:r>
      <w:r>
        <w:t>Vehicle</w:t>
      </w:r>
      <w:r w:rsidR="00F474B4">
        <w:t xml:space="preserve"> </w:t>
      </w:r>
      <w:r>
        <w:t>Technician</w:t>
      </w:r>
      <w:r w:rsidR="00F474B4">
        <w:t xml:space="preserve"> </w:t>
      </w:r>
    </w:p>
    <w:p w14:paraId="5F8828F6" w14:textId="2C04AD4D" w:rsidR="00B66313" w:rsidRDefault="00B66313" w:rsidP="003E558D">
      <w:pPr>
        <w:pStyle w:val="ListBullet"/>
        <w:numPr>
          <w:ilvl w:val="0"/>
          <w:numId w:val="35"/>
        </w:numPr>
      </w:pPr>
      <w:r>
        <w:t>EV</w:t>
      </w:r>
      <w:r w:rsidR="00F474B4">
        <w:t xml:space="preserve"> </w:t>
      </w:r>
      <w:r>
        <w:t>Technician</w:t>
      </w:r>
      <w:r w:rsidR="00F474B4">
        <w:t xml:space="preserve"> </w:t>
      </w:r>
    </w:p>
    <w:p w14:paraId="05985949" w14:textId="5DE7D4E1" w:rsidR="00B66313" w:rsidRDefault="00B66313" w:rsidP="003E558D">
      <w:pPr>
        <w:pStyle w:val="ListBullet"/>
        <w:numPr>
          <w:ilvl w:val="0"/>
          <w:numId w:val="35"/>
        </w:numPr>
      </w:pPr>
      <w:r>
        <w:t>Automotive</w:t>
      </w:r>
      <w:r w:rsidR="00F474B4">
        <w:t xml:space="preserve"> </w:t>
      </w:r>
      <w:r>
        <w:t>Electrician.</w:t>
      </w:r>
      <w:r w:rsidR="00F474B4">
        <w:t xml:space="preserve"> </w:t>
      </w:r>
    </w:p>
    <w:p w14:paraId="30EB8297" w14:textId="71D8939C" w:rsidR="00B66313" w:rsidRDefault="00B66313" w:rsidP="00B66313">
      <w:r>
        <w:t>Find</w:t>
      </w:r>
      <w:r w:rsidR="00F474B4">
        <w:t xml:space="preserve"> </w:t>
      </w:r>
      <w:r>
        <w:t>out</w:t>
      </w:r>
      <w:r w:rsidR="00F474B4">
        <w:t xml:space="preserve"> </w:t>
      </w:r>
      <w:r>
        <w:t>more</w:t>
      </w:r>
      <w:r w:rsidR="00F474B4">
        <w:t xml:space="preserve"> </w:t>
      </w:r>
      <w:r>
        <w:t>at:</w:t>
      </w:r>
      <w:r w:rsidR="00F474B4">
        <w:t xml:space="preserve"> </w:t>
      </w:r>
      <w:hyperlink r:id="rId69" w:history="1">
        <w:r w:rsidRPr="00B66313">
          <w:rPr>
            <w:rStyle w:val="Hyperlink"/>
          </w:rPr>
          <w:t>ausmasa.org.au</w:t>
        </w:r>
      </w:hyperlink>
    </w:p>
    <w:p w14:paraId="5FAC9C6A" w14:textId="336D244D" w:rsidR="00294ECF" w:rsidRDefault="00294ECF" w:rsidP="00B66313">
      <w:r>
        <w:rPr>
          <w:noProof/>
        </w:rPr>
        <w:drawing>
          <wp:inline distT="0" distB="0" distL="0" distR="0" wp14:anchorId="40049CE1" wp14:editId="69EA0965">
            <wp:extent cx="6120765" cy="2457450"/>
            <wp:effectExtent l="0" t="0" r="0" b="0"/>
            <wp:docPr id="1699678432" name="Picture 39" descr="Circle showing that 107, 200 people were employed as motor mechanics in November 2024.&#10;Circle showing that the median weekly full-time earnings in 2023 for motor mechanics was $1, 410.&#10;Doughnut chart showing that 3% of motor mechanics identified as female.&#10;Doughnut chart showing that 10% of motor mechanics were employed part-time&#10;Circle showing that there is an 2.6% projected employment change over the 5 years to May 2029 for motor mechanics. &#10;Circle showing that 64, 600 people were employed as drillers, miners and shot firers in November 2024.&#10;Circle showing that the median weekly full-time earnings in 2023 for drillers, miners and shot firers was $2, 820.&#10;Doughnut chart showing that 11% of drillers, miners and shot firers identified as female.&#10;Doughnut chart showing that 3% of drillers, miners and shot firers were employed part-time&#10;Circle showing that there is an -0.6% projected employment change over the 5 years to May 2029 for drillers, miners and shot firers. &#10;Circle showing that 31, 700 people were employed as motor vehicle and vehicle parts salespersons in November 2024.&#10;Circle showing that the median weekly full-time earnings in 2023 for motor vehicle and vehicle parts salespersons was $1, 300.&#10;Doughnut chart showing that 17% of motor vehicle and vehicle parts salespersons identified as female.&#10;Doughnut chart showing that 14% of motor vehicle and vehicle parts salespersons were employed part-time&#10;Circle showing that there is an 3.7% projected employment change over the 5 years to May 2029 for motor vehicle and vehicle parts salesperson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78432" name="Picture 39" descr="Circle showing that 107, 200 people were employed as motor mechanics in November 2024.&#10;Circle showing that the median weekly full-time earnings in 2023 for motor mechanics was $1, 410.&#10;Doughnut chart showing that 3% of motor mechanics identified as female.&#10;Doughnut chart showing that 10% of motor mechanics were employed part-time&#10;Circle showing that there is an 2.6% projected employment change over the 5 years to May 2029 for motor mechanics. &#10;Circle showing that 64, 600 people were employed as drillers, miners and shot firers in November 2024.&#10;Circle showing that the median weekly full-time earnings in 2023 for drillers, miners and shot firers was $2, 820.&#10;Doughnut chart showing that 11% of drillers, miners and shot firers identified as female.&#10;Doughnut chart showing that 3% of drillers, miners and shot firers were employed part-time&#10;Circle showing that there is an -0.6% projected employment change over the 5 years to May 2029 for drillers, miners and shot firers. &#10;Circle showing that 31, 700 people were employed as motor vehicle and vehicle parts salespersons in November 2024.&#10;Circle showing that the median weekly full-time earnings in 2023 for motor vehicle and vehicle parts salespersons was $1, 300.&#10;Doughnut chart showing that 17% of motor vehicle and vehicle parts salespersons identified as female.&#10;Doughnut chart showing that 14% of motor vehicle and vehicle parts salespersons were employed part-time&#10;Circle showing that there is an 3.7% projected employment change over the 5 years to May 2029 for motor vehicle and vehicle parts salespersons. &#1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4F3D96EE" w14:textId="054E34DD" w:rsidR="00B66313" w:rsidRDefault="00B66313" w:rsidP="00614CF2">
      <w:pPr>
        <w:pStyle w:val="Caption"/>
      </w:pPr>
      <w:r w:rsidRPr="00B66313">
        <w:t>Note:</w:t>
      </w:r>
      <w:r w:rsidR="00F474B4">
        <w:t xml:space="preserve"> </w:t>
      </w:r>
      <w:r w:rsidRPr="00B66313">
        <w:t>figures</w:t>
      </w:r>
      <w:r w:rsidR="00F474B4">
        <w:t xml:space="preserve"> </w:t>
      </w:r>
      <w:r w:rsidRPr="00B66313">
        <w:t>are</w:t>
      </w:r>
      <w:r w:rsidR="00F474B4">
        <w:t xml:space="preserve"> </w:t>
      </w:r>
      <w:r w:rsidRPr="00B66313">
        <w:t>for</w:t>
      </w:r>
      <w:r w:rsidR="00F474B4">
        <w:t xml:space="preserve"> </w:t>
      </w:r>
      <w:r w:rsidRPr="00B66313">
        <w:t>occupation</w:t>
      </w:r>
      <w:r w:rsidR="00F474B4">
        <w:t xml:space="preserve"> </w:t>
      </w:r>
      <w:r w:rsidRPr="00B66313">
        <w:t>employment</w:t>
      </w:r>
      <w:r w:rsidR="00F474B4">
        <w:t xml:space="preserve"> </w:t>
      </w:r>
      <w:r w:rsidRPr="00B66313">
        <w:t>across</w:t>
      </w:r>
      <w:r w:rsidR="00F474B4">
        <w:t xml:space="preserve"> </w:t>
      </w:r>
      <w:r w:rsidRPr="00B66313">
        <w:t>all</w:t>
      </w:r>
      <w:r w:rsidR="00F474B4">
        <w:t xml:space="preserve"> </w:t>
      </w:r>
      <w:r w:rsidRPr="00B66313">
        <w:t>industries</w:t>
      </w:r>
    </w:p>
    <w:p w14:paraId="7578DE6B" w14:textId="62EBA404" w:rsidR="00B66313" w:rsidRPr="001F20F9" w:rsidRDefault="00B66313" w:rsidP="001F20F9">
      <w:pPr>
        <w:pStyle w:val="Source"/>
        <w:numPr>
          <w:ilvl w:val="4"/>
          <w:numId w:val="35"/>
        </w:numPr>
      </w:pPr>
      <w:r w:rsidRPr="00B66313">
        <w:t>ABS,</w:t>
      </w:r>
      <w:r w:rsidR="00F474B4">
        <w:t xml:space="preserve"> </w:t>
      </w:r>
      <w:r w:rsidRPr="00B66313">
        <w:t>Labour</w:t>
      </w:r>
      <w:r w:rsidR="00F474B4">
        <w:t xml:space="preserve"> </w:t>
      </w:r>
      <w:r w:rsidRPr="00B66313">
        <w:t>Force,</w:t>
      </w:r>
      <w:r w:rsidR="00F474B4">
        <w:t xml:space="preserve"> </w:t>
      </w:r>
      <w:r w:rsidRPr="00B66313">
        <w:t>Australia,</w:t>
      </w:r>
      <w:r w:rsidR="00F474B4">
        <w:t xml:space="preserve"> </w:t>
      </w:r>
      <w:r w:rsidRPr="00B66313">
        <w:t>Detailed,</w:t>
      </w:r>
      <w:r w:rsidR="00F474B4">
        <w:t xml:space="preserve"> </w:t>
      </w:r>
      <w:r w:rsidRPr="00B66313">
        <w:t>November</w:t>
      </w:r>
      <w:r w:rsidR="00F474B4">
        <w:t xml:space="preserve"> </w:t>
      </w:r>
      <w:r w:rsidRPr="00B66313">
        <w:t>2024;</w:t>
      </w:r>
      <w:r w:rsidR="00F474B4">
        <w:t xml:space="preserve"> </w:t>
      </w:r>
      <w:r w:rsidRPr="00B66313">
        <w:t>Employment</w:t>
      </w:r>
      <w:r w:rsidR="00F474B4">
        <w:t xml:space="preserve"> </w:t>
      </w:r>
      <w:r w:rsidRPr="00B66313">
        <w:t>Projections</w:t>
      </w:r>
      <w:r w:rsidR="00F474B4">
        <w:t xml:space="preserve"> </w:t>
      </w:r>
      <w:r w:rsidRPr="00B66313">
        <w:t>produced</w:t>
      </w:r>
      <w:r w:rsidR="00F474B4">
        <w:t xml:space="preserve"> </w:t>
      </w:r>
      <w:r w:rsidRPr="00B66313">
        <w:t>by</w:t>
      </w:r>
      <w:r w:rsidR="00F474B4">
        <w:t xml:space="preserve"> </w:t>
      </w:r>
      <w:r w:rsidRPr="00B66313">
        <w:t>Victoria</w:t>
      </w:r>
      <w:r w:rsidR="00F474B4">
        <w:t xml:space="preserve"> </w:t>
      </w:r>
      <w:r w:rsidRPr="00B66313">
        <w:t>University</w:t>
      </w:r>
      <w:r w:rsidR="00F474B4">
        <w:t xml:space="preserve"> </w:t>
      </w:r>
      <w:r w:rsidRPr="00B66313">
        <w:t>for</w:t>
      </w:r>
      <w:r w:rsidR="00F474B4">
        <w:t xml:space="preserve"> </w:t>
      </w:r>
      <w:r w:rsidRPr="00B66313">
        <w:t>Jobs</w:t>
      </w:r>
      <w:r w:rsidR="00F474B4">
        <w:t xml:space="preserve"> </w:t>
      </w:r>
      <w:r w:rsidRPr="00B66313">
        <w:t>and</w:t>
      </w:r>
      <w:r w:rsidR="00F474B4">
        <w:t xml:space="preserve"> </w:t>
      </w:r>
      <w:r w:rsidRPr="00B66313">
        <w:t>Skills</w:t>
      </w:r>
      <w:r w:rsidR="00F474B4">
        <w:t xml:space="preserve"> </w:t>
      </w:r>
      <w:r w:rsidRPr="00B66313">
        <w:t>Australia,</w:t>
      </w:r>
      <w:r w:rsidR="00F474B4">
        <w:t xml:space="preserve"> </w:t>
      </w:r>
      <w:r w:rsidRPr="00B66313">
        <w:t>2024</w:t>
      </w:r>
      <w:r w:rsidR="00F474B4">
        <w:t xml:space="preserve"> </w:t>
      </w:r>
      <w:r w:rsidRPr="00B66313">
        <w:t>(May</w:t>
      </w:r>
      <w:r w:rsidR="00F474B4">
        <w:t xml:space="preserve"> </w:t>
      </w:r>
      <w:r w:rsidRPr="00B66313">
        <w:t>2024</w:t>
      </w:r>
      <w:r w:rsidR="00F474B4">
        <w:t xml:space="preserve"> </w:t>
      </w:r>
      <w:r w:rsidRPr="00B66313">
        <w:t>to</w:t>
      </w:r>
      <w:r w:rsidR="00F474B4">
        <w:t xml:space="preserve"> </w:t>
      </w:r>
      <w:r w:rsidRPr="00B66313">
        <w:t>May</w:t>
      </w:r>
      <w:r w:rsidR="00F474B4">
        <w:t xml:space="preserve"> </w:t>
      </w:r>
      <w:r w:rsidRPr="00B66313">
        <w:t>2034);</w:t>
      </w:r>
      <w:r w:rsidR="00F474B4">
        <w:t xml:space="preserve"> </w:t>
      </w:r>
      <w:r w:rsidRPr="00B66313">
        <w:t>ABS</w:t>
      </w:r>
      <w:r w:rsidR="00F474B4">
        <w:t xml:space="preserve"> </w:t>
      </w:r>
      <w:r w:rsidRPr="00B66313">
        <w:t>Survey</w:t>
      </w:r>
      <w:r w:rsidR="00F474B4">
        <w:t xml:space="preserve"> </w:t>
      </w:r>
      <w:r w:rsidRPr="00B66313">
        <w:t>of</w:t>
      </w:r>
      <w:r w:rsidR="00F474B4">
        <w:t xml:space="preserve"> </w:t>
      </w:r>
      <w:r w:rsidRPr="00B66313">
        <w:t>Employee</w:t>
      </w:r>
      <w:r w:rsidR="00F474B4">
        <w:t xml:space="preserve"> </w:t>
      </w:r>
      <w:r w:rsidRPr="00B66313">
        <w:t>Earnings</w:t>
      </w:r>
      <w:r w:rsidR="00F474B4">
        <w:t xml:space="preserve"> </w:t>
      </w:r>
      <w:r w:rsidRPr="00B66313">
        <w:t>and</w:t>
      </w:r>
      <w:r w:rsidR="00F474B4">
        <w:t xml:space="preserve"> </w:t>
      </w:r>
      <w:r w:rsidRPr="00B66313">
        <w:t>Hours,</w:t>
      </w:r>
      <w:r w:rsidR="00F474B4">
        <w:t xml:space="preserve"> </w:t>
      </w:r>
      <w:r w:rsidRPr="00B66313">
        <w:t>May</w:t>
      </w:r>
      <w:r w:rsidR="00F474B4">
        <w:t xml:space="preserve"> </w:t>
      </w:r>
      <w:r w:rsidRPr="00B66313">
        <w:t>2023</w:t>
      </w:r>
    </w:p>
    <w:p w14:paraId="2CDE18E0" w14:textId="5F5EF97F" w:rsidR="00B66313" w:rsidRDefault="00B66313" w:rsidP="00B66313">
      <w:pPr>
        <w:pStyle w:val="Heading2"/>
      </w:pPr>
      <w:bookmarkStart w:id="23" w:name="_Toc200630466"/>
      <w:r>
        <w:lastRenderedPageBreak/>
        <w:t>Powering</w:t>
      </w:r>
      <w:r w:rsidR="00F474B4">
        <w:t xml:space="preserve"> </w:t>
      </w:r>
      <w:r>
        <w:t>Skills</w:t>
      </w:r>
      <w:r w:rsidR="00F474B4">
        <w:t xml:space="preserve"> </w:t>
      </w:r>
      <w:r>
        <w:t>Organisation</w:t>
      </w:r>
      <w:bookmarkEnd w:id="23"/>
      <w:r w:rsidR="00F474B4">
        <w:t xml:space="preserve"> </w:t>
      </w:r>
    </w:p>
    <w:p w14:paraId="3242B3BB" w14:textId="67B6F12B" w:rsidR="00B66313" w:rsidRDefault="00B66313" w:rsidP="00B66313">
      <w:r>
        <w:t>Powering</w:t>
      </w:r>
      <w:r w:rsidR="00F474B4">
        <w:t xml:space="preserve"> </w:t>
      </w:r>
      <w:r>
        <w:t>Skills</w:t>
      </w:r>
      <w:r w:rsidR="00F474B4">
        <w:t xml:space="preserve"> </w:t>
      </w:r>
      <w:r>
        <w:t>Organisation</w:t>
      </w:r>
      <w:r w:rsidR="00F474B4">
        <w:t xml:space="preserve"> </w:t>
      </w:r>
      <w:r>
        <w:t>(PSO)</w:t>
      </w:r>
      <w:r w:rsidR="00F474B4">
        <w:t xml:space="preserve"> </w:t>
      </w:r>
      <w:r>
        <w:t>works</w:t>
      </w:r>
      <w:r w:rsidR="00F474B4">
        <w:t xml:space="preserve"> </w:t>
      </w:r>
      <w:r>
        <w:t>across</w:t>
      </w:r>
      <w:r w:rsidR="00F474B4">
        <w:t xml:space="preserve"> </w:t>
      </w:r>
      <w:r>
        <w:t>the</w:t>
      </w:r>
      <w:r w:rsidR="00F474B4">
        <w:t xml:space="preserve"> </w:t>
      </w:r>
      <w:r>
        <w:t>energy</w:t>
      </w:r>
      <w:r w:rsidR="00F474B4">
        <w:t xml:space="preserve"> </w:t>
      </w:r>
      <w:r>
        <w:t>sector,</w:t>
      </w:r>
      <w:r w:rsidR="00F474B4">
        <w:t xml:space="preserve"> </w:t>
      </w:r>
      <w:r>
        <w:t>focusing</w:t>
      </w:r>
      <w:r w:rsidR="00F474B4">
        <w:t xml:space="preserve"> </w:t>
      </w:r>
      <w:r>
        <w:t>on</w:t>
      </w:r>
      <w:r w:rsidR="00F474B4">
        <w:t xml:space="preserve"> </w:t>
      </w:r>
      <w:r>
        <w:t>electricity,</w:t>
      </w:r>
      <w:r w:rsidR="00F474B4">
        <w:t xml:space="preserve"> </w:t>
      </w:r>
      <w:r>
        <w:t>renewables</w:t>
      </w:r>
      <w:r w:rsidR="00F474B4">
        <w:t xml:space="preserve"> </w:t>
      </w:r>
      <w:r>
        <w:t>and</w:t>
      </w:r>
      <w:r w:rsidR="00F474B4">
        <w:t xml:space="preserve"> </w:t>
      </w:r>
      <w:r>
        <w:t>gas.</w:t>
      </w:r>
      <w:r w:rsidR="00F474B4">
        <w:t xml:space="preserve"> </w:t>
      </w:r>
      <w:r>
        <w:t>PSO</w:t>
      </w:r>
      <w:r w:rsidR="00F474B4">
        <w:t xml:space="preserve"> </w:t>
      </w:r>
      <w:r>
        <w:t>helps</w:t>
      </w:r>
      <w:r w:rsidR="00F474B4">
        <w:t xml:space="preserve"> </w:t>
      </w:r>
      <w:r>
        <w:t>Australia’s</w:t>
      </w:r>
      <w:r w:rsidR="00F474B4">
        <w:t xml:space="preserve"> </w:t>
      </w:r>
      <w:r>
        <w:t>energy</w:t>
      </w:r>
      <w:r w:rsidR="00F474B4">
        <w:t xml:space="preserve"> </w:t>
      </w:r>
      <w:r>
        <w:t>sector</w:t>
      </w:r>
      <w:r w:rsidR="00F474B4">
        <w:t xml:space="preserve"> </w:t>
      </w:r>
      <w:r>
        <w:t>and</w:t>
      </w:r>
      <w:r w:rsidR="00F474B4">
        <w:t xml:space="preserve"> </w:t>
      </w:r>
      <w:r>
        <w:t>those</w:t>
      </w:r>
      <w:r w:rsidR="00F474B4">
        <w:t xml:space="preserve"> </w:t>
      </w:r>
      <w:r>
        <w:t>entering</w:t>
      </w:r>
      <w:r w:rsidR="00F474B4">
        <w:t xml:space="preserve"> </w:t>
      </w:r>
      <w:r>
        <w:t>it</w:t>
      </w:r>
      <w:r w:rsidR="00F474B4">
        <w:t xml:space="preserve"> </w:t>
      </w:r>
      <w:r>
        <w:t>to</w:t>
      </w:r>
      <w:r w:rsidR="00F474B4">
        <w:t xml:space="preserve"> </w:t>
      </w:r>
      <w:r>
        <w:t>train</w:t>
      </w:r>
      <w:r w:rsidR="00F474B4">
        <w:t xml:space="preserve"> </w:t>
      </w:r>
      <w:r>
        <w:t>in</w:t>
      </w:r>
      <w:r w:rsidR="00F474B4">
        <w:t xml:space="preserve"> </w:t>
      </w:r>
      <w:r>
        <w:t>the</w:t>
      </w:r>
      <w:r w:rsidR="00F474B4">
        <w:t xml:space="preserve"> </w:t>
      </w:r>
      <w:r>
        <w:t>relevant</w:t>
      </w:r>
      <w:r w:rsidR="00F474B4">
        <w:t xml:space="preserve"> </w:t>
      </w:r>
      <w:r>
        <w:t>skills</w:t>
      </w:r>
      <w:r w:rsidR="00F474B4">
        <w:t xml:space="preserve"> </w:t>
      </w:r>
      <w:r>
        <w:t>needed</w:t>
      </w:r>
      <w:r w:rsidR="00F474B4">
        <w:t xml:space="preserve"> </w:t>
      </w:r>
      <w:r>
        <w:t>to</w:t>
      </w:r>
      <w:r w:rsidR="00F474B4">
        <w:t xml:space="preserve"> </w:t>
      </w:r>
      <w:r>
        <w:t>work</w:t>
      </w:r>
      <w:r w:rsidR="00F474B4">
        <w:t xml:space="preserve"> </w:t>
      </w:r>
      <w:r>
        <w:t>and</w:t>
      </w:r>
      <w:r w:rsidR="00F474B4">
        <w:t xml:space="preserve"> </w:t>
      </w:r>
      <w:r>
        <w:t>grow</w:t>
      </w:r>
      <w:r w:rsidR="00F474B4">
        <w:t xml:space="preserve"> </w:t>
      </w:r>
      <w:r>
        <w:t>in</w:t>
      </w:r>
      <w:r w:rsidR="00F474B4">
        <w:t xml:space="preserve"> </w:t>
      </w:r>
      <w:r>
        <w:t>its</w:t>
      </w:r>
      <w:r w:rsidR="00F474B4">
        <w:t xml:space="preserve"> </w:t>
      </w:r>
      <w:r>
        <w:t>sectors.</w:t>
      </w:r>
      <w:r w:rsidR="00F474B4">
        <w:t xml:space="preserve"> </w:t>
      </w:r>
    </w:p>
    <w:p w14:paraId="43F5D9CF" w14:textId="667292C7" w:rsidR="00B66313" w:rsidRDefault="00B66313" w:rsidP="00B66313">
      <w:r>
        <w:t>PSO</w:t>
      </w:r>
      <w:r w:rsidR="00F474B4">
        <w:t xml:space="preserve"> </w:t>
      </w:r>
      <w:r>
        <w:t>supports</w:t>
      </w:r>
      <w:r w:rsidR="00F474B4">
        <w:t xml:space="preserve"> </w:t>
      </w:r>
      <w:r>
        <w:t>qualifications</w:t>
      </w:r>
      <w:r w:rsidR="00F474B4">
        <w:t xml:space="preserve"> </w:t>
      </w:r>
      <w:r>
        <w:t>that</w:t>
      </w:r>
      <w:r w:rsidR="00F474B4">
        <w:t xml:space="preserve"> </w:t>
      </w:r>
      <w:r>
        <w:t>sit</w:t>
      </w:r>
      <w:r w:rsidR="00F474B4">
        <w:t xml:space="preserve"> </w:t>
      </w:r>
      <w:r>
        <w:t>across</w:t>
      </w:r>
      <w:r w:rsidR="00F474B4">
        <w:t xml:space="preserve"> </w:t>
      </w:r>
      <w:r>
        <w:t>a</w:t>
      </w:r>
      <w:r w:rsidR="00F474B4">
        <w:t xml:space="preserve"> </w:t>
      </w:r>
      <w:r>
        <w:t>range</w:t>
      </w:r>
      <w:r w:rsidR="00F474B4">
        <w:t xml:space="preserve"> </w:t>
      </w:r>
      <w:r>
        <w:t>of</w:t>
      </w:r>
      <w:r w:rsidR="00F474B4">
        <w:t xml:space="preserve"> </w:t>
      </w:r>
      <w:r>
        <w:t>career</w:t>
      </w:r>
      <w:r w:rsidR="00F474B4">
        <w:t xml:space="preserve"> </w:t>
      </w:r>
      <w:r>
        <w:t>choices,</w:t>
      </w:r>
      <w:r w:rsidR="00F474B4">
        <w:t xml:space="preserve"> </w:t>
      </w:r>
      <w:r>
        <w:t>including</w:t>
      </w:r>
      <w:r w:rsidR="00F474B4">
        <w:t xml:space="preserve"> </w:t>
      </w:r>
      <w:r>
        <w:t>roles</w:t>
      </w:r>
      <w:r w:rsidR="00F474B4">
        <w:t xml:space="preserve"> </w:t>
      </w:r>
      <w:r>
        <w:t>as</w:t>
      </w:r>
      <w:r w:rsidR="00F474B4">
        <w:t xml:space="preserve"> </w:t>
      </w:r>
      <w:r>
        <w:t>electricians,</w:t>
      </w:r>
      <w:r w:rsidR="00F474B4">
        <w:t xml:space="preserve"> </w:t>
      </w:r>
      <w:r>
        <w:t>wind</w:t>
      </w:r>
      <w:r w:rsidR="00F474B4">
        <w:t xml:space="preserve"> </w:t>
      </w:r>
      <w:r>
        <w:t>turbine</w:t>
      </w:r>
      <w:r w:rsidR="00F474B4">
        <w:t xml:space="preserve"> </w:t>
      </w:r>
      <w:r>
        <w:t>technicians,</w:t>
      </w:r>
      <w:r w:rsidR="00F474B4">
        <w:t xml:space="preserve"> </w:t>
      </w:r>
      <w:r>
        <w:t>environmental</w:t>
      </w:r>
      <w:r w:rsidR="00F474B4">
        <w:t xml:space="preserve"> </w:t>
      </w:r>
      <w:r>
        <w:t>engineers,</w:t>
      </w:r>
      <w:r w:rsidR="00F474B4">
        <w:t xml:space="preserve"> </w:t>
      </w:r>
      <w:r>
        <w:t>solar</w:t>
      </w:r>
      <w:r w:rsidR="00F474B4">
        <w:t xml:space="preserve"> </w:t>
      </w:r>
      <w:r>
        <w:t>consultants</w:t>
      </w:r>
      <w:r w:rsidR="00F474B4">
        <w:t xml:space="preserve"> </w:t>
      </w:r>
      <w:r>
        <w:t>and</w:t>
      </w:r>
      <w:r w:rsidR="00F474B4">
        <w:t xml:space="preserve"> </w:t>
      </w:r>
      <w:r>
        <w:t>more.</w:t>
      </w:r>
      <w:r w:rsidR="00F474B4">
        <w:t xml:space="preserve"> </w:t>
      </w:r>
      <w:r>
        <w:t>A</w:t>
      </w:r>
      <w:r w:rsidR="00F474B4">
        <w:t xml:space="preserve"> </w:t>
      </w:r>
      <w:r>
        <w:t>role</w:t>
      </w:r>
      <w:r w:rsidR="00F474B4">
        <w:t xml:space="preserve"> </w:t>
      </w:r>
      <w:r>
        <w:t>in</w:t>
      </w:r>
      <w:r w:rsidR="00F474B4">
        <w:t xml:space="preserve"> </w:t>
      </w:r>
      <w:r>
        <w:t>the</w:t>
      </w:r>
      <w:r w:rsidR="00F474B4">
        <w:t xml:space="preserve"> </w:t>
      </w:r>
      <w:r>
        <w:t>energy</w:t>
      </w:r>
      <w:r w:rsidR="00F474B4">
        <w:t xml:space="preserve"> </w:t>
      </w:r>
      <w:r>
        <w:t>sector</w:t>
      </w:r>
      <w:r w:rsidR="00F474B4">
        <w:t xml:space="preserve"> </w:t>
      </w:r>
      <w:r>
        <w:t>could</w:t>
      </w:r>
      <w:r w:rsidR="00F474B4">
        <w:t xml:space="preserve"> </w:t>
      </w:r>
      <w:r>
        <w:t>be</w:t>
      </w:r>
      <w:r w:rsidR="00F474B4">
        <w:t xml:space="preserve"> </w:t>
      </w:r>
      <w:r>
        <w:t>in</w:t>
      </w:r>
      <w:r w:rsidR="00F474B4">
        <w:t xml:space="preserve"> </w:t>
      </w:r>
      <w:r>
        <w:t>a</w:t>
      </w:r>
      <w:r w:rsidR="00F474B4">
        <w:t xml:space="preserve"> </w:t>
      </w:r>
      <w:r>
        <w:t>residential</w:t>
      </w:r>
      <w:r w:rsidR="00F474B4">
        <w:t xml:space="preserve"> </w:t>
      </w:r>
      <w:r>
        <w:t>home</w:t>
      </w:r>
      <w:r w:rsidR="00F474B4">
        <w:t xml:space="preserve"> </w:t>
      </w:r>
      <w:r>
        <w:t>or</w:t>
      </w:r>
      <w:r w:rsidR="00F474B4">
        <w:t xml:space="preserve"> </w:t>
      </w:r>
      <w:r>
        <w:t>in</w:t>
      </w:r>
      <w:r w:rsidR="00F474B4">
        <w:t xml:space="preserve"> </w:t>
      </w:r>
      <w:r>
        <w:t>an</w:t>
      </w:r>
      <w:r w:rsidR="00F474B4">
        <w:t xml:space="preserve"> </w:t>
      </w:r>
      <w:r>
        <w:t>office;</w:t>
      </w:r>
      <w:r w:rsidR="00F474B4">
        <w:t xml:space="preserve"> </w:t>
      </w:r>
      <w:r>
        <w:t>it</w:t>
      </w:r>
      <w:r w:rsidR="00F474B4">
        <w:t xml:space="preserve"> </w:t>
      </w:r>
      <w:r>
        <w:t>could</w:t>
      </w:r>
      <w:r w:rsidR="00F474B4">
        <w:t xml:space="preserve"> </w:t>
      </w:r>
      <w:r>
        <w:t>be</w:t>
      </w:r>
      <w:r w:rsidR="00F474B4">
        <w:t xml:space="preserve"> </w:t>
      </w:r>
      <w:r>
        <w:t>at</w:t>
      </w:r>
      <w:r w:rsidR="00F474B4">
        <w:t xml:space="preserve"> </w:t>
      </w:r>
      <w:r>
        <w:t>a</w:t>
      </w:r>
      <w:r w:rsidR="00F474B4">
        <w:t xml:space="preserve"> </w:t>
      </w:r>
      <w:r>
        <w:t>large</w:t>
      </w:r>
      <w:r w:rsidR="00F474B4">
        <w:t xml:space="preserve"> </w:t>
      </w:r>
      <w:r>
        <w:t>power</w:t>
      </w:r>
      <w:r w:rsidR="00F474B4">
        <w:t xml:space="preserve"> </w:t>
      </w:r>
      <w:r>
        <w:t>station</w:t>
      </w:r>
      <w:r w:rsidR="00F474B4">
        <w:t xml:space="preserve"> </w:t>
      </w:r>
      <w:r>
        <w:t>or</w:t>
      </w:r>
      <w:r w:rsidR="00F474B4">
        <w:t xml:space="preserve"> </w:t>
      </w:r>
      <w:r>
        <w:t>at</w:t>
      </w:r>
      <w:r w:rsidR="00F474B4">
        <w:t xml:space="preserve"> </w:t>
      </w:r>
      <w:r>
        <w:t>a</w:t>
      </w:r>
      <w:r w:rsidR="00F474B4">
        <w:t xml:space="preserve"> </w:t>
      </w:r>
      <w:r>
        <w:t>Registered</w:t>
      </w:r>
      <w:r w:rsidR="00F474B4">
        <w:t xml:space="preserve"> </w:t>
      </w:r>
      <w:r>
        <w:t>Training</w:t>
      </w:r>
      <w:r w:rsidR="00F474B4">
        <w:t xml:space="preserve"> </w:t>
      </w:r>
      <w:r>
        <w:t>Organisation</w:t>
      </w:r>
      <w:r w:rsidR="00F474B4">
        <w:t xml:space="preserve"> </w:t>
      </w:r>
      <w:r>
        <w:t>(RTO).</w:t>
      </w:r>
      <w:r w:rsidR="00F474B4">
        <w:t xml:space="preserve"> </w:t>
      </w:r>
      <w:r>
        <w:t>Everyone’s</w:t>
      </w:r>
      <w:r w:rsidR="00F474B4">
        <w:t xml:space="preserve"> </w:t>
      </w:r>
      <w:r>
        <w:t>energy</w:t>
      </w:r>
      <w:r w:rsidR="00F474B4">
        <w:t xml:space="preserve"> </w:t>
      </w:r>
      <w:r>
        <w:t>sector</w:t>
      </w:r>
      <w:r w:rsidR="00F474B4">
        <w:t xml:space="preserve"> </w:t>
      </w:r>
      <w:r>
        <w:t>story</w:t>
      </w:r>
      <w:r w:rsidR="00F474B4">
        <w:t xml:space="preserve"> </w:t>
      </w:r>
      <w:r>
        <w:t>looks</w:t>
      </w:r>
      <w:r w:rsidR="00F474B4">
        <w:t xml:space="preserve"> </w:t>
      </w:r>
      <w:r>
        <w:t>different,</w:t>
      </w:r>
      <w:r w:rsidR="00F474B4">
        <w:t xml:space="preserve"> </w:t>
      </w:r>
      <w:r>
        <w:t>but</w:t>
      </w:r>
      <w:r w:rsidR="00F474B4">
        <w:t xml:space="preserve"> </w:t>
      </w:r>
      <w:r>
        <w:t>all</w:t>
      </w:r>
      <w:r w:rsidR="00F474B4">
        <w:t xml:space="preserve"> </w:t>
      </w:r>
      <w:r>
        <w:t>paths</w:t>
      </w:r>
      <w:r w:rsidR="00F474B4">
        <w:t xml:space="preserve"> </w:t>
      </w:r>
      <w:r>
        <w:t>offer</w:t>
      </w:r>
      <w:r w:rsidR="00F474B4">
        <w:t xml:space="preserve"> </w:t>
      </w:r>
      <w:r>
        <w:t>an</w:t>
      </w:r>
      <w:r w:rsidR="00F474B4">
        <w:t xml:space="preserve"> </w:t>
      </w:r>
      <w:r>
        <w:t>enjoyable</w:t>
      </w:r>
      <w:r w:rsidR="00F474B4">
        <w:t xml:space="preserve"> </w:t>
      </w:r>
      <w:r>
        <w:t>career.</w:t>
      </w:r>
    </w:p>
    <w:p w14:paraId="49B1C1FA" w14:textId="63805715" w:rsidR="00B66313" w:rsidRDefault="00B66313" w:rsidP="00B66313">
      <w:r>
        <w:t>The</w:t>
      </w:r>
      <w:r w:rsidR="00F474B4">
        <w:t xml:space="preserve"> </w:t>
      </w:r>
      <w:r>
        <w:t>energy</w:t>
      </w:r>
      <w:r w:rsidR="00F474B4">
        <w:t xml:space="preserve"> </w:t>
      </w:r>
      <w:r>
        <w:t>workforce</w:t>
      </w:r>
      <w:r w:rsidR="00F474B4">
        <w:t xml:space="preserve"> </w:t>
      </w:r>
      <w:r>
        <w:t>can</w:t>
      </w:r>
      <w:r w:rsidR="00F474B4">
        <w:t xml:space="preserve"> </w:t>
      </w:r>
      <w:r>
        <w:t>be</w:t>
      </w:r>
      <w:r w:rsidR="00F474B4">
        <w:t xml:space="preserve"> </w:t>
      </w:r>
      <w:r>
        <w:t>a</w:t>
      </w:r>
      <w:r w:rsidR="00F474B4">
        <w:t xml:space="preserve"> </w:t>
      </w:r>
      <w:r>
        <w:t>rewarding</w:t>
      </w:r>
      <w:r w:rsidR="00F474B4">
        <w:t xml:space="preserve"> </w:t>
      </w:r>
      <w:r>
        <w:t>experience</w:t>
      </w:r>
      <w:r w:rsidR="00F474B4">
        <w:t xml:space="preserve"> </w:t>
      </w:r>
      <w:r>
        <w:t>for</w:t>
      </w:r>
      <w:r w:rsidR="00F474B4">
        <w:t xml:space="preserve"> </w:t>
      </w:r>
      <w:r>
        <w:t>environmentally</w:t>
      </w:r>
      <w:r w:rsidR="00F474B4">
        <w:t xml:space="preserve"> </w:t>
      </w:r>
      <w:r>
        <w:t>motivated</w:t>
      </w:r>
      <w:r w:rsidR="00F474B4">
        <w:t xml:space="preserve"> </w:t>
      </w:r>
      <w:r>
        <w:t>individuals.</w:t>
      </w:r>
      <w:r w:rsidR="00F474B4">
        <w:t xml:space="preserve"> </w:t>
      </w:r>
      <w:r>
        <w:t>By</w:t>
      </w:r>
      <w:r w:rsidR="00F474B4">
        <w:t xml:space="preserve"> </w:t>
      </w:r>
      <w:r>
        <w:t>repurposing</w:t>
      </w:r>
      <w:r w:rsidR="00F474B4">
        <w:t xml:space="preserve"> </w:t>
      </w:r>
      <w:r>
        <w:t>existing</w:t>
      </w:r>
      <w:r w:rsidR="00F474B4">
        <w:t xml:space="preserve"> </w:t>
      </w:r>
      <w:r>
        <w:t>power</w:t>
      </w:r>
      <w:r w:rsidR="00F474B4">
        <w:t xml:space="preserve"> </w:t>
      </w:r>
      <w:r>
        <w:t>station</w:t>
      </w:r>
      <w:r w:rsidR="00F474B4">
        <w:t xml:space="preserve"> </w:t>
      </w:r>
      <w:r>
        <w:t>infrastructure</w:t>
      </w:r>
      <w:r w:rsidR="00F474B4">
        <w:t xml:space="preserve"> </w:t>
      </w:r>
      <w:r>
        <w:t>and</w:t>
      </w:r>
      <w:r w:rsidR="00F474B4">
        <w:t xml:space="preserve"> </w:t>
      </w:r>
      <w:r>
        <w:t>incentivising</w:t>
      </w:r>
      <w:r w:rsidR="00F474B4">
        <w:t xml:space="preserve"> </w:t>
      </w:r>
      <w:r>
        <w:t>entering</w:t>
      </w:r>
      <w:r w:rsidR="00F474B4">
        <w:t xml:space="preserve"> </w:t>
      </w:r>
      <w:r>
        <w:t>the</w:t>
      </w:r>
      <w:r w:rsidR="00F474B4">
        <w:t xml:space="preserve"> </w:t>
      </w:r>
      <w:r>
        <w:t>energy</w:t>
      </w:r>
      <w:r w:rsidR="00F474B4">
        <w:t xml:space="preserve"> </w:t>
      </w:r>
      <w:r>
        <w:t>workforce</w:t>
      </w:r>
      <w:r w:rsidR="00F474B4">
        <w:t xml:space="preserve"> </w:t>
      </w:r>
      <w:r>
        <w:t>PSO</w:t>
      </w:r>
      <w:r w:rsidR="00F474B4">
        <w:t xml:space="preserve"> </w:t>
      </w:r>
      <w:r>
        <w:t>will</w:t>
      </w:r>
      <w:r w:rsidR="00F474B4">
        <w:t xml:space="preserve"> </w:t>
      </w:r>
      <w:r>
        <w:t>support</w:t>
      </w:r>
      <w:r w:rsidR="00F474B4">
        <w:t xml:space="preserve"> </w:t>
      </w:r>
      <w:r>
        <w:t>Australia</w:t>
      </w:r>
      <w:r w:rsidR="00F474B4">
        <w:t xml:space="preserve"> </w:t>
      </w:r>
      <w:r>
        <w:t>to</w:t>
      </w:r>
      <w:r w:rsidR="00F474B4">
        <w:t xml:space="preserve"> </w:t>
      </w:r>
      <w:r>
        <w:t>continue</w:t>
      </w:r>
      <w:r w:rsidR="00F474B4">
        <w:t xml:space="preserve"> </w:t>
      </w:r>
      <w:r>
        <w:t>to</w:t>
      </w:r>
      <w:r w:rsidR="00F474B4">
        <w:t xml:space="preserve"> </w:t>
      </w:r>
      <w:r>
        <w:t>support</w:t>
      </w:r>
      <w:r w:rsidR="00F474B4">
        <w:t xml:space="preserve"> </w:t>
      </w:r>
      <w:r>
        <w:t>energy</w:t>
      </w:r>
      <w:r w:rsidR="00F474B4">
        <w:t xml:space="preserve"> </w:t>
      </w:r>
      <w:r>
        <w:t>production</w:t>
      </w:r>
      <w:r w:rsidR="00F474B4">
        <w:t xml:space="preserve"> </w:t>
      </w:r>
      <w:r>
        <w:t>in</w:t>
      </w:r>
      <w:r w:rsidR="00F474B4">
        <w:t xml:space="preserve"> </w:t>
      </w:r>
      <w:r>
        <w:t>the</w:t>
      </w:r>
      <w:r w:rsidR="00F474B4">
        <w:t xml:space="preserve"> </w:t>
      </w:r>
      <w:r>
        <w:t>future.</w:t>
      </w:r>
      <w:r w:rsidR="00F474B4">
        <w:t xml:space="preserve"> </w:t>
      </w:r>
      <w:r>
        <w:t>This</w:t>
      </w:r>
      <w:r w:rsidR="00F474B4">
        <w:t xml:space="preserve"> </w:t>
      </w:r>
      <w:r>
        <w:t>is</w:t>
      </w:r>
      <w:r w:rsidR="00F474B4">
        <w:t xml:space="preserve"> </w:t>
      </w:r>
      <w:r>
        <w:t>partly</w:t>
      </w:r>
      <w:r w:rsidR="00F474B4">
        <w:t xml:space="preserve"> </w:t>
      </w:r>
      <w:r>
        <w:t>why</w:t>
      </w:r>
      <w:r w:rsidR="00F474B4">
        <w:t xml:space="preserve"> </w:t>
      </w:r>
      <w:r>
        <w:t>electricians</w:t>
      </w:r>
      <w:r w:rsidR="00F474B4">
        <w:t xml:space="preserve"> </w:t>
      </w:r>
      <w:r>
        <w:t>are</w:t>
      </w:r>
      <w:r w:rsidR="00F474B4">
        <w:t xml:space="preserve"> </w:t>
      </w:r>
      <w:r>
        <w:t>one</w:t>
      </w:r>
      <w:r w:rsidR="00F474B4">
        <w:t xml:space="preserve"> </w:t>
      </w:r>
      <w:r>
        <w:t>of</w:t>
      </w:r>
      <w:r w:rsidR="00F474B4">
        <w:t xml:space="preserve"> </w:t>
      </w:r>
      <w:r>
        <w:t>the</w:t>
      </w:r>
      <w:r w:rsidR="00F474B4">
        <w:t xml:space="preserve"> </w:t>
      </w:r>
      <w:r>
        <w:t>highest</w:t>
      </w:r>
      <w:r w:rsidR="00F474B4">
        <w:t xml:space="preserve"> </w:t>
      </w:r>
      <w:r>
        <w:t>in-demand</w:t>
      </w:r>
      <w:r w:rsidR="00F474B4">
        <w:t xml:space="preserve"> </w:t>
      </w:r>
      <w:r>
        <w:t>jobs</w:t>
      </w:r>
      <w:r w:rsidR="00F474B4">
        <w:t xml:space="preserve"> </w:t>
      </w:r>
      <w:r>
        <w:t>to</w:t>
      </w:r>
      <w:r w:rsidR="00F474B4">
        <w:t xml:space="preserve"> </w:t>
      </w:r>
      <w:r>
        <w:t>fight</w:t>
      </w:r>
      <w:r w:rsidR="00F474B4">
        <w:t xml:space="preserve"> </w:t>
      </w:r>
      <w:r>
        <w:t>climate</w:t>
      </w:r>
      <w:r w:rsidR="00F474B4">
        <w:t xml:space="preserve"> </w:t>
      </w:r>
      <w:r>
        <w:t>change.</w:t>
      </w:r>
    </w:p>
    <w:p w14:paraId="436B5D40" w14:textId="18497CE7" w:rsidR="00B66313" w:rsidRDefault="00B66313" w:rsidP="00B66313">
      <w:r>
        <w:t>Employment</w:t>
      </w:r>
      <w:r w:rsidR="00F474B4">
        <w:t xml:space="preserve"> </w:t>
      </w:r>
      <w:r>
        <w:t>in</w:t>
      </w:r>
      <w:r w:rsidR="00F474B4">
        <w:t xml:space="preserve"> </w:t>
      </w:r>
      <w:r>
        <w:t>the</w:t>
      </w:r>
      <w:r w:rsidR="00F474B4">
        <w:t xml:space="preserve"> </w:t>
      </w:r>
      <w:r>
        <w:t>energy,</w:t>
      </w:r>
      <w:r w:rsidR="00F474B4">
        <w:t xml:space="preserve"> </w:t>
      </w:r>
      <w:r>
        <w:t>gas</w:t>
      </w:r>
      <w:r w:rsidR="00F474B4">
        <w:t xml:space="preserve"> </w:t>
      </w:r>
      <w:r>
        <w:t>and</w:t>
      </w:r>
      <w:r w:rsidR="00F474B4">
        <w:t xml:space="preserve"> </w:t>
      </w:r>
      <w:r>
        <w:t>renewables</w:t>
      </w:r>
      <w:r w:rsidR="00F474B4">
        <w:t xml:space="preserve"> </w:t>
      </w:r>
      <w:r>
        <w:t>sectors</w:t>
      </w:r>
      <w:r w:rsidR="00F474B4">
        <w:t xml:space="preserve"> </w:t>
      </w:r>
      <w:r>
        <w:t>could</w:t>
      </w:r>
      <w:r w:rsidR="00F474B4">
        <w:t xml:space="preserve"> </w:t>
      </w:r>
      <w:r>
        <w:t>include</w:t>
      </w:r>
      <w:r w:rsidR="00F474B4">
        <w:t xml:space="preserve"> </w:t>
      </w:r>
      <w:r>
        <w:t>roles</w:t>
      </w:r>
      <w:r w:rsidR="00F474B4">
        <w:t xml:space="preserve"> </w:t>
      </w:r>
      <w:r>
        <w:t>such</w:t>
      </w:r>
      <w:r w:rsidR="00F474B4">
        <w:t xml:space="preserve"> </w:t>
      </w:r>
      <w:r>
        <w:t>as:</w:t>
      </w:r>
      <w:r w:rsidR="00F474B4">
        <w:t xml:space="preserve"> </w:t>
      </w:r>
    </w:p>
    <w:p w14:paraId="08E53A64" w14:textId="171E27AC" w:rsidR="00B66313" w:rsidRDefault="00B66313" w:rsidP="003E558D">
      <w:pPr>
        <w:pStyle w:val="ListBullet"/>
        <w:numPr>
          <w:ilvl w:val="0"/>
          <w:numId w:val="35"/>
        </w:numPr>
      </w:pPr>
      <w:r>
        <w:t>Cable</w:t>
      </w:r>
      <w:r w:rsidR="00F474B4">
        <w:t xml:space="preserve"> </w:t>
      </w:r>
      <w:r>
        <w:t>Jointing</w:t>
      </w:r>
      <w:r w:rsidR="00F474B4">
        <w:t xml:space="preserve"> </w:t>
      </w:r>
    </w:p>
    <w:p w14:paraId="5CFDD582" w14:textId="4991FA57" w:rsidR="00B66313" w:rsidRDefault="00B66313" w:rsidP="003E558D">
      <w:pPr>
        <w:pStyle w:val="ListBullet"/>
        <w:numPr>
          <w:ilvl w:val="0"/>
          <w:numId w:val="35"/>
        </w:numPr>
      </w:pPr>
      <w:r>
        <w:t>Rail</w:t>
      </w:r>
      <w:r w:rsidR="00F474B4">
        <w:t xml:space="preserve"> </w:t>
      </w:r>
      <w:r>
        <w:t>Traction</w:t>
      </w:r>
      <w:r w:rsidR="00F474B4">
        <w:t xml:space="preserve"> </w:t>
      </w:r>
    </w:p>
    <w:p w14:paraId="10F4CB80" w14:textId="1E5C1239" w:rsidR="00B66313" w:rsidRDefault="00B66313" w:rsidP="003E558D">
      <w:pPr>
        <w:pStyle w:val="ListBullet"/>
        <w:numPr>
          <w:ilvl w:val="0"/>
          <w:numId w:val="35"/>
        </w:numPr>
      </w:pPr>
      <w:r>
        <w:t>Air-conditioning</w:t>
      </w:r>
      <w:r w:rsidR="00F474B4">
        <w:t xml:space="preserve"> </w:t>
      </w:r>
      <w:r>
        <w:t>and</w:t>
      </w:r>
      <w:r w:rsidR="00F474B4">
        <w:t xml:space="preserve"> </w:t>
      </w:r>
      <w:r>
        <w:t>Refrigeration</w:t>
      </w:r>
      <w:r w:rsidR="00F474B4">
        <w:t xml:space="preserve"> </w:t>
      </w:r>
      <w:r>
        <w:t>Technician</w:t>
      </w:r>
      <w:r w:rsidR="00F474B4">
        <w:t xml:space="preserve"> </w:t>
      </w:r>
    </w:p>
    <w:p w14:paraId="1A2F96DD" w14:textId="0A4C0448" w:rsidR="00B66313" w:rsidRDefault="00B66313" w:rsidP="003E558D">
      <w:pPr>
        <w:pStyle w:val="ListBullet"/>
        <w:numPr>
          <w:ilvl w:val="0"/>
          <w:numId w:val="35"/>
        </w:numPr>
      </w:pPr>
      <w:r>
        <w:t>Electronics</w:t>
      </w:r>
      <w:r w:rsidR="00F474B4">
        <w:t xml:space="preserve"> </w:t>
      </w:r>
      <w:r>
        <w:t>Technicians</w:t>
      </w:r>
      <w:r w:rsidR="00F474B4">
        <w:t xml:space="preserve"> </w:t>
      </w:r>
    </w:p>
    <w:p w14:paraId="46A6A658" w14:textId="734CB998" w:rsidR="00B66313" w:rsidRDefault="00B66313" w:rsidP="003E558D">
      <w:pPr>
        <w:pStyle w:val="ListBullet"/>
        <w:numPr>
          <w:ilvl w:val="0"/>
          <w:numId w:val="35"/>
        </w:numPr>
      </w:pPr>
      <w:r>
        <w:t>Gas</w:t>
      </w:r>
      <w:r w:rsidR="00F474B4">
        <w:t xml:space="preserve"> </w:t>
      </w:r>
      <w:r>
        <w:t>Supply</w:t>
      </w:r>
      <w:r w:rsidR="00F474B4">
        <w:t xml:space="preserve"> </w:t>
      </w:r>
      <w:r>
        <w:t>and</w:t>
      </w:r>
      <w:r w:rsidR="00F474B4">
        <w:t xml:space="preserve"> </w:t>
      </w:r>
      <w:r>
        <w:t>Distribution</w:t>
      </w:r>
      <w:r w:rsidR="00F474B4">
        <w:t xml:space="preserve"> </w:t>
      </w:r>
      <w:r>
        <w:t>roles.</w:t>
      </w:r>
    </w:p>
    <w:p w14:paraId="48CA2A70" w14:textId="1805ACC4" w:rsidR="00B66313" w:rsidRDefault="00B66313" w:rsidP="00B66313">
      <w:r>
        <w:t>There</w:t>
      </w:r>
      <w:r w:rsidR="00F474B4">
        <w:t xml:space="preserve"> </w:t>
      </w:r>
      <w:r>
        <w:t>are</w:t>
      </w:r>
      <w:r w:rsidR="00F474B4">
        <w:t xml:space="preserve"> </w:t>
      </w:r>
      <w:r>
        <w:t>also</w:t>
      </w:r>
      <w:r w:rsidR="00F474B4">
        <w:t xml:space="preserve"> </w:t>
      </w:r>
      <w:r>
        <w:t>pathways</w:t>
      </w:r>
      <w:r w:rsidR="00F474B4">
        <w:t xml:space="preserve"> </w:t>
      </w:r>
      <w:r>
        <w:t>into</w:t>
      </w:r>
      <w:r w:rsidR="00F474B4">
        <w:t xml:space="preserve"> </w:t>
      </w:r>
      <w:r>
        <w:t>emerging</w:t>
      </w:r>
      <w:r w:rsidR="00F474B4">
        <w:t xml:space="preserve"> </w:t>
      </w:r>
      <w:r>
        <w:t>technologies</w:t>
      </w:r>
      <w:r w:rsidR="00F474B4">
        <w:t xml:space="preserve"> </w:t>
      </w:r>
      <w:r>
        <w:t>such</w:t>
      </w:r>
      <w:r w:rsidR="00F474B4">
        <w:t xml:space="preserve"> </w:t>
      </w:r>
      <w:r>
        <w:t>as</w:t>
      </w:r>
      <w:r w:rsidR="00F474B4">
        <w:t xml:space="preserve"> </w:t>
      </w:r>
      <w:r>
        <w:t>hydrogen</w:t>
      </w:r>
      <w:r w:rsidR="00F474B4">
        <w:t xml:space="preserve"> </w:t>
      </w:r>
      <w:r>
        <w:t>which</w:t>
      </w:r>
      <w:r w:rsidR="00F474B4">
        <w:t xml:space="preserve"> </w:t>
      </w:r>
      <w:r>
        <w:t>are</w:t>
      </w:r>
      <w:r w:rsidR="00F474B4">
        <w:t xml:space="preserve"> </w:t>
      </w:r>
      <w:r>
        <w:t>becoming</w:t>
      </w:r>
      <w:r w:rsidR="00F474B4">
        <w:t xml:space="preserve"> </w:t>
      </w:r>
      <w:r>
        <w:t>increasingly</w:t>
      </w:r>
      <w:r w:rsidR="00F474B4">
        <w:t xml:space="preserve"> </w:t>
      </w:r>
      <w:r>
        <w:t>important</w:t>
      </w:r>
      <w:r w:rsidR="00F474B4">
        <w:t xml:space="preserve"> </w:t>
      </w:r>
      <w:r>
        <w:t>in</w:t>
      </w:r>
      <w:r w:rsidR="00F474B4">
        <w:t xml:space="preserve"> </w:t>
      </w:r>
      <w:r>
        <w:t>the</w:t>
      </w:r>
      <w:r w:rsidR="00F474B4">
        <w:t xml:space="preserve"> </w:t>
      </w:r>
      <w:r>
        <w:t>gas</w:t>
      </w:r>
      <w:r w:rsidR="00F474B4">
        <w:t xml:space="preserve"> </w:t>
      </w:r>
      <w:r>
        <w:t>industry.</w:t>
      </w:r>
    </w:p>
    <w:p w14:paraId="0ECAD579" w14:textId="15202BC5" w:rsidR="00B66313" w:rsidRDefault="00B66313" w:rsidP="00B66313">
      <w:r>
        <w:t>PSO</w:t>
      </w:r>
      <w:r w:rsidR="00F474B4">
        <w:t xml:space="preserve"> </w:t>
      </w:r>
      <w:r>
        <w:t>is</w:t>
      </w:r>
      <w:r w:rsidR="00F474B4">
        <w:t xml:space="preserve"> </w:t>
      </w:r>
      <w:r>
        <w:t>aiming</w:t>
      </w:r>
      <w:r w:rsidR="00F474B4">
        <w:t xml:space="preserve"> </w:t>
      </w:r>
      <w:r>
        <w:t>to</w:t>
      </w:r>
      <w:r w:rsidR="00F474B4">
        <w:t xml:space="preserve"> </w:t>
      </w:r>
      <w:r>
        <w:t>build</w:t>
      </w:r>
      <w:r w:rsidR="00F474B4">
        <w:t xml:space="preserve"> </w:t>
      </w:r>
      <w:r>
        <w:t>an</w:t>
      </w:r>
      <w:r w:rsidR="00F474B4">
        <w:t xml:space="preserve"> </w:t>
      </w:r>
      <w:r>
        <w:t>energy</w:t>
      </w:r>
      <w:r w:rsidR="00F474B4">
        <w:t xml:space="preserve"> </w:t>
      </w:r>
      <w:r>
        <w:t>sector</w:t>
      </w:r>
      <w:r w:rsidR="00F474B4">
        <w:t xml:space="preserve"> </w:t>
      </w:r>
      <w:r>
        <w:t>that</w:t>
      </w:r>
      <w:r w:rsidR="00F474B4">
        <w:t xml:space="preserve"> </w:t>
      </w:r>
      <w:r>
        <w:t>is</w:t>
      </w:r>
      <w:r w:rsidR="00F474B4">
        <w:t xml:space="preserve"> </w:t>
      </w:r>
      <w:r>
        <w:t>not</w:t>
      </w:r>
      <w:r w:rsidR="00F474B4">
        <w:t xml:space="preserve"> </w:t>
      </w:r>
      <w:r>
        <w:t>just</w:t>
      </w:r>
      <w:r w:rsidR="00F474B4">
        <w:t xml:space="preserve"> </w:t>
      </w:r>
      <w:r>
        <w:t>diverse</w:t>
      </w:r>
      <w:r w:rsidR="00F474B4">
        <w:t xml:space="preserve"> </w:t>
      </w:r>
      <w:r>
        <w:t>in</w:t>
      </w:r>
      <w:r w:rsidR="00F474B4">
        <w:t xml:space="preserve"> </w:t>
      </w:r>
      <w:r>
        <w:t>job</w:t>
      </w:r>
      <w:r w:rsidR="00F474B4">
        <w:t xml:space="preserve"> </w:t>
      </w:r>
      <w:r>
        <w:t>opportunities,</w:t>
      </w:r>
      <w:r w:rsidR="00F474B4">
        <w:t xml:space="preserve"> </w:t>
      </w:r>
      <w:r>
        <w:t>but</w:t>
      </w:r>
      <w:r w:rsidR="00F474B4">
        <w:t xml:space="preserve"> </w:t>
      </w:r>
      <w:r>
        <w:t>in</w:t>
      </w:r>
      <w:r w:rsidR="00F474B4">
        <w:t xml:space="preserve"> </w:t>
      </w:r>
      <w:r>
        <w:t>people</w:t>
      </w:r>
      <w:r w:rsidR="00F474B4">
        <w:t xml:space="preserve"> </w:t>
      </w:r>
      <w:r>
        <w:t>too.</w:t>
      </w:r>
      <w:r w:rsidR="00F474B4">
        <w:t xml:space="preserve"> </w:t>
      </w:r>
      <w:r>
        <w:t>In</w:t>
      </w:r>
      <w:r w:rsidR="00F474B4">
        <w:t xml:space="preserve"> </w:t>
      </w:r>
      <w:r>
        <w:t>2024,</w:t>
      </w:r>
      <w:r w:rsidR="00F474B4">
        <w:t xml:space="preserve"> </w:t>
      </w:r>
      <w:r>
        <w:t>PSO’s</w:t>
      </w:r>
      <w:r w:rsidR="00F474B4">
        <w:t xml:space="preserve"> </w:t>
      </w:r>
      <w:r>
        <w:t>research</w:t>
      </w:r>
      <w:r w:rsidR="00F474B4">
        <w:t xml:space="preserve"> </w:t>
      </w:r>
      <w:r>
        <w:t>team</w:t>
      </w:r>
      <w:r w:rsidR="00F474B4">
        <w:t xml:space="preserve"> </w:t>
      </w:r>
      <w:r>
        <w:t>published</w:t>
      </w:r>
      <w:r w:rsidR="00F474B4">
        <w:t xml:space="preserve"> </w:t>
      </w:r>
      <w:r>
        <w:t>a</w:t>
      </w:r>
      <w:r w:rsidR="00F474B4">
        <w:t xml:space="preserve"> </w:t>
      </w:r>
      <w:r>
        <w:t>paper</w:t>
      </w:r>
      <w:r w:rsidR="00F474B4">
        <w:t xml:space="preserve"> </w:t>
      </w:r>
      <w:r>
        <w:t>on</w:t>
      </w:r>
      <w:r w:rsidR="00F474B4">
        <w:t xml:space="preserve"> </w:t>
      </w:r>
      <w:r>
        <w:t>an</w:t>
      </w:r>
      <w:r w:rsidR="00F474B4">
        <w:t xml:space="preserve"> </w:t>
      </w:r>
      <w:r>
        <w:t>uptick</w:t>
      </w:r>
      <w:r w:rsidR="00F474B4">
        <w:t xml:space="preserve"> </w:t>
      </w:r>
      <w:r>
        <w:t>of</w:t>
      </w:r>
      <w:r w:rsidR="00F474B4">
        <w:t xml:space="preserve"> </w:t>
      </w:r>
      <w:r>
        <w:t>women</w:t>
      </w:r>
      <w:r w:rsidR="00F474B4">
        <w:t xml:space="preserve"> </w:t>
      </w:r>
      <w:r>
        <w:t>entering</w:t>
      </w:r>
      <w:r w:rsidR="00F474B4">
        <w:t xml:space="preserve"> </w:t>
      </w:r>
      <w:r>
        <w:t>electrical</w:t>
      </w:r>
      <w:r w:rsidR="00F474B4">
        <w:t xml:space="preserve"> </w:t>
      </w:r>
      <w:r>
        <w:t>trades.</w:t>
      </w:r>
      <w:r w:rsidR="00F474B4">
        <w:t xml:space="preserve"> </w:t>
      </w:r>
      <w:r>
        <w:t>The</w:t>
      </w:r>
      <w:r w:rsidR="00F474B4">
        <w:t xml:space="preserve"> </w:t>
      </w:r>
      <w:r>
        <w:t>latest</w:t>
      </w:r>
      <w:r w:rsidR="00F474B4">
        <w:t xml:space="preserve"> </w:t>
      </w:r>
      <w:r>
        <w:t>data</w:t>
      </w:r>
      <w:r w:rsidR="00F474B4">
        <w:t xml:space="preserve"> </w:t>
      </w:r>
      <w:r>
        <w:t>showed</w:t>
      </w:r>
      <w:r w:rsidR="00F474B4">
        <w:t xml:space="preserve"> </w:t>
      </w:r>
      <w:r>
        <w:t>4,900</w:t>
      </w:r>
      <w:r w:rsidR="00F474B4">
        <w:t xml:space="preserve"> </w:t>
      </w:r>
      <w:r>
        <w:t>women</w:t>
      </w:r>
      <w:r w:rsidR="00F474B4">
        <w:t xml:space="preserve"> </w:t>
      </w:r>
      <w:r>
        <w:t>signed</w:t>
      </w:r>
      <w:r w:rsidR="00F474B4">
        <w:t xml:space="preserve"> </w:t>
      </w:r>
      <w:r>
        <w:t>up</w:t>
      </w:r>
      <w:r w:rsidR="00F474B4">
        <w:t xml:space="preserve"> </w:t>
      </w:r>
      <w:r>
        <w:t>for</w:t>
      </w:r>
      <w:r w:rsidR="00F474B4">
        <w:t xml:space="preserve"> </w:t>
      </w:r>
      <w:r>
        <w:t>electrical</w:t>
      </w:r>
      <w:r w:rsidR="00F474B4">
        <w:t xml:space="preserve"> </w:t>
      </w:r>
      <w:r>
        <w:t>apprenticeships</w:t>
      </w:r>
      <w:r w:rsidR="00F474B4">
        <w:t xml:space="preserve"> </w:t>
      </w:r>
      <w:r>
        <w:t>between</w:t>
      </w:r>
      <w:r w:rsidR="00F474B4">
        <w:t xml:space="preserve"> </w:t>
      </w:r>
      <w:r>
        <w:t>2018</w:t>
      </w:r>
      <w:r w:rsidR="00F474B4">
        <w:t xml:space="preserve"> </w:t>
      </w:r>
      <w:r>
        <w:t>and</w:t>
      </w:r>
      <w:r w:rsidR="00F474B4">
        <w:t xml:space="preserve"> </w:t>
      </w:r>
      <w:r>
        <w:t>2023</w:t>
      </w:r>
      <w:r w:rsidR="00F474B4">
        <w:t xml:space="preserve"> </w:t>
      </w:r>
      <w:r>
        <w:t>in</w:t>
      </w:r>
      <w:r w:rsidR="00F474B4">
        <w:t xml:space="preserve"> </w:t>
      </w:r>
      <w:r>
        <w:t>Australia</w:t>
      </w:r>
      <w:r w:rsidR="00F474B4">
        <w:t xml:space="preserve"> </w:t>
      </w:r>
      <w:r>
        <w:t>–</w:t>
      </w:r>
      <w:r w:rsidR="00F474B4">
        <w:t xml:space="preserve"> </w:t>
      </w:r>
      <w:r>
        <w:t>a</w:t>
      </w:r>
      <w:r w:rsidR="00F474B4">
        <w:t xml:space="preserve"> </w:t>
      </w:r>
      <w:r>
        <w:t>65%</w:t>
      </w:r>
      <w:r w:rsidR="00F474B4">
        <w:t xml:space="preserve"> </w:t>
      </w:r>
      <w:r>
        <w:t>increase</w:t>
      </w:r>
      <w:r w:rsidR="00F474B4">
        <w:t xml:space="preserve"> </w:t>
      </w:r>
      <w:r>
        <w:t>from</w:t>
      </w:r>
      <w:r w:rsidR="00F474B4">
        <w:t xml:space="preserve"> </w:t>
      </w:r>
      <w:r>
        <w:t>the</w:t>
      </w:r>
      <w:r w:rsidR="00F474B4">
        <w:t xml:space="preserve"> </w:t>
      </w:r>
      <w:r>
        <w:t>period</w:t>
      </w:r>
      <w:r w:rsidR="00F474B4">
        <w:t xml:space="preserve"> </w:t>
      </w:r>
      <w:r>
        <w:t>of</w:t>
      </w:r>
      <w:r w:rsidR="00F474B4">
        <w:t xml:space="preserve"> </w:t>
      </w:r>
      <w:r>
        <w:t>2012</w:t>
      </w:r>
      <w:r w:rsidR="00F474B4">
        <w:t xml:space="preserve"> </w:t>
      </w:r>
      <w:r>
        <w:t>to</w:t>
      </w:r>
      <w:r w:rsidR="00F474B4">
        <w:t xml:space="preserve"> </w:t>
      </w:r>
      <w:r>
        <w:t>2017.</w:t>
      </w:r>
      <w:r w:rsidR="00F474B4">
        <w:t xml:space="preserve"> </w:t>
      </w:r>
    </w:p>
    <w:p w14:paraId="166C31B7" w14:textId="59982DB2" w:rsidR="00B66313" w:rsidRDefault="00B66313" w:rsidP="00B66313">
      <w:r>
        <w:t>The</w:t>
      </w:r>
      <w:r w:rsidR="00F474B4">
        <w:t xml:space="preserve"> </w:t>
      </w:r>
      <w:r>
        <w:t>work</w:t>
      </w:r>
      <w:r w:rsidR="00F474B4">
        <w:t xml:space="preserve"> </w:t>
      </w:r>
      <w:r>
        <w:t>towards</w:t>
      </w:r>
      <w:r w:rsidR="00F474B4">
        <w:t xml:space="preserve"> </w:t>
      </w:r>
      <w:r>
        <w:t>further</w:t>
      </w:r>
      <w:r w:rsidR="00F474B4">
        <w:t xml:space="preserve"> </w:t>
      </w:r>
      <w:r>
        <w:t>diversification</w:t>
      </w:r>
      <w:r w:rsidR="00F474B4">
        <w:t xml:space="preserve"> </w:t>
      </w:r>
      <w:r>
        <w:t>and</w:t>
      </w:r>
      <w:r w:rsidR="00F474B4">
        <w:t xml:space="preserve"> </w:t>
      </w:r>
      <w:r>
        <w:t>growth</w:t>
      </w:r>
      <w:r w:rsidR="00F474B4">
        <w:t xml:space="preserve"> </w:t>
      </w:r>
      <w:r>
        <w:t>of</w:t>
      </w:r>
      <w:r w:rsidR="00F474B4">
        <w:t xml:space="preserve"> </w:t>
      </w:r>
      <w:r>
        <w:t>the</w:t>
      </w:r>
      <w:r w:rsidR="00F474B4">
        <w:t xml:space="preserve"> </w:t>
      </w:r>
      <w:r>
        <w:t>energy</w:t>
      </w:r>
      <w:r w:rsidR="00F474B4">
        <w:t xml:space="preserve"> </w:t>
      </w:r>
      <w:r>
        <w:t>sector</w:t>
      </w:r>
      <w:r w:rsidR="00F474B4">
        <w:t xml:space="preserve"> </w:t>
      </w:r>
      <w:r>
        <w:t>will</w:t>
      </w:r>
      <w:r w:rsidR="00F474B4">
        <w:t xml:space="preserve"> </w:t>
      </w:r>
      <w:r>
        <w:t>continue</w:t>
      </w:r>
      <w:r w:rsidR="00F474B4">
        <w:t xml:space="preserve"> </w:t>
      </w:r>
      <w:r>
        <w:t>with</w:t>
      </w:r>
      <w:r w:rsidR="00F474B4">
        <w:t xml:space="preserve"> </w:t>
      </w:r>
      <w:r>
        <w:t>PSO’s</w:t>
      </w:r>
      <w:r w:rsidR="00F474B4">
        <w:t xml:space="preserve"> </w:t>
      </w:r>
      <w:r>
        <w:t>contributions.</w:t>
      </w:r>
    </w:p>
    <w:p w14:paraId="61567590" w14:textId="4DB4221C" w:rsidR="00B66313" w:rsidRDefault="00B66313" w:rsidP="00B66313">
      <w:r>
        <w:t>Find</w:t>
      </w:r>
      <w:r w:rsidR="00F474B4">
        <w:t xml:space="preserve"> </w:t>
      </w:r>
      <w:r>
        <w:t>out</w:t>
      </w:r>
      <w:r w:rsidR="00F474B4">
        <w:t xml:space="preserve"> </w:t>
      </w:r>
      <w:r>
        <w:t>more</w:t>
      </w:r>
      <w:r w:rsidR="00F474B4">
        <w:t xml:space="preserve"> </w:t>
      </w:r>
      <w:r>
        <w:t>at:</w:t>
      </w:r>
      <w:r w:rsidR="00F474B4">
        <w:t xml:space="preserve"> </w:t>
      </w:r>
      <w:hyperlink r:id="rId71" w:history="1">
        <w:r w:rsidRPr="00B66313">
          <w:rPr>
            <w:rStyle w:val="Hyperlink"/>
          </w:rPr>
          <w:t>poweringskills.com.au</w:t>
        </w:r>
      </w:hyperlink>
    </w:p>
    <w:p w14:paraId="56BAC4BD" w14:textId="2591B2A4" w:rsidR="00294ECF" w:rsidRDefault="00294ECF" w:rsidP="00B66313">
      <w:r>
        <w:rPr>
          <w:noProof/>
        </w:rPr>
        <w:lastRenderedPageBreak/>
        <w:drawing>
          <wp:inline distT="0" distB="0" distL="0" distR="0" wp14:anchorId="3B3B848D" wp14:editId="5768C8BE">
            <wp:extent cx="6119882" cy="2457450"/>
            <wp:effectExtent l="0" t="0" r="0" b="0"/>
            <wp:docPr id="1651513477" name="Picture 40" descr="Circle showing that 185, 200 people were employed as electricians in November 2024.&#10;Circle showing that the median weekly full-time earnings in 2023 for electricians was $2, 200.&#10;Doughnut chart showing that 4% of electricians identified as female.&#10;Doughnut chart showing that 7% of electricians were employed part-time&#10;Circle showing that there is an 7% projected employment change over the 5 years to May 2029 for electricians. &#10;Circle showing that 26, 100 people were employed as air conditioning and refrigeration mechanics in November 2024.&#10;Circle showing that the median weekly full-time earnings in 2023 for air conditioning and refrigeration mechanics was $2, 020.&#10;Doughnut chart showing that 2% of air conditioning and refrigeration mechanics identified as female.&#10;Doughnut chart showing that 7% of air conditioning and refrigeration mechanics were employed part-time&#10;Circle showing that there is an 0.6% projected employment change over the 5 years to May 2029 for air conditioning and refrigeration mechanics. &#10;Circle showing that 10, 600 people were employed as electrical distribution trades workers in November 2024.&#10;Circle showing that the median weekly full-time earnings in 2023 for electrical distribution trades workers was $2, 800.&#10;Doughnut chart showing that 3% of electrical distribution trades workers identified as female.&#10;Doughnut chart showing that 3% of electrical distribution trades workers were employed part-time&#10;Circle showing that there is an 1.1% projected employment change over the 5 years to May 2029 for electrical distribution trades work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13477" name="Picture 40" descr="Circle showing that 185, 200 people were employed as electricians in November 2024.&#10;Circle showing that the median weekly full-time earnings in 2023 for electricians was $2, 200.&#10;Doughnut chart showing that 4% of electricians identified as female.&#10;Doughnut chart showing that 7% of electricians were employed part-time&#10;Circle showing that there is an 7% projected employment change over the 5 years to May 2029 for electricians. &#10;Circle showing that 26, 100 people were employed as air conditioning and refrigeration mechanics in November 2024.&#10;Circle showing that the median weekly full-time earnings in 2023 for air conditioning and refrigeration mechanics was $2, 020.&#10;Doughnut chart showing that 2% of air conditioning and refrigeration mechanics identified as female.&#10;Doughnut chart showing that 7% of air conditioning and refrigeration mechanics were employed part-time&#10;Circle showing that there is an 0.6% projected employment change over the 5 years to May 2029 for air conditioning and refrigeration mechanics. &#10;Circle showing that 10, 600 people were employed as electrical distribution trades workers in November 2024.&#10;Circle showing that the median weekly full-time earnings in 2023 for electrical distribution trades workers was $2, 800.&#10;Doughnut chart showing that 3% of electrical distribution trades workers identified as female.&#10;Doughnut chart showing that 3% of electrical distribution trades workers were employed part-time&#10;Circle showing that there is an 1.1% projected employment change over the 5 years to May 2029 for electrical distribution trades workers. &#1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19882" cy="2457450"/>
                    </a:xfrm>
                    <a:prstGeom prst="rect">
                      <a:avLst/>
                    </a:prstGeom>
                  </pic:spPr>
                </pic:pic>
              </a:graphicData>
            </a:graphic>
          </wp:inline>
        </w:drawing>
      </w:r>
    </w:p>
    <w:p w14:paraId="2A363836" w14:textId="49CFD744" w:rsidR="00B66313" w:rsidRDefault="00B66313" w:rsidP="00614CF2">
      <w:pPr>
        <w:pStyle w:val="Caption"/>
      </w:pPr>
      <w:r w:rsidRPr="00B66313">
        <w:t>Note:</w:t>
      </w:r>
      <w:r w:rsidR="00F474B4">
        <w:t xml:space="preserve"> </w:t>
      </w:r>
      <w:r w:rsidRPr="00B66313">
        <w:t>figures</w:t>
      </w:r>
      <w:r w:rsidR="00F474B4">
        <w:t xml:space="preserve"> </w:t>
      </w:r>
      <w:r w:rsidRPr="00B66313">
        <w:t>are</w:t>
      </w:r>
      <w:r w:rsidR="00F474B4">
        <w:t xml:space="preserve"> </w:t>
      </w:r>
      <w:r w:rsidRPr="00B66313">
        <w:t>for</w:t>
      </w:r>
      <w:r w:rsidR="00F474B4">
        <w:t xml:space="preserve"> </w:t>
      </w:r>
      <w:r w:rsidRPr="00B66313">
        <w:t>occupation</w:t>
      </w:r>
      <w:r w:rsidR="00F474B4">
        <w:t xml:space="preserve"> </w:t>
      </w:r>
      <w:r w:rsidRPr="00B66313">
        <w:t>employment</w:t>
      </w:r>
      <w:r w:rsidR="00F474B4">
        <w:t xml:space="preserve"> </w:t>
      </w:r>
      <w:r w:rsidRPr="00B66313">
        <w:t>across</w:t>
      </w:r>
      <w:r w:rsidR="00F474B4">
        <w:t xml:space="preserve"> </w:t>
      </w:r>
      <w:r w:rsidRPr="00B66313">
        <w:t>all</w:t>
      </w:r>
      <w:r w:rsidR="00F474B4">
        <w:t xml:space="preserve"> </w:t>
      </w:r>
      <w:r w:rsidRPr="00B66313">
        <w:t>industries</w:t>
      </w:r>
    </w:p>
    <w:p w14:paraId="0107FAC1" w14:textId="5C453975" w:rsidR="00B66313" w:rsidRPr="001F20F9" w:rsidRDefault="00B66313" w:rsidP="001F20F9">
      <w:pPr>
        <w:pStyle w:val="Source"/>
        <w:numPr>
          <w:ilvl w:val="4"/>
          <w:numId w:val="35"/>
        </w:numPr>
      </w:pPr>
      <w:r w:rsidRPr="00B66313">
        <w:t>ABS,</w:t>
      </w:r>
      <w:r w:rsidR="00F474B4">
        <w:t xml:space="preserve"> </w:t>
      </w:r>
      <w:r w:rsidRPr="00B66313">
        <w:t>Labour</w:t>
      </w:r>
      <w:r w:rsidR="00F474B4">
        <w:t xml:space="preserve"> </w:t>
      </w:r>
      <w:r w:rsidRPr="00B66313">
        <w:t>Force,</w:t>
      </w:r>
      <w:r w:rsidR="00F474B4">
        <w:t xml:space="preserve"> </w:t>
      </w:r>
      <w:r w:rsidRPr="00B66313">
        <w:t>Australia,</w:t>
      </w:r>
      <w:r w:rsidR="00F474B4">
        <w:t xml:space="preserve"> </w:t>
      </w:r>
      <w:r w:rsidRPr="00B66313">
        <w:t>Detailed,</w:t>
      </w:r>
      <w:r w:rsidR="00F474B4">
        <w:t xml:space="preserve"> </w:t>
      </w:r>
      <w:r w:rsidRPr="00B66313">
        <w:t>November</w:t>
      </w:r>
      <w:r w:rsidR="00F474B4">
        <w:t xml:space="preserve"> </w:t>
      </w:r>
      <w:r w:rsidRPr="00B66313">
        <w:t>2024;</w:t>
      </w:r>
      <w:r w:rsidR="00F474B4">
        <w:t xml:space="preserve"> </w:t>
      </w:r>
      <w:r w:rsidRPr="00B66313">
        <w:t>Employment</w:t>
      </w:r>
      <w:r w:rsidR="00F474B4">
        <w:t xml:space="preserve"> </w:t>
      </w:r>
      <w:r w:rsidRPr="00B66313">
        <w:t>Projections</w:t>
      </w:r>
      <w:r w:rsidR="00F474B4">
        <w:t xml:space="preserve"> </w:t>
      </w:r>
      <w:r w:rsidRPr="00B66313">
        <w:t>produced</w:t>
      </w:r>
      <w:r w:rsidR="00F474B4">
        <w:t xml:space="preserve"> </w:t>
      </w:r>
      <w:r w:rsidRPr="00B66313">
        <w:t>by</w:t>
      </w:r>
      <w:r w:rsidR="00F474B4">
        <w:t xml:space="preserve"> </w:t>
      </w:r>
      <w:r w:rsidRPr="00B66313">
        <w:t>Victoria</w:t>
      </w:r>
      <w:r w:rsidR="00F474B4">
        <w:t xml:space="preserve"> </w:t>
      </w:r>
      <w:r w:rsidRPr="00B66313">
        <w:t>University</w:t>
      </w:r>
      <w:r w:rsidR="00F474B4">
        <w:t xml:space="preserve"> </w:t>
      </w:r>
      <w:r w:rsidRPr="00B66313">
        <w:t>for</w:t>
      </w:r>
      <w:r w:rsidR="00F474B4">
        <w:t xml:space="preserve"> </w:t>
      </w:r>
      <w:r w:rsidRPr="00B66313">
        <w:t>Jobs</w:t>
      </w:r>
      <w:r w:rsidR="00F474B4">
        <w:t xml:space="preserve"> </w:t>
      </w:r>
      <w:r w:rsidRPr="00B66313">
        <w:t>and</w:t>
      </w:r>
      <w:r w:rsidR="00F474B4">
        <w:t xml:space="preserve"> </w:t>
      </w:r>
      <w:r w:rsidRPr="00B66313">
        <w:t>Skills</w:t>
      </w:r>
      <w:r w:rsidR="00F474B4">
        <w:t xml:space="preserve"> </w:t>
      </w:r>
      <w:r w:rsidRPr="00B66313">
        <w:t>Australia,</w:t>
      </w:r>
      <w:r w:rsidR="00F474B4">
        <w:t xml:space="preserve"> </w:t>
      </w:r>
      <w:r w:rsidRPr="00B66313">
        <w:t>2024</w:t>
      </w:r>
      <w:r w:rsidR="00F474B4">
        <w:t xml:space="preserve"> </w:t>
      </w:r>
      <w:r w:rsidRPr="00B66313">
        <w:t>(May</w:t>
      </w:r>
      <w:r w:rsidR="00F474B4">
        <w:t xml:space="preserve"> </w:t>
      </w:r>
      <w:r w:rsidRPr="00B66313">
        <w:t>2024</w:t>
      </w:r>
      <w:r w:rsidR="00F474B4">
        <w:t xml:space="preserve"> </w:t>
      </w:r>
      <w:r w:rsidRPr="00B66313">
        <w:t>to</w:t>
      </w:r>
      <w:r w:rsidR="00F474B4">
        <w:t xml:space="preserve"> </w:t>
      </w:r>
      <w:r w:rsidRPr="00B66313">
        <w:t>May</w:t>
      </w:r>
      <w:r w:rsidR="00F474B4">
        <w:t xml:space="preserve"> </w:t>
      </w:r>
      <w:r w:rsidRPr="00B66313">
        <w:t>2034);</w:t>
      </w:r>
      <w:r w:rsidR="00F474B4">
        <w:t xml:space="preserve"> </w:t>
      </w:r>
      <w:r w:rsidRPr="00B66313">
        <w:t>ABS</w:t>
      </w:r>
      <w:r w:rsidR="00F474B4">
        <w:t xml:space="preserve"> </w:t>
      </w:r>
      <w:r w:rsidRPr="00B66313">
        <w:t>Survey</w:t>
      </w:r>
      <w:r w:rsidR="00F474B4">
        <w:t xml:space="preserve"> </w:t>
      </w:r>
      <w:r w:rsidRPr="00B66313">
        <w:t>of</w:t>
      </w:r>
      <w:r w:rsidR="00F474B4">
        <w:t xml:space="preserve"> </w:t>
      </w:r>
      <w:r w:rsidRPr="00B66313">
        <w:t>Employee</w:t>
      </w:r>
      <w:r w:rsidR="00F474B4">
        <w:t xml:space="preserve"> </w:t>
      </w:r>
      <w:r w:rsidRPr="00B66313">
        <w:t>Earnings</w:t>
      </w:r>
      <w:r w:rsidR="00F474B4">
        <w:t xml:space="preserve"> </w:t>
      </w:r>
      <w:r w:rsidRPr="00B66313">
        <w:t>and</w:t>
      </w:r>
      <w:r w:rsidR="00F474B4">
        <w:t xml:space="preserve"> </w:t>
      </w:r>
      <w:r w:rsidRPr="00B66313">
        <w:t>Hours,</w:t>
      </w:r>
      <w:r w:rsidR="00F474B4">
        <w:t xml:space="preserve"> </w:t>
      </w:r>
      <w:r w:rsidRPr="00B66313">
        <w:t>May</w:t>
      </w:r>
      <w:r w:rsidR="00F474B4">
        <w:t xml:space="preserve"> </w:t>
      </w:r>
      <w:r w:rsidRPr="00B66313">
        <w:t>2023.</w:t>
      </w:r>
      <w:r w:rsidR="00F474B4">
        <w:t xml:space="preserve"> </w:t>
      </w:r>
      <w:r w:rsidRPr="00B66313">
        <w:t>PSO</w:t>
      </w:r>
      <w:r w:rsidR="00F474B4">
        <w:t xml:space="preserve"> </w:t>
      </w:r>
      <w:r w:rsidRPr="00B66313">
        <w:t>Research</w:t>
      </w:r>
      <w:r w:rsidR="00F474B4">
        <w:t xml:space="preserve"> </w:t>
      </w:r>
      <w:r w:rsidRPr="00B66313">
        <w:t>Brief,</w:t>
      </w:r>
      <w:r w:rsidR="00F474B4">
        <w:t xml:space="preserve"> </w:t>
      </w:r>
      <w:r w:rsidRPr="00B66313">
        <w:t>Shifting</w:t>
      </w:r>
      <w:r w:rsidR="00F474B4">
        <w:t xml:space="preserve"> </w:t>
      </w:r>
      <w:r w:rsidRPr="00B66313">
        <w:t>Currents:</w:t>
      </w:r>
      <w:r w:rsidR="00F474B4">
        <w:t xml:space="preserve"> </w:t>
      </w:r>
      <w:r w:rsidRPr="00B66313">
        <w:t>elevating</w:t>
      </w:r>
      <w:r w:rsidR="00F474B4">
        <w:t xml:space="preserve"> </w:t>
      </w:r>
      <w:r w:rsidRPr="00B66313">
        <w:t>diversity</w:t>
      </w:r>
      <w:r w:rsidR="00F474B4">
        <w:t xml:space="preserve"> </w:t>
      </w:r>
      <w:r w:rsidRPr="00B66313">
        <w:t>in</w:t>
      </w:r>
      <w:r w:rsidR="00F474B4">
        <w:t xml:space="preserve"> </w:t>
      </w:r>
      <w:r w:rsidRPr="00B66313">
        <w:t>energy</w:t>
      </w:r>
      <w:r w:rsidR="00F474B4">
        <w:t xml:space="preserve"> </w:t>
      </w:r>
      <w:r w:rsidRPr="00B66313">
        <w:t>careers,</w:t>
      </w:r>
      <w:r w:rsidR="00F474B4">
        <w:t xml:space="preserve"> </w:t>
      </w:r>
      <w:r w:rsidRPr="00B66313">
        <w:t>November</w:t>
      </w:r>
      <w:r w:rsidR="00F474B4">
        <w:t xml:space="preserve"> </w:t>
      </w:r>
      <w:r w:rsidRPr="00B66313">
        <w:t>2024</w:t>
      </w:r>
    </w:p>
    <w:p w14:paraId="5C9178F7" w14:textId="6E0F9AB3" w:rsidR="00B66313" w:rsidRDefault="00B66313" w:rsidP="00B66313">
      <w:pPr>
        <w:pStyle w:val="Heading2"/>
      </w:pPr>
      <w:bookmarkStart w:id="24" w:name="_Toc200630467"/>
      <w:r>
        <w:t>Public</w:t>
      </w:r>
      <w:r w:rsidR="00F474B4">
        <w:t xml:space="preserve"> </w:t>
      </w:r>
      <w:r>
        <w:t>Skills</w:t>
      </w:r>
      <w:r w:rsidR="00F474B4">
        <w:t xml:space="preserve"> </w:t>
      </w:r>
      <w:r>
        <w:t>Australia</w:t>
      </w:r>
      <w:bookmarkEnd w:id="24"/>
    </w:p>
    <w:p w14:paraId="71DEF19B" w14:textId="06F575A2" w:rsidR="00B66313" w:rsidRDefault="00B66313" w:rsidP="00B66313">
      <w:r>
        <w:t>Public</w:t>
      </w:r>
      <w:r w:rsidR="00F474B4">
        <w:t xml:space="preserve"> </w:t>
      </w:r>
      <w:r>
        <w:t>Skills</w:t>
      </w:r>
      <w:r w:rsidR="00F474B4">
        <w:t xml:space="preserve"> </w:t>
      </w:r>
      <w:r>
        <w:t>Australia</w:t>
      </w:r>
      <w:r w:rsidR="00F474B4">
        <w:t xml:space="preserve"> </w:t>
      </w:r>
      <w:r>
        <w:t>supports</w:t>
      </w:r>
      <w:r w:rsidR="00F474B4">
        <w:t xml:space="preserve"> </w:t>
      </w:r>
      <w:r>
        <w:t>the</w:t>
      </w:r>
      <w:r w:rsidR="00F474B4">
        <w:t xml:space="preserve"> </w:t>
      </w:r>
      <w:r>
        <w:t>Australian</w:t>
      </w:r>
      <w:r w:rsidR="00F474B4">
        <w:t xml:space="preserve"> </w:t>
      </w:r>
      <w:r>
        <w:t>Public</w:t>
      </w:r>
      <w:r w:rsidR="00F474B4">
        <w:t xml:space="preserve"> </w:t>
      </w:r>
      <w:r>
        <w:t>Safety</w:t>
      </w:r>
      <w:r w:rsidR="00F474B4">
        <w:t xml:space="preserve"> </w:t>
      </w:r>
      <w:r>
        <w:t>and</w:t>
      </w:r>
      <w:r w:rsidR="00F474B4">
        <w:t xml:space="preserve"> </w:t>
      </w:r>
      <w:r>
        <w:t>Government</w:t>
      </w:r>
      <w:r w:rsidR="00F474B4">
        <w:t xml:space="preserve"> </w:t>
      </w:r>
      <w:r>
        <w:t>sector.</w:t>
      </w:r>
      <w:r w:rsidR="00F474B4">
        <w:t xml:space="preserve"> </w:t>
      </w:r>
      <w:r>
        <w:t>This</w:t>
      </w:r>
      <w:r w:rsidR="00F474B4">
        <w:t xml:space="preserve"> </w:t>
      </w:r>
      <w:r>
        <w:t>includes</w:t>
      </w:r>
      <w:r w:rsidR="00F474B4">
        <w:t xml:space="preserve"> </w:t>
      </w:r>
      <w:r>
        <w:t>correctional</w:t>
      </w:r>
      <w:r w:rsidR="00F474B4">
        <w:t xml:space="preserve"> </w:t>
      </w:r>
      <w:r>
        <w:t>services,</w:t>
      </w:r>
      <w:r w:rsidR="00F474B4">
        <w:t xml:space="preserve"> </w:t>
      </w:r>
      <w:r>
        <w:t>defence,</w:t>
      </w:r>
      <w:r w:rsidR="00F474B4">
        <w:t xml:space="preserve"> </w:t>
      </w:r>
      <w:r>
        <w:t>government</w:t>
      </w:r>
      <w:r w:rsidR="00F474B4">
        <w:t xml:space="preserve"> </w:t>
      </w:r>
      <w:r>
        <w:t>(local</w:t>
      </w:r>
      <w:r w:rsidR="00F474B4">
        <w:t xml:space="preserve"> </w:t>
      </w:r>
      <w:r>
        <w:t>and</w:t>
      </w:r>
      <w:r w:rsidR="00F474B4">
        <w:t xml:space="preserve"> </w:t>
      </w:r>
      <w:r>
        <w:t>state/territory</w:t>
      </w:r>
      <w:r w:rsidR="00F474B4">
        <w:t xml:space="preserve"> </w:t>
      </w:r>
      <w:r>
        <w:t>and</w:t>
      </w:r>
      <w:r w:rsidR="00F474B4">
        <w:t xml:space="preserve"> </w:t>
      </w:r>
      <w:r>
        <w:t>federal),</w:t>
      </w:r>
      <w:r w:rsidR="00F474B4">
        <w:t xml:space="preserve"> </w:t>
      </w:r>
      <w:r>
        <w:t>fire</w:t>
      </w:r>
      <w:r w:rsidR="00F474B4">
        <w:t xml:space="preserve"> </w:t>
      </w:r>
      <w:r>
        <w:t>and</w:t>
      </w:r>
      <w:r w:rsidR="00F474B4">
        <w:t xml:space="preserve"> </w:t>
      </w:r>
      <w:r>
        <w:t>emergency</w:t>
      </w:r>
      <w:r w:rsidR="00F474B4">
        <w:t xml:space="preserve"> </w:t>
      </w:r>
      <w:r>
        <w:t>services,</w:t>
      </w:r>
      <w:r w:rsidR="00F474B4">
        <w:t xml:space="preserve"> </w:t>
      </w:r>
      <w:r>
        <w:t>and</w:t>
      </w:r>
      <w:r w:rsidR="00F474B4">
        <w:t xml:space="preserve"> </w:t>
      </w:r>
      <w:r>
        <w:t>police.</w:t>
      </w:r>
      <w:r w:rsidR="00F474B4">
        <w:t xml:space="preserve"> </w:t>
      </w:r>
      <w:r>
        <w:t>These</w:t>
      </w:r>
      <w:r w:rsidR="00F474B4">
        <w:t xml:space="preserve"> </w:t>
      </w:r>
      <w:r>
        <w:t>sectors</w:t>
      </w:r>
      <w:r w:rsidR="00F474B4">
        <w:t xml:space="preserve"> </w:t>
      </w:r>
      <w:r>
        <w:t>are</w:t>
      </w:r>
      <w:r w:rsidR="00F474B4">
        <w:t xml:space="preserve"> </w:t>
      </w:r>
      <w:r>
        <w:t>responsible</w:t>
      </w:r>
      <w:r w:rsidR="00F474B4">
        <w:t xml:space="preserve"> </w:t>
      </w:r>
      <w:r>
        <w:t>for</w:t>
      </w:r>
      <w:r w:rsidR="00F474B4">
        <w:t xml:space="preserve"> </w:t>
      </w:r>
      <w:r>
        <w:t>keeping</w:t>
      </w:r>
      <w:r w:rsidR="00F474B4">
        <w:t xml:space="preserve"> </w:t>
      </w:r>
      <w:r>
        <w:t>Australia</w:t>
      </w:r>
      <w:r w:rsidR="00F474B4">
        <w:t xml:space="preserve"> </w:t>
      </w:r>
      <w:r>
        <w:t>safe</w:t>
      </w:r>
      <w:r w:rsidR="00F474B4">
        <w:t xml:space="preserve"> </w:t>
      </w:r>
      <w:r>
        <w:t>and</w:t>
      </w:r>
      <w:r w:rsidR="00F474B4">
        <w:t xml:space="preserve"> </w:t>
      </w:r>
      <w:r>
        <w:t>prosperous</w:t>
      </w:r>
      <w:r w:rsidR="00F474B4">
        <w:t xml:space="preserve"> </w:t>
      </w:r>
      <w:r>
        <w:t>through</w:t>
      </w:r>
      <w:r w:rsidR="00F474B4">
        <w:t xml:space="preserve"> </w:t>
      </w:r>
      <w:r>
        <w:t>emergency</w:t>
      </w:r>
      <w:r w:rsidR="00F474B4">
        <w:t xml:space="preserve"> </w:t>
      </w:r>
      <w:r>
        <w:t>response,</w:t>
      </w:r>
      <w:r w:rsidR="00F474B4">
        <w:t xml:space="preserve"> </w:t>
      </w:r>
      <w:r>
        <w:t>disaster</w:t>
      </w:r>
      <w:r w:rsidR="00F474B4">
        <w:t xml:space="preserve"> </w:t>
      </w:r>
      <w:r>
        <w:t>recovery</w:t>
      </w:r>
      <w:r w:rsidR="00F474B4">
        <w:t xml:space="preserve"> </w:t>
      </w:r>
      <w:r>
        <w:t>and</w:t>
      </w:r>
      <w:r w:rsidR="00F474B4">
        <w:t xml:space="preserve"> </w:t>
      </w:r>
      <w:r>
        <w:t>public</w:t>
      </w:r>
      <w:r w:rsidR="00F474B4">
        <w:t xml:space="preserve"> </w:t>
      </w:r>
      <w:r>
        <w:t>service.</w:t>
      </w:r>
      <w:r w:rsidR="00F474B4">
        <w:t xml:space="preserve"> </w:t>
      </w:r>
      <w:r>
        <w:t>There</w:t>
      </w:r>
      <w:r w:rsidR="00F474B4">
        <w:t xml:space="preserve"> </w:t>
      </w:r>
      <w:r>
        <w:t>are</w:t>
      </w:r>
      <w:r w:rsidR="00F474B4">
        <w:t xml:space="preserve"> </w:t>
      </w:r>
      <w:r>
        <w:t>interesting</w:t>
      </w:r>
      <w:r w:rsidR="00F474B4">
        <w:t xml:space="preserve"> </w:t>
      </w:r>
      <w:r>
        <w:t>career</w:t>
      </w:r>
      <w:r w:rsidR="00F474B4">
        <w:t xml:space="preserve"> </w:t>
      </w:r>
      <w:r>
        <w:t>options</w:t>
      </w:r>
      <w:r w:rsidR="00F474B4">
        <w:t xml:space="preserve"> </w:t>
      </w:r>
      <w:r>
        <w:t>across</w:t>
      </w:r>
      <w:r w:rsidR="00F474B4">
        <w:t xml:space="preserve"> </w:t>
      </w:r>
      <w:r>
        <w:t>all</w:t>
      </w:r>
      <w:r w:rsidR="00F474B4">
        <w:t xml:space="preserve"> </w:t>
      </w:r>
      <w:r>
        <w:t>sectors.</w:t>
      </w:r>
      <w:r w:rsidR="00F474B4">
        <w:t xml:space="preserve"> </w:t>
      </w:r>
    </w:p>
    <w:p w14:paraId="10E7B5AF" w14:textId="5F2AE4D9" w:rsidR="00B66313" w:rsidRDefault="00B66313" w:rsidP="00B66313">
      <w:r>
        <w:t>Many</w:t>
      </w:r>
      <w:r w:rsidR="00F474B4">
        <w:t xml:space="preserve"> </w:t>
      </w:r>
      <w:r>
        <w:t>people</w:t>
      </w:r>
      <w:r w:rsidR="00F474B4">
        <w:t xml:space="preserve"> </w:t>
      </w:r>
      <w:r>
        <w:t>will</w:t>
      </w:r>
      <w:r w:rsidR="00F474B4">
        <w:t xml:space="preserve"> </w:t>
      </w:r>
      <w:r>
        <w:t>have</w:t>
      </w:r>
      <w:r w:rsidR="00F474B4">
        <w:t xml:space="preserve"> </w:t>
      </w:r>
      <w:r>
        <w:t>limited</w:t>
      </w:r>
      <w:r w:rsidR="00F474B4">
        <w:t xml:space="preserve"> </w:t>
      </w:r>
      <w:r>
        <w:t>experience</w:t>
      </w:r>
      <w:r w:rsidR="00F474B4">
        <w:t xml:space="preserve"> </w:t>
      </w:r>
      <w:r>
        <w:t>with</w:t>
      </w:r>
      <w:r w:rsidR="00F474B4">
        <w:t xml:space="preserve"> </w:t>
      </w:r>
      <w:r>
        <w:t>correctional</w:t>
      </w:r>
      <w:r w:rsidR="00F474B4">
        <w:t xml:space="preserve"> </w:t>
      </w:r>
      <w:r>
        <w:t>services</w:t>
      </w:r>
      <w:r w:rsidR="00F474B4">
        <w:t xml:space="preserve"> </w:t>
      </w:r>
      <w:r>
        <w:t>with</w:t>
      </w:r>
      <w:r w:rsidR="00F474B4">
        <w:t xml:space="preserve"> </w:t>
      </w:r>
      <w:r>
        <w:t>their</w:t>
      </w:r>
      <w:r w:rsidR="00F474B4">
        <w:t xml:space="preserve"> </w:t>
      </w:r>
      <w:r>
        <w:t>perceptions</w:t>
      </w:r>
      <w:r w:rsidR="00F474B4">
        <w:t xml:space="preserve"> </w:t>
      </w:r>
      <w:r>
        <w:t>informed</w:t>
      </w:r>
      <w:r w:rsidR="00F474B4">
        <w:t xml:space="preserve"> </w:t>
      </w:r>
      <w:r>
        <w:t>by</w:t>
      </w:r>
      <w:r w:rsidR="00F474B4">
        <w:t xml:space="preserve"> </w:t>
      </w:r>
      <w:r>
        <w:t>the</w:t>
      </w:r>
      <w:r w:rsidR="00F474B4">
        <w:t xml:space="preserve"> </w:t>
      </w:r>
      <w:r>
        <w:t>media</w:t>
      </w:r>
      <w:r w:rsidR="00F474B4">
        <w:t xml:space="preserve"> </w:t>
      </w:r>
      <w:r>
        <w:t>or</w:t>
      </w:r>
      <w:r w:rsidR="00F474B4">
        <w:t xml:space="preserve"> </w:t>
      </w:r>
      <w:r>
        <w:t>news</w:t>
      </w:r>
      <w:r w:rsidR="00F474B4">
        <w:t xml:space="preserve"> </w:t>
      </w:r>
      <w:r>
        <w:t>stories.</w:t>
      </w:r>
      <w:r w:rsidR="00F474B4">
        <w:t xml:space="preserve"> </w:t>
      </w:r>
      <w:r>
        <w:t>The</w:t>
      </w:r>
      <w:r w:rsidR="00F474B4">
        <w:t xml:space="preserve"> </w:t>
      </w:r>
      <w:r>
        <w:t>sector</w:t>
      </w:r>
      <w:r w:rsidR="00F474B4">
        <w:t xml:space="preserve"> </w:t>
      </w:r>
      <w:r>
        <w:t>is</w:t>
      </w:r>
      <w:r w:rsidR="00F474B4">
        <w:t xml:space="preserve"> </w:t>
      </w:r>
      <w:r>
        <w:t>actively</w:t>
      </w:r>
      <w:r w:rsidR="00F474B4">
        <w:t xml:space="preserve"> </w:t>
      </w:r>
      <w:r>
        <w:t>recruiting</w:t>
      </w:r>
      <w:r w:rsidR="00F474B4">
        <w:t xml:space="preserve"> </w:t>
      </w:r>
      <w:r>
        <w:t>and</w:t>
      </w:r>
      <w:r w:rsidR="00F474B4">
        <w:t xml:space="preserve"> </w:t>
      </w:r>
      <w:r>
        <w:t>working</w:t>
      </w:r>
      <w:r w:rsidR="00F474B4">
        <w:t xml:space="preserve"> </w:t>
      </w:r>
      <w:r>
        <w:t>to</w:t>
      </w:r>
      <w:r w:rsidR="00F474B4">
        <w:t xml:space="preserve"> </w:t>
      </w:r>
      <w:r>
        <w:t>keep</w:t>
      </w:r>
      <w:r w:rsidR="00F474B4">
        <w:t xml:space="preserve"> </w:t>
      </w:r>
      <w:r>
        <w:t>communities</w:t>
      </w:r>
      <w:r w:rsidR="00F474B4">
        <w:t xml:space="preserve"> </w:t>
      </w:r>
      <w:r>
        <w:t>safe</w:t>
      </w:r>
      <w:r w:rsidR="00F474B4">
        <w:t xml:space="preserve"> </w:t>
      </w:r>
      <w:r>
        <w:t>and</w:t>
      </w:r>
      <w:r w:rsidR="00F474B4">
        <w:t xml:space="preserve"> </w:t>
      </w:r>
      <w:r>
        <w:t>offer</w:t>
      </w:r>
      <w:r w:rsidR="00F474B4">
        <w:t xml:space="preserve"> </w:t>
      </w:r>
      <w:r>
        <w:t>support</w:t>
      </w:r>
      <w:r w:rsidR="00F474B4">
        <w:t xml:space="preserve"> </w:t>
      </w:r>
      <w:r>
        <w:t>to</w:t>
      </w:r>
      <w:r w:rsidR="00F474B4">
        <w:t xml:space="preserve"> </w:t>
      </w:r>
      <w:r>
        <w:t>those</w:t>
      </w:r>
      <w:r w:rsidR="00F474B4">
        <w:t xml:space="preserve"> </w:t>
      </w:r>
      <w:r>
        <w:t>who</w:t>
      </w:r>
      <w:r w:rsidR="00F474B4">
        <w:t xml:space="preserve"> </w:t>
      </w:r>
      <w:r>
        <w:t>will</w:t>
      </w:r>
      <w:r w:rsidR="00F474B4">
        <w:t xml:space="preserve"> </w:t>
      </w:r>
      <w:r>
        <w:t>benefit</w:t>
      </w:r>
      <w:r w:rsidR="00F474B4">
        <w:t xml:space="preserve"> </w:t>
      </w:r>
      <w:r>
        <w:t>from</w:t>
      </w:r>
      <w:r w:rsidR="00F474B4">
        <w:t xml:space="preserve"> </w:t>
      </w:r>
      <w:r>
        <w:t>rehabilitation.</w:t>
      </w:r>
      <w:r w:rsidR="00F474B4">
        <w:t xml:space="preserve"> </w:t>
      </w:r>
      <w:r>
        <w:t>As</w:t>
      </w:r>
      <w:r w:rsidR="00F474B4">
        <w:t xml:space="preserve"> </w:t>
      </w:r>
      <w:r>
        <w:t>part</w:t>
      </w:r>
      <w:r w:rsidR="00F474B4">
        <w:t xml:space="preserve"> </w:t>
      </w:r>
      <w:r>
        <w:t>of</w:t>
      </w:r>
      <w:r w:rsidR="00F474B4">
        <w:t xml:space="preserve"> </w:t>
      </w:r>
      <w:r>
        <w:t>this</w:t>
      </w:r>
      <w:r w:rsidR="00F474B4">
        <w:t xml:space="preserve"> </w:t>
      </w:r>
      <w:r>
        <w:t>Public</w:t>
      </w:r>
      <w:r w:rsidR="00F474B4">
        <w:t xml:space="preserve"> </w:t>
      </w:r>
      <w:r>
        <w:t>Skills</w:t>
      </w:r>
      <w:r w:rsidR="00F474B4">
        <w:t xml:space="preserve"> </w:t>
      </w:r>
      <w:r>
        <w:t>Australia</w:t>
      </w:r>
      <w:r w:rsidR="00F474B4">
        <w:t xml:space="preserve"> </w:t>
      </w:r>
      <w:r>
        <w:t>is</w:t>
      </w:r>
      <w:r w:rsidR="00F474B4">
        <w:t xml:space="preserve"> </w:t>
      </w:r>
      <w:r>
        <w:t>working</w:t>
      </w:r>
      <w:r w:rsidR="00F474B4">
        <w:t xml:space="preserve"> </w:t>
      </w:r>
      <w:r>
        <w:t>with</w:t>
      </w:r>
      <w:r w:rsidR="00F474B4">
        <w:t xml:space="preserve"> </w:t>
      </w:r>
      <w:r>
        <w:t>training</w:t>
      </w:r>
      <w:r w:rsidR="00F474B4">
        <w:t xml:space="preserve"> </w:t>
      </w:r>
      <w:r>
        <w:t>organisations</w:t>
      </w:r>
      <w:r w:rsidR="00F474B4">
        <w:t xml:space="preserve"> </w:t>
      </w:r>
      <w:r>
        <w:t>to</w:t>
      </w:r>
      <w:r w:rsidR="00F474B4">
        <w:t xml:space="preserve"> </w:t>
      </w:r>
      <w:r>
        <w:t>enhance</w:t>
      </w:r>
      <w:r w:rsidR="00F474B4">
        <w:t xml:space="preserve"> </w:t>
      </w:r>
      <w:r>
        <w:t>the</w:t>
      </w:r>
      <w:r w:rsidR="00F474B4">
        <w:t xml:space="preserve"> </w:t>
      </w:r>
      <w:r>
        <w:t>Correctional</w:t>
      </w:r>
      <w:r w:rsidR="00F474B4">
        <w:t xml:space="preserve"> </w:t>
      </w:r>
      <w:r>
        <w:t>Services</w:t>
      </w:r>
      <w:r w:rsidR="00F474B4">
        <w:t xml:space="preserve"> </w:t>
      </w:r>
      <w:r>
        <w:t>Training</w:t>
      </w:r>
      <w:r w:rsidR="00F474B4">
        <w:t xml:space="preserve"> </w:t>
      </w:r>
      <w:r>
        <w:t>Package.</w:t>
      </w:r>
      <w:r w:rsidR="00F474B4">
        <w:t xml:space="preserve"> </w:t>
      </w:r>
      <w:r>
        <w:t>This</w:t>
      </w:r>
      <w:r w:rsidR="00F474B4">
        <w:t xml:space="preserve"> </w:t>
      </w:r>
      <w:r>
        <w:t>project</w:t>
      </w:r>
      <w:r w:rsidR="00F474B4">
        <w:t xml:space="preserve"> </w:t>
      </w:r>
      <w:r>
        <w:t>will</w:t>
      </w:r>
      <w:r w:rsidR="00F474B4">
        <w:t xml:space="preserve"> </w:t>
      </w:r>
      <w:r>
        <w:t>ensure</w:t>
      </w:r>
      <w:r w:rsidR="00F474B4">
        <w:t xml:space="preserve"> </w:t>
      </w:r>
      <w:r>
        <w:t>students</w:t>
      </w:r>
      <w:r w:rsidR="00F474B4">
        <w:t xml:space="preserve"> </w:t>
      </w:r>
      <w:r>
        <w:t>are</w:t>
      </w:r>
      <w:r w:rsidR="00F474B4">
        <w:t xml:space="preserve"> </w:t>
      </w:r>
      <w:r>
        <w:t>empowered</w:t>
      </w:r>
      <w:r w:rsidR="00F474B4">
        <w:t xml:space="preserve"> </w:t>
      </w:r>
      <w:r>
        <w:t>to</w:t>
      </w:r>
      <w:r w:rsidR="00F474B4">
        <w:t xml:space="preserve"> </w:t>
      </w:r>
      <w:r>
        <w:t>build</w:t>
      </w:r>
      <w:r w:rsidR="00F474B4">
        <w:t xml:space="preserve"> </w:t>
      </w:r>
      <w:r>
        <w:t>successful</w:t>
      </w:r>
      <w:r w:rsidR="00F474B4">
        <w:t xml:space="preserve"> </w:t>
      </w:r>
      <w:r>
        <w:t>careers</w:t>
      </w:r>
      <w:r w:rsidR="00F474B4">
        <w:t xml:space="preserve"> </w:t>
      </w:r>
      <w:r>
        <w:t>in</w:t>
      </w:r>
      <w:r w:rsidR="00F474B4">
        <w:t xml:space="preserve"> </w:t>
      </w:r>
      <w:r>
        <w:t>Correctional</w:t>
      </w:r>
      <w:r w:rsidR="00F474B4">
        <w:t xml:space="preserve"> </w:t>
      </w:r>
      <w:r>
        <w:t>Services.</w:t>
      </w:r>
      <w:r w:rsidR="00F474B4">
        <w:t xml:space="preserve"> </w:t>
      </w:r>
    </w:p>
    <w:p w14:paraId="2431A8A8" w14:textId="35A7B1D2" w:rsidR="00B66313" w:rsidRDefault="00B66313" w:rsidP="00B66313">
      <w:r>
        <w:t>Australia’s</w:t>
      </w:r>
      <w:r w:rsidR="00F474B4">
        <w:t xml:space="preserve"> </w:t>
      </w:r>
      <w:r>
        <w:t>defence</w:t>
      </w:r>
      <w:r w:rsidR="00F474B4">
        <w:t xml:space="preserve"> </w:t>
      </w:r>
      <w:r>
        <w:t>sector</w:t>
      </w:r>
      <w:r w:rsidR="00F474B4">
        <w:t xml:space="preserve"> </w:t>
      </w:r>
      <w:r>
        <w:t>consists</w:t>
      </w:r>
      <w:r w:rsidR="00F474B4">
        <w:t xml:space="preserve"> </w:t>
      </w:r>
      <w:r>
        <w:t>of</w:t>
      </w:r>
      <w:r w:rsidR="00F474B4">
        <w:t xml:space="preserve"> </w:t>
      </w:r>
      <w:r>
        <w:t>the</w:t>
      </w:r>
      <w:r w:rsidR="00F474B4">
        <w:t xml:space="preserve"> </w:t>
      </w:r>
      <w:r>
        <w:t>Australian</w:t>
      </w:r>
      <w:r w:rsidR="00F474B4">
        <w:t xml:space="preserve"> </w:t>
      </w:r>
      <w:r>
        <w:t>Army,</w:t>
      </w:r>
      <w:r w:rsidR="00F474B4">
        <w:t xml:space="preserve"> </w:t>
      </w:r>
      <w:r>
        <w:t>Royal</w:t>
      </w:r>
      <w:r w:rsidR="00F474B4">
        <w:t xml:space="preserve"> </w:t>
      </w:r>
      <w:r>
        <w:t>Australian</w:t>
      </w:r>
      <w:r w:rsidR="00F474B4">
        <w:t xml:space="preserve"> </w:t>
      </w:r>
      <w:r>
        <w:t>Air</w:t>
      </w:r>
      <w:r w:rsidR="00F474B4">
        <w:t xml:space="preserve"> </w:t>
      </w:r>
      <w:r>
        <w:t>Force</w:t>
      </w:r>
      <w:r w:rsidR="00F474B4">
        <w:t xml:space="preserve"> </w:t>
      </w:r>
      <w:r>
        <w:t>and</w:t>
      </w:r>
      <w:r w:rsidR="00F474B4">
        <w:t xml:space="preserve"> </w:t>
      </w:r>
      <w:r>
        <w:t>Royal</w:t>
      </w:r>
      <w:r w:rsidR="00F474B4">
        <w:t xml:space="preserve"> </w:t>
      </w:r>
      <w:r>
        <w:t>Australian</w:t>
      </w:r>
      <w:r w:rsidR="00F474B4">
        <w:t xml:space="preserve"> </w:t>
      </w:r>
      <w:r>
        <w:t>Navy.</w:t>
      </w:r>
      <w:r w:rsidR="00F474B4">
        <w:t xml:space="preserve"> </w:t>
      </w:r>
      <w:r>
        <w:t>Defence</w:t>
      </w:r>
      <w:r w:rsidR="00F474B4">
        <w:t xml:space="preserve"> </w:t>
      </w:r>
      <w:r>
        <w:t>represents</w:t>
      </w:r>
      <w:r w:rsidR="00F474B4">
        <w:t xml:space="preserve"> </w:t>
      </w:r>
      <w:r>
        <w:t>a</w:t>
      </w:r>
      <w:r w:rsidR="00F474B4">
        <w:t xml:space="preserve"> </w:t>
      </w:r>
      <w:r>
        <w:t>critical</w:t>
      </w:r>
      <w:r w:rsidR="00F474B4">
        <w:t xml:space="preserve"> </w:t>
      </w:r>
      <w:r>
        <w:t>workforce</w:t>
      </w:r>
      <w:r w:rsidR="00F474B4">
        <w:t xml:space="preserve"> </w:t>
      </w:r>
      <w:r>
        <w:t>and</w:t>
      </w:r>
      <w:r w:rsidR="00F474B4">
        <w:t xml:space="preserve"> </w:t>
      </w:r>
      <w:r>
        <w:t>has</w:t>
      </w:r>
      <w:r w:rsidR="00F474B4">
        <w:t xml:space="preserve"> </w:t>
      </w:r>
      <w:r>
        <w:t>exciting</w:t>
      </w:r>
      <w:r w:rsidR="00F474B4">
        <w:t xml:space="preserve"> </w:t>
      </w:r>
      <w:r>
        <w:t>careers</w:t>
      </w:r>
      <w:r w:rsidR="00F474B4">
        <w:t xml:space="preserve"> </w:t>
      </w:r>
      <w:r>
        <w:t>spanning</w:t>
      </w:r>
      <w:r w:rsidR="00F474B4">
        <w:t xml:space="preserve"> </w:t>
      </w:r>
      <w:r>
        <w:t>almost</w:t>
      </w:r>
      <w:r w:rsidR="00F474B4">
        <w:t xml:space="preserve"> </w:t>
      </w:r>
      <w:r>
        <w:t>all</w:t>
      </w:r>
      <w:r w:rsidR="00F474B4">
        <w:t xml:space="preserve"> </w:t>
      </w:r>
      <w:r>
        <w:t>occupations</w:t>
      </w:r>
      <w:r w:rsidR="00F474B4">
        <w:t xml:space="preserve"> </w:t>
      </w:r>
      <w:r>
        <w:t>for</w:t>
      </w:r>
      <w:r w:rsidR="00F474B4">
        <w:t xml:space="preserve"> </w:t>
      </w:r>
      <w:r>
        <w:t>those</w:t>
      </w:r>
      <w:r w:rsidR="00F474B4">
        <w:t xml:space="preserve"> </w:t>
      </w:r>
      <w:r>
        <w:t>with</w:t>
      </w:r>
      <w:r w:rsidR="00F474B4">
        <w:t xml:space="preserve"> </w:t>
      </w:r>
      <w:r>
        <w:t>the</w:t>
      </w:r>
      <w:r w:rsidR="00F474B4">
        <w:t xml:space="preserve"> </w:t>
      </w:r>
      <w:r>
        <w:t>right</w:t>
      </w:r>
      <w:r w:rsidR="00F474B4">
        <w:t xml:space="preserve"> </w:t>
      </w:r>
      <w:r>
        <w:t>attributes.</w:t>
      </w:r>
      <w:r w:rsidR="00F474B4">
        <w:t xml:space="preserve"> </w:t>
      </w:r>
      <w:r>
        <w:t>Public</w:t>
      </w:r>
      <w:r w:rsidR="00F474B4">
        <w:t xml:space="preserve"> </w:t>
      </w:r>
      <w:r>
        <w:t>Skills</w:t>
      </w:r>
      <w:r w:rsidR="00F474B4">
        <w:t xml:space="preserve"> </w:t>
      </w:r>
      <w:r>
        <w:t>Australia</w:t>
      </w:r>
      <w:r w:rsidR="00F474B4">
        <w:t xml:space="preserve"> </w:t>
      </w:r>
      <w:r>
        <w:t>work</w:t>
      </w:r>
      <w:r w:rsidR="00F474B4">
        <w:t xml:space="preserve"> </w:t>
      </w:r>
      <w:r>
        <w:t>closely</w:t>
      </w:r>
      <w:r w:rsidR="00F474B4">
        <w:t xml:space="preserve"> </w:t>
      </w:r>
      <w:r>
        <w:t>with</w:t>
      </w:r>
      <w:r w:rsidR="00F474B4">
        <w:t xml:space="preserve"> </w:t>
      </w:r>
      <w:r>
        <w:t>the</w:t>
      </w:r>
      <w:r w:rsidR="00F474B4">
        <w:t xml:space="preserve"> </w:t>
      </w:r>
      <w:r>
        <w:t>defence</w:t>
      </w:r>
      <w:r w:rsidR="00F474B4">
        <w:t xml:space="preserve"> </w:t>
      </w:r>
      <w:r>
        <w:t>sector</w:t>
      </w:r>
      <w:r w:rsidR="00F474B4">
        <w:t xml:space="preserve"> </w:t>
      </w:r>
      <w:r>
        <w:t>through</w:t>
      </w:r>
      <w:r w:rsidR="00F474B4">
        <w:t xml:space="preserve"> </w:t>
      </w:r>
      <w:r>
        <w:t>the</w:t>
      </w:r>
      <w:r w:rsidR="00F474B4">
        <w:t xml:space="preserve"> </w:t>
      </w:r>
      <w:r>
        <w:t>Defence</w:t>
      </w:r>
      <w:r w:rsidR="00F474B4">
        <w:t xml:space="preserve"> </w:t>
      </w:r>
      <w:r>
        <w:t>Training</w:t>
      </w:r>
      <w:r w:rsidR="00F474B4">
        <w:t xml:space="preserve"> </w:t>
      </w:r>
      <w:r>
        <w:t>Package.</w:t>
      </w:r>
      <w:r w:rsidR="00F474B4">
        <w:t xml:space="preserve"> </w:t>
      </w:r>
    </w:p>
    <w:p w14:paraId="361339AC" w14:textId="77777777" w:rsidR="00253A7B" w:rsidRDefault="00B66313" w:rsidP="00B66313">
      <w:r>
        <w:t>The</w:t>
      </w:r>
      <w:r w:rsidR="00F474B4">
        <w:t xml:space="preserve"> </w:t>
      </w:r>
      <w:r>
        <w:t>Australian</w:t>
      </w:r>
      <w:r w:rsidR="00F474B4">
        <w:t xml:space="preserve"> </w:t>
      </w:r>
      <w:r>
        <w:t>fire</w:t>
      </w:r>
      <w:r w:rsidR="00F474B4">
        <w:t xml:space="preserve"> </w:t>
      </w:r>
      <w:r>
        <w:t>and</w:t>
      </w:r>
      <w:r w:rsidR="00F474B4">
        <w:t xml:space="preserve"> </w:t>
      </w:r>
      <w:r>
        <w:t>emergency</w:t>
      </w:r>
      <w:r w:rsidR="00F474B4">
        <w:t xml:space="preserve"> </w:t>
      </w:r>
      <w:r>
        <w:t>service</w:t>
      </w:r>
      <w:r w:rsidR="00F474B4">
        <w:t xml:space="preserve"> </w:t>
      </w:r>
      <w:r>
        <w:t>sector</w:t>
      </w:r>
      <w:r w:rsidR="00F474B4">
        <w:t xml:space="preserve"> </w:t>
      </w:r>
      <w:r>
        <w:t>is</w:t>
      </w:r>
      <w:r w:rsidR="00F474B4">
        <w:t xml:space="preserve"> </w:t>
      </w:r>
      <w:r>
        <w:t>a</w:t>
      </w:r>
      <w:r w:rsidR="00F474B4">
        <w:t xml:space="preserve"> </w:t>
      </w:r>
      <w:r>
        <w:t>deeply</w:t>
      </w:r>
      <w:r w:rsidR="00F474B4">
        <w:t xml:space="preserve"> </w:t>
      </w:r>
      <w:r>
        <w:t>inclusive</w:t>
      </w:r>
      <w:r w:rsidR="00F474B4">
        <w:t xml:space="preserve"> </w:t>
      </w:r>
      <w:r>
        <w:t>and</w:t>
      </w:r>
      <w:r w:rsidR="00F474B4">
        <w:t xml:space="preserve"> </w:t>
      </w:r>
      <w:r>
        <w:t>varied</w:t>
      </w:r>
      <w:r w:rsidR="00F474B4">
        <w:t xml:space="preserve"> </w:t>
      </w:r>
      <w:r>
        <w:t>sector.</w:t>
      </w:r>
      <w:r w:rsidR="00F474B4">
        <w:t xml:space="preserve"> </w:t>
      </w:r>
      <w:r>
        <w:t>It</w:t>
      </w:r>
      <w:r w:rsidR="00F474B4">
        <w:t xml:space="preserve"> </w:t>
      </w:r>
      <w:r>
        <w:t>is</w:t>
      </w:r>
      <w:r w:rsidR="00F474B4">
        <w:t xml:space="preserve"> </w:t>
      </w:r>
      <w:r>
        <w:t>a</w:t>
      </w:r>
      <w:r w:rsidR="00F474B4">
        <w:t xml:space="preserve"> </w:t>
      </w:r>
      <w:r>
        <w:t>sector</w:t>
      </w:r>
      <w:r w:rsidR="00F474B4">
        <w:t xml:space="preserve"> </w:t>
      </w:r>
      <w:r>
        <w:t>that</w:t>
      </w:r>
      <w:r w:rsidR="00F474B4">
        <w:t xml:space="preserve"> </w:t>
      </w:r>
      <w:r>
        <w:t>values</w:t>
      </w:r>
      <w:r w:rsidR="00F474B4">
        <w:t xml:space="preserve"> </w:t>
      </w:r>
      <w:r>
        <w:t>its</w:t>
      </w:r>
      <w:r w:rsidR="00F474B4">
        <w:t xml:space="preserve"> </w:t>
      </w:r>
      <w:r>
        <w:t>career,</w:t>
      </w:r>
      <w:r w:rsidR="00F474B4">
        <w:t xml:space="preserve"> </w:t>
      </w:r>
      <w:r>
        <w:t>volunteer</w:t>
      </w:r>
      <w:r w:rsidR="00F474B4">
        <w:t xml:space="preserve"> </w:t>
      </w:r>
      <w:r>
        <w:t>and</w:t>
      </w:r>
      <w:r w:rsidR="00F474B4">
        <w:t xml:space="preserve"> </w:t>
      </w:r>
      <w:r>
        <w:t>diverse</w:t>
      </w:r>
      <w:r w:rsidR="00F474B4">
        <w:t xml:space="preserve"> </w:t>
      </w:r>
      <w:r>
        <w:t>workforces.</w:t>
      </w:r>
      <w:r w:rsidR="00F474B4">
        <w:t xml:space="preserve"> </w:t>
      </w:r>
      <w:r>
        <w:t>This</w:t>
      </w:r>
      <w:r w:rsidR="00F474B4">
        <w:t xml:space="preserve"> </w:t>
      </w:r>
      <w:r>
        <w:t>sector</w:t>
      </w:r>
      <w:r w:rsidR="00F474B4">
        <w:t xml:space="preserve"> </w:t>
      </w:r>
      <w:r>
        <w:t>offers</w:t>
      </w:r>
      <w:r w:rsidR="00F474B4">
        <w:t xml:space="preserve"> </w:t>
      </w:r>
      <w:r>
        <w:t>people</w:t>
      </w:r>
      <w:r w:rsidR="00F474B4">
        <w:t xml:space="preserve"> </w:t>
      </w:r>
      <w:r>
        <w:t>the</w:t>
      </w:r>
      <w:r w:rsidR="00F474B4">
        <w:t xml:space="preserve"> </w:t>
      </w:r>
      <w:r>
        <w:t>chance</w:t>
      </w:r>
      <w:r w:rsidR="00F474B4">
        <w:t xml:space="preserve"> </w:t>
      </w:r>
      <w:r>
        <w:t>to</w:t>
      </w:r>
      <w:r w:rsidR="00F474B4">
        <w:t xml:space="preserve"> </w:t>
      </w:r>
      <w:r>
        <w:t>join</w:t>
      </w:r>
      <w:r w:rsidR="00F474B4">
        <w:t xml:space="preserve"> </w:t>
      </w:r>
      <w:r>
        <w:t>either</w:t>
      </w:r>
      <w:r w:rsidR="00F474B4">
        <w:t xml:space="preserve"> </w:t>
      </w:r>
      <w:r>
        <w:t>as</w:t>
      </w:r>
      <w:r w:rsidR="00F474B4">
        <w:t xml:space="preserve"> </w:t>
      </w:r>
      <w:r>
        <w:t>a</w:t>
      </w:r>
      <w:r w:rsidR="00F474B4">
        <w:t xml:space="preserve"> </w:t>
      </w:r>
      <w:r>
        <w:t>career</w:t>
      </w:r>
      <w:r w:rsidR="00F474B4">
        <w:t xml:space="preserve"> </w:t>
      </w:r>
      <w:r>
        <w:t>or</w:t>
      </w:r>
      <w:r w:rsidR="00F474B4">
        <w:t xml:space="preserve"> </w:t>
      </w:r>
      <w:r>
        <w:t>through</w:t>
      </w:r>
      <w:r w:rsidR="00F474B4">
        <w:t xml:space="preserve"> </w:t>
      </w:r>
      <w:r>
        <w:t>volunteering</w:t>
      </w:r>
      <w:r w:rsidR="00F474B4">
        <w:t xml:space="preserve"> </w:t>
      </w:r>
      <w:r>
        <w:t>and</w:t>
      </w:r>
      <w:r w:rsidR="00F474B4">
        <w:t xml:space="preserve"> </w:t>
      </w:r>
      <w:r>
        <w:t>offers</w:t>
      </w:r>
      <w:r w:rsidR="00F474B4">
        <w:t xml:space="preserve"> </w:t>
      </w:r>
      <w:r>
        <w:t>a</w:t>
      </w:r>
      <w:r w:rsidR="00F474B4">
        <w:t xml:space="preserve"> </w:t>
      </w:r>
      <w:r>
        <w:t>wide</w:t>
      </w:r>
      <w:r w:rsidR="00F474B4">
        <w:t xml:space="preserve"> </w:t>
      </w:r>
      <w:r>
        <w:t>array</w:t>
      </w:r>
      <w:r w:rsidR="00F474B4">
        <w:t xml:space="preserve"> </w:t>
      </w:r>
      <w:r>
        <w:t>of</w:t>
      </w:r>
      <w:r w:rsidR="00F474B4">
        <w:t xml:space="preserve"> </w:t>
      </w:r>
      <w:r>
        <w:t>interesting</w:t>
      </w:r>
      <w:r w:rsidR="00F474B4">
        <w:t xml:space="preserve"> </w:t>
      </w:r>
      <w:r>
        <w:t>job</w:t>
      </w:r>
      <w:r w:rsidR="00F474B4">
        <w:t xml:space="preserve"> </w:t>
      </w:r>
      <w:r>
        <w:t>roles.</w:t>
      </w:r>
      <w:r w:rsidR="00F474B4">
        <w:t xml:space="preserve"> </w:t>
      </w:r>
      <w:r>
        <w:t>As</w:t>
      </w:r>
      <w:r w:rsidR="00F474B4">
        <w:t xml:space="preserve"> </w:t>
      </w:r>
      <w:r>
        <w:t>the</w:t>
      </w:r>
      <w:r w:rsidR="00F474B4">
        <w:t xml:space="preserve"> </w:t>
      </w:r>
      <w:r>
        <w:t>effects</w:t>
      </w:r>
      <w:r w:rsidR="00F474B4">
        <w:t xml:space="preserve"> </w:t>
      </w:r>
      <w:r>
        <w:t>of</w:t>
      </w:r>
      <w:r w:rsidR="00F474B4">
        <w:t xml:space="preserve"> </w:t>
      </w:r>
      <w:r>
        <w:t>climate</w:t>
      </w:r>
      <w:r w:rsidR="00F474B4">
        <w:t xml:space="preserve"> </w:t>
      </w:r>
      <w:r>
        <w:t>change</w:t>
      </w:r>
      <w:r w:rsidR="00F474B4">
        <w:t xml:space="preserve"> </w:t>
      </w:r>
      <w:r>
        <w:t>continue</w:t>
      </w:r>
      <w:r w:rsidR="00F474B4">
        <w:t xml:space="preserve"> </w:t>
      </w:r>
      <w:r>
        <w:t>to</w:t>
      </w:r>
      <w:r w:rsidR="00F474B4">
        <w:t xml:space="preserve"> </w:t>
      </w:r>
      <w:r>
        <w:t>increase,</w:t>
      </w:r>
      <w:r w:rsidR="00F474B4">
        <w:t xml:space="preserve"> </w:t>
      </w:r>
      <w:r>
        <w:t>this</w:t>
      </w:r>
      <w:r w:rsidR="00F474B4">
        <w:t xml:space="preserve"> </w:t>
      </w:r>
      <w:r>
        <w:t>sector</w:t>
      </w:r>
      <w:r w:rsidR="00F474B4">
        <w:t xml:space="preserve"> </w:t>
      </w:r>
      <w:r>
        <w:t>currently</w:t>
      </w:r>
      <w:r w:rsidR="00F474B4">
        <w:t xml:space="preserve"> </w:t>
      </w:r>
      <w:r>
        <w:t>has</w:t>
      </w:r>
      <w:r w:rsidR="00F474B4">
        <w:t xml:space="preserve"> </w:t>
      </w:r>
      <w:r>
        <w:t>a</w:t>
      </w:r>
      <w:r w:rsidR="00F474B4">
        <w:t xml:space="preserve"> </w:t>
      </w:r>
      <w:r>
        <w:t>high</w:t>
      </w:r>
      <w:r w:rsidR="00F474B4">
        <w:t xml:space="preserve"> </w:t>
      </w:r>
      <w:r>
        <w:t>demand</w:t>
      </w:r>
      <w:r w:rsidR="00F474B4">
        <w:t xml:space="preserve"> </w:t>
      </w:r>
      <w:r>
        <w:t>for</w:t>
      </w:r>
      <w:r w:rsidR="00F474B4">
        <w:t xml:space="preserve"> </w:t>
      </w:r>
      <w:r>
        <w:t>new</w:t>
      </w:r>
      <w:r w:rsidR="00F474B4">
        <w:t xml:space="preserve"> </w:t>
      </w:r>
      <w:r>
        <w:t>recruits.</w:t>
      </w:r>
      <w:r w:rsidR="00F474B4">
        <w:t xml:space="preserve"> </w:t>
      </w:r>
      <w:r>
        <w:t>Similar</w:t>
      </w:r>
      <w:r w:rsidR="00F474B4">
        <w:t xml:space="preserve"> </w:t>
      </w:r>
      <w:r>
        <w:t>to</w:t>
      </w:r>
      <w:r w:rsidR="00F474B4">
        <w:t xml:space="preserve"> </w:t>
      </w:r>
      <w:r>
        <w:t>the</w:t>
      </w:r>
      <w:r w:rsidR="00F474B4">
        <w:t xml:space="preserve"> </w:t>
      </w:r>
      <w:r>
        <w:t>other</w:t>
      </w:r>
      <w:r w:rsidR="00F474B4">
        <w:t xml:space="preserve"> </w:t>
      </w:r>
      <w:r>
        <w:t>sectors,</w:t>
      </w:r>
      <w:r w:rsidR="00F474B4">
        <w:t xml:space="preserve"> </w:t>
      </w:r>
      <w:r>
        <w:t>Public</w:t>
      </w:r>
      <w:r w:rsidR="00F474B4">
        <w:t xml:space="preserve"> </w:t>
      </w:r>
      <w:r>
        <w:t>Skills</w:t>
      </w:r>
      <w:r w:rsidR="00F474B4">
        <w:t xml:space="preserve"> </w:t>
      </w:r>
      <w:r>
        <w:t>Australia</w:t>
      </w:r>
      <w:r w:rsidR="00F474B4">
        <w:t xml:space="preserve"> </w:t>
      </w:r>
      <w:r>
        <w:t>supports</w:t>
      </w:r>
      <w:r w:rsidR="00F474B4">
        <w:t xml:space="preserve"> </w:t>
      </w:r>
      <w:r>
        <w:t>this</w:t>
      </w:r>
      <w:r w:rsidR="00F474B4">
        <w:t xml:space="preserve"> </w:t>
      </w:r>
      <w:r>
        <w:t>sector</w:t>
      </w:r>
      <w:r w:rsidR="00F474B4">
        <w:t xml:space="preserve"> </w:t>
      </w:r>
      <w:r>
        <w:t>through</w:t>
      </w:r>
      <w:r w:rsidR="00F474B4">
        <w:t xml:space="preserve"> </w:t>
      </w:r>
      <w:r>
        <w:t>the</w:t>
      </w:r>
      <w:r w:rsidR="00F474B4">
        <w:t xml:space="preserve"> </w:t>
      </w:r>
      <w:r>
        <w:t>Public</w:t>
      </w:r>
      <w:r w:rsidR="00F474B4">
        <w:t xml:space="preserve"> </w:t>
      </w:r>
      <w:r>
        <w:t>Safety</w:t>
      </w:r>
      <w:r w:rsidR="00F474B4">
        <w:t xml:space="preserve"> </w:t>
      </w:r>
      <w:r>
        <w:t>Training</w:t>
      </w:r>
      <w:r w:rsidR="00F474B4">
        <w:t xml:space="preserve"> </w:t>
      </w:r>
      <w:r>
        <w:t>Package.</w:t>
      </w:r>
      <w:r w:rsidR="00253A7B">
        <w:t xml:space="preserve"> </w:t>
      </w:r>
    </w:p>
    <w:p w14:paraId="5B814A34" w14:textId="419CC3E0" w:rsidR="00B66313" w:rsidRDefault="00B66313" w:rsidP="00B66313">
      <w:r>
        <w:t>Local</w:t>
      </w:r>
      <w:r w:rsidR="00F474B4">
        <w:t xml:space="preserve"> </w:t>
      </w:r>
      <w:r>
        <w:t>government</w:t>
      </w:r>
      <w:r w:rsidR="00F474B4">
        <w:t xml:space="preserve"> </w:t>
      </w:r>
      <w:r>
        <w:t>is</w:t>
      </w:r>
      <w:r w:rsidR="00F474B4">
        <w:t xml:space="preserve"> </w:t>
      </w:r>
      <w:r>
        <w:t>the</w:t>
      </w:r>
      <w:r w:rsidR="00F474B4">
        <w:t xml:space="preserve"> </w:t>
      </w:r>
      <w:r>
        <w:t>backbone</w:t>
      </w:r>
      <w:r w:rsidR="00F474B4">
        <w:t xml:space="preserve"> </w:t>
      </w:r>
      <w:r>
        <w:t>of</w:t>
      </w:r>
      <w:r w:rsidR="00F474B4">
        <w:t xml:space="preserve"> </w:t>
      </w:r>
      <w:r>
        <w:t>all</w:t>
      </w:r>
      <w:r w:rsidR="00F474B4">
        <w:t xml:space="preserve"> </w:t>
      </w:r>
      <w:r>
        <w:t>our</w:t>
      </w:r>
      <w:r w:rsidR="00F474B4">
        <w:t xml:space="preserve"> </w:t>
      </w:r>
      <w:r>
        <w:t>urban,</w:t>
      </w:r>
      <w:r w:rsidR="00F474B4">
        <w:t xml:space="preserve"> </w:t>
      </w:r>
      <w:r>
        <w:t>regional</w:t>
      </w:r>
      <w:r w:rsidR="00F474B4">
        <w:t xml:space="preserve"> </w:t>
      </w:r>
      <w:r>
        <w:t>and</w:t>
      </w:r>
      <w:r w:rsidR="00F474B4">
        <w:t xml:space="preserve"> </w:t>
      </w:r>
      <w:r>
        <w:t>remote</w:t>
      </w:r>
      <w:r w:rsidR="00F474B4">
        <w:t xml:space="preserve"> </w:t>
      </w:r>
      <w:r>
        <w:t>communities.</w:t>
      </w:r>
      <w:r w:rsidR="00F474B4">
        <w:t xml:space="preserve"> </w:t>
      </w:r>
      <w:r>
        <w:t>Local</w:t>
      </w:r>
      <w:r w:rsidR="00F474B4">
        <w:t xml:space="preserve"> </w:t>
      </w:r>
      <w:r>
        <w:t>Government</w:t>
      </w:r>
      <w:r w:rsidR="00F474B4">
        <w:t xml:space="preserve"> </w:t>
      </w:r>
      <w:r>
        <w:t>takes</w:t>
      </w:r>
      <w:r w:rsidR="00F474B4">
        <w:t xml:space="preserve"> </w:t>
      </w:r>
      <w:r>
        <w:t>care</w:t>
      </w:r>
      <w:r w:rsidR="00F474B4">
        <w:t xml:space="preserve"> </w:t>
      </w:r>
      <w:r>
        <w:t>of</w:t>
      </w:r>
      <w:r w:rsidR="00F474B4">
        <w:t xml:space="preserve"> </w:t>
      </w:r>
      <w:r>
        <w:t>their</w:t>
      </w:r>
      <w:r w:rsidR="00F474B4">
        <w:t xml:space="preserve"> </w:t>
      </w:r>
      <w:r>
        <w:t>community’s</w:t>
      </w:r>
      <w:r w:rsidR="00F474B4">
        <w:t xml:space="preserve"> </w:t>
      </w:r>
      <w:r>
        <w:t>town</w:t>
      </w:r>
      <w:r w:rsidR="00F474B4">
        <w:t xml:space="preserve"> </w:t>
      </w:r>
      <w:r>
        <w:t>planning,</w:t>
      </w:r>
      <w:r w:rsidR="00F474B4">
        <w:t xml:space="preserve"> </w:t>
      </w:r>
      <w:r>
        <w:t>infrastructure</w:t>
      </w:r>
      <w:r w:rsidR="00F474B4">
        <w:t xml:space="preserve"> </w:t>
      </w:r>
      <w:r>
        <w:t>emergency</w:t>
      </w:r>
      <w:r w:rsidR="00F474B4">
        <w:t xml:space="preserve"> </w:t>
      </w:r>
      <w:r>
        <w:t>response,</w:t>
      </w:r>
      <w:r w:rsidR="00F474B4">
        <w:t xml:space="preserve"> </w:t>
      </w:r>
      <w:r>
        <w:t>waste</w:t>
      </w:r>
      <w:r w:rsidR="00F474B4">
        <w:t xml:space="preserve"> </w:t>
      </w:r>
      <w:r>
        <w:t>management,</w:t>
      </w:r>
      <w:r w:rsidR="00F474B4">
        <w:t xml:space="preserve"> </w:t>
      </w:r>
      <w:r>
        <w:t>community</w:t>
      </w:r>
      <w:r w:rsidR="00F474B4">
        <w:t xml:space="preserve"> </w:t>
      </w:r>
      <w:r>
        <w:t>health,</w:t>
      </w:r>
      <w:r w:rsidR="00F474B4">
        <w:t xml:space="preserve"> </w:t>
      </w:r>
      <w:r>
        <w:t>and</w:t>
      </w:r>
      <w:r w:rsidR="00F474B4">
        <w:t xml:space="preserve"> </w:t>
      </w:r>
      <w:r>
        <w:t>more.</w:t>
      </w:r>
      <w:r w:rsidR="00F474B4">
        <w:t xml:space="preserve"> </w:t>
      </w:r>
      <w:r>
        <w:t>There</w:t>
      </w:r>
      <w:r w:rsidR="00F474B4">
        <w:t xml:space="preserve"> </w:t>
      </w:r>
      <w:r>
        <w:t>are</w:t>
      </w:r>
      <w:r w:rsidR="00F474B4">
        <w:t xml:space="preserve"> </w:t>
      </w:r>
      <w:r>
        <w:t>so</w:t>
      </w:r>
      <w:r w:rsidR="00F474B4">
        <w:t xml:space="preserve"> </w:t>
      </w:r>
      <w:r>
        <w:t>many</w:t>
      </w:r>
      <w:r w:rsidR="00F474B4">
        <w:t xml:space="preserve"> </w:t>
      </w:r>
      <w:r>
        <w:t>opportunities</w:t>
      </w:r>
      <w:r w:rsidR="00F474B4">
        <w:t xml:space="preserve"> </w:t>
      </w:r>
      <w:r>
        <w:t>for</w:t>
      </w:r>
      <w:r w:rsidR="00F474B4">
        <w:t xml:space="preserve"> </w:t>
      </w:r>
      <w:r>
        <w:t>those</w:t>
      </w:r>
      <w:r w:rsidR="00F474B4">
        <w:t xml:space="preserve"> </w:t>
      </w:r>
      <w:r>
        <w:t>who</w:t>
      </w:r>
      <w:r w:rsidR="00F474B4">
        <w:t xml:space="preserve"> </w:t>
      </w:r>
      <w:r>
        <w:t>wish</w:t>
      </w:r>
      <w:r w:rsidR="00F474B4">
        <w:t xml:space="preserve"> </w:t>
      </w:r>
      <w:r>
        <w:t>to</w:t>
      </w:r>
      <w:r w:rsidR="00F474B4">
        <w:t xml:space="preserve"> </w:t>
      </w:r>
      <w:r>
        <w:t>work</w:t>
      </w:r>
      <w:r w:rsidR="00F474B4">
        <w:t xml:space="preserve"> </w:t>
      </w:r>
      <w:r>
        <w:lastRenderedPageBreak/>
        <w:t>with</w:t>
      </w:r>
      <w:r w:rsidR="00F474B4">
        <w:t xml:space="preserve"> </w:t>
      </w:r>
      <w:r>
        <w:t>and</w:t>
      </w:r>
      <w:r w:rsidR="00F474B4">
        <w:t xml:space="preserve"> </w:t>
      </w:r>
      <w:r>
        <w:t>support</w:t>
      </w:r>
      <w:r w:rsidR="00F474B4">
        <w:t xml:space="preserve"> </w:t>
      </w:r>
      <w:r>
        <w:t>their</w:t>
      </w:r>
      <w:r w:rsidR="00F474B4">
        <w:t xml:space="preserve"> </w:t>
      </w:r>
      <w:r>
        <w:t>communities</w:t>
      </w:r>
      <w:r w:rsidR="00F474B4">
        <w:t xml:space="preserve"> </w:t>
      </w:r>
      <w:r>
        <w:t>as</w:t>
      </w:r>
      <w:r w:rsidR="00F474B4">
        <w:t xml:space="preserve"> </w:t>
      </w:r>
      <w:r>
        <w:t>a</w:t>
      </w:r>
      <w:r w:rsidR="00F474B4">
        <w:t xml:space="preserve"> </w:t>
      </w:r>
      <w:r>
        <w:t>local</w:t>
      </w:r>
      <w:r w:rsidR="00F474B4">
        <w:t xml:space="preserve"> </w:t>
      </w:r>
      <w:r>
        <w:t>government</w:t>
      </w:r>
      <w:r w:rsidR="00F474B4">
        <w:t xml:space="preserve"> </w:t>
      </w:r>
      <w:r>
        <w:t>employee.</w:t>
      </w:r>
      <w:r w:rsidR="00F474B4">
        <w:t xml:space="preserve"> </w:t>
      </w:r>
      <w:r>
        <w:t>The</w:t>
      </w:r>
      <w:r w:rsidR="00F474B4">
        <w:t xml:space="preserve"> </w:t>
      </w:r>
      <w:r>
        <w:t>LGA</w:t>
      </w:r>
      <w:r w:rsidR="00F474B4">
        <w:t xml:space="preserve"> </w:t>
      </w:r>
      <w:r>
        <w:t>Local</w:t>
      </w:r>
      <w:r w:rsidR="00F474B4">
        <w:t xml:space="preserve"> </w:t>
      </w:r>
      <w:r>
        <w:t>Government</w:t>
      </w:r>
      <w:r w:rsidR="00F474B4">
        <w:t xml:space="preserve"> </w:t>
      </w:r>
      <w:r>
        <w:t>Training</w:t>
      </w:r>
      <w:r w:rsidR="00F474B4">
        <w:t xml:space="preserve"> </w:t>
      </w:r>
      <w:r>
        <w:t>Package</w:t>
      </w:r>
      <w:r w:rsidR="00F474B4">
        <w:t xml:space="preserve"> </w:t>
      </w:r>
      <w:r>
        <w:t>contains</w:t>
      </w:r>
      <w:r w:rsidR="00F474B4">
        <w:t xml:space="preserve"> </w:t>
      </w:r>
      <w:r>
        <w:t>key</w:t>
      </w:r>
      <w:r w:rsidR="00F474B4">
        <w:t xml:space="preserve"> </w:t>
      </w:r>
      <w:r>
        <w:t>qualifications</w:t>
      </w:r>
      <w:r w:rsidR="00F474B4">
        <w:t xml:space="preserve"> </w:t>
      </w:r>
      <w:r>
        <w:t>to</w:t>
      </w:r>
      <w:r w:rsidR="00F474B4">
        <w:t xml:space="preserve"> </w:t>
      </w:r>
      <w:r>
        <w:t>support</w:t>
      </w:r>
      <w:r w:rsidR="00F474B4">
        <w:t xml:space="preserve"> </w:t>
      </w:r>
      <w:r>
        <w:t>a</w:t>
      </w:r>
      <w:r w:rsidR="00F474B4">
        <w:t xml:space="preserve"> </w:t>
      </w:r>
      <w:r>
        <w:t>robust</w:t>
      </w:r>
      <w:r w:rsidR="00F474B4">
        <w:t xml:space="preserve"> </w:t>
      </w:r>
      <w:r>
        <w:t>Local</w:t>
      </w:r>
      <w:r w:rsidR="00F474B4">
        <w:t xml:space="preserve"> </w:t>
      </w:r>
      <w:r>
        <w:t>Government</w:t>
      </w:r>
      <w:r w:rsidR="00F474B4">
        <w:t xml:space="preserve"> </w:t>
      </w:r>
      <w:r>
        <w:t>workforce.</w:t>
      </w:r>
      <w:r w:rsidR="00F474B4">
        <w:t xml:space="preserve"> </w:t>
      </w:r>
    </w:p>
    <w:p w14:paraId="0A08A634" w14:textId="7B9577CD" w:rsidR="00B66313" w:rsidRDefault="00B66313" w:rsidP="00B66313">
      <w:r>
        <w:t>The</w:t>
      </w:r>
      <w:r w:rsidR="00F474B4">
        <w:t xml:space="preserve"> </w:t>
      </w:r>
      <w:r>
        <w:t>Federal</w:t>
      </w:r>
      <w:r w:rsidR="00F474B4">
        <w:t xml:space="preserve"> </w:t>
      </w:r>
      <w:r>
        <w:t>and</w:t>
      </w:r>
      <w:r w:rsidR="00F474B4">
        <w:t xml:space="preserve"> </w:t>
      </w:r>
      <w:r>
        <w:t>State/Territory</w:t>
      </w:r>
      <w:r w:rsidR="00F474B4">
        <w:t xml:space="preserve"> </w:t>
      </w:r>
      <w:r>
        <w:t>Government</w:t>
      </w:r>
      <w:r w:rsidR="00F474B4">
        <w:t xml:space="preserve"> </w:t>
      </w:r>
      <w:r>
        <w:t>sector</w:t>
      </w:r>
      <w:r w:rsidR="00F474B4">
        <w:t xml:space="preserve"> </w:t>
      </w:r>
      <w:r>
        <w:t>collectively</w:t>
      </w:r>
      <w:r w:rsidR="00F474B4">
        <w:t xml:space="preserve"> </w:t>
      </w:r>
      <w:r>
        <w:t>shapes</w:t>
      </w:r>
      <w:r w:rsidR="00F474B4">
        <w:t xml:space="preserve"> </w:t>
      </w:r>
      <w:r>
        <w:t>the</w:t>
      </w:r>
      <w:r w:rsidR="00F474B4">
        <w:t xml:space="preserve"> </w:t>
      </w:r>
      <w:r>
        <w:t>civil</w:t>
      </w:r>
      <w:r w:rsidR="00F474B4">
        <w:t xml:space="preserve"> </w:t>
      </w:r>
      <w:r>
        <w:t>and</w:t>
      </w:r>
      <w:r w:rsidR="00F474B4">
        <w:t xml:space="preserve"> </w:t>
      </w:r>
      <w:r>
        <w:t>public</w:t>
      </w:r>
      <w:r w:rsidR="00F474B4">
        <w:t xml:space="preserve"> </w:t>
      </w:r>
      <w:r>
        <w:t>service</w:t>
      </w:r>
      <w:r w:rsidR="00F474B4">
        <w:t xml:space="preserve"> </w:t>
      </w:r>
      <w:r>
        <w:t>delivery</w:t>
      </w:r>
      <w:r w:rsidR="00F474B4">
        <w:t xml:space="preserve"> </w:t>
      </w:r>
      <w:r>
        <w:t>landscape</w:t>
      </w:r>
      <w:r w:rsidR="00F474B4">
        <w:t xml:space="preserve"> </w:t>
      </w:r>
      <w:r>
        <w:t>of</w:t>
      </w:r>
      <w:r w:rsidR="00F474B4">
        <w:t xml:space="preserve"> </w:t>
      </w:r>
      <w:r>
        <w:t>Australia.</w:t>
      </w:r>
      <w:r w:rsidR="00F474B4">
        <w:t xml:space="preserve"> </w:t>
      </w:r>
      <w:r>
        <w:t>Public</w:t>
      </w:r>
      <w:r w:rsidR="00F474B4">
        <w:t xml:space="preserve"> </w:t>
      </w:r>
      <w:r>
        <w:t>sector</w:t>
      </w:r>
      <w:r w:rsidR="00F474B4">
        <w:t xml:space="preserve"> </w:t>
      </w:r>
      <w:r>
        <w:t>employees</w:t>
      </w:r>
      <w:r w:rsidR="00F474B4">
        <w:t xml:space="preserve"> </w:t>
      </w:r>
      <w:r>
        <w:t>are</w:t>
      </w:r>
      <w:r w:rsidR="00F474B4">
        <w:t xml:space="preserve"> </w:t>
      </w:r>
      <w:r>
        <w:t>responsible</w:t>
      </w:r>
      <w:r w:rsidR="00F474B4">
        <w:t xml:space="preserve"> </w:t>
      </w:r>
      <w:r>
        <w:t>for</w:t>
      </w:r>
      <w:r w:rsidR="00F474B4">
        <w:t xml:space="preserve"> </w:t>
      </w:r>
      <w:r>
        <w:t>delivering</w:t>
      </w:r>
      <w:r w:rsidR="00F474B4">
        <w:t xml:space="preserve"> </w:t>
      </w:r>
      <w:r>
        <w:t>essential</w:t>
      </w:r>
      <w:r w:rsidR="00F474B4">
        <w:t xml:space="preserve"> </w:t>
      </w:r>
      <w:r>
        <w:t>public</w:t>
      </w:r>
      <w:r w:rsidR="00F474B4">
        <w:t xml:space="preserve"> </w:t>
      </w:r>
      <w:r>
        <w:t>services</w:t>
      </w:r>
      <w:r w:rsidR="00F474B4">
        <w:t xml:space="preserve"> </w:t>
      </w:r>
      <w:r>
        <w:t>and</w:t>
      </w:r>
      <w:r w:rsidR="00F474B4">
        <w:t xml:space="preserve"> </w:t>
      </w:r>
      <w:r>
        <w:t>overseeing</w:t>
      </w:r>
      <w:r w:rsidR="00F474B4">
        <w:t xml:space="preserve"> </w:t>
      </w:r>
      <w:r>
        <w:t>the</w:t>
      </w:r>
      <w:r w:rsidR="00F474B4">
        <w:t xml:space="preserve"> </w:t>
      </w:r>
      <w:r>
        <w:t>physical,</w:t>
      </w:r>
      <w:r w:rsidR="00F474B4">
        <w:t xml:space="preserve"> </w:t>
      </w:r>
      <w:r>
        <w:t>economic,</w:t>
      </w:r>
      <w:r w:rsidR="00F474B4">
        <w:t xml:space="preserve"> </w:t>
      </w:r>
      <w:r>
        <w:t>and</w:t>
      </w:r>
      <w:r w:rsidR="00F474B4">
        <w:t xml:space="preserve"> </w:t>
      </w:r>
      <w:r>
        <w:t>social</w:t>
      </w:r>
      <w:r w:rsidR="00F474B4">
        <w:t xml:space="preserve"> </w:t>
      </w:r>
      <w:r>
        <w:t>wellbeing</w:t>
      </w:r>
      <w:r w:rsidR="00F474B4">
        <w:t xml:space="preserve"> </w:t>
      </w:r>
      <w:r>
        <w:t>of</w:t>
      </w:r>
      <w:r w:rsidR="00F474B4">
        <w:t xml:space="preserve"> </w:t>
      </w:r>
      <w:r>
        <w:t>its</w:t>
      </w:r>
      <w:r w:rsidR="00F474B4">
        <w:t xml:space="preserve"> </w:t>
      </w:r>
      <w:r>
        <w:t>citizens.</w:t>
      </w:r>
      <w:r w:rsidR="00F474B4">
        <w:t xml:space="preserve"> </w:t>
      </w:r>
      <w:r>
        <w:t>The</w:t>
      </w:r>
      <w:r w:rsidR="00F474B4">
        <w:t xml:space="preserve"> </w:t>
      </w:r>
      <w:r>
        <w:t>Government</w:t>
      </w:r>
      <w:r w:rsidR="00F474B4">
        <w:t xml:space="preserve"> </w:t>
      </w:r>
      <w:r>
        <w:t>workforce</w:t>
      </w:r>
      <w:r w:rsidR="00F474B4">
        <w:t xml:space="preserve"> </w:t>
      </w:r>
      <w:r>
        <w:t>represents</w:t>
      </w:r>
      <w:r w:rsidR="00F474B4">
        <w:t xml:space="preserve"> </w:t>
      </w:r>
      <w:r>
        <w:t>a</w:t>
      </w:r>
      <w:r w:rsidR="00F474B4">
        <w:t xml:space="preserve"> </w:t>
      </w:r>
      <w:r>
        <w:t>microcosm</w:t>
      </w:r>
      <w:r w:rsidR="00F474B4">
        <w:t xml:space="preserve"> </w:t>
      </w:r>
      <w:r>
        <w:t>of</w:t>
      </w:r>
      <w:r w:rsidR="00F474B4">
        <w:t xml:space="preserve"> </w:t>
      </w:r>
      <w:r>
        <w:t>the</w:t>
      </w:r>
      <w:r w:rsidR="00F474B4">
        <w:t xml:space="preserve"> </w:t>
      </w:r>
      <w:r>
        <w:t>broader</w:t>
      </w:r>
      <w:r w:rsidR="00F474B4">
        <w:t xml:space="preserve"> </w:t>
      </w:r>
      <w:r>
        <w:t>Australian</w:t>
      </w:r>
      <w:r w:rsidR="00F474B4">
        <w:t xml:space="preserve"> </w:t>
      </w:r>
      <w:r>
        <w:t>labour</w:t>
      </w:r>
      <w:r w:rsidR="00F474B4">
        <w:t xml:space="preserve"> </w:t>
      </w:r>
      <w:r>
        <w:t>market,</w:t>
      </w:r>
      <w:r w:rsidR="00F474B4">
        <w:t xml:space="preserve"> </w:t>
      </w:r>
      <w:r>
        <w:t>including</w:t>
      </w:r>
      <w:r w:rsidR="00F474B4">
        <w:t xml:space="preserve"> </w:t>
      </w:r>
      <w:r>
        <w:t>health,</w:t>
      </w:r>
      <w:r w:rsidR="00F474B4">
        <w:t xml:space="preserve"> </w:t>
      </w:r>
      <w:r>
        <w:t>Information</w:t>
      </w:r>
      <w:r w:rsidR="00F474B4">
        <w:t xml:space="preserve"> </w:t>
      </w:r>
      <w:r>
        <w:t>Technology</w:t>
      </w:r>
      <w:r w:rsidR="00F474B4">
        <w:t xml:space="preserve"> </w:t>
      </w:r>
      <w:r>
        <w:t>(IT),</w:t>
      </w:r>
      <w:r w:rsidR="00F474B4">
        <w:t xml:space="preserve"> </w:t>
      </w:r>
      <w:r>
        <w:t>business</w:t>
      </w:r>
      <w:r w:rsidR="00F474B4">
        <w:t xml:space="preserve"> </w:t>
      </w:r>
      <w:r>
        <w:t>administration,</w:t>
      </w:r>
      <w:r w:rsidR="00F474B4">
        <w:t xml:space="preserve"> </w:t>
      </w:r>
      <w:r>
        <w:t>policy,</w:t>
      </w:r>
      <w:r w:rsidR="00F474B4">
        <w:t xml:space="preserve"> </w:t>
      </w:r>
      <w:r>
        <w:t>education</w:t>
      </w:r>
      <w:r w:rsidR="00F474B4">
        <w:t xml:space="preserve"> </w:t>
      </w:r>
      <w:r>
        <w:t>and</w:t>
      </w:r>
      <w:r w:rsidR="00F474B4">
        <w:t xml:space="preserve"> </w:t>
      </w:r>
      <w:r>
        <w:t>training.</w:t>
      </w:r>
      <w:r w:rsidR="00F474B4">
        <w:t xml:space="preserve"> </w:t>
      </w:r>
      <w:r>
        <w:t>Public</w:t>
      </w:r>
      <w:r w:rsidR="00F474B4">
        <w:t xml:space="preserve"> </w:t>
      </w:r>
      <w:r>
        <w:t>Skills</w:t>
      </w:r>
      <w:r w:rsidR="00F474B4">
        <w:t xml:space="preserve"> </w:t>
      </w:r>
      <w:r>
        <w:t>Australia</w:t>
      </w:r>
      <w:r w:rsidR="00F474B4">
        <w:t xml:space="preserve"> </w:t>
      </w:r>
      <w:r>
        <w:t>supports</w:t>
      </w:r>
      <w:r w:rsidR="00F474B4">
        <w:t xml:space="preserve"> </w:t>
      </w:r>
      <w:r>
        <w:t>the</w:t>
      </w:r>
      <w:r w:rsidR="00F474B4">
        <w:t xml:space="preserve"> </w:t>
      </w:r>
      <w:r>
        <w:t>sector</w:t>
      </w:r>
      <w:r w:rsidR="00F474B4">
        <w:t xml:space="preserve"> </w:t>
      </w:r>
      <w:r>
        <w:t>through</w:t>
      </w:r>
      <w:r w:rsidR="00F474B4">
        <w:t xml:space="preserve"> </w:t>
      </w:r>
      <w:r>
        <w:t>the</w:t>
      </w:r>
      <w:r w:rsidR="00F474B4">
        <w:t xml:space="preserve"> </w:t>
      </w:r>
      <w:r>
        <w:t>Public</w:t>
      </w:r>
      <w:r w:rsidR="00F474B4">
        <w:t xml:space="preserve"> </w:t>
      </w:r>
      <w:r>
        <w:t>Sector</w:t>
      </w:r>
      <w:r w:rsidR="00F474B4">
        <w:t xml:space="preserve"> </w:t>
      </w:r>
      <w:r>
        <w:t>Training</w:t>
      </w:r>
      <w:r w:rsidR="00F474B4">
        <w:t xml:space="preserve"> </w:t>
      </w:r>
      <w:r>
        <w:t>Package.</w:t>
      </w:r>
    </w:p>
    <w:p w14:paraId="08DCCF4B" w14:textId="1C3CE41F" w:rsidR="00B66313" w:rsidRDefault="00B66313" w:rsidP="00B66313">
      <w:r>
        <w:t>The</w:t>
      </w:r>
      <w:r w:rsidR="00F474B4">
        <w:t xml:space="preserve"> </w:t>
      </w:r>
      <w:r>
        <w:t>policing</w:t>
      </w:r>
      <w:r w:rsidR="00F474B4">
        <w:t xml:space="preserve"> </w:t>
      </w:r>
      <w:r>
        <w:t>sector</w:t>
      </w:r>
      <w:r w:rsidR="00F474B4">
        <w:t xml:space="preserve"> </w:t>
      </w:r>
      <w:r>
        <w:t>across</w:t>
      </w:r>
      <w:r w:rsidR="00F474B4">
        <w:t xml:space="preserve"> </w:t>
      </w:r>
      <w:r>
        <w:t>Australia</w:t>
      </w:r>
      <w:r w:rsidR="00F474B4">
        <w:t xml:space="preserve"> </w:t>
      </w:r>
      <w:r>
        <w:t>includes</w:t>
      </w:r>
      <w:r w:rsidR="00F474B4">
        <w:t xml:space="preserve"> </w:t>
      </w:r>
      <w:r>
        <w:t>Federal</w:t>
      </w:r>
      <w:r w:rsidR="00F474B4">
        <w:t xml:space="preserve"> </w:t>
      </w:r>
      <w:r>
        <w:t>(Australian</w:t>
      </w:r>
      <w:r w:rsidR="00F474B4">
        <w:t xml:space="preserve"> </w:t>
      </w:r>
      <w:r>
        <w:t>Federal</w:t>
      </w:r>
      <w:r w:rsidR="00F474B4">
        <w:t xml:space="preserve"> </w:t>
      </w:r>
      <w:r>
        <w:t>Police)</w:t>
      </w:r>
      <w:r w:rsidR="00F474B4">
        <w:t xml:space="preserve"> </w:t>
      </w:r>
      <w:r>
        <w:t>and</w:t>
      </w:r>
      <w:r w:rsidR="00F474B4">
        <w:t xml:space="preserve"> </w:t>
      </w:r>
      <w:r>
        <w:t>state</w:t>
      </w:r>
      <w:r w:rsidR="00F474B4">
        <w:t xml:space="preserve"> </w:t>
      </w:r>
      <w:r>
        <w:t>and</w:t>
      </w:r>
      <w:r w:rsidR="00F474B4">
        <w:t xml:space="preserve"> </w:t>
      </w:r>
      <w:r>
        <w:t>territory</w:t>
      </w:r>
      <w:r w:rsidR="00F474B4">
        <w:t xml:space="preserve"> </w:t>
      </w:r>
      <w:r>
        <w:t>police</w:t>
      </w:r>
      <w:r w:rsidR="00F474B4">
        <w:t xml:space="preserve"> </w:t>
      </w:r>
      <w:r>
        <w:t>agencies.</w:t>
      </w:r>
      <w:r w:rsidR="00F474B4">
        <w:t xml:space="preserve"> </w:t>
      </w:r>
      <w:r>
        <w:t>Policing</w:t>
      </w:r>
      <w:r w:rsidR="00F474B4">
        <w:t xml:space="preserve"> </w:t>
      </w:r>
      <w:r>
        <w:t>is</w:t>
      </w:r>
      <w:r w:rsidR="00F474B4">
        <w:t xml:space="preserve"> </w:t>
      </w:r>
      <w:r>
        <w:t>diversifying,</w:t>
      </w:r>
      <w:r w:rsidR="00F474B4">
        <w:t xml:space="preserve"> </w:t>
      </w:r>
      <w:r>
        <w:t>offering</w:t>
      </w:r>
      <w:r w:rsidR="00F474B4">
        <w:t xml:space="preserve"> </w:t>
      </w:r>
      <w:r>
        <w:t>a</w:t>
      </w:r>
      <w:r w:rsidR="00F474B4">
        <w:t xml:space="preserve"> </w:t>
      </w:r>
      <w:r>
        <w:t>range</w:t>
      </w:r>
      <w:r w:rsidR="00F474B4">
        <w:t xml:space="preserve"> </w:t>
      </w:r>
      <w:r>
        <w:t>of</w:t>
      </w:r>
      <w:r w:rsidR="00F474B4">
        <w:t xml:space="preserve"> </w:t>
      </w:r>
      <w:r>
        <w:t>unique</w:t>
      </w:r>
      <w:r w:rsidR="00F474B4">
        <w:t xml:space="preserve"> </w:t>
      </w:r>
      <w:r>
        <w:t>experiences</w:t>
      </w:r>
      <w:r w:rsidR="00F474B4">
        <w:t xml:space="preserve"> </w:t>
      </w:r>
      <w:r>
        <w:t>for</w:t>
      </w:r>
      <w:r w:rsidR="00F474B4">
        <w:t xml:space="preserve"> </w:t>
      </w:r>
      <w:r>
        <w:t>its</w:t>
      </w:r>
      <w:r w:rsidR="00F474B4">
        <w:t xml:space="preserve"> </w:t>
      </w:r>
      <w:r>
        <w:t>workforces</w:t>
      </w:r>
      <w:r w:rsidR="00F474B4">
        <w:t xml:space="preserve"> </w:t>
      </w:r>
      <w:r>
        <w:t>spanning</w:t>
      </w:r>
      <w:r w:rsidR="00F474B4">
        <w:t xml:space="preserve"> </w:t>
      </w:r>
      <w:r>
        <w:t>forensic</w:t>
      </w:r>
      <w:r w:rsidR="00F474B4">
        <w:t xml:space="preserve"> </w:t>
      </w:r>
      <w:r>
        <w:t>services,</w:t>
      </w:r>
      <w:r w:rsidR="00F474B4">
        <w:t xml:space="preserve"> </w:t>
      </w:r>
      <w:r>
        <w:t>to</w:t>
      </w:r>
      <w:r w:rsidR="00F474B4">
        <w:t xml:space="preserve"> </w:t>
      </w:r>
      <w:r>
        <w:t>dog</w:t>
      </w:r>
      <w:r w:rsidR="00F474B4">
        <w:t xml:space="preserve"> </w:t>
      </w:r>
      <w:r>
        <w:t>handling</w:t>
      </w:r>
      <w:r w:rsidR="00F474B4">
        <w:t xml:space="preserve"> </w:t>
      </w:r>
      <w:r>
        <w:t>and</w:t>
      </w:r>
      <w:r w:rsidR="00F474B4">
        <w:t xml:space="preserve"> </w:t>
      </w:r>
      <w:r>
        <w:t>traditional</w:t>
      </w:r>
      <w:r w:rsidR="00F474B4">
        <w:t xml:space="preserve"> </w:t>
      </w:r>
      <w:r>
        <w:t>policing</w:t>
      </w:r>
      <w:r w:rsidR="00F474B4">
        <w:t xml:space="preserve"> </w:t>
      </w:r>
      <w:r>
        <w:t>roles.</w:t>
      </w:r>
      <w:r w:rsidR="00F474B4">
        <w:t xml:space="preserve"> </w:t>
      </w:r>
      <w:r>
        <w:t>Careers</w:t>
      </w:r>
      <w:r w:rsidR="00F474B4">
        <w:t xml:space="preserve"> </w:t>
      </w:r>
      <w:r>
        <w:t>in</w:t>
      </w:r>
      <w:r w:rsidR="00F474B4">
        <w:t xml:space="preserve"> </w:t>
      </w:r>
      <w:r>
        <w:t>policing</w:t>
      </w:r>
      <w:r w:rsidR="00F474B4">
        <w:t xml:space="preserve"> </w:t>
      </w:r>
      <w:r>
        <w:t>can</w:t>
      </w:r>
      <w:r w:rsidR="00F474B4">
        <w:t xml:space="preserve"> </w:t>
      </w:r>
      <w:r>
        <w:t>include</w:t>
      </w:r>
      <w:r w:rsidR="00F474B4">
        <w:t xml:space="preserve"> </w:t>
      </w:r>
      <w:r>
        <w:t>many</w:t>
      </w:r>
      <w:r w:rsidR="00F474B4">
        <w:t xml:space="preserve"> </w:t>
      </w:r>
      <w:r>
        <w:t>paths</w:t>
      </w:r>
      <w:r w:rsidR="00F474B4">
        <w:t xml:space="preserve"> </w:t>
      </w:r>
      <w:r>
        <w:t>not</w:t>
      </w:r>
      <w:r w:rsidR="00F474B4">
        <w:t xml:space="preserve"> </w:t>
      </w:r>
      <w:r>
        <w:t>seen</w:t>
      </w:r>
      <w:r w:rsidR="00F474B4">
        <w:t xml:space="preserve"> </w:t>
      </w:r>
      <w:r>
        <w:t>in</w:t>
      </w:r>
      <w:r w:rsidR="00F474B4">
        <w:t xml:space="preserve"> </w:t>
      </w:r>
      <w:r>
        <w:t>crime</w:t>
      </w:r>
      <w:r w:rsidR="00F474B4">
        <w:t xml:space="preserve"> </w:t>
      </w:r>
      <w:r>
        <w:t>dramas</w:t>
      </w:r>
      <w:r w:rsidR="00F474B4">
        <w:t xml:space="preserve"> </w:t>
      </w:r>
      <w:r>
        <w:t>or</w:t>
      </w:r>
      <w:r w:rsidR="00F474B4">
        <w:t xml:space="preserve"> </w:t>
      </w:r>
      <w:r>
        <w:t>news</w:t>
      </w:r>
      <w:r w:rsidR="00F474B4">
        <w:t xml:space="preserve"> </w:t>
      </w:r>
      <w:r>
        <w:t>reports.</w:t>
      </w:r>
      <w:r w:rsidR="00F474B4">
        <w:t xml:space="preserve"> </w:t>
      </w:r>
      <w:r>
        <w:t>From</w:t>
      </w:r>
      <w:r w:rsidR="00F474B4">
        <w:t xml:space="preserve"> </w:t>
      </w:r>
      <w:r>
        <w:t>keeping</w:t>
      </w:r>
      <w:r w:rsidR="00F474B4">
        <w:t xml:space="preserve"> </w:t>
      </w:r>
      <w:r>
        <w:t>local</w:t>
      </w:r>
      <w:r w:rsidR="00F474B4">
        <w:t xml:space="preserve"> </w:t>
      </w:r>
      <w:r>
        <w:t>communities</w:t>
      </w:r>
      <w:r w:rsidR="00F474B4">
        <w:t xml:space="preserve"> </w:t>
      </w:r>
      <w:r>
        <w:t>safe</w:t>
      </w:r>
      <w:r w:rsidR="00F474B4">
        <w:t xml:space="preserve"> </w:t>
      </w:r>
      <w:r>
        <w:t>to</w:t>
      </w:r>
      <w:r w:rsidR="00F474B4">
        <w:t xml:space="preserve"> </w:t>
      </w:r>
      <w:r>
        <w:t>gathering</w:t>
      </w:r>
      <w:r w:rsidR="00F474B4">
        <w:t xml:space="preserve"> </w:t>
      </w:r>
      <w:r>
        <w:t>intelligence,</w:t>
      </w:r>
      <w:r w:rsidR="00F474B4">
        <w:t xml:space="preserve"> </w:t>
      </w:r>
      <w:r>
        <w:t>there</w:t>
      </w:r>
      <w:r w:rsidR="00F474B4">
        <w:t xml:space="preserve"> </w:t>
      </w:r>
      <w:r>
        <w:t>are</w:t>
      </w:r>
      <w:r w:rsidR="00F474B4">
        <w:t xml:space="preserve"> </w:t>
      </w:r>
      <w:r>
        <w:t>many</w:t>
      </w:r>
      <w:r w:rsidR="00F474B4">
        <w:t xml:space="preserve"> </w:t>
      </w:r>
      <w:r>
        <w:t>accessible</w:t>
      </w:r>
      <w:r w:rsidR="00F474B4">
        <w:t xml:space="preserve"> </w:t>
      </w:r>
      <w:r>
        <w:t>policing</w:t>
      </w:r>
      <w:r w:rsidR="00F474B4">
        <w:t xml:space="preserve"> </w:t>
      </w:r>
      <w:r>
        <w:t>career</w:t>
      </w:r>
      <w:r w:rsidR="00F474B4">
        <w:t xml:space="preserve"> </w:t>
      </w:r>
      <w:r>
        <w:t>pathways</w:t>
      </w:r>
      <w:r w:rsidR="00F474B4">
        <w:t xml:space="preserve"> </w:t>
      </w:r>
      <w:r>
        <w:t>to</w:t>
      </w:r>
      <w:r w:rsidR="00F474B4">
        <w:t xml:space="preserve"> </w:t>
      </w:r>
      <w:r>
        <w:t>explore</w:t>
      </w:r>
      <w:r w:rsidR="00F474B4">
        <w:t xml:space="preserve"> </w:t>
      </w:r>
      <w:r>
        <w:t>through</w:t>
      </w:r>
      <w:r w:rsidR="00F474B4">
        <w:t xml:space="preserve"> </w:t>
      </w:r>
      <w:r>
        <w:t>certificates,</w:t>
      </w:r>
      <w:r w:rsidR="00F474B4">
        <w:t xml:space="preserve"> </w:t>
      </w:r>
      <w:r>
        <w:t>diplomas,</w:t>
      </w:r>
      <w:r w:rsidR="00F474B4">
        <w:t xml:space="preserve"> </w:t>
      </w:r>
      <w:r>
        <w:t>and</w:t>
      </w:r>
      <w:r w:rsidR="00F474B4">
        <w:t xml:space="preserve"> </w:t>
      </w:r>
      <w:r>
        <w:t>graduate</w:t>
      </w:r>
      <w:r w:rsidR="00F474B4">
        <w:t xml:space="preserve"> </w:t>
      </w:r>
      <w:r>
        <w:t>certificates</w:t>
      </w:r>
      <w:r w:rsidR="00F474B4">
        <w:t xml:space="preserve"> </w:t>
      </w:r>
      <w:r>
        <w:t>in</w:t>
      </w:r>
      <w:r w:rsidR="00F474B4">
        <w:t xml:space="preserve"> </w:t>
      </w:r>
      <w:r>
        <w:t>policing.</w:t>
      </w:r>
      <w:r w:rsidR="00F474B4">
        <w:t xml:space="preserve"> </w:t>
      </w:r>
      <w:r>
        <w:t>Public</w:t>
      </w:r>
      <w:r w:rsidR="00F474B4">
        <w:t xml:space="preserve"> </w:t>
      </w:r>
      <w:r>
        <w:t>Skills</w:t>
      </w:r>
      <w:r w:rsidR="00F474B4">
        <w:t xml:space="preserve"> </w:t>
      </w:r>
      <w:r>
        <w:t>Australia</w:t>
      </w:r>
      <w:r w:rsidR="00F474B4">
        <w:t xml:space="preserve"> </w:t>
      </w:r>
      <w:r>
        <w:t>works</w:t>
      </w:r>
      <w:r w:rsidR="00F474B4">
        <w:t xml:space="preserve"> </w:t>
      </w:r>
      <w:r>
        <w:t>with</w:t>
      </w:r>
      <w:r w:rsidR="00F474B4">
        <w:t xml:space="preserve"> </w:t>
      </w:r>
      <w:r>
        <w:t>the</w:t>
      </w:r>
      <w:r w:rsidR="00F474B4">
        <w:t xml:space="preserve"> </w:t>
      </w:r>
      <w:r>
        <w:t>Australia</w:t>
      </w:r>
      <w:r w:rsidR="00F474B4">
        <w:t xml:space="preserve"> </w:t>
      </w:r>
      <w:r>
        <w:t>New</w:t>
      </w:r>
      <w:r w:rsidR="00F474B4">
        <w:t xml:space="preserve"> </w:t>
      </w:r>
      <w:r>
        <w:t>Zealand</w:t>
      </w:r>
      <w:r w:rsidR="00F474B4">
        <w:t xml:space="preserve"> </w:t>
      </w:r>
      <w:r>
        <w:t>Policing</w:t>
      </w:r>
      <w:r w:rsidR="00F474B4">
        <w:t xml:space="preserve"> </w:t>
      </w:r>
      <w:r>
        <w:t>Advisory</w:t>
      </w:r>
      <w:r w:rsidR="00F474B4">
        <w:t xml:space="preserve"> </w:t>
      </w:r>
      <w:r>
        <w:t>Agency</w:t>
      </w:r>
      <w:r w:rsidR="00F474B4">
        <w:t xml:space="preserve"> </w:t>
      </w:r>
      <w:r>
        <w:t>in</w:t>
      </w:r>
      <w:r w:rsidR="00F474B4">
        <w:t xml:space="preserve"> </w:t>
      </w:r>
      <w:r>
        <w:t>the</w:t>
      </w:r>
      <w:r w:rsidR="00F474B4">
        <w:t xml:space="preserve"> </w:t>
      </w:r>
      <w:r>
        <w:t>development</w:t>
      </w:r>
      <w:r w:rsidR="00F474B4">
        <w:t xml:space="preserve"> </w:t>
      </w:r>
      <w:r>
        <w:t>and</w:t>
      </w:r>
      <w:r w:rsidR="00F474B4">
        <w:t xml:space="preserve"> </w:t>
      </w:r>
      <w:r>
        <w:t>review</w:t>
      </w:r>
      <w:r w:rsidR="00F474B4">
        <w:t xml:space="preserve"> </w:t>
      </w:r>
      <w:r>
        <w:t>of</w:t>
      </w:r>
      <w:r w:rsidR="00F474B4">
        <w:t xml:space="preserve"> </w:t>
      </w:r>
      <w:r>
        <w:t>the</w:t>
      </w:r>
      <w:r w:rsidR="00F474B4">
        <w:t xml:space="preserve"> </w:t>
      </w:r>
      <w:r>
        <w:t>Police</w:t>
      </w:r>
      <w:r w:rsidR="00F474B4">
        <w:t xml:space="preserve"> </w:t>
      </w:r>
      <w:r>
        <w:t>Training</w:t>
      </w:r>
      <w:r w:rsidR="00F474B4">
        <w:t xml:space="preserve"> </w:t>
      </w:r>
      <w:r>
        <w:t>Package.</w:t>
      </w:r>
      <w:r w:rsidR="00F474B4">
        <w:t xml:space="preserve"> </w:t>
      </w:r>
    </w:p>
    <w:p w14:paraId="7CD65D03" w14:textId="57979B5A" w:rsidR="00294ECF" w:rsidRDefault="00B66313" w:rsidP="00B66313">
      <w:r>
        <w:t>Find</w:t>
      </w:r>
      <w:r w:rsidR="00F474B4">
        <w:t xml:space="preserve"> </w:t>
      </w:r>
      <w:r>
        <w:t>out</w:t>
      </w:r>
      <w:r w:rsidR="00F474B4">
        <w:t xml:space="preserve"> </w:t>
      </w:r>
      <w:r>
        <w:t>more</w:t>
      </w:r>
      <w:r w:rsidR="00F474B4">
        <w:t xml:space="preserve"> </w:t>
      </w:r>
      <w:r>
        <w:t>at:</w:t>
      </w:r>
      <w:r w:rsidR="00F474B4">
        <w:t xml:space="preserve"> </w:t>
      </w:r>
      <w:hyperlink r:id="rId73" w:history="1">
        <w:r w:rsidRPr="00B66313">
          <w:rPr>
            <w:rStyle w:val="Hyperlink"/>
          </w:rPr>
          <w:t>publicskillsaustralia.org.au</w:t>
        </w:r>
      </w:hyperlink>
    </w:p>
    <w:p w14:paraId="01F8EE68" w14:textId="0AD1B25E" w:rsidR="00294ECF" w:rsidRDefault="00294ECF" w:rsidP="00B66313">
      <w:r>
        <w:rPr>
          <w:noProof/>
        </w:rPr>
        <w:drawing>
          <wp:inline distT="0" distB="0" distL="0" distR="0" wp14:anchorId="29B47C05" wp14:editId="7ABA47FE">
            <wp:extent cx="6120765" cy="2460625"/>
            <wp:effectExtent l="0" t="0" r="0" b="0"/>
            <wp:docPr id="665922263" name="Picture 41" descr="Circle showing that 67, 100 people were employed as police in November 2024.&#10;Circle showing that the median weekly full-time earnings in 2023 for police was $2, 420.&#10;Doughnut chart showing that 29% of police identified as female.&#10;Doughnut chart showing that 6% of police were employed part-time&#10;Circle showing that there is an 4.1% projected employment change over the 5 years to May 2029 for police. &#10;Circle showing that 283, 300 people were employed as general clerks in November 2024.&#10;Circle showing that the median weekly full-time earnings in 2023 for general clerks was $1, 310.&#10;Doughnut chart showing that 84% of general clerks identified as female.&#10;Doughnut chart showing that 40% of general clerks were employed part-time&#10;Circle showing that there is an 13.7% projected employment change over the 5 years to May 2029 for general clerks. &#10;Circle showing that 46, 900 people were employed as inspectors and regulatory officers in November 2024.&#10;Circle showing that the median weekly full-time earnings in 2023 for inspectors and regulatory officers was $1, 760.&#10;Doughnut chart showing that 44% of inspectors and regulatory officers identified as female.&#10;Doughnut chart showing that 11% of inspectors and regulatory officers were employed part-time&#10;Circle showing that there is an 1.2% projected employment change over the 5 years to May 2029 for inspectors and regulatory offic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22263" name="Picture 41" descr="Circle showing that 67, 100 people were employed as police in November 2024.&#10;Circle showing that the median weekly full-time earnings in 2023 for police was $2, 420.&#10;Doughnut chart showing that 29% of police identified as female.&#10;Doughnut chart showing that 6% of police were employed part-time&#10;Circle showing that there is an 4.1% projected employment change over the 5 years to May 2029 for police. &#10;Circle showing that 283, 300 people were employed as general clerks in November 2024.&#10;Circle showing that the median weekly full-time earnings in 2023 for general clerks was $1, 310.&#10;Doughnut chart showing that 84% of general clerks identified as female.&#10;Doughnut chart showing that 40% of general clerks were employed part-time&#10;Circle showing that there is an 13.7% projected employment change over the 5 years to May 2029 for general clerks. &#10;Circle showing that 46, 900 people were employed as inspectors and regulatory officers in November 2024.&#10;Circle showing that the median weekly full-time earnings in 2023 for inspectors and regulatory officers was $1, 760.&#10;Doughnut chart showing that 44% of inspectors and regulatory officers identified as female.&#10;Doughnut chart showing that 11% of inspectors and regulatory officers were employed part-time&#10;Circle showing that there is an 1.2% projected employment change over the 5 years to May 2029 for inspectors and regulatory officers. &#10;"/>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765" cy="2460625"/>
                    </a:xfrm>
                    <a:prstGeom prst="rect">
                      <a:avLst/>
                    </a:prstGeom>
                  </pic:spPr>
                </pic:pic>
              </a:graphicData>
            </a:graphic>
          </wp:inline>
        </w:drawing>
      </w:r>
    </w:p>
    <w:p w14:paraId="2D0BDCC0" w14:textId="5AB2B412" w:rsidR="00B66313" w:rsidRDefault="00B66313" w:rsidP="00614CF2">
      <w:pPr>
        <w:pStyle w:val="Caption"/>
      </w:pPr>
      <w:r>
        <w:t>N</w:t>
      </w:r>
      <w:r w:rsidRPr="00B66313">
        <w:t>ote:</w:t>
      </w:r>
      <w:r w:rsidR="00F474B4">
        <w:t xml:space="preserve"> </w:t>
      </w:r>
      <w:r w:rsidRPr="00B66313">
        <w:t>figures</w:t>
      </w:r>
      <w:r w:rsidR="00F474B4">
        <w:t xml:space="preserve"> </w:t>
      </w:r>
      <w:r w:rsidRPr="00B66313">
        <w:t>are</w:t>
      </w:r>
      <w:r w:rsidR="00F474B4">
        <w:t xml:space="preserve"> </w:t>
      </w:r>
      <w:r w:rsidRPr="00B66313">
        <w:t>for</w:t>
      </w:r>
      <w:r w:rsidR="00F474B4">
        <w:t xml:space="preserve"> </w:t>
      </w:r>
      <w:r w:rsidRPr="00B66313">
        <w:t>occupation</w:t>
      </w:r>
      <w:r w:rsidR="00F474B4">
        <w:t xml:space="preserve"> </w:t>
      </w:r>
      <w:r w:rsidRPr="00B66313">
        <w:t>employment</w:t>
      </w:r>
      <w:r w:rsidR="00F474B4">
        <w:t xml:space="preserve"> </w:t>
      </w:r>
      <w:r w:rsidRPr="00B66313">
        <w:t>across</w:t>
      </w:r>
      <w:r w:rsidR="00F474B4">
        <w:t xml:space="preserve"> </w:t>
      </w:r>
      <w:r w:rsidRPr="00B66313">
        <w:t>all</w:t>
      </w:r>
      <w:r w:rsidR="00F474B4">
        <w:t xml:space="preserve"> </w:t>
      </w:r>
      <w:r w:rsidRPr="00B66313">
        <w:t>industries</w:t>
      </w:r>
    </w:p>
    <w:p w14:paraId="1B5F2096" w14:textId="68D5977D" w:rsidR="00B66313" w:rsidRDefault="00B66313" w:rsidP="003E558D">
      <w:pPr>
        <w:pStyle w:val="Source"/>
        <w:numPr>
          <w:ilvl w:val="4"/>
          <w:numId w:val="35"/>
        </w:numPr>
      </w:pPr>
      <w:r w:rsidRPr="00B66313">
        <w:t>ABS,</w:t>
      </w:r>
      <w:r w:rsidR="00F474B4">
        <w:t xml:space="preserve"> </w:t>
      </w:r>
      <w:r w:rsidRPr="00B66313">
        <w:t>Labour</w:t>
      </w:r>
      <w:r w:rsidR="00F474B4">
        <w:t xml:space="preserve"> </w:t>
      </w:r>
      <w:r w:rsidRPr="00B66313">
        <w:t>Force,</w:t>
      </w:r>
      <w:r w:rsidR="00F474B4">
        <w:t xml:space="preserve"> </w:t>
      </w:r>
      <w:r w:rsidRPr="00B66313">
        <w:t>Australia,</w:t>
      </w:r>
      <w:r w:rsidR="00F474B4">
        <w:t xml:space="preserve"> </w:t>
      </w:r>
      <w:r w:rsidRPr="00B66313">
        <w:t>Detailed,</w:t>
      </w:r>
      <w:r w:rsidR="00F474B4">
        <w:t xml:space="preserve"> </w:t>
      </w:r>
      <w:r w:rsidRPr="00B66313">
        <w:t>November</w:t>
      </w:r>
      <w:r w:rsidR="00F474B4">
        <w:t xml:space="preserve"> </w:t>
      </w:r>
      <w:r w:rsidRPr="00B66313">
        <w:t>2024;</w:t>
      </w:r>
      <w:r w:rsidR="00F474B4">
        <w:t xml:space="preserve"> </w:t>
      </w:r>
      <w:r w:rsidRPr="00B66313">
        <w:t>Employment</w:t>
      </w:r>
      <w:r w:rsidR="00F474B4">
        <w:t xml:space="preserve"> </w:t>
      </w:r>
      <w:r w:rsidRPr="00B66313">
        <w:t>Projections</w:t>
      </w:r>
      <w:r w:rsidR="00F474B4">
        <w:t xml:space="preserve"> </w:t>
      </w:r>
      <w:r w:rsidRPr="00B66313">
        <w:t>produced</w:t>
      </w:r>
      <w:r w:rsidR="00F474B4">
        <w:t xml:space="preserve"> </w:t>
      </w:r>
      <w:r w:rsidRPr="00B66313">
        <w:t>by</w:t>
      </w:r>
      <w:r w:rsidR="00F474B4">
        <w:t xml:space="preserve"> </w:t>
      </w:r>
      <w:r w:rsidRPr="00B66313">
        <w:t>Victoria</w:t>
      </w:r>
      <w:r w:rsidR="00F474B4">
        <w:t xml:space="preserve"> </w:t>
      </w:r>
      <w:r w:rsidRPr="00B66313">
        <w:t>University</w:t>
      </w:r>
      <w:r w:rsidR="00F474B4">
        <w:t xml:space="preserve"> </w:t>
      </w:r>
      <w:r w:rsidRPr="00B66313">
        <w:t>for</w:t>
      </w:r>
      <w:r w:rsidR="00F474B4">
        <w:t xml:space="preserve"> </w:t>
      </w:r>
      <w:r w:rsidRPr="00B66313">
        <w:t>Jobs</w:t>
      </w:r>
      <w:r w:rsidR="00F474B4">
        <w:t xml:space="preserve"> </w:t>
      </w:r>
      <w:r w:rsidRPr="00B66313">
        <w:t>and</w:t>
      </w:r>
      <w:r w:rsidR="00F474B4">
        <w:t xml:space="preserve"> </w:t>
      </w:r>
      <w:r w:rsidRPr="00B66313">
        <w:t>Skills</w:t>
      </w:r>
      <w:r w:rsidR="00F474B4">
        <w:t xml:space="preserve"> </w:t>
      </w:r>
      <w:r w:rsidRPr="00B66313">
        <w:t>Australia,</w:t>
      </w:r>
      <w:r w:rsidR="00F474B4">
        <w:t xml:space="preserve"> </w:t>
      </w:r>
      <w:r w:rsidRPr="00B66313">
        <w:t>2024</w:t>
      </w:r>
      <w:r w:rsidR="00F474B4">
        <w:t xml:space="preserve"> </w:t>
      </w:r>
      <w:r w:rsidRPr="00B66313">
        <w:t>(May</w:t>
      </w:r>
      <w:r w:rsidR="00F474B4">
        <w:t xml:space="preserve"> </w:t>
      </w:r>
      <w:r w:rsidRPr="00B66313">
        <w:t>2024</w:t>
      </w:r>
      <w:r w:rsidR="00F474B4">
        <w:t xml:space="preserve"> </w:t>
      </w:r>
      <w:r w:rsidRPr="00B66313">
        <w:t>to</w:t>
      </w:r>
      <w:r w:rsidR="00F474B4">
        <w:t xml:space="preserve"> </w:t>
      </w:r>
      <w:r w:rsidRPr="00B66313">
        <w:t>May</w:t>
      </w:r>
      <w:r w:rsidR="00F474B4">
        <w:t xml:space="preserve"> </w:t>
      </w:r>
      <w:r w:rsidRPr="00B66313">
        <w:t>2034);</w:t>
      </w:r>
      <w:r w:rsidR="00F474B4">
        <w:t xml:space="preserve"> </w:t>
      </w:r>
      <w:r w:rsidRPr="00B66313">
        <w:t>ABS</w:t>
      </w:r>
      <w:r w:rsidR="00F474B4">
        <w:t xml:space="preserve"> </w:t>
      </w:r>
      <w:r w:rsidRPr="00B66313">
        <w:t>Survey</w:t>
      </w:r>
      <w:r w:rsidR="00F474B4">
        <w:t xml:space="preserve"> </w:t>
      </w:r>
      <w:r w:rsidRPr="00B66313">
        <w:t>of</w:t>
      </w:r>
      <w:r w:rsidR="00F474B4">
        <w:t xml:space="preserve"> </w:t>
      </w:r>
      <w:r w:rsidRPr="00B66313">
        <w:t>Employee</w:t>
      </w:r>
      <w:r w:rsidR="00F474B4">
        <w:t xml:space="preserve"> </w:t>
      </w:r>
      <w:r w:rsidRPr="00B66313">
        <w:t>Earnings</w:t>
      </w:r>
      <w:r w:rsidR="00F474B4">
        <w:t xml:space="preserve"> </w:t>
      </w:r>
      <w:r w:rsidRPr="00B66313">
        <w:t>and</w:t>
      </w:r>
      <w:r w:rsidR="00F474B4">
        <w:t xml:space="preserve"> </w:t>
      </w:r>
      <w:r w:rsidRPr="00B66313">
        <w:t>Hours,</w:t>
      </w:r>
      <w:r w:rsidR="00F474B4">
        <w:t xml:space="preserve"> </w:t>
      </w:r>
      <w:r w:rsidRPr="00B66313">
        <w:t>May</w:t>
      </w:r>
      <w:r w:rsidR="00F474B4">
        <w:t xml:space="preserve"> </w:t>
      </w:r>
      <w:r w:rsidRPr="00B66313">
        <w:t>2023</w:t>
      </w:r>
    </w:p>
    <w:p w14:paraId="302DDE76" w14:textId="77777777" w:rsidR="00B66313" w:rsidRDefault="00B66313" w:rsidP="00B66313">
      <w:r>
        <w:br w:type="page"/>
      </w:r>
    </w:p>
    <w:p w14:paraId="2AD9759E" w14:textId="7BB76E39" w:rsidR="00B66313" w:rsidRDefault="00B66313" w:rsidP="001F7C9B">
      <w:pPr>
        <w:pStyle w:val="Heading2"/>
      </w:pPr>
      <w:bookmarkStart w:id="25" w:name="_Toc200630468"/>
      <w:r>
        <w:lastRenderedPageBreak/>
        <w:t>Service</w:t>
      </w:r>
      <w:r w:rsidR="00F474B4">
        <w:t xml:space="preserve"> </w:t>
      </w:r>
      <w:r>
        <w:t>and</w:t>
      </w:r>
      <w:r w:rsidR="00F474B4">
        <w:t xml:space="preserve"> </w:t>
      </w:r>
      <w:r>
        <w:t>Creative</w:t>
      </w:r>
      <w:r w:rsidR="00F474B4">
        <w:t xml:space="preserve"> </w:t>
      </w:r>
      <w:r>
        <w:t>Skills</w:t>
      </w:r>
      <w:r w:rsidR="00F474B4">
        <w:t xml:space="preserve"> </w:t>
      </w:r>
      <w:r>
        <w:t>Australia</w:t>
      </w:r>
      <w:bookmarkEnd w:id="25"/>
    </w:p>
    <w:p w14:paraId="18AACC38" w14:textId="1F9BCFF3" w:rsidR="001F7C9B" w:rsidRDefault="001F7C9B" w:rsidP="001F7C9B">
      <w:r>
        <w:t>Service</w:t>
      </w:r>
      <w:r w:rsidR="00F474B4">
        <w:t xml:space="preserve"> </w:t>
      </w:r>
      <w:r>
        <w:t>and</w:t>
      </w:r>
      <w:r w:rsidR="00F474B4">
        <w:t xml:space="preserve"> </w:t>
      </w:r>
      <w:r>
        <w:t>Creative</w:t>
      </w:r>
      <w:r w:rsidR="00F474B4">
        <w:t xml:space="preserve"> </w:t>
      </w:r>
      <w:r>
        <w:t>Skills</w:t>
      </w:r>
      <w:r w:rsidR="00F474B4">
        <w:t xml:space="preserve"> </w:t>
      </w:r>
      <w:r>
        <w:t>Australia</w:t>
      </w:r>
      <w:r w:rsidR="00F474B4">
        <w:t xml:space="preserve"> </w:t>
      </w:r>
      <w:r>
        <w:t>(SaCSA)</w:t>
      </w:r>
      <w:r w:rsidR="00F474B4">
        <w:t xml:space="preserve"> </w:t>
      </w:r>
      <w:r>
        <w:t>represents</w:t>
      </w:r>
      <w:r w:rsidR="00F474B4">
        <w:t xml:space="preserve"> </w:t>
      </w:r>
      <w:r>
        <w:t>the</w:t>
      </w:r>
      <w:r w:rsidR="00F474B4">
        <w:t xml:space="preserve"> </w:t>
      </w:r>
      <w:r>
        <w:t>arts,</w:t>
      </w:r>
      <w:r w:rsidR="00F474B4">
        <w:t xml:space="preserve"> </w:t>
      </w:r>
      <w:r>
        <w:t>personal</w:t>
      </w:r>
      <w:r w:rsidR="00F474B4">
        <w:t xml:space="preserve"> </w:t>
      </w:r>
      <w:r>
        <w:t>services,</w:t>
      </w:r>
      <w:r w:rsidR="00F474B4">
        <w:t xml:space="preserve"> </w:t>
      </w:r>
      <w:r>
        <w:t>retail,</w:t>
      </w:r>
      <w:r w:rsidR="00F474B4">
        <w:t xml:space="preserve"> </w:t>
      </w:r>
      <w:r>
        <w:t>tourism</w:t>
      </w:r>
      <w:r w:rsidR="00F474B4">
        <w:t xml:space="preserve"> </w:t>
      </w:r>
      <w:r>
        <w:t>and</w:t>
      </w:r>
      <w:r w:rsidR="00F474B4">
        <w:t xml:space="preserve"> </w:t>
      </w:r>
      <w:r>
        <w:t>hospitality</w:t>
      </w:r>
      <w:r w:rsidR="00F474B4">
        <w:t xml:space="preserve"> </w:t>
      </w:r>
      <w:r>
        <w:t>industry</w:t>
      </w:r>
      <w:r w:rsidR="00F474B4">
        <w:t xml:space="preserve"> </w:t>
      </w:r>
      <w:r>
        <w:t>sectors.</w:t>
      </w:r>
      <w:r w:rsidR="00F474B4">
        <w:t xml:space="preserve"> </w:t>
      </w:r>
      <w:r>
        <w:t>SaCSA</w:t>
      </w:r>
      <w:r w:rsidR="00F474B4">
        <w:t xml:space="preserve"> </w:t>
      </w:r>
      <w:r>
        <w:t>collaborates</w:t>
      </w:r>
      <w:r w:rsidR="00F474B4">
        <w:t xml:space="preserve"> </w:t>
      </w:r>
      <w:r>
        <w:t>with</w:t>
      </w:r>
      <w:r w:rsidR="00F474B4">
        <w:t xml:space="preserve"> </w:t>
      </w:r>
      <w:r>
        <w:t>industry</w:t>
      </w:r>
      <w:r w:rsidR="00F474B4">
        <w:t xml:space="preserve"> </w:t>
      </w:r>
      <w:r>
        <w:t>stakeholders,</w:t>
      </w:r>
      <w:r w:rsidR="00F474B4">
        <w:t xml:space="preserve"> </w:t>
      </w:r>
      <w:r>
        <w:t>unions</w:t>
      </w:r>
      <w:r w:rsidR="00F474B4">
        <w:t xml:space="preserve"> </w:t>
      </w:r>
      <w:r>
        <w:t>and</w:t>
      </w:r>
      <w:r w:rsidR="00F474B4">
        <w:t xml:space="preserve"> </w:t>
      </w:r>
      <w:r>
        <w:t>government</w:t>
      </w:r>
      <w:r w:rsidR="00F474B4">
        <w:t xml:space="preserve"> </w:t>
      </w:r>
      <w:r>
        <w:t>to</w:t>
      </w:r>
      <w:r w:rsidR="00F474B4">
        <w:t xml:space="preserve"> </w:t>
      </w:r>
      <w:r>
        <w:t>address</w:t>
      </w:r>
      <w:r w:rsidR="00F474B4">
        <w:t xml:space="preserve"> </w:t>
      </w:r>
      <w:r>
        <w:t>workforce</w:t>
      </w:r>
      <w:r w:rsidR="00F474B4">
        <w:t xml:space="preserve"> </w:t>
      </w:r>
      <w:r>
        <w:t>needs</w:t>
      </w:r>
      <w:r w:rsidR="00F474B4">
        <w:t xml:space="preserve"> </w:t>
      </w:r>
      <w:r>
        <w:t>and</w:t>
      </w:r>
      <w:r w:rsidR="00F474B4">
        <w:t xml:space="preserve"> </w:t>
      </w:r>
      <w:r>
        <w:t>ensure</w:t>
      </w:r>
      <w:r w:rsidR="00F474B4">
        <w:t xml:space="preserve"> </w:t>
      </w:r>
      <w:r>
        <w:t>Australia’s</w:t>
      </w:r>
      <w:r w:rsidR="00F474B4">
        <w:t xml:space="preserve"> </w:t>
      </w:r>
      <w:r>
        <w:t>VET</w:t>
      </w:r>
      <w:r w:rsidR="00F474B4">
        <w:t xml:space="preserve"> </w:t>
      </w:r>
      <w:r>
        <w:t>sector</w:t>
      </w:r>
      <w:r w:rsidR="00F474B4">
        <w:t xml:space="preserve"> </w:t>
      </w:r>
      <w:r>
        <w:t>delivers</w:t>
      </w:r>
      <w:r w:rsidR="00F474B4">
        <w:t xml:space="preserve"> </w:t>
      </w:r>
      <w:r>
        <w:t>stronger</w:t>
      </w:r>
      <w:r w:rsidR="00F474B4">
        <w:t xml:space="preserve"> </w:t>
      </w:r>
      <w:r>
        <w:t>outcomes</w:t>
      </w:r>
      <w:r w:rsidR="00F474B4">
        <w:t xml:space="preserve"> </w:t>
      </w:r>
      <w:r>
        <w:t>for</w:t>
      </w:r>
      <w:r w:rsidR="00F474B4">
        <w:t xml:space="preserve"> </w:t>
      </w:r>
      <w:r>
        <w:t>employers,</w:t>
      </w:r>
      <w:r w:rsidR="00F474B4">
        <w:t xml:space="preserve"> </w:t>
      </w:r>
      <w:r>
        <w:t>workers,</w:t>
      </w:r>
      <w:r w:rsidR="00F474B4">
        <w:t xml:space="preserve"> </w:t>
      </w:r>
      <w:r>
        <w:t>learners,</w:t>
      </w:r>
      <w:r w:rsidR="00F474B4">
        <w:t xml:space="preserve"> </w:t>
      </w:r>
      <w:r>
        <w:t>and</w:t>
      </w:r>
      <w:r w:rsidR="00F474B4">
        <w:t xml:space="preserve"> </w:t>
      </w:r>
      <w:r>
        <w:t>educators.</w:t>
      </w:r>
    </w:p>
    <w:p w14:paraId="41C16540" w14:textId="4D753A6F" w:rsidR="001F7C9B" w:rsidRDefault="001F7C9B" w:rsidP="001F7C9B">
      <w:r>
        <w:t>One</w:t>
      </w:r>
      <w:r w:rsidR="00F474B4">
        <w:t xml:space="preserve"> </w:t>
      </w:r>
      <w:r>
        <w:t>of</w:t>
      </w:r>
      <w:r w:rsidR="00F474B4">
        <w:t xml:space="preserve"> </w:t>
      </w:r>
      <w:r>
        <w:t>the</w:t>
      </w:r>
      <w:r w:rsidR="00F474B4">
        <w:t xml:space="preserve"> </w:t>
      </w:r>
      <w:r>
        <w:t>key</w:t>
      </w:r>
      <w:r w:rsidR="00F474B4">
        <w:t xml:space="preserve"> </w:t>
      </w:r>
      <w:r>
        <w:t>roles</w:t>
      </w:r>
      <w:r w:rsidR="00F474B4">
        <w:t xml:space="preserve"> </w:t>
      </w:r>
      <w:r>
        <w:t>of</w:t>
      </w:r>
      <w:r w:rsidR="00F474B4">
        <w:t xml:space="preserve"> </w:t>
      </w:r>
      <w:r>
        <w:t>SaCSA</w:t>
      </w:r>
      <w:r w:rsidR="00F474B4">
        <w:t xml:space="preserve"> </w:t>
      </w:r>
      <w:r>
        <w:t>is</w:t>
      </w:r>
      <w:r w:rsidR="00F474B4">
        <w:t xml:space="preserve"> </w:t>
      </w:r>
      <w:r>
        <w:t>outlining</w:t>
      </w:r>
      <w:r w:rsidR="00F474B4">
        <w:t xml:space="preserve"> </w:t>
      </w:r>
      <w:r>
        <w:t>and</w:t>
      </w:r>
      <w:r w:rsidR="00F474B4">
        <w:t xml:space="preserve"> </w:t>
      </w:r>
      <w:r>
        <w:t>promoting</w:t>
      </w:r>
      <w:r w:rsidR="00F474B4">
        <w:t xml:space="preserve"> </w:t>
      </w:r>
      <w:r>
        <w:t>career</w:t>
      </w:r>
      <w:r w:rsidR="00F474B4">
        <w:t xml:space="preserve"> </w:t>
      </w:r>
      <w:r>
        <w:t>opportunities</w:t>
      </w:r>
      <w:r w:rsidR="00F474B4">
        <w:t xml:space="preserve"> </w:t>
      </w:r>
      <w:r>
        <w:t>and</w:t>
      </w:r>
      <w:r w:rsidR="00F474B4">
        <w:t xml:space="preserve"> </w:t>
      </w:r>
      <w:r>
        <w:t>pathways</w:t>
      </w:r>
      <w:r w:rsidR="00F474B4">
        <w:t xml:space="preserve"> </w:t>
      </w:r>
      <w:r>
        <w:t>across</w:t>
      </w:r>
      <w:r w:rsidR="00F474B4">
        <w:t xml:space="preserve"> </w:t>
      </w:r>
      <w:r>
        <w:t>our</w:t>
      </w:r>
      <w:r w:rsidR="00F474B4">
        <w:t xml:space="preserve"> </w:t>
      </w:r>
      <w:r>
        <w:t>industries.</w:t>
      </w:r>
      <w:r w:rsidR="00F474B4">
        <w:t xml:space="preserve"> </w:t>
      </w:r>
      <w:r>
        <w:t>This</w:t>
      </w:r>
      <w:r w:rsidR="00F474B4">
        <w:t xml:space="preserve"> </w:t>
      </w:r>
      <w:r>
        <w:t>includes</w:t>
      </w:r>
      <w:r w:rsidR="00F474B4">
        <w:t xml:space="preserve"> </w:t>
      </w:r>
      <w:r>
        <w:t>identifying</w:t>
      </w:r>
      <w:r w:rsidR="00F474B4">
        <w:t xml:space="preserve"> </w:t>
      </w:r>
      <w:r>
        <w:t>the</w:t>
      </w:r>
      <w:r w:rsidR="00F474B4">
        <w:t xml:space="preserve"> </w:t>
      </w:r>
      <w:r>
        <w:t>key</w:t>
      </w:r>
      <w:r w:rsidR="00F474B4">
        <w:t xml:space="preserve"> </w:t>
      </w:r>
      <w:r>
        <w:t>in-demand</w:t>
      </w:r>
      <w:r w:rsidR="00F474B4">
        <w:t xml:space="preserve"> </w:t>
      </w:r>
      <w:r>
        <w:t>roles</w:t>
      </w:r>
      <w:r w:rsidR="00F474B4">
        <w:t xml:space="preserve"> </w:t>
      </w:r>
      <w:r>
        <w:t>and</w:t>
      </w:r>
      <w:r w:rsidR="00F474B4">
        <w:t xml:space="preserve"> </w:t>
      </w:r>
      <w:r>
        <w:t>opportunities</w:t>
      </w:r>
      <w:r w:rsidR="00F474B4">
        <w:t xml:space="preserve"> </w:t>
      </w:r>
      <w:r>
        <w:t>in</w:t>
      </w:r>
      <w:r w:rsidR="00F474B4">
        <w:t xml:space="preserve"> </w:t>
      </w:r>
      <w:r>
        <w:t>each</w:t>
      </w:r>
      <w:r w:rsidR="00F474B4">
        <w:t xml:space="preserve"> </w:t>
      </w:r>
      <w:r>
        <w:t>of</w:t>
      </w:r>
      <w:r w:rsidR="00F474B4">
        <w:t xml:space="preserve"> </w:t>
      </w:r>
      <w:r>
        <w:t>the</w:t>
      </w:r>
      <w:r w:rsidR="00F474B4">
        <w:t xml:space="preserve"> </w:t>
      </w:r>
      <w:r>
        <w:t>industry</w:t>
      </w:r>
      <w:r w:rsidR="00F474B4">
        <w:t xml:space="preserve"> </w:t>
      </w:r>
      <w:r>
        <w:t>sectors</w:t>
      </w:r>
      <w:r w:rsidR="00F474B4">
        <w:t xml:space="preserve"> </w:t>
      </w:r>
      <w:r>
        <w:t>that</w:t>
      </w:r>
      <w:r w:rsidR="00F474B4">
        <w:t xml:space="preserve"> </w:t>
      </w:r>
      <w:r>
        <w:t>they</w:t>
      </w:r>
      <w:r w:rsidR="00F474B4">
        <w:t xml:space="preserve"> </w:t>
      </w:r>
      <w:r>
        <w:t>cover.</w:t>
      </w:r>
      <w:r w:rsidR="00F474B4">
        <w:t xml:space="preserve"> </w:t>
      </w:r>
      <w:r>
        <w:t>The</w:t>
      </w:r>
      <w:r w:rsidR="00F474B4">
        <w:t xml:space="preserve"> </w:t>
      </w:r>
      <w:r>
        <w:t>workforce</w:t>
      </w:r>
      <w:r w:rsidR="00F474B4">
        <w:t xml:space="preserve"> </w:t>
      </w:r>
      <w:r>
        <w:t>planning</w:t>
      </w:r>
      <w:r w:rsidR="00F474B4">
        <w:t xml:space="preserve"> </w:t>
      </w:r>
      <w:r>
        <w:t>SaCSA</w:t>
      </w:r>
      <w:r w:rsidR="00F474B4">
        <w:t xml:space="preserve"> </w:t>
      </w:r>
      <w:r>
        <w:t>has</w:t>
      </w:r>
      <w:r w:rsidR="00F474B4">
        <w:t xml:space="preserve"> </w:t>
      </w:r>
      <w:r>
        <w:t>undertaken</w:t>
      </w:r>
      <w:r w:rsidR="00F474B4">
        <w:t xml:space="preserve"> </w:t>
      </w:r>
      <w:r>
        <w:t>has</w:t>
      </w:r>
      <w:r w:rsidR="00F474B4">
        <w:t xml:space="preserve"> </w:t>
      </w:r>
      <w:r>
        <w:t>highlighted</w:t>
      </w:r>
      <w:r w:rsidR="00F474B4">
        <w:t xml:space="preserve"> </w:t>
      </w:r>
      <w:r>
        <w:t>several</w:t>
      </w:r>
      <w:r w:rsidR="00F474B4">
        <w:t xml:space="preserve"> </w:t>
      </w:r>
      <w:r>
        <w:t>exciting</w:t>
      </w:r>
      <w:r w:rsidR="00F474B4">
        <w:t xml:space="preserve"> </w:t>
      </w:r>
      <w:r>
        <w:t>characteristics</w:t>
      </w:r>
      <w:r w:rsidR="00F474B4">
        <w:t xml:space="preserve"> </w:t>
      </w:r>
      <w:r>
        <w:t>within</w:t>
      </w:r>
      <w:r w:rsidR="00F474B4">
        <w:t xml:space="preserve"> </w:t>
      </w:r>
      <w:r>
        <w:t>our</w:t>
      </w:r>
      <w:r w:rsidR="00F474B4">
        <w:t xml:space="preserve"> </w:t>
      </w:r>
      <w:r>
        <w:t>industries.</w:t>
      </w:r>
    </w:p>
    <w:p w14:paraId="088F333E" w14:textId="2B9462E2" w:rsidR="001F7C9B" w:rsidRDefault="001F7C9B" w:rsidP="001F7C9B">
      <w:r>
        <w:t>The</w:t>
      </w:r>
      <w:r w:rsidR="00F474B4">
        <w:t xml:space="preserve"> </w:t>
      </w:r>
      <w:r>
        <w:t>arts</w:t>
      </w:r>
      <w:r w:rsidR="00F474B4">
        <w:t xml:space="preserve"> </w:t>
      </w:r>
      <w:r>
        <w:t>sector</w:t>
      </w:r>
      <w:r w:rsidR="00F474B4">
        <w:t xml:space="preserve"> </w:t>
      </w:r>
      <w:r>
        <w:t>plays</w:t>
      </w:r>
      <w:r w:rsidR="00F474B4">
        <w:t xml:space="preserve"> </w:t>
      </w:r>
      <w:r>
        <w:t>a</w:t>
      </w:r>
      <w:r w:rsidR="00F474B4">
        <w:t xml:space="preserve"> </w:t>
      </w:r>
      <w:r>
        <w:t>pivotal</w:t>
      </w:r>
      <w:r w:rsidR="00F474B4">
        <w:t xml:space="preserve"> </w:t>
      </w:r>
      <w:r>
        <w:t>role</w:t>
      </w:r>
      <w:r w:rsidR="00F474B4">
        <w:t xml:space="preserve"> </w:t>
      </w:r>
      <w:r>
        <w:t>in</w:t>
      </w:r>
      <w:r w:rsidR="00F474B4">
        <w:t xml:space="preserve"> </w:t>
      </w:r>
      <w:r>
        <w:t>cultural</w:t>
      </w:r>
      <w:r w:rsidR="00F474B4">
        <w:t xml:space="preserve"> </w:t>
      </w:r>
      <w:r>
        <w:t>expression,</w:t>
      </w:r>
      <w:r w:rsidR="00F474B4">
        <w:t xml:space="preserve"> </w:t>
      </w:r>
      <w:r>
        <w:t>creativity</w:t>
      </w:r>
      <w:r w:rsidR="00F474B4">
        <w:t xml:space="preserve"> </w:t>
      </w:r>
      <w:r>
        <w:t>and</w:t>
      </w:r>
      <w:r w:rsidR="00F474B4">
        <w:t xml:space="preserve"> </w:t>
      </w:r>
      <w:r>
        <w:t>entertainment.</w:t>
      </w:r>
      <w:r w:rsidR="00F474B4">
        <w:t xml:space="preserve"> </w:t>
      </w:r>
      <w:r>
        <w:t>From</w:t>
      </w:r>
      <w:r w:rsidR="00F474B4">
        <w:t xml:space="preserve"> </w:t>
      </w:r>
      <w:r>
        <w:t>screen-based</w:t>
      </w:r>
      <w:r w:rsidR="00F474B4">
        <w:t xml:space="preserve"> </w:t>
      </w:r>
      <w:r>
        <w:t>and</w:t>
      </w:r>
      <w:r w:rsidR="00F474B4">
        <w:t xml:space="preserve"> </w:t>
      </w:r>
      <w:r>
        <w:t>performing</w:t>
      </w:r>
      <w:r w:rsidR="00F474B4">
        <w:t xml:space="preserve"> </w:t>
      </w:r>
      <w:r>
        <w:t>arts</w:t>
      </w:r>
      <w:r w:rsidR="00F474B4">
        <w:t xml:space="preserve"> </w:t>
      </w:r>
      <w:r>
        <w:t>to</w:t>
      </w:r>
      <w:r w:rsidR="00F474B4">
        <w:t xml:space="preserve"> </w:t>
      </w:r>
      <w:r>
        <w:t>visual</w:t>
      </w:r>
      <w:r w:rsidR="00F474B4">
        <w:t xml:space="preserve"> </w:t>
      </w:r>
      <w:r>
        <w:t>arts</w:t>
      </w:r>
      <w:r w:rsidR="00F474B4">
        <w:t xml:space="preserve"> </w:t>
      </w:r>
      <w:r>
        <w:t>and</w:t>
      </w:r>
      <w:r w:rsidR="00F474B4">
        <w:t xml:space="preserve"> </w:t>
      </w:r>
      <w:r>
        <w:t>literature,</w:t>
      </w:r>
      <w:r w:rsidR="00F474B4">
        <w:t xml:space="preserve"> </w:t>
      </w:r>
      <w:r>
        <w:t>the</w:t>
      </w:r>
      <w:r w:rsidR="00F474B4">
        <w:t xml:space="preserve"> </w:t>
      </w:r>
      <w:r>
        <w:t>industry</w:t>
      </w:r>
      <w:r w:rsidR="00F474B4">
        <w:t xml:space="preserve"> </w:t>
      </w:r>
      <w:r>
        <w:t>thrives</w:t>
      </w:r>
      <w:r w:rsidR="00F474B4">
        <w:t xml:space="preserve"> </w:t>
      </w:r>
      <w:r>
        <w:t>on</w:t>
      </w:r>
      <w:r w:rsidR="00F474B4">
        <w:t xml:space="preserve"> </w:t>
      </w:r>
      <w:r>
        <w:t>innovation</w:t>
      </w:r>
      <w:r w:rsidR="00F474B4">
        <w:t xml:space="preserve"> </w:t>
      </w:r>
      <w:r>
        <w:t>and</w:t>
      </w:r>
      <w:r w:rsidR="00F474B4">
        <w:t xml:space="preserve"> </w:t>
      </w:r>
      <w:r>
        <w:t>individual</w:t>
      </w:r>
      <w:r w:rsidR="00F474B4">
        <w:t xml:space="preserve"> </w:t>
      </w:r>
      <w:r>
        <w:t>expression</w:t>
      </w:r>
      <w:r w:rsidR="00F474B4">
        <w:t xml:space="preserve"> </w:t>
      </w:r>
      <w:r>
        <w:t>and</w:t>
      </w:r>
      <w:r w:rsidR="00F474B4">
        <w:t xml:space="preserve"> </w:t>
      </w:r>
      <w:r>
        <w:t>is</w:t>
      </w:r>
      <w:r w:rsidR="00F474B4">
        <w:t xml:space="preserve"> </w:t>
      </w:r>
      <w:r>
        <w:t>essential</w:t>
      </w:r>
      <w:r w:rsidR="00F474B4">
        <w:t xml:space="preserve"> </w:t>
      </w:r>
      <w:r>
        <w:t>to</w:t>
      </w:r>
      <w:r w:rsidR="00F474B4">
        <w:t xml:space="preserve"> </w:t>
      </w:r>
      <w:r>
        <w:t>community</w:t>
      </w:r>
      <w:r w:rsidR="00F474B4">
        <w:t xml:space="preserve"> </w:t>
      </w:r>
      <w:r>
        <w:t>wellbeing.</w:t>
      </w:r>
      <w:r w:rsidR="00F474B4">
        <w:t xml:space="preserve"> </w:t>
      </w:r>
      <w:r>
        <w:t>Key</w:t>
      </w:r>
      <w:r w:rsidR="00F474B4">
        <w:t xml:space="preserve"> </w:t>
      </w:r>
      <w:r>
        <w:t>occupations</w:t>
      </w:r>
      <w:r w:rsidR="00F474B4">
        <w:t xml:space="preserve"> </w:t>
      </w:r>
      <w:r>
        <w:t>in</w:t>
      </w:r>
      <w:r w:rsidR="00F474B4">
        <w:t xml:space="preserve"> </w:t>
      </w:r>
      <w:r>
        <w:t>focus,</w:t>
      </w:r>
      <w:r w:rsidR="00F474B4">
        <w:t xml:space="preserve"> </w:t>
      </w:r>
      <w:r>
        <w:t>which</w:t>
      </w:r>
      <w:r w:rsidR="00F474B4">
        <w:t xml:space="preserve"> </w:t>
      </w:r>
      <w:r>
        <w:t>are</w:t>
      </w:r>
      <w:r w:rsidR="00F474B4">
        <w:t xml:space="preserve"> </w:t>
      </w:r>
      <w:r>
        <w:t>in-demand</w:t>
      </w:r>
      <w:r w:rsidR="00F474B4">
        <w:t xml:space="preserve"> </w:t>
      </w:r>
      <w:r>
        <w:t>by</w:t>
      </w:r>
      <w:r w:rsidR="00F474B4">
        <w:t xml:space="preserve"> </w:t>
      </w:r>
      <w:r>
        <w:t>the</w:t>
      </w:r>
      <w:r w:rsidR="00F474B4">
        <w:t xml:space="preserve"> </w:t>
      </w:r>
      <w:r>
        <w:t>sector</w:t>
      </w:r>
      <w:r w:rsidR="00F474B4">
        <w:t xml:space="preserve"> </w:t>
      </w:r>
      <w:r>
        <w:t>and</w:t>
      </w:r>
      <w:r w:rsidR="00F474B4">
        <w:t xml:space="preserve"> </w:t>
      </w:r>
      <w:r>
        <w:t>often</w:t>
      </w:r>
      <w:r w:rsidR="00F474B4">
        <w:t xml:space="preserve"> </w:t>
      </w:r>
      <w:r>
        <w:t>experiencing</w:t>
      </w:r>
      <w:r w:rsidR="00F474B4">
        <w:t xml:space="preserve"> </w:t>
      </w:r>
      <w:r>
        <w:t>shortages,</w:t>
      </w:r>
      <w:r w:rsidR="00F474B4">
        <w:t xml:space="preserve"> </w:t>
      </w:r>
      <w:r>
        <w:t>include</w:t>
      </w:r>
      <w:r w:rsidR="00F474B4">
        <w:t xml:space="preserve"> </w:t>
      </w:r>
      <w:r>
        <w:t>Light</w:t>
      </w:r>
      <w:r w:rsidR="00F474B4">
        <w:t xml:space="preserve"> </w:t>
      </w:r>
      <w:r>
        <w:t>Technicians</w:t>
      </w:r>
      <w:r w:rsidR="00F474B4">
        <w:t xml:space="preserve"> </w:t>
      </w:r>
      <w:r>
        <w:t>and</w:t>
      </w:r>
      <w:r w:rsidR="00F474B4">
        <w:t xml:space="preserve"> </w:t>
      </w:r>
      <w:r>
        <w:t>Sound</w:t>
      </w:r>
      <w:r w:rsidR="00F474B4">
        <w:t xml:space="preserve"> </w:t>
      </w:r>
      <w:r>
        <w:t>Technicians.</w:t>
      </w:r>
      <w:r w:rsidR="00F474B4">
        <w:t xml:space="preserve"> </w:t>
      </w:r>
      <w:r>
        <w:t>Opportunities</w:t>
      </w:r>
      <w:r w:rsidR="00F474B4">
        <w:t xml:space="preserve"> </w:t>
      </w:r>
      <w:r>
        <w:t>can</w:t>
      </w:r>
      <w:r w:rsidR="00F474B4">
        <w:t xml:space="preserve"> </w:t>
      </w:r>
      <w:r>
        <w:t>be</w:t>
      </w:r>
      <w:r w:rsidR="00F474B4">
        <w:t xml:space="preserve"> </w:t>
      </w:r>
      <w:r>
        <w:t>found</w:t>
      </w:r>
      <w:r w:rsidR="00F474B4">
        <w:t xml:space="preserve"> </w:t>
      </w:r>
      <w:r>
        <w:t>at</w:t>
      </w:r>
      <w:r w:rsidR="00F474B4">
        <w:t xml:space="preserve"> </w:t>
      </w:r>
      <w:r>
        <w:t>both</w:t>
      </w:r>
      <w:r w:rsidR="00F474B4">
        <w:t xml:space="preserve"> </w:t>
      </w:r>
      <w:r>
        <w:t>the</w:t>
      </w:r>
      <w:r w:rsidR="00F474B4">
        <w:t xml:space="preserve"> </w:t>
      </w:r>
      <w:r>
        <w:t>junior</w:t>
      </w:r>
      <w:r w:rsidR="00F474B4">
        <w:t xml:space="preserve"> </w:t>
      </w:r>
      <w:r>
        <w:t>and</w:t>
      </w:r>
      <w:r w:rsidR="00F474B4">
        <w:t xml:space="preserve"> </w:t>
      </w:r>
      <w:r>
        <w:t>senior</w:t>
      </w:r>
      <w:r w:rsidR="00F474B4">
        <w:t xml:space="preserve"> </w:t>
      </w:r>
      <w:r>
        <w:t>levels.</w:t>
      </w:r>
    </w:p>
    <w:p w14:paraId="7DA3383C" w14:textId="61045E6D" w:rsidR="001F7C9B" w:rsidRPr="001F7C9B" w:rsidRDefault="001F7C9B" w:rsidP="001F7C9B">
      <w:r>
        <w:t>The</w:t>
      </w:r>
      <w:r w:rsidR="00F474B4">
        <w:t xml:space="preserve"> </w:t>
      </w:r>
      <w:r>
        <w:t>personal</w:t>
      </w:r>
      <w:r w:rsidR="00F474B4">
        <w:t xml:space="preserve"> </w:t>
      </w:r>
      <w:r>
        <w:t>services</w:t>
      </w:r>
      <w:r w:rsidR="00F474B4">
        <w:t xml:space="preserve"> </w:t>
      </w:r>
      <w:r>
        <w:t>sector</w:t>
      </w:r>
      <w:r w:rsidR="00F474B4">
        <w:t xml:space="preserve"> </w:t>
      </w:r>
      <w:r>
        <w:t>is</w:t>
      </w:r>
      <w:r w:rsidR="00F474B4">
        <w:t xml:space="preserve"> </w:t>
      </w:r>
      <w:r>
        <w:t>characterised</w:t>
      </w:r>
      <w:r w:rsidR="00F474B4">
        <w:t xml:space="preserve"> </w:t>
      </w:r>
      <w:r>
        <w:t>by</w:t>
      </w:r>
      <w:r w:rsidR="00F474B4">
        <w:t xml:space="preserve"> </w:t>
      </w:r>
      <w:r>
        <w:t>a</w:t>
      </w:r>
      <w:r w:rsidR="00F474B4">
        <w:t xml:space="preserve"> </w:t>
      </w:r>
      <w:r>
        <w:t>diverse</w:t>
      </w:r>
      <w:r w:rsidR="00F474B4">
        <w:t xml:space="preserve"> </w:t>
      </w:r>
      <w:r>
        <w:t>workforce</w:t>
      </w:r>
      <w:r w:rsidR="00F474B4">
        <w:t xml:space="preserve"> </w:t>
      </w:r>
      <w:r>
        <w:t>spread</w:t>
      </w:r>
      <w:r w:rsidR="00F474B4">
        <w:t xml:space="preserve"> </w:t>
      </w:r>
      <w:r>
        <w:t>across</w:t>
      </w:r>
      <w:r w:rsidR="00F474B4">
        <w:t xml:space="preserve"> </w:t>
      </w:r>
      <w:r>
        <w:t>various</w:t>
      </w:r>
      <w:r w:rsidR="00F474B4">
        <w:t xml:space="preserve"> </w:t>
      </w:r>
      <w:r>
        <w:t>subsectors,</w:t>
      </w:r>
      <w:r w:rsidR="00F474B4">
        <w:t xml:space="preserve"> </w:t>
      </w:r>
      <w:r>
        <w:t>which</w:t>
      </w:r>
      <w:r w:rsidR="00F474B4">
        <w:t xml:space="preserve"> </w:t>
      </w:r>
      <w:r>
        <w:t>includes</w:t>
      </w:r>
      <w:r w:rsidR="00F474B4">
        <w:t xml:space="preserve"> </w:t>
      </w:r>
      <w:r>
        <w:t>Hairdressing,</w:t>
      </w:r>
      <w:r w:rsidR="00F474B4">
        <w:t xml:space="preserve"> </w:t>
      </w:r>
      <w:r>
        <w:t>Barbering,</w:t>
      </w:r>
      <w:r w:rsidR="00F474B4">
        <w:t xml:space="preserve"> </w:t>
      </w:r>
      <w:r>
        <w:t>Beauty</w:t>
      </w:r>
      <w:r w:rsidR="00F474B4">
        <w:t xml:space="preserve"> </w:t>
      </w:r>
      <w:r>
        <w:t>Services,</w:t>
      </w:r>
      <w:r w:rsidR="00F474B4">
        <w:t xml:space="preserve"> </w:t>
      </w:r>
      <w:r>
        <w:t>Floristry</w:t>
      </w:r>
      <w:r w:rsidR="00F474B4">
        <w:t xml:space="preserve"> </w:t>
      </w:r>
      <w:r>
        <w:t>and</w:t>
      </w:r>
      <w:r w:rsidR="00F474B4">
        <w:t xml:space="preserve"> </w:t>
      </w:r>
      <w:r>
        <w:t>Funeral</w:t>
      </w:r>
      <w:r w:rsidR="00F474B4">
        <w:t xml:space="preserve"> </w:t>
      </w:r>
      <w:r>
        <w:t>Services.</w:t>
      </w:r>
      <w:r w:rsidR="00F474B4">
        <w:t xml:space="preserve"> </w:t>
      </w:r>
      <w:r>
        <w:t>Key</w:t>
      </w:r>
      <w:r w:rsidR="00F474B4">
        <w:t xml:space="preserve"> </w:t>
      </w:r>
      <w:r>
        <w:t>occupations</w:t>
      </w:r>
      <w:r w:rsidR="00F474B4">
        <w:t xml:space="preserve"> </w:t>
      </w:r>
      <w:r>
        <w:t>in</w:t>
      </w:r>
      <w:r w:rsidR="00F474B4">
        <w:t xml:space="preserve"> </w:t>
      </w:r>
      <w:r>
        <w:t>focus</w:t>
      </w:r>
      <w:r w:rsidR="00F474B4">
        <w:t xml:space="preserve"> </w:t>
      </w:r>
      <w:r>
        <w:t>include</w:t>
      </w:r>
      <w:r w:rsidR="00F474B4">
        <w:t xml:space="preserve"> </w:t>
      </w:r>
      <w:r>
        <w:t>Hairdressers,</w:t>
      </w:r>
      <w:r w:rsidR="00F474B4">
        <w:t xml:space="preserve"> </w:t>
      </w:r>
      <w:r>
        <w:t>Barbers,</w:t>
      </w:r>
      <w:r w:rsidR="00F474B4">
        <w:t xml:space="preserve"> </w:t>
      </w:r>
      <w:r>
        <w:t>Beauty</w:t>
      </w:r>
      <w:r w:rsidR="00F474B4">
        <w:t xml:space="preserve"> </w:t>
      </w:r>
      <w:r>
        <w:t>Therapists</w:t>
      </w:r>
      <w:r w:rsidR="00F474B4">
        <w:t xml:space="preserve"> </w:t>
      </w:r>
      <w:r>
        <w:t>and</w:t>
      </w:r>
      <w:r w:rsidR="00F474B4">
        <w:t xml:space="preserve"> </w:t>
      </w:r>
      <w:r>
        <w:t>those</w:t>
      </w:r>
      <w:r w:rsidR="00F474B4">
        <w:t xml:space="preserve"> </w:t>
      </w:r>
      <w:r>
        <w:t>working</w:t>
      </w:r>
      <w:r w:rsidR="00F474B4">
        <w:t xml:space="preserve"> </w:t>
      </w:r>
      <w:r>
        <w:t>in</w:t>
      </w:r>
      <w:r w:rsidR="00F474B4">
        <w:t xml:space="preserve"> </w:t>
      </w:r>
      <w:r>
        <w:t>tattooing</w:t>
      </w:r>
      <w:r w:rsidR="00F474B4">
        <w:t xml:space="preserve"> </w:t>
      </w:r>
      <w:r>
        <w:t>–</w:t>
      </w:r>
      <w:r w:rsidR="00F474B4">
        <w:t xml:space="preserve"> </w:t>
      </w:r>
      <w:r>
        <w:t>providing</w:t>
      </w:r>
      <w:r w:rsidR="00F474B4">
        <w:t xml:space="preserve"> </w:t>
      </w:r>
      <w:r>
        <w:t>an</w:t>
      </w:r>
      <w:r w:rsidR="00F474B4">
        <w:t xml:space="preserve"> </w:t>
      </w:r>
      <w:r>
        <w:t>opportunity</w:t>
      </w:r>
      <w:r w:rsidR="00F474B4">
        <w:t xml:space="preserve"> </w:t>
      </w:r>
      <w:r>
        <w:t>for</w:t>
      </w:r>
      <w:r w:rsidR="00F474B4">
        <w:t xml:space="preserve"> </w:t>
      </w:r>
      <w:r>
        <w:t>people</w:t>
      </w:r>
      <w:r w:rsidR="00F474B4">
        <w:t xml:space="preserve"> </w:t>
      </w:r>
      <w:r>
        <w:t>aspiring</w:t>
      </w:r>
      <w:r w:rsidR="00F474B4">
        <w:t xml:space="preserve"> </w:t>
      </w:r>
      <w:r>
        <w:t>to</w:t>
      </w:r>
      <w:r w:rsidR="00F474B4">
        <w:t xml:space="preserve"> </w:t>
      </w:r>
      <w:r>
        <w:t>enter</w:t>
      </w:r>
      <w:r w:rsidR="00F474B4">
        <w:t xml:space="preserve"> </w:t>
      </w:r>
      <w:r>
        <w:t>the</w:t>
      </w:r>
      <w:r w:rsidR="00F474B4">
        <w:t xml:space="preserve"> </w:t>
      </w:r>
      <w:r>
        <w:t>industry.</w:t>
      </w:r>
    </w:p>
    <w:p w14:paraId="06487DAB" w14:textId="7D83CF8E" w:rsidR="001F7C9B" w:rsidRDefault="001F7C9B" w:rsidP="001F7C9B">
      <w:r>
        <w:t>The</w:t>
      </w:r>
      <w:r w:rsidR="00F474B4">
        <w:t xml:space="preserve"> </w:t>
      </w:r>
      <w:r>
        <w:t>retail</w:t>
      </w:r>
      <w:r w:rsidR="00F474B4">
        <w:t xml:space="preserve"> </w:t>
      </w:r>
      <w:r>
        <w:t>sector</w:t>
      </w:r>
      <w:r w:rsidR="00F474B4">
        <w:t xml:space="preserve"> </w:t>
      </w:r>
      <w:r>
        <w:t>is</w:t>
      </w:r>
      <w:r w:rsidR="00F474B4">
        <w:t xml:space="preserve"> </w:t>
      </w:r>
      <w:r>
        <w:t>a</w:t>
      </w:r>
      <w:r w:rsidR="00F474B4">
        <w:t xml:space="preserve"> </w:t>
      </w:r>
      <w:r>
        <w:t>vital</w:t>
      </w:r>
      <w:r w:rsidR="00F474B4">
        <w:t xml:space="preserve"> </w:t>
      </w:r>
      <w:r>
        <w:t>component</w:t>
      </w:r>
      <w:r w:rsidR="00F474B4">
        <w:t xml:space="preserve"> </w:t>
      </w:r>
      <w:r>
        <w:t>of</w:t>
      </w:r>
      <w:r w:rsidR="00F474B4">
        <w:t xml:space="preserve"> </w:t>
      </w:r>
      <w:r>
        <w:t>the</w:t>
      </w:r>
      <w:r w:rsidR="00F474B4">
        <w:t xml:space="preserve"> </w:t>
      </w:r>
      <w:r>
        <w:t>national</w:t>
      </w:r>
      <w:r w:rsidR="00F474B4">
        <w:t xml:space="preserve"> </w:t>
      </w:r>
      <w:r>
        <w:t>economy</w:t>
      </w:r>
      <w:r w:rsidR="00F474B4">
        <w:t xml:space="preserve"> </w:t>
      </w:r>
      <w:r>
        <w:t>and</w:t>
      </w:r>
      <w:r w:rsidR="00F474B4">
        <w:t xml:space="preserve"> </w:t>
      </w:r>
      <w:r>
        <w:t>employs</w:t>
      </w:r>
      <w:r w:rsidR="00F474B4">
        <w:t xml:space="preserve"> </w:t>
      </w:r>
      <w:r>
        <w:t>workers</w:t>
      </w:r>
      <w:r w:rsidR="00F474B4">
        <w:t xml:space="preserve"> </w:t>
      </w:r>
      <w:r>
        <w:t>across</w:t>
      </w:r>
      <w:r w:rsidR="00F474B4">
        <w:t xml:space="preserve"> </w:t>
      </w:r>
      <w:r>
        <w:t>many</w:t>
      </w:r>
      <w:r w:rsidR="00F474B4">
        <w:t xml:space="preserve"> </w:t>
      </w:r>
      <w:r>
        <w:t>business</w:t>
      </w:r>
      <w:r w:rsidR="00F474B4">
        <w:t xml:space="preserve"> </w:t>
      </w:r>
      <w:r>
        <w:t>types.</w:t>
      </w:r>
      <w:r w:rsidR="00F474B4">
        <w:t xml:space="preserve"> </w:t>
      </w:r>
      <w:r>
        <w:t>The</w:t>
      </w:r>
      <w:r w:rsidR="00F474B4">
        <w:t xml:space="preserve"> </w:t>
      </w:r>
      <w:r>
        <w:t>sector</w:t>
      </w:r>
      <w:r w:rsidR="00F474B4">
        <w:t xml:space="preserve"> </w:t>
      </w:r>
      <w:r>
        <w:t>is</w:t>
      </w:r>
      <w:r w:rsidR="00F474B4">
        <w:t xml:space="preserve"> </w:t>
      </w:r>
      <w:r>
        <w:t>characterised</w:t>
      </w:r>
      <w:r w:rsidR="00F474B4">
        <w:t xml:space="preserve"> </w:t>
      </w:r>
      <w:r>
        <w:t>by</w:t>
      </w:r>
      <w:r w:rsidR="00F474B4">
        <w:t xml:space="preserve"> </w:t>
      </w:r>
      <w:r>
        <w:t>a</w:t>
      </w:r>
      <w:r w:rsidR="00F474B4">
        <w:t xml:space="preserve"> </w:t>
      </w:r>
      <w:r>
        <w:t>young</w:t>
      </w:r>
      <w:r w:rsidR="00F474B4">
        <w:t xml:space="preserve"> </w:t>
      </w:r>
      <w:r>
        <w:t>workforce</w:t>
      </w:r>
      <w:r w:rsidR="00F474B4">
        <w:t xml:space="preserve"> </w:t>
      </w:r>
      <w:r>
        <w:t>and</w:t>
      </w:r>
      <w:r w:rsidR="00F474B4">
        <w:t xml:space="preserve"> </w:t>
      </w:r>
      <w:r>
        <w:t>flexible</w:t>
      </w:r>
      <w:r w:rsidR="00F474B4">
        <w:t xml:space="preserve"> </w:t>
      </w:r>
      <w:r>
        <w:t>employment.</w:t>
      </w:r>
      <w:r w:rsidR="00F474B4">
        <w:t xml:space="preserve"> </w:t>
      </w:r>
      <w:r>
        <w:t>Key</w:t>
      </w:r>
      <w:r w:rsidR="00F474B4">
        <w:t xml:space="preserve"> </w:t>
      </w:r>
      <w:r>
        <w:t>occupations</w:t>
      </w:r>
      <w:r w:rsidR="00F474B4">
        <w:t xml:space="preserve"> </w:t>
      </w:r>
      <w:r>
        <w:t>in</w:t>
      </w:r>
      <w:r w:rsidR="00F474B4">
        <w:t xml:space="preserve"> </w:t>
      </w:r>
      <w:r>
        <w:t>focus</w:t>
      </w:r>
      <w:r w:rsidR="00F474B4">
        <w:t xml:space="preserve"> </w:t>
      </w:r>
      <w:r>
        <w:t>include</w:t>
      </w:r>
      <w:r w:rsidR="00F474B4">
        <w:t xml:space="preserve"> </w:t>
      </w:r>
      <w:r>
        <w:t>General</w:t>
      </w:r>
      <w:r w:rsidR="00F474B4">
        <w:t xml:space="preserve"> </w:t>
      </w:r>
      <w:r>
        <w:t>Sales</w:t>
      </w:r>
      <w:r w:rsidR="00F474B4">
        <w:t xml:space="preserve"> </w:t>
      </w:r>
      <w:r>
        <w:t>Assistants,</w:t>
      </w:r>
      <w:r w:rsidR="00F474B4">
        <w:t xml:space="preserve"> </w:t>
      </w:r>
      <w:r>
        <w:t>Pharmacy</w:t>
      </w:r>
      <w:r w:rsidR="00F474B4">
        <w:t xml:space="preserve"> </w:t>
      </w:r>
      <w:r>
        <w:t>Sales</w:t>
      </w:r>
      <w:r w:rsidR="00F474B4">
        <w:t xml:space="preserve"> </w:t>
      </w:r>
      <w:r>
        <w:t>Assistants,</w:t>
      </w:r>
      <w:r w:rsidR="00F474B4">
        <w:t xml:space="preserve"> </w:t>
      </w:r>
      <w:r>
        <w:t>and</w:t>
      </w:r>
      <w:r w:rsidR="00F474B4">
        <w:t xml:space="preserve"> </w:t>
      </w:r>
      <w:r>
        <w:t>Retail</w:t>
      </w:r>
      <w:r w:rsidR="00F474B4">
        <w:t xml:space="preserve"> </w:t>
      </w:r>
      <w:r>
        <w:t>Managers.</w:t>
      </w:r>
    </w:p>
    <w:p w14:paraId="2609CD28" w14:textId="2C92271B" w:rsidR="001F7C9B" w:rsidRDefault="001F7C9B" w:rsidP="001F7C9B">
      <w:r>
        <w:t>The</w:t>
      </w:r>
      <w:r w:rsidR="00F474B4">
        <w:t xml:space="preserve"> </w:t>
      </w:r>
      <w:r>
        <w:t>tourism</w:t>
      </w:r>
      <w:r w:rsidR="00F474B4">
        <w:t xml:space="preserve"> </w:t>
      </w:r>
      <w:r>
        <w:t>sector</w:t>
      </w:r>
      <w:r w:rsidR="00F474B4">
        <w:t xml:space="preserve"> </w:t>
      </w:r>
      <w:r>
        <w:t>is</w:t>
      </w:r>
      <w:r w:rsidR="00F474B4">
        <w:t xml:space="preserve"> </w:t>
      </w:r>
      <w:r>
        <w:t>an</w:t>
      </w:r>
      <w:r w:rsidR="00F474B4">
        <w:t xml:space="preserve"> </w:t>
      </w:r>
      <w:r>
        <w:t>exciting</w:t>
      </w:r>
      <w:r w:rsidR="00F474B4">
        <w:t xml:space="preserve"> </w:t>
      </w:r>
      <w:r>
        <w:t>and</w:t>
      </w:r>
      <w:r w:rsidR="00F474B4">
        <w:t xml:space="preserve"> </w:t>
      </w:r>
      <w:r>
        <w:t>multifaceted</w:t>
      </w:r>
      <w:r w:rsidR="00F474B4">
        <w:t xml:space="preserve"> </w:t>
      </w:r>
      <w:r>
        <w:t>industry</w:t>
      </w:r>
      <w:r w:rsidR="00F474B4">
        <w:t xml:space="preserve"> </w:t>
      </w:r>
      <w:r>
        <w:t>that</w:t>
      </w:r>
      <w:r w:rsidR="00F474B4">
        <w:t xml:space="preserve"> </w:t>
      </w:r>
      <w:r>
        <w:t>includes</w:t>
      </w:r>
      <w:r w:rsidR="00F474B4">
        <w:t xml:space="preserve"> </w:t>
      </w:r>
      <w:r>
        <w:t>the</w:t>
      </w:r>
      <w:r w:rsidR="00F474B4">
        <w:t xml:space="preserve"> </w:t>
      </w:r>
      <w:r>
        <w:t>exploration,</w:t>
      </w:r>
      <w:r w:rsidR="00F474B4">
        <w:t xml:space="preserve"> </w:t>
      </w:r>
      <w:r>
        <w:t>enjoyment</w:t>
      </w:r>
      <w:r w:rsidR="00F474B4">
        <w:t xml:space="preserve"> </w:t>
      </w:r>
      <w:r>
        <w:t>and</w:t>
      </w:r>
      <w:r w:rsidR="00F474B4">
        <w:t xml:space="preserve"> </w:t>
      </w:r>
      <w:r>
        <w:t>appreciation</w:t>
      </w:r>
      <w:r w:rsidR="00F474B4">
        <w:t xml:space="preserve"> </w:t>
      </w:r>
      <w:r>
        <w:t>of</w:t>
      </w:r>
      <w:r w:rsidR="00F474B4">
        <w:t xml:space="preserve"> </w:t>
      </w:r>
      <w:r>
        <w:t>diverse</w:t>
      </w:r>
      <w:r w:rsidR="00F474B4">
        <w:t xml:space="preserve"> </w:t>
      </w:r>
      <w:r>
        <w:t>cultures,</w:t>
      </w:r>
      <w:r w:rsidR="00F474B4">
        <w:t xml:space="preserve"> </w:t>
      </w:r>
      <w:r>
        <w:t>landscapes</w:t>
      </w:r>
      <w:r w:rsidR="00F474B4">
        <w:t xml:space="preserve"> </w:t>
      </w:r>
      <w:r>
        <w:t>and</w:t>
      </w:r>
      <w:r w:rsidR="00F474B4">
        <w:t xml:space="preserve"> </w:t>
      </w:r>
      <w:r>
        <w:t>experiences.</w:t>
      </w:r>
      <w:r w:rsidR="00F474B4">
        <w:t xml:space="preserve"> </w:t>
      </w:r>
      <w:r>
        <w:t>Key</w:t>
      </w:r>
      <w:r w:rsidR="00F474B4">
        <w:t xml:space="preserve"> </w:t>
      </w:r>
      <w:r>
        <w:t>occupations</w:t>
      </w:r>
      <w:r w:rsidR="00F474B4">
        <w:t xml:space="preserve"> </w:t>
      </w:r>
      <w:r>
        <w:t>in</w:t>
      </w:r>
      <w:r w:rsidR="00F474B4">
        <w:t xml:space="preserve"> </w:t>
      </w:r>
      <w:r>
        <w:t>focus</w:t>
      </w:r>
      <w:r w:rsidR="00F474B4">
        <w:t xml:space="preserve"> </w:t>
      </w:r>
      <w:r>
        <w:t>include</w:t>
      </w:r>
      <w:r w:rsidR="00F474B4">
        <w:t xml:space="preserve"> </w:t>
      </w:r>
      <w:r>
        <w:t>Tour</w:t>
      </w:r>
      <w:r w:rsidR="00F474B4">
        <w:t xml:space="preserve"> </w:t>
      </w:r>
      <w:r>
        <w:t>Guides,</w:t>
      </w:r>
      <w:r w:rsidR="00F474B4">
        <w:t xml:space="preserve"> </w:t>
      </w:r>
      <w:r>
        <w:t>Travel</w:t>
      </w:r>
      <w:r w:rsidR="00F474B4">
        <w:t xml:space="preserve"> </w:t>
      </w:r>
      <w:r>
        <w:t>Consultants,</w:t>
      </w:r>
      <w:r w:rsidR="00F474B4">
        <w:t xml:space="preserve"> </w:t>
      </w:r>
      <w:r>
        <w:t>and</w:t>
      </w:r>
      <w:r w:rsidR="00F474B4">
        <w:t xml:space="preserve"> </w:t>
      </w:r>
      <w:r>
        <w:t>Tourism</w:t>
      </w:r>
      <w:r w:rsidR="00F474B4">
        <w:t xml:space="preserve"> </w:t>
      </w:r>
      <w:r>
        <w:t>Information</w:t>
      </w:r>
      <w:r w:rsidR="00F474B4">
        <w:t xml:space="preserve"> </w:t>
      </w:r>
      <w:r>
        <w:t>Officers.</w:t>
      </w:r>
    </w:p>
    <w:p w14:paraId="61104EAC" w14:textId="20278693" w:rsidR="001F7C9B" w:rsidRDefault="001F7C9B" w:rsidP="001F7C9B">
      <w:r>
        <w:t>The</w:t>
      </w:r>
      <w:r w:rsidR="00F474B4">
        <w:t xml:space="preserve"> </w:t>
      </w:r>
      <w:r>
        <w:t>hospitality</w:t>
      </w:r>
      <w:r w:rsidR="00F474B4">
        <w:t xml:space="preserve"> </w:t>
      </w:r>
      <w:r>
        <w:t>sector</w:t>
      </w:r>
      <w:r w:rsidR="00F474B4">
        <w:t xml:space="preserve"> </w:t>
      </w:r>
      <w:r>
        <w:t>is</w:t>
      </w:r>
      <w:r w:rsidR="00F474B4">
        <w:t xml:space="preserve"> </w:t>
      </w:r>
      <w:r>
        <w:t>the</w:t>
      </w:r>
      <w:r w:rsidR="00F474B4">
        <w:t xml:space="preserve"> </w:t>
      </w:r>
      <w:r>
        <w:t>cornerstone</w:t>
      </w:r>
      <w:r w:rsidR="00F474B4">
        <w:t xml:space="preserve"> </w:t>
      </w:r>
      <w:r>
        <w:t>of</w:t>
      </w:r>
      <w:r w:rsidR="00F474B4">
        <w:t xml:space="preserve"> </w:t>
      </w:r>
      <w:r>
        <w:t>Australia’s</w:t>
      </w:r>
      <w:r w:rsidR="00F474B4">
        <w:t xml:space="preserve"> </w:t>
      </w:r>
      <w:r>
        <w:t>service</w:t>
      </w:r>
      <w:r w:rsidR="00F474B4">
        <w:t xml:space="preserve"> </w:t>
      </w:r>
      <w:r>
        <w:t>economy</w:t>
      </w:r>
      <w:r w:rsidR="00F474B4">
        <w:t xml:space="preserve"> </w:t>
      </w:r>
      <w:r>
        <w:t>and</w:t>
      </w:r>
      <w:r w:rsidR="00F474B4">
        <w:t xml:space="preserve"> </w:t>
      </w:r>
      <w:r>
        <w:t>provides</w:t>
      </w:r>
      <w:r w:rsidR="00F474B4">
        <w:t xml:space="preserve"> </w:t>
      </w:r>
      <w:r>
        <w:t>exceptional</w:t>
      </w:r>
      <w:r w:rsidR="00F474B4">
        <w:t xml:space="preserve"> </w:t>
      </w:r>
      <w:r>
        <w:t>service</w:t>
      </w:r>
      <w:r w:rsidR="00F474B4">
        <w:t xml:space="preserve"> </w:t>
      </w:r>
      <w:r>
        <w:t>experiences,</w:t>
      </w:r>
      <w:r w:rsidR="00F474B4">
        <w:t xml:space="preserve"> </w:t>
      </w:r>
      <w:r>
        <w:t>including</w:t>
      </w:r>
      <w:r w:rsidR="00F474B4">
        <w:t xml:space="preserve"> </w:t>
      </w:r>
      <w:r>
        <w:t>across</w:t>
      </w:r>
      <w:r w:rsidR="00F474B4">
        <w:t xml:space="preserve"> </w:t>
      </w:r>
      <w:r>
        <w:t>food</w:t>
      </w:r>
      <w:r w:rsidR="00F474B4">
        <w:t xml:space="preserve"> </w:t>
      </w:r>
      <w:r>
        <w:t>and</w:t>
      </w:r>
      <w:r w:rsidR="00F474B4">
        <w:t xml:space="preserve"> </w:t>
      </w:r>
      <w:r>
        <w:t>beverage</w:t>
      </w:r>
      <w:r w:rsidR="00F474B4">
        <w:t xml:space="preserve"> </w:t>
      </w:r>
      <w:r>
        <w:t>and</w:t>
      </w:r>
      <w:r w:rsidR="00F474B4">
        <w:t xml:space="preserve"> </w:t>
      </w:r>
      <w:r>
        <w:t>events.</w:t>
      </w:r>
      <w:r w:rsidR="00F474B4">
        <w:t xml:space="preserve"> </w:t>
      </w:r>
      <w:r>
        <w:t>Key</w:t>
      </w:r>
      <w:r w:rsidR="00F474B4">
        <w:t xml:space="preserve"> </w:t>
      </w:r>
      <w:r>
        <w:t>occupations</w:t>
      </w:r>
      <w:r w:rsidR="00F474B4">
        <w:t xml:space="preserve"> </w:t>
      </w:r>
      <w:r>
        <w:t>in</w:t>
      </w:r>
      <w:r w:rsidR="00F474B4">
        <w:t xml:space="preserve"> </w:t>
      </w:r>
      <w:r>
        <w:t>focus</w:t>
      </w:r>
      <w:r w:rsidR="00F474B4">
        <w:t xml:space="preserve"> </w:t>
      </w:r>
      <w:r>
        <w:t>include</w:t>
      </w:r>
      <w:r w:rsidR="00F474B4">
        <w:t xml:space="preserve"> </w:t>
      </w:r>
      <w:r>
        <w:t>Cooks,</w:t>
      </w:r>
      <w:r w:rsidR="00F474B4">
        <w:t xml:space="preserve"> </w:t>
      </w:r>
      <w:r>
        <w:t>Chefs,</w:t>
      </w:r>
      <w:r w:rsidR="00F474B4">
        <w:t xml:space="preserve"> </w:t>
      </w:r>
      <w:r>
        <w:t>Waiters,</w:t>
      </w:r>
      <w:r w:rsidR="00F474B4">
        <w:t xml:space="preserve"> </w:t>
      </w:r>
      <w:r>
        <w:t>and</w:t>
      </w:r>
      <w:r w:rsidR="00F474B4">
        <w:t xml:space="preserve"> </w:t>
      </w:r>
      <w:r>
        <w:t>Bar</w:t>
      </w:r>
      <w:r w:rsidR="00F474B4">
        <w:t xml:space="preserve"> </w:t>
      </w:r>
      <w:r>
        <w:t>Attendants.</w:t>
      </w:r>
      <w:r w:rsidR="00F474B4">
        <w:t xml:space="preserve"> </w:t>
      </w:r>
    </w:p>
    <w:p w14:paraId="574E8E70" w14:textId="3810465C" w:rsidR="00B66313" w:rsidRDefault="001F7C9B" w:rsidP="001F7C9B">
      <w:r>
        <w:t>Find</w:t>
      </w:r>
      <w:r w:rsidR="00F474B4">
        <w:t xml:space="preserve"> </w:t>
      </w:r>
      <w:r>
        <w:t>out</w:t>
      </w:r>
      <w:r w:rsidR="00F474B4">
        <w:t xml:space="preserve"> </w:t>
      </w:r>
      <w:r>
        <w:t>more</w:t>
      </w:r>
      <w:r w:rsidR="00F474B4">
        <w:t xml:space="preserve"> </w:t>
      </w:r>
      <w:r>
        <w:t>at:</w:t>
      </w:r>
      <w:r w:rsidR="00F474B4">
        <w:t xml:space="preserve"> </w:t>
      </w:r>
      <w:hyperlink r:id="rId75" w:history="1">
        <w:r w:rsidRPr="001F7C9B">
          <w:rPr>
            <w:rStyle w:val="Hyperlink"/>
          </w:rPr>
          <w:t>sacsa.org.au</w:t>
        </w:r>
      </w:hyperlink>
    </w:p>
    <w:p w14:paraId="053D9931" w14:textId="347C34C7" w:rsidR="00294ECF" w:rsidRDefault="00294ECF" w:rsidP="001F7C9B">
      <w:r>
        <w:rPr>
          <w:noProof/>
        </w:rPr>
        <w:lastRenderedPageBreak/>
        <w:drawing>
          <wp:inline distT="0" distB="0" distL="0" distR="0" wp14:anchorId="15151A4A" wp14:editId="342140A8">
            <wp:extent cx="6120765" cy="2457450"/>
            <wp:effectExtent l="0" t="0" r="0" b="0"/>
            <wp:docPr id="837460046" name="Picture 42" descr="Circle showing that 552, 100 people were employed as sales assistants (general) in November 2024.&#10;Circle showing that the median weekly full-time earnings in 2023 for sales assistants (general)was $1, 110.&#10;Doughnut chart showing that 64% of sales assistants (general)identified as female.&#10;Doughnut chart showing that 75% of sales assistants (general)were employed part-time&#10;Circle showing that there is an 4% projected employment change over the 5 years to May 2029 for sales assistants (general). &#10;Circle showing that 250, 300 people were employed as retail managers in November 2024.&#10;Circle showing that the median weekly full-time earnings in 2023 for retail managers was $1, 470.&#10;Doughnut chart showing that 49% of retail managers identified as female.&#10;Doughnut chart showing that 19% of retail managers were employed part-time&#10;Circle showing that there is an 2.6% projected employment change over the 5 years to May 2029 for retail managers. &#10;Circle showing that 125, 600 people were employed as checkout operators and office cashiers in November 2024.&#10;Circle showing that the median weekly full-time earnings in 2023 for checkout operators and office cashiers was $1, 110.&#10;Doughnut chart showing that 69% of checkout operators and office cashiers identified as female.&#10;Doughnut chart showing that 82% of checkout operators and office cashiers were employed part-time&#10;Circle showing that there is a 1.7% projected employment change over the 5 years to May 2029 for checkout operators and office cashi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60046" name="Picture 42" descr="Circle showing that 552, 100 people were employed as sales assistants (general) in November 2024.&#10;Circle showing that the median weekly full-time earnings in 2023 for sales assistants (general)was $1, 110.&#10;Doughnut chart showing that 64% of sales assistants (general)identified as female.&#10;Doughnut chart showing that 75% of sales assistants (general)were employed part-time&#10;Circle showing that there is an 4% projected employment change over the 5 years to May 2029 for sales assistants (general). &#10;Circle showing that 250, 300 people were employed as retail managers in November 2024.&#10;Circle showing that the median weekly full-time earnings in 2023 for retail managers was $1, 470.&#10;Doughnut chart showing that 49% of retail managers identified as female.&#10;Doughnut chart showing that 19% of retail managers were employed part-time&#10;Circle showing that there is an 2.6% projected employment change over the 5 years to May 2029 for retail managers. &#10;Circle showing that 125, 600 people were employed as checkout operators and office cashiers in November 2024.&#10;Circle showing that the median weekly full-time earnings in 2023 for checkout operators and office cashiers was $1, 110.&#10;Doughnut chart showing that 69% of checkout operators and office cashiers identified as female.&#10;Doughnut chart showing that 82% of checkout operators and office cashiers were employed part-time&#10;Circle showing that there is a 1.7% projected employment change over the 5 years to May 2029 for checkout operators and office cashiers. &#1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765" cy="2457450"/>
                    </a:xfrm>
                    <a:prstGeom prst="rect">
                      <a:avLst/>
                    </a:prstGeom>
                  </pic:spPr>
                </pic:pic>
              </a:graphicData>
            </a:graphic>
          </wp:inline>
        </w:drawing>
      </w:r>
    </w:p>
    <w:p w14:paraId="5DC2759F" w14:textId="5B2A32B8" w:rsidR="001F7C9B" w:rsidRDefault="001F7C9B" w:rsidP="00614CF2">
      <w:pPr>
        <w:pStyle w:val="Caption"/>
      </w:pPr>
      <w:r w:rsidRPr="001F7C9B">
        <w:t>Note:</w:t>
      </w:r>
      <w:r w:rsidR="00F474B4">
        <w:t xml:space="preserve"> </w:t>
      </w:r>
      <w:r w:rsidRPr="001F7C9B">
        <w:t>figures</w:t>
      </w:r>
      <w:r w:rsidR="00F474B4">
        <w:t xml:space="preserve"> </w:t>
      </w:r>
      <w:r w:rsidRPr="001F7C9B">
        <w:t>are</w:t>
      </w:r>
      <w:r w:rsidR="00F474B4">
        <w:t xml:space="preserve"> </w:t>
      </w:r>
      <w:r w:rsidRPr="001F7C9B">
        <w:t>for</w:t>
      </w:r>
      <w:r w:rsidR="00F474B4">
        <w:t xml:space="preserve"> </w:t>
      </w:r>
      <w:r w:rsidRPr="001F7C9B">
        <w:t>occupation</w:t>
      </w:r>
      <w:r w:rsidR="00F474B4">
        <w:t xml:space="preserve"> </w:t>
      </w:r>
      <w:r w:rsidRPr="001F7C9B">
        <w:t>employment</w:t>
      </w:r>
      <w:r w:rsidR="00F474B4">
        <w:t xml:space="preserve"> </w:t>
      </w:r>
      <w:r w:rsidRPr="001F7C9B">
        <w:t>across</w:t>
      </w:r>
      <w:r w:rsidR="00F474B4">
        <w:t xml:space="preserve"> </w:t>
      </w:r>
      <w:r w:rsidRPr="001F7C9B">
        <w:t>all</w:t>
      </w:r>
      <w:r w:rsidR="00F474B4">
        <w:t xml:space="preserve"> </w:t>
      </w:r>
      <w:r w:rsidRPr="001F7C9B">
        <w:t>industries</w:t>
      </w:r>
    </w:p>
    <w:p w14:paraId="3E67D8BF" w14:textId="4E773A3F" w:rsidR="001F7C9B" w:rsidRDefault="001F7C9B" w:rsidP="00B66313">
      <w:pPr>
        <w:pStyle w:val="Source"/>
        <w:numPr>
          <w:ilvl w:val="4"/>
          <w:numId w:val="35"/>
        </w:numPr>
      </w:pPr>
      <w:r w:rsidRPr="001F7C9B">
        <w:t>ABS,</w:t>
      </w:r>
      <w:r w:rsidR="00F474B4">
        <w:t xml:space="preserve"> </w:t>
      </w:r>
      <w:r w:rsidRPr="001F7C9B">
        <w:t>Labour</w:t>
      </w:r>
      <w:r w:rsidR="00F474B4">
        <w:t xml:space="preserve"> </w:t>
      </w:r>
      <w:r w:rsidRPr="001F7C9B">
        <w:t>Force,</w:t>
      </w:r>
      <w:r w:rsidR="00F474B4">
        <w:t xml:space="preserve"> </w:t>
      </w:r>
      <w:r w:rsidRPr="001F7C9B">
        <w:t>Australia,</w:t>
      </w:r>
      <w:r w:rsidR="00F474B4">
        <w:t xml:space="preserve"> </w:t>
      </w:r>
      <w:r w:rsidRPr="001F7C9B">
        <w:t>Detailed,</w:t>
      </w:r>
      <w:r w:rsidR="00F474B4">
        <w:t xml:space="preserve"> </w:t>
      </w:r>
      <w:r w:rsidRPr="001F7C9B">
        <w:t>November</w:t>
      </w:r>
      <w:r w:rsidR="00F474B4">
        <w:t xml:space="preserve"> </w:t>
      </w:r>
      <w:r w:rsidRPr="001F7C9B">
        <w:t>2024;</w:t>
      </w:r>
      <w:r w:rsidR="00F474B4">
        <w:t xml:space="preserve"> </w:t>
      </w:r>
      <w:r w:rsidRPr="001F7C9B">
        <w:t>Employment</w:t>
      </w:r>
      <w:r w:rsidR="00F474B4">
        <w:t xml:space="preserve"> </w:t>
      </w:r>
      <w:r w:rsidRPr="001F7C9B">
        <w:t>Projections</w:t>
      </w:r>
      <w:r w:rsidR="00F474B4">
        <w:t xml:space="preserve"> </w:t>
      </w:r>
      <w:r w:rsidRPr="001F7C9B">
        <w:t>produced</w:t>
      </w:r>
      <w:r w:rsidR="00F474B4">
        <w:t xml:space="preserve"> </w:t>
      </w:r>
      <w:r w:rsidRPr="001F7C9B">
        <w:t>by</w:t>
      </w:r>
      <w:r w:rsidR="00F474B4">
        <w:t xml:space="preserve"> </w:t>
      </w:r>
      <w:r w:rsidRPr="001F7C9B">
        <w:t>Victoria</w:t>
      </w:r>
      <w:r w:rsidR="00F474B4">
        <w:t xml:space="preserve"> </w:t>
      </w:r>
      <w:r w:rsidRPr="001F7C9B">
        <w:t>University</w:t>
      </w:r>
      <w:r w:rsidR="00F474B4">
        <w:t xml:space="preserve"> </w:t>
      </w:r>
      <w:r w:rsidRPr="001F7C9B">
        <w:t>for</w:t>
      </w:r>
      <w:r w:rsidR="00F474B4">
        <w:t xml:space="preserve"> </w:t>
      </w:r>
      <w:r w:rsidRPr="001F7C9B">
        <w:t>Jobs</w:t>
      </w:r>
      <w:r w:rsidR="00F474B4">
        <w:t xml:space="preserve"> </w:t>
      </w:r>
      <w:r w:rsidRPr="001F7C9B">
        <w:t>and</w:t>
      </w:r>
      <w:r w:rsidR="00F474B4">
        <w:t xml:space="preserve"> </w:t>
      </w:r>
      <w:r w:rsidRPr="001F7C9B">
        <w:t>Skills</w:t>
      </w:r>
      <w:r w:rsidR="00F474B4">
        <w:t xml:space="preserve"> </w:t>
      </w:r>
      <w:r w:rsidRPr="001F7C9B">
        <w:t>Australia,</w:t>
      </w:r>
      <w:r w:rsidR="00F474B4">
        <w:t xml:space="preserve"> </w:t>
      </w:r>
      <w:r w:rsidRPr="001F7C9B">
        <w:t>2024</w:t>
      </w:r>
      <w:r w:rsidR="00F474B4">
        <w:t xml:space="preserve"> </w:t>
      </w:r>
      <w:r w:rsidRPr="001F7C9B">
        <w:t>(May</w:t>
      </w:r>
      <w:r w:rsidR="00F474B4">
        <w:t xml:space="preserve"> </w:t>
      </w:r>
      <w:r w:rsidRPr="001F7C9B">
        <w:t>2024</w:t>
      </w:r>
      <w:r w:rsidR="00F474B4">
        <w:t xml:space="preserve"> </w:t>
      </w:r>
      <w:r w:rsidRPr="001F7C9B">
        <w:t>to</w:t>
      </w:r>
      <w:r w:rsidR="00F474B4">
        <w:t xml:space="preserve"> </w:t>
      </w:r>
      <w:r w:rsidRPr="001F7C9B">
        <w:t>May</w:t>
      </w:r>
      <w:r w:rsidR="00F474B4">
        <w:t xml:space="preserve"> </w:t>
      </w:r>
      <w:r w:rsidRPr="001F7C9B">
        <w:t>2034);</w:t>
      </w:r>
      <w:r w:rsidR="00F474B4">
        <w:t xml:space="preserve"> </w:t>
      </w:r>
      <w:r w:rsidRPr="001F7C9B">
        <w:t>ABS</w:t>
      </w:r>
      <w:r w:rsidR="00F474B4">
        <w:t xml:space="preserve"> </w:t>
      </w:r>
      <w:r w:rsidRPr="001F7C9B">
        <w:t>Survey</w:t>
      </w:r>
      <w:r w:rsidR="00F474B4">
        <w:t xml:space="preserve"> </w:t>
      </w:r>
      <w:r w:rsidRPr="001F7C9B">
        <w:t>of</w:t>
      </w:r>
      <w:r w:rsidR="00F474B4">
        <w:t xml:space="preserve"> </w:t>
      </w:r>
      <w:r w:rsidRPr="001F7C9B">
        <w:t>Employee</w:t>
      </w:r>
      <w:r w:rsidR="00F474B4">
        <w:t xml:space="preserve"> </w:t>
      </w:r>
      <w:r w:rsidRPr="001F7C9B">
        <w:t>Earnings</w:t>
      </w:r>
      <w:r w:rsidR="00F474B4">
        <w:t xml:space="preserve"> </w:t>
      </w:r>
      <w:r w:rsidRPr="001F7C9B">
        <w:t>and</w:t>
      </w:r>
      <w:r w:rsidR="00F474B4">
        <w:t xml:space="preserve"> </w:t>
      </w:r>
      <w:r w:rsidRPr="001F7C9B">
        <w:t>Hours,</w:t>
      </w:r>
      <w:r w:rsidR="00F474B4">
        <w:t xml:space="preserve"> </w:t>
      </w:r>
      <w:r w:rsidRPr="001F7C9B">
        <w:t>May</w:t>
      </w:r>
      <w:r w:rsidR="00F474B4">
        <w:t xml:space="preserve"> </w:t>
      </w:r>
      <w:r w:rsidRPr="001F7C9B">
        <w:t>2023</w:t>
      </w:r>
    </w:p>
    <w:p w14:paraId="2EB5712A" w14:textId="1AD888AB" w:rsidR="001F7C9B" w:rsidRDefault="001F7C9B" w:rsidP="001F7C9B">
      <w:pPr>
        <w:pStyle w:val="Heading2"/>
      </w:pPr>
      <w:bookmarkStart w:id="26" w:name="_Toc200630469"/>
      <w:r>
        <w:t>Skills</w:t>
      </w:r>
      <w:r w:rsidR="00F474B4">
        <w:t xml:space="preserve"> </w:t>
      </w:r>
      <w:r>
        <w:t>Insight</w:t>
      </w:r>
      <w:bookmarkEnd w:id="26"/>
    </w:p>
    <w:p w14:paraId="7EC8392B" w14:textId="2FAFCABD" w:rsidR="001F7C9B" w:rsidRDefault="001F7C9B" w:rsidP="001F7C9B">
      <w:r>
        <w:t>Skills</w:t>
      </w:r>
      <w:r w:rsidR="00F474B4">
        <w:t xml:space="preserve"> </w:t>
      </w:r>
      <w:r>
        <w:t>Insight</w:t>
      </w:r>
      <w:r w:rsidR="00F474B4">
        <w:t xml:space="preserve"> </w:t>
      </w:r>
      <w:r>
        <w:t>is</w:t>
      </w:r>
      <w:r w:rsidR="00F474B4">
        <w:t xml:space="preserve"> </w:t>
      </w:r>
      <w:r>
        <w:t>the</w:t>
      </w:r>
      <w:r w:rsidR="00F474B4">
        <w:t xml:space="preserve"> </w:t>
      </w:r>
      <w:r>
        <w:t>JSC</w:t>
      </w:r>
      <w:r w:rsidR="00F474B4">
        <w:t xml:space="preserve"> </w:t>
      </w:r>
      <w:r>
        <w:t>for</w:t>
      </w:r>
      <w:r w:rsidR="00F474B4">
        <w:t xml:space="preserve"> </w:t>
      </w:r>
      <w:r>
        <w:t>the</w:t>
      </w:r>
      <w:r w:rsidR="00F474B4">
        <w:t xml:space="preserve"> </w:t>
      </w:r>
      <w:r>
        <w:t>agribusiness,</w:t>
      </w:r>
      <w:r w:rsidR="00F474B4">
        <w:t xml:space="preserve"> </w:t>
      </w:r>
      <w:r>
        <w:t>fibre,</w:t>
      </w:r>
      <w:r w:rsidR="00F474B4">
        <w:t xml:space="preserve"> </w:t>
      </w:r>
      <w:r>
        <w:t>furnishing,</w:t>
      </w:r>
      <w:r w:rsidR="00F474B4">
        <w:t xml:space="preserve"> </w:t>
      </w:r>
      <w:r>
        <w:t>food,</w:t>
      </w:r>
      <w:r w:rsidR="00F474B4">
        <w:t xml:space="preserve"> </w:t>
      </w:r>
      <w:r>
        <w:t>animal</w:t>
      </w:r>
      <w:r w:rsidR="00F474B4">
        <w:t xml:space="preserve"> </w:t>
      </w:r>
      <w:r>
        <w:t>and</w:t>
      </w:r>
      <w:r w:rsidR="00F474B4">
        <w:t xml:space="preserve"> </w:t>
      </w:r>
      <w:r>
        <w:t>environment</w:t>
      </w:r>
      <w:r w:rsidR="00F474B4">
        <w:t xml:space="preserve"> </w:t>
      </w:r>
      <w:r>
        <w:t>care</w:t>
      </w:r>
      <w:r w:rsidR="00F474B4">
        <w:t xml:space="preserve"> </w:t>
      </w:r>
      <w:r>
        <w:t>sectors.</w:t>
      </w:r>
      <w:r w:rsidR="00F474B4">
        <w:t xml:space="preserve"> </w:t>
      </w:r>
      <w:r>
        <w:t>They</w:t>
      </w:r>
      <w:r w:rsidR="00F474B4">
        <w:t xml:space="preserve"> </w:t>
      </w:r>
      <w:r>
        <w:t>work</w:t>
      </w:r>
      <w:r w:rsidR="00F474B4">
        <w:t xml:space="preserve"> </w:t>
      </w:r>
      <w:r>
        <w:t>with</w:t>
      </w:r>
      <w:r w:rsidR="00F474B4">
        <w:t xml:space="preserve"> </w:t>
      </w:r>
      <w:r>
        <w:t>industry,</w:t>
      </w:r>
      <w:r w:rsidR="00F474B4">
        <w:t xml:space="preserve"> </w:t>
      </w:r>
      <w:r>
        <w:t>training</w:t>
      </w:r>
      <w:r w:rsidR="00F474B4">
        <w:t xml:space="preserve"> </w:t>
      </w:r>
      <w:r>
        <w:t>providers,</w:t>
      </w:r>
      <w:r w:rsidR="00F474B4">
        <w:t xml:space="preserve"> </w:t>
      </w:r>
      <w:r>
        <w:t>unions</w:t>
      </w:r>
      <w:r w:rsidR="00F474B4">
        <w:t xml:space="preserve"> </w:t>
      </w:r>
      <w:r>
        <w:t>and</w:t>
      </w:r>
      <w:r w:rsidR="00F474B4">
        <w:t xml:space="preserve"> </w:t>
      </w:r>
      <w:r>
        <w:t>government</w:t>
      </w:r>
      <w:r w:rsidR="00F474B4">
        <w:t xml:space="preserve"> </w:t>
      </w:r>
      <w:r>
        <w:t>to</w:t>
      </w:r>
      <w:r w:rsidR="00F474B4">
        <w:t xml:space="preserve"> </w:t>
      </w:r>
      <w:r>
        <w:t>explore</w:t>
      </w:r>
      <w:r w:rsidR="00F474B4">
        <w:t xml:space="preserve"> </w:t>
      </w:r>
      <w:r>
        <w:t>possible</w:t>
      </w:r>
      <w:r w:rsidR="00F474B4">
        <w:t xml:space="preserve"> </w:t>
      </w:r>
      <w:r>
        <w:t>solutions</w:t>
      </w:r>
      <w:r w:rsidR="00F474B4">
        <w:t xml:space="preserve"> </w:t>
      </w:r>
      <w:r>
        <w:t>to</w:t>
      </w:r>
      <w:r w:rsidR="00F474B4">
        <w:t xml:space="preserve"> </w:t>
      </w:r>
      <w:r>
        <w:t>skills</w:t>
      </w:r>
      <w:r w:rsidR="00F474B4">
        <w:t xml:space="preserve"> </w:t>
      </w:r>
      <w:r>
        <w:t>challenges</w:t>
      </w:r>
      <w:r w:rsidR="00F474B4">
        <w:t xml:space="preserve"> </w:t>
      </w:r>
      <w:r>
        <w:t>and</w:t>
      </w:r>
      <w:r w:rsidR="00F474B4">
        <w:t xml:space="preserve"> </w:t>
      </w:r>
      <w:r>
        <w:t>identify</w:t>
      </w:r>
      <w:r w:rsidR="00F474B4">
        <w:t xml:space="preserve"> </w:t>
      </w:r>
      <w:r>
        <w:t>opportunities.</w:t>
      </w:r>
    </w:p>
    <w:p w14:paraId="624619DC" w14:textId="6E1A66F1" w:rsidR="001F7C9B" w:rsidRDefault="001F7C9B" w:rsidP="001F7C9B">
      <w:r>
        <w:t>The</w:t>
      </w:r>
      <w:r w:rsidR="00F474B4">
        <w:t xml:space="preserve"> </w:t>
      </w:r>
      <w:r>
        <w:t>sectors</w:t>
      </w:r>
      <w:r w:rsidR="00F474B4">
        <w:t xml:space="preserve"> </w:t>
      </w:r>
      <w:r>
        <w:t>Skills</w:t>
      </w:r>
      <w:r w:rsidR="00F474B4">
        <w:t xml:space="preserve"> </w:t>
      </w:r>
      <w:r>
        <w:t>Insight</w:t>
      </w:r>
      <w:r w:rsidR="00F474B4">
        <w:t xml:space="preserve"> </w:t>
      </w:r>
      <w:r>
        <w:t>works</w:t>
      </w:r>
      <w:r w:rsidR="00F474B4">
        <w:t xml:space="preserve"> </w:t>
      </w:r>
      <w:r>
        <w:t>with</w:t>
      </w:r>
      <w:r w:rsidR="00F474B4">
        <w:t xml:space="preserve"> </w:t>
      </w:r>
      <w:r>
        <w:t>are</w:t>
      </w:r>
      <w:r w:rsidR="00F474B4">
        <w:t xml:space="preserve"> </w:t>
      </w:r>
      <w:r>
        <w:t>crucial</w:t>
      </w:r>
      <w:r w:rsidR="00F474B4">
        <w:t xml:space="preserve"> </w:t>
      </w:r>
      <w:r>
        <w:t>to</w:t>
      </w:r>
      <w:r w:rsidR="00F474B4">
        <w:t xml:space="preserve"> </w:t>
      </w:r>
      <w:r>
        <w:t>Australia’s</w:t>
      </w:r>
      <w:r w:rsidR="00F474B4">
        <w:t xml:space="preserve"> </w:t>
      </w:r>
      <w:r>
        <w:t>communities,</w:t>
      </w:r>
      <w:r w:rsidR="00F474B4">
        <w:t xml:space="preserve"> </w:t>
      </w:r>
      <w:r>
        <w:t>ecosystems</w:t>
      </w:r>
      <w:r w:rsidR="00F474B4">
        <w:t xml:space="preserve"> </w:t>
      </w:r>
      <w:r>
        <w:t>and</w:t>
      </w:r>
      <w:r w:rsidR="00F474B4">
        <w:t xml:space="preserve"> </w:t>
      </w:r>
      <w:r>
        <w:t>prosperity.</w:t>
      </w:r>
      <w:r w:rsidR="00F474B4">
        <w:t xml:space="preserve"> </w:t>
      </w:r>
      <w:r>
        <w:t>They</w:t>
      </w:r>
      <w:r w:rsidR="00F474B4">
        <w:t xml:space="preserve"> </w:t>
      </w:r>
      <w:r>
        <w:t>are</w:t>
      </w:r>
      <w:r w:rsidR="00F474B4">
        <w:t xml:space="preserve"> </w:t>
      </w:r>
      <w:r>
        <w:t>especially</w:t>
      </w:r>
      <w:r w:rsidR="00F474B4">
        <w:t xml:space="preserve"> </w:t>
      </w:r>
      <w:r>
        <w:t>significant</w:t>
      </w:r>
      <w:r w:rsidR="00F474B4">
        <w:t xml:space="preserve"> </w:t>
      </w:r>
      <w:r>
        <w:t>in</w:t>
      </w:r>
      <w:r w:rsidR="00F474B4">
        <w:t xml:space="preserve"> </w:t>
      </w:r>
      <w:r>
        <w:t>rural,</w:t>
      </w:r>
      <w:r w:rsidR="00F474B4">
        <w:t xml:space="preserve"> </w:t>
      </w:r>
      <w:r>
        <w:t>regional</w:t>
      </w:r>
      <w:r w:rsidR="00F474B4">
        <w:t xml:space="preserve"> </w:t>
      </w:r>
      <w:r>
        <w:t>and</w:t>
      </w:r>
      <w:r w:rsidR="00F474B4">
        <w:t xml:space="preserve"> </w:t>
      </w:r>
      <w:r>
        <w:t>remote</w:t>
      </w:r>
      <w:r w:rsidR="00F474B4">
        <w:t xml:space="preserve"> </w:t>
      </w:r>
      <w:r>
        <w:t>areas,</w:t>
      </w:r>
      <w:r w:rsidR="00F474B4">
        <w:t xml:space="preserve"> </w:t>
      </w:r>
      <w:r>
        <w:t>with</w:t>
      </w:r>
      <w:r w:rsidR="00F474B4">
        <w:t xml:space="preserve"> </w:t>
      </w:r>
      <w:r>
        <w:t>60%</w:t>
      </w:r>
      <w:r w:rsidR="00F474B4">
        <w:t xml:space="preserve"> </w:t>
      </w:r>
      <w:r>
        <w:t>of</w:t>
      </w:r>
      <w:r w:rsidR="00F474B4">
        <w:t xml:space="preserve"> </w:t>
      </w:r>
      <w:r>
        <w:t>jobs</w:t>
      </w:r>
      <w:r w:rsidR="00F474B4">
        <w:t xml:space="preserve"> </w:t>
      </w:r>
      <w:r>
        <w:t>based</w:t>
      </w:r>
      <w:r w:rsidR="00F474B4">
        <w:t xml:space="preserve"> </w:t>
      </w:r>
      <w:r>
        <w:t>outside</w:t>
      </w:r>
      <w:r w:rsidR="00F474B4">
        <w:t xml:space="preserve"> </w:t>
      </w:r>
      <w:r>
        <w:t>of</w:t>
      </w:r>
      <w:r w:rsidR="00F474B4">
        <w:t xml:space="preserve"> </w:t>
      </w:r>
      <w:r>
        <w:t>major</w:t>
      </w:r>
      <w:r w:rsidR="00F474B4">
        <w:t xml:space="preserve"> </w:t>
      </w:r>
      <w:r>
        <w:t>cities.</w:t>
      </w:r>
    </w:p>
    <w:p w14:paraId="365AF4D9" w14:textId="0AA02463" w:rsidR="001F7C9B" w:rsidRDefault="001F7C9B" w:rsidP="001F7C9B">
      <w:r>
        <w:t>These</w:t>
      </w:r>
      <w:r w:rsidR="00F474B4">
        <w:t xml:space="preserve"> </w:t>
      </w:r>
      <w:r>
        <w:t>sectors</w:t>
      </w:r>
      <w:r w:rsidR="00F474B4">
        <w:t xml:space="preserve"> </w:t>
      </w:r>
      <w:r>
        <w:t>play</w:t>
      </w:r>
      <w:r w:rsidR="00F474B4">
        <w:t xml:space="preserve"> </w:t>
      </w:r>
      <w:r>
        <w:t>a</w:t>
      </w:r>
      <w:r w:rsidR="00F474B4">
        <w:t xml:space="preserve"> </w:t>
      </w:r>
      <w:r>
        <w:t>crucial</w:t>
      </w:r>
      <w:r w:rsidR="00F474B4">
        <w:t xml:space="preserve"> </w:t>
      </w:r>
      <w:r>
        <w:t>role</w:t>
      </w:r>
      <w:r w:rsidR="00F474B4">
        <w:t xml:space="preserve"> </w:t>
      </w:r>
      <w:r>
        <w:t>in</w:t>
      </w:r>
      <w:r w:rsidR="00F474B4">
        <w:t xml:space="preserve"> </w:t>
      </w:r>
      <w:r>
        <w:t>food</w:t>
      </w:r>
      <w:r w:rsidR="00F474B4">
        <w:t xml:space="preserve"> </w:t>
      </w:r>
      <w:r>
        <w:t>security</w:t>
      </w:r>
      <w:r w:rsidR="00F474B4">
        <w:t xml:space="preserve"> </w:t>
      </w:r>
      <w:r>
        <w:t>and</w:t>
      </w:r>
      <w:r w:rsidR="00F474B4">
        <w:t xml:space="preserve"> </w:t>
      </w:r>
      <w:r>
        <w:t>in</w:t>
      </w:r>
      <w:r w:rsidR="00F474B4">
        <w:t xml:space="preserve"> </w:t>
      </w:r>
      <w:r>
        <w:t>solutions</w:t>
      </w:r>
      <w:r w:rsidR="00F474B4">
        <w:t xml:space="preserve"> </w:t>
      </w:r>
      <w:r>
        <w:t>for</w:t>
      </w:r>
      <w:r w:rsidR="00F474B4">
        <w:t xml:space="preserve"> </w:t>
      </w:r>
      <w:r>
        <w:t>a</w:t>
      </w:r>
      <w:r w:rsidR="00F474B4">
        <w:t xml:space="preserve"> </w:t>
      </w:r>
      <w:r>
        <w:t>changing</w:t>
      </w:r>
      <w:r w:rsidR="00F474B4">
        <w:t xml:space="preserve"> </w:t>
      </w:r>
      <w:r>
        <w:t>climate.</w:t>
      </w:r>
      <w:r w:rsidR="00F474B4">
        <w:t xml:space="preserve"> </w:t>
      </w:r>
      <w:r>
        <w:t>Using</w:t>
      </w:r>
      <w:r w:rsidR="00F474B4">
        <w:t xml:space="preserve"> </w:t>
      </w:r>
      <w:r>
        <w:t>a</w:t>
      </w:r>
      <w:r w:rsidR="00F474B4">
        <w:t xml:space="preserve"> </w:t>
      </w:r>
      <w:r>
        <w:t>broad</w:t>
      </w:r>
      <w:r w:rsidR="00F474B4">
        <w:t xml:space="preserve"> </w:t>
      </w:r>
      <w:r>
        <w:t>range</w:t>
      </w:r>
      <w:r w:rsidR="00F474B4">
        <w:t xml:space="preserve"> </w:t>
      </w:r>
      <w:r>
        <w:t>of</w:t>
      </w:r>
      <w:r w:rsidR="00F474B4">
        <w:t xml:space="preserve"> </w:t>
      </w:r>
      <w:r>
        <w:t>skills,</w:t>
      </w:r>
      <w:r w:rsidR="00F474B4">
        <w:t xml:space="preserve"> </w:t>
      </w:r>
      <w:r>
        <w:t>the</w:t>
      </w:r>
      <w:r w:rsidR="00F474B4">
        <w:t xml:space="preserve"> </w:t>
      </w:r>
      <w:r>
        <w:t>workforce</w:t>
      </w:r>
      <w:r w:rsidR="00F474B4">
        <w:t xml:space="preserve"> </w:t>
      </w:r>
      <w:r>
        <w:t>cares</w:t>
      </w:r>
      <w:r w:rsidR="00F474B4">
        <w:t xml:space="preserve"> </w:t>
      </w:r>
      <w:r>
        <w:t>for</w:t>
      </w:r>
      <w:r w:rsidR="00F474B4">
        <w:t xml:space="preserve"> </w:t>
      </w:r>
      <w:r>
        <w:t>plants</w:t>
      </w:r>
      <w:r w:rsidR="00F474B4">
        <w:t xml:space="preserve"> </w:t>
      </w:r>
      <w:r>
        <w:t>and</w:t>
      </w:r>
      <w:r w:rsidR="00F474B4">
        <w:t xml:space="preserve"> </w:t>
      </w:r>
      <w:r>
        <w:t>animals,</w:t>
      </w:r>
      <w:r w:rsidR="00F474B4">
        <w:t xml:space="preserve"> </w:t>
      </w:r>
      <w:r>
        <w:t>maintains</w:t>
      </w:r>
      <w:r w:rsidR="00F474B4">
        <w:t xml:space="preserve"> </w:t>
      </w:r>
      <w:r>
        <w:t>land</w:t>
      </w:r>
      <w:r w:rsidR="00F474B4">
        <w:t xml:space="preserve"> </w:t>
      </w:r>
      <w:r>
        <w:t>and</w:t>
      </w:r>
      <w:r w:rsidR="00F474B4">
        <w:t xml:space="preserve"> </w:t>
      </w:r>
      <w:r>
        <w:t>water</w:t>
      </w:r>
      <w:r w:rsidR="00F474B4">
        <w:t xml:space="preserve"> </w:t>
      </w:r>
      <w:r>
        <w:t>bodies,</w:t>
      </w:r>
      <w:r w:rsidR="00F474B4">
        <w:t xml:space="preserve"> </w:t>
      </w:r>
      <w:r>
        <w:t>and</w:t>
      </w:r>
      <w:r w:rsidR="00F474B4">
        <w:t xml:space="preserve"> </w:t>
      </w:r>
      <w:r>
        <w:t>produces</w:t>
      </w:r>
      <w:r w:rsidR="00F474B4">
        <w:t xml:space="preserve"> </w:t>
      </w:r>
      <w:r>
        <w:t>and</w:t>
      </w:r>
      <w:r w:rsidR="00F474B4">
        <w:t xml:space="preserve"> </w:t>
      </w:r>
      <w:r>
        <w:t>processes</w:t>
      </w:r>
      <w:r w:rsidR="00F474B4">
        <w:t xml:space="preserve"> </w:t>
      </w:r>
      <w:r>
        <w:t>the</w:t>
      </w:r>
      <w:r w:rsidR="00F474B4">
        <w:t xml:space="preserve"> </w:t>
      </w:r>
      <w:r>
        <w:t>raw</w:t>
      </w:r>
      <w:r w:rsidR="00F474B4">
        <w:t xml:space="preserve"> </w:t>
      </w:r>
      <w:r>
        <w:t>materials</w:t>
      </w:r>
      <w:r w:rsidR="00F474B4">
        <w:t xml:space="preserve"> </w:t>
      </w:r>
      <w:r>
        <w:t>used</w:t>
      </w:r>
      <w:r w:rsidR="00F474B4">
        <w:t xml:space="preserve"> </w:t>
      </w:r>
      <w:r>
        <w:t>for</w:t>
      </w:r>
      <w:r w:rsidR="00F474B4">
        <w:t xml:space="preserve"> </w:t>
      </w:r>
      <w:r>
        <w:t>essential</w:t>
      </w:r>
      <w:r w:rsidR="00F474B4">
        <w:t xml:space="preserve"> </w:t>
      </w:r>
      <w:r>
        <w:t>items</w:t>
      </w:r>
      <w:r w:rsidR="00F474B4">
        <w:t xml:space="preserve"> </w:t>
      </w:r>
      <w:r>
        <w:t>such</w:t>
      </w:r>
      <w:r w:rsidR="00F474B4">
        <w:t xml:space="preserve"> </w:t>
      </w:r>
      <w:r>
        <w:t>as</w:t>
      </w:r>
      <w:r w:rsidR="00F474B4">
        <w:t xml:space="preserve"> </w:t>
      </w:r>
      <w:r>
        <w:t>housing,</w:t>
      </w:r>
      <w:r w:rsidR="00F474B4">
        <w:t xml:space="preserve"> </w:t>
      </w:r>
      <w:r>
        <w:t>clothing,</w:t>
      </w:r>
      <w:r w:rsidR="00F474B4">
        <w:t xml:space="preserve"> </w:t>
      </w:r>
      <w:r>
        <w:t>and</w:t>
      </w:r>
      <w:r w:rsidR="00F474B4">
        <w:t xml:space="preserve"> </w:t>
      </w:r>
      <w:r>
        <w:t>hygiene</w:t>
      </w:r>
      <w:r w:rsidR="00F474B4">
        <w:t xml:space="preserve"> </w:t>
      </w:r>
      <w:r>
        <w:t>products.</w:t>
      </w:r>
    </w:p>
    <w:p w14:paraId="2F73C87A" w14:textId="3B972A7B" w:rsidR="001F7C9B" w:rsidRDefault="001F7C9B" w:rsidP="001F7C9B">
      <w:r>
        <w:t>While</w:t>
      </w:r>
      <w:r w:rsidR="00F474B4">
        <w:t xml:space="preserve"> </w:t>
      </w:r>
      <w:r>
        <w:t>this</w:t>
      </w:r>
      <w:r w:rsidR="00F474B4">
        <w:t xml:space="preserve"> </w:t>
      </w:r>
      <w:r>
        <w:t>workforce</w:t>
      </w:r>
      <w:r w:rsidR="00F474B4">
        <w:t xml:space="preserve"> </w:t>
      </w:r>
      <w:r>
        <w:t>spans</w:t>
      </w:r>
      <w:r w:rsidR="00F474B4">
        <w:t xml:space="preserve"> </w:t>
      </w:r>
      <w:r>
        <w:t>diverse</w:t>
      </w:r>
      <w:r w:rsidR="00F474B4">
        <w:t xml:space="preserve"> </w:t>
      </w:r>
      <w:r>
        <w:t>areas</w:t>
      </w:r>
      <w:r w:rsidR="00F474B4">
        <w:t xml:space="preserve"> </w:t>
      </w:r>
      <w:r>
        <w:t>of</w:t>
      </w:r>
      <w:r w:rsidR="00F474B4">
        <w:t xml:space="preserve"> </w:t>
      </w:r>
      <w:r>
        <w:t>expertise,</w:t>
      </w:r>
      <w:r w:rsidR="00F474B4">
        <w:t xml:space="preserve"> </w:t>
      </w:r>
      <w:r>
        <w:t>the</w:t>
      </w:r>
      <w:r w:rsidR="00F474B4">
        <w:t xml:space="preserve"> </w:t>
      </w:r>
      <w:r>
        <w:t>value</w:t>
      </w:r>
      <w:r w:rsidR="00F474B4">
        <w:t xml:space="preserve"> </w:t>
      </w:r>
      <w:r>
        <w:t>chain</w:t>
      </w:r>
      <w:r w:rsidR="00F474B4">
        <w:t xml:space="preserve"> </w:t>
      </w:r>
      <w:r>
        <w:t>shares</w:t>
      </w:r>
      <w:r w:rsidR="00F474B4">
        <w:t xml:space="preserve"> </w:t>
      </w:r>
      <w:r>
        <w:t>similar</w:t>
      </w:r>
      <w:r w:rsidR="00F474B4">
        <w:t xml:space="preserve"> </w:t>
      </w:r>
      <w:r>
        <w:t>priorities,</w:t>
      </w:r>
      <w:r w:rsidR="00F474B4">
        <w:t xml:space="preserve"> </w:t>
      </w:r>
      <w:r>
        <w:t>including</w:t>
      </w:r>
      <w:r w:rsidR="00F474B4">
        <w:t xml:space="preserve"> </w:t>
      </w:r>
      <w:r>
        <w:t>protecting</w:t>
      </w:r>
      <w:r w:rsidR="00F474B4">
        <w:t xml:space="preserve"> </w:t>
      </w:r>
      <w:r>
        <w:t>Australia’s</w:t>
      </w:r>
      <w:r w:rsidR="00F474B4">
        <w:t xml:space="preserve"> </w:t>
      </w:r>
      <w:r>
        <w:t>$6.5</w:t>
      </w:r>
      <w:r w:rsidR="00F474B4">
        <w:t xml:space="preserve"> </w:t>
      </w:r>
      <w:r>
        <w:t>trillion</w:t>
      </w:r>
      <w:r w:rsidR="00F474B4">
        <w:t xml:space="preserve"> </w:t>
      </w:r>
      <w:r>
        <w:t>in</w:t>
      </w:r>
      <w:r w:rsidR="00F474B4">
        <w:t xml:space="preserve"> </w:t>
      </w:r>
      <w:r>
        <w:t>environmental</w:t>
      </w:r>
      <w:r w:rsidR="00F474B4">
        <w:t xml:space="preserve"> </w:t>
      </w:r>
      <w:r>
        <w:t>assets.</w:t>
      </w:r>
      <w:r w:rsidR="00F474B4">
        <w:t xml:space="preserve"> </w:t>
      </w:r>
      <w:r>
        <w:t>Through</w:t>
      </w:r>
      <w:r w:rsidR="00F474B4">
        <w:t xml:space="preserve"> </w:t>
      </w:r>
      <w:r>
        <w:t>biosecurity,</w:t>
      </w:r>
      <w:r w:rsidR="00F474B4">
        <w:t xml:space="preserve"> </w:t>
      </w:r>
      <w:r>
        <w:t>ecosystem</w:t>
      </w:r>
      <w:r w:rsidR="00F474B4">
        <w:t xml:space="preserve"> </w:t>
      </w:r>
      <w:r>
        <w:t>management</w:t>
      </w:r>
      <w:r w:rsidR="00F474B4">
        <w:t xml:space="preserve"> </w:t>
      </w:r>
      <w:r>
        <w:t>and</w:t>
      </w:r>
      <w:r w:rsidR="00F474B4">
        <w:t xml:space="preserve"> </w:t>
      </w:r>
      <w:r>
        <w:t>animal</w:t>
      </w:r>
      <w:r w:rsidR="00F474B4">
        <w:t xml:space="preserve"> </w:t>
      </w:r>
      <w:r>
        <w:t>welfare</w:t>
      </w:r>
      <w:r w:rsidR="00F474B4">
        <w:t xml:space="preserve"> </w:t>
      </w:r>
      <w:r>
        <w:t>practices,</w:t>
      </w:r>
      <w:r w:rsidR="00F474B4">
        <w:t xml:space="preserve"> </w:t>
      </w:r>
      <w:r>
        <w:t>they</w:t>
      </w:r>
      <w:r w:rsidR="00F474B4">
        <w:t xml:space="preserve"> </w:t>
      </w:r>
      <w:r>
        <w:t>sustain</w:t>
      </w:r>
      <w:r w:rsidR="00F474B4">
        <w:t xml:space="preserve"> </w:t>
      </w:r>
      <w:r>
        <w:t>our</w:t>
      </w:r>
      <w:r w:rsidR="00F474B4">
        <w:t xml:space="preserve"> </w:t>
      </w:r>
      <w:r>
        <w:t>flora,</w:t>
      </w:r>
      <w:r w:rsidR="00F474B4">
        <w:t xml:space="preserve"> </w:t>
      </w:r>
      <w:r>
        <w:t>fauna</w:t>
      </w:r>
      <w:r w:rsidR="00F474B4">
        <w:t xml:space="preserve"> </w:t>
      </w:r>
      <w:r>
        <w:t>and</w:t>
      </w:r>
      <w:r w:rsidR="00F474B4">
        <w:t xml:space="preserve"> </w:t>
      </w:r>
      <w:r>
        <w:t>farm</w:t>
      </w:r>
      <w:r w:rsidR="00F474B4">
        <w:t xml:space="preserve"> </w:t>
      </w:r>
      <w:r>
        <w:t>production.</w:t>
      </w:r>
    </w:p>
    <w:p w14:paraId="24B40C5D" w14:textId="1F4B24C4" w:rsidR="001F7C9B" w:rsidRDefault="001F7C9B" w:rsidP="001F7C9B">
      <w:r>
        <w:t>Many</w:t>
      </w:r>
      <w:r w:rsidR="00F474B4">
        <w:t xml:space="preserve"> </w:t>
      </w:r>
      <w:r>
        <w:t>occupations</w:t>
      </w:r>
      <w:r w:rsidR="00F474B4">
        <w:t xml:space="preserve"> </w:t>
      </w:r>
      <w:r>
        <w:t>are</w:t>
      </w:r>
      <w:r w:rsidR="00F474B4">
        <w:t xml:space="preserve"> </w:t>
      </w:r>
      <w:r>
        <w:t>often</w:t>
      </w:r>
      <w:r w:rsidR="00F474B4">
        <w:t xml:space="preserve"> </w:t>
      </w:r>
      <w:r>
        <w:t>perceived</w:t>
      </w:r>
      <w:r w:rsidR="00F474B4">
        <w:t xml:space="preserve"> </w:t>
      </w:r>
      <w:r>
        <w:t>as</w:t>
      </w:r>
      <w:r w:rsidR="00F474B4">
        <w:t xml:space="preserve"> </w:t>
      </w:r>
      <w:r>
        <w:t>physically</w:t>
      </w:r>
      <w:r w:rsidR="00F474B4">
        <w:t xml:space="preserve"> </w:t>
      </w:r>
      <w:r>
        <w:t>demanding,</w:t>
      </w:r>
      <w:r w:rsidR="00F474B4">
        <w:t xml:space="preserve"> </w:t>
      </w:r>
      <w:r>
        <w:t>low-skilled</w:t>
      </w:r>
      <w:r w:rsidR="00F474B4">
        <w:t xml:space="preserve"> </w:t>
      </w:r>
      <w:r>
        <w:t>work,</w:t>
      </w:r>
      <w:r w:rsidR="00F474B4">
        <w:t xml:space="preserve"> </w:t>
      </w:r>
      <w:r>
        <w:t>but</w:t>
      </w:r>
      <w:r w:rsidR="00F474B4">
        <w:t xml:space="preserve"> </w:t>
      </w:r>
      <w:r>
        <w:t>today’s</w:t>
      </w:r>
      <w:r w:rsidR="00F474B4">
        <w:t xml:space="preserve"> </w:t>
      </w:r>
      <w:r>
        <w:t>sectors</w:t>
      </w:r>
      <w:r w:rsidR="00F474B4">
        <w:t xml:space="preserve"> </w:t>
      </w:r>
      <w:r>
        <w:t>tell</w:t>
      </w:r>
      <w:r w:rsidR="00F474B4">
        <w:t xml:space="preserve"> </w:t>
      </w:r>
      <w:r>
        <w:t>a</w:t>
      </w:r>
      <w:r w:rsidR="00F474B4">
        <w:t xml:space="preserve"> </w:t>
      </w:r>
      <w:r>
        <w:t>different</w:t>
      </w:r>
      <w:r w:rsidR="00F474B4">
        <w:t xml:space="preserve"> </w:t>
      </w:r>
      <w:r>
        <w:t>story.</w:t>
      </w:r>
      <w:r w:rsidR="00F474B4">
        <w:t xml:space="preserve"> </w:t>
      </w:r>
      <w:r>
        <w:t>Workers</w:t>
      </w:r>
      <w:r w:rsidR="00F474B4">
        <w:t xml:space="preserve"> </w:t>
      </w:r>
      <w:r>
        <w:t>use</w:t>
      </w:r>
      <w:r w:rsidR="00F474B4">
        <w:t xml:space="preserve"> </w:t>
      </w:r>
      <w:r>
        <w:t>technology</w:t>
      </w:r>
      <w:r w:rsidR="00F474B4">
        <w:t xml:space="preserve"> </w:t>
      </w:r>
      <w:r>
        <w:t>and</w:t>
      </w:r>
      <w:r w:rsidR="00F474B4">
        <w:t xml:space="preserve"> </w:t>
      </w:r>
      <w:r>
        <w:t>science</w:t>
      </w:r>
      <w:r w:rsidR="00F474B4">
        <w:t xml:space="preserve"> </w:t>
      </w:r>
      <w:r>
        <w:t>to</w:t>
      </w:r>
      <w:r w:rsidR="00F474B4">
        <w:t xml:space="preserve"> </w:t>
      </w:r>
      <w:r>
        <w:t>grow</w:t>
      </w:r>
      <w:r w:rsidR="00F474B4">
        <w:t xml:space="preserve"> </w:t>
      </w:r>
      <w:r>
        <w:t>drought-resistant,</w:t>
      </w:r>
      <w:r w:rsidR="00F474B4">
        <w:t xml:space="preserve"> </w:t>
      </w:r>
      <w:r>
        <w:t>higher-yielding</w:t>
      </w:r>
      <w:r w:rsidR="00F474B4">
        <w:t xml:space="preserve"> </w:t>
      </w:r>
      <w:r>
        <w:t>crops,</w:t>
      </w:r>
      <w:r w:rsidR="00F474B4">
        <w:t xml:space="preserve"> </w:t>
      </w:r>
      <w:r>
        <w:t>care</w:t>
      </w:r>
      <w:r w:rsidR="00F474B4">
        <w:t xml:space="preserve"> </w:t>
      </w:r>
      <w:r>
        <w:t>for</w:t>
      </w:r>
      <w:r w:rsidR="00F474B4">
        <w:t xml:space="preserve"> </w:t>
      </w:r>
      <w:r>
        <w:t>our</w:t>
      </w:r>
      <w:r w:rsidR="00F474B4">
        <w:t xml:space="preserve"> </w:t>
      </w:r>
      <w:r>
        <w:t>pets</w:t>
      </w:r>
      <w:r w:rsidR="00F474B4">
        <w:t xml:space="preserve"> </w:t>
      </w:r>
      <w:r>
        <w:t>and</w:t>
      </w:r>
      <w:r w:rsidR="00F474B4">
        <w:t xml:space="preserve"> </w:t>
      </w:r>
      <w:r>
        <w:t>wildlife,</w:t>
      </w:r>
      <w:r w:rsidR="00F474B4">
        <w:t xml:space="preserve"> </w:t>
      </w:r>
      <w:r>
        <w:t>milk</w:t>
      </w:r>
      <w:r w:rsidR="00F474B4">
        <w:t xml:space="preserve"> </w:t>
      </w:r>
      <w:r>
        <w:t>cows</w:t>
      </w:r>
      <w:r w:rsidR="00F474B4">
        <w:t xml:space="preserve"> </w:t>
      </w:r>
      <w:r>
        <w:t>using</w:t>
      </w:r>
      <w:r w:rsidR="00F474B4">
        <w:t xml:space="preserve"> </w:t>
      </w:r>
      <w:r>
        <w:t>robotic</w:t>
      </w:r>
      <w:r w:rsidR="00F474B4">
        <w:t xml:space="preserve"> </w:t>
      </w:r>
      <w:r>
        <w:t>systems,</w:t>
      </w:r>
      <w:r w:rsidR="00F474B4">
        <w:t xml:space="preserve"> </w:t>
      </w:r>
      <w:r>
        <w:t>and</w:t>
      </w:r>
      <w:r w:rsidR="00F474B4">
        <w:t xml:space="preserve"> </w:t>
      </w:r>
      <w:r>
        <w:t>produce</w:t>
      </w:r>
      <w:r w:rsidR="00F474B4">
        <w:t xml:space="preserve"> </w:t>
      </w:r>
      <w:r>
        <w:t>fibre,</w:t>
      </w:r>
      <w:r w:rsidR="00F474B4">
        <w:t xml:space="preserve"> </w:t>
      </w:r>
      <w:r>
        <w:t>clothing,</w:t>
      </w:r>
      <w:r w:rsidR="00F474B4">
        <w:t xml:space="preserve"> </w:t>
      </w:r>
      <w:r>
        <w:t>and</w:t>
      </w:r>
      <w:r w:rsidR="00F474B4">
        <w:t xml:space="preserve"> </w:t>
      </w:r>
      <w:r>
        <w:t>furnishings</w:t>
      </w:r>
      <w:r w:rsidR="00F474B4">
        <w:t xml:space="preserve"> </w:t>
      </w:r>
      <w:r>
        <w:t>to</w:t>
      </w:r>
      <w:r w:rsidR="00F474B4">
        <w:t xml:space="preserve"> </w:t>
      </w:r>
      <w:r>
        <w:t>meet</w:t>
      </w:r>
      <w:r w:rsidR="00F474B4">
        <w:t xml:space="preserve"> </w:t>
      </w:r>
      <w:r>
        <w:t>growing</w:t>
      </w:r>
      <w:r w:rsidR="00F474B4">
        <w:t xml:space="preserve"> </w:t>
      </w:r>
      <w:r>
        <w:t>demand</w:t>
      </w:r>
      <w:r w:rsidR="00F474B4">
        <w:t xml:space="preserve"> </w:t>
      </w:r>
      <w:r>
        <w:t>for</w:t>
      </w:r>
      <w:r w:rsidR="00F474B4">
        <w:t xml:space="preserve"> </w:t>
      </w:r>
      <w:r>
        <w:t>locally</w:t>
      </w:r>
      <w:r w:rsidR="00F474B4">
        <w:t xml:space="preserve"> </w:t>
      </w:r>
      <w:r>
        <w:t>made,</w:t>
      </w:r>
      <w:r w:rsidR="00F474B4">
        <w:t xml:space="preserve"> </w:t>
      </w:r>
      <w:r>
        <w:t>ethical,</w:t>
      </w:r>
      <w:r w:rsidR="00F474B4">
        <w:t xml:space="preserve"> </w:t>
      </w:r>
      <w:r>
        <w:t>and</w:t>
      </w:r>
      <w:r w:rsidR="00F474B4">
        <w:t xml:space="preserve"> </w:t>
      </w:r>
      <w:r>
        <w:t>sustainable</w:t>
      </w:r>
      <w:r w:rsidR="00F474B4">
        <w:t xml:space="preserve"> </w:t>
      </w:r>
      <w:r>
        <w:t>products.</w:t>
      </w:r>
      <w:r w:rsidR="00F474B4">
        <w:t xml:space="preserve"> </w:t>
      </w:r>
      <w:r>
        <w:t>Blockchain</w:t>
      </w:r>
      <w:r w:rsidR="00F474B4">
        <w:t xml:space="preserve"> </w:t>
      </w:r>
      <w:r>
        <w:t>and</w:t>
      </w:r>
      <w:r w:rsidR="00F474B4">
        <w:t xml:space="preserve"> </w:t>
      </w:r>
      <w:r>
        <w:t>digital</w:t>
      </w:r>
      <w:r w:rsidR="00F474B4">
        <w:t xml:space="preserve"> </w:t>
      </w:r>
      <w:r>
        <w:t>traceability</w:t>
      </w:r>
      <w:r w:rsidR="00F474B4">
        <w:t xml:space="preserve"> </w:t>
      </w:r>
      <w:r>
        <w:t>systems</w:t>
      </w:r>
      <w:r w:rsidR="00F474B4">
        <w:t xml:space="preserve"> </w:t>
      </w:r>
      <w:r>
        <w:t>are</w:t>
      </w:r>
      <w:r w:rsidR="00F474B4">
        <w:t xml:space="preserve"> </w:t>
      </w:r>
      <w:r>
        <w:t>also</w:t>
      </w:r>
      <w:r w:rsidR="00F474B4">
        <w:t xml:space="preserve"> </w:t>
      </w:r>
      <w:r>
        <w:t>being</w:t>
      </w:r>
      <w:r w:rsidR="00F474B4">
        <w:t xml:space="preserve"> </w:t>
      </w:r>
      <w:r>
        <w:t>used</w:t>
      </w:r>
      <w:r w:rsidR="00F474B4">
        <w:t xml:space="preserve"> </w:t>
      </w:r>
      <w:r>
        <w:t>to</w:t>
      </w:r>
      <w:r w:rsidR="00F474B4">
        <w:t xml:space="preserve"> </w:t>
      </w:r>
      <w:r>
        <w:t>support</w:t>
      </w:r>
      <w:r w:rsidR="00F474B4">
        <w:t xml:space="preserve"> </w:t>
      </w:r>
      <w:r>
        <w:t>sustainable</w:t>
      </w:r>
      <w:r w:rsidR="00F474B4">
        <w:t xml:space="preserve"> </w:t>
      </w:r>
      <w:r>
        <w:t>supply</w:t>
      </w:r>
      <w:r w:rsidR="00F474B4">
        <w:t xml:space="preserve"> </w:t>
      </w:r>
      <w:r>
        <w:t>chains.</w:t>
      </w:r>
      <w:r w:rsidR="00F474B4">
        <w:t xml:space="preserve"> </w:t>
      </w:r>
      <w:r>
        <w:t>Drones</w:t>
      </w:r>
      <w:r w:rsidR="00F474B4">
        <w:t xml:space="preserve"> </w:t>
      </w:r>
      <w:r>
        <w:t>and</w:t>
      </w:r>
      <w:r w:rsidR="00F474B4">
        <w:t xml:space="preserve"> </w:t>
      </w:r>
      <w:r>
        <w:t>LiDAR</w:t>
      </w:r>
      <w:r w:rsidR="00F474B4">
        <w:t xml:space="preserve"> </w:t>
      </w:r>
      <w:r>
        <w:t>(Light</w:t>
      </w:r>
      <w:r w:rsidR="00F474B4">
        <w:t xml:space="preserve"> </w:t>
      </w:r>
      <w:r>
        <w:t>Detection</w:t>
      </w:r>
      <w:r w:rsidR="00F474B4">
        <w:t xml:space="preserve"> </w:t>
      </w:r>
      <w:r>
        <w:t>and</w:t>
      </w:r>
      <w:r w:rsidR="00F474B4">
        <w:t xml:space="preserve"> </w:t>
      </w:r>
      <w:r>
        <w:t>Ranging)</w:t>
      </w:r>
      <w:r w:rsidR="00F474B4">
        <w:t xml:space="preserve"> </w:t>
      </w:r>
      <w:r>
        <w:t>are</w:t>
      </w:r>
      <w:r w:rsidR="00F474B4">
        <w:t xml:space="preserve"> </w:t>
      </w:r>
      <w:r>
        <w:t>used</w:t>
      </w:r>
      <w:r w:rsidR="00F474B4">
        <w:t xml:space="preserve"> </w:t>
      </w:r>
      <w:r>
        <w:t>by</w:t>
      </w:r>
      <w:r w:rsidR="00F474B4">
        <w:t xml:space="preserve"> </w:t>
      </w:r>
      <w:r>
        <w:t>the</w:t>
      </w:r>
      <w:r w:rsidR="00F474B4">
        <w:t xml:space="preserve"> </w:t>
      </w:r>
      <w:r>
        <w:t>forest</w:t>
      </w:r>
      <w:r w:rsidR="00F474B4">
        <w:t xml:space="preserve"> </w:t>
      </w:r>
      <w:r>
        <w:t>and</w:t>
      </w:r>
      <w:r w:rsidR="00F474B4">
        <w:t xml:space="preserve"> </w:t>
      </w:r>
      <w:r>
        <w:t>harvesting</w:t>
      </w:r>
      <w:r w:rsidR="00F474B4">
        <w:t xml:space="preserve"> </w:t>
      </w:r>
      <w:r>
        <w:t>industry</w:t>
      </w:r>
      <w:r w:rsidR="00F474B4">
        <w:t xml:space="preserve"> </w:t>
      </w:r>
      <w:r>
        <w:t>for</w:t>
      </w:r>
      <w:r w:rsidR="00F474B4">
        <w:t xml:space="preserve"> </w:t>
      </w:r>
      <w:r>
        <w:t>improved</w:t>
      </w:r>
      <w:r w:rsidR="00F474B4">
        <w:t xml:space="preserve"> </w:t>
      </w:r>
      <w:r>
        <w:t>efficiency</w:t>
      </w:r>
      <w:r w:rsidR="00F474B4">
        <w:t xml:space="preserve"> </w:t>
      </w:r>
      <w:r>
        <w:t>and</w:t>
      </w:r>
      <w:r w:rsidR="00F474B4">
        <w:t xml:space="preserve"> </w:t>
      </w:r>
      <w:r>
        <w:t>environmental</w:t>
      </w:r>
      <w:r w:rsidR="00F474B4">
        <w:t xml:space="preserve"> </w:t>
      </w:r>
      <w:r>
        <w:t>practices.</w:t>
      </w:r>
      <w:r w:rsidR="00F474B4">
        <w:t xml:space="preserve"> </w:t>
      </w:r>
      <w:r>
        <w:t>Large</w:t>
      </w:r>
      <w:r w:rsidR="00F474B4">
        <w:t xml:space="preserve"> </w:t>
      </w:r>
      <w:r>
        <w:t>aquaculture</w:t>
      </w:r>
      <w:r w:rsidR="00F474B4">
        <w:t xml:space="preserve"> </w:t>
      </w:r>
      <w:r>
        <w:t>companies</w:t>
      </w:r>
      <w:r w:rsidR="00F474B4">
        <w:t xml:space="preserve"> </w:t>
      </w:r>
      <w:r>
        <w:t>are</w:t>
      </w:r>
      <w:r w:rsidR="00F474B4">
        <w:t xml:space="preserve"> </w:t>
      </w:r>
      <w:r>
        <w:t>using</w:t>
      </w:r>
      <w:r w:rsidR="00F474B4">
        <w:t xml:space="preserve"> </w:t>
      </w:r>
      <w:r>
        <w:t>remotely</w:t>
      </w:r>
      <w:r w:rsidR="00F474B4">
        <w:t xml:space="preserve"> </w:t>
      </w:r>
      <w:r>
        <w:t>operated</w:t>
      </w:r>
      <w:r w:rsidR="00F474B4">
        <w:t xml:space="preserve"> </w:t>
      </w:r>
      <w:r>
        <w:t>vehicles,</w:t>
      </w:r>
      <w:r w:rsidR="00F474B4">
        <w:t xml:space="preserve"> </w:t>
      </w:r>
      <w:r>
        <w:t>drones</w:t>
      </w:r>
      <w:r w:rsidR="00F474B4">
        <w:t xml:space="preserve"> </w:t>
      </w:r>
      <w:r>
        <w:t>and</w:t>
      </w:r>
      <w:r w:rsidR="00F474B4">
        <w:t xml:space="preserve"> </w:t>
      </w:r>
      <w:r>
        <w:t>biosensors</w:t>
      </w:r>
      <w:r w:rsidR="00F474B4">
        <w:t xml:space="preserve"> </w:t>
      </w:r>
      <w:r>
        <w:t>for</w:t>
      </w:r>
      <w:r w:rsidR="00F474B4">
        <w:t xml:space="preserve"> </w:t>
      </w:r>
      <w:r>
        <w:t>more</w:t>
      </w:r>
      <w:r w:rsidR="00F474B4">
        <w:t xml:space="preserve"> </w:t>
      </w:r>
      <w:r>
        <w:t>efficient</w:t>
      </w:r>
      <w:r w:rsidR="00F474B4">
        <w:t xml:space="preserve"> </w:t>
      </w:r>
      <w:r>
        <w:t>monitoring,</w:t>
      </w:r>
      <w:r w:rsidR="00F474B4">
        <w:t xml:space="preserve"> </w:t>
      </w:r>
      <w:r>
        <w:t>and</w:t>
      </w:r>
      <w:r w:rsidR="00F474B4">
        <w:t xml:space="preserve"> </w:t>
      </w:r>
      <w:r>
        <w:t>improved</w:t>
      </w:r>
      <w:r w:rsidR="00F474B4">
        <w:t xml:space="preserve"> </w:t>
      </w:r>
      <w:r>
        <w:t>welfare</w:t>
      </w:r>
      <w:r w:rsidR="00F474B4">
        <w:t xml:space="preserve"> </w:t>
      </w:r>
      <w:r>
        <w:t>and</w:t>
      </w:r>
      <w:r w:rsidR="00F474B4">
        <w:t xml:space="preserve"> </w:t>
      </w:r>
      <w:r>
        <w:t>biosecurity</w:t>
      </w:r>
      <w:r w:rsidR="00F474B4">
        <w:t xml:space="preserve"> </w:t>
      </w:r>
      <w:r>
        <w:t>practices.</w:t>
      </w:r>
    </w:p>
    <w:p w14:paraId="2A4B09FA" w14:textId="41359DFD" w:rsidR="001F7C9B" w:rsidRDefault="001F7C9B" w:rsidP="001F7C9B">
      <w:r>
        <w:t>A</w:t>
      </w:r>
      <w:r w:rsidR="00F474B4">
        <w:t xml:space="preserve"> </w:t>
      </w:r>
      <w:r>
        <w:t>career</w:t>
      </w:r>
      <w:r w:rsidR="00F474B4">
        <w:t xml:space="preserve"> </w:t>
      </w:r>
      <w:r>
        <w:t>in</w:t>
      </w:r>
      <w:r w:rsidR="00F474B4">
        <w:t xml:space="preserve"> </w:t>
      </w:r>
      <w:r>
        <w:t>agriculture,</w:t>
      </w:r>
      <w:r w:rsidR="00F474B4">
        <w:t xml:space="preserve"> </w:t>
      </w:r>
      <w:r>
        <w:t>for</w:t>
      </w:r>
      <w:r w:rsidR="00F474B4">
        <w:t xml:space="preserve"> </w:t>
      </w:r>
      <w:r>
        <w:t>example,</w:t>
      </w:r>
      <w:r w:rsidR="00F474B4">
        <w:t xml:space="preserve"> </w:t>
      </w:r>
      <w:r>
        <w:t>requires</w:t>
      </w:r>
      <w:r w:rsidR="00F474B4">
        <w:t xml:space="preserve"> </w:t>
      </w:r>
      <w:r>
        <w:t>skills</w:t>
      </w:r>
      <w:r w:rsidR="00F474B4">
        <w:t xml:space="preserve"> </w:t>
      </w:r>
      <w:r>
        <w:t>in</w:t>
      </w:r>
      <w:r w:rsidR="00F474B4">
        <w:t xml:space="preserve"> </w:t>
      </w:r>
      <w:r>
        <w:t>agronomy,</w:t>
      </w:r>
      <w:r w:rsidR="00F474B4">
        <w:t xml:space="preserve"> </w:t>
      </w:r>
      <w:r>
        <w:t>animal</w:t>
      </w:r>
      <w:r w:rsidR="00F474B4">
        <w:t xml:space="preserve"> </w:t>
      </w:r>
      <w:r>
        <w:t>science,</w:t>
      </w:r>
      <w:r w:rsidR="00F474B4">
        <w:t xml:space="preserve"> </w:t>
      </w:r>
      <w:r>
        <w:t>automation</w:t>
      </w:r>
      <w:r w:rsidR="00F474B4">
        <w:t xml:space="preserve"> </w:t>
      </w:r>
      <w:r>
        <w:t>systems,</w:t>
      </w:r>
      <w:r w:rsidR="00F474B4">
        <w:t xml:space="preserve"> </w:t>
      </w:r>
      <w:r>
        <w:t>digital</w:t>
      </w:r>
      <w:r w:rsidR="00F474B4">
        <w:t xml:space="preserve"> </w:t>
      </w:r>
      <w:r>
        <w:t>technologies,</w:t>
      </w:r>
      <w:r w:rsidR="00F474B4">
        <w:t xml:space="preserve"> </w:t>
      </w:r>
      <w:r>
        <w:t>mechanical</w:t>
      </w:r>
      <w:r w:rsidR="00F474B4">
        <w:t xml:space="preserve"> </w:t>
      </w:r>
      <w:r>
        <w:t>operations,</w:t>
      </w:r>
      <w:r w:rsidR="00F474B4">
        <w:t xml:space="preserve"> </w:t>
      </w:r>
      <w:r>
        <w:t>supply</w:t>
      </w:r>
      <w:r w:rsidR="00F474B4">
        <w:t xml:space="preserve"> </w:t>
      </w:r>
      <w:r>
        <w:t>chains,</w:t>
      </w:r>
      <w:r w:rsidR="00F474B4">
        <w:t xml:space="preserve"> </w:t>
      </w:r>
      <w:r>
        <w:t>logistics,</w:t>
      </w:r>
      <w:r w:rsidR="00F474B4">
        <w:t xml:space="preserve"> </w:t>
      </w:r>
      <w:r>
        <w:t>as</w:t>
      </w:r>
      <w:r w:rsidR="00F474B4">
        <w:t xml:space="preserve"> </w:t>
      </w:r>
      <w:r>
        <w:t>well</w:t>
      </w:r>
      <w:r w:rsidR="00F474B4">
        <w:t xml:space="preserve"> </w:t>
      </w:r>
      <w:r>
        <w:t>as</w:t>
      </w:r>
      <w:r w:rsidR="00F474B4">
        <w:t xml:space="preserve"> </w:t>
      </w:r>
      <w:r>
        <w:t>the</w:t>
      </w:r>
      <w:r w:rsidR="00F474B4">
        <w:t xml:space="preserve"> </w:t>
      </w:r>
      <w:r>
        <w:t>ability</w:t>
      </w:r>
      <w:r w:rsidR="00F474B4">
        <w:t xml:space="preserve"> </w:t>
      </w:r>
      <w:r>
        <w:t>to</w:t>
      </w:r>
      <w:r w:rsidR="00F474B4">
        <w:t xml:space="preserve"> </w:t>
      </w:r>
      <w:r>
        <w:t>analyse</w:t>
      </w:r>
      <w:r w:rsidR="00F474B4">
        <w:t xml:space="preserve"> </w:t>
      </w:r>
      <w:r>
        <w:t>data</w:t>
      </w:r>
      <w:r w:rsidR="00F474B4">
        <w:t xml:space="preserve"> </w:t>
      </w:r>
      <w:r>
        <w:lastRenderedPageBreak/>
        <w:t>to</w:t>
      </w:r>
      <w:r w:rsidR="00F474B4">
        <w:t xml:space="preserve"> </w:t>
      </w:r>
      <w:r>
        <w:t>improve</w:t>
      </w:r>
      <w:r w:rsidR="00F474B4">
        <w:t xml:space="preserve"> </w:t>
      </w:r>
      <w:r>
        <w:t>production</w:t>
      </w:r>
      <w:r w:rsidR="00F474B4">
        <w:t xml:space="preserve"> </w:t>
      </w:r>
      <w:r>
        <w:t>and</w:t>
      </w:r>
      <w:r w:rsidR="00F474B4">
        <w:t xml:space="preserve"> </w:t>
      </w:r>
      <w:r>
        <w:t>business</w:t>
      </w:r>
      <w:r w:rsidR="00F474B4">
        <w:t xml:space="preserve"> </w:t>
      </w:r>
      <w:r>
        <w:t>management.</w:t>
      </w:r>
      <w:r w:rsidR="00F474B4">
        <w:t xml:space="preserve"> </w:t>
      </w:r>
      <w:r>
        <w:t>By</w:t>
      </w:r>
      <w:r w:rsidR="00F474B4">
        <w:t xml:space="preserve"> </w:t>
      </w:r>
      <w:r>
        <w:t>the</w:t>
      </w:r>
      <w:r w:rsidR="00F474B4">
        <w:t xml:space="preserve"> </w:t>
      </w:r>
      <w:r>
        <w:t>end</w:t>
      </w:r>
      <w:r w:rsidR="00F474B4">
        <w:t xml:space="preserve"> </w:t>
      </w:r>
      <w:r>
        <w:t>of</w:t>
      </w:r>
      <w:r w:rsidR="00F474B4">
        <w:t xml:space="preserve"> </w:t>
      </w:r>
      <w:r>
        <w:t>the</w:t>
      </w:r>
      <w:r w:rsidR="00F474B4">
        <w:t xml:space="preserve"> </w:t>
      </w:r>
      <w:r>
        <w:t>decade,</w:t>
      </w:r>
      <w:r w:rsidR="00F474B4">
        <w:t xml:space="preserve"> </w:t>
      </w:r>
      <w:r>
        <w:t>technology</w:t>
      </w:r>
      <w:r w:rsidR="00F474B4">
        <w:t xml:space="preserve"> </w:t>
      </w:r>
      <w:r>
        <w:t>is</w:t>
      </w:r>
      <w:r w:rsidR="00F474B4">
        <w:t xml:space="preserve"> </w:t>
      </w:r>
      <w:r>
        <w:t>expected</w:t>
      </w:r>
      <w:r w:rsidR="00F474B4">
        <w:t xml:space="preserve"> </w:t>
      </w:r>
      <w:r>
        <w:t>to</w:t>
      </w:r>
      <w:r w:rsidR="00F474B4">
        <w:t xml:space="preserve"> </w:t>
      </w:r>
      <w:r>
        <w:t>transform</w:t>
      </w:r>
      <w:r w:rsidR="00F474B4">
        <w:t xml:space="preserve"> </w:t>
      </w:r>
      <w:r>
        <w:t>41%</w:t>
      </w:r>
      <w:r w:rsidR="00F474B4">
        <w:t xml:space="preserve"> </w:t>
      </w:r>
      <w:r>
        <w:t>of</w:t>
      </w:r>
      <w:r w:rsidR="00F474B4">
        <w:t xml:space="preserve"> </w:t>
      </w:r>
      <w:r>
        <w:t>agricultural</w:t>
      </w:r>
      <w:r w:rsidR="00F474B4">
        <w:t xml:space="preserve"> </w:t>
      </w:r>
      <w:r>
        <w:t>jobs,</w:t>
      </w:r>
      <w:r w:rsidR="00F474B4">
        <w:t xml:space="preserve"> </w:t>
      </w:r>
      <w:r>
        <w:t>creating</w:t>
      </w:r>
      <w:r w:rsidR="00F474B4">
        <w:t xml:space="preserve"> </w:t>
      </w:r>
      <w:r>
        <w:t>demand</w:t>
      </w:r>
      <w:r w:rsidR="00F474B4">
        <w:t xml:space="preserve"> </w:t>
      </w:r>
      <w:r>
        <w:t>for</w:t>
      </w:r>
      <w:r w:rsidR="00F474B4">
        <w:t xml:space="preserve"> </w:t>
      </w:r>
      <w:r>
        <w:t>new</w:t>
      </w:r>
      <w:r w:rsidR="00F474B4">
        <w:t xml:space="preserve"> </w:t>
      </w:r>
      <w:r>
        <w:t>skills.</w:t>
      </w:r>
    </w:p>
    <w:p w14:paraId="1BCA8C85" w14:textId="366B0758" w:rsidR="001F7C9B" w:rsidRDefault="001F7C9B" w:rsidP="001F7C9B">
      <w:r>
        <w:t>Career</w:t>
      </w:r>
      <w:r w:rsidR="00F474B4">
        <w:t xml:space="preserve"> </w:t>
      </w:r>
      <w:r>
        <w:t>pathways</w:t>
      </w:r>
      <w:r w:rsidR="00F474B4">
        <w:t xml:space="preserve"> </w:t>
      </w:r>
      <w:r>
        <w:t>in</w:t>
      </w:r>
      <w:r w:rsidR="00F474B4">
        <w:t xml:space="preserve"> </w:t>
      </w:r>
      <w:r>
        <w:t>these</w:t>
      </w:r>
      <w:r w:rsidR="00F474B4">
        <w:t xml:space="preserve"> </w:t>
      </w:r>
      <w:r>
        <w:t>industries</w:t>
      </w:r>
      <w:r w:rsidR="00F474B4">
        <w:t xml:space="preserve"> </w:t>
      </w:r>
      <w:r>
        <w:t>are</w:t>
      </w:r>
      <w:r w:rsidR="00F474B4">
        <w:t xml:space="preserve"> </w:t>
      </w:r>
      <w:r>
        <w:t>not</w:t>
      </w:r>
      <w:r w:rsidR="00F474B4">
        <w:t xml:space="preserve"> </w:t>
      </w:r>
      <w:r>
        <w:t>always</w:t>
      </w:r>
      <w:r w:rsidR="00F474B4">
        <w:t xml:space="preserve"> </w:t>
      </w:r>
      <w:r>
        <w:t>linear.</w:t>
      </w:r>
      <w:r w:rsidR="00F474B4">
        <w:t xml:space="preserve"> </w:t>
      </w:r>
      <w:r>
        <w:t>Understanding</w:t>
      </w:r>
      <w:r w:rsidR="00F474B4">
        <w:t xml:space="preserve"> </w:t>
      </w:r>
      <w:r>
        <w:t>them</w:t>
      </w:r>
      <w:r w:rsidR="00F474B4">
        <w:t xml:space="preserve"> </w:t>
      </w:r>
      <w:r>
        <w:t>helps</w:t>
      </w:r>
      <w:r w:rsidR="00F474B4">
        <w:t xml:space="preserve"> </w:t>
      </w:r>
      <w:r>
        <w:t>with</w:t>
      </w:r>
      <w:r w:rsidR="00F474B4">
        <w:t xml:space="preserve"> </w:t>
      </w:r>
      <w:r>
        <w:t>recruitment,</w:t>
      </w:r>
      <w:r w:rsidR="00F474B4">
        <w:t xml:space="preserve"> </w:t>
      </w:r>
      <w:r>
        <w:t>retention</w:t>
      </w:r>
      <w:r w:rsidR="00F474B4">
        <w:t xml:space="preserve"> </w:t>
      </w:r>
      <w:r>
        <w:t>and</w:t>
      </w:r>
      <w:r w:rsidR="00F474B4">
        <w:t xml:space="preserve"> </w:t>
      </w:r>
      <w:r>
        <w:t>attraction.</w:t>
      </w:r>
      <w:r w:rsidR="00F474B4">
        <w:t xml:space="preserve"> </w:t>
      </w:r>
      <w:r>
        <w:t>Skills</w:t>
      </w:r>
      <w:r w:rsidR="00F474B4">
        <w:t xml:space="preserve"> </w:t>
      </w:r>
      <w:r>
        <w:t>Insight</w:t>
      </w:r>
      <w:r w:rsidR="00F474B4">
        <w:t xml:space="preserve"> </w:t>
      </w:r>
      <w:r>
        <w:t>is</w:t>
      </w:r>
      <w:r w:rsidR="00F474B4">
        <w:t xml:space="preserve"> </w:t>
      </w:r>
      <w:r>
        <w:t>exploring</w:t>
      </w:r>
      <w:r w:rsidR="00F474B4">
        <w:t xml:space="preserve"> </w:t>
      </w:r>
      <w:r>
        <w:t>agricultural</w:t>
      </w:r>
      <w:r w:rsidR="00F474B4">
        <w:t xml:space="preserve"> </w:t>
      </w:r>
      <w:r>
        <w:t>career</w:t>
      </w:r>
      <w:r w:rsidR="00F474B4">
        <w:t xml:space="preserve"> </w:t>
      </w:r>
      <w:r>
        <w:t>pathways</w:t>
      </w:r>
      <w:r w:rsidR="00F474B4">
        <w:t xml:space="preserve"> </w:t>
      </w:r>
      <w:r>
        <w:t>to</w:t>
      </w:r>
      <w:r w:rsidR="00F474B4">
        <w:t xml:space="preserve"> </w:t>
      </w:r>
      <w:r>
        <w:t>overcome</w:t>
      </w:r>
      <w:r w:rsidR="00F474B4">
        <w:t xml:space="preserve"> </w:t>
      </w:r>
      <w:r>
        <w:t>challenges</w:t>
      </w:r>
      <w:r w:rsidR="00F474B4">
        <w:t xml:space="preserve"> </w:t>
      </w:r>
      <w:r>
        <w:t>in</w:t>
      </w:r>
      <w:r w:rsidR="00F474B4">
        <w:t xml:space="preserve"> </w:t>
      </w:r>
      <w:r>
        <w:t>promoting</w:t>
      </w:r>
      <w:r w:rsidR="00F474B4">
        <w:t xml:space="preserve"> </w:t>
      </w:r>
      <w:r>
        <w:t>and</w:t>
      </w:r>
      <w:r w:rsidR="00F474B4">
        <w:t xml:space="preserve"> </w:t>
      </w:r>
      <w:r>
        <w:t>defining</w:t>
      </w:r>
      <w:r w:rsidR="00F474B4">
        <w:t xml:space="preserve"> </w:t>
      </w:r>
      <w:r>
        <w:t>roles,</w:t>
      </w:r>
      <w:r w:rsidR="00F474B4">
        <w:t xml:space="preserve"> </w:t>
      </w:r>
      <w:r>
        <w:t>aligning</w:t>
      </w:r>
      <w:r w:rsidR="00F474B4">
        <w:t xml:space="preserve"> </w:t>
      </w:r>
      <w:r>
        <w:t>them</w:t>
      </w:r>
      <w:r w:rsidR="00F474B4">
        <w:t xml:space="preserve"> </w:t>
      </w:r>
      <w:r>
        <w:t>with</w:t>
      </w:r>
      <w:r w:rsidR="00F474B4">
        <w:t xml:space="preserve"> </w:t>
      </w:r>
      <w:r>
        <w:t>qualifications,</w:t>
      </w:r>
      <w:r w:rsidR="00F474B4">
        <w:t xml:space="preserve"> </w:t>
      </w:r>
      <w:r>
        <w:t>and</w:t>
      </w:r>
      <w:r w:rsidR="00F474B4">
        <w:t xml:space="preserve"> </w:t>
      </w:r>
      <w:r>
        <w:t>enhanced</w:t>
      </w:r>
      <w:r w:rsidR="00F474B4">
        <w:t xml:space="preserve"> </w:t>
      </w:r>
      <w:r>
        <w:t>skills</w:t>
      </w:r>
      <w:r w:rsidR="00F474B4">
        <w:t xml:space="preserve"> </w:t>
      </w:r>
      <w:r>
        <w:t>and</w:t>
      </w:r>
      <w:r w:rsidR="00F474B4">
        <w:t xml:space="preserve"> </w:t>
      </w:r>
      <w:r>
        <w:t>training</w:t>
      </w:r>
      <w:r w:rsidR="00F474B4">
        <w:t xml:space="preserve"> </w:t>
      </w:r>
      <w:r>
        <w:t>delivery.</w:t>
      </w:r>
      <w:r w:rsidR="00F474B4">
        <w:t xml:space="preserve"> </w:t>
      </w:r>
      <w:r>
        <w:t>This</w:t>
      </w:r>
      <w:r w:rsidR="00F474B4">
        <w:t xml:space="preserve"> </w:t>
      </w:r>
      <w:r>
        <w:t>work</w:t>
      </w:r>
      <w:r w:rsidR="00F474B4">
        <w:t xml:space="preserve"> </w:t>
      </w:r>
      <w:r>
        <w:t>also</w:t>
      </w:r>
      <w:r w:rsidR="00F474B4">
        <w:t xml:space="preserve"> </w:t>
      </w:r>
      <w:r>
        <w:t>supports</w:t>
      </w:r>
      <w:r w:rsidR="00F474B4">
        <w:t xml:space="preserve"> </w:t>
      </w:r>
      <w:r>
        <w:t>the</w:t>
      </w:r>
      <w:r w:rsidR="00F474B4">
        <w:t xml:space="preserve"> </w:t>
      </w:r>
      <w:r>
        <w:t>development</w:t>
      </w:r>
      <w:r w:rsidR="00F474B4">
        <w:t xml:space="preserve"> </w:t>
      </w:r>
      <w:r>
        <w:t>of</w:t>
      </w:r>
      <w:r w:rsidR="00F474B4">
        <w:t xml:space="preserve"> </w:t>
      </w:r>
      <w:r>
        <w:t>a</w:t>
      </w:r>
      <w:r w:rsidR="00F474B4">
        <w:t xml:space="preserve"> </w:t>
      </w:r>
      <w:r>
        <w:t>potential</w:t>
      </w:r>
      <w:r w:rsidR="00F474B4">
        <w:t xml:space="preserve"> </w:t>
      </w:r>
      <w:r>
        <w:t>agricultural</w:t>
      </w:r>
      <w:r w:rsidR="00F474B4">
        <w:t xml:space="preserve"> </w:t>
      </w:r>
      <w:r>
        <w:t>apprenticeship.</w:t>
      </w:r>
      <w:r w:rsidR="00F474B4">
        <w:t xml:space="preserve"> </w:t>
      </w:r>
    </w:p>
    <w:p w14:paraId="1DA895AE" w14:textId="2A87C7B8" w:rsidR="00294ECF" w:rsidRDefault="001F7C9B" w:rsidP="001F7C9B">
      <w:r>
        <w:t>View</w:t>
      </w:r>
      <w:r w:rsidR="00F474B4">
        <w:t xml:space="preserve"> </w:t>
      </w:r>
      <w:r>
        <w:t>all</w:t>
      </w:r>
      <w:r w:rsidR="00F474B4">
        <w:t xml:space="preserve"> </w:t>
      </w:r>
      <w:r>
        <w:t>Skills</w:t>
      </w:r>
      <w:r w:rsidR="00F474B4">
        <w:t xml:space="preserve"> </w:t>
      </w:r>
      <w:r>
        <w:t>Insight</w:t>
      </w:r>
      <w:r w:rsidR="00F474B4">
        <w:t xml:space="preserve"> </w:t>
      </w:r>
      <w:r>
        <w:t>projects</w:t>
      </w:r>
      <w:r w:rsidR="00F474B4">
        <w:t xml:space="preserve"> </w:t>
      </w:r>
      <w:r>
        <w:t>at</w:t>
      </w:r>
      <w:r w:rsidR="00F474B4">
        <w:t xml:space="preserve"> </w:t>
      </w:r>
      <w:hyperlink r:id="rId77" w:history="1">
        <w:r w:rsidRPr="001F7C9B">
          <w:rPr>
            <w:rStyle w:val="Hyperlink"/>
          </w:rPr>
          <w:t>skillsinsight.com.au/projects</w:t>
        </w:r>
      </w:hyperlink>
    </w:p>
    <w:p w14:paraId="1C36336C" w14:textId="701A7AF5" w:rsidR="00294ECF" w:rsidRDefault="00294ECF" w:rsidP="001F7C9B">
      <w:r>
        <w:rPr>
          <w:noProof/>
        </w:rPr>
        <w:drawing>
          <wp:inline distT="0" distB="0" distL="0" distR="0" wp14:anchorId="42EBF3B4" wp14:editId="464A86C6">
            <wp:extent cx="6120765" cy="2451735"/>
            <wp:effectExtent l="0" t="0" r="0" b="5715"/>
            <wp:docPr id="1529129136" name="Picture 43" descr="Circle showing that 80, 400 people were employed as livestock farmers in November 2024.&#10;Circle showing that the median weekly full-time earnings in 2023 for livestock farmers was not available.&#10;Doughnut chart showing that 30% of livestock farmers identified as female.&#10;Doughnut chart showing that 32% of livestock farmers were employed part-time&#10;Circle showing that there is an 0.8% projected employment change over the 5 years to May 2029 for livestock farmers. &#10;Circle showing that 37, 600 people were employed as crop farmers in November 2024.&#10;Circle showing that the median weekly full-time earnings in 2023 for crop farmers was not available.&#10;Doughnut chart showing that 22% of crop farmers identified as female.&#10;Doughnut chart showing that 17% of crop farmers were employed part-time&#10;Circle showing that there is an 0.1% projected employment change over the 5 years to May 2029 for crop farmers. &#10;Circle showing that 85, 100 people were employed as gardeners in November 2024.&#10;Circle showing that the median weekly full-time earnings in 2023 for gardeners was not available.&#10;Doughnut chart showing that 12% of gardeners identified as female.&#10;Doughnut chart showing that 30% of gardeners were employed part-time&#10;Circle showing that there is an 4% projected employment change over the 5 years to May 2029 for garden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29136" name="Picture 43" descr="Circle showing that 80, 400 people were employed as livestock farmers in November 2024.&#10;Circle showing that the median weekly full-time earnings in 2023 for livestock farmers was not available.&#10;Doughnut chart showing that 30% of livestock farmers identified as female.&#10;Doughnut chart showing that 32% of livestock farmers were employed part-time&#10;Circle showing that there is an 0.8% projected employment change over the 5 years to May 2029 for livestock farmers. &#10;Circle showing that 37, 600 people were employed as crop farmers in November 2024.&#10;Circle showing that the median weekly full-time earnings in 2023 for crop farmers was not available.&#10;Doughnut chart showing that 22% of crop farmers identified as female.&#10;Doughnut chart showing that 17% of crop farmers were employed part-time&#10;Circle showing that there is an 0.1% projected employment change over the 5 years to May 2029 for crop farmers. &#10;Circle showing that 85, 100 people were employed as gardeners in November 2024.&#10;Circle showing that the median weekly full-time earnings in 2023 for gardeners was not available.&#10;Doughnut chart showing that 12% of gardeners identified as female.&#10;Doughnut chart showing that 30% of gardeners were employed part-time&#10;Circle showing that there is an 4% projected employment change over the 5 years to May 2029 for gardeners. &#1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20765" cy="2451735"/>
                    </a:xfrm>
                    <a:prstGeom prst="rect">
                      <a:avLst/>
                    </a:prstGeom>
                  </pic:spPr>
                </pic:pic>
              </a:graphicData>
            </a:graphic>
          </wp:inline>
        </w:drawing>
      </w:r>
    </w:p>
    <w:p w14:paraId="6495E1C3" w14:textId="4A7CB8A4" w:rsidR="001F7C9B" w:rsidRDefault="001F7C9B" w:rsidP="00614CF2">
      <w:pPr>
        <w:pStyle w:val="Caption"/>
      </w:pPr>
      <w:r w:rsidRPr="001F7C9B">
        <w:t>Note:</w:t>
      </w:r>
      <w:r w:rsidR="00F474B4">
        <w:t xml:space="preserve"> </w:t>
      </w:r>
      <w:r w:rsidRPr="001F7C9B">
        <w:t>figures</w:t>
      </w:r>
      <w:r w:rsidR="00F474B4">
        <w:t xml:space="preserve"> </w:t>
      </w:r>
      <w:r w:rsidRPr="001F7C9B">
        <w:t>are</w:t>
      </w:r>
      <w:r w:rsidR="00F474B4">
        <w:t xml:space="preserve"> </w:t>
      </w:r>
      <w:r w:rsidRPr="001F7C9B">
        <w:t>for</w:t>
      </w:r>
      <w:r w:rsidR="00F474B4">
        <w:t xml:space="preserve"> </w:t>
      </w:r>
      <w:r w:rsidRPr="001F7C9B">
        <w:t>occupation</w:t>
      </w:r>
      <w:r w:rsidR="00F474B4">
        <w:t xml:space="preserve"> </w:t>
      </w:r>
      <w:r w:rsidRPr="001F7C9B">
        <w:t>employment</w:t>
      </w:r>
      <w:r w:rsidR="00F474B4">
        <w:t xml:space="preserve"> </w:t>
      </w:r>
      <w:r w:rsidRPr="001F7C9B">
        <w:t>across</w:t>
      </w:r>
      <w:r w:rsidR="00F474B4">
        <w:t xml:space="preserve"> </w:t>
      </w:r>
      <w:r w:rsidRPr="001F7C9B">
        <w:t>all</w:t>
      </w:r>
      <w:r w:rsidR="00F474B4">
        <w:t xml:space="preserve"> </w:t>
      </w:r>
      <w:r w:rsidRPr="001F7C9B">
        <w:t>industries.</w:t>
      </w:r>
      <w:r w:rsidR="00F474B4">
        <w:t xml:space="preserve"> </w:t>
      </w:r>
      <w:r w:rsidRPr="001F7C9B">
        <w:t>*na</w:t>
      </w:r>
      <w:r w:rsidR="00F474B4">
        <w:t xml:space="preserve"> </w:t>
      </w:r>
      <w:r w:rsidRPr="001F7C9B">
        <w:t>=</w:t>
      </w:r>
      <w:r w:rsidR="00F474B4">
        <w:t xml:space="preserve"> </w:t>
      </w:r>
      <w:r w:rsidRPr="001F7C9B">
        <w:t>not</w:t>
      </w:r>
      <w:r w:rsidR="00F474B4">
        <w:t xml:space="preserve"> </w:t>
      </w:r>
      <w:r w:rsidRPr="001F7C9B">
        <w:t>available</w:t>
      </w:r>
    </w:p>
    <w:p w14:paraId="622A88BB" w14:textId="6499EC7B" w:rsidR="001F7C9B" w:rsidRDefault="001F7C9B" w:rsidP="003E558D">
      <w:pPr>
        <w:pStyle w:val="Source"/>
        <w:numPr>
          <w:ilvl w:val="4"/>
          <w:numId w:val="35"/>
        </w:numPr>
      </w:pPr>
      <w:r w:rsidRPr="001F7C9B">
        <w:t>ABS,</w:t>
      </w:r>
      <w:r w:rsidR="00F474B4">
        <w:t xml:space="preserve"> </w:t>
      </w:r>
      <w:r w:rsidRPr="001F7C9B">
        <w:t>Labour</w:t>
      </w:r>
      <w:r w:rsidR="00F474B4">
        <w:t xml:space="preserve"> </w:t>
      </w:r>
      <w:r w:rsidRPr="001F7C9B">
        <w:t>Force,</w:t>
      </w:r>
      <w:r w:rsidR="00F474B4">
        <w:t xml:space="preserve"> </w:t>
      </w:r>
      <w:r w:rsidRPr="001F7C9B">
        <w:t>Australia,</w:t>
      </w:r>
      <w:r w:rsidR="00F474B4">
        <w:t xml:space="preserve"> </w:t>
      </w:r>
      <w:r w:rsidRPr="001F7C9B">
        <w:t>Detailed,</w:t>
      </w:r>
      <w:r w:rsidR="00F474B4">
        <w:t xml:space="preserve"> </w:t>
      </w:r>
      <w:r w:rsidRPr="001F7C9B">
        <w:t>November</w:t>
      </w:r>
      <w:r w:rsidR="00F474B4">
        <w:t xml:space="preserve"> </w:t>
      </w:r>
      <w:r w:rsidRPr="001F7C9B">
        <w:t>2024;</w:t>
      </w:r>
      <w:r w:rsidR="00F474B4">
        <w:t xml:space="preserve"> </w:t>
      </w:r>
      <w:r w:rsidRPr="001F7C9B">
        <w:t>Employment</w:t>
      </w:r>
      <w:r w:rsidR="00F474B4">
        <w:t xml:space="preserve"> </w:t>
      </w:r>
      <w:r w:rsidRPr="001F7C9B">
        <w:t>Projections</w:t>
      </w:r>
      <w:r w:rsidR="00F474B4">
        <w:t xml:space="preserve"> </w:t>
      </w:r>
      <w:r w:rsidRPr="001F7C9B">
        <w:t>produced</w:t>
      </w:r>
      <w:r w:rsidR="00F474B4">
        <w:t xml:space="preserve"> </w:t>
      </w:r>
      <w:r w:rsidRPr="001F7C9B">
        <w:t>by</w:t>
      </w:r>
      <w:r w:rsidR="00F474B4">
        <w:t xml:space="preserve"> </w:t>
      </w:r>
      <w:r w:rsidRPr="001F7C9B">
        <w:t>Victoria</w:t>
      </w:r>
      <w:r w:rsidR="00F474B4">
        <w:t xml:space="preserve"> </w:t>
      </w:r>
      <w:r w:rsidRPr="001F7C9B">
        <w:t>University</w:t>
      </w:r>
      <w:r w:rsidR="00F474B4">
        <w:t xml:space="preserve"> </w:t>
      </w:r>
      <w:r w:rsidRPr="001F7C9B">
        <w:t>for</w:t>
      </w:r>
      <w:r w:rsidR="00F474B4">
        <w:t xml:space="preserve"> </w:t>
      </w:r>
      <w:r w:rsidRPr="001F7C9B">
        <w:t>Jobs</w:t>
      </w:r>
      <w:r w:rsidR="00F474B4">
        <w:t xml:space="preserve"> </w:t>
      </w:r>
      <w:r w:rsidRPr="001F7C9B">
        <w:t>and</w:t>
      </w:r>
      <w:r w:rsidR="00F474B4">
        <w:t xml:space="preserve"> </w:t>
      </w:r>
      <w:r w:rsidRPr="001F7C9B">
        <w:t>Skills</w:t>
      </w:r>
      <w:r w:rsidR="00F474B4">
        <w:t xml:space="preserve"> </w:t>
      </w:r>
      <w:r w:rsidRPr="001F7C9B">
        <w:t>Australia,</w:t>
      </w:r>
      <w:r w:rsidR="00F474B4">
        <w:t xml:space="preserve"> </w:t>
      </w:r>
      <w:r w:rsidRPr="001F7C9B">
        <w:t>2024</w:t>
      </w:r>
      <w:r w:rsidR="00F474B4">
        <w:t xml:space="preserve"> </w:t>
      </w:r>
      <w:r w:rsidRPr="001F7C9B">
        <w:t>(May</w:t>
      </w:r>
      <w:r w:rsidR="00F474B4">
        <w:t xml:space="preserve"> </w:t>
      </w:r>
      <w:r w:rsidRPr="001F7C9B">
        <w:t>2024</w:t>
      </w:r>
      <w:r w:rsidR="00F474B4">
        <w:t xml:space="preserve"> </w:t>
      </w:r>
      <w:r w:rsidRPr="001F7C9B">
        <w:t>to</w:t>
      </w:r>
      <w:r w:rsidR="00F474B4">
        <w:t xml:space="preserve"> </w:t>
      </w:r>
      <w:r w:rsidRPr="001F7C9B">
        <w:t>May</w:t>
      </w:r>
      <w:r w:rsidR="00F474B4">
        <w:t xml:space="preserve"> </w:t>
      </w:r>
      <w:r w:rsidRPr="001F7C9B">
        <w:t>2034).</w:t>
      </w:r>
      <w:r w:rsidR="00F474B4">
        <w:t xml:space="preserve"> </w:t>
      </w:r>
      <w:r w:rsidRPr="001F7C9B">
        <w:t>KPMG,</w:t>
      </w:r>
      <w:r w:rsidR="00F474B4">
        <w:t xml:space="preserve"> </w:t>
      </w:r>
      <w:r w:rsidRPr="001F7C9B">
        <w:t>Skills</w:t>
      </w:r>
      <w:r w:rsidR="00F474B4">
        <w:t xml:space="preserve"> </w:t>
      </w:r>
      <w:r w:rsidRPr="001F7C9B">
        <w:t>Impact,</w:t>
      </w:r>
      <w:r w:rsidR="00F474B4">
        <w:t xml:space="preserve"> </w:t>
      </w:r>
      <w:r w:rsidRPr="001F7C9B">
        <w:t>Agricultural</w:t>
      </w:r>
      <w:r w:rsidR="00F474B4">
        <w:t xml:space="preserve"> </w:t>
      </w:r>
      <w:r w:rsidRPr="001F7C9B">
        <w:t>workforce</w:t>
      </w:r>
      <w:r w:rsidR="00F474B4">
        <w:t xml:space="preserve"> </w:t>
      </w:r>
      <w:r w:rsidRPr="001F7C9B">
        <w:t>digital</w:t>
      </w:r>
      <w:r w:rsidR="00F474B4">
        <w:t xml:space="preserve"> </w:t>
      </w:r>
      <w:r w:rsidRPr="001F7C9B">
        <w:t>capability</w:t>
      </w:r>
      <w:r w:rsidR="00F474B4">
        <w:t xml:space="preserve"> </w:t>
      </w:r>
      <w:r w:rsidRPr="001F7C9B">
        <w:t>framework,</w:t>
      </w:r>
      <w:r w:rsidR="00F474B4">
        <w:t xml:space="preserve"> </w:t>
      </w:r>
      <w:r w:rsidRPr="001F7C9B">
        <w:t>2019</w:t>
      </w:r>
    </w:p>
    <w:p w14:paraId="6EFABA1A" w14:textId="4E781806" w:rsidR="006123E2" w:rsidRPr="00415A2A" w:rsidRDefault="00F474B4" w:rsidP="00B66313">
      <w:pPr>
        <w:rPr>
          <w:rFonts w:ascii="Myriad Pro" w:hAnsi="Myriad Pro"/>
          <w:b/>
          <w:bCs/>
          <w:color w:val="FFFFFF"/>
          <w:sz w:val="18"/>
          <w:szCs w:val="18"/>
        </w:rPr>
      </w:pPr>
      <w:r>
        <w:rPr>
          <w:rFonts w:ascii="Myriad Pro" w:hAnsi="Myriad Pro"/>
          <w:b/>
          <w:bCs/>
          <w:color w:val="FFFFFF"/>
          <w:sz w:val="18"/>
          <w:szCs w:val="18"/>
        </w:rPr>
        <w:t xml:space="preserve"> </w:t>
      </w:r>
    </w:p>
    <w:p w14:paraId="721798BF" w14:textId="77777777" w:rsidR="006123E2" w:rsidRPr="00F67E8F" w:rsidRDefault="006123E2" w:rsidP="00F67E8F">
      <w:pPr>
        <w:sectPr w:rsidR="006123E2" w:rsidRPr="00F67E8F" w:rsidSect="00F90C91">
          <w:headerReference w:type="even" r:id="rId79"/>
          <w:headerReference w:type="default" r:id="rId80"/>
          <w:pgSz w:w="11907" w:h="16840" w:code="9"/>
          <w:pgMar w:top="1134" w:right="1134" w:bottom="1134" w:left="1134" w:header="210" w:footer="454" w:gutter="0"/>
          <w:cols w:space="708"/>
          <w:docGrid w:linePitch="360"/>
        </w:sectPr>
      </w:pPr>
    </w:p>
    <w:p w14:paraId="00F5B745" w14:textId="3FB0897A" w:rsidR="00BE3D4E" w:rsidRDefault="00F82A79" w:rsidP="003B01D3">
      <w:pPr>
        <w:pStyle w:val="Heading1"/>
      </w:pPr>
      <w:bookmarkStart w:id="27" w:name="_Toc200630470"/>
      <w:r>
        <w:lastRenderedPageBreak/>
        <w:t>Jobs</w:t>
      </w:r>
      <w:r w:rsidR="00F474B4">
        <w:t xml:space="preserve"> </w:t>
      </w:r>
      <w:r>
        <w:t>by</w:t>
      </w:r>
      <w:r w:rsidR="00F474B4">
        <w:t xml:space="preserve"> </w:t>
      </w:r>
      <w:r>
        <w:t>location</w:t>
      </w:r>
      <w:bookmarkEnd w:id="27"/>
    </w:p>
    <w:p w14:paraId="64C395BE" w14:textId="6C216713" w:rsidR="00F82A79" w:rsidRDefault="00F82A79" w:rsidP="00F82A79">
      <w:pPr>
        <w:pStyle w:val="Heading2"/>
      </w:pPr>
      <w:bookmarkStart w:id="28" w:name="_Toc200630471"/>
      <w:r>
        <w:t>National</w:t>
      </w:r>
      <w:r w:rsidR="00F474B4">
        <w:t xml:space="preserve"> </w:t>
      </w:r>
      <w:r>
        <w:t>employment</w:t>
      </w:r>
      <w:r w:rsidR="00F474B4">
        <w:t xml:space="preserve"> </w:t>
      </w:r>
      <w:r>
        <w:t>overview</w:t>
      </w:r>
      <w:bookmarkEnd w:id="28"/>
    </w:p>
    <w:p w14:paraId="2F8A2BE1" w14:textId="7B249DED" w:rsidR="00F82A79" w:rsidRDefault="00F82A79" w:rsidP="00F82A79">
      <w:r>
        <w:t>The</w:t>
      </w:r>
      <w:r w:rsidR="00F474B4">
        <w:t xml:space="preserve"> </w:t>
      </w:r>
      <w:r>
        <w:t>Australian</w:t>
      </w:r>
      <w:r w:rsidR="00F474B4">
        <w:t xml:space="preserve"> </w:t>
      </w:r>
      <w:r>
        <w:t>labour</w:t>
      </w:r>
      <w:r w:rsidR="00F474B4">
        <w:t xml:space="preserve"> </w:t>
      </w:r>
      <w:r>
        <w:t>market</w:t>
      </w:r>
      <w:r w:rsidR="00F474B4">
        <w:t xml:space="preserve"> </w:t>
      </w:r>
      <w:r>
        <w:t>was</w:t>
      </w:r>
      <w:r w:rsidR="00F474B4">
        <w:t xml:space="preserve"> </w:t>
      </w:r>
      <w:r>
        <w:t>strong</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November</w:t>
      </w:r>
      <w:r w:rsidR="00F474B4">
        <w:t xml:space="preserve"> </w:t>
      </w:r>
      <w:r>
        <w:t>2024,</w:t>
      </w:r>
      <w:r w:rsidR="00F474B4">
        <w:t xml:space="preserve"> </w:t>
      </w:r>
      <w:r>
        <w:t>with</w:t>
      </w:r>
      <w:r w:rsidR="00F474B4">
        <w:t xml:space="preserve"> </w:t>
      </w:r>
      <w:r>
        <w:t>the</w:t>
      </w:r>
      <w:r w:rsidR="00F474B4">
        <w:t xml:space="preserve"> </w:t>
      </w:r>
      <w:r>
        <w:t>number</w:t>
      </w:r>
      <w:r w:rsidR="00F474B4">
        <w:t xml:space="preserve"> </w:t>
      </w:r>
      <w:r>
        <w:t>of</w:t>
      </w:r>
      <w:r w:rsidR="00F474B4">
        <w:t xml:space="preserve"> </w:t>
      </w:r>
      <w:r>
        <w:t>people</w:t>
      </w:r>
      <w:r w:rsidR="00F474B4">
        <w:t xml:space="preserve"> </w:t>
      </w:r>
      <w:r>
        <w:t>employed</w:t>
      </w:r>
      <w:r w:rsidR="00F474B4">
        <w:t xml:space="preserve"> </w:t>
      </w:r>
      <w:r>
        <w:t>increasing</w:t>
      </w:r>
      <w:r w:rsidR="00F474B4">
        <w:t xml:space="preserve"> </w:t>
      </w:r>
      <w:r>
        <w:t>by</w:t>
      </w:r>
      <w:r w:rsidR="00F474B4">
        <w:t xml:space="preserve"> </w:t>
      </w:r>
      <w:r>
        <w:t>334,500</w:t>
      </w:r>
      <w:r w:rsidR="00F474B4">
        <w:t xml:space="preserve"> </w:t>
      </w:r>
      <w:r>
        <w:t>(or</w:t>
      </w:r>
      <w:r w:rsidR="00F474B4">
        <w:t xml:space="preserve"> </w:t>
      </w:r>
      <w:r>
        <w:t>2.4%),</w:t>
      </w:r>
      <w:r w:rsidR="00F474B4">
        <w:t xml:space="preserve"> </w:t>
      </w:r>
      <w:r>
        <w:t>to</w:t>
      </w:r>
      <w:r w:rsidR="00F474B4">
        <w:t xml:space="preserve"> </w:t>
      </w:r>
      <w:r>
        <w:t>stand</w:t>
      </w:r>
      <w:r w:rsidR="00F474B4">
        <w:t xml:space="preserve"> </w:t>
      </w:r>
      <w:r>
        <w:t>at</w:t>
      </w:r>
      <w:r w:rsidR="00F474B4">
        <w:t xml:space="preserve"> </w:t>
      </w:r>
      <w:r>
        <w:t>a</w:t>
      </w:r>
      <w:r w:rsidR="00F474B4">
        <w:t xml:space="preserve"> </w:t>
      </w:r>
      <w:r>
        <w:t>record</w:t>
      </w:r>
      <w:r w:rsidR="00F474B4">
        <w:t xml:space="preserve"> </w:t>
      </w:r>
      <w:r>
        <w:t>high</w:t>
      </w:r>
      <w:r w:rsidR="00F474B4">
        <w:t xml:space="preserve"> </w:t>
      </w:r>
      <w:r>
        <w:t>of</w:t>
      </w:r>
      <w:r w:rsidR="00F474B4">
        <w:t xml:space="preserve"> </w:t>
      </w:r>
      <w:r>
        <w:t>14,535,500.</w:t>
      </w:r>
      <w:r w:rsidR="00F474B4">
        <w:t xml:space="preserve"> </w:t>
      </w:r>
      <w:r>
        <w:t>Full-time</w:t>
      </w:r>
      <w:r w:rsidR="00F474B4">
        <w:t xml:space="preserve"> </w:t>
      </w:r>
      <w:r>
        <w:t>employment</w:t>
      </w:r>
      <w:r w:rsidR="00F474B4">
        <w:t xml:space="preserve"> </w:t>
      </w:r>
      <w:r>
        <w:t>accounted</w:t>
      </w:r>
      <w:r w:rsidR="00F474B4">
        <w:t xml:space="preserve"> </w:t>
      </w:r>
      <w:r>
        <w:t>for</w:t>
      </w:r>
      <w:r w:rsidR="00F474B4">
        <w:t xml:space="preserve"> </w:t>
      </w:r>
      <w:r>
        <w:t>more</w:t>
      </w:r>
      <w:r w:rsidR="00F474B4">
        <w:t xml:space="preserve"> </w:t>
      </w:r>
      <w:r>
        <w:t>than</w:t>
      </w:r>
      <w:r w:rsidR="00F474B4">
        <w:t xml:space="preserve"> </w:t>
      </w:r>
      <w:r>
        <w:t>two</w:t>
      </w:r>
      <w:r w:rsidR="00F474B4">
        <w:t xml:space="preserve"> </w:t>
      </w:r>
      <w:r>
        <w:t>thirds</w:t>
      </w:r>
      <w:r w:rsidR="00F474B4">
        <w:t xml:space="preserve"> </w:t>
      </w:r>
      <w:r>
        <w:t>(68.2%)</w:t>
      </w:r>
      <w:r w:rsidR="00F474B4">
        <w:t xml:space="preserve"> </w:t>
      </w:r>
      <w:r>
        <w:t>of</w:t>
      </w:r>
      <w:r w:rsidR="00F474B4">
        <w:t xml:space="preserve"> </w:t>
      </w:r>
      <w:r>
        <w:t>the</w:t>
      </w:r>
      <w:r w:rsidR="00F474B4">
        <w:t xml:space="preserve"> </w:t>
      </w:r>
      <w:r>
        <w:t>increase</w:t>
      </w:r>
      <w:r w:rsidR="00F474B4">
        <w:t xml:space="preserve"> </w:t>
      </w:r>
      <w:r>
        <w:t>over</w:t>
      </w:r>
      <w:r w:rsidR="00F474B4">
        <w:t xml:space="preserve"> </w:t>
      </w:r>
      <w:r>
        <w:t>the</w:t>
      </w:r>
      <w:r w:rsidR="00F474B4">
        <w:t xml:space="preserve"> </w:t>
      </w:r>
      <w:r>
        <w:t>period.</w:t>
      </w:r>
      <w:r w:rsidR="00F474B4">
        <w:t xml:space="preserve"> </w:t>
      </w:r>
      <w:r>
        <w:t>Reflecting</w:t>
      </w:r>
      <w:r w:rsidR="00F474B4">
        <w:t xml:space="preserve"> </w:t>
      </w:r>
      <w:r>
        <w:t>the</w:t>
      </w:r>
      <w:r w:rsidR="00F474B4">
        <w:t xml:space="preserve"> </w:t>
      </w:r>
      <w:r>
        <w:t>underlying</w:t>
      </w:r>
      <w:r w:rsidR="00F474B4">
        <w:t xml:space="preserve"> </w:t>
      </w:r>
      <w:r>
        <w:t>strength</w:t>
      </w:r>
      <w:r w:rsidR="00F474B4">
        <w:t xml:space="preserve"> </w:t>
      </w:r>
      <w:r>
        <w:t>and</w:t>
      </w:r>
      <w:r w:rsidR="00F474B4">
        <w:t xml:space="preserve"> </w:t>
      </w:r>
      <w:r>
        <w:t>resilience</w:t>
      </w:r>
      <w:r w:rsidR="00F474B4">
        <w:t xml:space="preserve"> </w:t>
      </w:r>
      <w:r>
        <w:t>of</w:t>
      </w:r>
      <w:r w:rsidR="00F474B4">
        <w:t xml:space="preserve"> </w:t>
      </w:r>
      <w:r>
        <w:t>the</w:t>
      </w:r>
      <w:r w:rsidR="00F474B4">
        <w:t xml:space="preserve"> </w:t>
      </w:r>
      <w:r>
        <w:t>Australian</w:t>
      </w:r>
      <w:r w:rsidR="00F474B4">
        <w:t xml:space="preserve"> </w:t>
      </w:r>
      <w:r>
        <w:t>labour</w:t>
      </w:r>
      <w:r w:rsidR="00F474B4">
        <w:t xml:space="preserve"> </w:t>
      </w:r>
      <w:r>
        <w:t>market,</w:t>
      </w:r>
      <w:r w:rsidR="00F474B4">
        <w:t xml:space="preserve"> </w:t>
      </w:r>
      <w:r>
        <w:t>the</w:t>
      </w:r>
      <w:r w:rsidR="00F474B4">
        <w:t xml:space="preserve"> </w:t>
      </w:r>
      <w:r>
        <w:t>unemployment</w:t>
      </w:r>
      <w:r w:rsidR="00F474B4">
        <w:t xml:space="preserve"> </w:t>
      </w:r>
      <w:r>
        <w:t>rate</w:t>
      </w:r>
      <w:r w:rsidR="00F474B4">
        <w:t xml:space="preserve"> </w:t>
      </w:r>
      <w:r>
        <w:t>stood</w:t>
      </w:r>
      <w:r w:rsidR="00F474B4">
        <w:t xml:space="preserve"> </w:t>
      </w:r>
      <w:r>
        <w:t>at</w:t>
      </w:r>
      <w:r w:rsidR="00F474B4">
        <w:t xml:space="preserve"> </w:t>
      </w:r>
      <w:r>
        <w:t>just</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participation</w:t>
      </w:r>
      <w:r w:rsidR="00F474B4">
        <w:t xml:space="preserve"> </w:t>
      </w:r>
      <w:r>
        <w:t>rate,</w:t>
      </w:r>
      <w:r w:rsidR="00F474B4">
        <w:t xml:space="preserve"> </w:t>
      </w:r>
      <w:r>
        <w:t>at</w:t>
      </w:r>
      <w:r w:rsidR="00F474B4">
        <w:t xml:space="preserve"> </w:t>
      </w:r>
      <w:r>
        <w:t>67.0%,</w:t>
      </w:r>
      <w:r w:rsidR="00F474B4">
        <w:t xml:space="preserve"> </w:t>
      </w:r>
      <w:r>
        <w:t>remained</w:t>
      </w:r>
      <w:r w:rsidR="00F474B4">
        <w:t xml:space="preserve"> </w:t>
      </w:r>
      <w:r>
        <w:t>close</w:t>
      </w:r>
      <w:r w:rsidR="00F474B4">
        <w:t xml:space="preserve"> </w:t>
      </w:r>
      <w:r>
        <w:t>to</w:t>
      </w:r>
      <w:r w:rsidR="00F474B4">
        <w:t xml:space="preserve"> </w:t>
      </w:r>
      <w:r>
        <w:t>its</w:t>
      </w:r>
      <w:r w:rsidR="00F474B4">
        <w:t xml:space="preserve"> </w:t>
      </w:r>
      <w:r>
        <w:t>equal</w:t>
      </w:r>
      <w:r w:rsidR="00F474B4">
        <w:t xml:space="preserve"> </w:t>
      </w:r>
      <w:r>
        <w:t>record</w:t>
      </w:r>
      <w:r w:rsidR="00F474B4">
        <w:t xml:space="preserve"> </w:t>
      </w:r>
      <w:r>
        <w:t>high</w:t>
      </w:r>
      <w:r w:rsidR="00F474B4">
        <w:t xml:space="preserve"> </w:t>
      </w:r>
      <w:r>
        <w:t>of</w:t>
      </w:r>
      <w:r w:rsidR="00F474B4">
        <w:t xml:space="preserve"> </w:t>
      </w:r>
      <w:r>
        <w:t>67.1%.</w:t>
      </w:r>
      <w:r w:rsidR="00F474B4">
        <w:t xml:space="preserve"> </w:t>
      </w:r>
    </w:p>
    <w:p w14:paraId="39224458" w14:textId="657F959C" w:rsidR="00F82A79" w:rsidRPr="00F82A79" w:rsidRDefault="00F82A79" w:rsidP="00F82A79">
      <w:r>
        <w:t>Nationally,</w:t>
      </w:r>
      <w:r w:rsidR="00F474B4">
        <w:t xml:space="preserve"> </w:t>
      </w:r>
      <w:r>
        <w:t>the</w:t>
      </w:r>
      <w:r w:rsidR="00F474B4">
        <w:t xml:space="preserve"> </w:t>
      </w:r>
      <w:r>
        <w:t>number</w:t>
      </w:r>
      <w:r w:rsidR="00F474B4">
        <w:t xml:space="preserve"> </w:t>
      </w:r>
      <w:r>
        <w:t>of</w:t>
      </w:r>
      <w:r w:rsidR="00F474B4">
        <w:t xml:space="preserve"> </w:t>
      </w:r>
      <w:r>
        <w:t>advertised</w:t>
      </w:r>
      <w:r w:rsidR="00F474B4">
        <w:t xml:space="preserve"> </w:t>
      </w:r>
      <w:r>
        <w:t>job</w:t>
      </w:r>
      <w:r w:rsidR="00F474B4">
        <w:t xml:space="preserve"> </w:t>
      </w:r>
      <w:r>
        <w:t>vacancies</w:t>
      </w:r>
      <w:r w:rsidR="00F474B4">
        <w:t xml:space="preserve"> </w:t>
      </w:r>
      <w:r>
        <w:t>has</w:t>
      </w:r>
      <w:r w:rsidR="00F474B4">
        <w:t xml:space="preserve"> </w:t>
      </w:r>
      <w:r>
        <w:t>trended</w:t>
      </w:r>
      <w:r w:rsidR="00F474B4">
        <w:t xml:space="preserve"> </w:t>
      </w:r>
      <w:r>
        <w:t>down</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(down</w:t>
      </w:r>
      <w:r w:rsidR="00F474B4">
        <w:t xml:space="preserve"> </w:t>
      </w:r>
      <w:r>
        <w:t>by</w:t>
      </w:r>
      <w:r w:rsidR="00F474B4">
        <w:t xml:space="preserve"> </w:t>
      </w:r>
      <w:r>
        <w:t>17.4%).</w:t>
      </w:r>
      <w:r w:rsidR="00F474B4">
        <w:t xml:space="preserve"> </w:t>
      </w:r>
      <w:r>
        <w:t>Despite</w:t>
      </w:r>
      <w:r w:rsidR="00F474B4">
        <w:t xml:space="preserve"> </w:t>
      </w:r>
      <w:r>
        <w:t>this,</w:t>
      </w:r>
      <w:r w:rsidR="00F474B4">
        <w:t xml:space="preserve"> </w:t>
      </w:r>
      <w:r>
        <w:t>vacancy</w:t>
      </w:r>
      <w:r w:rsidR="00F474B4">
        <w:t xml:space="preserve"> </w:t>
      </w:r>
      <w:r>
        <w:t>numbers</w:t>
      </w:r>
      <w:r w:rsidR="00F474B4">
        <w:t xml:space="preserve"> </w:t>
      </w:r>
      <w:r>
        <w:t>remain</w:t>
      </w:r>
      <w:r w:rsidR="00F474B4">
        <w:t xml:space="preserve"> </w:t>
      </w:r>
      <w:r>
        <w:t>relatively</w:t>
      </w:r>
      <w:r w:rsidR="00F474B4">
        <w:t xml:space="preserve"> </w:t>
      </w:r>
      <w:r>
        <w:t>high</w:t>
      </w:r>
      <w:r w:rsidR="00F474B4">
        <w:t xml:space="preserve"> </w:t>
      </w:r>
      <w:r>
        <w:t>at</w:t>
      </w:r>
      <w:r w:rsidR="00F474B4">
        <w:t xml:space="preserve"> </w:t>
      </w:r>
      <w:r>
        <w:t>around</w:t>
      </w:r>
      <w:r w:rsidR="00F474B4">
        <w:t xml:space="preserve"> </w:t>
      </w:r>
      <w:r>
        <w:t>25%</w:t>
      </w:r>
      <w:r w:rsidR="00F474B4">
        <w:t xml:space="preserve"> </w:t>
      </w:r>
      <w:r>
        <w:t>above</w:t>
      </w:r>
      <w:r w:rsidR="00F474B4">
        <w:t xml:space="preserve"> </w:t>
      </w:r>
      <w:r>
        <w:t>levels</w:t>
      </w:r>
      <w:r w:rsidR="00F474B4">
        <w:t xml:space="preserve"> </w:t>
      </w:r>
      <w:r>
        <w:t>recorded</w:t>
      </w:r>
      <w:r w:rsidR="00F474B4">
        <w:t xml:space="preserve"> </w:t>
      </w:r>
      <w:r>
        <w:t>in</w:t>
      </w:r>
      <w:r w:rsidR="00F474B4">
        <w:t xml:space="preserve"> </w:t>
      </w:r>
      <w:r>
        <w:t>2019.</w:t>
      </w:r>
    </w:p>
    <w:p w14:paraId="0D47400E" w14:textId="1D101A50" w:rsidR="009C4D7F" w:rsidRDefault="00F82A79" w:rsidP="00614CF2">
      <w:pPr>
        <w:pStyle w:val="Caption"/>
      </w:pPr>
      <w:r w:rsidRPr="008C08C9">
        <w:t>Unemployment</w:t>
      </w:r>
      <w:r w:rsidR="00F474B4">
        <w:t xml:space="preserve"> </w:t>
      </w:r>
      <w:r w:rsidRPr="008C08C9">
        <w:t>rate</w:t>
      </w:r>
      <w:r w:rsidR="00F474B4">
        <w:t xml:space="preserve"> </w:t>
      </w:r>
      <w:r w:rsidRPr="008C08C9">
        <w:t>and</w:t>
      </w:r>
      <w:r w:rsidR="00F474B4">
        <w:t xml:space="preserve"> </w:t>
      </w:r>
      <w:r w:rsidRPr="008C08C9">
        <w:t>annual</w:t>
      </w:r>
      <w:r w:rsidR="00F474B4">
        <w:t xml:space="preserve"> </w:t>
      </w:r>
      <w:r w:rsidRPr="008C08C9">
        <w:t>employment</w:t>
      </w:r>
      <w:r w:rsidR="00F474B4">
        <w:t xml:space="preserve"> </w:t>
      </w:r>
      <w:r w:rsidRPr="008C08C9">
        <w:t>growth,</w:t>
      </w:r>
      <w:r w:rsidR="00F474B4">
        <w:t xml:space="preserve"> </w:t>
      </w:r>
      <w:r w:rsidRPr="008C08C9">
        <w:t>Australia,</w:t>
      </w:r>
      <w:r w:rsidR="00F474B4">
        <w:t xml:space="preserve"> </w:t>
      </w:r>
      <w:r w:rsidRPr="008C08C9">
        <w:t>November</w:t>
      </w:r>
      <w:r w:rsidR="00F474B4">
        <w:t xml:space="preserve"> </w:t>
      </w:r>
      <w:r w:rsidRPr="008C08C9">
        <w:t>2014</w:t>
      </w:r>
      <w:r w:rsidR="00F474B4">
        <w:t xml:space="preserve"> </w:t>
      </w:r>
      <w:r w:rsidRPr="008C08C9">
        <w:t>to</w:t>
      </w:r>
      <w:r w:rsidR="00F474B4">
        <w:t xml:space="preserve"> </w:t>
      </w:r>
      <w:r w:rsidRPr="008C08C9">
        <w:t>November</w:t>
      </w:r>
      <w:r w:rsidR="00F474B4">
        <w:t xml:space="preserve"> </w:t>
      </w:r>
      <w:r w:rsidRPr="008C08C9">
        <w:t>2024</w:t>
      </w:r>
    </w:p>
    <w:p w14:paraId="0CD16F96" w14:textId="77777777" w:rsidR="00830CC1" w:rsidRDefault="00294ECF" w:rsidP="003132CA">
      <w:r>
        <w:rPr>
          <w:noProof/>
        </w:rPr>
        <w:drawing>
          <wp:inline distT="0" distB="0" distL="0" distR="0" wp14:anchorId="5B63452B" wp14:editId="7B6988E9">
            <wp:extent cx="6120000" cy="3958555"/>
            <wp:effectExtent l="0" t="0" r="0" b="4445"/>
            <wp:docPr id="1467504200" name="Picture 44" descr="Bar and line graph depicting annual employment growth and the unemployment rate over the last 10 years to November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04200" name="Picture 44" descr="Bar and line graph depicting annual employment growth and the unemployment rate over the last 10 years to November 2024. "/>
                    <pic:cNvPicPr/>
                  </pic:nvPicPr>
                  <pic:blipFill>
                    <a:blip r:embed="rId81">
                      <a:extLst>
                        <a:ext uri="{28A0092B-C50C-407E-A947-70E740481C1C}">
                          <a14:useLocalDpi xmlns:a14="http://schemas.microsoft.com/office/drawing/2010/main" val="0"/>
                        </a:ext>
                      </a:extLst>
                    </a:blip>
                    <a:stretch>
                      <a:fillRect/>
                    </a:stretch>
                  </pic:blipFill>
                  <pic:spPr>
                    <a:xfrm>
                      <a:off x="0" y="0"/>
                      <a:ext cx="6120000" cy="3958555"/>
                    </a:xfrm>
                    <a:prstGeom prst="rect">
                      <a:avLst/>
                    </a:prstGeom>
                  </pic:spPr>
                </pic:pic>
              </a:graphicData>
            </a:graphic>
          </wp:inline>
        </w:drawing>
      </w:r>
    </w:p>
    <w:p w14:paraId="655B4561" w14:textId="77777777" w:rsidR="009E131E" w:rsidRDefault="009E131E" w:rsidP="009E131E">
      <w:pPr>
        <w:pStyle w:val="Heading3"/>
      </w:pPr>
      <w:r>
        <w:t>Youth labour market</w:t>
      </w:r>
    </w:p>
    <w:p w14:paraId="6694D6AE" w14:textId="69BAED57" w:rsidR="009E131E" w:rsidRDefault="009E131E" w:rsidP="009E131E">
      <w:r>
        <w:t xml:space="preserve">There were a record 2,254,300 young people (15–24 years) employed in November 2024, up by 72,600 (or 3.3%) over the year. The increase in employment for young people was due to strong growth in part-time employment (up by 90,200 or 7.4%). The youth unemployment rate fell by 1.1 percentage points over the year, to 8.8% in November 2024, although it remains more than double the rate recorded for </w:t>
      </w:r>
      <w:r>
        <w:lastRenderedPageBreak/>
        <w:t>all people. The participation rate for young people also fell, by 0.7 percentage points over the year, to 70.9% in November 2024.</w:t>
      </w:r>
    </w:p>
    <w:p w14:paraId="76FCCF9D" w14:textId="77777777" w:rsidR="009E131E" w:rsidRDefault="009E131E" w:rsidP="009E131E">
      <w:r>
        <w:t xml:space="preserve">Despite reasonably strong labour market conditions, the number of young people who were long-term unemployed rose significantly, by 10,300 (or 46.6%) over the year, to 32,400 in November 2024. Youth also comprised 27.0% of the total long-term unemployment pool in November 2024, above the 21.1% recorded a year earlier. </w:t>
      </w:r>
    </w:p>
    <w:p w14:paraId="67A77371" w14:textId="327A5552" w:rsidR="00294ECF" w:rsidRPr="00F82A79" w:rsidRDefault="009E131E" w:rsidP="009E131E">
      <w:r>
        <w:t xml:space="preserve">It is important to note that young people are particularly vulnerable during economic downturns, as they tend to have fewer skills and less experience than older people and are often the first to be let go by employers during times of economic difficulty. </w:t>
      </w:r>
    </w:p>
    <w:p w14:paraId="36881335" w14:textId="429145A6" w:rsidR="00F82A79" w:rsidRDefault="00F82A79" w:rsidP="00614CF2">
      <w:pPr>
        <w:pStyle w:val="Caption"/>
      </w:pPr>
      <w:r>
        <w:t>Employment</w:t>
      </w:r>
      <w:r w:rsidR="00F474B4">
        <w:t xml:space="preserve"> </w:t>
      </w:r>
      <w:r>
        <w:t>by</w:t>
      </w:r>
      <w:r w:rsidR="00F474B4">
        <w:t xml:space="preserve"> </w:t>
      </w:r>
      <w:r>
        <w:t>state</w:t>
      </w:r>
      <w:r w:rsidR="00F474B4">
        <w:t xml:space="preserve"> </w:t>
      </w:r>
      <w:r>
        <w:t>and</w:t>
      </w:r>
      <w:r w:rsidR="00F474B4">
        <w:t xml:space="preserve"> </w:t>
      </w:r>
      <w:r>
        <w:t>territory</w:t>
      </w:r>
    </w:p>
    <w:tbl>
      <w:tblPr>
        <w:tblStyle w:val="TableGrid"/>
        <w:tblW w:w="5000" w:type="pct"/>
        <w:tblLook w:val="0020" w:firstRow="1" w:lastRow="0" w:firstColumn="0" w:lastColumn="0" w:noHBand="0" w:noVBand="0"/>
      </w:tblPr>
      <w:tblGrid>
        <w:gridCol w:w="2090"/>
        <w:gridCol w:w="963"/>
        <w:gridCol w:w="725"/>
        <w:gridCol w:w="727"/>
        <w:gridCol w:w="725"/>
        <w:gridCol w:w="909"/>
        <w:gridCol w:w="858"/>
        <w:gridCol w:w="958"/>
        <w:gridCol w:w="726"/>
        <w:gridCol w:w="958"/>
      </w:tblGrid>
      <w:tr w:rsidR="00F82A79" w14:paraId="77AC1A27"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137" w:type="pct"/>
            <w:vMerge w:val="restart"/>
          </w:tcPr>
          <w:p w14:paraId="04C690DE" w14:textId="77777777" w:rsidR="00F82A79" w:rsidRDefault="00F82A79" w:rsidP="001F20F9">
            <w:pPr>
              <w:pStyle w:val="TableHeader"/>
            </w:pPr>
          </w:p>
        </w:tc>
        <w:tc>
          <w:tcPr>
            <w:tcW w:w="1288" w:type="pct"/>
            <w:gridSpan w:val="3"/>
          </w:tcPr>
          <w:p w14:paraId="50B03607" w14:textId="77777777" w:rsidR="00F82A79" w:rsidRPr="006D723E" w:rsidRDefault="00F82A79" w:rsidP="00913D04">
            <w:pPr>
              <w:pStyle w:val="TableHeader"/>
              <w:jc w:val="center"/>
            </w:pPr>
            <w:r w:rsidRPr="006D723E">
              <w:t>Employment</w:t>
            </w:r>
          </w:p>
        </w:tc>
        <w:tc>
          <w:tcPr>
            <w:tcW w:w="858" w:type="pct"/>
            <w:gridSpan w:val="2"/>
          </w:tcPr>
          <w:p w14:paraId="13159488" w14:textId="1190EE8A" w:rsidR="00F82A79" w:rsidRPr="006D723E" w:rsidRDefault="00F82A79" w:rsidP="00913D04">
            <w:pPr>
              <w:pStyle w:val="TableHeader"/>
              <w:jc w:val="center"/>
            </w:pPr>
            <w:r w:rsidRPr="006D723E">
              <w:t>Employment</w:t>
            </w:r>
            <w:r w:rsidR="00F474B4">
              <w:t xml:space="preserve"> </w:t>
            </w:r>
            <w:r w:rsidRPr="006D723E">
              <w:t>profile</w:t>
            </w:r>
          </w:p>
        </w:tc>
        <w:tc>
          <w:tcPr>
            <w:tcW w:w="859" w:type="pct"/>
            <w:gridSpan w:val="2"/>
          </w:tcPr>
          <w:p w14:paraId="3DEFE971" w14:textId="457F009D" w:rsidR="00F82A79" w:rsidRPr="006D723E" w:rsidRDefault="00F82A79" w:rsidP="00913D04">
            <w:pPr>
              <w:pStyle w:val="TableHeader"/>
              <w:jc w:val="center"/>
            </w:pPr>
            <w:r w:rsidRPr="006D723E">
              <w:t>Unemployment</w:t>
            </w:r>
            <w:r w:rsidR="00F474B4">
              <w:t xml:space="preserve"> </w:t>
            </w:r>
            <w:r w:rsidRPr="006D723E">
              <w:t>rate</w:t>
            </w:r>
          </w:p>
        </w:tc>
        <w:tc>
          <w:tcPr>
            <w:tcW w:w="858" w:type="pct"/>
            <w:gridSpan w:val="2"/>
          </w:tcPr>
          <w:p w14:paraId="37DB6B31" w14:textId="3153B1D3" w:rsidR="00F82A79" w:rsidRPr="006D723E" w:rsidRDefault="00F82A79" w:rsidP="00913D04">
            <w:pPr>
              <w:pStyle w:val="TableHeader"/>
              <w:jc w:val="center"/>
            </w:pPr>
            <w:r w:rsidRPr="006D723E">
              <w:t>Participation</w:t>
            </w:r>
            <w:r w:rsidR="00F474B4">
              <w:t xml:space="preserve"> </w:t>
            </w:r>
            <w:r w:rsidRPr="006D723E">
              <w:t>rate</w:t>
            </w:r>
          </w:p>
        </w:tc>
      </w:tr>
      <w:tr w:rsidR="00F82A79" w14:paraId="6E37D7AD" w14:textId="77777777" w:rsidTr="00E926E8">
        <w:trPr>
          <w:trHeight w:val="20"/>
        </w:trPr>
        <w:tc>
          <w:tcPr>
            <w:tcW w:w="1137" w:type="pct"/>
            <w:vMerge/>
          </w:tcPr>
          <w:p w14:paraId="207444D4" w14:textId="77777777" w:rsidR="00F82A79" w:rsidRDefault="00F82A79" w:rsidP="001F20F9">
            <w:pPr>
              <w:pStyle w:val="TableHeader"/>
            </w:pPr>
          </w:p>
        </w:tc>
        <w:tc>
          <w:tcPr>
            <w:tcW w:w="429" w:type="pct"/>
            <w:shd w:val="clear" w:color="auto" w:fill="0E0048" w:themeFill="text2"/>
          </w:tcPr>
          <w:p w14:paraId="278139D5" w14:textId="22CB9A60" w:rsidR="00F82A79" w:rsidRPr="001F20F9" w:rsidRDefault="00F82A79" w:rsidP="001F20F9">
            <w:pPr>
              <w:pStyle w:val="TableHeader"/>
            </w:pPr>
            <w:r w:rsidRPr="001F20F9">
              <w:t>Nov</w:t>
            </w:r>
            <w:r w:rsidR="00F474B4" w:rsidRPr="001F20F9">
              <w:t xml:space="preserve"> </w:t>
            </w:r>
            <w:r w:rsidRPr="001F20F9">
              <w:t>2024</w:t>
            </w:r>
          </w:p>
        </w:tc>
        <w:tc>
          <w:tcPr>
            <w:tcW w:w="859" w:type="pct"/>
            <w:gridSpan w:val="2"/>
            <w:shd w:val="clear" w:color="auto" w:fill="0E0048" w:themeFill="text2"/>
          </w:tcPr>
          <w:p w14:paraId="2394586D" w14:textId="6A9CD8C9" w:rsidR="00F82A79" w:rsidRPr="001F20F9" w:rsidRDefault="00F82A79"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29" w:type="pct"/>
            <w:shd w:val="clear" w:color="auto" w:fill="0E0048" w:themeFill="text2"/>
          </w:tcPr>
          <w:p w14:paraId="0D112258" w14:textId="77777777" w:rsidR="00F82A79" w:rsidRPr="001F20F9" w:rsidRDefault="00F82A79" w:rsidP="001F20F9">
            <w:pPr>
              <w:pStyle w:val="TableHeader"/>
            </w:pPr>
            <w:r w:rsidRPr="001F20F9">
              <w:t>Part-time</w:t>
            </w:r>
          </w:p>
        </w:tc>
        <w:tc>
          <w:tcPr>
            <w:tcW w:w="429" w:type="pct"/>
            <w:shd w:val="clear" w:color="auto" w:fill="0E0048" w:themeFill="text2"/>
          </w:tcPr>
          <w:p w14:paraId="655F4E27" w14:textId="77777777" w:rsidR="00F82A79" w:rsidRPr="001F20F9" w:rsidRDefault="00F82A79" w:rsidP="001F20F9">
            <w:pPr>
              <w:pStyle w:val="TableHeader"/>
            </w:pPr>
            <w:r w:rsidRPr="001F20F9">
              <w:t>Female</w:t>
            </w:r>
          </w:p>
        </w:tc>
        <w:tc>
          <w:tcPr>
            <w:tcW w:w="429" w:type="pct"/>
            <w:shd w:val="clear" w:color="auto" w:fill="0E0048" w:themeFill="text2"/>
          </w:tcPr>
          <w:p w14:paraId="14461340" w14:textId="1173C71C" w:rsidR="00F82A79" w:rsidRPr="001F20F9" w:rsidRDefault="00F82A79" w:rsidP="001F20F9">
            <w:pPr>
              <w:pStyle w:val="TableHeader"/>
            </w:pPr>
            <w:r w:rsidRPr="001F20F9">
              <w:t>Nov</w:t>
            </w:r>
            <w:r w:rsidR="00F474B4" w:rsidRPr="001F20F9">
              <w:t xml:space="preserve">  </w:t>
            </w:r>
            <w:r w:rsidRPr="001F20F9">
              <w:t>2024</w:t>
            </w:r>
          </w:p>
        </w:tc>
        <w:tc>
          <w:tcPr>
            <w:tcW w:w="429" w:type="pct"/>
            <w:shd w:val="clear" w:color="auto" w:fill="0E0048" w:themeFill="text2"/>
          </w:tcPr>
          <w:p w14:paraId="5F5D32FF" w14:textId="6FB29E14" w:rsidR="00F82A79" w:rsidRPr="001F20F9" w:rsidRDefault="00F82A79"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29" w:type="pct"/>
            <w:shd w:val="clear" w:color="auto" w:fill="0E0048" w:themeFill="text2"/>
          </w:tcPr>
          <w:p w14:paraId="157A5C0C" w14:textId="4308A5CA" w:rsidR="00F82A79" w:rsidRPr="001F20F9" w:rsidRDefault="00F82A79" w:rsidP="001F20F9">
            <w:pPr>
              <w:pStyle w:val="TableHeader"/>
            </w:pPr>
            <w:r w:rsidRPr="001F20F9">
              <w:t>Nov</w:t>
            </w:r>
            <w:r w:rsidR="00F474B4" w:rsidRPr="001F20F9">
              <w:t xml:space="preserve"> </w:t>
            </w:r>
            <w:r w:rsidRPr="001F20F9">
              <w:t>2024</w:t>
            </w:r>
          </w:p>
        </w:tc>
        <w:tc>
          <w:tcPr>
            <w:tcW w:w="429" w:type="pct"/>
            <w:shd w:val="clear" w:color="auto" w:fill="0E0048" w:themeFill="text2"/>
          </w:tcPr>
          <w:p w14:paraId="1229F20F" w14:textId="186787F2" w:rsidR="00F82A79" w:rsidRPr="001F20F9" w:rsidRDefault="00F82A79"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r>
      <w:tr w:rsidR="00DB3CE3" w14:paraId="7DF4E21F" w14:textId="77777777" w:rsidTr="00E926E8">
        <w:trPr>
          <w:trHeight w:val="20"/>
        </w:trPr>
        <w:tc>
          <w:tcPr>
            <w:tcW w:w="1137" w:type="pct"/>
            <w:shd w:val="clear" w:color="auto" w:fill="F26322" w:themeFill="accent2"/>
          </w:tcPr>
          <w:p w14:paraId="798C479C" w14:textId="77777777" w:rsidR="00F82A79" w:rsidRPr="003132CA" w:rsidRDefault="00F82A79" w:rsidP="006D723E">
            <w:pPr>
              <w:rPr>
                <w:bCs/>
              </w:rPr>
            </w:pPr>
            <w:r w:rsidRPr="003132CA">
              <w:rPr>
                <w:bCs/>
              </w:rPr>
              <w:t>Region</w:t>
            </w:r>
          </w:p>
        </w:tc>
        <w:tc>
          <w:tcPr>
            <w:tcW w:w="429" w:type="pct"/>
            <w:shd w:val="clear" w:color="auto" w:fill="F26322" w:themeFill="accent2"/>
          </w:tcPr>
          <w:p w14:paraId="15A4259F" w14:textId="77777777" w:rsidR="00F82A79" w:rsidRPr="003132CA" w:rsidRDefault="00F82A79" w:rsidP="006D723E">
            <w:pPr>
              <w:rPr>
                <w:bCs/>
              </w:rPr>
            </w:pPr>
            <w:r w:rsidRPr="003132CA">
              <w:rPr>
                <w:bCs/>
              </w:rPr>
              <w:t>‘000</w:t>
            </w:r>
          </w:p>
        </w:tc>
        <w:tc>
          <w:tcPr>
            <w:tcW w:w="429" w:type="pct"/>
            <w:shd w:val="clear" w:color="auto" w:fill="F26322" w:themeFill="accent2"/>
          </w:tcPr>
          <w:p w14:paraId="5543FCE2" w14:textId="77777777" w:rsidR="00F82A79" w:rsidRPr="003132CA" w:rsidRDefault="00F82A79" w:rsidP="006D723E">
            <w:pPr>
              <w:rPr>
                <w:bCs/>
              </w:rPr>
            </w:pPr>
            <w:r w:rsidRPr="003132CA">
              <w:rPr>
                <w:bCs/>
              </w:rPr>
              <w:t>‘000</w:t>
            </w:r>
          </w:p>
        </w:tc>
        <w:tc>
          <w:tcPr>
            <w:tcW w:w="429" w:type="pct"/>
            <w:shd w:val="clear" w:color="auto" w:fill="F26322" w:themeFill="accent2"/>
          </w:tcPr>
          <w:p w14:paraId="2C4945D1" w14:textId="77777777" w:rsidR="00F82A79" w:rsidRPr="003132CA" w:rsidRDefault="00F82A79" w:rsidP="006D723E">
            <w:pPr>
              <w:rPr>
                <w:bCs/>
              </w:rPr>
            </w:pPr>
            <w:r w:rsidRPr="003132CA">
              <w:rPr>
                <w:bCs/>
              </w:rPr>
              <w:t>%</w:t>
            </w:r>
          </w:p>
        </w:tc>
        <w:tc>
          <w:tcPr>
            <w:tcW w:w="429" w:type="pct"/>
            <w:shd w:val="clear" w:color="auto" w:fill="F26322" w:themeFill="accent2"/>
          </w:tcPr>
          <w:p w14:paraId="120822FE" w14:textId="77777777" w:rsidR="00F82A79" w:rsidRPr="003132CA" w:rsidRDefault="00F82A79" w:rsidP="006D723E">
            <w:pPr>
              <w:rPr>
                <w:bCs/>
              </w:rPr>
            </w:pPr>
            <w:r w:rsidRPr="003132CA">
              <w:rPr>
                <w:bCs/>
              </w:rPr>
              <w:t>%</w:t>
            </w:r>
          </w:p>
        </w:tc>
        <w:tc>
          <w:tcPr>
            <w:tcW w:w="429" w:type="pct"/>
            <w:shd w:val="clear" w:color="auto" w:fill="F26322" w:themeFill="accent2"/>
          </w:tcPr>
          <w:p w14:paraId="5D33295D" w14:textId="77777777" w:rsidR="00F82A79" w:rsidRPr="003132CA" w:rsidRDefault="00F82A79" w:rsidP="006D723E">
            <w:pPr>
              <w:rPr>
                <w:bCs/>
              </w:rPr>
            </w:pPr>
            <w:r w:rsidRPr="003132CA">
              <w:rPr>
                <w:bCs/>
              </w:rPr>
              <w:t>%</w:t>
            </w:r>
          </w:p>
        </w:tc>
        <w:tc>
          <w:tcPr>
            <w:tcW w:w="429" w:type="pct"/>
            <w:shd w:val="clear" w:color="auto" w:fill="F26322" w:themeFill="accent2"/>
          </w:tcPr>
          <w:p w14:paraId="0EC6AC61" w14:textId="77777777" w:rsidR="00F82A79" w:rsidRPr="003132CA" w:rsidRDefault="00F82A79" w:rsidP="006D723E">
            <w:pPr>
              <w:rPr>
                <w:bCs/>
              </w:rPr>
            </w:pPr>
            <w:r w:rsidRPr="003132CA">
              <w:rPr>
                <w:bCs/>
              </w:rPr>
              <w:t>%</w:t>
            </w:r>
          </w:p>
        </w:tc>
        <w:tc>
          <w:tcPr>
            <w:tcW w:w="429" w:type="pct"/>
            <w:shd w:val="clear" w:color="auto" w:fill="F26322" w:themeFill="accent2"/>
          </w:tcPr>
          <w:p w14:paraId="76CFC5AC" w14:textId="11CB64C5" w:rsidR="00F82A79" w:rsidRPr="003132CA" w:rsidRDefault="00F82A79" w:rsidP="006D723E">
            <w:pPr>
              <w:rPr>
                <w:bCs/>
              </w:rPr>
            </w:pPr>
            <w:r w:rsidRPr="003132CA">
              <w:rPr>
                <w:bCs/>
              </w:rPr>
              <w:t>%</w:t>
            </w:r>
            <w:r w:rsidR="00F474B4" w:rsidRPr="003132CA">
              <w:rPr>
                <w:bCs/>
              </w:rPr>
              <w:t xml:space="preserve"> </w:t>
            </w:r>
            <w:r w:rsidRPr="003132CA">
              <w:rPr>
                <w:bCs/>
              </w:rPr>
              <w:t>pts</w:t>
            </w:r>
          </w:p>
        </w:tc>
        <w:tc>
          <w:tcPr>
            <w:tcW w:w="429" w:type="pct"/>
            <w:shd w:val="clear" w:color="auto" w:fill="F26322" w:themeFill="accent2"/>
          </w:tcPr>
          <w:p w14:paraId="1BDF5FC8" w14:textId="77777777" w:rsidR="00F82A79" w:rsidRPr="003132CA" w:rsidRDefault="00F82A79" w:rsidP="006D723E">
            <w:pPr>
              <w:rPr>
                <w:bCs/>
              </w:rPr>
            </w:pPr>
            <w:r w:rsidRPr="003132CA">
              <w:rPr>
                <w:bCs/>
              </w:rPr>
              <w:t>%</w:t>
            </w:r>
          </w:p>
        </w:tc>
        <w:tc>
          <w:tcPr>
            <w:tcW w:w="429" w:type="pct"/>
            <w:shd w:val="clear" w:color="auto" w:fill="F26322" w:themeFill="accent2"/>
          </w:tcPr>
          <w:p w14:paraId="636A3EB7" w14:textId="7D1E3C9E" w:rsidR="00F82A79" w:rsidRPr="003132CA" w:rsidRDefault="00F82A79" w:rsidP="006D723E">
            <w:pPr>
              <w:rPr>
                <w:bCs/>
              </w:rPr>
            </w:pPr>
            <w:r w:rsidRPr="003132CA">
              <w:rPr>
                <w:bCs/>
              </w:rPr>
              <w:t>%</w:t>
            </w:r>
            <w:r w:rsidR="00F474B4" w:rsidRPr="003132CA">
              <w:rPr>
                <w:bCs/>
              </w:rPr>
              <w:t xml:space="preserve"> </w:t>
            </w:r>
            <w:r w:rsidRPr="003132CA">
              <w:rPr>
                <w:bCs/>
              </w:rPr>
              <w:t>pts</w:t>
            </w:r>
          </w:p>
        </w:tc>
      </w:tr>
      <w:tr w:rsidR="00F82A79" w14:paraId="02FD4D02" w14:textId="77777777" w:rsidTr="00E926E8">
        <w:trPr>
          <w:trHeight w:val="20"/>
        </w:trPr>
        <w:tc>
          <w:tcPr>
            <w:tcW w:w="1137" w:type="pct"/>
          </w:tcPr>
          <w:p w14:paraId="3693B1D4" w14:textId="5DD81EAF" w:rsidR="00F82A79" w:rsidRPr="006D723E" w:rsidRDefault="00F82A79" w:rsidP="006D723E">
            <w:r w:rsidRPr="006D723E">
              <w:t>New</w:t>
            </w:r>
            <w:r w:rsidR="00F474B4">
              <w:t xml:space="preserve"> </w:t>
            </w:r>
            <w:r w:rsidRPr="006D723E">
              <w:t>South</w:t>
            </w:r>
            <w:r w:rsidR="00F474B4">
              <w:t xml:space="preserve"> </w:t>
            </w:r>
            <w:r w:rsidRPr="006D723E">
              <w:t>Wales</w:t>
            </w:r>
          </w:p>
        </w:tc>
        <w:tc>
          <w:tcPr>
            <w:tcW w:w="429" w:type="pct"/>
          </w:tcPr>
          <w:p w14:paraId="5B19E183" w14:textId="77777777" w:rsidR="00F82A79" w:rsidRPr="00473C2C" w:rsidRDefault="00F82A79" w:rsidP="00473C2C">
            <w:r w:rsidRPr="00473C2C">
              <w:t>4,483.4</w:t>
            </w:r>
          </w:p>
        </w:tc>
        <w:tc>
          <w:tcPr>
            <w:tcW w:w="429" w:type="pct"/>
          </w:tcPr>
          <w:p w14:paraId="0AED5415" w14:textId="77777777" w:rsidR="00F82A79" w:rsidRPr="00473C2C" w:rsidRDefault="00F82A79" w:rsidP="00473C2C">
            <w:r w:rsidRPr="00473C2C">
              <w:t>48.2</w:t>
            </w:r>
          </w:p>
        </w:tc>
        <w:tc>
          <w:tcPr>
            <w:tcW w:w="429" w:type="pct"/>
          </w:tcPr>
          <w:p w14:paraId="4DBF55E9" w14:textId="77777777" w:rsidR="00F82A79" w:rsidRPr="00473C2C" w:rsidRDefault="00F82A79" w:rsidP="00473C2C">
            <w:r w:rsidRPr="00473C2C">
              <w:t>1.1</w:t>
            </w:r>
          </w:p>
        </w:tc>
        <w:tc>
          <w:tcPr>
            <w:tcW w:w="429" w:type="pct"/>
          </w:tcPr>
          <w:p w14:paraId="404FB2E5" w14:textId="77777777" w:rsidR="00F82A79" w:rsidRPr="00473C2C" w:rsidRDefault="00F82A79" w:rsidP="00473C2C">
            <w:r w:rsidRPr="00473C2C">
              <w:t>30</w:t>
            </w:r>
          </w:p>
        </w:tc>
        <w:tc>
          <w:tcPr>
            <w:tcW w:w="429" w:type="pct"/>
          </w:tcPr>
          <w:p w14:paraId="4C8EE092" w14:textId="77777777" w:rsidR="00F82A79" w:rsidRPr="00473C2C" w:rsidRDefault="00F82A79" w:rsidP="00473C2C">
            <w:r w:rsidRPr="00473C2C">
              <w:t>48</w:t>
            </w:r>
          </w:p>
        </w:tc>
        <w:tc>
          <w:tcPr>
            <w:tcW w:w="429" w:type="pct"/>
          </w:tcPr>
          <w:p w14:paraId="204A11AA" w14:textId="77777777" w:rsidR="00F82A79" w:rsidRPr="00473C2C" w:rsidRDefault="00F82A79" w:rsidP="00473C2C">
            <w:r w:rsidRPr="00473C2C">
              <w:t>3.9</w:t>
            </w:r>
          </w:p>
        </w:tc>
        <w:tc>
          <w:tcPr>
            <w:tcW w:w="429" w:type="pct"/>
          </w:tcPr>
          <w:p w14:paraId="54946B51" w14:textId="77777777" w:rsidR="00F82A79" w:rsidRPr="00473C2C" w:rsidRDefault="00F82A79" w:rsidP="00473C2C">
            <w:r w:rsidRPr="00473C2C">
              <w:t>0.4</w:t>
            </w:r>
          </w:p>
        </w:tc>
        <w:tc>
          <w:tcPr>
            <w:tcW w:w="429" w:type="pct"/>
          </w:tcPr>
          <w:p w14:paraId="5CE5E3FB" w14:textId="77777777" w:rsidR="00F82A79" w:rsidRPr="00473C2C" w:rsidRDefault="00F82A79" w:rsidP="00473C2C">
            <w:r w:rsidRPr="00473C2C">
              <w:t>66.2</w:t>
            </w:r>
          </w:p>
        </w:tc>
        <w:tc>
          <w:tcPr>
            <w:tcW w:w="429" w:type="pct"/>
          </w:tcPr>
          <w:p w14:paraId="7A68010D" w14:textId="77777777" w:rsidR="00F82A79" w:rsidRPr="00473C2C" w:rsidRDefault="00F82A79" w:rsidP="00473C2C">
            <w:r w:rsidRPr="00473C2C">
              <w:t>-0.3</w:t>
            </w:r>
          </w:p>
        </w:tc>
      </w:tr>
      <w:tr w:rsidR="00F82A79" w14:paraId="78779829" w14:textId="77777777" w:rsidTr="00E926E8">
        <w:trPr>
          <w:trHeight w:val="20"/>
        </w:trPr>
        <w:tc>
          <w:tcPr>
            <w:tcW w:w="1137" w:type="pct"/>
          </w:tcPr>
          <w:p w14:paraId="4A7FEDD0" w14:textId="77777777" w:rsidR="00F82A79" w:rsidRPr="006D723E" w:rsidRDefault="00F82A79" w:rsidP="006D723E">
            <w:r w:rsidRPr="006D723E">
              <w:t>Victoria</w:t>
            </w:r>
          </w:p>
        </w:tc>
        <w:tc>
          <w:tcPr>
            <w:tcW w:w="429" w:type="pct"/>
          </w:tcPr>
          <w:p w14:paraId="28D32539" w14:textId="77777777" w:rsidR="00F82A79" w:rsidRPr="00473C2C" w:rsidRDefault="00F82A79" w:rsidP="00473C2C">
            <w:r w:rsidRPr="00473C2C">
              <w:t>3,805.8</w:t>
            </w:r>
          </w:p>
        </w:tc>
        <w:tc>
          <w:tcPr>
            <w:tcW w:w="429" w:type="pct"/>
          </w:tcPr>
          <w:p w14:paraId="4747D253" w14:textId="77777777" w:rsidR="00F82A79" w:rsidRPr="00473C2C" w:rsidRDefault="00F82A79" w:rsidP="00473C2C">
            <w:r w:rsidRPr="00473C2C">
              <w:t>129.9</w:t>
            </w:r>
          </w:p>
        </w:tc>
        <w:tc>
          <w:tcPr>
            <w:tcW w:w="429" w:type="pct"/>
          </w:tcPr>
          <w:p w14:paraId="295C9318" w14:textId="77777777" w:rsidR="00F82A79" w:rsidRPr="00473C2C" w:rsidRDefault="00F82A79" w:rsidP="00473C2C">
            <w:r w:rsidRPr="00473C2C">
              <w:t>3.5</w:t>
            </w:r>
          </w:p>
        </w:tc>
        <w:tc>
          <w:tcPr>
            <w:tcW w:w="429" w:type="pct"/>
          </w:tcPr>
          <w:p w14:paraId="5F83CA7F" w14:textId="77777777" w:rsidR="00F82A79" w:rsidRPr="00473C2C" w:rsidRDefault="00F82A79" w:rsidP="00473C2C">
            <w:r w:rsidRPr="00473C2C">
              <w:t>32</w:t>
            </w:r>
          </w:p>
        </w:tc>
        <w:tc>
          <w:tcPr>
            <w:tcW w:w="429" w:type="pct"/>
          </w:tcPr>
          <w:p w14:paraId="5DFC4E9D" w14:textId="77777777" w:rsidR="00F82A79" w:rsidRPr="00473C2C" w:rsidRDefault="00F82A79" w:rsidP="00473C2C">
            <w:r w:rsidRPr="00473C2C">
              <w:t>47</w:t>
            </w:r>
          </w:p>
        </w:tc>
        <w:tc>
          <w:tcPr>
            <w:tcW w:w="429" w:type="pct"/>
          </w:tcPr>
          <w:p w14:paraId="3360CD21" w14:textId="77777777" w:rsidR="00F82A79" w:rsidRPr="00473C2C" w:rsidRDefault="00F82A79" w:rsidP="00473C2C">
            <w:r w:rsidRPr="00473C2C">
              <w:t>4.2</w:t>
            </w:r>
          </w:p>
        </w:tc>
        <w:tc>
          <w:tcPr>
            <w:tcW w:w="429" w:type="pct"/>
          </w:tcPr>
          <w:p w14:paraId="23AA3AA4" w14:textId="77777777" w:rsidR="00F82A79" w:rsidRPr="00473C2C" w:rsidRDefault="00F82A79" w:rsidP="00473C2C">
            <w:r w:rsidRPr="00473C2C">
              <w:t>0.1</w:t>
            </w:r>
          </w:p>
        </w:tc>
        <w:tc>
          <w:tcPr>
            <w:tcW w:w="429" w:type="pct"/>
          </w:tcPr>
          <w:p w14:paraId="54985C46" w14:textId="77777777" w:rsidR="00F82A79" w:rsidRPr="00473C2C" w:rsidRDefault="00F82A79" w:rsidP="00473C2C">
            <w:r w:rsidRPr="00473C2C">
              <w:t>68.2</w:t>
            </w:r>
          </w:p>
        </w:tc>
        <w:tc>
          <w:tcPr>
            <w:tcW w:w="429" w:type="pct"/>
          </w:tcPr>
          <w:p w14:paraId="7418DA32" w14:textId="77777777" w:rsidR="00F82A79" w:rsidRPr="00473C2C" w:rsidRDefault="00F82A79" w:rsidP="00473C2C">
            <w:r w:rsidRPr="00473C2C">
              <w:t>0.7</w:t>
            </w:r>
          </w:p>
        </w:tc>
      </w:tr>
      <w:tr w:rsidR="00F82A79" w14:paraId="5260E83B" w14:textId="77777777" w:rsidTr="00E926E8">
        <w:trPr>
          <w:trHeight w:val="20"/>
        </w:trPr>
        <w:tc>
          <w:tcPr>
            <w:tcW w:w="1137" w:type="pct"/>
          </w:tcPr>
          <w:p w14:paraId="1F156198" w14:textId="77777777" w:rsidR="00F82A79" w:rsidRPr="006D723E" w:rsidRDefault="00F82A79" w:rsidP="006D723E">
            <w:r w:rsidRPr="006D723E">
              <w:t>Queensland</w:t>
            </w:r>
          </w:p>
        </w:tc>
        <w:tc>
          <w:tcPr>
            <w:tcW w:w="429" w:type="pct"/>
          </w:tcPr>
          <w:p w14:paraId="124DD213" w14:textId="77777777" w:rsidR="00F82A79" w:rsidRPr="00473C2C" w:rsidRDefault="00F82A79" w:rsidP="00473C2C">
            <w:r w:rsidRPr="00473C2C">
              <w:t>2,987.1</w:t>
            </w:r>
          </w:p>
        </w:tc>
        <w:tc>
          <w:tcPr>
            <w:tcW w:w="429" w:type="pct"/>
          </w:tcPr>
          <w:p w14:paraId="4E80CBD0" w14:textId="77777777" w:rsidR="00F82A79" w:rsidRPr="00473C2C" w:rsidRDefault="00F82A79" w:rsidP="00473C2C">
            <w:r w:rsidRPr="00473C2C">
              <w:t>107.2</w:t>
            </w:r>
          </w:p>
        </w:tc>
        <w:tc>
          <w:tcPr>
            <w:tcW w:w="429" w:type="pct"/>
          </w:tcPr>
          <w:p w14:paraId="3E17CB25" w14:textId="77777777" w:rsidR="00F82A79" w:rsidRPr="00473C2C" w:rsidRDefault="00F82A79" w:rsidP="00473C2C">
            <w:r w:rsidRPr="00473C2C">
              <w:t>3.7</w:t>
            </w:r>
          </w:p>
        </w:tc>
        <w:tc>
          <w:tcPr>
            <w:tcW w:w="429" w:type="pct"/>
          </w:tcPr>
          <w:p w14:paraId="31D92974" w14:textId="77777777" w:rsidR="00F82A79" w:rsidRPr="00473C2C" w:rsidRDefault="00F82A79" w:rsidP="00473C2C">
            <w:r w:rsidRPr="00473C2C">
              <w:t>30</w:t>
            </w:r>
          </w:p>
        </w:tc>
        <w:tc>
          <w:tcPr>
            <w:tcW w:w="429" w:type="pct"/>
          </w:tcPr>
          <w:p w14:paraId="731806E7" w14:textId="77777777" w:rsidR="00F82A79" w:rsidRPr="00473C2C" w:rsidRDefault="00F82A79" w:rsidP="00473C2C">
            <w:r w:rsidRPr="00473C2C">
              <w:t>49</w:t>
            </w:r>
          </w:p>
        </w:tc>
        <w:tc>
          <w:tcPr>
            <w:tcW w:w="429" w:type="pct"/>
          </w:tcPr>
          <w:p w14:paraId="7BCDBBDC" w14:textId="77777777" w:rsidR="00F82A79" w:rsidRPr="00473C2C" w:rsidRDefault="00F82A79" w:rsidP="00473C2C">
            <w:r w:rsidRPr="00473C2C">
              <w:t>3.9</w:t>
            </w:r>
          </w:p>
        </w:tc>
        <w:tc>
          <w:tcPr>
            <w:tcW w:w="429" w:type="pct"/>
          </w:tcPr>
          <w:p w14:paraId="1EACCF26" w14:textId="77777777" w:rsidR="00F82A79" w:rsidRPr="00473C2C" w:rsidRDefault="00F82A79" w:rsidP="00473C2C">
            <w:r w:rsidRPr="00473C2C">
              <w:t>-0.4</w:t>
            </w:r>
          </w:p>
        </w:tc>
        <w:tc>
          <w:tcPr>
            <w:tcW w:w="429" w:type="pct"/>
          </w:tcPr>
          <w:p w14:paraId="6693B1C1" w14:textId="77777777" w:rsidR="00F82A79" w:rsidRPr="00473C2C" w:rsidRDefault="00F82A79" w:rsidP="00473C2C">
            <w:r w:rsidRPr="00473C2C">
              <w:t>67.4</w:t>
            </w:r>
          </w:p>
        </w:tc>
        <w:tc>
          <w:tcPr>
            <w:tcW w:w="429" w:type="pct"/>
          </w:tcPr>
          <w:p w14:paraId="4B1727DB" w14:textId="77777777" w:rsidR="00F82A79" w:rsidRPr="00473C2C" w:rsidRDefault="00F82A79" w:rsidP="00473C2C">
            <w:r w:rsidRPr="00473C2C">
              <w:t>0.4</w:t>
            </w:r>
          </w:p>
        </w:tc>
      </w:tr>
      <w:tr w:rsidR="00F82A79" w14:paraId="2D057573" w14:textId="77777777" w:rsidTr="00E926E8">
        <w:trPr>
          <w:trHeight w:val="20"/>
        </w:trPr>
        <w:tc>
          <w:tcPr>
            <w:tcW w:w="1137" w:type="pct"/>
          </w:tcPr>
          <w:p w14:paraId="6AB9F9F2" w14:textId="6848D763" w:rsidR="00F82A79" w:rsidRPr="006D723E" w:rsidRDefault="00F82A79" w:rsidP="006D723E">
            <w:r w:rsidRPr="006D723E">
              <w:t>South</w:t>
            </w:r>
            <w:r w:rsidR="00F474B4">
              <w:t xml:space="preserve"> </w:t>
            </w:r>
            <w:r w:rsidRPr="006D723E">
              <w:t>Australia</w:t>
            </w:r>
          </w:p>
        </w:tc>
        <w:tc>
          <w:tcPr>
            <w:tcW w:w="429" w:type="pct"/>
          </w:tcPr>
          <w:p w14:paraId="7BB6A2EF" w14:textId="77777777" w:rsidR="00F82A79" w:rsidRPr="00473C2C" w:rsidRDefault="00F82A79" w:rsidP="00473C2C">
            <w:r w:rsidRPr="00473C2C">
              <w:t>947.4</w:t>
            </w:r>
          </w:p>
        </w:tc>
        <w:tc>
          <w:tcPr>
            <w:tcW w:w="429" w:type="pct"/>
          </w:tcPr>
          <w:p w14:paraId="2895ABDA" w14:textId="77777777" w:rsidR="00F82A79" w:rsidRPr="00473C2C" w:rsidRDefault="00F82A79" w:rsidP="00473C2C">
            <w:r w:rsidRPr="00473C2C">
              <w:t>-3.4</w:t>
            </w:r>
          </w:p>
        </w:tc>
        <w:tc>
          <w:tcPr>
            <w:tcW w:w="429" w:type="pct"/>
          </w:tcPr>
          <w:p w14:paraId="10EE9BF2" w14:textId="77777777" w:rsidR="00F82A79" w:rsidRPr="00473C2C" w:rsidRDefault="00F82A79" w:rsidP="00473C2C">
            <w:r w:rsidRPr="00473C2C">
              <w:t>-0.4</w:t>
            </w:r>
          </w:p>
        </w:tc>
        <w:tc>
          <w:tcPr>
            <w:tcW w:w="429" w:type="pct"/>
          </w:tcPr>
          <w:p w14:paraId="2CE14CE9" w14:textId="77777777" w:rsidR="00F82A79" w:rsidRPr="00473C2C" w:rsidRDefault="00F82A79" w:rsidP="00473C2C">
            <w:r w:rsidRPr="00473C2C">
              <w:t>34</w:t>
            </w:r>
          </w:p>
        </w:tc>
        <w:tc>
          <w:tcPr>
            <w:tcW w:w="429" w:type="pct"/>
          </w:tcPr>
          <w:p w14:paraId="5A5050BF" w14:textId="77777777" w:rsidR="00F82A79" w:rsidRPr="00473C2C" w:rsidRDefault="00F82A79" w:rsidP="00473C2C">
            <w:r w:rsidRPr="00473C2C">
              <w:t>47</w:t>
            </w:r>
          </w:p>
        </w:tc>
        <w:tc>
          <w:tcPr>
            <w:tcW w:w="429" w:type="pct"/>
          </w:tcPr>
          <w:p w14:paraId="5636A1E0" w14:textId="77777777" w:rsidR="00F82A79" w:rsidRPr="00473C2C" w:rsidRDefault="00F82A79" w:rsidP="00473C2C">
            <w:r w:rsidRPr="00473C2C">
              <w:t>3.9</w:t>
            </w:r>
          </w:p>
        </w:tc>
        <w:tc>
          <w:tcPr>
            <w:tcW w:w="429" w:type="pct"/>
          </w:tcPr>
          <w:p w14:paraId="08ECFD33" w14:textId="77777777" w:rsidR="00F82A79" w:rsidRPr="00473C2C" w:rsidRDefault="00F82A79" w:rsidP="00473C2C">
            <w:r w:rsidRPr="00473C2C">
              <w:t>0.0</w:t>
            </w:r>
          </w:p>
        </w:tc>
        <w:tc>
          <w:tcPr>
            <w:tcW w:w="429" w:type="pct"/>
          </w:tcPr>
          <w:p w14:paraId="06BA3372" w14:textId="77777777" w:rsidR="00F82A79" w:rsidRPr="00473C2C" w:rsidRDefault="00F82A79" w:rsidP="00473C2C">
            <w:r w:rsidRPr="00473C2C">
              <w:t>62.7</w:t>
            </w:r>
          </w:p>
        </w:tc>
        <w:tc>
          <w:tcPr>
            <w:tcW w:w="429" w:type="pct"/>
          </w:tcPr>
          <w:p w14:paraId="30544C72" w14:textId="77777777" w:rsidR="00F82A79" w:rsidRPr="00473C2C" w:rsidRDefault="00F82A79" w:rsidP="00473C2C">
            <w:r w:rsidRPr="00473C2C">
              <w:t>-1.2</w:t>
            </w:r>
          </w:p>
        </w:tc>
      </w:tr>
      <w:tr w:rsidR="00F82A79" w14:paraId="250E2105" w14:textId="77777777" w:rsidTr="00E926E8">
        <w:trPr>
          <w:trHeight w:val="20"/>
        </w:trPr>
        <w:tc>
          <w:tcPr>
            <w:tcW w:w="1137" w:type="pct"/>
          </w:tcPr>
          <w:p w14:paraId="457793EB" w14:textId="24C088BD" w:rsidR="00F82A79" w:rsidRPr="006D723E" w:rsidRDefault="00F82A79" w:rsidP="006D723E">
            <w:r w:rsidRPr="006D723E">
              <w:t>Western</w:t>
            </w:r>
            <w:r w:rsidR="00F474B4">
              <w:t xml:space="preserve"> </w:t>
            </w:r>
            <w:r w:rsidRPr="006D723E">
              <w:t>Australia</w:t>
            </w:r>
          </w:p>
        </w:tc>
        <w:tc>
          <w:tcPr>
            <w:tcW w:w="429" w:type="pct"/>
          </w:tcPr>
          <w:p w14:paraId="177281BB" w14:textId="77777777" w:rsidR="00F82A79" w:rsidRPr="00473C2C" w:rsidRDefault="00F82A79" w:rsidP="00473C2C">
            <w:r w:rsidRPr="00473C2C">
              <w:t>1,631.6</w:t>
            </w:r>
          </w:p>
        </w:tc>
        <w:tc>
          <w:tcPr>
            <w:tcW w:w="429" w:type="pct"/>
          </w:tcPr>
          <w:p w14:paraId="1EE790DE" w14:textId="77777777" w:rsidR="00F82A79" w:rsidRPr="00473C2C" w:rsidRDefault="00F82A79" w:rsidP="00473C2C">
            <w:r w:rsidRPr="00473C2C">
              <w:t>51.2</w:t>
            </w:r>
          </w:p>
        </w:tc>
        <w:tc>
          <w:tcPr>
            <w:tcW w:w="429" w:type="pct"/>
          </w:tcPr>
          <w:p w14:paraId="34AD5563" w14:textId="77777777" w:rsidR="00F82A79" w:rsidRPr="00473C2C" w:rsidRDefault="00F82A79" w:rsidP="00473C2C">
            <w:r w:rsidRPr="00473C2C">
              <w:t>3.2</w:t>
            </w:r>
          </w:p>
        </w:tc>
        <w:tc>
          <w:tcPr>
            <w:tcW w:w="429" w:type="pct"/>
          </w:tcPr>
          <w:p w14:paraId="78B18E67" w14:textId="77777777" w:rsidR="00F82A79" w:rsidRPr="00473C2C" w:rsidRDefault="00F82A79" w:rsidP="00473C2C">
            <w:r w:rsidRPr="00473C2C">
              <w:t>31</w:t>
            </w:r>
          </w:p>
        </w:tc>
        <w:tc>
          <w:tcPr>
            <w:tcW w:w="429" w:type="pct"/>
          </w:tcPr>
          <w:p w14:paraId="4EB104A5" w14:textId="77777777" w:rsidR="00F82A79" w:rsidRPr="00473C2C" w:rsidRDefault="00F82A79" w:rsidP="00473C2C">
            <w:r w:rsidRPr="00473C2C">
              <w:t>46</w:t>
            </w:r>
          </w:p>
        </w:tc>
        <w:tc>
          <w:tcPr>
            <w:tcW w:w="429" w:type="pct"/>
          </w:tcPr>
          <w:p w14:paraId="780C1843" w14:textId="77777777" w:rsidR="00F82A79" w:rsidRPr="00473C2C" w:rsidRDefault="00F82A79" w:rsidP="00473C2C">
            <w:r w:rsidRPr="00473C2C">
              <w:t>3.3</w:t>
            </w:r>
          </w:p>
        </w:tc>
        <w:tc>
          <w:tcPr>
            <w:tcW w:w="429" w:type="pct"/>
          </w:tcPr>
          <w:p w14:paraId="030BB8E1" w14:textId="77777777" w:rsidR="00F82A79" w:rsidRPr="00473C2C" w:rsidRDefault="00F82A79" w:rsidP="00473C2C">
            <w:r w:rsidRPr="00473C2C">
              <w:t>-0.5</w:t>
            </w:r>
          </w:p>
        </w:tc>
        <w:tc>
          <w:tcPr>
            <w:tcW w:w="429" w:type="pct"/>
          </w:tcPr>
          <w:p w14:paraId="73C050FF" w14:textId="77777777" w:rsidR="00F82A79" w:rsidRPr="00473C2C" w:rsidRDefault="00F82A79" w:rsidP="00473C2C">
            <w:r w:rsidRPr="00473C2C">
              <w:t>68.8</w:t>
            </w:r>
          </w:p>
        </w:tc>
        <w:tc>
          <w:tcPr>
            <w:tcW w:w="429" w:type="pct"/>
          </w:tcPr>
          <w:p w14:paraId="33F04EDC" w14:textId="77777777" w:rsidR="00F82A79" w:rsidRPr="00473C2C" w:rsidRDefault="00F82A79" w:rsidP="00473C2C">
            <w:r w:rsidRPr="00473C2C">
              <w:t>-0.3</w:t>
            </w:r>
          </w:p>
        </w:tc>
      </w:tr>
      <w:tr w:rsidR="00F82A79" w14:paraId="24F52EDF" w14:textId="77777777" w:rsidTr="00E926E8">
        <w:trPr>
          <w:trHeight w:val="20"/>
        </w:trPr>
        <w:tc>
          <w:tcPr>
            <w:tcW w:w="1137" w:type="pct"/>
          </w:tcPr>
          <w:p w14:paraId="2A158127" w14:textId="77777777" w:rsidR="00F82A79" w:rsidRPr="006D723E" w:rsidRDefault="00F82A79" w:rsidP="006D723E">
            <w:r w:rsidRPr="006D723E">
              <w:t>Tasmania</w:t>
            </w:r>
          </w:p>
        </w:tc>
        <w:tc>
          <w:tcPr>
            <w:tcW w:w="429" w:type="pct"/>
          </w:tcPr>
          <w:p w14:paraId="160881D3" w14:textId="77777777" w:rsidR="00F82A79" w:rsidRPr="00473C2C" w:rsidRDefault="00F82A79" w:rsidP="00473C2C">
            <w:r w:rsidRPr="00473C2C">
              <w:t>279.8</w:t>
            </w:r>
          </w:p>
        </w:tc>
        <w:tc>
          <w:tcPr>
            <w:tcW w:w="429" w:type="pct"/>
          </w:tcPr>
          <w:p w14:paraId="5F692828" w14:textId="77777777" w:rsidR="00F82A79" w:rsidRPr="00473C2C" w:rsidRDefault="00F82A79" w:rsidP="00473C2C">
            <w:r w:rsidRPr="00473C2C">
              <w:t>-5.0</w:t>
            </w:r>
          </w:p>
        </w:tc>
        <w:tc>
          <w:tcPr>
            <w:tcW w:w="429" w:type="pct"/>
          </w:tcPr>
          <w:p w14:paraId="603682B0" w14:textId="77777777" w:rsidR="00F82A79" w:rsidRPr="00473C2C" w:rsidRDefault="00F82A79" w:rsidP="00473C2C">
            <w:r w:rsidRPr="00473C2C">
              <w:t>-1.8</w:t>
            </w:r>
          </w:p>
        </w:tc>
        <w:tc>
          <w:tcPr>
            <w:tcW w:w="429" w:type="pct"/>
          </w:tcPr>
          <w:p w14:paraId="264072F4" w14:textId="77777777" w:rsidR="00F82A79" w:rsidRPr="00473C2C" w:rsidRDefault="00F82A79" w:rsidP="00473C2C">
            <w:r w:rsidRPr="00473C2C">
              <w:t>37</w:t>
            </w:r>
          </w:p>
        </w:tc>
        <w:tc>
          <w:tcPr>
            <w:tcW w:w="429" w:type="pct"/>
          </w:tcPr>
          <w:p w14:paraId="1186CC64" w14:textId="77777777" w:rsidR="00F82A79" w:rsidRPr="00473C2C" w:rsidRDefault="00F82A79" w:rsidP="00473C2C">
            <w:r w:rsidRPr="00473C2C">
              <w:t>48</w:t>
            </w:r>
          </w:p>
        </w:tc>
        <w:tc>
          <w:tcPr>
            <w:tcW w:w="429" w:type="pct"/>
          </w:tcPr>
          <w:p w14:paraId="7B5BD252" w14:textId="77777777" w:rsidR="00F82A79" w:rsidRPr="00473C2C" w:rsidRDefault="00F82A79" w:rsidP="00473C2C">
            <w:r w:rsidRPr="00473C2C">
              <w:t>3.9</w:t>
            </w:r>
          </w:p>
        </w:tc>
        <w:tc>
          <w:tcPr>
            <w:tcW w:w="429" w:type="pct"/>
          </w:tcPr>
          <w:p w14:paraId="0CA08443" w14:textId="77777777" w:rsidR="00F82A79" w:rsidRPr="00473C2C" w:rsidRDefault="00F82A79" w:rsidP="00473C2C">
            <w:r w:rsidRPr="00473C2C">
              <w:t>0.1</w:t>
            </w:r>
          </w:p>
        </w:tc>
        <w:tc>
          <w:tcPr>
            <w:tcW w:w="429" w:type="pct"/>
          </w:tcPr>
          <w:p w14:paraId="04FEA42F" w14:textId="77777777" w:rsidR="00F82A79" w:rsidRPr="00473C2C" w:rsidRDefault="00F82A79" w:rsidP="00473C2C">
            <w:r w:rsidRPr="00473C2C">
              <w:t>60.2</w:t>
            </w:r>
          </w:p>
        </w:tc>
        <w:tc>
          <w:tcPr>
            <w:tcW w:w="429" w:type="pct"/>
          </w:tcPr>
          <w:p w14:paraId="37ED4823" w14:textId="77777777" w:rsidR="00F82A79" w:rsidRPr="00473C2C" w:rsidRDefault="00F82A79" w:rsidP="00473C2C">
            <w:r w:rsidRPr="00473C2C">
              <w:t>-1.4</w:t>
            </w:r>
          </w:p>
        </w:tc>
      </w:tr>
      <w:tr w:rsidR="00F82A79" w14:paraId="2985C0CC" w14:textId="77777777" w:rsidTr="00E926E8">
        <w:trPr>
          <w:trHeight w:val="20"/>
        </w:trPr>
        <w:tc>
          <w:tcPr>
            <w:tcW w:w="1137" w:type="pct"/>
          </w:tcPr>
          <w:p w14:paraId="6D13F7C7" w14:textId="091C531F" w:rsidR="00F82A79" w:rsidRPr="006D723E" w:rsidRDefault="00F82A79" w:rsidP="006D723E">
            <w:r w:rsidRPr="006D723E">
              <w:t>Northern</w:t>
            </w:r>
            <w:r w:rsidR="00F474B4">
              <w:t xml:space="preserve"> </w:t>
            </w:r>
            <w:r w:rsidRPr="006D723E">
              <w:t>Territory</w:t>
            </w:r>
          </w:p>
        </w:tc>
        <w:tc>
          <w:tcPr>
            <w:tcW w:w="429" w:type="pct"/>
          </w:tcPr>
          <w:p w14:paraId="3215742C" w14:textId="77777777" w:rsidR="00F82A79" w:rsidRPr="00473C2C" w:rsidRDefault="00F82A79" w:rsidP="00473C2C">
            <w:r w:rsidRPr="00473C2C">
              <w:t>138.0</w:t>
            </w:r>
          </w:p>
        </w:tc>
        <w:tc>
          <w:tcPr>
            <w:tcW w:w="429" w:type="pct"/>
          </w:tcPr>
          <w:p w14:paraId="7C167E98" w14:textId="77777777" w:rsidR="00F82A79" w:rsidRPr="00473C2C" w:rsidRDefault="00F82A79" w:rsidP="00473C2C">
            <w:r w:rsidRPr="00473C2C">
              <w:t>0.8</w:t>
            </w:r>
          </w:p>
        </w:tc>
        <w:tc>
          <w:tcPr>
            <w:tcW w:w="429" w:type="pct"/>
          </w:tcPr>
          <w:p w14:paraId="0603796B" w14:textId="77777777" w:rsidR="00F82A79" w:rsidRPr="00473C2C" w:rsidRDefault="00F82A79" w:rsidP="00473C2C">
            <w:r w:rsidRPr="00473C2C">
              <w:t>0.6</w:t>
            </w:r>
          </w:p>
        </w:tc>
        <w:tc>
          <w:tcPr>
            <w:tcW w:w="429" w:type="pct"/>
          </w:tcPr>
          <w:p w14:paraId="4E55BC70" w14:textId="77777777" w:rsidR="00F82A79" w:rsidRPr="00473C2C" w:rsidRDefault="00F82A79" w:rsidP="00473C2C">
            <w:r w:rsidRPr="00473C2C">
              <w:t>22</w:t>
            </w:r>
          </w:p>
        </w:tc>
        <w:tc>
          <w:tcPr>
            <w:tcW w:w="429" w:type="pct"/>
          </w:tcPr>
          <w:p w14:paraId="4A2AE1DD" w14:textId="77777777" w:rsidR="00F82A79" w:rsidRPr="00473C2C" w:rsidRDefault="00F82A79" w:rsidP="00473C2C">
            <w:r w:rsidRPr="00473C2C">
              <w:t>51</w:t>
            </w:r>
          </w:p>
        </w:tc>
        <w:tc>
          <w:tcPr>
            <w:tcW w:w="429" w:type="pct"/>
          </w:tcPr>
          <w:p w14:paraId="6A27B892" w14:textId="77777777" w:rsidR="00F82A79" w:rsidRPr="00473C2C" w:rsidRDefault="00F82A79" w:rsidP="00473C2C">
            <w:r w:rsidRPr="00473C2C">
              <w:t>3.9</w:t>
            </w:r>
          </w:p>
        </w:tc>
        <w:tc>
          <w:tcPr>
            <w:tcW w:w="429" w:type="pct"/>
          </w:tcPr>
          <w:p w14:paraId="10E0985A" w14:textId="77777777" w:rsidR="00F82A79" w:rsidRPr="00473C2C" w:rsidRDefault="00F82A79" w:rsidP="00473C2C">
            <w:r w:rsidRPr="00473C2C">
              <w:t>1.0</w:t>
            </w:r>
          </w:p>
        </w:tc>
        <w:tc>
          <w:tcPr>
            <w:tcW w:w="429" w:type="pct"/>
          </w:tcPr>
          <w:p w14:paraId="134169F9" w14:textId="77777777" w:rsidR="00F82A79" w:rsidRPr="00473C2C" w:rsidRDefault="00F82A79" w:rsidP="00473C2C">
            <w:r w:rsidRPr="00473C2C">
              <w:t>71.6</w:t>
            </w:r>
          </w:p>
        </w:tc>
        <w:tc>
          <w:tcPr>
            <w:tcW w:w="429" w:type="pct"/>
          </w:tcPr>
          <w:p w14:paraId="4F8B2E8D" w14:textId="77777777" w:rsidR="00F82A79" w:rsidRPr="00473C2C" w:rsidRDefault="00F82A79" w:rsidP="00473C2C">
            <w:r w:rsidRPr="00473C2C">
              <w:t>-1.2</w:t>
            </w:r>
          </w:p>
        </w:tc>
      </w:tr>
      <w:tr w:rsidR="00F82A79" w14:paraId="36D68F72" w14:textId="77777777" w:rsidTr="00E926E8">
        <w:trPr>
          <w:trHeight w:val="20"/>
        </w:trPr>
        <w:tc>
          <w:tcPr>
            <w:tcW w:w="1137" w:type="pct"/>
          </w:tcPr>
          <w:p w14:paraId="0B422954" w14:textId="02749079" w:rsidR="00F82A79" w:rsidRPr="006D723E" w:rsidRDefault="00F82A79" w:rsidP="006D723E">
            <w:r w:rsidRPr="006D723E">
              <w:t>Australian</w:t>
            </w:r>
            <w:r w:rsidR="00F474B4">
              <w:t xml:space="preserve"> </w:t>
            </w:r>
            <w:r w:rsidRPr="006D723E">
              <w:t>Capital</w:t>
            </w:r>
            <w:r w:rsidR="00F474B4">
              <w:t xml:space="preserve"> </w:t>
            </w:r>
            <w:r w:rsidRPr="006D723E">
              <w:t>Territory</w:t>
            </w:r>
          </w:p>
        </w:tc>
        <w:tc>
          <w:tcPr>
            <w:tcW w:w="429" w:type="pct"/>
          </w:tcPr>
          <w:p w14:paraId="04383F7B" w14:textId="77777777" w:rsidR="00F82A79" w:rsidRPr="00473C2C" w:rsidRDefault="00F82A79" w:rsidP="00473C2C">
            <w:r w:rsidRPr="00473C2C">
              <w:t>273.4</w:t>
            </w:r>
          </w:p>
        </w:tc>
        <w:tc>
          <w:tcPr>
            <w:tcW w:w="429" w:type="pct"/>
          </w:tcPr>
          <w:p w14:paraId="7CE7FB7D" w14:textId="77777777" w:rsidR="00F82A79" w:rsidRPr="00473C2C" w:rsidRDefault="00F82A79" w:rsidP="00473C2C">
            <w:r w:rsidRPr="00473C2C">
              <w:t>8.2</w:t>
            </w:r>
          </w:p>
        </w:tc>
        <w:tc>
          <w:tcPr>
            <w:tcW w:w="429" w:type="pct"/>
          </w:tcPr>
          <w:p w14:paraId="6AA7F83F" w14:textId="77777777" w:rsidR="00F82A79" w:rsidRPr="00473C2C" w:rsidRDefault="00F82A79" w:rsidP="00473C2C">
            <w:r w:rsidRPr="00473C2C">
              <w:t>3.1</w:t>
            </w:r>
          </w:p>
        </w:tc>
        <w:tc>
          <w:tcPr>
            <w:tcW w:w="429" w:type="pct"/>
          </w:tcPr>
          <w:p w14:paraId="48EB833F" w14:textId="77777777" w:rsidR="00F82A79" w:rsidRPr="00473C2C" w:rsidRDefault="00F82A79" w:rsidP="00473C2C">
            <w:r w:rsidRPr="00473C2C">
              <w:t>23</w:t>
            </w:r>
          </w:p>
        </w:tc>
        <w:tc>
          <w:tcPr>
            <w:tcW w:w="429" w:type="pct"/>
          </w:tcPr>
          <w:p w14:paraId="0E16D31E" w14:textId="77777777" w:rsidR="00F82A79" w:rsidRPr="00473C2C" w:rsidRDefault="00F82A79" w:rsidP="00473C2C">
            <w:r w:rsidRPr="00473C2C">
              <w:t>49</w:t>
            </w:r>
          </w:p>
        </w:tc>
        <w:tc>
          <w:tcPr>
            <w:tcW w:w="429" w:type="pct"/>
          </w:tcPr>
          <w:p w14:paraId="1CADE777" w14:textId="77777777" w:rsidR="00F82A79" w:rsidRPr="00473C2C" w:rsidRDefault="00F82A79" w:rsidP="00473C2C">
            <w:r w:rsidRPr="00473C2C">
              <w:t>2.9</w:t>
            </w:r>
          </w:p>
        </w:tc>
        <w:tc>
          <w:tcPr>
            <w:tcW w:w="429" w:type="pct"/>
          </w:tcPr>
          <w:p w14:paraId="5695713C" w14:textId="77777777" w:rsidR="00F82A79" w:rsidRPr="00473C2C" w:rsidRDefault="00F82A79" w:rsidP="00473C2C">
            <w:r w:rsidRPr="00473C2C">
              <w:t>-0.8</w:t>
            </w:r>
          </w:p>
        </w:tc>
        <w:tc>
          <w:tcPr>
            <w:tcW w:w="429" w:type="pct"/>
          </w:tcPr>
          <w:p w14:paraId="3E25DCB2" w14:textId="77777777" w:rsidR="00F82A79" w:rsidRPr="00473C2C" w:rsidRDefault="00F82A79" w:rsidP="00473C2C">
            <w:r w:rsidRPr="00473C2C">
              <w:t>72.4</w:t>
            </w:r>
          </w:p>
        </w:tc>
        <w:tc>
          <w:tcPr>
            <w:tcW w:w="429" w:type="pct"/>
          </w:tcPr>
          <w:p w14:paraId="4D906098" w14:textId="77777777" w:rsidR="00F82A79" w:rsidRPr="00473C2C" w:rsidRDefault="00F82A79" w:rsidP="00473C2C">
            <w:r w:rsidRPr="00473C2C">
              <w:t>0.1</w:t>
            </w:r>
          </w:p>
        </w:tc>
      </w:tr>
      <w:tr w:rsidR="00F82A79" w14:paraId="533A7BCD" w14:textId="77777777" w:rsidTr="00E926E8">
        <w:trPr>
          <w:trHeight w:val="20"/>
        </w:trPr>
        <w:tc>
          <w:tcPr>
            <w:tcW w:w="1137" w:type="pct"/>
          </w:tcPr>
          <w:p w14:paraId="6049D54A" w14:textId="77777777" w:rsidR="00F82A79" w:rsidRPr="006D723E" w:rsidRDefault="00F82A79" w:rsidP="006D723E">
            <w:r w:rsidRPr="006D723E">
              <w:t>Australia</w:t>
            </w:r>
          </w:p>
        </w:tc>
        <w:tc>
          <w:tcPr>
            <w:tcW w:w="429" w:type="pct"/>
          </w:tcPr>
          <w:p w14:paraId="0B885FA9" w14:textId="77777777" w:rsidR="00F82A79" w:rsidRPr="006D723E" w:rsidRDefault="00F82A79" w:rsidP="006D723E">
            <w:r w:rsidRPr="006D723E">
              <w:t>14,535.5</w:t>
            </w:r>
          </w:p>
        </w:tc>
        <w:tc>
          <w:tcPr>
            <w:tcW w:w="429" w:type="pct"/>
          </w:tcPr>
          <w:p w14:paraId="09CA9FD4" w14:textId="77777777" w:rsidR="00F82A79" w:rsidRPr="006D723E" w:rsidRDefault="00F82A79" w:rsidP="006D723E">
            <w:r w:rsidRPr="006D723E">
              <w:t>334.5</w:t>
            </w:r>
          </w:p>
        </w:tc>
        <w:tc>
          <w:tcPr>
            <w:tcW w:w="429" w:type="pct"/>
          </w:tcPr>
          <w:p w14:paraId="3D623BCB" w14:textId="77777777" w:rsidR="00F82A79" w:rsidRPr="006D723E" w:rsidRDefault="00F82A79" w:rsidP="006D723E">
            <w:r w:rsidRPr="006D723E">
              <w:t>2.4</w:t>
            </w:r>
          </w:p>
        </w:tc>
        <w:tc>
          <w:tcPr>
            <w:tcW w:w="429" w:type="pct"/>
          </w:tcPr>
          <w:p w14:paraId="7C9CA1ED" w14:textId="77777777" w:rsidR="00F82A79" w:rsidRPr="006D723E" w:rsidRDefault="00F82A79" w:rsidP="006D723E">
            <w:r w:rsidRPr="006D723E">
              <w:t>31</w:t>
            </w:r>
          </w:p>
        </w:tc>
        <w:tc>
          <w:tcPr>
            <w:tcW w:w="429" w:type="pct"/>
          </w:tcPr>
          <w:p w14:paraId="1FFCF05E" w14:textId="77777777" w:rsidR="00F82A79" w:rsidRPr="006D723E" w:rsidRDefault="00F82A79" w:rsidP="006D723E">
            <w:r w:rsidRPr="006D723E">
              <w:t>48</w:t>
            </w:r>
          </w:p>
        </w:tc>
        <w:tc>
          <w:tcPr>
            <w:tcW w:w="429" w:type="pct"/>
          </w:tcPr>
          <w:p w14:paraId="459E15F2" w14:textId="77777777" w:rsidR="00F82A79" w:rsidRPr="006D723E" w:rsidRDefault="00F82A79" w:rsidP="006D723E">
            <w:r w:rsidRPr="006D723E">
              <w:t>3.9</w:t>
            </w:r>
          </w:p>
        </w:tc>
        <w:tc>
          <w:tcPr>
            <w:tcW w:w="429" w:type="pct"/>
          </w:tcPr>
          <w:p w14:paraId="5CBCCFE9" w14:textId="77777777" w:rsidR="00F82A79" w:rsidRPr="006D723E" w:rsidRDefault="00F82A79" w:rsidP="006D723E">
            <w:r w:rsidRPr="006D723E">
              <w:t>0.0</w:t>
            </w:r>
          </w:p>
        </w:tc>
        <w:tc>
          <w:tcPr>
            <w:tcW w:w="429" w:type="pct"/>
          </w:tcPr>
          <w:p w14:paraId="5281062B" w14:textId="77777777" w:rsidR="00F82A79" w:rsidRPr="006D723E" w:rsidRDefault="00F82A79" w:rsidP="006D723E">
            <w:r w:rsidRPr="006D723E">
              <w:t>67.0</w:t>
            </w:r>
          </w:p>
        </w:tc>
        <w:tc>
          <w:tcPr>
            <w:tcW w:w="429" w:type="pct"/>
          </w:tcPr>
          <w:p w14:paraId="3AD6885F" w14:textId="77777777" w:rsidR="00F82A79" w:rsidRPr="006D723E" w:rsidRDefault="00F82A79" w:rsidP="006D723E">
            <w:r w:rsidRPr="006D723E">
              <w:t>0.0</w:t>
            </w:r>
          </w:p>
        </w:tc>
      </w:tr>
    </w:tbl>
    <w:p w14:paraId="6738C79C" w14:textId="5ED1738A" w:rsidR="00DB3CE3" w:rsidRDefault="00DB3CE3" w:rsidP="00DB3CE3">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November</w:t>
      </w:r>
      <w:r w:rsidR="00F474B4">
        <w:t xml:space="preserve"> </w:t>
      </w:r>
      <w:r>
        <w:t>2024;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Internet</w:t>
      </w:r>
      <w:r w:rsidR="00F474B4">
        <w:t xml:space="preserve"> </w:t>
      </w:r>
      <w:r>
        <w:t>Vacancy</w:t>
      </w:r>
      <w:r w:rsidR="00F474B4">
        <w:t xml:space="preserve"> </w:t>
      </w:r>
      <w:r>
        <w:t>Index,</w:t>
      </w:r>
      <w:r w:rsidR="00F474B4">
        <w:t xml:space="preserve"> </w:t>
      </w:r>
      <w:r>
        <w:t>seasonally</w:t>
      </w:r>
      <w:r w:rsidR="00F474B4">
        <w:t xml:space="preserve"> </w:t>
      </w:r>
      <w:r>
        <w:t>adjusted,</w:t>
      </w:r>
      <w:r w:rsidR="00F474B4">
        <w:t xml:space="preserve"> </w:t>
      </w:r>
      <w:r>
        <w:t>December</w:t>
      </w:r>
      <w:r w:rsidR="00F474B4">
        <w:t xml:space="preserve"> </w:t>
      </w:r>
      <w:r>
        <w:t>2024</w:t>
      </w:r>
    </w:p>
    <w:p w14:paraId="39FC308A" w14:textId="7F147883" w:rsidR="00436E4B" w:rsidRDefault="00436E4B">
      <w:r>
        <w:br w:type="page"/>
      </w:r>
    </w:p>
    <w:p w14:paraId="4F602EDA" w14:textId="3363AAE4" w:rsidR="00F82A79" w:rsidRDefault="00436E4B" w:rsidP="00436E4B">
      <w:pPr>
        <w:pStyle w:val="Heading2"/>
      </w:pPr>
      <w:bookmarkStart w:id="29" w:name="_Toc200630472"/>
      <w:r>
        <w:lastRenderedPageBreak/>
        <w:t>New</w:t>
      </w:r>
      <w:r w:rsidR="00F474B4">
        <w:t xml:space="preserve"> </w:t>
      </w:r>
      <w:r>
        <w:t>South</w:t>
      </w:r>
      <w:r w:rsidR="00F474B4">
        <w:t xml:space="preserve"> </w:t>
      </w:r>
      <w:r>
        <w:t>Wales</w:t>
      </w:r>
      <w:bookmarkEnd w:id="29"/>
    </w:p>
    <w:p w14:paraId="651213D8" w14:textId="3B3D43A7" w:rsidR="00436E4B" w:rsidRDefault="00436E4B" w:rsidP="00436E4B">
      <w:r>
        <w:t>New</w:t>
      </w:r>
      <w:r w:rsidR="00F474B4">
        <w:t xml:space="preserve"> </w:t>
      </w:r>
      <w:r>
        <w:t>South</w:t>
      </w:r>
      <w:r w:rsidR="00F474B4">
        <w:t xml:space="preserve"> </w:t>
      </w:r>
      <w:r>
        <w:t>Wales</w:t>
      </w:r>
      <w:r w:rsidR="00F474B4">
        <w:t xml:space="preserve"> </w:t>
      </w:r>
      <w:r>
        <w:t>is</w:t>
      </w:r>
      <w:r w:rsidR="00F474B4">
        <w:t xml:space="preserve"> </w:t>
      </w:r>
      <w:r>
        <w:t>the</w:t>
      </w:r>
      <w:r w:rsidR="00F474B4">
        <w:t xml:space="preserve"> </w:t>
      </w:r>
      <w:r>
        <w:t>largest</w:t>
      </w:r>
      <w:r w:rsidR="00F474B4">
        <w:t xml:space="preserve"> </w:t>
      </w:r>
      <w:r>
        <w:t>employing</w:t>
      </w:r>
      <w:r w:rsidR="00F474B4">
        <w:t xml:space="preserve"> </w:t>
      </w:r>
      <w:r>
        <w:t>state</w:t>
      </w:r>
      <w:r w:rsidR="00F474B4">
        <w:t xml:space="preserve"> </w:t>
      </w:r>
      <w:r>
        <w:t>in</w:t>
      </w:r>
      <w:r w:rsidR="00F474B4">
        <w:t xml:space="preserve"> </w:t>
      </w:r>
      <w:r>
        <w:t>Australia,</w:t>
      </w:r>
      <w:r w:rsidR="00F474B4">
        <w:t xml:space="preserve"> </w:t>
      </w:r>
      <w:r>
        <w:t>with</w:t>
      </w:r>
      <w:r w:rsidR="00F474B4">
        <w:t xml:space="preserve"> </w:t>
      </w:r>
      <w:r>
        <w:t>Sydney</w:t>
      </w:r>
      <w:r w:rsidR="00F474B4">
        <w:t xml:space="preserve"> </w:t>
      </w:r>
      <w:r>
        <w:t>accounting</w:t>
      </w:r>
      <w:r w:rsidR="00F474B4">
        <w:t xml:space="preserve"> </w:t>
      </w:r>
      <w:r>
        <w:t>for</w:t>
      </w:r>
      <w:r w:rsidR="00F474B4">
        <w:t xml:space="preserve"> </w:t>
      </w:r>
      <w:r>
        <w:t>more</w:t>
      </w:r>
      <w:r w:rsidR="00F474B4">
        <w:t xml:space="preserve"> </w:t>
      </w:r>
      <w:r>
        <w:t>than</w:t>
      </w:r>
      <w:r w:rsidR="00F474B4">
        <w:t xml:space="preserve"> </w:t>
      </w:r>
      <w:r>
        <w:t>two-thirds</w:t>
      </w:r>
      <w:r w:rsidR="00F474B4">
        <w:t xml:space="preserve"> </w:t>
      </w:r>
      <w:r>
        <w:t>of</w:t>
      </w:r>
      <w:r w:rsidR="00F474B4">
        <w:t xml:space="preserve"> </w:t>
      </w:r>
      <w:r>
        <w:t>state</w:t>
      </w:r>
      <w:r w:rsidR="00F474B4">
        <w:t xml:space="preserve"> </w:t>
      </w:r>
      <w:r>
        <w:t>employment.</w:t>
      </w:r>
    </w:p>
    <w:p w14:paraId="59A780D0" w14:textId="08D6E8B1" w:rsidR="00436E4B" w:rsidRDefault="00436E4B" w:rsidP="00436E4B">
      <w:r>
        <w:t>The</w:t>
      </w:r>
      <w:r w:rsidR="00F474B4">
        <w:t xml:space="preserve"> </w:t>
      </w:r>
      <w:r>
        <w:t>largest</w:t>
      </w:r>
      <w:r w:rsidR="00F474B4">
        <w:t xml:space="preserve"> </w:t>
      </w:r>
      <w:r>
        <w:t>employing</w:t>
      </w:r>
      <w:r w:rsidR="00F474B4">
        <w:t xml:space="preserve"> </w:t>
      </w:r>
      <w:r>
        <w:t>industry</w:t>
      </w:r>
      <w:r w:rsidR="00F474B4">
        <w:t xml:space="preserve"> </w:t>
      </w:r>
      <w:r>
        <w:t>in</w:t>
      </w:r>
      <w:r w:rsidR="00F474B4">
        <w:t xml:space="preserve"> </w:t>
      </w:r>
      <w:r>
        <w:t>New</w:t>
      </w:r>
      <w:r w:rsidR="00F474B4">
        <w:t xml:space="preserve"> </w:t>
      </w:r>
      <w:r>
        <w:t>South</w:t>
      </w:r>
      <w:r w:rsidR="00F474B4">
        <w:t xml:space="preserve"> </w:t>
      </w:r>
      <w:r>
        <w:t>Wales</w:t>
      </w:r>
      <w:r w:rsidR="00F474B4">
        <w:t xml:space="preserve"> </w:t>
      </w:r>
      <w:r>
        <w:t>is</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followed</w:t>
      </w:r>
      <w:r w:rsidR="00F474B4">
        <w:t xml:space="preserve"> </w:t>
      </w:r>
      <w:r>
        <w:t>by</w:t>
      </w:r>
      <w:r w:rsidR="00F474B4">
        <w:t xml:space="preserve"> </w:t>
      </w:r>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Retail</w:t>
      </w:r>
      <w:r w:rsidR="00F474B4">
        <w:t xml:space="preserve"> </w:t>
      </w:r>
      <w:r>
        <w:t>Trade,</w:t>
      </w:r>
      <w:r w:rsidR="00F474B4">
        <w:t xml:space="preserve"> </w:t>
      </w:r>
      <w:r>
        <w:t>Construction</w:t>
      </w:r>
      <w:r w:rsidR="00F474B4">
        <w:t xml:space="preserve"> </w:t>
      </w:r>
      <w:r>
        <w:t>and</w:t>
      </w:r>
      <w:r w:rsidR="00F474B4">
        <w:t xml:space="preserve"> </w:t>
      </w:r>
      <w:r>
        <w:t>Education</w:t>
      </w:r>
      <w:r w:rsidR="00F474B4">
        <w:t xml:space="preserve"> </w:t>
      </w:r>
      <w:r>
        <w:t>and</w:t>
      </w:r>
      <w:r w:rsidR="00F474B4">
        <w:t xml:space="preserve"> </w:t>
      </w:r>
      <w:r>
        <w:t>Training</w:t>
      </w:r>
      <w:r w:rsidR="00F474B4">
        <w:t xml:space="preserve"> </w:t>
      </w:r>
      <w:r>
        <w:t>are</w:t>
      </w:r>
      <w:r w:rsidR="00F474B4">
        <w:t xml:space="preserve"> </w:t>
      </w:r>
      <w:r>
        <w:t>also</w:t>
      </w:r>
      <w:r w:rsidR="00F474B4">
        <w:t xml:space="preserve"> </w:t>
      </w:r>
      <w:r>
        <w:t>major</w:t>
      </w:r>
      <w:r w:rsidR="00F474B4">
        <w:t xml:space="preserve"> </w:t>
      </w:r>
      <w:r>
        <w:t>employing</w:t>
      </w:r>
      <w:r w:rsidR="00F474B4">
        <w:t xml:space="preserve"> </w:t>
      </w:r>
      <w:r>
        <w:t>industries</w:t>
      </w:r>
      <w:r w:rsidR="00F474B4">
        <w:t xml:space="preserve"> </w:t>
      </w:r>
      <w:r>
        <w:t>in</w:t>
      </w:r>
      <w:r w:rsidR="00F474B4">
        <w:t xml:space="preserve"> </w:t>
      </w:r>
      <w:r>
        <w:t>this</w:t>
      </w:r>
      <w:r w:rsidR="00F474B4">
        <w:t xml:space="preserve"> </w:t>
      </w:r>
      <w:r>
        <w:t>state.</w:t>
      </w:r>
    </w:p>
    <w:p w14:paraId="49DA3771" w14:textId="7AD398C2" w:rsidR="00436E4B" w:rsidRDefault="00436E4B" w:rsidP="00436E4B">
      <w:pPr>
        <w:pStyle w:val="Heading3"/>
      </w:pPr>
      <w:r w:rsidRPr="00436E4B">
        <w:t>Current</w:t>
      </w:r>
      <w:r w:rsidR="00F474B4">
        <w:t xml:space="preserve"> </w:t>
      </w:r>
      <w:r w:rsidRPr="00436E4B">
        <w:t>conditions</w:t>
      </w:r>
    </w:p>
    <w:p w14:paraId="10E6A150" w14:textId="7E9E8970" w:rsidR="00436E4B" w:rsidRDefault="00436E4B" w:rsidP="00436E4B">
      <w:r w:rsidRPr="00436E4B">
        <w:t>There</w:t>
      </w:r>
      <w:r w:rsidR="00F474B4">
        <w:t xml:space="preserve"> </w:t>
      </w:r>
      <w:r w:rsidRPr="00436E4B">
        <w:t>were</w:t>
      </w:r>
      <w:r w:rsidR="00F474B4">
        <w:t xml:space="preserve"> </w:t>
      </w:r>
      <w:r w:rsidRPr="00436E4B">
        <w:t>a</w:t>
      </w:r>
      <w:r w:rsidR="00F474B4">
        <w:t xml:space="preserve"> </w:t>
      </w:r>
      <w:r w:rsidRPr="00436E4B">
        <w:t>record</w:t>
      </w:r>
      <w:r w:rsidR="00F474B4">
        <w:t xml:space="preserve"> </w:t>
      </w:r>
      <w:r w:rsidRPr="00436E4B">
        <w:t>4,483,400</w:t>
      </w:r>
      <w:r w:rsidR="00F474B4">
        <w:t xml:space="preserve"> </w:t>
      </w:r>
      <w:r w:rsidRPr="00436E4B">
        <w:t>people</w:t>
      </w:r>
      <w:r w:rsidR="00F474B4">
        <w:t xml:space="preserve"> </w:t>
      </w:r>
      <w:r w:rsidRPr="00436E4B">
        <w:t>employed</w:t>
      </w:r>
      <w:r w:rsidR="00F474B4">
        <w:t xml:space="preserve"> </w:t>
      </w:r>
      <w:r w:rsidRPr="00436E4B">
        <w:t>in</w:t>
      </w:r>
      <w:r w:rsidR="00F474B4">
        <w:t xml:space="preserve"> </w:t>
      </w:r>
      <w:r w:rsidRPr="00436E4B">
        <w:t>New</w:t>
      </w:r>
      <w:r w:rsidR="00F474B4">
        <w:t xml:space="preserve"> </w:t>
      </w:r>
      <w:r w:rsidRPr="00436E4B">
        <w:t>South</w:t>
      </w:r>
      <w:r w:rsidR="00F474B4">
        <w:t xml:space="preserve"> </w:t>
      </w:r>
      <w:r w:rsidRPr="00436E4B">
        <w:t>Wales</w:t>
      </w:r>
      <w:r w:rsidR="00F474B4">
        <w:t xml:space="preserve"> </w:t>
      </w:r>
      <w:r w:rsidRPr="00436E4B">
        <w:t>in</w:t>
      </w:r>
      <w:r w:rsidR="00F474B4">
        <w:t xml:space="preserve"> </w:t>
      </w:r>
      <w:r w:rsidRPr="00436E4B">
        <w:t>November</w:t>
      </w:r>
      <w:r w:rsidR="00F474B4">
        <w:t xml:space="preserve"> </w:t>
      </w:r>
      <w:r w:rsidRPr="00436E4B">
        <w:t>2024,</w:t>
      </w:r>
      <w:r w:rsidR="00F474B4">
        <w:t xml:space="preserve"> </w:t>
      </w:r>
      <w:r w:rsidRPr="00436E4B">
        <w:t>up</w:t>
      </w:r>
      <w:r w:rsidR="00F474B4">
        <w:t xml:space="preserve"> </w:t>
      </w:r>
      <w:r w:rsidRPr="00436E4B">
        <w:t>by</w:t>
      </w:r>
      <w:r w:rsidR="00F474B4">
        <w:t xml:space="preserve"> </w:t>
      </w:r>
      <w:r w:rsidRPr="00436E4B">
        <w:t>48,200</w:t>
      </w:r>
      <w:r w:rsidR="00F474B4">
        <w:t xml:space="preserve"> </w:t>
      </w:r>
      <w:r w:rsidRPr="00436E4B">
        <w:t>(or</w:t>
      </w:r>
      <w:r w:rsidR="00F474B4">
        <w:t xml:space="preserve"> </w:t>
      </w:r>
      <w:r w:rsidRPr="00436E4B">
        <w:t>1.1%)</w:t>
      </w:r>
      <w:r w:rsidR="00F474B4">
        <w:t xml:space="preserve"> </w:t>
      </w:r>
      <w:r w:rsidRPr="00436E4B">
        <w:t>over</w:t>
      </w:r>
      <w:r w:rsidR="00F474B4">
        <w:t xml:space="preserve"> </w:t>
      </w:r>
      <w:r w:rsidRPr="00436E4B">
        <w:t>the</w:t>
      </w:r>
      <w:r w:rsidR="00F474B4">
        <w:t xml:space="preserve"> </w:t>
      </w:r>
      <w:r w:rsidRPr="00436E4B">
        <w:t>year</w:t>
      </w:r>
      <w:r w:rsidR="00F474B4">
        <w:t xml:space="preserve"> </w:t>
      </w:r>
      <w:r w:rsidRPr="00436E4B">
        <w:t>but</w:t>
      </w:r>
      <w:r w:rsidR="00F474B4">
        <w:t xml:space="preserve"> </w:t>
      </w:r>
      <w:r w:rsidRPr="00436E4B">
        <w:t>down</w:t>
      </w:r>
      <w:r w:rsidR="00F474B4">
        <w:t xml:space="preserve"> </w:t>
      </w:r>
      <w:r w:rsidRPr="00436E4B">
        <w:t>from</w:t>
      </w:r>
      <w:r w:rsidR="00F474B4">
        <w:t xml:space="preserve"> </w:t>
      </w:r>
      <w:r w:rsidRPr="00436E4B">
        <w:t>the</w:t>
      </w:r>
      <w:r w:rsidR="00F474B4">
        <w:t xml:space="preserve"> </w:t>
      </w:r>
      <w:r w:rsidRPr="00436E4B">
        <w:t>strong</w:t>
      </w:r>
      <w:r w:rsidR="00F474B4">
        <w:t xml:space="preserve"> </w:t>
      </w:r>
      <w:r w:rsidRPr="00436E4B">
        <w:t>growth</w:t>
      </w:r>
      <w:r w:rsidR="00F474B4">
        <w:t xml:space="preserve"> </w:t>
      </w:r>
      <w:r w:rsidRPr="00436E4B">
        <w:t>of</w:t>
      </w:r>
      <w:r w:rsidR="00F474B4">
        <w:t xml:space="preserve"> </w:t>
      </w:r>
      <w:r w:rsidRPr="00436E4B">
        <w:t>117,600</w:t>
      </w:r>
      <w:r w:rsidR="00F474B4">
        <w:t xml:space="preserve"> </w:t>
      </w:r>
      <w:r w:rsidRPr="00436E4B">
        <w:t>(or</w:t>
      </w:r>
      <w:r w:rsidR="00F474B4">
        <w:t xml:space="preserve"> </w:t>
      </w:r>
      <w:r w:rsidRPr="00436E4B">
        <w:t>2.7%)</w:t>
      </w:r>
      <w:r w:rsidR="00F474B4">
        <w:t xml:space="preserve"> </w:t>
      </w:r>
      <w:r w:rsidRPr="00436E4B">
        <w:t>recorded</w:t>
      </w:r>
      <w:r w:rsidR="00F474B4">
        <w:t xml:space="preserve"> </w:t>
      </w:r>
      <w:r w:rsidRPr="00436E4B">
        <w:t>in</w:t>
      </w:r>
      <w:r w:rsidR="00F474B4">
        <w:t xml:space="preserve"> </w:t>
      </w:r>
      <w:r w:rsidRPr="00436E4B">
        <w:t>the</w:t>
      </w:r>
      <w:r w:rsidR="00F474B4">
        <w:t xml:space="preserve"> </w:t>
      </w:r>
      <w:r w:rsidRPr="00436E4B">
        <w:t>previous</w:t>
      </w:r>
      <w:r w:rsidR="00F474B4">
        <w:t xml:space="preserve"> </w:t>
      </w:r>
      <w:r w:rsidRPr="00436E4B">
        <w:t>year.</w:t>
      </w:r>
    </w:p>
    <w:p w14:paraId="1307F82A" w14:textId="2E9153DE" w:rsidR="00436E4B" w:rsidRDefault="00436E4B"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436E4B" w14:paraId="7E5EF619" w14:textId="77777777" w:rsidTr="00E926E8">
        <w:trPr>
          <w:cnfStyle w:val="100000000000" w:firstRow="1" w:lastRow="0" w:firstColumn="0" w:lastColumn="0" w:oddVBand="0" w:evenVBand="0" w:oddHBand="0" w:evenHBand="0" w:firstRowFirstColumn="0" w:firstRowLastColumn="0" w:lastRowFirstColumn="0" w:lastRowLastColumn="0"/>
          <w:trHeight w:val="396"/>
        </w:trPr>
        <w:tc>
          <w:tcPr>
            <w:tcW w:w="2678" w:type="pct"/>
          </w:tcPr>
          <w:p w14:paraId="2AD6ADD3" w14:textId="77777777" w:rsidR="00436E4B" w:rsidRDefault="00436E4B" w:rsidP="001F20F9">
            <w:pPr>
              <w:pStyle w:val="TableHeader"/>
            </w:pPr>
          </w:p>
        </w:tc>
        <w:tc>
          <w:tcPr>
            <w:tcW w:w="714" w:type="pct"/>
          </w:tcPr>
          <w:p w14:paraId="08D7529E" w14:textId="2272A5E2" w:rsidR="00436E4B" w:rsidRPr="006D723E" w:rsidRDefault="00436E4B"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47893E81" w14:textId="3BF55634" w:rsidR="00436E4B" w:rsidRPr="006D723E" w:rsidRDefault="00436E4B"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3" w:type="pct"/>
            <w:gridSpan w:val="2"/>
          </w:tcPr>
          <w:p w14:paraId="772FC329" w14:textId="4EDA739D" w:rsidR="00436E4B" w:rsidRPr="006D723E" w:rsidRDefault="00436E4B"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436E4B" w14:paraId="6248D18C" w14:textId="77777777" w:rsidTr="00E926E8">
        <w:trPr>
          <w:trHeight w:val="269"/>
        </w:trPr>
        <w:tc>
          <w:tcPr>
            <w:tcW w:w="2678" w:type="pct"/>
            <w:shd w:val="clear" w:color="auto" w:fill="F26322" w:themeFill="accent2"/>
          </w:tcPr>
          <w:p w14:paraId="5D39E0F8" w14:textId="77777777" w:rsidR="00436E4B" w:rsidRPr="003132CA" w:rsidRDefault="00436E4B" w:rsidP="006D723E">
            <w:pPr>
              <w:rPr>
                <w:bCs/>
              </w:rPr>
            </w:pPr>
            <w:r w:rsidRPr="003132CA">
              <w:rPr>
                <w:bCs/>
              </w:rPr>
              <w:t>Industries</w:t>
            </w:r>
          </w:p>
        </w:tc>
        <w:tc>
          <w:tcPr>
            <w:tcW w:w="714" w:type="pct"/>
            <w:shd w:val="clear" w:color="auto" w:fill="F26322" w:themeFill="accent2"/>
          </w:tcPr>
          <w:p w14:paraId="10786283" w14:textId="77777777" w:rsidR="00436E4B" w:rsidRPr="003132CA" w:rsidRDefault="00436E4B" w:rsidP="006D723E">
            <w:pPr>
              <w:rPr>
                <w:bCs/>
              </w:rPr>
            </w:pPr>
            <w:r w:rsidRPr="003132CA">
              <w:rPr>
                <w:bCs/>
              </w:rPr>
              <w:t>‘000</w:t>
            </w:r>
          </w:p>
        </w:tc>
        <w:tc>
          <w:tcPr>
            <w:tcW w:w="655" w:type="pct"/>
            <w:shd w:val="clear" w:color="auto" w:fill="F26322" w:themeFill="accent2"/>
          </w:tcPr>
          <w:p w14:paraId="7567FBF3" w14:textId="77777777" w:rsidR="00436E4B" w:rsidRPr="003132CA" w:rsidRDefault="00436E4B" w:rsidP="006D723E">
            <w:pPr>
              <w:rPr>
                <w:bCs/>
              </w:rPr>
            </w:pPr>
            <w:r w:rsidRPr="003132CA">
              <w:rPr>
                <w:bCs/>
              </w:rPr>
              <w:t>%</w:t>
            </w:r>
          </w:p>
        </w:tc>
        <w:tc>
          <w:tcPr>
            <w:tcW w:w="477" w:type="pct"/>
            <w:shd w:val="clear" w:color="auto" w:fill="F26322" w:themeFill="accent2"/>
          </w:tcPr>
          <w:p w14:paraId="31399A9B" w14:textId="77777777" w:rsidR="00436E4B" w:rsidRPr="003132CA" w:rsidRDefault="00436E4B" w:rsidP="006D723E">
            <w:pPr>
              <w:rPr>
                <w:bCs/>
              </w:rPr>
            </w:pPr>
            <w:r w:rsidRPr="003132CA">
              <w:rPr>
                <w:bCs/>
              </w:rPr>
              <w:t>‘000</w:t>
            </w:r>
          </w:p>
        </w:tc>
        <w:tc>
          <w:tcPr>
            <w:tcW w:w="476" w:type="pct"/>
            <w:shd w:val="clear" w:color="auto" w:fill="F26322" w:themeFill="accent2"/>
          </w:tcPr>
          <w:p w14:paraId="09ECF392" w14:textId="77777777" w:rsidR="00436E4B" w:rsidRPr="003132CA" w:rsidRDefault="00436E4B" w:rsidP="006D723E">
            <w:pPr>
              <w:rPr>
                <w:bCs/>
              </w:rPr>
            </w:pPr>
            <w:r w:rsidRPr="003132CA">
              <w:rPr>
                <w:bCs/>
              </w:rPr>
              <w:t>%</w:t>
            </w:r>
          </w:p>
        </w:tc>
      </w:tr>
      <w:tr w:rsidR="00436E4B" w14:paraId="4117E398" w14:textId="77777777" w:rsidTr="00E926E8">
        <w:trPr>
          <w:trHeight w:val="269"/>
        </w:trPr>
        <w:tc>
          <w:tcPr>
            <w:tcW w:w="2678" w:type="pct"/>
          </w:tcPr>
          <w:p w14:paraId="1E9BD9D4" w14:textId="1C027540" w:rsidR="00436E4B" w:rsidRPr="006D723E" w:rsidRDefault="00436E4B"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5C00580E" w14:textId="77777777" w:rsidR="00436E4B" w:rsidRPr="00473C2C" w:rsidRDefault="00436E4B" w:rsidP="00473C2C">
            <w:r w:rsidRPr="00473C2C">
              <w:t>684.2</w:t>
            </w:r>
          </w:p>
        </w:tc>
        <w:tc>
          <w:tcPr>
            <w:tcW w:w="655" w:type="pct"/>
          </w:tcPr>
          <w:p w14:paraId="143EFA37" w14:textId="77777777" w:rsidR="00436E4B" w:rsidRPr="00473C2C" w:rsidRDefault="00436E4B" w:rsidP="00473C2C">
            <w:r w:rsidRPr="00473C2C">
              <w:t>15</w:t>
            </w:r>
          </w:p>
        </w:tc>
        <w:tc>
          <w:tcPr>
            <w:tcW w:w="477" w:type="pct"/>
          </w:tcPr>
          <w:p w14:paraId="4F11BD63" w14:textId="77777777" w:rsidR="00436E4B" w:rsidRPr="00473C2C" w:rsidRDefault="00436E4B" w:rsidP="00473C2C">
            <w:r w:rsidRPr="00473C2C">
              <w:t>138.6</w:t>
            </w:r>
          </w:p>
        </w:tc>
        <w:tc>
          <w:tcPr>
            <w:tcW w:w="476" w:type="pct"/>
          </w:tcPr>
          <w:p w14:paraId="769B5BA6" w14:textId="77777777" w:rsidR="00436E4B" w:rsidRPr="00473C2C" w:rsidRDefault="00436E4B" w:rsidP="00473C2C">
            <w:r w:rsidRPr="00473C2C">
              <w:t>25.4</w:t>
            </w:r>
          </w:p>
        </w:tc>
      </w:tr>
      <w:tr w:rsidR="00436E4B" w14:paraId="0E69B363" w14:textId="77777777" w:rsidTr="00E926E8">
        <w:trPr>
          <w:trHeight w:val="269"/>
        </w:trPr>
        <w:tc>
          <w:tcPr>
            <w:tcW w:w="2678" w:type="pct"/>
          </w:tcPr>
          <w:p w14:paraId="4C831476" w14:textId="27705870" w:rsidR="00436E4B" w:rsidRPr="006D723E" w:rsidRDefault="00436E4B" w:rsidP="006D723E">
            <w:r w:rsidRPr="006D723E">
              <w:t>Professional,</w:t>
            </w:r>
            <w:r w:rsidR="00F474B4">
              <w:t xml:space="preserve"> </w:t>
            </w:r>
            <w:r w:rsidRPr="006D723E">
              <w:t>Scientific</w:t>
            </w:r>
            <w:r w:rsidR="00F474B4">
              <w:t xml:space="preserve"> </w:t>
            </w:r>
            <w:r w:rsidRPr="006D723E">
              <w:t>and</w:t>
            </w:r>
            <w:r w:rsidR="00F474B4">
              <w:t xml:space="preserve"> </w:t>
            </w:r>
            <w:r w:rsidRPr="006D723E">
              <w:t>Technical</w:t>
            </w:r>
            <w:r w:rsidR="00F474B4">
              <w:t xml:space="preserve"> </w:t>
            </w:r>
            <w:r w:rsidRPr="006D723E">
              <w:t>Services</w:t>
            </w:r>
          </w:p>
        </w:tc>
        <w:tc>
          <w:tcPr>
            <w:tcW w:w="714" w:type="pct"/>
          </w:tcPr>
          <w:p w14:paraId="5BB4CF54" w14:textId="77777777" w:rsidR="00436E4B" w:rsidRPr="00473C2C" w:rsidRDefault="00436E4B" w:rsidP="00473C2C">
            <w:r w:rsidRPr="00473C2C">
              <w:t>471.8</w:t>
            </w:r>
          </w:p>
        </w:tc>
        <w:tc>
          <w:tcPr>
            <w:tcW w:w="655" w:type="pct"/>
          </w:tcPr>
          <w:p w14:paraId="4282A8E6" w14:textId="77777777" w:rsidR="00436E4B" w:rsidRPr="00473C2C" w:rsidRDefault="00436E4B" w:rsidP="00473C2C">
            <w:r w:rsidRPr="00473C2C">
              <w:t>10</w:t>
            </w:r>
          </w:p>
        </w:tc>
        <w:tc>
          <w:tcPr>
            <w:tcW w:w="477" w:type="pct"/>
          </w:tcPr>
          <w:p w14:paraId="29966229" w14:textId="77777777" w:rsidR="00436E4B" w:rsidRPr="00473C2C" w:rsidRDefault="00436E4B" w:rsidP="00473C2C">
            <w:r w:rsidRPr="00473C2C">
              <w:t>60.8</w:t>
            </w:r>
          </w:p>
        </w:tc>
        <w:tc>
          <w:tcPr>
            <w:tcW w:w="476" w:type="pct"/>
          </w:tcPr>
          <w:p w14:paraId="09409A3C" w14:textId="77777777" w:rsidR="00436E4B" w:rsidRPr="00473C2C" w:rsidRDefault="00436E4B" w:rsidP="00473C2C">
            <w:r w:rsidRPr="00473C2C">
              <w:t>14.8</w:t>
            </w:r>
          </w:p>
        </w:tc>
      </w:tr>
      <w:tr w:rsidR="00436E4B" w14:paraId="50DEA52E" w14:textId="77777777" w:rsidTr="00E926E8">
        <w:trPr>
          <w:trHeight w:val="269"/>
        </w:trPr>
        <w:tc>
          <w:tcPr>
            <w:tcW w:w="2678" w:type="pct"/>
          </w:tcPr>
          <w:p w14:paraId="08138A4D" w14:textId="68F6178B" w:rsidR="00436E4B" w:rsidRPr="006D723E" w:rsidRDefault="00436E4B" w:rsidP="006D723E">
            <w:r w:rsidRPr="006D723E">
              <w:t>Retail</w:t>
            </w:r>
            <w:r w:rsidR="00F474B4">
              <w:t xml:space="preserve"> </w:t>
            </w:r>
            <w:r w:rsidRPr="006D723E">
              <w:t>Trade</w:t>
            </w:r>
          </w:p>
        </w:tc>
        <w:tc>
          <w:tcPr>
            <w:tcW w:w="714" w:type="pct"/>
          </w:tcPr>
          <w:p w14:paraId="70AD5B53" w14:textId="77777777" w:rsidR="00436E4B" w:rsidRPr="00473C2C" w:rsidRDefault="00436E4B" w:rsidP="00473C2C">
            <w:r w:rsidRPr="00473C2C">
              <w:t>418.0</w:t>
            </w:r>
          </w:p>
        </w:tc>
        <w:tc>
          <w:tcPr>
            <w:tcW w:w="655" w:type="pct"/>
          </w:tcPr>
          <w:p w14:paraId="45957790" w14:textId="77777777" w:rsidR="00436E4B" w:rsidRPr="00473C2C" w:rsidRDefault="00436E4B" w:rsidP="00473C2C">
            <w:r w:rsidRPr="00473C2C">
              <w:t>9</w:t>
            </w:r>
          </w:p>
        </w:tc>
        <w:tc>
          <w:tcPr>
            <w:tcW w:w="477" w:type="pct"/>
          </w:tcPr>
          <w:p w14:paraId="1218A542" w14:textId="77777777" w:rsidR="00436E4B" w:rsidRPr="00473C2C" w:rsidRDefault="00436E4B" w:rsidP="00473C2C">
            <w:r w:rsidRPr="00473C2C">
              <w:t>14.7</w:t>
            </w:r>
          </w:p>
        </w:tc>
        <w:tc>
          <w:tcPr>
            <w:tcW w:w="476" w:type="pct"/>
          </w:tcPr>
          <w:p w14:paraId="56889590" w14:textId="77777777" w:rsidR="00436E4B" w:rsidRPr="00473C2C" w:rsidRDefault="00436E4B" w:rsidP="00473C2C">
            <w:r w:rsidRPr="00473C2C">
              <w:t>3.6</w:t>
            </w:r>
          </w:p>
        </w:tc>
      </w:tr>
      <w:tr w:rsidR="00436E4B" w14:paraId="32F66077" w14:textId="77777777" w:rsidTr="00E926E8">
        <w:trPr>
          <w:trHeight w:val="269"/>
        </w:trPr>
        <w:tc>
          <w:tcPr>
            <w:tcW w:w="2678" w:type="pct"/>
          </w:tcPr>
          <w:p w14:paraId="0873B6D2" w14:textId="77777777" w:rsidR="00436E4B" w:rsidRPr="006D723E" w:rsidRDefault="00436E4B" w:rsidP="006D723E">
            <w:r w:rsidRPr="006D723E">
              <w:t>Construction</w:t>
            </w:r>
          </w:p>
        </w:tc>
        <w:tc>
          <w:tcPr>
            <w:tcW w:w="714" w:type="pct"/>
          </w:tcPr>
          <w:p w14:paraId="5A395959" w14:textId="77777777" w:rsidR="00436E4B" w:rsidRPr="00473C2C" w:rsidRDefault="00436E4B" w:rsidP="00473C2C">
            <w:r w:rsidRPr="00473C2C">
              <w:t>414.0</w:t>
            </w:r>
          </w:p>
        </w:tc>
        <w:tc>
          <w:tcPr>
            <w:tcW w:w="655" w:type="pct"/>
          </w:tcPr>
          <w:p w14:paraId="65259AF9" w14:textId="77777777" w:rsidR="00436E4B" w:rsidRPr="00473C2C" w:rsidRDefault="00436E4B" w:rsidP="00473C2C">
            <w:r w:rsidRPr="00473C2C">
              <w:t>9</w:t>
            </w:r>
          </w:p>
        </w:tc>
        <w:tc>
          <w:tcPr>
            <w:tcW w:w="477" w:type="pct"/>
          </w:tcPr>
          <w:p w14:paraId="6EB73505" w14:textId="77777777" w:rsidR="00436E4B" w:rsidRPr="00473C2C" w:rsidRDefault="00436E4B" w:rsidP="00473C2C">
            <w:r w:rsidRPr="00473C2C">
              <w:t>41.2</w:t>
            </w:r>
          </w:p>
        </w:tc>
        <w:tc>
          <w:tcPr>
            <w:tcW w:w="476" w:type="pct"/>
          </w:tcPr>
          <w:p w14:paraId="0579F69C" w14:textId="77777777" w:rsidR="00436E4B" w:rsidRPr="00473C2C" w:rsidRDefault="00436E4B" w:rsidP="00473C2C">
            <w:r w:rsidRPr="00473C2C">
              <w:t>11.0</w:t>
            </w:r>
          </w:p>
        </w:tc>
      </w:tr>
      <w:tr w:rsidR="00436E4B" w14:paraId="013FE982" w14:textId="77777777" w:rsidTr="00E926E8">
        <w:trPr>
          <w:trHeight w:val="269"/>
        </w:trPr>
        <w:tc>
          <w:tcPr>
            <w:tcW w:w="2678" w:type="pct"/>
          </w:tcPr>
          <w:p w14:paraId="30DF8C00" w14:textId="06AEF9F4" w:rsidR="00436E4B" w:rsidRPr="006D723E" w:rsidRDefault="00436E4B" w:rsidP="006D723E">
            <w:r w:rsidRPr="006D723E">
              <w:t>Education</w:t>
            </w:r>
            <w:r w:rsidR="00F474B4">
              <w:t xml:space="preserve"> </w:t>
            </w:r>
            <w:r w:rsidRPr="006D723E">
              <w:t>and</w:t>
            </w:r>
            <w:r w:rsidR="00F474B4">
              <w:t xml:space="preserve"> </w:t>
            </w:r>
            <w:r w:rsidRPr="006D723E">
              <w:t>Training</w:t>
            </w:r>
          </w:p>
        </w:tc>
        <w:tc>
          <w:tcPr>
            <w:tcW w:w="714" w:type="pct"/>
          </w:tcPr>
          <w:p w14:paraId="0B0A9C84" w14:textId="77777777" w:rsidR="00436E4B" w:rsidRPr="00473C2C" w:rsidRDefault="00436E4B" w:rsidP="00473C2C">
            <w:r w:rsidRPr="00473C2C">
              <w:t>378.2</w:t>
            </w:r>
          </w:p>
        </w:tc>
        <w:tc>
          <w:tcPr>
            <w:tcW w:w="655" w:type="pct"/>
          </w:tcPr>
          <w:p w14:paraId="3123367E" w14:textId="77777777" w:rsidR="00436E4B" w:rsidRPr="00473C2C" w:rsidRDefault="00436E4B" w:rsidP="00473C2C">
            <w:r w:rsidRPr="00473C2C">
              <w:t>8</w:t>
            </w:r>
          </w:p>
        </w:tc>
        <w:tc>
          <w:tcPr>
            <w:tcW w:w="477" w:type="pct"/>
          </w:tcPr>
          <w:p w14:paraId="2EEE3EA4" w14:textId="77777777" w:rsidR="00436E4B" w:rsidRPr="00473C2C" w:rsidRDefault="00436E4B" w:rsidP="00473C2C">
            <w:r w:rsidRPr="00473C2C">
              <w:t>50.4</w:t>
            </w:r>
          </w:p>
        </w:tc>
        <w:tc>
          <w:tcPr>
            <w:tcW w:w="476" w:type="pct"/>
          </w:tcPr>
          <w:p w14:paraId="04E5DC45" w14:textId="77777777" w:rsidR="00436E4B" w:rsidRPr="00473C2C" w:rsidRDefault="00436E4B" w:rsidP="00473C2C">
            <w:r w:rsidRPr="00473C2C">
              <w:t>15.4</w:t>
            </w:r>
          </w:p>
        </w:tc>
      </w:tr>
    </w:tbl>
    <w:p w14:paraId="1A5A7E19" w14:textId="40DFAB91" w:rsidR="00436E4B" w:rsidRDefault="00436E4B" w:rsidP="00436E4B">
      <w:r>
        <w:t>The</w:t>
      </w:r>
      <w:r w:rsidR="00F474B4">
        <w:t xml:space="preserve"> </w:t>
      </w:r>
      <w:r>
        <w:t>unemployment</w:t>
      </w:r>
      <w:r w:rsidR="00F474B4">
        <w:t xml:space="preserve"> </w:t>
      </w:r>
      <w:r>
        <w:t>rate</w:t>
      </w:r>
      <w:r w:rsidR="00F474B4">
        <w:t xml:space="preserve"> </w:t>
      </w:r>
      <w:r>
        <w:t>in</w:t>
      </w:r>
      <w:r w:rsidR="00F474B4">
        <w:t xml:space="preserve"> </w:t>
      </w:r>
      <w:r>
        <w:t>New</w:t>
      </w:r>
      <w:r w:rsidR="00F474B4">
        <w:t xml:space="preserve"> </w:t>
      </w:r>
      <w:r>
        <w:t>South</w:t>
      </w:r>
      <w:r w:rsidR="00F474B4">
        <w:t xml:space="preserve"> </w:t>
      </w:r>
      <w:r>
        <w:t>Wales</w:t>
      </w:r>
      <w:r w:rsidR="00F474B4">
        <w:t xml:space="preserve"> </w:t>
      </w:r>
      <w:r>
        <w:t>increased</w:t>
      </w:r>
      <w:r w:rsidR="00F474B4">
        <w:t xml:space="preserve"> </w:t>
      </w:r>
      <w:r>
        <w:t>by</w:t>
      </w:r>
      <w:r w:rsidR="00F474B4">
        <w:t xml:space="preserve"> </w:t>
      </w:r>
      <w:r>
        <w:t>0.4</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decreased</w:t>
      </w:r>
      <w:r w:rsidR="00F474B4">
        <w:t xml:space="preserve"> </w:t>
      </w:r>
      <w:r>
        <w:t>by</w:t>
      </w:r>
      <w:r w:rsidR="00F474B4">
        <w:t xml:space="preserve"> </w:t>
      </w:r>
      <w:r>
        <w:t>0.3</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same</w:t>
      </w:r>
      <w:r w:rsidR="00F474B4">
        <w:t xml:space="preserve"> </w:t>
      </w:r>
      <w:r>
        <w:t>period,</w:t>
      </w:r>
      <w:r w:rsidR="00F474B4">
        <w:t xml:space="preserve"> </w:t>
      </w:r>
      <w:r>
        <w:t>to</w:t>
      </w:r>
      <w:r w:rsidR="00F474B4">
        <w:t xml:space="preserve"> </w:t>
      </w:r>
      <w:r>
        <w:t>66.2%</w:t>
      </w:r>
      <w:r w:rsidR="00F474B4">
        <w:t xml:space="preserve"> </w:t>
      </w:r>
      <w:r>
        <w:t>in</w:t>
      </w:r>
      <w:r w:rsidR="00F474B4">
        <w:t xml:space="preserve"> </w:t>
      </w:r>
      <w:r>
        <w:t>November</w:t>
      </w:r>
      <w:r w:rsidR="00F474B4">
        <w:t xml:space="preserve"> </w:t>
      </w:r>
      <w:r>
        <w:t>2024,</w:t>
      </w:r>
      <w:r w:rsidR="00F474B4">
        <w:t xml:space="preserve"> </w:t>
      </w:r>
      <w:r>
        <w:t>and</w:t>
      </w:r>
      <w:r w:rsidR="00F474B4">
        <w:t xml:space="preserve"> </w:t>
      </w:r>
      <w:r>
        <w:t>is</w:t>
      </w:r>
      <w:r w:rsidR="00F474B4">
        <w:t xml:space="preserve"> </w:t>
      </w:r>
      <w:r>
        <w:t>lower</w:t>
      </w:r>
      <w:r w:rsidR="00F474B4">
        <w:t xml:space="preserve"> </w:t>
      </w:r>
      <w:r>
        <w:t>than</w:t>
      </w:r>
      <w:r w:rsidR="00F474B4">
        <w:t xml:space="preserve"> </w:t>
      </w:r>
      <w:r>
        <w:t>the</w:t>
      </w:r>
      <w:r w:rsidR="00F474B4">
        <w:t xml:space="preserve"> </w:t>
      </w:r>
      <w:r>
        <w:t>67.0%</w:t>
      </w:r>
      <w:r w:rsidR="00F474B4">
        <w:t xml:space="preserve"> </w:t>
      </w:r>
      <w:r>
        <w:t>recorded</w:t>
      </w:r>
      <w:r w:rsidR="00F474B4">
        <w:t xml:space="preserve"> </w:t>
      </w:r>
      <w:r>
        <w:t>nationally.</w:t>
      </w:r>
    </w:p>
    <w:p w14:paraId="1CA452A3" w14:textId="2D0D5B67" w:rsidR="00436E4B" w:rsidRDefault="00436E4B" w:rsidP="00436E4B">
      <w:r>
        <w:t>Reflecting</w:t>
      </w:r>
      <w:r w:rsidR="00F474B4">
        <w:t xml:space="preserve"> </w:t>
      </w:r>
      <w:r>
        <w:t>the</w:t>
      </w:r>
      <w:r w:rsidR="00F474B4">
        <w:t xml:space="preserve"> </w:t>
      </w:r>
      <w:r>
        <w:t>overall</w:t>
      </w:r>
      <w:r w:rsidR="00F474B4">
        <w:t xml:space="preserve"> </w:t>
      </w:r>
      <w:r>
        <w:t>softening</w:t>
      </w:r>
      <w:r w:rsidR="00F474B4">
        <w:t xml:space="preserve"> </w:t>
      </w:r>
      <w:r>
        <w:t>labour</w:t>
      </w:r>
      <w:r w:rsidR="00F474B4">
        <w:t xml:space="preserve"> </w:t>
      </w:r>
      <w:r>
        <w:t>market</w:t>
      </w:r>
      <w:r w:rsidR="00F474B4">
        <w:t xml:space="preserve"> </w:t>
      </w:r>
      <w:r>
        <w:t>in</w:t>
      </w:r>
      <w:r w:rsidR="00F474B4">
        <w:t xml:space="preserve"> </w:t>
      </w:r>
      <w:r>
        <w:t>the</w:t>
      </w:r>
      <w:r w:rsidR="00F474B4">
        <w:t xml:space="preserve"> </w:t>
      </w:r>
      <w:r>
        <w:t>state,</w:t>
      </w:r>
      <w:r w:rsidR="00F474B4">
        <w:t xml:space="preserve"> </w:t>
      </w:r>
      <w:r>
        <w:t>conditions</w:t>
      </w:r>
      <w:r w:rsidR="00F474B4">
        <w:t xml:space="preserve"> </w:t>
      </w:r>
      <w:r>
        <w:t>for</w:t>
      </w:r>
      <w:r w:rsidR="00F474B4">
        <w:t xml:space="preserve"> </w:t>
      </w:r>
      <w:r>
        <w:t>young</w:t>
      </w:r>
      <w:r w:rsidR="00F474B4">
        <w:t xml:space="preserve"> </w:t>
      </w:r>
      <w:r>
        <w:t>people</w:t>
      </w:r>
      <w:r w:rsidR="00F474B4">
        <w:t xml:space="preserve"> </w:t>
      </w:r>
      <w:r>
        <w:t>have</w:t>
      </w:r>
      <w:r w:rsidR="00F474B4">
        <w:t xml:space="preserve"> </w:t>
      </w:r>
      <w:r>
        <w:t>also</w:t>
      </w:r>
      <w:r w:rsidR="00F474B4">
        <w:t xml:space="preserve"> </w:t>
      </w:r>
      <w:r>
        <w:t>weakened.</w:t>
      </w:r>
      <w:r w:rsidR="00F474B4">
        <w:t xml:space="preserve"> </w:t>
      </w:r>
      <w:r>
        <w:t>Youth</w:t>
      </w:r>
      <w:r w:rsidR="00F474B4">
        <w:t xml:space="preserve"> </w:t>
      </w:r>
      <w:r>
        <w:t>employment</w:t>
      </w:r>
      <w:r w:rsidR="00F474B4">
        <w:t xml:space="preserve"> </w:t>
      </w:r>
      <w:r>
        <w:t>in</w:t>
      </w:r>
      <w:r w:rsidR="00F474B4">
        <w:t xml:space="preserve"> </w:t>
      </w:r>
      <w:r>
        <w:t>New</w:t>
      </w:r>
      <w:r w:rsidR="00F474B4">
        <w:t xml:space="preserve"> </w:t>
      </w:r>
      <w:r>
        <w:t>South</w:t>
      </w:r>
      <w:r w:rsidR="00F474B4">
        <w:t xml:space="preserve"> </w:t>
      </w:r>
      <w:r>
        <w:t>Wales</w:t>
      </w:r>
      <w:r w:rsidR="00F474B4">
        <w:t xml:space="preserve"> </w:t>
      </w:r>
      <w:r>
        <w:t>fell</w:t>
      </w:r>
      <w:r w:rsidR="00F474B4">
        <w:t xml:space="preserve"> </w:t>
      </w:r>
      <w:r>
        <w:t>slightly</w:t>
      </w:r>
      <w:r w:rsidR="00F474B4">
        <w:t xml:space="preserve"> </w:t>
      </w:r>
      <w:r>
        <w:t>(by</w:t>
      </w:r>
      <w:r w:rsidR="00F474B4">
        <w:t xml:space="preserve"> </w:t>
      </w:r>
      <w:r>
        <w:t>1,900</w:t>
      </w:r>
      <w:r w:rsidR="00F474B4">
        <w:t xml:space="preserve"> </w:t>
      </w:r>
      <w:r>
        <w:t>or</w:t>
      </w:r>
      <w:r w:rsidR="00F474B4">
        <w:t xml:space="preserve"> </w:t>
      </w:r>
      <w:r>
        <w:t>0.3%)</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681,100</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increased</w:t>
      </w:r>
      <w:r w:rsidR="00F474B4">
        <w:t xml:space="preserve"> </w:t>
      </w:r>
      <w:r>
        <w:t>by</w:t>
      </w:r>
      <w:r w:rsidR="00F474B4">
        <w:t xml:space="preserve"> </w:t>
      </w:r>
      <w:r>
        <w:t>1.6</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8.7%</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decreased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1.4</w:t>
      </w:r>
      <w:r w:rsidR="00F474B4">
        <w:t xml:space="preserve"> </w:t>
      </w:r>
      <w:r>
        <w:t>percentage</w:t>
      </w:r>
      <w:r w:rsidR="00F474B4">
        <w:t xml:space="preserve"> </w:t>
      </w:r>
      <w:r>
        <w:t>points,</w:t>
      </w:r>
      <w:r w:rsidR="00F474B4">
        <w:t xml:space="preserve"> </w:t>
      </w:r>
      <w:r>
        <w:t>to</w:t>
      </w:r>
      <w:r w:rsidR="00F474B4">
        <w:t xml:space="preserve"> </w:t>
      </w:r>
      <w:r>
        <w:t>68.9%</w:t>
      </w:r>
      <w:r w:rsidR="00F474B4">
        <w:t xml:space="preserve"> </w:t>
      </w:r>
      <w:r>
        <w:t>in</w:t>
      </w:r>
      <w:r w:rsidR="00F474B4">
        <w:t xml:space="preserve"> </w:t>
      </w:r>
      <w:r>
        <w:t>November</w:t>
      </w:r>
      <w:r w:rsidR="00F474B4">
        <w:t xml:space="preserve"> </w:t>
      </w:r>
      <w:r>
        <w:t>2024.</w:t>
      </w:r>
    </w:p>
    <w:p w14:paraId="2CEE08AC" w14:textId="1DC4CD28" w:rsidR="00436E4B" w:rsidRDefault="00436E4B" w:rsidP="00436E4B">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New</w:t>
      </w:r>
      <w:r w:rsidR="00F474B4">
        <w:t xml:space="preserve"> </w:t>
      </w:r>
      <w:r>
        <w:t>South</w:t>
      </w:r>
      <w:r w:rsidR="00F474B4">
        <w:t xml:space="preserve"> </w:t>
      </w:r>
      <w:r>
        <w:t>Wales</w:t>
      </w:r>
      <w:r w:rsidR="00F474B4">
        <w:t xml:space="preserve"> </w:t>
      </w:r>
      <w:r>
        <w:t>fell</w:t>
      </w:r>
      <w:r w:rsidR="00F474B4">
        <w:t xml:space="preserve"> </w:t>
      </w:r>
      <w:r>
        <w:t>by</w:t>
      </w:r>
      <w:r w:rsidR="00F474B4">
        <w:t xml:space="preserve"> </w:t>
      </w:r>
      <w:r>
        <w:t>17.8%.</w:t>
      </w:r>
      <w:r w:rsidR="00F474B4">
        <w:t xml:space="preserve"> </w:t>
      </w:r>
      <w:r>
        <w:t>However,</w:t>
      </w:r>
      <w:r w:rsidR="00F474B4">
        <w:t xml:space="preserve"> </w:t>
      </w:r>
      <w:r>
        <w:t>vacancy</w:t>
      </w:r>
      <w:r w:rsidR="00F474B4">
        <w:t xml:space="preserve"> </w:t>
      </w:r>
      <w:r>
        <w:t>numbers</w:t>
      </w:r>
      <w:r w:rsidR="00F474B4">
        <w:t xml:space="preserve"> </w:t>
      </w:r>
      <w:r>
        <w:t>overall</w:t>
      </w:r>
      <w:r w:rsidR="00F474B4">
        <w:t xml:space="preserve"> </w:t>
      </w:r>
      <w:r>
        <w:t>remain</w:t>
      </w:r>
      <w:r w:rsidR="00F474B4">
        <w:t xml:space="preserve"> </w:t>
      </w:r>
      <w:r>
        <w:t>at</w:t>
      </w:r>
      <w:r w:rsidR="00F474B4">
        <w:t xml:space="preserve"> </w:t>
      </w:r>
      <w:r>
        <w:t>relatively</w:t>
      </w:r>
      <w:r w:rsidR="00F474B4">
        <w:t xml:space="preserve"> </w:t>
      </w:r>
      <w:r>
        <w:t>high</w:t>
      </w:r>
      <w:r w:rsidR="00F474B4">
        <w:t xml:space="preserve"> </w:t>
      </w:r>
      <w:r>
        <w:t>levels</w:t>
      </w:r>
      <w:r w:rsidR="00F474B4">
        <w:t xml:space="preserve"> </w:t>
      </w:r>
      <w:r>
        <w:t>with</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New</w:t>
      </w:r>
      <w:r w:rsidR="00F474B4">
        <w:t xml:space="preserve"> </w:t>
      </w:r>
      <w:r>
        <w:t>South</w:t>
      </w:r>
      <w:r w:rsidR="00F474B4">
        <w:t xml:space="preserve"> </w:t>
      </w:r>
      <w:r>
        <w:t>Wales</w:t>
      </w:r>
      <w:r w:rsidR="00F474B4">
        <w:t xml:space="preserve"> </w:t>
      </w:r>
      <w:r>
        <w:t>continued</w:t>
      </w:r>
      <w:r w:rsidR="00F474B4">
        <w:t xml:space="preserve"> </w:t>
      </w:r>
      <w:r>
        <w:t>to</w:t>
      </w:r>
      <w:r w:rsidR="00F474B4">
        <w:t xml:space="preserve"> </w:t>
      </w:r>
      <w:r>
        <w:t>increase</w:t>
      </w:r>
      <w:r w:rsidR="00F474B4">
        <w:t xml:space="preserve"> </w:t>
      </w:r>
      <w:r>
        <w:t>for</w:t>
      </w:r>
      <w:r w:rsidR="00F474B4">
        <w:t xml:space="preserve"> </w:t>
      </w:r>
      <w:r>
        <w:t>Secondary</w:t>
      </w:r>
      <w:r w:rsidR="00F474B4">
        <w:t xml:space="preserve"> </w:t>
      </w:r>
      <w:r>
        <w:t>School</w:t>
      </w:r>
      <w:r w:rsidR="00F474B4">
        <w:t xml:space="preserve"> </w:t>
      </w:r>
      <w:r>
        <w:t>Teachers,</w:t>
      </w:r>
      <w:r w:rsidR="00F474B4">
        <w:t xml:space="preserve"> </w:t>
      </w:r>
      <w:r>
        <w:t>Commercial</w:t>
      </w:r>
      <w:r w:rsidR="00F474B4">
        <w:t xml:space="preserve"> </w:t>
      </w:r>
      <w:r>
        <w:t>Cleaners,</w:t>
      </w:r>
      <w:r w:rsidR="00F474B4">
        <w:t xml:space="preserve"> </w:t>
      </w:r>
      <w:r>
        <w:t>and</w:t>
      </w:r>
      <w:r w:rsidR="00F474B4">
        <w:t xml:space="preserve"> </w:t>
      </w:r>
      <w:r>
        <w:t>Real</w:t>
      </w:r>
      <w:r w:rsidR="00F474B4">
        <w:t xml:space="preserve"> </w:t>
      </w:r>
      <w:r>
        <w:t>Estate</w:t>
      </w:r>
      <w:r w:rsidR="00F474B4">
        <w:t xml:space="preserve"> </w:t>
      </w:r>
      <w:r>
        <w:t>Sales</w:t>
      </w:r>
      <w:r w:rsidR="00F474B4">
        <w:t xml:space="preserve"> </w:t>
      </w:r>
      <w:r>
        <w:t>Agents.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232D68">
        <w:t>126</w:t>
      </w:r>
      <w:r>
        <w:t>).</w:t>
      </w:r>
    </w:p>
    <w:p w14:paraId="1D822BB8" w14:textId="77777777" w:rsidR="00DB3CE3" w:rsidRDefault="00BE59E5" w:rsidP="00DB3CE3">
      <w:r>
        <w:rPr>
          <w:noProof/>
        </w:rPr>
        <w:lastRenderedPageBreak/>
        <w:drawing>
          <wp:inline distT="0" distB="0" distL="0" distR="0" wp14:anchorId="5D05BCAD" wp14:editId="6E15682D">
            <wp:extent cx="2859030" cy="954026"/>
            <wp:effectExtent l="0" t="0" r="0" b="0"/>
            <wp:docPr id="963360221" name="Picture 45" descr="Infographic showing that 32% of people employed in New South Wales work regionally.&#10;Infographic showing that 15% of people employed in New South Wales are aged 15-24 years old.&#10;Infographic showing that 78% of people in New South Wales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60221" name="Picture 45" descr="Infographic showing that 32% of people employed in New South Wales work regionally.&#10;Infographic showing that 15% of people employed in New South Wales are aged 15-24 years old.&#10;Infographic showing that 78% of people in New South Wales aged 25-34 years old hold a cert three or higher qualification.&#10;"/>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33638ADC" w14:textId="0C1DB98F" w:rsidR="00436E4B" w:rsidRDefault="004641ED" w:rsidP="00614CF2">
      <w:pPr>
        <w:pStyle w:val="Caption"/>
      </w:pPr>
      <w:r>
        <w:t>Employment</w:t>
      </w:r>
      <w:r w:rsidR="00F474B4">
        <w:t xml:space="preserve"> </w:t>
      </w:r>
      <w:r>
        <w:t>by</w:t>
      </w:r>
      <w:r w:rsidR="00F474B4">
        <w:t xml:space="preserve"> </w:t>
      </w:r>
      <w:r>
        <w:t>region,</w:t>
      </w:r>
      <w:r w:rsidR="00F474B4">
        <w:t xml:space="preserve"> </w:t>
      </w:r>
      <w:r>
        <w:t>New</w:t>
      </w:r>
      <w:r w:rsidR="00F474B4">
        <w:t xml:space="preserve"> </w:t>
      </w:r>
      <w:r>
        <w:t>South</w:t>
      </w:r>
      <w:r w:rsidR="00F474B4">
        <w:t xml:space="preserve"> </w:t>
      </w:r>
      <w:r>
        <w:t>Wales</w:t>
      </w:r>
    </w:p>
    <w:tbl>
      <w:tblPr>
        <w:tblStyle w:val="TableGrid"/>
        <w:tblW w:w="5000" w:type="pct"/>
        <w:tblLook w:val="0020" w:firstRow="1" w:lastRow="0" w:firstColumn="0" w:lastColumn="0" w:noHBand="0" w:noVBand="0"/>
      </w:tblPr>
      <w:tblGrid>
        <w:gridCol w:w="2090"/>
        <w:gridCol w:w="963"/>
        <w:gridCol w:w="725"/>
        <w:gridCol w:w="727"/>
        <w:gridCol w:w="725"/>
        <w:gridCol w:w="909"/>
        <w:gridCol w:w="858"/>
        <w:gridCol w:w="958"/>
        <w:gridCol w:w="726"/>
        <w:gridCol w:w="958"/>
      </w:tblGrid>
      <w:tr w:rsidR="004641ED" w14:paraId="2536DBBB"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137" w:type="pct"/>
            <w:vMerge w:val="restart"/>
          </w:tcPr>
          <w:p w14:paraId="3929F9B4" w14:textId="77777777" w:rsidR="004641ED" w:rsidRDefault="004641ED">
            <w:pPr>
              <w:rPr>
                <w:color w:val="000000" w:themeColor="text1"/>
              </w:rPr>
            </w:pPr>
          </w:p>
        </w:tc>
        <w:tc>
          <w:tcPr>
            <w:tcW w:w="1288" w:type="pct"/>
            <w:gridSpan w:val="3"/>
          </w:tcPr>
          <w:p w14:paraId="1A5D51C0" w14:textId="77777777" w:rsidR="004641ED" w:rsidRPr="006D723E" w:rsidRDefault="004641ED" w:rsidP="00913D04">
            <w:pPr>
              <w:pStyle w:val="TableHeader"/>
              <w:jc w:val="center"/>
            </w:pPr>
            <w:r w:rsidRPr="006D723E">
              <w:t>Employment</w:t>
            </w:r>
          </w:p>
        </w:tc>
        <w:tc>
          <w:tcPr>
            <w:tcW w:w="858" w:type="pct"/>
            <w:gridSpan w:val="2"/>
          </w:tcPr>
          <w:p w14:paraId="0915E0AF" w14:textId="023AB1F3" w:rsidR="004641ED" w:rsidRPr="006D723E" w:rsidRDefault="004641ED" w:rsidP="00913D04">
            <w:pPr>
              <w:pStyle w:val="TableHeader"/>
              <w:jc w:val="center"/>
            </w:pPr>
            <w:r w:rsidRPr="006D723E">
              <w:t>Employment</w:t>
            </w:r>
            <w:r w:rsidR="00F474B4">
              <w:t xml:space="preserve"> </w:t>
            </w:r>
            <w:r w:rsidRPr="006D723E">
              <w:t>profile</w:t>
            </w:r>
          </w:p>
        </w:tc>
        <w:tc>
          <w:tcPr>
            <w:tcW w:w="859" w:type="pct"/>
            <w:gridSpan w:val="2"/>
          </w:tcPr>
          <w:p w14:paraId="27595A50" w14:textId="67485FDC" w:rsidR="004641ED" w:rsidRPr="006D723E" w:rsidRDefault="004641ED" w:rsidP="00913D04">
            <w:pPr>
              <w:pStyle w:val="TableHeader"/>
              <w:jc w:val="center"/>
            </w:pPr>
            <w:r w:rsidRPr="006D723E">
              <w:t>Unemployment</w:t>
            </w:r>
            <w:r w:rsidR="00F474B4">
              <w:t xml:space="preserve"> </w:t>
            </w:r>
            <w:r w:rsidRPr="006D723E">
              <w:t>rate</w:t>
            </w:r>
          </w:p>
        </w:tc>
        <w:tc>
          <w:tcPr>
            <w:tcW w:w="858" w:type="pct"/>
            <w:gridSpan w:val="2"/>
          </w:tcPr>
          <w:p w14:paraId="29EA8681" w14:textId="301ADF62" w:rsidR="004641ED" w:rsidRPr="006D723E" w:rsidRDefault="004641ED" w:rsidP="00913D04">
            <w:pPr>
              <w:pStyle w:val="TableHeader"/>
              <w:jc w:val="center"/>
            </w:pPr>
            <w:r w:rsidRPr="006D723E">
              <w:t>Participation</w:t>
            </w:r>
            <w:r w:rsidR="00F474B4">
              <w:t xml:space="preserve"> </w:t>
            </w:r>
            <w:r w:rsidRPr="006D723E">
              <w:t>rate</w:t>
            </w:r>
          </w:p>
        </w:tc>
      </w:tr>
      <w:tr w:rsidR="00DB3CE3" w14:paraId="6CE72795" w14:textId="77777777" w:rsidTr="00E926E8">
        <w:trPr>
          <w:trHeight w:val="20"/>
        </w:trPr>
        <w:tc>
          <w:tcPr>
            <w:tcW w:w="1137" w:type="pct"/>
            <w:vMerge/>
          </w:tcPr>
          <w:p w14:paraId="449858BE" w14:textId="77777777" w:rsidR="004641ED" w:rsidRDefault="004641ED"/>
        </w:tc>
        <w:tc>
          <w:tcPr>
            <w:tcW w:w="429" w:type="pct"/>
            <w:shd w:val="clear" w:color="auto" w:fill="0E0048" w:themeFill="text2"/>
          </w:tcPr>
          <w:p w14:paraId="239159A0" w14:textId="03DAE323" w:rsidR="004641ED" w:rsidRPr="001F20F9" w:rsidRDefault="004641ED" w:rsidP="001F20F9">
            <w:pPr>
              <w:pStyle w:val="TableHeader"/>
            </w:pPr>
            <w:r w:rsidRPr="001F20F9">
              <w:t>Nov</w:t>
            </w:r>
            <w:r w:rsidR="00F474B4" w:rsidRPr="001F20F9">
              <w:t xml:space="preserve"> </w:t>
            </w:r>
            <w:r w:rsidRPr="001F20F9">
              <w:t>2024</w:t>
            </w:r>
          </w:p>
        </w:tc>
        <w:tc>
          <w:tcPr>
            <w:tcW w:w="859" w:type="pct"/>
            <w:gridSpan w:val="2"/>
            <w:shd w:val="clear" w:color="auto" w:fill="0E0048" w:themeFill="text2"/>
          </w:tcPr>
          <w:p w14:paraId="1A28187C" w14:textId="464D0375" w:rsidR="004641ED" w:rsidRPr="001F20F9" w:rsidRDefault="004641E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29" w:type="pct"/>
            <w:shd w:val="clear" w:color="auto" w:fill="0E0048" w:themeFill="text2"/>
          </w:tcPr>
          <w:p w14:paraId="0F3FF9DB" w14:textId="77777777" w:rsidR="004641ED" w:rsidRPr="001F20F9" w:rsidRDefault="004641ED" w:rsidP="001F20F9">
            <w:pPr>
              <w:pStyle w:val="TableHeader"/>
            </w:pPr>
            <w:r w:rsidRPr="001F20F9">
              <w:t>Part-time</w:t>
            </w:r>
          </w:p>
        </w:tc>
        <w:tc>
          <w:tcPr>
            <w:tcW w:w="429" w:type="pct"/>
            <w:shd w:val="clear" w:color="auto" w:fill="0E0048" w:themeFill="text2"/>
          </w:tcPr>
          <w:p w14:paraId="246111DD" w14:textId="77777777" w:rsidR="004641ED" w:rsidRPr="001F20F9" w:rsidRDefault="004641ED" w:rsidP="001F20F9">
            <w:pPr>
              <w:pStyle w:val="TableHeader"/>
            </w:pPr>
            <w:r w:rsidRPr="001F20F9">
              <w:t>Female</w:t>
            </w:r>
          </w:p>
        </w:tc>
        <w:tc>
          <w:tcPr>
            <w:tcW w:w="429" w:type="pct"/>
            <w:shd w:val="clear" w:color="auto" w:fill="0E0048" w:themeFill="text2"/>
          </w:tcPr>
          <w:p w14:paraId="3AF713D1" w14:textId="4377A9F7" w:rsidR="004641ED" w:rsidRPr="001F20F9" w:rsidRDefault="004641ED" w:rsidP="001F20F9">
            <w:pPr>
              <w:pStyle w:val="TableHeader"/>
            </w:pPr>
            <w:r w:rsidRPr="001F20F9">
              <w:t>Nov</w:t>
            </w:r>
            <w:r w:rsidR="00F474B4" w:rsidRPr="001F20F9">
              <w:t xml:space="preserve"> </w:t>
            </w:r>
            <w:r w:rsidRPr="001F20F9">
              <w:t>2024</w:t>
            </w:r>
          </w:p>
        </w:tc>
        <w:tc>
          <w:tcPr>
            <w:tcW w:w="429" w:type="pct"/>
            <w:shd w:val="clear" w:color="auto" w:fill="0E0048" w:themeFill="text2"/>
          </w:tcPr>
          <w:p w14:paraId="33C00C2C" w14:textId="2FBE7C17" w:rsidR="004641ED" w:rsidRPr="001F20F9" w:rsidRDefault="004641E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29" w:type="pct"/>
            <w:shd w:val="clear" w:color="auto" w:fill="0E0048" w:themeFill="text2"/>
          </w:tcPr>
          <w:p w14:paraId="699FC641" w14:textId="7BB41B3B" w:rsidR="004641ED" w:rsidRPr="001F20F9" w:rsidRDefault="004641ED" w:rsidP="001F20F9">
            <w:pPr>
              <w:pStyle w:val="TableHeader"/>
            </w:pPr>
            <w:r w:rsidRPr="001F20F9">
              <w:t>Nov</w:t>
            </w:r>
            <w:r w:rsidR="00F474B4" w:rsidRPr="001F20F9">
              <w:t xml:space="preserve"> </w:t>
            </w:r>
            <w:r w:rsidRPr="001F20F9">
              <w:t>2024</w:t>
            </w:r>
          </w:p>
        </w:tc>
        <w:tc>
          <w:tcPr>
            <w:tcW w:w="429" w:type="pct"/>
            <w:shd w:val="clear" w:color="auto" w:fill="0E0048" w:themeFill="text2"/>
          </w:tcPr>
          <w:p w14:paraId="31859663" w14:textId="78343030" w:rsidR="004641ED" w:rsidRPr="00DB3CE3" w:rsidRDefault="004641ED" w:rsidP="001F20F9">
            <w:pPr>
              <w:pStyle w:val="TableHeader"/>
            </w:pPr>
            <w:r w:rsidRPr="00DB3CE3">
              <w:t>Change</w:t>
            </w:r>
            <w:r w:rsidR="00F474B4">
              <w:t xml:space="preserve"> </w:t>
            </w:r>
            <w:r w:rsidRPr="00DB3CE3">
              <w:t>over</w:t>
            </w:r>
            <w:r w:rsidR="00F474B4">
              <w:t xml:space="preserve"> </w:t>
            </w:r>
            <w:r w:rsidRPr="00DB3CE3">
              <w:t>the</w:t>
            </w:r>
            <w:r w:rsidR="00F474B4">
              <w:t xml:space="preserve"> </w:t>
            </w:r>
            <w:r w:rsidRPr="00DB3CE3">
              <w:t>year</w:t>
            </w:r>
          </w:p>
        </w:tc>
      </w:tr>
      <w:tr w:rsidR="00DB3CE3" w14:paraId="716DB92F" w14:textId="77777777" w:rsidTr="00E926E8">
        <w:trPr>
          <w:trHeight w:val="20"/>
        </w:trPr>
        <w:tc>
          <w:tcPr>
            <w:tcW w:w="1137" w:type="pct"/>
            <w:shd w:val="clear" w:color="auto" w:fill="F26322" w:themeFill="accent2"/>
          </w:tcPr>
          <w:p w14:paraId="79CBDB43" w14:textId="77777777" w:rsidR="004641ED" w:rsidRPr="003132CA" w:rsidRDefault="004641ED" w:rsidP="006D723E">
            <w:pPr>
              <w:rPr>
                <w:bCs/>
              </w:rPr>
            </w:pPr>
            <w:r w:rsidRPr="003132CA">
              <w:rPr>
                <w:bCs/>
              </w:rPr>
              <w:t>Region</w:t>
            </w:r>
          </w:p>
        </w:tc>
        <w:tc>
          <w:tcPr>
            <w:tcW w:w="429" w:type="pct"/>
            <w:shd w:val="clear" w:color="auto" w:fill="F26322" w:themeFill="accent2"/>
          </w:tcPr>
          <w:p w14:paraId="1CA7A0BD" w14:textId="77777777" w:rsidR="004641ED" w:rsidRPr="003132CA" w:rsidRDefault="004641ED" w:rsidP="006D723E">
            <w:pPr>
              <w:rPr>
                <w:bCs/>
              </w:rPr>
            </w:pPr>
            <w:r w:rsidRPr="003132CA">
              <w:rPr>
                <w:bCs/>
              </w:rPr>
              <w:t>‘000</w:t>
            </w:r>
          </w:p>
        </w:tc>
        <w:tc>
          <w:tcPr>
            <w:tcW w:w="429" w:type="pct"/>
            <w:shd w:val="clear" w:color="auto" w:fill="F26322" w:themeFill="accent2"/>
          </w:tcPr>
          <w:p w14:paraId="65CE2ED3" w14:textId="77777777" w:rsidR="004641ED" w:rsidRPr="003132CA" w:rsidRDefault="004641ED" w:rsidP="006D723E">
            <w:pPr>
              <w:rPr>
                <w:bCs/>
              </w:rPr>
            </w:pPr>
            <w:r w:rsidRPr="003132CA">
              <w:rPr>
                <w:bCs/>
              </w:rPr>
              <w:t>‘000</w:t>
            </w:r>
          </w:p>
        </w:tc>
        <w:tc>
          <w:tcPr>
            <w:tcW w:w="429" w:type="pct"/>
            <w:shd w:val="clear" w:color="auto" w:fill="F26322" w:themeFill="accent2"/>
          </w:tcPr>
          <w:p w14:paraId="31E74F63" w14:textId="77777777" w:rsidR="004641ED" w:rsidRPr="003132CA" w:rsidRDefault="004641ED" w:rsidP="006D723E">
            <w:pPr>
              <w:rPr>
                <w:bCs/>
              </w:rPr>
            </w:pPr>
            <w:r w:rsidRPr="003132CA">
              <w:rPr>
                <w:bCs/>
              </w:rPr>
              <w:t>%</w:t>
            </w:r>
          </w:p>
        </w:tc>
        <w:tc>
          <w:tcPr>
            <w:tcW w:w="429" w:type="pct"/>
            <w:shd w:val="clear" w:color="auto" w:fill="F26322" w:themeFill="accent2"/>
          </w:tcPr>
          <w:p w14:paraId="11DD50AD" w14:textId="77777777" w:rsidR="004641ED" w:rsidRPr="003132CA" w:rsidRDefault="004641ED" w:rsidP="006D723E">
            <w:pPr>
              <w:rPr>
                <w:bCs/>
              </w:rPr>
            </w:pPr>
            <w:r w:rsidRPr="003132CA">
              <w:rPr>
                <w:bCs/>
              </w:rPr>
              <w:t>%</w:t>
            </w:r>
          </w:p>
        </w:tc>
        <w:tc>
          <w:tcPr>
            <w:tcW w:w="429" w:type="pct"/>
            <w:shd w:val="clear" w:color="auto" w:fill="F26322" w:themeFill="accent2"/>
          </w:tcPr>
          <w:p w14:paraId="726CA9CD" w14:textId="77777777" w:rsidR="004641ED" w:rsidRPr="003132CA" w:rsidRDefault="004641ED" w:rsidP="006D723E">
            <w:pPr>
              <w:rPr>
                <w:bCs/>
              </w:rPr>
            </w:pPr>
            <w:r w:rsidRPr="003132CA">
              <w:rPr>
                <w:bCs/>
              </w:rPr>
              <w:t>%</w:t>
            </w:r>
          </w:p>
        </w:tc>
        <w:tc>
          <w:tcPr>
            <w:tcW w:w="429" w:type="pct"/>
            <w:shd w:val="clear" w:color="auto" w:fill="F26322" w:themeFill="accent2"/>
          </w:tcPr>
          <w:p w14:paraId="4DBB1D13" w14:textId="77777777" w:rsidR="004641ED" w:rsidRPr="003132CA" w:rsidRDefault="004641ED" w:rsidP="006D723E">
            <w:pPr>
              <w:rPr>
                <w:bCs/>
              </w:rPr>
            </w:pPr>
            <w:r w:rsidRPr="003132CA">
              <w:rPr>
                <w:bCs/>
              </w:rPr>
              <w:t>%</w:t>
            </w:r>
          </w:p>
        </w:tc>
        <w:tc>
          <w:tcPr>
            <w:tcW w:w="429" w:type="pct"/>
            <w:shd w:val="clear" w:color="auto" w:fill="F26322" w:themeFill="accent2"/>
          </w:tcPr>
          <w:p w14:paraId="1E5748A2" w14:textId="2A58B4AC" w:rsidR="004641ED" w:rsidRPr="003132CA" w:rsidRDefault="004641ED" w:rsidP="006D723E">
            <w:pPr>
              <w:rPr>
                <w:bCs/>
              </w:rPr>
            </w:pPr>
            <w:r w:rsidRPr="003132CA">
              <w:rPr>
                <w:bCs/>
              </w:rPr>
              <w:t>%</w:t>
            </w:r>
            <w:r w:rsidR="00F474B4" w:rsidRPr="003132CA">
              <w:rPr>
                <w:bCs/>
              </w:rPr>
              <w:t xml:space="preserve"> </w:t>
            </w:r>
            <w:r w:rsidRPr="003132CA">
              <w:rPr>
                <w:bCs/>
              </w:rPr>
              <w:t>pts</w:t>
            </w:r>
          </w:p>
        </w:tc>
        <w:tc>
          <w:tcPr>
            <w:tcW w:w="429" w:type="pct"/>
            <w:shd w:val="clear" w:color="auto" w:fill="F26322" w:themeFill="accent2"/>
          </w:tcPr>
          <w:p w14:paraId="158A2374" w14:textId="77777777" w:rsidR="004641ED" w:rsidRPr="003132CA" w:rsidRDefault="004641ED" w:rsidP="006D723E">
            <w:pPr>
              <w:rPr>
                <w:bCs/>
              </w:rPr>
            </w:pPr>
            <w:r w:rsidRPr="003132CA">
              <w:rPr>
                <w:bCs/>
              </w:rPr>
              <w:t>%</w:t>
            </w:r>
          </w:p>
        </w:tc>
        <w:tc>
          <w:tcPr>
            <w:tcW w:w="429" w:type="pct"/>
            <w:shd w:val="clear" w:color="auto" w:fill="F26322" w:themeFill="accent2"/>
          </w:tcPr>
          <w:p w14:paraId="6F7EE03F" w14:textId="3ABE6918" w:rsidR="004641ED" w:rsidRPr="003132CA" w:rsidRDefault="004641ED" w:rsidP="006D723E">
            <w:pPr>
              <w:rPr>
                <w:bCs/>
              </w:rPr>
            </w:pPr>
            <w:r w:rsidRPr="003132CA">
              <w:rPr>
                <w:bCs/>
              </w:rPr>
              <w:t>%</w:t>
            </w:r>
            <w:r w:rsidR="00F474B4" w:rsidRPr="003132CA">
              <w:rPr>
                <w:bCs/>
              </w:rPr>
              <w:t xml:space="preserve"> </w:t>
            </w:r>
            <w:r w:rsidRPr="003132CA">
              <w:rPr>
                <w:bCs/>
              </w:rPr>
              <w:t>pts</w:t>
            </w:r>
          </w:p>
        </w:tc>
      </w:tr>
      <w:tr w:rsidR="004641ED" w14:paraId="07D7BB45" w14:textId="77777777" w:rsidTr="00E926E8">
        <w:trPr>
          <w:trHeight w:val="20"/>
        </w:trPr>
        <w:tc>
          <w:tcPr>
            <w:tcW w:w="1137" w:type="pct"/>
          </w:tcPr>
          <w:p w14:paraId="19663A49" w14:textId="6B047B02" w:rsidR="004641ED" w:rsidRPr="006D723E" w:rsidRDefault="004641ED" w:rsidP="006D723E">
            <w:r w:rsidRPr="006D723E">
              <w:t>Greater</w:t>
            </w:r>
            <w:r w:rsidR="00F474B4">
              <w:t xml:space="preserve"> </w:t>
            </w:r>
            <w:r w:rsidRPr="006D723E">
              <w:t>Sydney</w:t>
            </w:r>
          </w:p>
        </w:tc>
        <w:tc>
          <w:tcPr>
            <w:tcW w:w="429" w:type="pct"/>
          </w:tcPr>
          <w:p w14:paraId="01D6BFE4" w14:textId="77777777" w:rsidR="004641ED" w:rsidRPr="00473C2C" w:rsidRDefault="004641ED" w:rsidP="00473C2C">
            <w:r w:rsidRPr="00473C2C">
              <w:t>3,051.8</w:t>
            </w:r>
          </w:p>
        </w:tc>
        <w:tc>
          <w:tcPr>
            <w:tcW w:w="429" w:type="pct"/>
          </w:tcPr>
          <w:p w14:paraId="268C383D" w14:textId="77777777" w:rsidR="004641ED" w:rsidRPr="00473C2C" w:rsidRDefault="004641ED" w:rsidP="00473C2C">
            <w:r w:rsidRPr="00473C2C">
              <w:t>32.7</w:t>
            </w:r>
          </w:p>
        </w:tc>
        <w:tc>
          <w:tcPr>
            <w:tcW w:w="429" w:type="pct"/>
          </w:tcPr>
          <w:p w14:paraId="6C564EA8" w14:textId="77777777" w:rsidR="004641ED" w:rsidRPr="00473C2C" w:rsidRDefault="004641ED" w:rsidP="00473C2C">
            <w:r w:rsidRPr="00473C2C">
              <w:t>1.1</w:t>
            </w:r>
          </w:p>
        </w:tc>
        <w:tc>
          <w:tcPr>
            <w:tcW w:w="429" w:type="pct"/>
          </w:tcPr>
          <w:p w14:paraId="46147359" w14:textId="77777777" w:rsidR="004641ED" w:rsidRPr="00473C2C" w:rsidRDefault="004641ED" w:rsidP="00473C2C">
            <w:r w:rsidRPr="00473C2C">
              <w:t>28</w:t>
            </w:r>
          </w:p>
        </w:tc>
        <w:tc>
          <w:tcPr>
            <w:tcW w:w="429" w:type="pct"/>
          </w:tcPr>
          <w:p w14:paraId="199A01F7" w14:textId="77777777" w:rsidR="004641ED" w:rsidRPr="00473C2C" w:rsidRDefault="004641ED" w:rsidP="00473C2C">
            <w:r w:rsidRPr="00473C2C">
              <w:t>47</w:t>
            </w:r>
          </w:p>
        </w:tc>
        <w:tc>
          <w:tcPr>
            <w:tcW w:w="429" w:type="pct"/>
          </w:tcPr>
          <w:p w14:paraId="444A1209" w14:textId="77777777" w:rsidR="004641ED" w:rsidRPr="00473C2C" w:rsidRDefault="004641ED" w:rsidP="00473C2C">
            <w:r w:rsidRPr="00473C2C">
              <w:t>3.8</w:t>
            </w:r>
          </w:p>
        </w:tc>
        <w:tc>
          <w:tcPr>
            <w:tcW w:w="429" w:type="pct"/>
          </w:tcPr>
          <w:p w14:paraId="68A2AAAD" w14:textId="77777777" w:rsidR="004641ED" w:rsidRPr="00473C2C" w:rsidRDefault="004641ED" w:rsidP="00473C2C">
            <w:r w:rsidRPr="00473C2C">
              <w:t>0.5</w:t>
            </w:r>
          </w:p>
        </w:tc>
        <w:tc>
          <w:tcPr>
            <w:tcW w:w="429" w:type="pct"/>
          </w:tcPr>
          <w:p w14:paraId="437A8CA8" w14:textId="77777777" w:rsidR="004641ED" w:rsidRPr="00473C2C" w:rsidRDefault="004641ED" w:rsidP="00473C2C">
            <w:r w:rsidRPr="00473C2C">
              <w:t>68.2</w:t>
            </w:r>
          </w:p>
        </w:tc>
        <w:tc>
          <w:tcPr>
            <w:tcW w:w="429" w:type="pct"/>
          </w:tcPr>
          <w:p w14:paraId="4F72F2C1" w14:textId="77777777" w:rsidR="004641ED" w:rsidRPr="00473C2C" w:rsidRDefault="004641ED" w:rsidP="00473C2C">
            <w:r w:rsidRPr="00473C2C">
              <w:t>-0.8</w:t>
            </w:r>
          </w:p>
        </w:tc>
      </w:tr>
      <w:tr w:rsidR="004641ED" w14:paraId="7F12B464" w14:textId="77777777" w:rsidTr="00E926E8">
        <w:trPr>
          <w:trHeight w:val="20"/>
        </w:trPr>
        <w:tc>
          <w:tcPr>
            <w:tcW w:w="1137" w:type="pct"/>
          </w:tcPr>
          <w:p w14:paraId="7A3801C8" w14:textId="7EA9F8EE" w:rsidR="004641ED" w:rsidRPr="006D723E" w:rsidRDefault="004641ED" w:rsidP="006D723E">
            <w:r w:rsidRPr="006D723E">
              <w:t>Capital</w:t>
            </w:r>
            <w:r w:rsidR="00F474B4">
              <w:t xml:space="preserve"> </w:t>
            </w:r>
            <w:r w:rsidRPr="006D723E">
              <w:t>Region</w:t>
            </w:r>
          </w:p>
        </w:tc>
        <w:tc>
          <w:tcPr>
            <w:tcW w:w="429" w:type="pct"/>
          </w:tcPr>
          <w:p w14:paraId="51A94CF1" w14:textId="77777777" w:rsidR="004641ED" w:rsidRPr="00473C2C" w:rsidRDefault="004641ED" w:rsidP="00473C2C">
            <w:r w:rsidRPr="00473C2C">
              <w:t>124.0</w:t>
            </w:r>
          </w:p>
        </w:tc>
        <w:tc>
          <w:tcPr>
            <w:tcW w:w="429" w:type="pct"/>
          </w:tcPr>
          <w:p w14:paraId="66F999FB" w14:textId="77777777" w:rsidR="004641ED" w:rsidRPr="00473C2C" w:rsidRDefault="004641ED" w:rsidP="00473C2C">
            <w:r w:rsidRPr="00473C2C">
              <w:t>1.2</w:t>
            </w:r>
          </w:p>
        </w:tc>
        <w:tc>
          <w:tcPr>
            <w:tcW w:w="429" w:type="pct"/>
          </w:tcPr>
          <w:p w14:paraId="1095299F" w14:textId="77777777" w:rsidR="004641ED" w:rsidRPr="00473C2C" w:rsidRDefault="004641ED" w:rsidP="00473C2C">
            <w:r w:rsidRPr="00473C2C">
              <w:t>1.0</w:t>
            </w:r>
          </w:p>
        </w:tc>
        <w:tc>
          <w:tcPr>
            <w:tcW w:w="429" w:type="pct"/>
          </w:tcPr>
          <w:p w14:paraId="456A80C5" w14:textId="77777777" w:rsidR="004641ED" w:rsidRPr="00473C2C" w:rsidRDefault="004641ED" w:rsidP="00473C2C">
            <w:r w:rsidRPr="00473C2C">
              <w:t>33</w:t>
            </w:r>
          </w:p>
        </w:tc>
        <w:tc>
          <w:tcPr>
            <w:tcW w:w="429" w:type="pct"/>
          </w:tcPr>
          <w:p w14:paraId="21DACE66" w14:textId="77777777" w:rsidR="004641ED" w:rsidRPr="00473C2C" w:rsidRDefault="004641ED" w:rsidP="00473C2C">
            <w:r w:rsidRPr="00473C2C">
              <w:t>47</w:t>
            </w:r>
          </w:p>
        </w:tc>
        <w:tc>
          <w:tcPr>
            <w:tcW w:w="429" w:type="pct"/>
          </w:tcPr>
          <w:p w14:paraId="622CE7CF" w14:textId="77777777" w:rsidR="004641ED" w:rsidRPr="00473C2C" w:rsidRDefault="004641ED" w:rsidP="00473C2C">
            <w:r w:rsidRPr="00473C2C">
              <w:t>2.9</w:t>
            </w:r>
          </w:p>
        </w:tc>
        <w:tc>
          <w:tcPr>
            <w:tcW w:w="429" w:type="pct"/>
          </w:tcPr>
          <w:p w14:paraId="6FC5D859" w14:textId="77777777" w:rsidR="004641ED" w:rsidRPr="00473C2C" w:rsidRDefault="004641ED" w:rsidP="00473C2C">
            <w:r w:rsidRPr="00473C2C">
              <w:t>0.4</w:t>
            </w:r>
          </w:p>
        </w:tc>
        <w:tc>
          <w:tcPr>
            <w:tcW w:w="429" w:type="pct"/>
          </w:tcPr>
          <w:p w14:paraId="1409BA9B" w14:textId="77777777" w:rsidR="004641ED" w:rsidRPr="00473C2C" w:rsidRDefault="004641ED" w:rsidP="00473C2C">
            <w:r w:rsidRPr="00473C2C">
              <w:t>63.3</w:t>
            </w:r>
          </w:p>
        </w:tc>
        <w:tc>
          <w:tcPr>
            <w:tcW w:w="429" w:type="pct"/>
          </w:tcPr>
          <w:p w14:paraId="544891EB" w14:textId="77777777" w:rsidR="004641ED" w:rsidRPr="00473C2C" w:rsidRDefault="004641ED" w:rsidP="00473C2C">
            <w:r w:rsidRPr="00473C2C">
              <w:t>0.5</w:t>
            </w:r>
          </w:p>
        </w:tc>
      </w:tr>
      <w:tr w:rsidR="004641ED" w14:paraId="0F90BCEB" w14:textId="77777777" w:rsidTr="00E926E8">
        <w:trPr>
          <w:trHeight w:val="20"/>
        </w:trPr>
        <w:tc>
          <w:tcPr>
            <w:tcW w:w="1137" w:type="pct"/>
          </w:tcPr>
          <w:p w14:paraId="0B9F603C" w14:textId="3C35235D" w:rsidR="004641ED" w:rsidRPr="006D723E" w:rsidRDefault="004641ED" w:rsidP="006D723E">
            <w:r w:rsidRPr="006D723E">
              <w:t>New</w:t>
            </w:r>
            <w:r w:rsidR="00F474B4">
              <w:t xml:space="preserve"> </w:t>
            </w:r>
            <w:r w:rsidRPr="006D723E">
              <w:t>South</w:t>
            </w:r>
            <w:r w:rsidR="00F474B4">
              <w:t xml:space="preserve"> </w:t>
            </w:r>
            <w:r w:rsidRPr="006D723E">
              <w:t>Wales</w:t>
            </w:r>
            <w:r w:rsidR="00F474B4">
              <w:t xml:space="preserve"> </w:t>
            </w:r>
            <w:r w:rsidRPr="006D723E">
              <w:t>–</w:t>
            </w:r>
            <w:r w:rsidR="00F474B4">
              <w:t xml:space="preserve"> </w:t>
            </w:r>
            <w:r w:rsidRPr="006D723E">
              <w:t>Central</w:t>
            </w:r>
            <w:r w:rsidR="00F474B4">
              <w:t xml:space="preserve"> </w:t>
            </w:r>
            <w:r w:rsidRPr="006D723E">
              <w:t>West</w:t>
            </w:r>
          </w:p>
        </w:tc>
        <w:tc>
          <w:tcPr>
            <w:tcW w:w="429" w:type="pct"/>
          </w:tcPr>
          <w:p w14:paraId="7C3B93AB" w14:textId="77777777" w:rsidR="004641ED" w:rsidRPr="00473C2C" w:rsidRDefault="004641ED" w:rsidP="00473C2C">
            <w:r w:rsidRPr="00473C2C">
              <w:t>115.8</w:t>
            </w:r>
          </w:p>
        </w:tc>
        <w:tc>
          <w:tcPr>
            <w:tcW w:w="429" w:type="pct"/>
          </w:tcPr>
          <w:p w14:paraId="149CF7F7" w14:textId="77777777" w:rsidR="004641ED" w:rsidRPr="00473C2C" w:rsidRDefault="004641ED" w:rsidP="00473C2C">
            <w:r w:rsidRPr="00473C2C">
              <w:t>1.0</w:t>
            </w:r>
          </w:p>
        </w:tc>
        <w:tc>
          <w:tcPr>
            <w:tcW w:w="429" w:type="pct"/>
          </w:tcPr>
          <w:p w14:paraId="64E1877C" w14:textId="77777777" w:rsidR="004641ED" w:rsidRPr="00473C2C" w:rsidRDefault="004641ED" w:rsidP="00473C2C">
            <w:r w:rsidRPr="00473C2C">
              <w:t>0.8</w:t>
            </w:r>
          </w:p>
        </w:tc>
        <w:tc>
          <w:tcPr>
            <w:tcW w:w="429" w:type="pct"/>
          </w:tcPr>
          <w:p w14:paraId="3B178833" w14:textId="77777777" w:rsidR="004641ED" w:rsidRPr="00473C2C" w:rsidRDefault="004641ED" w:rsidP="00473C2C">
            <w:r w:rsidRPr="00473C2C">
              <w:t>32</w:t>
            </w:r>
          </w:p>
        </w:tc>
        <w:tc>
          <w:tcPr>
            <w:tcW w:w="429" w:type="pct"/>
          </w:tcPr>
          <w:p w14:paraId="10D0D270" w14:textId="77777777" w:rsidR="004641ED" w:rsidRPr="00473C2C" w:rsidRDefault="004641ED" w:rsidP="00473C2C">
            <w:r w:rsidRPr="00473C2C">
              <w:t>48</w:t>
            </w:r>
          </w:p>
        </w:tc>
        <w:tc>
          <w:tcPr>
            <w:tcW w:w="429" w:type="pct"/>
          </w:tcPr>
          <w:p w14:paraId="3625D839" w14:textId="77777777" w:rsidR="004641ED" w:rsidRPr="00473C2C" w:rsidRDefault="004641ED" w:rsidP="00473C2C">
            <w:r w:rsidRPr="00473C2C">
              <w:t>3.1</w:t>
            </w:r>
          </w:p>
        </w:tc>
        <w:tc>
          <w:tcPr>
            <w:tcW w:w="429" w:type="pct"/>
          </w:tcPr>
          <w:p w14:paraId="64E4CBC3" w14:textId="77777777" w:rsidR="004641ED" w:rsidRPr="00473C2C" w:rsidRDefault="004641ED" w:rsidP="00473C2C">
            <w:r w:rsidRPr="00473C2C">
              <w:t>0.0</w:t>
            </w:r>
          </w:p>
        </w:tc>
        <w:tc>
          <w:tcPr>
            <w:tcW w:w="429" w:type="pct"/>
          </w:tcPr>
          <w:p w14:paraId="3869D580" w14:textId="77777777" w:rsidR="004641ED" w:rsidRPr="00473C2C" w:rsidRDefault="004641ED" w:rsidP="00473C2C">
            <w:r w:rsidRPr="00473C2C">
              <w:t>68.7</w:t>
            </w:r>
          </w:p>
        </w:tc>
        <w:tc>
          <w:tcPr>
            <w:tcW w:w="429" w:type="pct"/>
          </w:tcPr>
          <w:p w14:paraId="4F306B49" w14:textId="77777777" w:rsidR="004641ED" w:rsidRPr="00473C2C" w:rsidRDefault="004641ED" w:rsidP="00473C2C">
            <w:r w:rsidRPr="00473C2C">
              <w:t>0.4</w:t>
            </w:r>
          </w:p>
        </w:tc>
      </w:tr>
      <w:tr w:rsidR="004641ED" w14:paraId="52AD46BC" w14:textId="77777777" w:rsidTr="00E926E8">
        <w:trPr>
          <w:trHeight w:val="20"/>
        </w:trPr>
        <w:tc>
          <w:tcPr>
            <w:tcW w:w="1137" w:type="pct"/>
          </w:tcPr>
          <w:p w14:paraId="3EAC3E57" w14:textId="59F15E2C" w:rsidR="004641ED" w:rsidRPr="006D723E" w:rsidRDefault="004641ED" w:rsidP="006D723E">
            <w:r w:rsidRPr="006D723E">
              <w:t>Coffs</w:t>
            </w:r>
            <w:r w:rsidR="00F474B4">
              <w:t xml:space="preserve"> </w:t>
            </w:r>
            <w:r w:rsidRPr="006D723E">
              <w:t>Harbour</w:t>
            </w:r>
            <w:r w:rsidR="00F474B4">
              <w:t xml:space="preserve"> </w:t>
            </w:r>
            <w:r w:rsidRPr="006D723E">
              <w:t>–</w:t>
            </w:r>
            <w:r w:rsidR="00F474B4">
              <w:t xml:space="preserve"> </w:t>
            </w:r>
            <w:r w:rsidRPr="006D723E">
              <w:t>Grafton</w:t>
            </w:r>
          </w:p>
        </w:tc>
        <w:tc>
          <w:tcPr>
            <w:tcW w:w="429" w:type="pct"/>
          </w:tcPr>
          <w:p w14:paraId="70E06792" w14:textId="77777777" w:rsidR="004641ED" w:rsidRPr="00473C2C" w:rsidRDefault="004641ED" w:rsidP="00473C2C">
            <w:r w:rsidRPr="00473C2C">
              <w:t>66.5</w:t>
            </w:r>
          </w:p>
        </w:tc>
        <w:tc>
          <w:tcPr>
            <w:tcW w:w="429" w:type="pct"/>
          </w:tcPr>
          <w:p w14:paraId="6BF22F51" w14:textId="77777777" w:rsidR="004641ED" w:rsidRPr="00473C2C" w:rsidRDefault="004641ED" w:rsidP="00473C2C">
            <w:r w:rsidRPr="00473C2C">
              <w:t>1.0</w:t>
            </w:r>
          </w:p>
        </w:tc>
        <w:tc>
          <w:tcPr>
            <w:tcW w:w="429" w:type="pct"/>
          </w:tcPr>
          <w:p w14:paraId="450E2A31" w14:textId="77777777" w:rsidR="004641ED" w:rsidRPr="00473C2C" w:rsidRDefault="004641ED" w:rsidP="00473C2C">
            <w:r w:rsidRPr="00473C2C">
              <w:t>1.5</w:t>
            </w:r>
          </w:p>
        </w:tc>
        <w:tc>
          <w:tcPr>
            <w:tcW w:w="429" w:type="pct"/>
          </w:tcPr>
          <w:p w14:paraId="4B7565B4" w14:textId="77777777" w:rsidR="004641ED" w:rsidRPr="00473C2C" w:rsidRDefault="004641ED" w:rsidP="00473C2C">
            <w:r w:rsidRPr="00473C2C">
              <w:t>39</w:t>
            </w:r>
          </w:p>
        </w:tc>
        <w:tc>
          <w:tcPr>
            <w:tcW w:w="429" w:type="pct"/>
          </w:tcPr>
          <w:p w14:paraId="71CB844D" w14:textId="77777777" w:rsidR="004641ED" w:rsidRPr="00473C2C" w:rsidRDefault="004641ED" w:rsidP="00473C2C">
            <w:r w:rsidRPr="00473C2C">
              <w:t>48</w:t>
            </w:r>
          </w:p>
        </w:tc>
        <w:tc>
          <w:tcPr>
            <w:tcW w:w="429" w:type="pct"/>
          </w:tcPr>
          <w:p w14:paraId="279F7CFA" w14:textId="77777777" w:rsidR="004641ED" w:rsidRPr="00473C2C" w:rsidRDefault="004641ED" w:rsidP="00473C2C">
            <w:r w:rsidRPr="00473C2C">
              <w:t>4.2</w:t>
            </w:r>
          </w:p>
        </w:tc>
        <w:tc>
          <w:tcPr>
            <w:tcW w:w="429" w:type="pct"/>
          </w:tcPr>
          <w:p w14:paraId="2C8A582A" w14:textId="77777777" w:rsidR="004641ED" w:rsidRPr="00473C2C" w:rsidRDefault="004641ED" w:rsidP="00473C2C">
            <w:r w:rsidRPr="00473C2C">
              <w:t>0.4</w:t>
            </w:r>
          </w:p>
        </w:tc>
        <w:tc>
          <w:tcPr>
            <w:tcW w:w="429" w:type="pct"/>
          </w:tcPr>
          <w:p w14:paraId="526518D3" w14:textId="77777777" w:rsidR="004641ED" w:rsidRPr="00473C2C" w:rsidRDefault="004641ED" w:rsidP="00473C2C">
            <w:r w:rsidRPr="00473C2C">
              <w:t>55.7</w:t>
            </w:r>
          </w:p>
        </w:tc>
        <w:tc>
          <w:tcPr>
            <w:tcW w:w="429" w:type="pct"/>
          </w:tcPr>
          <w:p w14:paraId="0B764121" w14:textId="77777777" w:rsidR="004641ED" w:rsidRPr="00473C2C" w:rsidRDefault="004641ED" w:rsidP="00473C2C">
            <w:r w:rsidRPr="00473C2C">
              <w:t>0.7</w:t>
            </w:r>
          </w:p>
        </w:tc>
      </w:tr>
      <w:tr w:rsidR="004641ED" w14:paraId="3B4274EB" w14:textId="77777777" w:rsidTr="00E926E8">
        <w:trPr>
          <w:trHeight w:val="20"/>
        </w:trPr>
        <w:tc>
          <w:tcPr>
            <w:tcW w:w="1137" w:type="pct"/>
          </w:tcPr>
          <w:p w14:paraId="5C7F7988" w14:textId="1388AAD9" w:rsidR="004641ED" w:rsidRPr="006D723E" w:rsidRDefault="004641ED" w:rsidP="006D723E">
            <w:r w:rsidRPr="006D723E">
              <w:t>Far</w:t>
            </w:r>
            <w:r w:rsidR="00F474B4">
              <w:t xml:space="preserve"> </w:t>
            </w:r>
            <w:r w:rsidRPr="006D723E">
              <w:t>West</w:t>
            </w:r>
            <w:r w:rsidR="00F474B4">
              <w:t xml:space="preserve"> </w:t>
            </w:r>
            <w:r w:rsidRPr="006D723E">
              <w:t>and</w:t>
            </w:r>
            <w:r w:rsidR="00F474B4">
              <w:t xml:space="preserve"> </w:t>
            </w:r>
            <w:r w:rsidRPr="006D723E">
              <w:t>Orana</w:t>
            </w:r>
          </w:p>
        </w:tc>
        <w:tc>
          <w:tcPr>
            <w:tcW w:w="429" w:type="pct"/>
          </w:tcPr>
          <w:p w14:paraId="21662B14" w14:textId="77777777" w:rsidR="004641ED" w:rsidRPr="00473C2C" w:rsidRDefault="004641ED" w:rsidP="00473C2C">
            <w:r w:rsidRPr="00473C2C">
              <w:t>56.5</w:t>
            </w:r>
          </w:p>
        </w:tc>
        <w:tc>
          <w:tcPr>
            <w:tcW w:w="429" w:type="pct"/>
          </w:tcPr>
          <w:p w14:paraId="678F5B7B" w14:textId="77777777" w:rsidR="004641ED" w:rsidRPr="00473C2C" w:rsidRDefault="004641ED" w:rsidP="00473C2C">
            <w:r w:rsidRPr="00473C2C">
              <w:t>0.3</w:t>
            </w:r>
          </w:p>
        </w:tc>
        <w:tc>
          <w:tcPr>
            <w:tcW w:w="429" w:type="pct"/>
          </w:tcPr>
          <w:p w14:paraId="01B566E3" w14:textId="77777777" w:rsidR="004641ED" w:rsidRPr="00473C2C" w:rsidRDefault="004641ED" w:rsidP="00473C2C">
            <w:r w:rsidRPr="00473C2C">
              <w:t>0.6</w:t>
            </w:r>
          </w:p>
        </w:tc>
        <w:tc>
          <w:tcPr>
            <w:tcW w:w="429" w:type="pct"/>
          </w:tcPr>
          <w:p w14:paraId="2738C6D7" w14:textId="77777777" w:rsidR="004641ED" w:rsidRPr="00473C2C" w:rsidRDefault="004641ED" w:rsidP="00473C2C">
            <w:r w:rsidRPr="00473C2C">
              <w:t>27</w:t>
            </w:r>
          </w:p>
        </w:tc>
        <w:tc>
          <w:tcPr>
            <w:tcW w:w="429" w:type="pct"/>
          </w:tcPr>
          <w:p w14:paraId="4830FEAC" w14:textId="77777777" w:rsidR="004641ED" w:rsidRPr="00473C2C" w:rsidRDefault="004641ED" w:rsidP="00473C2C">
            <w:r w:rsidRPr="00473C2C">
              <w:t>46</w:t>
            </w:r>
          </w:p>
        </w:tc>
        <w:tc>
          <w:tcPr>
            <w:tcW w:w="429" w:type="pct"/>
          </w:tcPr>
          <w:p w14:paraId="1AA6F1CA" w14:textId="77777777" w:rsidR="004641ED" w:rsidRPr="00473C2C" w:rsidRDefault="004641ED" w:rsidP="00473C2C">
            <w:r w:rsidRPr="00473C2C">
              <w:t>3.9</w:t>
            </w:r>
          </w:p>
        </w:tc>
        <w:tc>
          <w:tcPr>
            <w:tcW w:w="429" w:type="pct"/>
          </w:tcPr>
          <w:p w14:paraId="11969C0A" w14:textId="77777777" w:rsidR="004641ED" w:rsidRPr="00473C2C" w:rsidRDefault="004641ED" w:rsidP="00473C2C">
            <w:r w:rsidRPr="00473C2C">
              <w:t>0.5</w:t>
            </w:r>
          </w:p>
        </w:tc>
        <w:tc>
          <w:tcPr>
            <w:tcW w:w="429" w:type="pct"/>
          </w:tcPr>
          <w:p w14:paraId="59ECF450" w14:textId="77777777" w:rsidR="004641ED" w:rsidRPr="00473C2C" w:rsidRDefault="004641ED" w:rsidP="00473C2C">
            <w:r w:rsidRPr="00473C2C">
              <w:t>62.1</w:t>
            </w:r>
          </w:p>
        </w:tc>
        <w:tc>
          <w:tcPr>
            <w:tcW w:w="429" w:type="pct"/>
          </w:tcPr>
          <w:p w14:paraId="7265823E" w14:textId="77777777" w:rsidR="004641ED" w:rsidRPr="00473C2C" w:rsidRDefault="004641ED" w:rsidP="00473C2C">
            <w:r w:rsidRPr="00473C2C">
              <w:t>0.6</w:t>
            </w:r>
          </w:p>
        </w:tc>
      </w:tr>
      <w:tr w:rsidR="004641ED" w14:paraId="631815C1" w14:textId="77777777" w:rsidTr="00E926E8">
        <w:trPr>
          <w:trHeight w:val="20"/>
        </w:trPr>
        <w:tc>
          <w:tcPr>
            <w:tcW w:w="1137" w:type="pct"/>
          </w:tcPr>
          <w:p w14:paraId="7F8C2087" w14:textId="101BEBAF" w:rsidR="004641ED" w:rsidRPr="006D723E" w:rsidRDefault="004641ED" w:rsidP="006D723E">
            <w:r w:rsidRPr="006D723E">
              <w:t>Hunter</w:t>
            </w:r>
            <w:r w:rsidR="00F474B4">
              <w:t xml:space="preserve"> </w:t>
            </w:r>
            <w:r w:rsidRPr="006D723E">
              <w:t>Valley</w:t>
            </w:r>
            <w:r w:rsidR="00F474B4">
              <w:t xml:space="preserve"> </w:t>
            </w:r>
            <w:r w:rsidRPr="006D723E">
              <w:t>exc</w:t>
            </w:r>
            <w:r w:rsidR="00F474B4">
              <w:t xml:space="preserve"> </w:t>
            </w:r>
            <w:r w:rsidRPr="006D723E">
              <w:t>Newcastle</w:t>
            </w:r>
          </w:p>
        </w:tc>
        <w:tc>
          <w:tcPr>
            <w:tcW w:w="429" w:type="pct"/>
          </w:tcPr>
          <w:p w14:paraId="3DC8CDFC" w14:textId="77777777" w:rsidR="004641ED" w:rsidRPr="00473C2C" w:rsidRDefault="004641ED" w:rsidP="00473C2C">
            <w:r w:rsidRPr="00473C2C">
              <w:t>151.0</w:t>
            </w:r>
          </w:p>
        </w:tc>
        <w:tc>
          <w:tcPr>
            <w:tcW w:w="429" w:type="pct"/>
          </w:tcPr>
          <w:p w14:paraId="5B930899" w14:textId="77777777" w:rsidR="004641ED" w:rsidRPr="00473C2C" w:rsidRDefault="004641ED" w:rsidP="00473C2C">
            <w:r w:rsidRPr="00473C2C">
              <w:t>3.7</w:t>
            </w:r>
          </w:p>
        </w:tc>
        <w:tc>
          <w:tcPr>
            <w:tcW w:w="429" w:type="pct"/>
          </w:tcPr>
          <w:p w14:paraId="32BDBD6F" w14:textId="77777777" w:rsidR="004641ED" w:rsidRPr="00473C2C" w:rsidRDefault="004641ED" w:rsidP="00473C2C">
            <w:r w:rsidRPr="00473C2C">
              <w:t>2.5</w:t>
            </w:r>
          </w:p>
        </w:tc>
        <w:tc>
          <w:tcPr>
            <w:tcW w:w="429" w:type="pct"/>
          </w:tcPr>
          <w:p w14:paraId="34191BB9" w14:textId="77777777" w:rsidR="004641ED" w:rsidRPr="00473C2C" w:rsidRDefault="004641ED" w:rsidP="00473C2C">
            <w:r w:rsidRPr="00473C2C">
              <w:t>31</w:t>
            </w:r>
          </w:p>
        </w:tc>
        <w:tc>
          <w:tcPr>
            <w:tcW w:w="429" w:type="pct"/>
          </w:tcPr>
          <w:p w14:paraId="42495E3A" w14:textId="77777777" w:rsidR="004641ED" w:rsidRPr="00473C2C" w:rsidRDefault="004641ED" w:rsidP="00473C2C">
            <w:r w:rsidRPr="00473C2C">
              <w:t>47</w:t>
            </w:r>
          </w:p>
        </w:tc>
        <w:tc>
          <w:tcPr>
            <w:tcW w:w="429" w:type="pct"/>
          </w:tcPr>
          <w:p w14:paraId="13B09EA1" w14:textId="77777777" w:rsidR="004641ED" w:rsidRPr="00473C2C" w:rsidRDefault="004641ED" w:rsidP="00473C2C">
            <w:r w:rsidRPr="00473C2C">
              <w:t>3.5</w:t>
            </w:r>
          </w:p>
        </w:tc>
        <w:tc>
          <w:tcPr>
            <w:tcW w:w="429" w:type="pct"/>
          </w:tcPr>
          <w:p w14:paraId="79C24BDE" w14:textId="77777777" w:rsidR="004641ED" w:rsidRPr="00473C2C" w:rsidRDefault="004641ED" w:rsidP="00473C2C">
            <w:r w:rsidRPr="00473C2C">
              <w:t>0.2</w:t>
            </w:r>
          </w:p>
        </w:tc>
        <w:tc>
          <w:tcPr>
            <w:tcW w:w="429" w:type="pct"/>
          </w:tcPr>
          <w:p w14:paraId="2DE58B7F" w14:textId="77777777" w:rsidR="004641ED" w:rsidRPr="00473C2C" w:rsidRDefault="004641ED" w:rsidP="00473C2C">
            <w:r w:rsidRPr="00473C2C">
              <w:t>62.6</w:t>
            </w:r>
          </w:p>
        </w:tc>
        <w:tc>
          <w:tcPr>
            <w:tcW w:w="429" w:type="pct"/>
          </w:tcPr>
          <w:p w14:paraId="5A2546C0" w14:textId="77777777" w:rsidR="004641ED" w:rsidRPr="00473C2C" w:rsidRDefault="004641ED" w:rsidP="00473C2C">
            <w:r w:rsidRPr="00473C2C">
              <w:t>0.7</w:t>
            </w:r>
          </w:p>
        </w:tc>
      </w:tr>
      <w:tr w:rsidR="004641ED" w14:paraId="0C821BAF" w14:textId="77777777" w:rsidTr="00E926E8">
        <w:trPr>
          <w:trHeight w:val="20"/>
        </w:trPr>
        <w:tc>
          <w:tcPr>
            <w:tcW w:w="1137" w:type="pct"/>
          </w:tcPr>
          <w:p w14:paraId="2E077D6F" w14:textId="77777777" w:rsidR="004641ED" w:rsidRPr="006D723E" w:rsidRDefault="004641ED" w:rsidP="006D723E">
            <w:r w:rsidRPr="006D723E">
              <w:t>Illawarra</w:t>
            </w:r>
          </w:p>
        </w:tc>
        <w:tc>
          <w:tcPr>
            <w:tcW w:w="429" w:type="pct"/>
          </w:tcPr>
          <w:p w14:paraId="7063C983" w14:textId="77777777" w:rsidR="004641ED" w:rsidRPr="00473C2C" w:rsidRDefault="004641ED" w:rsidP="00473C2C">
            <w:r w:rsidRPr="00473C2C">
              <w:t>167.2</w:t>
            </w:r>
          </w:p>
        </w:tc>
        <w:tc>
          <w:tcPr>
            <w:tcW w:w="429" w:type="pct"/>
          </w:tcPr>
          <w:p w14:paraId="3F369DA7" w14:textId="77777777" w:rsidR="004641ED" w:rsidRPr="00473C2C" w:rsidRDefault="004641ED" w:rsidP="00473C2C">
            <w:r w:rsidRPr="00473C2C">
              <w:t>1.8</w:t>
            </w:r>
          </w:p>
        </w:tc>
        <w:tc>
          <w:tcPr>
            <w:tcW w:w="429" w:type="pct"/>
          </w:tcPr>
          <w:p w14:paraId="2D4ADB46" w14:textId="77777777" w:rsidR="004641ED" w:rsidRPr="00473C2C" w:rsidRDefault="004641ED" w:rsidP="00473C2C">
            <w:r w:rsidRPr="00473C2C">
              <w:t>1.1</w:t>
            </w:r>
          </w:p>
        </w:tc>
        <w:tc>
          <w:tcPr>
            <w:tcW w:w="429" w:type="pct"/>
          </w:tcPr>
          <w:p w14:paraId="2BCACA79" w14:textId="77777777" w:rsidR="004641ED" w:rsidRPr="00473C2C" w:rsidRDefault="004641ED" w:rsidP="00473C2C">
            <w:r w:rsidRPr="00473C2C">
              <w:t>35</w:t>
            </w:r>
          </w:p>
        </w:tc>
        <w:tc>
          <w:tcPr>
            <w:tcW w:w="429" w:type="pct"/>
          </w:tcPr>
          <w:p w14:paraId="1DC646B8" w14:textId="77777777" w:rsidR="004641ED" w:rsidRPr="00473C2C" w:rsidRDefault="004641ED" w:rsidP="00473C2C">
            <w:r w:rsidRPr="00473C2C">
              <w:t>51</w:t>
            </w:r>
          </w:p>
        </w:tc>
        <w:tc>
          <w:tcPr>
            <w:tcW w:w="429" w:type="pct"/>
          </w:tcPr>
          <w:p w14:paraId="5A93D49D" w14:textId="77777777" w:rsidR="004641ED" w:rsidRPr="00473C2C" w:rsidRDefault="004641ED" w:rsidP="00473C2C">
            <w:r w:rsidRPr="00473C2C">
              <w:t>3.9</w:t>
            </w:r>
          </w:p>
        </w:tc>
        <w:tc>
          <w:tcPr>
            <w:tcW w:w="429" w:type="pct"/>
          </w:tcPr>
          <w:p w14:paraId="745067B8" w14:textId="77777777" w:rsidR="004641ED" w:rsidRPr="00473C2C" w:rsidRDefault="004641ED" w:rsidP="00473C2C">
            <w:r w:rsidRPr="00473C2C">
              <w:t>0.1</w:t>
            </w:r>
          </w:p>
        </w:tc>
        <w:tc>
          <w:tcPr>
            <w:tcW w:w="429" w:type="pct"/>
          </w:tcPr>
          <w:p w14:paraId="4BA7F222" w14:textId="77777777" w:rsidR="004641ED" w:rsidRPr="00473C2C" w:rsidRDefault="004641ED" w:rsidP="00473C2C">
            <w:r w:rsidRPr="00473C2C">
              <w:t>64.7</w:t>
            </w:r>
          </w:p>
        </w:tc>
        <w:tc>
          <w:tcPr>
            <w:tcW w:w="429" w:type="pct"/>
          </w:tcPr>
          <w:p w14:paraId="0500D899" w14:textId="77777777" w:rsidR="004641ED" w:rsidRPr="00473C2C" w:rsidRDefault="004641ED" w:rsidP="00473C2C">
            <w:r w:rsidRPr="00473C2C">
              <w:t>0.1</w:t>
            </w:r>
          </w:p>
        </w:tc>
      </w:tr>
      <w:tr w:rsidR="004641ED" w14:paraId="6D4F5D7E" w14:textId="77777777" w:rsidTr="00E926E8">
        <w:trPr>
          <w:trHeight w:val="20"/>
        </w:trPr>
        <w:tc>
          <w:tcPr>
            <w:tcW w:w="1137" w:type="pct"/>
          </w:tcPr>
          <w:p w14:paraId="766CC197" w14:textId="157757D2" w:rsidR="004641ED" w:rsidRPr="006D723E" w:rsidRDefault="004641ED" w:rsidP="006D723E">
            <w:r w:rsidRPr="006D723E">
              <w:t>Mid</w:t>
            </w:r>
            <w:r w:rsidR="00F474B4">
              <w:t xml:space="preserve"> </w:t>
            </w:r>
            <w:r w:rsidRPr="006D723E">
              <w:t>North</w:t>
            </w:r>
            <w:r w:rsidR="00F474B4">
              <w:t xml:space="preserve"> </w:t>
            </w:r>
            <w:r w:rsidRPr="006D723E">
              <w:t>Coast</w:t>
            </w:r>
          </w:p>
        </w:tc>
        <w:tc>
          <w:tcPr>
            <w:tcW w:w="429" w:type="pct"/>
          </w:tcPr>
          <w:p w14:paraId="454BC6D3" w14:textId="77777777" w:rsidR="004641ED" w:rsidRPr="00473C2C" w:rsidRDefault="004641ED" w:rsidP="00473C2C">
            <w:r w:rsidRPr="00473C2C">
              <w:t>99.4</w:t>
            </w:r>
          </w:p>
        </w:tc>
        <w:tc>
          <w:tcPr>
            <w:tcW w:w="429" w:type="pct"/>
          </w:tcPr>
          <w:p w14:paraId="071767FE" w14:textId="77777777" w:rsidR="004641ED" w:rsidRPr="00473C2C" w:rsidRDefault="004641ED" w:rsidP="00473C2C">
            <w:r w:rsidRPr="00473C2C">
              <w:t>1.9</w:t>
            </w:r>
          </w:p>
        </w:tc>
        <w:tc>
          <w:tcPr>
            <w:tcW w:w="429" w:type="pct"/>
          </w:tcPr>
          <w:p w14:paraId="27FD3EDC" w14:textId="77777777" w:rsidR="004641ED" w:rsidRPr="00473C2C" w:rsidRDefault="004641ED" w:rsidP="00473C2C">
            <w:r w:rsidRPr="00473C2C">
              <w:t>1.9</w:t>
            </w:r>
          </w:p>
        </w:tc>
        <w:tc>
          <w:tcPr>
            <w:tcW w:w="429" w:type="pct"/>
          </w:tcPr>
          <w:p w14:paraId="3961519E" w14:textId="77777777" w:rsidR="004641ED" w:rsidRPr="00473C2C" w:rsidRDefault="004641ED" w:rsidP="00473C2C">
            <w:r w:rsidRPr="00473C2C">
              <w:t>39</w:t>
            </w:r>
          </w:p>
        </w:tc>
        <w:tc>
          <w:tcPr>
            <w:tcW w:w="429" w:type="pct"/>
          </w:tcPr>
          <w:p w14:paraId="6584F01D" w14:textId="77777777" w:rsidR="004641ED" w:rsidRPr="00473C2C" w:rsidRDefault="004641ED" w:rsidP="00473C2C">
            <w:r w:rsidRPr="00473C2C">
              <w:t>50</w:t>
            </w:r>
          </w:p>
        </w:tc>
        <w:tc>
          <w:tcPr>
            <w:tcW w:w="429" w:type="pct"/>
          </w:tcPr>
          <w:p w14:paraId="37FC80F2" w14:textId="77777777" w:rsidR="004641ED" w:rsidRPr="00473C2C" w:rsidRDefault="004641ED" w:rsidP="00473C2C">
            <w:r w:rsidRPr="00473C2C">
              <w:t>3.9</w:t>
            </w:r>
          </w:p>
        </w:tc>
        <w:tc>
          <w:tcPr>
            <w:tcW w:w="429" w:type="pct"/>
          </w:tcPr>
          <w:p w14:paraId="6CEB99C8" w14:textId="77777777" w:rsidR="004641ED" w:rsidRPr="00473C2C" w:rsidRDefault="004641ED" w:rsidP="00473C2C">
            <w:r w:rsidRPr="00473C2C">
              <w:t>0.4</w:t>
            </w:r>
          </w:p>
        </w:tc>
        <w:tc>
          <w:tcPr>
            <w:tcW w:w="429" w:type="pct"/>
          </w:tcPr>
          <w:p w14:paraId="25776DA4" w14:textId="77777777" w:rsidR="004641ED" w:rsidRPr="00473C2C" w:rsidRDefault="004641ED" w:rsidP="00473C2C">
            <w:r w:rsidRPr="00473C2C">
              <w:t>51.8</w:t>
            </w:r>
          </w:p>
        </w:tc>
        <w:tc>
          <w:tcPr>
            <w:tcW w:w="429" w:type="pct"/>
          </w:tcPr>
          <w:p w14:paraId="71B5FA47" w14:textId="77777777" w:rsidR="004641ED" w:rsidRPr="00473C2C" w:rsidRDefault="004641ED" w:rsidP="00473C2C">
            <w:r w:rsidRPr="00473C2C">
              <w:t>0.8</w:t>
            </w:r>
          </w:p>
        </w:tc>
      </w:tr>
      <w:tr w:rsidR="004641ED" w14:paraId="0B69EB99" w14:textId="77777777" w:rsidTr="00E926E8">
        <w:trPr>
          <w:trHeight w:val="20"/>
        </w:trPr>
        <w:tc>
          <w:tcPr>
            <w:tcW w:w="1137" w:type="pct"/>
          </w:tcPr>
          <w:p w14:paraId="18C2939A" w14:textId="77777777" w:rsidR="004641ED" w:rsidRPr="006D723E" w:rsidRDefault="004641ED" w:rsidP="006D723E">
            <w:r w:rsidRPr="006D723E">
              <w:t>Murray</w:t>
            </w:r>
          </w:p>
        </w:tc>
        <w:tc>
          <w:tcPr>
            <w:tcW w:w="429" w:type="pct"/>
          </w:tcPr>
          <w:p w14:paraId="7BA532EA" w14:textId="77777777" w:rsidR="004641ED" w:rsidRPr="00473C2C" w:rsidRDefault="004641ED" w:rsidP="00473C2C">
            <w:r w:rsidRPr="00473C2C">
              <w:t>66.3</w:t>
            </w:r>
          </w:p>
        </w:tc>
        <w:tc>
          <w:tcPr>
            <w:tcW w:w="429" w:type="pct"/>
          </w:tcPr>
          <w:p w14:paraId="0B9F2F26" w14:textId="77777777" w:rsidR="004641ED" w:rsidRPr="00473C2C" w:rsidRDefault="004641ED" w:rsidP="00473C2C">
            <w:r w:rsidRPr="00473C2C">
              <w:t>0.1</w:t>
            </w:r>
          </w:p>
        </w:tc>
        <w:tc>
          <w:tcPr>
            <w:tcW w:w="429" w:type="pct"/>
          </w:tcPr>
          <w:p w14:paraId="74E08D42" w14:textId="77777777" w:rsidR="004641ED" w:rsidRPr="00473C2C" w:rsidRDefault="004641ED" w:rsidP="00473C2C">
            <w:r w:rsidRPr="00473C2C">
              <w:t>0.2</w:t>
            </w:r>
          </w:p>
        </w:tc>
        <w:tc>
          <w:tcPr>
            <w:tcW w:w="429" w:type="pct"/>
          </w:tcPr>
          <w:p w14:paraId="65980F9D" w14:textId="77777777" w:rsidR="004641ED" w:rsidRPr="00473C2C" w:rsidRDefault="004641ED" w:rsidP="00473C2C">
            <w:r w:rsidRPr="00473C2C">
              <w:t>26</w:t>
            </w:r>
          </w:p>
        </w:tc>
        <w:tc>
          <w:tcPr>
            <w:tcW w:w="429" w:type="pct"/>
          </w:tcPr>
          <w:p w14:paraId="159BF6F2" w14:textId="77777777" w:rsidR="004641ED" w:rsidRPr="00473C2C" w:rsidRDefault="004641ED" w:rsidP="00473C2C">
            <w:r w:rsidRPr="00473C2C">
              <w:t>47</w:t>
            </w:r>
          </w:p>
        </w:tc>
        <w:tc>
          <w:tcPr>
            <w:tcW w:w="429" w:type="pct"/>
          </w:tcPr>
          <w:p w14:paraId="1B5D4D86" w14:textId="77777777" w:rsidR="004641ED" w:rsidRPr="00473C2C" w:rsidRDefault="004641ED" w:rsidP="00473C2C">
            <w:r w:rsidRPr="00473C2C">
              <w:t>3.6</w:t>
            </w:r>
          </w:p>
        </w:tc>
        <w:tc>
          <w:tcPr>
            <w:tcW w:w="429" w:type="pct"/>
          </w:tcPr>
          <w:p w14:paraId="6573DC94" w14:textId="77777777" w:rsidR="004641ED" w:rsidRPr="00473C2C" w:rsidRDefault="004641ED" w:rsidP="00473C2C">
            <w:r w:rsidRPr="00473C2C">
              <w:t>0.3</w:t>
            </w:r>
          </w:p>
        </w:tc>
        <w:tc>
          <w:tcPr>
            <w:tcW w:w="429" w:type="pct"/>
          </w:tcPr>
          <w:p w14:paraId="28E1FDDF" w14:textId="77777777" w:rsidR="004641ED" w:rsidRPr="00473C2C" w:rsidRDefault="004641ED" w:rsidP="00473C2C">
            <w:r w:rsidRPr="00473C2C">
              <w:t>66.0</w:t>
            </w:r>
          </w:p>
        </w:tc>
        <w:tc>
          <w:tcPr>
            <w:tcW w:w="429" w:type="pct"/>
          </w:tcPr>
          <w:p w14:paraId="00D52144" w14:textId="77777777" w:rsidR="004641ED" w:rsidRPr="00473C2C" w:rsidRDefault="004641ED" w:rsidP="00473C2C">
            <w:r w:rsidRPr="00473C2C">
              <w:t>-0.1</w:t>
            </w:r>
          </w:p>
        </w:tc>
      </w:tr>
      <w:tr w:rsidR="004641ED" w14:paraId="02323DD9" w14:textId="77777777" w:rsidTr="00E926E8">
        <w:trPr>
          <w:trHeight w:val="20"/>
        </w:trPr>
        <w:tc>
          <w:tcPr>
            <w:tcW w:w="1137" w:type="pct"/>
          </w:tcPr>
          <w:p w14:paraId="79800168" w14:textId="01481C19" w:rsidR="004641ED" w:rsidRPr="006D723E" w:rsidRDefault="004641ED" w:rsidP="006D723E">
            <w:r w:rsidRPr="006D723E">
              <w:t>New</w:t>
            </w:r>
            <w:r w:rsidR="00F474B4">
              <w:t xml:space="preserve"> </w:t>
            </w:r>
            <w:r w:rsidRPr="006D723E">
              <w:t>England</w:t>
            </w:r>
            <w:r w:rsidR="00F474B4">
              <w:t xml:space="preserve"> </w:t>
            </w:r>
            <w:r w:rsidRPr="006D723E">
              <w:t>and</w:t>
            </w:r>
            <w:r w:rsidR="00F474B4">
              <w:t xml:space="preserve"> </w:t>
            </w:r>
            <w:r w:rsidRPr="006D723E">
              <w:t>North</w:t>
            </w:r>
            <w:r w:rsidR="00F474B4">
              <w:t xml:space="preserve"> </w:t>
            </w:r>
            <w:r w:rsidRPr="006D723E">
              <w:t>West</w:t>
            </w:r>
          </w:p>
        </w:tc>
        <w:tc>
          <w:tcPr>
            <w:tcW w:w="429" w:type="pct"/>
          </w:tcPr>
          <w:p w14:paraId="3EC2DA4C" w14:textId="77777777" w:rsidR="004641ED" w:rsidRPr="00473C2C" w:rsidRDefault="004641ED" w:rsidP="00473C2C">
            <w:r w:rsidRPr="00473C2C">
              <w:t>97.5</w:t>
            </w:r>
          </w:p>
        </w:tc>
        <w:tc>
          <w:tcPr>
            <w:tcW w:w="429" w:type="pct"/>
          </w:tcPr>
          <w:p w14:paraId="543D59DE" w14:textId="77777777" w:rsidR="004641ED" w:rsidRPr="00473C2C" w:rsidRDefault="004641ED" w:rsidP="00473C2C">
            <w:r w:rsidRPr="00473C2C">
              <w:t>0.8</w:t>
            </w:r>
          </w:p>
        </w:tc>
        <w:tc>
          <w:tcPr>
            <w:tcW w:w="429" w:type="pct"/>
          </w:tcPr>
          <w:p w14:paraId="50AD85B2" w14:textId="77777777" w:rsidR="004641ED" w:rsidRPr="00473C2C" w:rsidRDefault="004641ED" w:rsidP="00473C2C">
            <w:r w:rsidRPr="00473C2C">
              <w:t>0.8</w:t>
            </w:r>
          </w:p>
        </w:tc>
        <w:tc>
          <w:tcPr>
            <w:tcW w:w="429" w:type="pct"/>
          </w:tcPr>
          <w:p w14:paraId="2BEED4A8" w14:textId="77777777" w:rsidR="004641ED" w:rsidRPr="00473C2C" w:rsidRDefault="004641ED" w:rsidP="00473C2C">
            <w:r w:rsidRPr="00473C2C">
              <w:t>33</w:t>
            </w:r>
          </w:p>
        </w:tc>
        <w:tc>
          <w:tcPr>
            <w:tcW w:w="429" w:type="pct"/>
          </w:tcPr>
          <w:p w14:paraId="04610674" w14:textId="77777777" w:rsidR="004641ED" w:rsidRPr="00473C2C" w:rsidRDefault="004641ED" w:rsidP="00473C2C">
            <w:r w:rsidRPr="00473C2C">
              <w:t>47</w:t>
            </w:r>
          </w:p>
        </w:tc>
        <w:tc>
          <w:tcPr>
            <w:tcW w:w="429" w:type="pct"/>
          </w:tcPr>
          <w:p w14:paraId="19414651" w14:textId="77777777" w:rsidR="004641ED" w:rsidRPr="00473C2C" w:rsidRDefault="004641ED" w:rsidP="00473C2C">
            <w:r w:rsidRPr="00473C2C">
              <w:t>4.3</w:t>
            </w:r>
          </w:p>
        </w:tc>
        <w:tc>
          <w:tcPr>
            <w:tcW w:w="429" w:type="pct"/>
          </w:tcPr>
          <w:p w14:paraId="78335169" w14:textId="77777777" w:rsidR="004641ED" w:rsidRPr="00473C2C" w:rsidRDefault="004641ED" w:rsidP="00473C2C">
            <w:r w:rsidRPr="00473C2C">
              <w:t>0.4</w:t>
            </w:r>
          </w:p>
        </w:tc>
        <w:tc>
          <w:tcPr>
            <w:tcW w:w="429" w:type="pct"/>
          </w:tcPr>
          <w:p w14:paraId="63C72DFE" w14:textId="77777777" w:rsidR="004641ED" w:rsidRPr="00473C2C" w:rsidRDefault="004641ED" w:rsidP="00473C2C">
            <w:r w:rsidRPr="00473C2C">
              <w:t>66.1</w:t>
            </w:r>
          </w:p>
        </w:tc>
        <w:tc>
          <w:tcPr>
            <w:tcW w:w="429" w:type="pct"/>
          </w:tcPr>
          <w:p w14:paraId="6B3C450F" w14:textId="77777777" w:rsidR="004641ED" w:rsidRPr="00473C2C" w:rsidRDefault="004641ED" w:rsidP="00473C2C">
            <w:r w:rsidRPr="00473C2C">
              <w:t>0.6</w:t>
            </w:r>
          </w:p>
        </w:tc>
      </w:tr>
      <w:tr w:rsidR="004641ED" w14:paraId="1E43D38D" w14:textId="77777777" w:rsidTr="00E926E8">
        <w:trPr>
          <w:trHeight w:val="20"/>
        </w:trPr>
        <w:tc>
          <w:tcPr>
            <w:tcW w:w="1137" w:type="pct"/>
          </w:tcPr>
          <w:p w14:paraId="5C7B68CD" w14:textId="45828D91" w:rsidR="004641ED" w:rsidRPr="006D723E" w:rsidRDefault="004641ED" w:rsidP="006D723E">
            <w:r w:rsidRPr="006D723E">
              <w:t>Newcastle</w:t>
            </w:r>
            <w:r w:rsidR="00F474B4">
              <w:t xml:space="preserve"> </w:t>
            </w:r>
            <w:r w:rsidRPr="006D723E">
              <w:t>and</w:t>
            </w:r>
            <w:r w:rsidR="00F474B4">
              <w:t xml:space="preserve"> </w:t>
            </w:r>
            <w:r w:rsidRPr="006D723E">
              <w:t>Lake</w:t>
            </w:r>
            <w:r w:rsidR="00F474B4">
              <w:t xml:space="preserve"> </w:t>
            </w:r>
            <w:r w:rsidRPr="006D723E">
              <w:t>Macquarie</w:t>
            </w:r>
          </w:p>
        </w:tc>
        <w:tc>
          <w:tcPr>
            <w:tcW w:w="429" w:type="pct"/>
          </w:tcPr>
          <w:p w14:paraId="05705872" w14:textId="77777777" w:rsidR="004641ED" w:rsidRPr="00473C2C" w:rsidRDefault="004641ED" w:rsidP="00473C2C">
            <w:r w:rsidRPr="00473C2C">
              <w:t>220.8</w:t>
            </w:r>
          </w:p>
        </w:tc>
        <w:tc>
          <w:tcPr>
            <w:tcW w:w="429" w:type="pct"/>
          </w:tcPr>
          <w:p w14:paraId="41FDBAF8" w14:textId="77777777" w:rsidR="004641ED" w:rsidRPr="00473C2C" w:rsidRDefault="004641ED" w:rsidP="00473C2C">
            <w:r w:rsidRPr="00473C2C">
              <w:t>3.8</w:t>
            </w:r>
          </w:p>
        </w:tc>
        <w:tc>
          <w:tcPr>
            <w:tcW w:w="429" w:type="pct"/>
          </w:tcPr>
          <w:p w14:paraId="3DFAA6B8" w14:textId="77777777" w:rsidR="004641ED" w:rsidRPr="00473C2C" w:rsidRDefault="004641ED" w:rsidP="00473C2C">
            <w:r w:rsidRPr="00473C2C">
              <w:t>1.7</w:t>
            </w:r>
          </w:p>
        </w:tc>
        <w:tc>
          <w:tcPr>
            <w:tcW w:w="429" w:type="pct"/>
          </w:tcPr>
          <w:p w14:paraId="53DAA687" w14:textId="77777777" w:rsidR="004641ED" w:rsidRPr="00473C2C" w:rsidRDefault="004641ED" w:rsidP="00473C2C">
            <w:r w:rsidRPr="00473C2C">
              <w:t>33</w:t>
            </w:r>
          </w:p>
        </w:tc>
        <w:tc>
          <w:tcPr>
            <w:tcW w:w="429" w:type="pct"/>
          </w:tcPr>
          <w:p w14:paraId="0633600A" w14:textId="77777777" w:rsidR="004641ED" w:rsidRPr="00473C2C" w:rsidRDefault="004641ED" w:rsidP="00473C2C">
            <w:r w:rsidRPr="00473C2C">
              <w:t>49</w:t>
            </w:r>
          </w:p>
        </w:tc>
        <w:tc>
          <w:tcPr>
            <w:tcW w:w="429" w:type="pct"/>
          </w:tcPr>
          <w:p w14:paraId="7BF80EAF" w14:textId="77777777" w:rsidR="004641ED" w:rsidRPr="00473C2C" w:rsidRDefault="004641ED" w:rsidP="00473C2C">
            <w:r w:rsidRPr="00473C2C">
              <w:t>3.5</w:t>
            </w:r>
          </w:p>
        </w:tc>
        <w:tc>
          <w:tcPr>
            <w:tcW w:w="429" w:type="pct"/>
          </w:tcPr>
          <w:p w14:paraId="76585279" w14:textId="77777777" w:rsidR="004641ED" w:rsidRPr="00473C2C" w:rsidRDefault="004641ED" w:rsidP="00473C2C">
            <w:r w:rsidRPr="00473C2C">
              <w:t>-0.1</w:t>
            </w:r>
          </w:p>
        </w:tc>
        <w:tc>
          <w:tcPr>
            <w:tcW w:w="429" w:type="pct"/>
          </w:tcPr>
          <w:p w14:paraId="3560D263" w14:textId="77777777" w:rsidR="004641ED" w:rsidRPr="00473C2C" w:rsidRDefault="004641ED" w:rsidP="00473C2C">
            <w:r w:rsidRPr="00473C2C">
              <w:t>67.8</w:t>
            </w:r>
          </w:p>
        </w:tc>
        <w:tc>
          <w:tcPr>
            <w:tcW w:w="429" w:type="pct"/>
          </w:tcPr>
          <w:p w14:paraId="5E73DF21" w14:textId="77777777" w:rsidR="004641ED" w:rsidRPr="00473C2C" w:rsidRDefault="004641ED" w:rsidP="00473C2C">
            <w:r w:rsidRPr="00473C2C">
              <w:t>0.3</w:t>
            </w:r>
          </w:p>
        </w:tc>
      </w:tr>
      <w:tr w:rsidR="004641ED" w14:paraId="4CA2F6FB" w14:textId="77777777" w:rsidTr="00E926E8">
        <w:trPr>
          <w:trHeight w:val="20"/>
        </w:trPr>
        <w:tc>
          <w:tcPr>
            <w:tcW w:w="1137" w:type="pct"/>
          </w:tcPr>
          <w:p w14:paraId="2B17848B" w14:textId="3345FB96" w:rsidR="004641ED" w:rsidRPr="006D723E" w:rsidRDefault="004641ED" w:rsidP="006D723E">
            <w:r w:rsidRPr="006D723E">
              <w:t>Richmond</w:t>
            </w:r>
            <w:r w:rsidR="00F474B4">
              <w:t xml:space="preserve"> </w:t>
            </w:r>
            <w:r w:rsidRPr="006D723E">
              <w:t>–</w:t>
            </w:r>
            <w:r w:rsidR="00F474B4">
              <w:t xml:space="preserve"> </w:t>
            </w:r>
            <w:r w:rsidRPr="006D723E">
              <w:t>Tweed</w:t>
            </w:r>
          </w:p>
        </w:tc>
        <w:tc>
          <w:tcPr>
            <w:tcW w:w="429" w:type="pct"/>
          </w:tcPr>
          <w:p w14:paraId="40448470" w14:textId="77777777" w:rsidR="004641ED" w:rsidRPr="00473C2C" w:rsidRDefault="004641ED" w:rsidP="00473C2C">
            <w:r w:rsidRPr="00473C2C">
              <w:t>128.7</w:t>
            </w:r>
          </w:p>
        </w:tc>
        <w:tc>
          <w:tcPr>
            <w:tcW w:w="429" w:type="pct"/>
          </w:tcPr>
          <w:p w14:paraId="1F99A284" w14:textId="77777777" w:rsidR="004641ED" w:rsidRPr="00473C2C" w:rsidRDefault="004641ED" w:rsidP="00473C2C">
            <w:r w:rsidRPr="00473C2C">
              <w:t>1.9</w:t>
            </w:r>
          </w:p>
        </w:tc>
        <w:tc>
          <w:tcPr>
            <w:tcW w:w="429" w:type="pct"/>
          </w:tcPr>
          <w:p w14:paraId="63FC7605" w14:textId="77777777" w:rsidR="004641ED" w:rsidRPr="00473C2C" w:rsidRDefault="004641ED" w:rsidP="00473C2C">
            <w:r w:rsidRPr="00473C2C">
              <w:t>1.5</w:t>
            </w:r>
          </w:p>
        </w:tc>
        <w:tc>
          <w:tcPr>
            <w:tcW w:w="429" w:type="pct"/>
          </w:tcPr>
          <w:p w14:paraId="67489660" w14:textId="77777777" w:rsidR="004641ED" w:rsidRPr="00473C2C" w:rsidRDefault="004641ED" w:rsidP="00473C2C">
            <w:r w:rsidRPr="00473C2C">
              <w:t>43</w:t>
            </w:r>
          </w:p>
        </w:tc>
        <w:tc>
          <w:tcPr>
            <w:tcW w:w="429" w:type="pct"/>
          </w:tcPr>
          <w:p w14:paraId="66BDC4AD" w14:textId="77777777" w:rsidR="004641ED" w:rsidRPr="00473C2C" w:rsidRDefault="004641ED" w:rsidP="00473C2C">
            <w:r w:rsidRPr="00473C2C">
              <w:t>50</w:t>
            </w:r>
          </w:p>
        </w:tc>
        <w:tc>
          <w:tcPr>
            <w:tcW w:w="429" w:type="pct"/>
          </w:tcPr>
          <w:p w14:paraId="192F1EF4" w14:textId="77777777" w:rsidR="004641ED" w:rsidRPr="00473C2C" w:rsidRDefault="004641ED" w:rsidP="00473C2C">
            <w:r w:rsidRPr="00473C2C">
              <w:t>3.3</w:t>
            </w:r>
          </w:p>
        </w:tc>
        <w:tc>
          <w:tcPr>
            <w:tcW w:w="429" w:type="pct"/>
          </w:tcPr>
          <w:p w14:paraId="3FC34504" w14:textId="77777777" w:rsidR="004641ED" w:rsidRPr="00473C2C" w:rsidRDefault="004641ED" w:rsidP="00473C2C">
            <w:r w:rsidRPr="00473C2C">
              <w:t>0.2</w:t>
            </w:r>
          </w:p>
        </w:tc>
        <w:tc>
          <w:tcPr>
            <w:tcW w:w="429" w:type="pct"/>
          </w:tcPr>
          <w:p w14:paraId="413B8424" w14:textId="77777777" w:rsidR="004641ED" w:rsidRPr="00473C2C" w:rsidRDefault="004641ED" w:rsidP="00473C2C">
            <w:r w:rsidRPr="00473C2C">
              <w:t>61.0</w:t>
            </w:r>
          </w:p>
        </w:tc>
        <w:tc>
          <w:tcPr>
            <w:tcW w:w="429" w:type="pct"/>
          </w:tcPr>
          <w:p w14:paraId="2349432E" w14:textId="77777777" w:rsidR="004641ED" w:rsidRPr="00473C2C" w:rsidRDefault="004641ED" w:rsidP="00473C2C">
            <w:r w:rsidRPr="00473C2C">
              <w:t>0.8</w:t>
            </w:r>
          </w:p>
        </w:tc>
      </w:tr>
      <w:tr w:rsidR="004641ED" w14:paraId="36048419" w14:textId="77777777" w:rsidTr="00E926E8">
        <w:trPr>
          <w:trHeight w:val="20"/>
        </w:trPr>
        <w:tc>
          <w:tcPr>
            <w:tcW w:w="1137" w:type="pct"/>
          </w:tcPr>
          <w:p w14:paraId="22E9C8A9" w14:textId="77777777" w:rsidR="004641ED" w:rsidRPr="006D723E" w:rsidRDefault="004641ED" w:rsidP="006D723E">
            <w:r w:rsidRPr="006D723E">
              <w:t>Riverina</w:t>
            </w:r>
          </w:p>
        </w:tc>
        <w:tc>
          <w:tcPr>
            <w:tcW w:w="429" w:type="pct"/>
          </w:tcPr>
          <w:p w14:paraId="7DC3CE30" w14:textId="77777777" w:rsidR="004641ED" w:rsidRPr="00473C2C" w:rsidRDefault="004641ED" w:rsidP="00473C2C">
            <w:r w:rsidRPr="00473C2C">
              <w:t>83.6</w:t>
            </w:r>
          </w:p>
        </w:tc>
        <w:tc>
          <w:tcPr>
            <w:tcW w:w="429" w:type="pct"/>
          </w:tcPr>
          <w:p w14:paraId="5BC9FCA0" w14:textId="77777777" w:rsidR="004641ED" w:rsidRPr="00473C2C" w:rsidRDefault="004641ED" w:rsidP="00473C2C">
            <w:r w:rsidRPr="00473C2C">
              <w:t>-0.3</w:t>
            </w:r>
          </w:p>
        </w:tc>
        <w:tc>
          <w:tcPr>
            <w:tcW w:w="429" w:type="pct"/>
          </w:tcPr>
          <w:p w14:paraId="6EED6342" w14:textId="77777777" w:rsidR="004641ED" w:rsidRPr="00473C2C" w:rsidRDefault="004641ED" w:rsidP="00473C2C">
            <w:r w:rsidRPr="00473C2C">
              <w:t>-0.4</w:t>
            </w:r>
          </w:p>
        </w:tc>
        <w:tc>
          <w:tcPr>
            <w:tcW w:w="429" w:type="pct"/>
          </w:tcPr>
          <w:p w14:paraId="2405D2B7" w14:textId="77777777" w:rsidR="004641ED" w:rsidRPr="00473C2C" w:rsidRDefault="004641ED" w:rsidP="00473C2C">
            <w:r w:rsidRPr="00473C2C">
              <w:t>30</w:t>
            </w:r>
          </w:p>
        </w:tc>
        <w:tc>
          <w:tcPr>
            <w:tcW w:w="429" w:type="pct"/>
          </w:tcPr>
          <w:p w14:paraId="0E717426" w14:textId="77777777" w:rsidR="004641ED" w:rsidRPr="00473C2C" w:rsidRDefault="004641ED" w:rsidP="00473C2C">
            <w:r w:rsidRPr="00473C2C">
              <w:t>50</w:t>
            </w:r>
          </w:p>
        </w:tc>
        <w:tc>
          <w:tcPr>
            <w:tcW w:w="429" w:type="pct"/>
          </w:tcPr>
          <w:p w14:paraId="31819C17" w14:textId="77777777" w:rsidR="004641ED" w:rsidRPr="00473C2C" w:rsidRDefault="004641ED" w:rsidP="00473C2C">
            <w:r w:rsidRPr="00473C2C">
              <w:t>3.4</w:t>
            </w:r>
          </w:p>
        </w:tc>
        <w:tc>
          <w:tcPr>
            <w:tcW w:w="429" w:type="pct"/>
          </w:tcPr>
          <w:p w14:paraId="544DE05E" w14:textId="77777777" w:rsidR="004641ED" w:rsidRPr="00473C2C" w:rsidRDefault="004641ED" w:rsidP="00473C2C">
            <w:r w:rsidRPr="00473C2C">
              <w:t>0.6</w:t>
            </w:r>
          </w:p>
        </w:tc>
        <w:tc>
          <w:tcPr>
            <w:tcW w:w="429" w:type="pct"/>
          </w:tcPr>
          <w:p w14:paraId="4AA550F6" w14:textId="77777777" w:rsidR="004641ED" w:rsidRPr="00473C2C" w:rsidRDefault="004641ED" w:rsidP="00473C2C">
            <w:r w:rsidRPr="00473C2C">
              <w:t>65.9</w:t>
            </w:r>
          </w:p>
        </w:tc>
        <w:tc>
          <w:tcPr>
            <w:tcW w:w="429" w:type="pct"/>
          </w:tcPr>
          <w:p w14:paraId="431FCCE7" w14:textId="77777777" w:rsidR="004641ED" w:rsidRPr="00473C2C" w:rsidRDefault="004641ED" w:rsidP="00473C2C">
            <w:r w:rsidRPr="00473C2C">
              <w:t>0.4</w:t>
            </w:r>
          </w:p>
        </w:tc>
      </w:tr>
      <w:tr w:rsidR="004641ED" w14:paraId="13DFD115" w14:textId="77777777" w:rsidTr="00E926E8">
        <w:trPr>
          <w:trHeight w:val="20"/>
        </w:trPr>
        <w:tc>
          <w:tcPr>
            <w:tcW w:w="1137" w:type="pct"/>
          </w:tcPr>
          <w:p w14:paraId="664C862D" w14:textId="3AAC3D27" w:rsidR="004641ED" w:rsidRPr="006D723E" w:rsidRDefault="004641ED" w:rsidP="006D723E">
            <w:r w:rsidRPr="006D723E">
              <w:t>Southern</w:t>
            </w:r>
            <w:r w:rsidR="00F474B4">
              <w:t xml:space="preserve"> </w:t>
            </w:r>
            <w:r w:rsidRPr="006D723E">
              <w:t>Highlands</w:t>
            </w:r>
            <w:r w:rsidR="00F474B4">
              <w:t xml:space="preserve"> </w:t>
            </w:r>
            <w:r w:rsidRPr="006D723E">
              <w:t>and</w:t>
            </w:r>
            <w:r w:rsidR="00F474B4">
              <w:t xml:space="preserve"> </w:t>
            </w:r>
            <w:r w:rsidRPr="006D723E">
              <w:t>Shoalhaven</w:t>
            </w:r>
          </w:p>
        </w:tc>
        <w:tc>
          <w:tcPr>
            <w:tcW w:w="429" w:type="pct"/>
          </w:tcPr>
          <w:p w14:paraId="20C4570C" w14:textId="77777777" w:rsidR="004641ED" w:rsidRPr="00473C2C" w:rsidRDefault="004641ED" w:rsidP="00473C2C">
            <w:r w:rsidRPr="00473C2C">
              <w:t>73.3</w:t>
            </w:r>
          </w:p>
        </w:tc>
        <w:tc>
          <w:tcPr>
            <w:tcW w:w="429" w:type="pct"/>
          </w:tcPr>
          <w:p w14:paraId="274C3403" w14:textId="77777777" w:rsidR="004641ED" w:rsidRPr="00473C2C" w:rsidRDefault="004641ED" w:rsidP="00473C2C">
            <w:r w:rsidRPr="00473C2C">
              <w:t>0.3</w:t>
            </w:r>
          </w:p>
        </w:tc>
        <w:tc>
          <w:tcPr>
            <w:tcW w:w="429" w:type="pct"/>
          </w:tcPr>
          <w:p w14:paraId="317429F6" w14:textId="77777777" w:rsidR="004641ED" w:rsidRPr="00473C2C" w:rsidRDefault="004641ED" w:rsidP="00473C2C">
            <w:r w:rsidRPr="00473C2C">
              <w:t>0.4</w:t>
            </w:r>
          </w:p>
        </w:tc>
        <w:tc>
          <w:tcPr>
            <w:tcW w:w="429" w:type="pct"/>
          </w:tcPr>
          <w:p w14:paraId="507A9829" w14:textId="77777777" w:rsidR="004641ED" w:rsidRPr="00473C2C" w:rsidRDefault="004641ED" w:rsidP="00473C2C">
            <w:r w:rsidRPr="00473C2C">
              <w:t>39</w:t>
            </w:r>
          </w:p>
        </w:tc>
        <w:tc>
          <w:tcPr>
            <w:tcW w:w="429" w:type="pct"/>
          </w:tcPr>
          <w:p w14:paraId="0A2C35EA" w14:textId="77777777" w:rsidR="004641ED" w:rsidRPr="00473C2C" w:rsidRDefault="004641ED" w:rsidP="00473C2C">
            <w:r w:rsidRPr="00473C2C">
              <w:t>52</w:t>
            </w:r>
          </w:p>
        </w:tc>
        <w:tc>
          <w:tcPr>
            <w:tcW w:w="429" w:type="pct"/>
          </w:tcPr>
          <w:p w14:paraId="5D1CFD64" w14:textId="77777777" w:rsidR="004641ED" w:rsidRPr="00473C2C" w:rsidRDefault="004641ED" w:rsidP="00473C2C">
            <w:r w:rsidRPr="00473C2C">
              <w:t>3.4</w:t>
            </w:r>
          </w:p>
        </w:tc>
        <w:tc>
          <w:tcPr>
            <w:tcW w:w="429" w:type="pct"/>
          </w:tcPr>
          <w:p w14:paraId="3C31C5B0" w14:textId="77777777" w:rsidR="004641ED" w:rsidRPr="00473C2C" w:rsidRDefault="004641ED" w:rsidP="00473C2C">
            <w:r w:rsidRPr="00473C2C">
              <w:t>0.5</w:t>
            </w:r>
          </w:p>
        </w:tc>
        <w:tc>
          <w:tcPr>
            <w:tcW w:w="429" w:type="pct"/>
          </w:tcPr>
          <w:p w14:paraId="5C79BB0A" w14:textId="77777777" w:rsidR="004641ED" w:rsidRPr="00473C2C" w:rsidRDefault="004641ED" w:rsidP="00473C2C">
            <w:r w:rsidRPr="00473C2C">
              <w:t>56.0</w:t>
            </w:r>
          </w:p>
        </w:tc>
        <w:tc>
          <w:tcPr>
            <w:tcW w:w="429" w:type="pct"/>
          </w:tcPr>
          <w:p w14:paraId="45096120" w14:textId="77777777" w:rsidR="004641ED" w:rsidRPr="00473C2C" w:rsidRDefault="004641ED" w:rsidP="00473C2C">
            <w:r w:rsidRPr="00473C2C">
              <w:t>0.4</w:t>
            </w:r>
          </w:p>
        </w:tc>
      </w:tr>
      <w:tr w:rsidR="004641ED" w14:paraId="367041F2" w14:textId="77777777" w:rsidTr="00E926E8">
        <w:trPr>
          <w:trHeight w:val="20"/>
        </w:trPr>
        <w:tc>
          <w:tcPr>
            <w:tcW w:w="1137" w:type="pct"/>
          </w:tcPr>
          <w:p w14:paraId="0C64DEE9" w14:textId="1A5B9B4E" w:rsidR="004641ED" w:rsidRPr="006D723E" w:rsidRDefault="004641ED" w:rsidP="006D723E">
            <w:r w:rsidRPr="006D723E">
              <w:t>New</w:t>
            </w:r>
            <w:r w:rsidR="00F474B4">
              <w:t xml:space="preserve"> </w:t>
            </w:r>
            <w:r w:rsidRPr="006D723E">
              <w:t>South</w:t>
            </w:r>
            <w:r w:rsidR="00F474B4">
              <w:t xml:space="preserve"> </w:t>
            </w:r>
            <w:r w:rsidRPr="006D723E">
              <w:t>Wales</w:t>
            </w:r>
          </w:p>
        </w:tc>
        <w:tc>
          <w:tcPr>
            <w:tcW w:w="429" w:type="pct"/>
          </w:tcPr>
          <w:p w14:paraId="14C840AD" w14:textId="77777777" w:rsidR="004641ED" w:rsidRPr="006D723E" w:rsidRDefault="004641ED" w:rsidP="006D723E">
            <w:r w:rsidRPr="006D723E">
              <w:t>4,483.4</w:t>
            </w:r>
          </w:p>
        </w:tc>
        <w:tc>
          <w:tcPr>
            <w:tcW w:w="429" w:type="pct"/>
          </w:tcPr>
          <w:p w14:paraId="6165F0E1" w14:textId="77777777" w:rsidR="004641ED" w:rsidRPr="006D723E" w:rsidRDefault="004641ED" w:rsidP="006D723E">
            <w:r w:rsidRPr="006D723E">
              <w:t>48.2</w:t>
            </w:r>
          </w:p>
        </w:tc>
        <w:tc>
          <w:tcPr>
            <w:tcW w:w="429" w:type="pct"/>
          </w:tcPr>
          <w:p w14:paraId="1ED6E53F" w14:textId="77777777" w:rsidR="004641ED" w:rsidRPr="006D723E" w:rsidRDefault="004641ED" w:rsidP="006D723E">
            <w:r w:rsidRPr="006D723E">
              <w:t>1.1</w:t>
            </w:r>
          </w:p>
        </w:tc>
        <w:tc>
          <w:tcPr>
            <w:tcW w:w="429" w:type="pct"/>
          </w:tcPr>
          <w:p w14:paraId="35255EE1" w14:textId="77777777" w:rsidR="004641ED" w:rsidRPr="006D723E" w:rsidRDefault="004641ED" w:rsidP="006D723E">
            <w:r w:rsidRPr="006D723E">
              <w:t>30</w:t>
            </w:r>
          </w:p>
        </w:tc>
        <w:tc>
          <w:tcPr>
            <w:tcW w:w="429" w:type="pct"/>
          </w:tcPr>
          <w:p w14:paraId="75B5B208" w14:textId="77777777" w:rsidR="004641ED" w:rsidRPr="006D723E" w:rsidRDefault="004641ED" w:rsidP="006D723E">
            <w:r w:rsidRPr="006D723E">
              <w:t>48</w:t>
            </w:r>
          </w:p>
        </w:tc>
        <w:tc>
          <w:tcPr>
            <w:tcW w:w="429" w:type="pct"/>
          </w:tcPr>
          <w:p w14:paraId="567BC402" w14:textId="77777777" w:rsidR="004641ED" w:rsidRPr="006D723E" w:rsidRDefault="004641ED" w:rsidP="006D723E">
            <w:r w:rsidRPr="006D723E">
              <w:t>3.9</w:t>
            </w:r>
          </w:p>
        </w:tc>
        <w:tc>
          <w:tcPr>
            <w:tcW w:w="429" w:type="pct"/>
          </w:tcPr>
          <w:p w14:paraId="651B582A" w14:textId="77777777" w:rsidR="004641ED" w:rsidRPr="006D723E" w:rsidRDefault="004641ED" w:rsidP="006D723E">
            <w:r w:rsidRPr="006D723E">
              <w:t>0.4</w:t>
            </w:r>
          </w:p>
        </w:tc>
        <w:tc>
          <w:tcPr>
            <w:tcW w:w="429" w:type="pct"/>
          </w:tcPr>
          <w:p w14:paraId="6512427C" w14:textId="77777777" w:rsidR="004641ED" w:rsidRPr="006D723E" w:rsidRDefault="004641ED" w:rsidP="006D723E">
            <w:r w:rsidRPr="006D723E">
              <w:t>66.2</w:t>
            </w:r>
          </w:p>
        </w:tc>
        <w:tc>
          <w:tcPr>
            <w:tcW w:w="429" w:type="pct"/>
          </w:tcPr>
          <w:p w14:paraId="088D7939" w14:textId="77777777" w:rsidR="004641ED" w:rsidRPr="006D723E" w:rsidRDefault="004641ED" w:rsidP="006D723E">
            <w:r w:rsidRPr="006D723E">
              <w:t>-0.3</w:t>
            </w:r>
          </w:p>
        </w:tc>
      </w:tr>
      <w:tr w:rsidR="004641ED" w14:paraId="757A99A5" w14:textId="77777777" w:rsidTr="00E926E8">
        <w:trPr>
          <w:trHeight w:val="20"/>
        </w:trPr>
        <w:tc>
          <w:tcPr>
            <w:tcW w:w="1137" w:type="pct"/>
          </w:tcPr>
          <w:p w14:paraId="0B9EAA46" w14:textId="77777777" w:rsidR="004641ED" w:rsidRPr="006D723E" w:rsidRDefault="004641ED" w:rsidP="006D723E">
            <w:r w:rsidRPr="006D723E">
              <w:t>Australia</w:t>
            </w:r>
          </w:p>
        </w:tc>
        <w:tc>
          <w:tcPr>
            <w:tcW w:w="429" w:type="pct"/>
          </w:tcPr>
          <w:p w14:paraId="60F6EC3C" w14:textId="77777777" w:rsidR="004641ED" w:rsidRPr="006D723E" w:rsidRDefault="004641ED" w:rsidP="006D723E">
            <w:r w:rsidRPr="006D723E">
              <w:t>14,535.5</w:t>
            </w:r>
          </w:p>
        </w:tc>
        <w:tc>
          <w:tcPr>
            <w:tcW w:w="429" w:type="pct"/>
          </w:tcPr>
          <w:p w14:paraId="7BD1AB76" w14:textId="77777777" w:rsidR="004641ED" w:rsidRPr="006D723E" w:rsidRDefault="004641ED" w:rsidP="006D723E">
            <w:r w:rsidRPr="006D723E">
              <w:t>334.5</w:t>
            </w:r>
          </w:p>
        </w:tc>
        <w:tc>
          <w:tcPr>
            <w:tcW w:w="429" w:type="pct"/>
          </w:tcPr>
          <w:p w14:paraId="35ABBCC3" w14:textId="77777777" w:rsidR="004641ED" w:rsidRPr="006D723E" w:rsidRDefault="004641ED" w:rsidP="006D723E">
            <w:r w:rsidRPr="006D723E">
              <w:t>2.4</w:t>
            </w:r>
          </w:p>
        </w:tc>
        <w:tc>
          <w:tcPr>
            <w:tcW w:w="429" w:type="pct"/>
          </w:tcPr>
          <w:p w14:paraId="18755817" w14:textId="77777777" w:rsidR="004641ED" w:rsidRPr="006D723E" w:rsidRDefault="004641ED" w:rsidP="006D723E">
            <w:r w:rsidRPr="006D723E">
              <w:t>31</w:t>
            </w:r>
          </w:p>
        </w:tc>
        <w:tc>
          <w:tcPr>
            <w:tcW w:w="429" w:type="pct"/>
          </w:tcPr>
          <w:p w14:paraId="68C11643" w14:textId="77777777" w:rsidR="004641ED" w:rsidRPr="006D723E" w:rsidRDefault="004641ED" w:rsidP="006D723E">
            <w:r w:rsidRPr="006D723E">
              <w:t>48</w:t>
            </w:r>
          </w:p>
        </w:tc>
        <w:tc>
          <w:tcPr>
            <w:tcW w:w="429" w:type="pct"/>
          </w:tcPr>
          <w:p w14:paraId="527FF31D" w14:textId="77777777" w:rsidR="004641ED" w:rsidRPr="006D723E" w:rsidRDefault="004641ED" w:rsidP="006D723E">
            <w:r w:rsidRPr="006D723E">
              <w:t>3.9</w:t>
            </w:r>
          </w:p>
        </w:tc>
        <w:tc>
          <w:tcPr>
            <w:tcW w:w="429" w:type="pct"/>
          </w:tcPr>
          <w:p w14:paraId="119E7329" w14:textId="77777777" w:rsidR="004641ED" w:rsidRPr="006D723E" w:rsidRDefault="004641ED" w:rsidP="006D723E">
            <w:r w:rsidRPr="006D723E">
              <w:t>0.0</w:t>
            </w:r>
          </w:p>
        </w:tc>
        <w:tc>
          <w:tcPr>
            <w:tcW w:w="429" w:type="pct"/>
          </w:tcPr>
          <w:p w14:paraId="06B49449" w14:textId="77777777" w:rsidR="004641ED" w:rsidRPr="006D723E" w:rsidRDefault="004641ED" w:rsidP="006D723E">
            <w:r w:rsidRPr="006D723E">
              <w:t>67.0</w:t>
            </w:r>
          </w:p>
        </w:tc>
        <w:tc>
          <w:tcPr>
            <w:tcW w:w="429" w:type="pct"/>
          </w:tcPr>
          <w:p w14:paraId="58A96453" w14:textId="77777777" w:rsidR="004641ED" w:rsidRPr="006D723E" w:rsidRDefault="004641ED" w:rsidP="006D723E">
            <w:r w:rsidRPr="006D723E">
              <w:t>0.0</w:t>
            </w:r>
          </w:p>
        </w:tc>
      </w:tr>
    </w:tbl>
    <w:p w14:paraId="2EA4F77C" w14:textId="670D823A" w:rsidR="00436E4B" w:rsidRPr="00DB3CE3" w:rsidRDefault="00436E4B" w:rsidP="00DB3CE3">
      <w:pPr>
        <w:pStyle w:val="Source"/>
        <w:numPr>
          <w:ilvl w:val="4"/>
          <w:numId w:val="35"/>
        </w:numPr>
      </w:pPr>
      <w:r w:rsidRPr="00436E4B">
        <w:t>ABS,</w:t>
      </w:r>
      <w:r w:rsidR="00F474B4">
        <w:t xml:space="preserve"> </w:t>
      </w:r>
      <w:r w:rsidRPr="00436E4B">
        <w:t>Labour</w:t>
      </w:r>
      <w:r w:rsidR="00F474B4">
        <w:t xml:space="preserve"> </w:t>
      </w:r>
      <w:r w:rsidRPr="00436E4B">
        <w:t>Force,</w:t>
      </w:r>
      <w:r w:rsidR="00F474B4">
        <w:t xml:space="preserve"> </w:t>
      </w:r>
      <w:r w:rsidRPr="00436E4B">
        <w:t>Australia,</w:t>
      </w:r>
      <w:r w:rsidR="00F474B4">
        <w:t xml:space="preserve"> </w:t>
      </w:r>
      <w:r w:rsidRPr="00436E4B">
        <w:t>November</w:t>
      </w:r>
      <w:r w:rsidR="00F474B4">
        <w:t xml:space="preserve"> </w:t>
      </w:r>
      <w:r w:rsidRPr="00436E4B">
        <w:t>2024;</w:t>
      </w:r>
      <w:r w:rsidR="00F474B4">
        <w:t xml:space="preserve"> </w:t>
      </w:r>
      <w:r w:rsidRPr="00436E4B">
        <w:t>ABS,</w:t>
      </w:r>
      <w:r w:rsidR="00F474B4">
        <w:t xml:space="preserve"> </w:t>
      </w:r>
      <w:r w:rsidRPr="00436E4B">
        <w:t>Labour</w:t>
      </w:r>
      <w:r w:rsidR="00F474B4">
        <w:t xml:space="preserve"> </w:t>
      </w:r>
      <w:r w:rsidRPr="00436E4B">
        <w:t>Force,</w:t>
      </w:r>
      <w:r w:rsidR="00F474B4">
        <w:t xml:space="preserve"> </w:t>
      </w:r>
      <w:r w:rsidRPr="00436E4B">
        <w:t>Australia,</w:t>
      </w:r>
      <w:r w:rsidR="00F474B4">
        <w:t xml:space="preserve"> </w:t>
      </w:r>
      <w:r w:rsidRPr="00436E4B">
        <w:t>Detailed,</w:t>
      </w:r>
      <w:r w:rsidR="00F474B4">
        <w:t xml:space="preserve"> </w:t>
      </w:r>
      <w:r w:rsidRPr="00436E4B">
        <w:t>November</w:t>
      </w:r>
      <w:r w:rsidR="00F474B4">
        <w:t xml:space="preserve"> </w:t>
      </w:r>
      <w:r w:rsidRPr="00436E4B">
        <w:t>2024;</w:t>
      </w:r>
      <w:r w:rsidR="00F474B4">
        <w:t xml:space="preserve"> </w:t>
      </w:r>
      <w:r w:rsidRPr="00436E4B">
        <w:t>ABS,</w:t>
      </w:r>
      <w:r w:rsidR="00F474B4">
        <w:t xml:space="preserve"> </w:t>
      </w:r>
      <w:r w:rsidRPr="00436E4B">
        <w:t>Education</w:t>
      </w:r>
      <w:r w:rsidR="00F474B4">
        <w:t xml:space="preserve"> </w:t>
      </w:r>
      <w:r w:rsidRPr="00436E4B">
        <w:t>and</w:t>
      </w:r>
      <w:r w:rsidR="00F474B4">
        <w:t xml:space="preserve"> </w:t>
      </w:r>
      <w:r w:rsidRPr="00436E4B">
        <w:t>Work,</w:t>
      </w:r>
      <w:r w:rsidR="00F474B4">
        <w:t xml:space="preserve"> </w:t>
      </w:r>
      <w:r w:rsidRPr="00436E4B">
        <w:t>Australia,</w:t>
      </w:r>
      <w:r w:rsidR="00F474B4">
        <w:t xml:space="preserve"> </w:t>
      </w:r>
      <w:r w:rsidRPr="00436E4B">
        <w:t>2024;</w:t>
      </w:r>
      <w:r w:rsidR="00F474B4">
        <w:t xml:space="preserve"> </w:t>
      </w:r>
      <w:r w:rsidRPr="00436E4B">
        <w:t>Jobs</w:t>
      </w:r>
      <w:r w:rsidR="00F474B4">
        <w:t xml:space="preserve"> </w:t>
      </w:r>
      <w:r w:rsidRPr="00436E4B">
        <w:t>and</w:t>
      </w:r>
      <w:r w:rsidR="00F474B4">
        <w:t xml:space="preserve"> </w:t>
      </w:r>
      <w:r w:rsidRPr="00436E4B">
        <w:t>Skills</w:t>
      </w:r>
      <w:r w:rsidR="00F474B4">
        <w:t xml:space="preserve"> </w:t>
      </w:r>
      <w:r w:rsidRPr="00436E4B">
        <w:t>Australia,</w:t>
      </w:r>
      <w:r w:rsidR="00F474B4">
        <w:t xml:space="preserve"> </w:t>
      </w:r>
      <w:r w:rsidRPr="00436E4B">
        <w:t>Internet</w:t>
      </w:r>
      <w:r w:rsidR="00F474B4">
        <w:t xml:space="preserve"> </w:t>
      </w:r>
      <w:r w:rsidRPr="00436E4B">
        <w:t>Vacancy</w:t>
      </w:r>
      <w:r w:rsidR="00F474B4">
        <w:t xml:space="preserve"> </w:t>
      </w:r>
      <w:r w:rsidRPr="00436E4B">
        <w:t>Index,</w:t>
      </w:r>
      <w:r w:rsidR="00F474B4">
        <w:t xml:space="preserve"> </w:t>
      </w:r>
      <w:r w:rsidRPr="00436E4B">
        <w:t>seasonally</w:t>
      </w:r>
      <w:r w:rsidR="00F474B4">
        <w:t xml:space="preserve"> </w:t>
      </w:r>
      <w:r w:rsidRPr="00436E4B">
        <w:t>adjusted</w:t>
      </w:r>
      <w:r w:rsidR="00F474B4">
        <w:t xml:space="preserve"> </w:t>
      </w:r>
      <w:r w:rsidRPr="00436E4B">
        <w:t>and</w:t>
      </w:r>
      <w:r w:rsidR="00F474B4">
        <w:t xml:space="preserve"> </w:t>
      </w:r>
      <w:r w:rsidRPr="00436E4B">
        <w:t>3-month</w:t>
      </w:r>
      <w:r w:rsidR="00F474B4">
        <w:t xml:space="preserve"> </w:t>
      </w:r>
      <w:r w:rsidRPr="00436E4B">
        <w:t>average</w:t>
      </w:r>
      <w:r w:rsidR="00F474B4">
        <w:t xml:space="preserve"> </w:t>
      </w:r>
      <w:r w:rsidRPr="00436E4B">
        <w:t>data,</w:t>
      </w:r>
      <w:r w:rsidR="00F474B4">
        <w:t xml:space="preserve"> </w:t>
      </w:r>
      <w:r w:rsidRPr="00436E4B">
        <w:t>December</w:t>
      </w:r>
      <w:r w:rsidR="00F474B4">
        <w:t xml:space="preserve"> </w:t>
      </w:r>
      <w:r w:rsidRPr="00436E4B">
        <w:t>2024.</w:t>
      </w:r>
      <w:r>
        <w:br w:type="page"/>
      </w:r>
    </w:p>
    <w:p w14:paraId="5D1DF69F" w14:textId="567BC312" w:rsidR="00C62DE9" w:rsidRDefault="00436E4B" w:rsidP="00436E4B">
      <w:pPr>
        <w:pStyle w:val="Heading2"/>
      </w:pPr>
      <w:bookmarkStart w:id="30" w:name="_Toc200630473"/>
      <w:r>
        <w:lastRenderedPageBreak/>
        <w:t>Victoria</w:t>
      </w:r>
      <w:bookmarkEnd w:id="30"/>
    </w:p>
    <w:p w14:paraId="0F1AFF70" w14:textId="73ED59A7" w:rsidR="00436E4B" w:rsidRDefault="00436E4B" w:rsidP="00436E4B">
      <w:r>
        <w:t>Victoria</w:t>
      </w:r>
      <w:r w:rsidR="00F474B4">
        <w:t xml:space="preserve"> </w:t>
      </w:r>
      <w:r>
        <w:t>is</w:t>
      </w:r>
      <w:r w:rsidR="00F474B4">
        <w:t xml:space="preserve"> </w:t>
      </w:r>
      <w:r>
        <w:t>Australia’s</w:t>
      </w:r>
      <w:r w:rsidR="00F474B4">
        <w:t xml:space="preserve"> </w:t>
      </w:r>
      <w:r>
        <w:t>second</w:t>
      </w:r>
      <w:r w:rsidR="00F474B4">
        <w:t xml:space="preserve"> </w:t>
      </w:r>
      <w:r>
        <w:t>largest</w:t>
      </w:r>
      <w:r w:rsidR="00F474B4">
        <w:t xml:space="preserve"> </w:t>
      </w:r>
      <w:r>
        <w:t>employing</w:t>
      </w:r>
      <w:r w:rsidR="00F474B4">
        <w:t xml:space="preserve"> </w:t>
      </w:r>
      <w:r>
        <w:t>state,</w:t>
      </w:r>
      <w:r w:rsidR="00F474B4">
        <w:t xml:space="preserve"> </w:t>
      </w:r>
      <w:r>
        <w:t>with</w:t>
      </w:r>
      <w:r w:rsidR="00F474B4">
        <w:t xml:space="preserve"> </w:t>
      </w:r>
      <w:r>
        <w:t>around</w:t>
      </w:r>
      <w:r w:rsidR="00F474B4">
        <w:t xml:space="preserve"> </w:t>
      </w:r>
      <w:r>
        <w:t>3.8</w:t>
      </w:r>
      <w:r w:rsidR="00F474B4">
        <w:t xml:space="preserve"> </w:t>
      </w:r>
      <w:r>
        <w:t>million</w:t>
      </w:r>
      <w:r w:rsidR="00F474B4">
        <w:t xml:space="preserve"> </w:t>
      </w:r>
      <w:r>
        <w:t>workers.</w:t>
      </w:r>
      <w:r w:rsidR="00F474B4">
        <w:t xml:space="preserve"> </w:t>
      </w:r>
      <w:r>
        <w:t>Almost</w:t>
      </w:r>
      <w:r w:rsidR="00F474B4">
        <w:t xml:space="preserve"> </w:t>
      </w:r>
      <w:r>
        <w:t>80%</w:t>
      </w:r>
      <w:r w:rsidR="00F474B4">
        <w:t xml:space="preserve"> </w:t>
      </w:r>
      <w:r>
        <w:t>of</w:t>
      </w:r>
      <w:r w:rsidR="00F474B4">
        <w:t xml:space="preserve"> </w:t>
      </w:r>
      <w:r>
        <w:t>state</w:t>
      </w:r>
      <w:r w:rsidR="00F474B4">
        <w:t xml:space="preserve"> </w:t>
      </w:r>
      <w:r>
        <w:t>employment</w:t>
      </w:r>
      <w:r w:rsidR="00F474B4">
        <w:t xml:space="preserve"> </w:t>
      </w:r>
      <w:r>
        <w:t>is</w:t>
      </w:r>
      <w:r w:rsidR="00F474B4">
        <w:t xml:space="preserve"> </w:t>
      </w:r>
      <w:r>
        <w:t>in</w:t>
      </w:r>
      <w:r w:rsidR="00F474B4">
        <w:t xml:space="preserve"> </w:t>
      </w:r>
      <w:r>
        <w:t>Melbourne.</w:t>
      </w:r>
    </w:p>
    <w:p w14:paraId="6A082C23" w14:textId="0BCBA44E" w:rsidR="00436E4B" w:rsidRDefault="00436E4B" w:rsidP="00436E4B">
      <w:r>
        <w:t>The</w:t>
      </w:r>
      <w:r w:rsidR="00F474B4">
        <w:t xml:space="preserve"> </w:t>
      </w:r>
      <w:r>
        <w:t>largest</w:t>
      </w:r>
      <w:r w:rsidR="00F474B4">
        <w:t xml:space="preserve"> </w:t>
      </w:r>
      <w:r>
        <w:t>employing</w:t>
      </w:r>
      <w:r w:rsidR="00F474B4">
        <w:t xml:space="preserve"> </w:t>
      </w:r>
      <w:r>
        <w:t>industry</w:t>
      </w:r>
      <w:r w:rsidR="00F474B4">
        <w:t xml:space="preserve"> </w:t>
      </w:r>
      <w:r>
        <w:t>in</w:t>
      </w:r>
      <w:r w:rsidR="00F474B4">
        <w:t xml:space="preserve"> </w:t>
      </w:r>
      <w:r>
        <w:t>Victoria</w:t>
      </w:r>
      <w:r w:rsidR="00F474B4">
        <w:t xml:space="preserve"> </w:t>
      </w:r>
      <w:r>
        <w:t>is</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followed</w:t>
      </w:r>
      <w:r w:rsidR="00F474B4">
        <w:t xml:space="preserve"> </w:t>
      </w:r>
      <w:r>
        <w:t>by</w:t>
      </w:r>
      <w:r w:rsidR="00F474B4">
        <w:t xml:space="preserve"> </w:t>
      </w:r>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Construction,</w:t>
      </w:r>
      <w:r w:rsidR="00F474B4">
        <w:t xml:space="preserve"> </w:t>
      </w:r>
      <w:r>
        <w:t>Retail</w:t>
      </w:r>
      <w:r w:rsidR="00F474B4">
        <w:t xml:space="preserve"> </w:t>
      </w:r>
      <w:r>
        <w:t>Trade</w:t>
      </w:r>
      <w:r w:rsidR="00F474B4">
        <w:t xml:space="preserve"> </w:t>
      </w:r>
      <w:r>
        <w:t>and</w:t>
      </w:r>
      <w:r w:rsidR="00F474B4">
        <w:t xml:space="preserve"> </w:t>
      </w:r>
      <w:r>
        <w:t>Education</w:t>
      </w:r>
      <w:r w:rsidR="00F474B4">
        <w:t xml:space="preserve"> </w:t>
      </w:r>
      <w:r>
        <w:t>and</w:t>
      </w:r>
      <w:r w:rsidR="00F474B4">
        <w:t xml:space="preserve"> </w:t>
      </w:r>
      <w:r>
        <w:t>Training</w:t>
      </w:r>
      <w:r w:rsidR="00F474B4">
        <w:t xml:space="preserve"> </w:t>
      </w:r>
      <w:r>
        <w:t>are</w:t>
      </w:r>
      <w:r w:rsidR="00F474B4">
        <w:t xml:space="preserve"> </w:t>
      </w:r>
      <w:r>
        <w:t>also</w:t>
      </w:r>
      <w:r w:rsidR="00F474B4">
        <w:t xml:space="preserve"> </w:t>
      </w:r>
      <w:r>
        <w:t>major</w:t>
      </w:r>
      <w:r w:rsidR="00F474B4">
        <w:t xml:space="preserve"> </w:t>
      </w:r>
      <w:r>
        <w:t>employing</w:t>
      </w:r>
      <w:r w:rsidR="00F474B4">
        <w:t xml:space="preserve"> </w:t>
      </w:r>
      <w:r>
        <w:t>industries</w:t>
      </w:r>
      <w:r w:rsidR="00F474B4">
        <w:t xml:space="preserve"> </w:t>
      </w:r>
      <w:r>
        <w:t>in</w:t>
      </w:r>
      <w:r w:rsidR="00F474B4">
        <w:t xml:space="preserve"> </w:t>
      </w:r>
      <w:r>
        <w:t>this</w:t>
      </w:r>
      <w:r w:rsidR="00F474B4">
        <w:t xml:space="preserve"> </w:t>
      </w:r>
      <w:r>
        <w:t>state.</w:t>
      </w:r>
    </w:p>
    <w:p w14:paraId="151EAB4C" w14:textId="0667529F" w:rsidR="00436E4B" w:rsidRDefault="00436E4B" w:rsidP="00436E4B">
      <w:pPr>
        <w:pStyle w:val="Heading3"/>
      </w:pPr>
      <w:r>
        <w:t>Current</w:t>
      </w:r>
      <w:r w:rsidR="00F474B4">
        <w:t xml:space="preserve"> </w:t>
      </w:r>
      <w:r>
        <w:t>conditions</w:t>
      </w:r>
    </w:p>
    <w:p w14:paraId="67A4A3C0" w14:textId="20859484" w:rsidR="00436E4B" w:rsidRDefault="00436E4B" w:rsidP="00436E4B">
      <w:r>
        <w:t>Labour</w:t>
      </w:r>
      <w:r w:rsidR="00F474B4">
        <w:t xml:space="preserve"> </w:t>
      </w:r>
      <w:r>
        <w:t>market</w:t>
      </w:r>
      <w:r w:rsidR="00F474B4">
        <w:t xml:space="preserve"> </w:t>
      </w:r>
      <w:r>
        <w:t>conditions</w:t>
      </w:r>
      <w:r w:rsidR="00F474B4">
        <w:t xml:space="preserve"> </w:t>
      </w:r>
      <w:r>
        <w:t>were</w:t>
      </w:r>
      <w:r w:rsidR="00F474B4">
        <w:t xml:space="preserve"> </w:t>
      </w:r>
      <w:r>
        <w:t>strong</w:t>
      </w:r>
      <w:r w:rsidR="00F474B4">
        <w:t xml:space="preserve"> </w:t>
      </w:r>
      <w:r>
        <w:t>in</w:t>
      </w:r>
      <w:r w:rsidR="00F474B4">
        <w:t xml:space="preserve"> </w:t>
      </w:r>
      <w:r>
        <w:t>Victoria</w:t>
      </w:r>
      <w:r w:rsidR="00F474B4">
        <w:t xml:space="preserve"> </w:t>
      </w:r>
      <w:r>
        <w:t>over</w:t>
      </w:r>
      <w:r w:rsidR="009E34F2">
        <w:t xml:space="preserve"> </w:t>
      </w:r>
      <w:r>
        <w:t>the</w:t>
      </w:r>
      <w:r w:rsidR="00F474B4">
        <w:t xml:space="preserve"> </w:t>
      </w:r>
      <w:r>
        <w:t>year</w:t>
      </w:r>
      <w:r w:rsidR="00F474B4">
        <w:t xml:space="preserve"> </w:t>
      </w:r>
      <w:r>
        <w:t>to</w:t>
      </w:r>
      <w:r w:rsidR="00F474B4">
        <w:t xml:space="preserve"> </w:t>
      </w:r>
      <w:r>
        <w:t>November</w:t>
      </w:r>
      <w:r w:rsidR="00F474B4">
        <w:t xml:space="preserve"> </w:t>
      </w:r>
      <w:r>
        <w:t>2024.</w:t>
      </w:r>
      <w:r w:rsidR="00F474B4">
        <w:t xml:space="preserve"> </w:t>
      </w:r>
      <w:r>
        <w:t>There</w:t>
      </w:r>
      <w:r w:rsidR="00F474B4">
        <w:t xml:space="preserve"> </w:t>
      </w:r>
      <w:r>
        <w:t>were</w:t>
      </w:r>
      <w:r w:rsidR="00F474B4">
        <w:t xml:space="preserve"> </w:t>
      </w:r>
      <w:r>
        <w:t>a</w:t>
      </w:r>
      <w:r w:rsidR="00F474B4">
        <w:t xml:space="preserve"> </w:t>
      </w:r>
      <w:r>
        <w:t>record</w:t>
      </w:r>
      <w:r w:rsidR="00F474B4">
        <w:t xml:space="preserve"> </w:t>
      </w:r>
      <w:r>
        <w:t>3,805,800</w:t>
      </w:r>
      <w:r w:rsidR="00F474B4">
        <w:t xml:space="preserve"> </w:t>
      </w:r>
      <w:r>
        <w:t>people</w:t>
      </w:r>
      <w:r w:rsidR="00F474B4">
        <w:t xml:space="preserve"> </w:t>
      </w:r>
      <w:r>
        <w:t>employed</w:t>
      </w:r>
      <w:r w:rsidR="00F474B4">
        <w:t xml:space="preserve"> </w:t>
      </w:r>
      <w:r>
        <w:t>in</w:t>
      </w:r>
      <w:r w:rsidR="00F474B4">
        <w:t xml:space="preserve"> </w:t>
      </w:r>
      <w:r>
        <w:t>the</w:t>
      </w:r>
      <w:r w:rsidR="00F474B4">
        <w:t xml:space="preserve"> </w:t>
      </w:r>
      <w:r>
        <w:t>state</w:t>
      </w:r>
      <w:r w:rsidR="00F474B4">
        <w:t xml:space="preserve"> </w:t>
      </w:r>
      <w:r>
        <w:t>in</w:t>
      </w:r>
      <w:r w:rsidR="00F474B4">
        <w:t xml:space="preserve"> </w:t>
      </w:r>
      <w:r>
        <w:t>November</w:t>
      </w:r>
      <w:r w:rsidR="00F474B4">
        <w:t xml:space="preserve"> </w:t>
      </w:r>
      <w:r>
        <w:t>2024,</w:t>
      </w:r>
      <w:r w:rsidR="00F474B4">
        <w:t xml:space="preserve"> </w:t>
      </w:r>
      <w:r>
        <w:t>up</w:t>
      </w:r>
      <w:r w:rsidR="00F474B4">
        <w:t xml:space="preserve"> </w:t>
      </w:r>
      <w:r>
        <w:t>by</w:t>
      </w:r>
      <w:r w:rsidR="00F474B4">
        <w:t xml:space="preserve"> </w:t>
      </w:r>
      <w:r>
        <w:t>129,900</w:t>
      </w:r>
      <w:r w:rsidR="00F474B4">
        <w:t xml:space="preserve"> </w:t>
      </w:r>
      <w:r>
        <w:t>(or</w:t>
      </w:r>
      <w:r w:rsidR="00F474B4">
        <w:t xml:space="preserve"> </w:t>
      </w:r>
      <w:r>
        <w:t>3.5%)</w:t>
      </w:r>
      <w:r w:rsidR="00F474B4">
        <w:t xml:space="preserve"> </w:t>
      </w:r>
      <w:r>
        <w:t>over</w:t>
      </w:r>
      <w:r w:rsidR="00F474B4">
        <w:t xml:space="preserve"> </w:t>
      </w:r>
      <w:r>
        <w:t>the</w:t>
      </w:r>
      <w:r w:rsidR="00F474B4">
        <w:t xml:space="preserve"> </w:t>
      </w:r>
      <w:r>
        <w:t>year.</w:t>
      </w:r>
      <w:r w:rsidR="00F474B4">
        <w:t xml:space="preserve"> </w:t>
      </w:r>
      <w:r>
        <w:t>Full-time</w:t>
      </w:r>
      <w:r w:rsidR="00F474B4">
        <w:t xml:space="preserve"> </w:t>
      </w:r>
      <w:r>
        <w:t>employment</w:t>
      </w:r>
      <w:r w:rsidR="00F474B4">
        <w:t xml:space="preserve"> </w:t>
      </w:r>
      <w:r>
        <w:t>accounted</w:t>
      </w:r>
      <w:r w:rsidR="00F474B4">
        <w:t xml:space="preserve"> </w:t>
      </w:r>
      <w:r>
        <w:t>for</w:t>
      </w:r>
      <w:r w:rsidR="00F474B4">
        <w:t xml:space="preserve"> </w:t>
      </w:r>
      <w:r>
        <w:t>the</w:t>
      </w:r>
      <w:r w:rsidR="00F474B4">
        <w:t xml:space="preserve"> </w:t>
      </w:r>
      <w:r>
        <w:t>majority</w:t>
      </w:r>
      <w:r w:rsidR="00F474B4">
        <w:t xml:space="preserve"> </w:t>
      </w:r>
      <w:r>
        <w:t>(54.5%)</w:t>
      </w:r>
      <w:r w:rsidR="00F474B4">
        <w:t xml:space="preserve"> </w:t>
      </w:r>
      <w:r>
        <w:t>of</w:t>
      </w:r>
      <w:r w:rsidR="00F474B4">
        <w:t xml:space="preserve"> </w:t>
      </w:r>
      <w:r>
        <w:t>growth</w:t>
      </w:r>
      <w:r w:rsidR="00F474B4">
        <w:t xml:space="preserve"> </w:t>
      </w:r>
      <w:r>
        <w:t>over</w:t>
      </w:r>
      <w:r w:rsidR="00F474B4">
        <w:t xml:space="preserve"> </w:t>
      </w:r>
      <w:r>
        <w:t>the</w:t>
      </w:r>
      <w:r w:rsidR="00F474B4">
        <w:t xml:space="preserve"> </w:t>
      </w:r>
      <w:r>
        <w:t>period.</w:t>
      </w:r>
      <w:r w:rsidR="00F474B4">
        <w:t xml:space="preserve"> </w:t>
      </w:r>
    </w:p>
    <w:p w14:paraId="375DDB38" w14:textId="00B17FF8" w:rsidR="00436E4B" w:rsidRDefault="00436E4B" w:rsidP="00436E4B">
      <w:r>
        <w:t>While</w:t>
      </w:r>
      <w:r w:rsidR="00F474B4">
        <w:t xml:space="preserve"> </w:t>
      </w:r>
      <w:r>
        <w:t>the</w:t>
      </w:r>
      <w:r w:rsidR="00F474B4">
        <w:t xml:space="preserve"> </w:t>
      </w:r>
      <w:r>
        <w:t>unemployment</w:t>
      </w:r>
      <w:r w:rsidR="00F474B4">
        <w:t xml:space="preserve"> </w:t>
      </w:r>
      <w:r>
        <w:t>rate</w:t>
      </w:r>
      <w:r w:rsidR="00F474B4">
        <w:t xml:space="preserve"> </w:t>
      </w:r>
      <w:r>
        <w:t>in</w:t>
      </w:r>
      <w:r w:rsidR="00F474B4">
        <w:t xml:space="preserve"> </w:t>
      </w:r>
      <w:r>
        <w:t>Victoria</w:t>
      </w:r>
      <w:r w:rsidR="00F474B4">
        <w:t xml:space="preserve"> </w:t>
      </w:r>
      <w:r>
        <w:t>increased</w:t>
      </w:r>
      <w:r w:rsidR="00F474B4">
        <w:t xml:space="preserve"> </w:t>
      </w:r>
      <w:r>
        <w:t>by</w:t>
      </w:r>
      <w:r w:rsidR="00F474B4">
        <w:t xml:space="preserve"> </w:t>
      </w:r>
      <w:r>
        <w:t>0.1</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4.2%</w:t>
      </w:r>
      <w:r w:rsidR="00F474B4">
        <w:t xml:space="preserve"> </w:t>
      </w:r>
      <w:r>
        <w:t>in</w:t>
      </w:r>
      <w:r w:rsidR="00F474B4">
        <w:t xml:space="preserve"> </w:t>
      </w:r>
      <w:r>
        <w:t>November</w:t>
      </w:r>
      <w:r w:rsidR="00F474B4">
        <w:t xml:space="preserve"> </w:t>
      </w:r>
      <w:r>
        <w:t>2024,</w:t>
      </w:r>
      <w:r w:rsidR="00F474B4">
        <w:t xml:space="preserve"> </w:t>
      </w:r>
      <w:r>
        <w:t>this</w:t>
      </w:r>
      <w:r w:rsidR="00F474B4">
        <w:t xml:space="preserve"> </w:t>
      </w:r>
      <w:r>
        <w:t>occurred</w:t>
      </w:r>
      <w:r w:rsidR="00F474B4">
        <w:t xml:space="preserve"> </w:t>
      </w:r>
      <w:r>
        <w:t>concurrently</w:t>
      </w:r>
      <w:r w:rsidR="00F474B4">
        <w:t xml:space="preserve"> </w:t>
      </w:r>
      <w:r>
        <w:t>with</w:t>
      </w:r>
      <w:r w:rsidR="00F474B4">
        <w:t xml:space="preserve"> </w:t>
      </w:r>
      <w:r>
        <w:t>a</w:t>
      </w:r>
      <w:r w:rsidR="00F474B4">
        <w:t xml:space="preserve"> </w:t>
      </w:r>
      <w:r>
        <w:t>strong</w:t>
      </w:r>
      <w:r w:rsidR="00F474B4">
        <w:t xml:space="preserve"> </w:t>
      </w:r>
      <w:r>
        <w:t>rise</w:t>
      </w:r>
      <w:r w:rsidR="00F474B4">
        <w:t xml:space="preserve"> </w:t>
      </w:r>
      <w:r>
        <w:t>in</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(up</w:t>
      </w:r>
      <w:r w:rsidR="00F474B4">
        <w:t xml:space="preserve"> </w:t>
      </w:r>
      <w:r>
        <w:t>by</w:t>
      </w:r>
      <w:r w:rsidR="00F474B4">
        <w:t xml:space="preserve"> </w:t>
      </w:r>
      <w:r>
        <w:t>0.7</w:t>
      </w:r>
      <w:r w:rsidR="00F474B4">
        <w:t xml:space="preserve"> </w:t>
      </w:r>
      <w:r>
        <w:t>percentage</w:t>
      </w:r>
      <w:r w:rsidR="00F474B4">
        <w:t xml:space="preserve"> </w:t>
      </w:r>
      <w:r>
        <w:t>points)</w:t>
      </w:r>
      <w:r w:rsidR="00F474B4">
        <w:t xml:space="preserve"> </w:t>
      </w:r>
      <w:r>
        <w:t>to</w:t>
      </w:r>
      <w:r w:rsidR="00F474B4">
        <w:t xml:space="preserve"> </w:t>
      </w:r>
      <w:r>
        <w:t>68.2%,</w:t>
      </w:r>
      <w:r w:rsidR="00F474B4">
        <w:t xml:space="preserve"> </w:t>
      </w:r>
      <w:r>
        <w:t>above</w:t>
      </w:r>
      <w:r w:rsidR="00F474B4">
        <w:t xml:space="preserve"> </w:t>
      </w:r>
      <w:r>
        <w:t>the</w:t>
      </w:r>
      <w:r w:rsidR="00F474B4">
        <w:t xml:space="preserve"> </w:t>
      </w:r>
      <w:r>
        <w:t>67.0%</w:t>
      </w:r>
      <w:r w:rsidR="00F474B4">
        <w:t xml:space="preserve"> </w:t>
      </w:r>
      <w:r>
        <w:t>recorded</w:t>
      </w:r>
      <w:r w:rsidR="00F474B4">
        <w:t xml:space="preserve"> </w:t>
      </w:r>
      <w:r>
        <w:t>nationally.</w:t>
      </w:r>
    </w:p>
    <w:p w14:paraId="087784FE" w14:textId="6B7EE7AB" w:rsidR="00436E4B" w:rsidRDefault="00436E4B"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436E4B" w14:paraId="19625E54"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78" w:type="pct"/>
          </w:tcPr>
          <w:p w14:paraId="7AD8B794" w14:textId="77777777" w:rsidR="00436E4B" w:rsidRDefault="00436E4B">
            <w:pPr>
              <w:rPr>
                <w:color w:val="000000" w:themeColor="text1"/>
              </w:rPr>
            </w:pPr>
          </w:p>
        </w:tc>
        <w:tc>
          <w:tcPr>
            <w:tcW w:w="714" w:type="pct"/>
          </w:tcPr>
          <w:p w14:paraId="6707AB24" w14:textId="391BB7E6" w:rsidR="00436E4B" w:rsidRPr="006D723E" w:rsidRDefault="00436E4B"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2C3D6004" w14:textId="15589A56" w:rsidR="00436E4B" w:rsidRPr="006D723E" w:rsidRDefault="00436E4B"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2" w:type="pct"/>
            <w:gridSpan w:val="2"/>
          </w:tcPr>
          <w:p w14:paraId="49994E6C" w14:textId="74D3F2C9" w:rsidR="00436E4B" w:rsidRPr="006D723E" w:rsidRDefault="00436E4B"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436E4B" w14:paraId="6D94A7CE" w14:textId="77777777" w:rsidTr="00E926E8">
        <w:trPr>
          <w:trHeight w:val="20"/>
        </w:trPr>
        <w:tc>
          <w:tcPr>
            <w:tcW w:w="2678" w:type="pct"/>
            <w:shd w:val="clear" w:color="auto" w:fill="F26322" w:themeFill="accent2"/>
          </w:tcPr>
          <w:p w14:paraId="0585ED60" w14:textId="77777777" w:rsidR="00436E4B" w:rsidRPr="003132CA" w:rsidRDefault="00436E4B" w:rsidP="006D723E">
            <w:pPr>
              <w:rPr>
                <w:bCs/>
              </w:rPr>
            </w:pPr>
            <w:r w:rsidRPr="003132CA">
              <w:rPr>
                <w:bCs/>
              </w:rPr>
              <w:t>Industries</w:t>
            </w:r>
          </w:p>
        </w:tc>
        <w:tc>
          <w:tcPr>
            <w:tcW w:w="714" w:type="pct"/>
            <w:shd w:val="clear" w:color="auto" w:fill="F26322" w:themeFill="accent2"/>
          </w:tcPr>
          <w:p w14:paraId="7DF03D49" w14:textId="77777777" w:rsidR="00436E4B" w:rsidRPr="003132CA" w:rsidRDefault="00436E4B" w:rsidP="006D723E">
            <w:pPr>
              <w:rPr>
                <w:bCs/>
              </w:rPr>
            </w:pPr>
            <w:r w:rsidRPr="003132CA">
              <w:rPr>
                <w:bCs/>
              </w:rPr>
              <w:t>‘000</w:t>
            </w:r>
          </w:p>
        </w:tc>
        <w:tc>
          <w:tcPr>
            <w:tcW w:w="655" w:type="pct"/>
            <w:shd w:val="clear" w:color="auto" w:fill="F26322" w:themeFill="accent2"/>
          </w:tcPr>
          <w:p w14:paraId="046C0951" w14:textId="77777777" w:rsidR="00436E4B" w:rsidRPr="003132CA" w:rsidRDefault="00436E4B" w:rsidP="006D723E">
            <w:pPr>
              <w:rPr>
                <w:bCs/>
              </w:rPr>
            </w:pPr>
            <w:r w:rsidRPr="003132CA">
              <w:rPr>
                <w:bCs/>
              </w:rPr>
              <w:t>%</w:t>
            </w:r>
          </w:p>
        </w:tc>
        <w:tc>
          <w:tcPr>
            <w:tcW w:w="477" w:type="pct"/>
            <w:shd w:val="clear" w:color="auto" w:fill="F26322" w:themeFill="accent2"/>
          </w:tcPr>
          <w:p w14:paraId="3FAE1C34" w14:textId="77777777" w:rsidR="00436E4B" w:rsidRPr="003132CA" w:rsidRDefault="00436E4B" w:rsidP="006D723E">
            <w:pPr>
              <w:rPr>
                <w:bCs/>
              </w:rPr>
            </w:pPr>
            <w:r w:rsidRPr="003132CA">
              <w:rPr>
                <w:bCs/>
              </w:rPr>
              <w:t>‘000</w:t>
            </w:r>
          </w:p>
        </w:tc>
        <w:tc>
          <w:tcPr>
            <w:tcW w:w="476" w:type="pct"/>
            <w:shd w:val="clear" w:color="auto" w:fill="F26322" w:themeFill="accent2"/>
          </w:tcPr>
          <w:p w14:paraId="157CBE13" w14:textId="77777777" w:rsidR="00436E4B" w:rsidRPr="003132CA" w:rsidRDefault="00436E4B" w:rsidP="006D723E">
            <w:pPr>
              <w:rPr>
                <w:bCs/>
              </w:rPr>
            </w:pPr>
            <w:r w:rsidRPr="003132CA">
              <w:rPr>
                <w:bCs/>
              </w:rPr>
              <w:t>%</w:t>
            </w:r>
          </w:p>
        </w:tc>
      </w:tr>
      <w:tr w:rsidR="00436E4B" w14:paraId="7329DFD6" w14:textId="77777777" w:rsidTr="00E926E8">
        <w:trPr>
          <w:trHeight w:val="20"/>
        </w:trPr>
        <w:tc>
          <w:tcPr>
            <w:tcW w:w="2678" w:type="pct"/>
          </w:tcPr>
          <w:p w14:paraId="7AF67FEB" w14:textId="0B7C06DF" w:rsidR="00436E4B" w:rsidRPr="006D723E" w:rsidRDefault="00436E4B"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5D9664C3" w14:textId="77777777" w:rsidR="00436E4B" w:rsidRPr="00473C2C" w:rsidRDefault="00436E4B" w:rsidP="00473C2C">
            <w:r w:rsidRPr="00473C2C">
              <w:t>591.6</w:t>
            </w:r>
          </w:p>
        </w:tc>
        <w:tc>
          <w:tcPr>
            <w:tcW w:w="655" w:type="pct"/>
          </w:tcPr>
          <w:p w14:paraId="6DA4798F" w14:textId="77777777" w:rsidR="00436E4B" w:rsidRPr="00473C2C" w:rsidRDefault="00436E4B" w:rsidP="00473C2C">
            <w:r w:rsidRPr="00473C2C">
              <w:t>16</w:t>
            </w:r>
          </w:p>
        </w:tc>
        <w:tc>
          <w:tcPr>
            <w:tcW w:w="477" w:type="pct"/>
          </w:tcPr>
          <w:p w14:paraId="59D8524B" w14:textId="77777777" w:rsidR="00436E4B" w:rsidRPr="00473C2C" w:rsidRDefault="00436E4B" w:rsidP="00473C2C">
            <w:r w:rsidRPr="00473C2C">
              <w:t>143.3</w:t>
            </w:r>
          </w:p>
        </w:tc>
        <w:tc>
          <w:tcPr>
            <w:tcW w:w="476" w:type="pct"/>
          </w:tcPr>
          <w:p w14:paraId="5AD9DE16" w14:textId="77777777" w:rsidR="00436E4B" w:rsidRPr="00473C2C" w:rsidRDefault="00436E4B" w:rsidP="00473C2C">
            <w:r w:rsidRPr="00473C2C">
              <w:t>32.0</w:t>
            </w:r>
          </w:p>
        </w:tc>
      </w:tr>
      <w:tr w:rsidR="00436E4B" w14:paraId="677340A7" w14:textId="77777777" w:rsidTr="00E926E8">
        <w:trPr>
          <w:trHeight w:val="20"/>
        </w:trPr>
        <w:tc>
          <w:tcPr>
            <w:tcW w:w="2678" w:type="pct"/>
          </w:tcPr>
          <w:p w14:paraId="287CF986" w14:textId="1AF0CAC2" w:rsidR="00436E4B" w:rsidRPr="006D723E" w:rsidRDefault="00436E4B" w:rsidP="006D723E">
            <w:r w:rsidRPr="006D723E">
              <w:t>Professional,</w:t>
            </w:r>
            <w:r w:rsidR="00F474B4">
              <w:t xml:space="preserve"> </w:t>
            </w:r>
            <w:r w:rsidRPr="006D723E">
              <w:t>Scientific</w:t>
            </w:r>
            <w:r w:rsidR="00F474B4">
              <w:t xml:space="preserve"> </w:t>
            </w:r>
            <w:r w:rsidRPr="006D723E">
              <w:t>and</w:t>
            </w:r>
            <w:r w:rsidR="00F474B4">
              <w:t xml:space="preserve"> </w:t>
            </w:r>
            <w:r w:rsidRPr="006D723E">
              <w:t>Technical</w:t>
            </w:r>
            <w:r w:rsidR="00F474B4">
              <w:t xml:space="preserve"> </w:t>
            </w:r>
            <w:r w:rsidRPr="006D723E">
              <w:t>Services</w:t>
            </w:r>
          </w:p>
        </w:tc>
        <w:tc>
          <w:tcPr>
            <w:tcW w:w="714" w:type="pct"/>
          </w:tcPr>
          <w:p w14:paraId="5D7D48FE" w14:textId="77777777" w:rsidR="00436E4B" w:rsidRPr="00473C2C" w:rsidRDefault="00436E4B" w:rsidP="00473C2C">
            <w:r w:rsidRPr="00473C2C">
              <w:t>386.9</w:t>
            </w:r>
          </w:p>
        </w:tc>
        <w:tc>
          <w:tcPr>
            <w:tcW w:w="655" w:type="pct"/>
          </w:tcPr>
          <w:p w14:paraId="2A6624C5" w14:textId="77777777" w:rsidR="00436E4B" w:rsidRPr="00473C2C" w:rsidRDefault="00436E4B" w:rsidP="00473C2C">
            <w:r w:rsidRPr="00473C2C">
              <w:t>10</w:t>
            </w:r>
          </w:p>
        </w:tc>
        <w:tc>
          <w:tcPr>
            <w:tcW w:w="477" w:type="pct"/>
          </w:tcPr>
          <w:p w14:paraId="2B9D7402" w14:textId="77777777" w:rsidR="00436E4B" w:rsidRPr="00473C2C" w:rsidRDefault="00436E4B" w:rsidP="00473C2C">
            <w:r w:rsidRPr="00473C2C">
              <w:t>68.9</w:t>
            </w:r>
          </w:p>
        </w:tc>
        <w:tc>
          <w:tcPr>
            <w:tcW w:w="476" w:type="pct"/>
          </w:tcPr>
          <w:p w14:paraId="52782D6B" w14:textId="77777777" w:rsidR="00436E4B" w:rsidRPr="00473C2C" w:rsidRDefault="00436E4B" w:rsidP="00473C2C">
            <w:r w:rsidRPr="00473C2C">
              <w:t>21.7</w:t>
            </w:r>
          </w:p>
        </w:tc>
      </w:tr>
      <w:tr w:rsidR="00436E4B" w14:paraId="2F822716" w14:textId="77777777" w:rsidTr="00E926E8">
        <w:trPr>
          <w:trHeight w:val="20"/>
        </w:trPr>
        <w:tc>
          <w:tcPr>
            <w:tcW w:w="2678" w:type="pct"/>
          </w:tcPr>
          <w:p w14:paraId="4B843E41" w14:textId="77777777" w:rsidR="00436E4B" w:rsidRPr="006D723E" w:rsidRDefault="00436E4B" w:rsidP="006D723E">
            <w:r w:rsidRPr="006D723E">
              <w:t>Construction</w:t>
            </w:r>
          </w:p>
        </w:tc>
        <w:tc>
          <w:tcPr>
            <w:tcW w:w="714" w:type="pct"/>
          </w:tcPr>
          <w:p w14:paraId="2B55198F" w14:textId="77777777" w:rsidR="00436E4B" w:rsidRPr="00473C2C" w:rsidRDefault="00436E4B" w:rsidP="00473C2C">
            <w:r w:rsidRPr="00473C2C">
              <w:t>359.0</w:t>
            </w:r>
          </w:p>
        </w:tc>
        <w:tc>
          <w:tcPr>
            <w:tcW w:w="655" w:type="pct"/>
          </w:tcPr>
          <w:p w14:paraId="7AC24389" w14:textId="77777777" w:rsidR="00436E4B" w:rsidRPr="00473C2C" w:rsidRDefault="00436E4B" w:rsidP="00473C2C">
            <w:r w:rsidRPr="00473C2C">
              <w:t>10</w:t>
            </w:r>
          </w:p>
        </w:tc>
        <w:tc>
          <w:tcPr>
            <w:tcW w:w="477" w:type="pct"/>
          </w:tcPr>
          <w:p w14:paraId="09A5CEA4" w14:textId="77777777" w:rsidR="00436E4B" w:rsidRPr="00473C2C" w:rsidRDefault="00436E4B" w:rsidP="00473C2C">
            <w:r w:rsidRPr="00473C2C">
              <w:t>49.5</w:t>
            </w:r>
          </w:p>
        </w:tc>
        <w:tc>
          <w:tcPr>
            <w:tcW w:w="476" w:type="pct"/>
          </w:tcPr>
          <w:p w14:paraId="38F52466" w14:textId="77777777" w:rsidR="00436E4B" w:rsidRPr="00473C2C" w:rsidRDefault="00436E4B" w:rsidP="00473C2C">
            <w:r w:rsidRPr="00473C2C">
              <w:t>16.0</w:t>
            </w:r>
          </w:p>
        </w:tc>
      </w:tr>
      <w:tr w:rsidR="00436E4B" w14:paraId="2B031405" w14:textId="77777777" w:rsidTr="00E926E8">
        <w:trPr>
          <w:trHeight w:val="20"/>
        </w:trPr>
        <w:tc>
          <w:tcPr>
            <w:tcW w:w="2678" w:type="pct"/>
          </w:tcPr>
          <w:p w14:paraId="2F223C27" w14:textId="5355D910" w:rsidR="00436E4B" w:rsidRPr="006D723E" w:rsidRDefault="00436E4B" w:rsidP="006D723E">
            <w:r w:rsidRPr="006D723E">
              <w:t>Retail</w:t>
            </w:r>
            <w:r w:rsidR="00F474B4">
              <w:t xml:space="preserve"> </w:t>
            </w:r>
            <w:r w:rsidRPr="006D723E">
              <w:t>Trade</w:t>
            </w:r>
          </w:p>
        </w:tc>
        <w:tc>
          <w:tcPr>
            <w:tcW w:w="714" w:type="pct"/>
          </w:tcPr>
          <w:p w14:paraId="4F6A70BE" w14:textId="77777777" w:rsidR="00436E4B" w:rsidRPr="00473C2C" w:rsidRDefault="00436E4B" w:rsidP="00473C2C">
            <w:r w:rsidRPr="00473C2C">
              <w:t>356.1</w:t>
            </w:r>
          </w:p>
        </w:tc>
        <w:tc>
          <w:tcPr>
            <w:tcW w:w="655" w:type="pct"/>
          </w:tcPr>
          <w:p w14:paraId="41741B4A" w14:textId="77777777" w:rsidR="00436E4B" w:rsidRPr="00473C2C" w:rsidRDefault="00436E4B" w:rsidP="00473C2C">
            <w:r w:rsidRPr="00473C2C">
              <w:t>9</w:t>
            </w:r>
          </w:p>
        </w:tc>
        <w:tc>
          <w:tcPr>
            <w:tcW w:w="477" w:type="pct"/>
          </w:tcPr>
          <w:p w14:paraId="1E47BFCD" w14:textId="77777777" w:rsidR="00436E4B" w:rsidRPr="00473C2C" w:rsidRDefault="00436E4B" w:rsidP="00473C2C">
            <w:r w:rsidRPr="00473C2C">
              <w:t>13.8</w:t>
            </w:r>
          </w:p>
        </w:tc>
        <w:tc>
          <w:tcPr>
            <w:tcW w:w="476" w:type="pct"/>
          </w:tcPr>
          <w:p w14:paraId="4195CDC0" w14:textId="77777777" w:rsidR="00436E4B" w:rsidRPr="00473C2C" w:rsidRDefault="00436E4B" w:rsidP="00473C2C">
            <w:r w:rsidRPr="00473C2C">
              <w:t>4.0</w:t>
            </w:r>
          </w:p>
        </w:tc>
      </w:tr>
      <w:tr w:rsidR="00436E4B" w14:paraId="299C55A5" w14:textId="77777777" w:rsidTr="00E926E8">
        <w:trPr>
          <w:trHeight w:val="20"/>
        </w:trPr>
        <w:tc>
          <w:tcPr>
            <w:tcW w:w="2678" w:type="pct"/>
          </w:tcPr>
          <w:p w14:paraId="3023D26B" w14:textId="2944B82D" w:rsidR="00436E4B" w:rsidRPr="006D723E" w:rsidRDefault="00436E4B" w:rsidP="006D723E">
            <w:r w:rsidRPr="006D723E">
              <w:t>Education</w:t>
            </w:r>
            <w:r w:rsidR="00F474B4">
              <w:t xml:space="preserve"> </w:t>
            </w:r>
            <w:r w:rsidRPr="006D723E">
              <w:t>and</w:t>
            </w:r>
            <w:r w:rsidR="00F474B4">
              <w:t xml:space="preserve"> </w:t>
            </w:r>
            <w:r w:rsidRPr="006D723E">
              <w:t>Training</w:t>
            </w:r>
          </w:p>
        </w:tc>
        <w:tc>
          <w:tcPr>
            <w:tcW w:w="714" w:type="pct"/>
          </w:tcPr>
          <w:p w14:paraId="694C1B1A" w14:textId="77777777" w:rsidR="00436E4B" w:rsidRPr="00473C2C" w:rsidRDefault="00436E4B" w:rsidP="00473C2C">
            <w:r w:rsidRPr="00473C2C">
              <w:t>331.3</w:t>
            </w:r>
          </w:p>
        </w:tc>
        <w:tc>
          <w:tcPr>
            <w:tcW w:w="655" w:type="pct"/>
          </w:tcPr>
          <w:p w14:paraId="27B8922F" w14:textId="77777777" w:rsidR="00436E4B" w:rsidRPr="00473C2C" w:rsidRDefault="00436E4B" w:rsidP="00473C2C">
            <w:r w:rsidRPr="00473C2C">
              <w:t>9</w:t>
            </w:r>
          </w:p>
        </w:tc>
        <w:tc>
          <w:tcPr>
            <w:tcW w:w="477" w:type="pct"/>
          </w:tcPr>
          <w:p w14:paraId="6ECCD177" w14:textId="77777777" w:rsidR="00436E4B" w:rsidRPr="00473C2C" w:rsidRDefault="00436E4B" w:rsidP="00473C2C">
            <w:r w:rsidRPr="00473C2C">
              <w:t>49.1</w:t>
            </w:r>
          </w:p>
        </w:tc>
        <w:tc>
          <w:tcPr>
            <w:tcW w:w="476" w:type="pct"/>
          </w:tcPr>
          <w:p w14:paraId="428CAB81" w14:textId="77777777" w:rsidR="00436E4B" w:rsidRPr="00473C2C" w:rsidRDefault="00436E4B" w:rsidP="00473C2C">
            <w:r w:rsidRPr="00473C2C">
              <w:t>17.4</w:t>
            </w:r>
          </w:p>
        </w:tc>
      </w:tr>
    </w:tbl>
    <w:p w14:paraId="324A2009" w14:textId="664A640C" w:rsidR="004641ED" w:rsidRDefault="00CD492F" w:rsidP="004641ED">
      <w:r>
        <w:t>D</w:t>
      </w:r>
      <w:r w:rsidR="004641ED">
        <w:t>espite</w:t>
      </w:r>
      <w:r w:rsidR="00F474B4">
        <w:t xml:space="preserve"> </w:t>
      </w:r>
      <w:r w:rsidR="004641ED">
        <w:t>an</w:t>
      </w:r>
      <w:r w:rsidR="00F474B4">
        <w:t xml:space="preserve"> </w:t>
      </w:r>
      <w:r w:rsidR="004641ED">
        <w:t>overall</w:t>
      </w:r>
      <w:r w:rsidR="00F474B4">
        <w:t xml:space="preserve"> </w:t>
      </w:r>
      <w:r w:rsidR="004641ED">
        <w:t>strengthening</w:t>
      </w:r>
      <w:r w:rsidR="00F474B4">
        <w:t xml:space="preserve"> </w:t>
      </w:r>
      <w:r w:rsidR="004641ED">
        <w:t>in</w:t>
      </w:r>
      <w:r w:rsidR="00F474B4">
        <w:t xml:space="preserve"> </w:t>
      </w:r>
      <w:r w:rsidR="004641ED">
        <w:t>the</w:t>
      </w:r>
      <w:r w:rsidR="00F474B4">
        <w:t xml:space="preserve"> </w:t>
      </w:r>
      <w:r w:rsidR="004641ED">
        <w:t>state’s</w:t>
      </w:r>
      <w:r w:rsidR="00F474B4">
        <w:t xml:space="preserve"> </w:t>
      </w:r>
      <w:r w:rsidR="004641ED">
        <w:t>labour</w:t>
      </w:r>
      <w:r w:rsidR="00F474B4">
        <w:t xml:space="preserve"> </w:t>
      </w:r>
      <w:r w:rsidR="004641ED">
        <w:t>market,</w:t>
      </w:r>
      <w:r w:rsidR="00F474B4">
        <w:t xml:space="preserve"> </w:t>
      </w:r>
      <w:r w:rsidR="004641ED">
        <w:t>conditions</w:t>
      </w:r>
      <w:r w:rsidR="00F474B4">
        <w:t xml:space="preserve"> </w:t>
      </w:r>
      <w:r w:rsidR="004641ED">
        <w:t>for</w:t>
      </w:r>
      <w:r w:rsidR="00F474B4">
        <w:t xml:space="preserve"> </w:t>
      </w:r>
      <w:r w:rsidR="004641ED">
        <w:t>young</w:t>
      </w:r>
      <w:r w:rsidR="00F474B4">
        <w:t xml:space="preserve"> </w:t>
      </w:r>
      <w:r w:rsidR="004641ED">
        <w:t>people</w:t>
      </w:r>
      <w:r w:rsidR="00F474B4">
        <w:t xml:space="preserve"> </w:t>
      </w:r>
      <w:r w:rsidR="004641ED">
        <w:t>have</w:t>
      </w:r>
      <w:r w:rsidR="00F474B4">
        <w:t xml:space="preserve"> </w:t>
      </w:r>
      <w:r w:rsidR="004641ED">
        <w:t>softened.</w:t>
      </w:r>
      <w:r w:rsidR="00F474B4">
        <w:t xml:space="preserve"> </w:t>
      </w:r>
      <w:r w:rsidR="004641ED">
        <w:t>Youth</w:t>
      </w:r>
      <w:r w:rsidR="00F474B4">
        <w:t xml:space="preserve"> </w:t>
      </w:r>
      <w:r w:rsidR="004641ED">
        <w:t>employment</w:t>
      </w:r>
      <w:r w:rsidR="00F474B4">
        <w:t xml:space="preserve"> </w:t>
      </w:r>
      <w:r w:rsidR="004641ED">
        <w:t>in</w:t>
      </w:r>
      <w:r w:rsidR="00F474B4">
        <w:t xml:space="preserve"> </w:t>
      </w:r>
      <w:r w:rsidR="004641ED">
        <w:t>Victoria</w:t>
      </w:r>
      <w:r w:rsidR="00F474B4">
        <w:t xml:space="preserve"> </w:t>
      </w:r>
      <w:r w:rsidR="004641ED">
        <w:t>increased</w:t>
      </w:r>
      <w:r w:rsidR="00F474B4">
        <w:t xml:space="preserve"> </w:t>
      </w:r>
      <w:r w:rsidR="004641ED">
        <w:t>by</w:t>
      </w:r>
      <w:r w:rsidR="00F474B4">
        <w:t xml:space="preserve"> </w:t>
      </w:r>
      <w:r w:rsidR="004641ED">
        <w:t>a</w:t>
      </w:r>
      <w:r w:rsidR="00F474B4">
        <w:t xml:space="preserve"> </w:t>
      </w:r>
      <w:r w:rsidR="004641ED">
        <w:t>moderate</w:t>
      </w:r>
      <w:r w:rsidR="00F474B4">
        <w:t xml:space="preserve"> </w:t>
      </w:r>
      <w:r w:rsidR="004641ED">
        <w:t>8,500</w:t>
      </w:r>
      <w:r w:rsidR="00F474B4">
        <w:t xml:space="preserve"> </w:t>
      </w:r>
      <w:r w:rsidR="004641ED">
        <w:t>(or</w:t>
      </w:r>
      <w:r w:rsidR="00F474B4">
        <w:t xml:space="preserve"> </w:t>
      </w:r>
      <w:r w:rsidR="004641ED">
        <w:t>1.6%)</w:t>
      </w:r>
      <w:r w:rsidR="00F474B4">
        <w:t xml:space="preserve"> </w:t>
      </w:r>
      <w:r w:rsidR="004641ED">
        <w:t>over</w:t>
      </w:r>
      <w:r w:rsidR="00F474B4">
        <w:t xml:space="preserve"> </w:t>
      </w:r>
      <w:r w:rsidR="004641ED">
        <w:t>the</w:t>
      </w:r>
      <w:r w:rsidR="00F474B4">
        <w:t xml:space="preserve"> </w:t>
      </w:r>
      <w:r w:rsidR="004641ED">
        <w:t>year,</w:t>
      </w:r>
      <w:r w:rsidR="00F474B4">
        <w:t xml:space="preserve"> </w:t>
      </w:r>
      <w:r w:rsidR="004641ED">
        <w:t>to</w:t>
      </w:r>
      <w:r w:rsidR="00F474B4">
        <w:t xml:space="preserve"> </w:t>
      </w:r>
      <w:r w:rsidR="004641ED">
        <w:t>a</w:t>
      </w:r>
      <w:r w:rsidR="00F474B4">
        <w:t xml:space="preserve"> </w:t>
      </w:r>
      <w:r w:rsidR="004641ED">
        <w:t>record</w:t>
      </w:r>
      <w:r w:rsidR="00F474B4">
        <w:t xml:space="preserve"> </w:t>
      </w:r>
      <w:r w:rsidR="004641ED">
        <w:t>546,700</w:t>
      </w:r>
      <w:r w:rsidR="00F474B4">
        <w:t xml:space="preserve"> </w:t>
      </w:r>
      <w:r w:rsidR="004641ED">
        <w:t>in</w:t>
      </w:r>
      <w:r w:rsidR="00F474B4">
        <w:t xml:space="preserve"> </w:t>
      </w:r>
      <w:r w:rsidR="004641ED">
        <w:t>November</w:t>
      </w:r>
      <w:r w:rsidR="00F474B4">
        <w:t xml:space="preserve"> </w:t>
      </w:r>
      <w:r w:rsidR="004641ED">
        <w:t>2024,</w:t>
      </w:r>
      <w:r w:rsidR="00F474B4">
        <w:t xml:space="preserve"> </w:t>
      </w:r>
      <w:r w:rsidR="004641ED">
        <w:t>while</w:t>
      </w:r>
      <w:r w:rsidR="00F474B4">
        <w:t xml:space="preserve"> </w:t>
      </w:r>
      <w:r w:rsidR="004641ED">
        <w:t>the</w:t>
      </w:r>
      <w:r w:rsidR="00F474B4">
        <w:t xml:space="preserve"> </w:t>
      </w:r>
      <w:r w:rsidR="004641ED">
        <w:t>youth</w:t>
      </w:r>
      <w:r w:rsidR="00F474B4">
        <w:t xml:space="preserve"> </w:t>
      </w:r>
      <w:r w:rsidR="004641ED">
        <w:t>unemployment</w:t>
      </w:r>
      <w:r w:rsidR="00F474B4">
        <w:t xml:space="preserve"> </w:t>
      </w:r>
      <w:r w:rsidR="004641ED">
        <w:t>rate</w:t>
      </w:r>
      <w:r w:rsidR="00F474B4">
        <w:t xml:space="preserve"> </w:t>
      </w:r>
      <w:r w:rsidR="004641ED">
        <w:t>rose</w:t>
      </w:r>
      <w:r w:rsidR="00F474B4">
        <w:t xml:space="preserve"> </w:t>
      </w:r>
      <w:r w:rsidR="004641ED">
        <w:t>by</w:t>
      </w:r>
      <w:r w:rsidR="00F474B4">
        <w:t xml:space="preserve"> </w:t>
      </w:r>
      <w:r w:rsidR="004641ED">
        <w:t>1.6</w:t>
      </w:r>
      <w:r w:rsidR="00F474B4">
        <w:t xml:space="preserve"> </w:t>
      </w:r>
      <w:r w:rsidR="004641ED">
        <w:t>percentage</w:t>
      </w:r>
      <w:r w:rsidR="00F474B4">
        <w:t xml:space="preserve"> </w:t>
      </w:r>
      <w:r w:rsidR="004641ED">
        <w:t>points</w:t>
      </w:r>
      <w:r w:rsidR="00F474B4">
        <w:t xml:space="preserve"> </w:t>
      </w:r>
      <w:r w:rsidR="004641ED">
        <w:t>over</w:t>
      </w:r>
      <w:r w:rsidR="00F474B4">
        <w:t xml:space="preserve"> </w:t>
      </w:r>
      <w:r w:rsidR="004641ED">
        <w:t>the</w:t>
      </w:r>
      <w:r w:rsidR="00F474B4">
        <w:t xml:space="preserve"> </w:t>
      </w:r>
      <w:r w:rsidR="004641ED">
        <w:t>period,</w:t>
      </w:r>
      <w:r w:rsidR="00F474B4">
        <w:t xml:space="preserve"> </w:t>
      </w:r>
      <w:r w:rsidR="004641ED">
        <w:t>to</w:t>
      </w:r>
      <w:r w:rsidR="00F474B4">
        <w:t xml:space="preserve"> </w:t>
      </w:r>
      <w:r w:rsidR="004641ED">
        <w:t>10.5%</w:t>
      </w:r>
      <w:r w:rsidR="00F474B4">
        <w:t xml:space="preserve"> </w:t>
      </w:r>
      <w:r w:rsidR="004641ED">
        <w:t>in</w:t>
      </w:r>
      <w:r w:rsidR="00F474B4">
        <w:t xml:space="preserve"> </w:t>
      </w:r>
      <w:r w:rsidR="004641ED">
        <w:t>November</w:t>
      </w:r>
      <w:r w:rsidR="00F474B4">
        <w:t xml:space="preserve"> </w:t>
      </w:r>
      <w:r w:rsidR="004641ED">
        <w:t>2024.</w:t>
      </w:r>
      <w:r w:rsidR="00F474B4">
        <w:t xml:space="preserve"> </w:t>
      </w:r>
      <w:r w:rsidR="004641ED">
        <w:t>The</w:t>
      </w:r>
      <w:r w:rsidR="00F474B4">
        <w:t xml:space="preserve"> </w:t>
      </w:r>
      <w:r w:rsidR="004641ED">
        <w:t>participation</w:t>
      </w:r>
      <w:r w:rsidR="00F474B4">
        <w:t xml:space="preserve"> </w:t>
      </w:r>
      <w:r w:rsidR="004641ED">
        <w:t>rate</w:t>
      </w:r>
      <w:r w:rsidR="00F474B4">
        <w:t xml:space="preserve"> </w:t>
      </w:r>
      <w:r w:rsidR="004641ED">
        <w:t>for</w:t>
      </w:r>
      <w:r w:rsidR="00F474B4">
        <w:t xml:space="preserve"> </w:t>
      </w:r>
      <w:r w:rsidR="004641ED">
        <w:t>young</w:t>
      </w:r>
      <w:r w:rsidR="00F474B4">
        <w:t xml:space="preserve"> </w:t>
      </w:r>
      <w:r w:rsidR="004641ED">
        <w:t>people</w:t>
      </w:r>
      <w:r w:rsidR="00F474B4">
        <w:t xml:space="preserve"> </w:t>
      </w:r>
      <w:r w:rsidR="004641ED">
        <w:t>decreased</w:t>
      </w:r>
      <w:r w:rsidR="00F474B4">
        <w:t xml:space="preserve"> </w:t>
      </w:r>
      <w:r w:rsidR="004641ED">
        <w:t>over</w:t>
      </w:r>
      <w:r w:rsidR="00F474B4">
        <w:t xml:space="preserve"> </w:t>
      </w:r>
      <w:r w:rsidR="004641ED">
        <w:t>the</w:t>
      </w:r>
      <w:r w:rsidR="00F474B4">
        <w:t xml:space="preserve"> </w:t>
      </w:r>
      <w:r w:rsidR="004641ED">
        <w:t>period,</w:t>
      </w:r>
      <w:r w:rsidR="00F474B4">
        <w:t xml:space="preserve"> </w:t>
      </w:r>
      <w:r w:rsidR="004641ED">
        <w:t>by</w:t>
      </w:r>
      <w:r w:rsidR="00F474B4">
        <w:t xml:space="preserve"> </w:t>
      </w:r>
      <w:r w:rsidR="004641ED">
        <w:t>0.7</w:t>
      </w:r>
      <w:r w:rsidR="00F474B4">
        <w:t xml:space="preserve"> </w:t>
      </w:r>
      <w:r w:rsidR="004641ED">
        <w:t>percentage</w:t>
      </w:r>
      <w:r w:rsidR="00F474B4">
        <w:t xml:space="preserve"> </w:t>
      </w:r>
      <w:r w:rsidR="004641ED">
        <w:t>points,</w:t>
      </w:r>
      <w:r w:rsidR="00F474B4">
        <w:t xml:space="preserve"> </w:t>
      </w:r>
      <w:r w:rsidR="004641ED">
        <w:t>to</w:t>
      </w:r>
      <w:r w:rsidR="00F474B4">
        <w:t xml:space="preserve"> </w:t>
      </w:r>
      <w:r w:rsidR="004641ED">
        <w:t>68.6%</w:t>
      </w:r>
      <w:r w:rsidR="00F474B4">
        <w:t xml:space="preserve"> </w:t>
      </w:r>
      <w:r w:rsidR="004641ED">
        <w:t>in</w:t>
      </w:r>
      <w:r w:rsidR="00F474B4">
        <w:t xml:space="preserve"> </w:t>
      </w:r>
      <w:r w:rsidR="004641ED">
        <w:t>November</w:t>
      </w:r>
      <w:r w:rsidR="00F474B4">
        <w:t xml:space="preserve"> </w:t>
      </w:r>
      <w:r w:rsidR="004641ED">
        <w:t>2024.</w:t>
      </w:r>
      <w:r w:rsidR="00F474B4">
        <w:t xml:space="preserve"> </w:t>
      </w:r>
    </w:p>
    <w:p w14:paraId="0D1863F4" w14:textId="73659477" w:rsidR="00BE59E5" w:rsidRDefault="004641ED" w:rsidP="004641ED">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Victoria</w:t>
      </w:r>
      <w:r w:rsidR="00F474B4">
        <w:t xml:space="preserve"> </w:t>
      </w:r>
      <w:r>
        <w:t>fell</w:t>
      </w:r>
      <w:r w:rsidR="00F474B4">
        <w:t xml:space="preserve"> </w:t>
      </w:r>
      <w:r>
        <w:t>by</w:t>
      </w:r>
      <w:r w:rsidR="00F474B4">
        <w:t xml:space="preserve"> </w:t>
      </w:r>
      <w:r>
        <w:t>23.5%</w:t>
      </w:r>
      <w:r w:rsidR="00F474B4">
        <w:t xml:space="preserve"> </w:t>
      </w:r>
      <w:r>
        <w:t>(the</w:t>
      </w:r>
      <w:r w:rsidR="00F474B4">
        <w:t xml:space="preserve"> </w:t>
      </w:r>
      <w:r>
        <w:t>largest</w:t>
      </w:r>
      <w:r w:rsidR="00F474B4">
        <w:t xml:space="preserve"> </w:t>
      </w:r>
      <w:r>
        <w:t>decline</w:t>
      </w:r>
      <w:r w:rsidR="00F474B4">
        <w:t xml:space="preserve"> </w:t>
      </w:r>
      <w:r>
        <w:t>of</w:t>
      </w:r>
      <w:r w:rsidR="00F474B4">
        <w:t xml:space="preserve"> </w:t>
      </w:r>
      <w:r>
        <w:t>any</w:t>
      </w:r>
      <w:r w:rsidR="00F474B4">
        <w:t xml:space="preserve"> </w:t>
      </w:r>
      <w:r>
        <w:t>state</w:t>
      </w:r>
      <w:r w:rsidR="00F474B4">
        <w:t xml:space="preserve"> </w:t>
      </w:r>
      <w:r>
        <w:t>or</w:t>
      </w:r>
      <w:r w:rsidR="00F474B4">
        <w:t xml:space="preserve"> </w:t>
      </w:r>
      <w:r>
        <w:t>territory).</w:t>
      </w:r>
      <w:r w:rsidR="00F474B4">
        <w:t xml:space="preserve"> </w:t>
      </w:r>
      <w:r>
        <w:t>Although,</w:t>
      </w:r>
      <w:r w:rsidR="00F474B4">
        <w:t xml:space="preserve"> </w:t>
      </w:r>
      <w:r>
        <w:t>vacancy</w:t>
      </w:r>
      <w:r w:rsidR="00F474B4">
        <w:t xml:space="preserve"> </w:t>
      </w:r>
      <w:r>
        <w:t>numbers</w:t>
      </w:r>
      <w:r w:rsidR="00F474B4">
        <w:t xml:space="preserve"> </w:t>
      </w:r>
      <w:r>
        <w:t>overall</w:t>
      </w:r>
      <w:r w:rsidR="00F474B4">
        <w:t xml:space="preserve"> </w:t>
      </w:r>
      <w:r>
        <w:t>remain</w:t>
      </w:r>
      <w:r w:rsidR="00F474B4">
        <w:t xml:space="preserve"> </w:t>
      </w:r>
      <w:r>
        <w:t>at</w:t>
      </w:r>
      <w:r w:rsidR="00F474B4">
        <w:t xml:space="preserve"> </w:t>
      </w:r>
      <w:r>
        <w:t>relatively</w:t>
      </w:r>
      <w:r w:rsidR="00F474B4">
        <w:t xml:space="preserve"> </w:t>
      </w:r>
      <w:r>
        <w:t>high</w:t>
      </w:r>
      <w:r w:rsidR="00F474B4">
        <w:t xml:space="preserve"> </w:t>
      </w:r>
      <w:r>
        <w:t>levels</w:t>
      </w:r>
      <w:r w:rsidR="00F474B4">
        <w:t xml:space="preserve"> </w:t>
      </w:r>
      <w:r>
        <w:t>with</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Victoria</w:t>
      </w:r>
      <w:r w:rsidR="00F474B4">
        <w:t xml:space="preserve"> </w:t>
      </w:r>
      <w:r>
        <w:t>continue</w:t>
      </w:r>
      <w:r w:rsidR="00F474B4">
        <w:t xml:space="preserve"> </w:t>
      </w:r>
      <w:r>
        <w:t>to</w:t>
      </w:r>
      <w:r w:rsidR="00F474B4">
        <w:t xml:space="preserve"> </w:t>
      </w:r>
      <w:r>
        <w:t>increase</w:t>
      </w:r>
      <w:r w:rsidR="00F474B4">
        <w:t xml:space="preserve"> </w:t>
      </w:r>
      <w:r>
        <w:t>for</w:t>
      </w:r>
      <w:r w:rsidR="00F474B4">
        <w:t xml:space="preserve"> </w:t>
      </w:r>
      <w:r>
        <w:t>Chefs,</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r w:rsidR="00F474B4">
        <w:t xml:space="preserve"> </w:t>
      </w:r>
      <w:r>
        <w:t>and</w:t>
      </w:r>
      <w:r w:rsidR="00F474B4">
        <w:t xml:space="preserve"> </w:t>
      </w:r>
      <w:r>
        <w:t>Insurance</w:t>
      </w:r>
      <w:r w:rsidR="00F474B4">
        <w:t xml:space="preserve"> </w:t>
      </w:r>
      <w:r>
        <w:t>Investigators,</w:t>
      </w:r>
      <w:r w:rsidR="00F474B4">
        <w:t xml:space="preserve"> </w:t>
      </w:r>
      <w:r>
        <w:t>Loss</w:t>
      </w:r>
      <w:r w:rsidR="00F474B4">
        <w:t xml:space="preserve"> </w:t>
      </w:r>
      <w:r>
        <w:t>Adjusters</w:t>
      </w:r>
      <w:r w:rsidR="00F474B4">
        <w:t xml:space="preserve"> </w:t>
      </w:r>
      <w:r>
        <w:t>and</w:t>
      </w:r>
      <w:r w:rsidR="00F474B4">
        <w:t xml:space="preserve"> </w:t>
      </w:r>
      <w:r>
        <w:t>Risk</w:t>
      </w:r>
      <w:r w:rsidR="00F474B4">
        <w:t xml:space="preserve"> </w:t>
      </w:r>
      <w:r>
        <w:t>Surveyors.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232D68">
        <w:t>126</w:t>
      </w:r>
      <w:r>
        <w:t>).</w:t>
      </w:r>
    </w:p>
    <w:p w14:paraId="2A8116CF" w14:textId="50BF3EAD" w:rsidR="00BE59E5" w:rsidRDefault="00BE59E5" w:rsidP="004641ED">
      <w:r>
        <w:rPr>
          <w:noProof/>
        </w:rPr>
        <w:lastRenderedPageBreak/>
        <w:drawing>
          <wp:inline distT="0" distB="0" distL="0" distR="0" wp14:anchorId="53D44352" wp14:editId="0BE1BCD1">
            <wp:extent cx="2859030" cy="954026"/>
            <wp:effectExtent l="0" t="0" r="0" b="0"/>
            <wp:docPr id="340239486" name="Picture 46" descr="Infographic showing that 21% of people employed in Victoria work regionally.&#10;Infographic showing that 15% of people employed in Victoria are aged 15-24 years old.&#10;Infographic showing that 79% of people in Victoria aged 25-34 years old hold a cert three or higher qualific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39486" name="Picture 46" descr="Infographic showing that 21% of people employed in Victoria work regionally.&#10;Infographic showing that 15% of people employed in Victoria are aged 15-24 years old.&#10;Infographic showing that 79% of people in Victoria aged 25-34 years old hold a cert three or higher qualification. &#10;"/>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54E33466" w14:textId="09A98D3E" w:rsidR="004641ED" w:rsidRDefault="004641ED" w:rsidP="00614CF2">
      <w:pPr>
        <w:pStyle w:val="Caption"/>
      </w:pPr>
      <w:r>
        <w:t>Employment</w:t>
      </w:r>
      <w:r w:rsidR="00F474B4">
        <w:t xml:space="preserve"> </w:t>
      </w:r>
      <w:r>
        <w:t>by</w:t>
      </w:r>
      <w:r w:rsidR="00F474B4">
        <w:t xml:space="preserve"> </w:t>
      </w:r>
      <w:r>
        <w:t>region,</w:t>
      </w:r>
      <w:r w:rsidR="00F474B4">
        <w:t xml:space="preserve"> </w:t>
      </w:r>
      <w:r>
        <w:t>Victoria</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4641ED" w14:paraId="0A4A6273"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19493630" w14:textId="77777777" w:rsidR="004641ED" w:rsidRDefault="004641ED">
            <w:pPr>
              <w:rPr>
                <w:color w:val="000000" w:themeColor="text1"/>
              </w:rPr>
            </w:pPr>
          </w:p>
        </w:tc>
        <w:tc>
          <w:tcPr>
            <w:tcW w:w="1241" w:type="pct"/>
            <w:gridSpan w:val="3"/>
          </w:tcPr>
          <w:p w14:paraId="28B08CCE" w14:textId="77777777" w:rsidR="004641ED" w:rsidRPr="001F20F9" w:rsidRDefault="004641ED" w:rsidP="00913D04">
            <w:pPr>
              <w:pStyle w:val="TableHeader"/>
              <w:jc w:val="center"/>
            </w:pPr>
            <w:r w:rsidRPr="001F20F9">
              <w:t>Employment</w:t>
            </w:r>
          </w:p>
        </w:tc>
        <w:tc>
          <w:tcPr>
            <w:tcW w:w="827" w:type="pct"/>
            <w:gridSpan w:val="2"/>
          </w:tcPr>
          <w:p w14:paraId="18168B9D" w14:textId="2B4A546F" w:rsidR="004641ED" w:rsidRPr="001F20F9" w:rsidRDefault="004641ED" w:rsidP="00913D04">
            <w:pPr>
              <w:pStyle w:val="TableHeader"/>
              <w:jc w:val="center"/>
            </w:pPr>
            <w:r w:rsidRPr="001F20F9">
              <w:t>Employment</w:t>
            </w:r>
            <w:r w:rsidR="00F474B4" w:rsidRPr="001F20F9">
              <w:t xml:space="preserve"> </w:t>
            </w:r>
            <w:r w:rsidRPr="001F20F9">
              <w:t>profile</w:t>
            </w:r>
          </w:p>
        </w:tc>
        <w:tc>
          <w:tcPr>
            <w:tcW w:w="827" w:type="pct"/>
            <w:gridSpan w:val="2"/>
          </w:tcPr>
          <w:p w14:paraId="33F6B22B" w14:textId="5B4F826F" w:rsidR="004641ED" w:rsidRPr="001F20F9" w:rsidRDefault="004641ED" w:rsidP="00913D04">
            <w:pPr>
              <w:pStyle w:val="TableHeader"/>
              <w:jc w:val="center"/>
            </w:pPr>
            <w:r w:rsidRPr="001F20F9">
              <w:t>Unemployment</w:t>
            </w:r>
            <w:r w:rsidR="00F474B4" w:rsidRPr="001F20F9">
              <w:t xml:space="preserve"> </w:t>
            </w:r>
            <w:r w:rsidRPr="001F20F9">
              <w:t>rate</w:t>
            </w:r>
          </w:p>
        </w:tc>
        <w:tc>
          <w:tcPr>
            <w:tcW w:w="827" w:type="pct"/>
            <w:gridSpan w:val="2"/>
          </w:tcPr>
          <w:p w14:paraId="1A1DF4F0" w14:textId="3867319E" w:rsidR="004641ED" w:rsidRPr="001F20F9" w:rsidRDefault="004641ED" w:rsidP="00913D04">
            <w:pPr>
              <w:pStyle w:val="TableHeader"/>
              <w:jc w:val="center"/>
            </w:pPr>
            <w:r w:rsidRPr="001F20F9">
              <w:t>Participation</w:t>
            </w:r>
            <w:r w:rsidR="00F474B4" w:rsidRPr="001F20F9">
              <w:t xml:space="preserve"> </w:t>
            </w:r>
            <w:r w:rsidRPr="001F20F9">
              <w:t>rate</w:t>
            </w:r>
          </w:p>
        </w:tc>
      </w:tr>
      <w:tr w:rsidR="004641ED" w14:paraId="184EF277" w14:textId="77777777" w:rsidTr="00E926E8">
        <w:trPr>
          <w:trHeight w:val="20"/>
        </w:trPr>
        <w:tc>
          <w:tcPr>
            <w:tcW w:w="1278" w:type="pct"/>
            <w:vMerge/>
          </w:tcPr>
          <w:p w14:paraId="62AF7F49" w14:textId="77777777" w:rsidR="004641ED" w:rsidRDefault="004641ED"/>
        </w:tc>
        <w:tc>
          <w:tcPr>
            <w:tcW w:w="413" w:type="pct"/>
            <w:shd w:val="clear" w:color="auto" w:fill="0E0048" w:themeFill="text2"/>
          </w:tcPr>
          <w:p w14:paraId="01B3057D" w14:textId="6C0D2904" w:rsidR="004641ED" w:rsidRPr="001F20F9" w:rsidRDefault="004641ED" w:rsidP="001F20F9">
            <w:pPr>
              <w:pStyle w:val="TableHeader"/>
            </w:pPr>
            <w:r w:rsidRPr="001F20F9">
              <w:t>Nov</w:t>
            </w:r>
            <w:r w:rsidR="00F474B4" w:rsidRPr="001F20F9">
              <w:t xml:space="preserve"> </w:t>
            </w:r>
            <w:r w:rsidRPr="001F20F9">
              <w:t>2024</w:t>
            </w:r>
          </w:p>
        </w:tc>
        <w:tc>
          <w:tcPr>
            <w:tcW w:w="827" w:type="pct"/>
            <w:gridSpan w:val="2"/>
            <w:shd w:val="clear" w:color="auto" w:fill="0E0048" w:themeFill="text2"/>
          </w:tcPr>
          <w:p w14:paraId="4BE64A73" w14:textId="74FF90C7" w:rsidR="004641ED" w:rsidRPr="001F20F9" w:rsidRDefault="004641E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5CC306E7" w14:textId="77777777" w:rsidR="004641ED" w:rsidRPr="001F20F9" w:rsidRDefault="004641ED" w:rsidP="001F20F9">
            <w:pPr>
              <w:pStyle w:val="TableHeader"/>
            </w:pPr>
            <w:r w:rsidRPr="001F20F9">
              <w:t>Part-time</w:t>
            </w:r>
          </w:p>
        </w:tc>
        <w:tc>
          <w:tcPr>
            <w:tcW w:w="413" w:type="pct"/>
            <w:shd w:val="clear" w:color="auto" w:fill="0E0048" w:themeFill="text2"/>
          </w:tcPr>
          <w:p w14:paraId="40ECB6B1" w14:textId="77777777" w:rsidR="004641ED" w:rsidRPr="001F20F9" w:rsidRDefault="004641ED" w:rsidP="001F20F9">
            <w:pPr>
              <w:pStyle w:val="TableHeader"/>
            </w:pPr>
            <w:r w:rsidRPr="001F20F9">
              <w:t>Female</w:t>
            </w:r>
          </w:p>
        </w:tc>
        <w:tc>
          <w:tcPr>
            <w:tcW w:w="413" w:type="pct"/>
            <w:shd w:val="clear" w:color="auto" w:fill="0E0048" w:themeFill="text2"/>
          </w:tcPr>
          <w:p w14:paraId="542977EB" w14:textId="50284491" w:rsidR="004641ED" w:rsidRPr="001F20F9" w:rsidRDefault="004641ED" w:rsidP="001F20F9">
            <w:pPr>
              <w:pStyle w:val="TableHeader"/>
            </w:pPr>
            <w:r w:rsidRPr="001F20F9">
              <w:t>Nov</w:t>
            </w:r>
            <w:r w:rsidR="00F474B4" w:rsidRPr="001F20F9">
              <w:t xml:space="preserve"> </w:t>
            </w:r>
            <w:r w:rsidRPr="001F20F9">
              <w:t>2024</w:t>
            </w:r>
          </w:p>
        </w:tc>
        <w:tc>
          <w:tcPr>
            <w:tcW w:w="414" w:type="pct"/>
            <w:shd w:val="clear" w:color="auto" w:fill="0E0048" w:themeFill="text2"/>
          </w:tcPr>
          <w:p w14:paraId="55EA677C" w14:textId="06078D48" w:rsidR="004641ED" w:rsidRPr="001F20F9" w:rsidRDefault="004641E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1C90D638" w14:textId="73A39B1A" w:rsidR="004641ED" w:rsidRPr="001F20F9" w:rsidRDefault="004641ED" w:rsidP="001F20F9">
            <w:pPr>
              <w:pStyle w:val="TableHeader"/>
            </w:pPr>
            <w:r w:rsidRPr="001F20F9">
              <w:t>Nov</w:t>
            </w:r>
            <w:r w:rsidR="00F474B4" w:rsidRPr="001F20F9">
              <w:t xml:space="preserve"> </w:t>
            </w:r>
            <w:r w:rsidRPr="001F20F9">
              <w:t>2024</w:t>
            </w:r>
          </w:p>
        </w:tc>
        <w:tc>
          <w:tcPr>
            <w:tcW w:w="413" w:type="pct"/>
            <w:shd w:val="clear" w:color="auto" w:fill="0E0048" w:themeFill="text2"/>
          </w:tcPr>
          <w:p w14:paraId="7B76D178" w14:textId="73F631C2" w:rsidR="004641ED" w:rsidRPr="001F20F9" w:rsidRDefault="004641E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r>
      <w:tr w:rsidR="003132CA" w14:paraId="54E9C488" w14:textId="77777777" w:rsidTr="00E926E8">
        <w:trPr>
          <w:trHeight w:val="20"/>
        </w:trPr>
        <w:tc>
          <w:tcPr>
            <w:tcW w:w="1278" w:type="pct"/>
            <w:shd w:val="clear" w:color="auto" w:fill="F26322" w:themeFill="accent2"/>
          </w:tcPr>
          <w:p w14:paraId="025A7C44" w14:textId="77777777" w:rsidR="004641ED" w:rsidRPr="003132CA" w:rsidRDefault="004641ED" w:rsidP="006D723E">
            <w:pPr>
              <w:rPr>
                <w:bCs/>
              </w:rPr>
            </w:pPr>
            <w:r w:rsidRPr="003132CA">
              <w:rPr>
                <w:bCs/>
              </w:rPr>
              <w:t>Region</w:t>
            </w:r>
          </w:p>
        </w:tc>
        <w:tc>
          <w:tcPr>
            <w:tcW w:w="413" w:type="pct"/>
            <w:shd w:val="clear" w:color="auto" w:fill="F26322" w:themeFill="accent2"/>
          </w:tcPr>
          <w:p w14:paraId="645DE803" w14:textId="77777777" w:rsidR="004641ED" w:rsidRPr="003132CA" w:rsidRDefault="004641ED" w:rsidP="006D723E">
            <w:pPr>
              <w:rPr>
                <w:bCs/>
              </w:rPr>
            </w:pPr>
            <w:r w:rsidRPr="003132CA">
              <w:rPr>
                <w:bCs/>
              </w:rPr>
              <w:t>‘000</w:t>
            </w:r>
          </w:p>
        </w:tc>
        <w:tc>
          <w:tcPr>
            <w:tcW w:w="414" w:type="pct"/>
            <w:shd w:val="clear" w:color="auto" w:fill="F26322" w:themeFill="accent2"/>
          </w:tcPr>
          <w:p w14:paraId="019A947C" w14:textId="77777777" w:rsidR="004641ED" w:rsidRPr="003132CA" w:rsidRDefault="004641ED" w:rsidP="006D723E">
            <w:pPr>
              <w:rPr>
                <w:bCs/>
              </w:rPr>
            </w:pPr>
            <w:r w:rsidRPr="003132CA">
              <w:rPr>
                <w:bCs/>
              </w:rPr>
              <w:t>‘000</w:t>
            </w:r>
          </w:p>
        </w:tc>
        <w:tc>
          <w:tcPr>
            <w:tcW w:w="413" w:type="pct"/>
            <w:shd w:val="clear" w:color="auto" w:fill="F26322" w:themeFill="accent2"/>
          </w:tcPr>
          <w:p w14:paraId="223F17EA" w14:textId="77777777" w:rsidR="004641ED" w:rsidRPr="003132CA" w:rsidRDefault="004641ED" w:rsidP="006D723E">
            <w:pPr>
              <w:rPr>
                <w:bCs/>
              </w:rPr>
            </w:pPr>
            <w:r w:rsidRPr="003132CA">
              <w:rPr>
                <w:bCs/>
              </w:rPr>
              <w:t>%</w:t>
            </w:r>
          </w:p>
        </w:tc>
        <w:tc>
          <w:tcPr>
            <w:tcW w:w="413" w:type="pct"/>
            <w:shd w:val="clear" w:color="auto" w:fill="F26322" w:themeFill="accent2"/>
          </w:tcPr>
          <w:p w14:paraId="69852EB1" w14:textId="77777777" w:rsidR="004641ED" w:rsidRPr="003132CA" w:rsidRDefault="004641ED" w:rsidP="006D723E">
            <w:pPr>
              <w:rPr>
                <w:bCs/>
              </w:rPr>
            </w:pPr>
            <w:r w:rsidRPr="003132CA">
              <w:rPr>
                <w:bCs/>
              </w:rPr>
              <w:t>%</w:t>
            </w:r>
          </w:p>
        </w:tc>
        <w:tc>
          <w:tcPr>
            <w:tcW w:w="413" w:type="pct"/>
            <w:shd w:val="clear" w:color="auto" w:fill="F26322" w:themeFill="accent2"/>
          </w:tcPr>
          <w:p w14:paraId="355D3AF8" w14:textId="77777777" w:rsidR="004641ED" w:rsidRPr="003132CA" w:rsidRDefault="004641ED" w:rsidP="006D723E">
            <w:pPr>
              <w:rPr>
                <w:bCs/>
              </w:rPr>
            </w:pPr>
            <w:r w:rsidRPr="003132CA">
              <w:rPr>
                <w:bCs/>
              </w:rPr>
              <w:t>%</w:t>
            </w:r>
          </w:p>
        </w:tc>
        <w:tc>
          <w:tcPr>
            <w:tcW w:w="413" w:type="pct"/>
            <w:shd w:val="clear" w:color="auto" w:fill="F26322" w:themeFill="accent2"/>
          </w:tcPr>
          <w:p w14:paraId="54AC0539" w14:textId="77777777" w:rsidR="004641ED" w:rsidRPr="003132CA" w:rsidRDefault="004641ED" w:rsidP="006D723E">
            <w:pPr>
              <w:rPr>
                <w:bCs/>
              </w:rPr>
            </w:pPr>
            <w:r w:rsidRPr="003132CA">
              <w:rPr>
                <w:bCs/>
              </w:rPr>
              <w:t>%</w:t>
            </w:r>
          </w:p>
        </w:tc>
        <w:tc>
          <w:tcPr>
            <w:tcW w:w="414" w:type="pct"/>
            <w:shd w:val="clear" w:color="auto" w:fill="F26322" w:themeFill="accent2"/>
          </w:tcPr>
          <w:p w14:paraId="66514055" w14:textId="15AEC6B9" w:rsidR="004641ED" w:rsidRPr="003132CA" w:rsidRDefault="004641ED"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561DFAE8" w14:textId="77777777" w:rsidR="004641ED" w:rsidRPr="003132CA" w:rsidRDefault="004641ED" w:rsidP="006D723E">
            <w:pPr>
              <w:rPr>
                <w:bCs/>
              </w:rPr>
            </w:pPr>
            <w:r w:rsidRPr="003132CA">
              <w:rPr>
                <w:bCs/>
              </w:rPr>
              <w:t>%</w:t>
            </w:r>
          </w:p>
        </w:tc>
        <w:tc>
          <w:tcPr>
            <w:tcW w:w="413" w:type="pct"/>
            <w:shd w:val="clear" w:color="auto" w:fill="F26322" w:themeFill="accent2"/>
          </w:tcPr>
          <w:p w14:paraId="572F840D" w14:textId="41655BD3" w:rsidR="004641ED" w:rsidRPr="003132CA" w:rsidRDefault="004641ED" w:rsidP="006D723E">
            <w:pPr>
              <w:rPr>
                <w:bCs/>
              </w:rPr>
            </w:pPr>
            <w:r w:rsidRPr="003132CA">
              <w:rPr>
                <w:bCs/>
              </w:rPr>
              <w:t>%</w:t>
            </w:r>
            <w:r w:rsidR="00F474B4" w:rsidRPr="003132CA">
              <w:rPr>
                <w:bCs/>
              </w:rPr>
              <w:t xml:space="preserve"> </w:t>
            </w:r>
            <w:r w:rsidRPr="003132CA">
              <w:rPr>
                <w:bCs/>
              </w:rPr>
              <w:t>pts</w:t>
            </w:r>
          </w:p>
        </w:tc>
      </w:tr>
      <w:tr w:rsidR="004641ED" w14:paraId="00874DDA" w14:textId="77777777" w:rsidTr="00E926E8">
        <w:trPr>
          <w:trHeight w:val="20"/>
        </w:trPr>
        <w:tc>
          <w:tcPr>
            <w:tcW w:w="1278" w:type="pct"/>
          </w:tcPr>
          <w:p w14:paraId="27257F22" w14:textId="24C10B1F" w:rsidR="004641ED" w:rsidRPr="006D723E" w:rsidRDefault="004641ED" w:rsidP="006D723E">
            <w:r w:rsidRPr="006D723E">
              <w:t>Greater</w:t>
            </w:r>
            <w:r w:rsidR="00F474B4">
              <w:t xml:space="preserve"> </w:t>
            </w:r>
            <w:r w:rsidRPr="006D723E">
              <w:t>Melbourne</w:t>
            </w:r>
          </w:p>
        </w:tc>
        <w:tc>
          <w:tcPr>
            <w:tcW w:w="413" w:type="pct"/>
          </w:tcPr>
          <w:p w14:paraId="648AFA24" w14:textId="77777777" w:rsidR="004641ED" w:rsidRPr="00473C2C" w:rsidRDefault="004641ED" w:rsidP="00473C2C">
            <w:r w:rsidRPr="00473C2C">
              <w:t>2,991.2</w:t>
            </w:r>
          </w:p>
        </w:tc>
        <w:tc>
          <w:tcPr>
            <w:tcW w:w="414" w:type="pct"/>
          </w:tcPr>
          <w:p w14:paraId="42AB1929" w14:textId="77777777" w:rsidR="004641ED" w:rsidRPr="00473C2C" w:rsidRDefault="004641ED" w:rsidP="00473C2C">
            <w:r w:rsidRPr="00473C2C">
              <w:t>112.9</w:t>
            </w:r>
          </w:p>
        </w:tc>
        <w:tc>
          <w:tcPr>
            <w:tcW w:w="413" w:type="pct"/>
          </w:tcPr>
          <w:p w14:paraId="38F10AD1" w14:textId="77777777" w:rsidR="004641ED" w:rsidRPr="00473C2C" w:rsidRDefault="004641ED" w:rsidP="00473C2C">
            <w:r w:rsidRPr="00473C2C">
              <w:t>3.9</w:t>
            </w:r>
          </w:p>
        </w:tc>
        <w:tc>
          <w:tcPr>
            <w:tcW w:w="413" w:type="pct"/>
          </w:tcPr>
          <w:p w14:paraId="1238D45D" w14:textId="77777777" w:rsidR="004641ED" w:rsidRPr="00473C2C" w:rsidRDefault="004641ED" w:rsidP="00473C2C">
            <w:r w:rsidRPr="00473C2C">
              <w:t>31</w:t>
            </w:r>
          </w:p>
        </w:tc>
        <w:tc>
          <w:tcPr>
            <w:tcW w:w="413" w:type="pct"/>
          </w:tcPr>
          <w:p w14:paraId="29379E7F" w14:textId="77777777" w:rsidR="004641ED" w:rsidRPr="00473C2C" w:rsidRDefault="004641ED" w:rsidP="00473C2C">
            <w:r w:rsidRPr="00473C2C">
              <w:t>47</w:t>
            </w:r>
          </w:p>
        </w:tc>
        <w:tc>
          <w:tcPr>
            <w:tcW w:w="413" w:type="pct"/>
          </w:tcPr>
          <w:p w14:paraId="55C83624" w14:textId="77777777" w:rsidR="004641ED" w:rsidRPr="00473C2C" w:rsidRDefault="004641ED" w:rsidP="00473C2C">
            <w:r w:rsidRPr="00473C2C">
              <w:t>4.2</w:t>
            </w:r>
          </w:p>
        </w:tc>
        <w:tc>
          <w:tcPr>
            <w:tcW w:w="414" w:type="pct"/>
          </w:tcPr>
          <w:p w14:paraId="7CD1F245" w14:textId="77777777" w:rsidR="004641ED" w:rsidRPr="00473C2C" w:rsidRDefault="004641ED" w:rsidP="00473C2C">
            <w:r w:rsidRPr="00473C2C">
              <w:t>0.2</w:t>
            </w:r>
          </w:p>
        </w:tc>
        <w:tc>
          <w:tcPr>
            <w:tcW w:w="413" w:type="pct"/>
          </w:tcPr>
          <w:p w14:paraId="1D483030" w14:textId="77777777" w:rsidR="004641ED" w:rsidRPr="00473C2C" w:rsidRDefault="004641ED" w:rsidP="00473C2C">
            <w:r w:rsidRPr="00473C2C">
              <w:t>69.6</w:t>
            </w:r>
          </w:p>
        </w:tc>
        <w:tc>
          <w:tcPr>
            <w:tcW w:w="413" w:type="pct"/>
          </w:tcPr>
          <w:p w14:paraId="756D634C" w14:textId="77777777" w:rsidR="004641ED" w:rsidRPr="00473C2C" w:rsidRDefault="004641ED" w:rsidP="00473C2C">
            <w:r w:rsidRPr="00473C2C">
              <w:t>0.6</w:t>
            </w:r>
          </w:p>
        </w:tc>
      </w:tr>
      <w:tr w:rsidR="004641ED" w14:paraId="600B9273" w14:textId="77777777" w:rsidTr="00E926E8">
        <w:trPr>
          <w:trHeight w:val="20"/>
        </w:trPr>
        <w:tc>
          <w:tcPr>
            <w:tcW w:w="1278" w:type="pct"/>
          </w:tcPr>
          <w:p w14:paraId="61C265C1" w14:textId="77777777" w:rsidR="004641ED" w:rsidRPr="006D723E" w:rsidRDefault="004641ED" w:rsidP="006D723E">
            <w:r w:rsidRPr="006D723E">
              <w:t>Ballarat</w:t>
            </w:r>
          </w:p>
        </w:tc>
        <w:tc>
          <w:tcPr>
            <w:tcW w:w="413" w:type="pct"/>
          </w:tcPr>
          <w:p w14:paraId="79C69AD7" w14:textId="77777777" w:rsidR="004641ED" w:rsidRPr="00473C2C" w:rsidRDefault="004641ED" w:rsidP="00473C2C">
            <w:r w:rsidRPr="00473C2C">
              <w:t>91.0</w:t>
            </w:r>
          </w:p>
        </w:tc>
        <w:tc>
          <w:tcPr>
            <w:tcW w:w="414" w:type="pct"/>
          </w:tcPr>
          <w:p w14:paraId="532F2DD4" w14:textId="77777777" w:rsidR="004641ED" w:rsidRPr="00473C2C" w:rsidRDefault="004641ED" w:rsidP="00473C2C">
            <w:r w:rsidRPr="00473C2C">
              <w:t>2.7</w:t>
            </w:r>
          </w:p>
        </w:tc>
        <w:tc>
          <w:tcPr>
            <w:tcW w:w="413" w:type="pct"/>
          </w:tcPr>
          <w:p w14:paraId="53FE0471" w14:textId="77777777" w:rsidR="004641ED" w:rsidRPr="00473C2C" w:rsidRDefault="004641ED" w:rsidP="00473C2C">
            <w:r w:rsidRPr="00473C2C">
              <w:t>3.1</w:t>
            </w:r>
          </w:p>
        </w:tc>
        <w:tc>
          <w:tcPr>
            <w:tcW w:w="413" w:type="pct"/>
          </w:tcPr>
          <w:p w14:paraId="52FD4881" w14:textId="77777777" w:rsidR="004641ED" w:rsidRPr="00473C2C" w:rsidRDefault="004641ED" w:rsidP="00473C2C">
            <w:r w:rsidRPr="00473C2C">
              <w:t>34</w:t>
            </w:r>
          </w:p>
        </w:tc>
        <w:tc>
          <w:tcPr>
            <w:tcW w:w="413" w:type="pct"/>
          </w:tcPr>
          <w:p w14:paraId="59D35474" w14:textId="77777777" w:rsidR="004641ED" w:rsidRPr="00473C2C" w:rsidRDefault="004641ED" w:rsidP="00473C2C">
            <w:r w:rsidRPr="00473C2C">
              <w:t>49</w:t>
            </w:r>
          </w:p>
        </w:tc>
        <w:tc>
          <w:tcPr>
            <w:tcW w:w="413" w:type="pct"/>
          </w:tcPr>
          <w:p w14:paraId="1B5BCCF2" w14:textId="77777777" w:rsidR="004641ED" w:rsidRPr="00473C2C" w:rsidRDefault="004641ED" w:rsidP="00473C2C">
            <w:r w:rsidRPr="00473C2C">
              <w:t>3.3</w:t>
            </w:r>
          </w:p>
        </w:tc>
        <w:tc>
          <w:tcPr>
            <w:tcW w:w="414" w:type="pct"/>
          </w:tcPr>
          <w:p w14:paraId="2BD21B7C" w14:textId="77777777" w:rsidR="004641ED" w:rsidRPr="00473C2C" w:rsidRDefault="004641ED" w:rsidP="00473C2C">
            <w:r w:rsidRPr="00473C2C">
              <w:t>0.3</w:t>
            </w:r>
          </w:p>
        </w:tc>
        <w:tc>
          <w:tcPr>
            <w:tcW w:w="413" w:type="pct"/>
          </w:tcPr>
          <w:p w14:paraId="36752709" w14:textId="77777777" w:rsidR="004641ED" w:rsidRPr="00473C2C" w:rsidRDefault="004641ED" w:rsidP="00473C2C">
            <w:r w:rsidRPr="00473C2C">
              <w:t>62.4</w:t>
            </w:r>
          </w:p>
        </w:tc>
        <w:tc>
          <w:tcPr>
            <w:tcW w:w="413" w:type="pct"/>
          </w:tcPr>
          <w:p w14:paraId="47674695" w14:textId="77777777" w:rsidR="004641ED" w:rsidRPr="00473C2C" w:rsidRDefault="004641ED" w:rsidP="00473C2C">
            <w:r w:rsidRPr="00473C2C">
              <w:t>1.2</w:t>
            </w:r>
          </w:p>
        </w:tc>
      </w:tr>
      <w:tr w:rsidR="004641ED" w14:paraId="34812EE7" w14:textId="77777777" w:rsidTr="00E926E8">
        <w:trPr>
          <w:trHeight w:val="20"/>
        </w:trPr>
        <w:tc>
          <w:tcPr>
            <w:tcW w:w="1278" w:type="pct"/>
          </w:tcPr>
          <w:p w14:paraId="36FE3B31" w14:textId="77777777" w:rsidR="004641ED" w:rsidRPr="006D723E" w:rsidRDefault="004641ED" w:rsidP="006D723E">
            <w:r w:rsidRPr="006D723E">
              <w:t>Bendigo</w:t>
            </w:r>
          </w:p>
        </w:tc>
        <w:tc>
          <w:tcPr>
            <w:tcW w:w="413" w:type="pct"/>
          </w:tcPr>
          <w:p w14:paraId="5231927A" w14:textId="77777777" w:rsidR="004641ED" w:rsidRPr="00473C2C" w:rsidRDefault="004641ED" w:rsidP="00473C2C">
            <w:r w:rsidRPr="00473C2C">
              <w:t>86.7</w:t>
            </w:r>
          </w:p>
        </w:tc>
        <w:tc>
          <w:tcPr>
            <w:tcW w:w="414" w:type="pct"/>
          </w:tcPr>
          <w:p w14:paraId="52CD3DB1" w14:textId="77777777" w:rsidR="004641ED" w:rsidRPr="00473C2C" w:rsidRDefault="004641ED" w:rsidP="00473C2C">
            <w:r w:rsidRPr="00473C2C">
              <w:t>2.3</w:t>
            </w:r>
          </w:p>
        </w:tc>
        <w:tc>
          <w:tcPr>
            <w:tcW w:w="413" w:type="pct"/>
          </w:tcPr>
          <w:p w14:paraId="26C4944E" w14:textId="77777777" w:rsidR="004641ED" w:rsidRPr="00473C2C" w:rsidRDefault="004641ED" w:rsidP="00473C2C">
            <w:r w:rsidRPr="00473C2C">
              <w:t>2.7</w:t>
            </w:r>
          </w:p>
        </w:tc>
        <w:tc>
          <w:tcPr>
            <w:tcW w:w="413" w:type="pct"/>
          </w:tcPr>
          <w:p w14:paraId="5E7A487B" w14:textId="77777777" w:rsidR="004641ED" w:rsidRPr="00473C2C" w:rsidRDefault="004641ED" w:rsidP="00473C2C">
            <w:r w:rsidRPr="00473C2C">
              <w:t>36</w:t>
            </w:r>
          </w:p>
        </w:tc>
        <w:tc>
          <w:tcPr>
            <w:tcW w:w="413" w:type="pct"/>
          </w:tcPr>
          <w:p w14:paraId="143B6FDA" w14:textId="77777777" w:rsidR="004641ED" w:rsidRPr="00473C2C" w:rsidRDefault="004641ED" w:rsidP="00473C2C">
            <w:r w:rsidRPr="00473C2C">
              <w:t>52</w:t>
            </w:r>
          </w:p>
        </w:tc>
        <w:tc>
          <w:tcPr>
            <w:tcW w:w="413" w:type="pct"/>
          </w:tcPr>
          <w:p w14:paraId="473EB784" w14:textId="77777777" w:rsidR="004641ED" w:rsidRPr="00473C2C" w:rsidRDefault="004641ED" w:rsidP="00473C2C">
            <w:r w:rsidRPr="00473C2C">
              <w:t>3.1</w:t>
            </w:r>
          </w:p>
        </w:tc>
        <w:tc>
          <w:tcPr>
            <w:tcW w:w="414" w:type="pct"/>
          </w:tcPr>
          <w:p w14:paraId="4C131B12" w14:textId="77777777" w:rsidR="004641ED" w:rsidRPr="00473C2C" w:rsidRDefault="004641ED" w:rsidP="00473C2C">
            <w:r w:rsidRPr="00473C2C">
              <w:t>0.1</w:t>
            </w:r>
          </w:p>
        </w:tc>
        <w:tc>
          <w:tcPr>
            <w:tcW w:w="413" w:type="pct"/>
          </w:tcPr>
          <w:p w14:paraId="14024C65" w14:textId="77777777" w:rsidR="004641ED" w:rsidRPr="00473C2C" w:rsidRDefault="004641ED" w:rsidP="00473C2C">
            <w:r w:rsidRPr="00473C2C">
              <w:t>62.9</w:t>
            </w:r>
          </w:p>
        </w:tc>
        <w:tc>
          <w:tcPr>
            <w:tcW w:w="413" w:type="pct"/>
          </w:tcPr>
          <w:p w14:paraId="373983C7" w14:textId="77777777" w:rsidR="004641ED" w:rsidRPr="00473C2C" w:rsidRDefault="004641ED" w:rsidP="00473C2C">
            <w:r w:rsidRPr="00473C2C">
              <w:t>1.2</w:t>
            </w:r>
          </w:p>
        </w:tc>
      </w:tr>
      <w:tr w:rsidR="004641ED" w14:paraId="664D6D56" w14:textId="77777777" w:rsidTr="00E926E8">
        <w:trPr>
          <w:trHeight w:val="20"/>
        </w:trPr>
        <w:tc>
          <w:tcPr>
            <w:tcW w:w="1278" w:type="pct"/>
          </w:tcPr>
          <w:p w14:paraId="5AF123F1" w14:textId="77777777" w:rsidR="004641ED" w:rsidRPr="006D723E" w:rsidRDefault="004641ED" w:rsidP="006D723E">
            <w:r w:rsidRPr="006D723E">
              <w:t>Geelong</w:t>
            </w:r>
          </w:p>
        </w:tc>
        <w:tc>
          <w:tcPr>
            <w:tcW w:w="413" w:type="pct"/>
          </w:tcPr>
          <w:p w14:paraId="6FFCAE16" w14:textId="77777777" w:rsidR="004641ED" w:rsidRPr="00473C2C" w:rsidRDefault="004641ED" w:rsidP="00473C2C">
            <w:r w:rsidRPr="00473C2C">
              <w:t>184.6</w:t>
            </w:r>
          </w:p>
        </w:tc>
        <w:tc>
          <w:tcPr>
            <w:tcW w:w="414" w:type="pct"/>
          </w:tcPr>
          <w:p w14:paraId="4BAF8484" w14:textId="77777777" w:rsidR="004641ED" w:rsidRPr="00473C2C" w:rsidRDefault="004641ED" w:rsidP="00473C2C">
            <w:r w:rsidRPr="00473C2C">
              <w:t>5.3</w:t>
            </w:r>
          </w:p>
        </w:tc>
        <w:tc>
          <w:tcPr>
            <w:tcW w:w="413" w:type="pct"/>
          </w:tcPr>
          <w:p w14:paraId="277BA5FA" w14:textId="77777777" w:rsidR="004641ED" w:rsidRPr="00473C2C" w:rsidRDefault="004641ED" w:rsidP="00473C2C">
            <w:r w:rsidRPr="00473C2C">
              <w:t>3.0</w:t>
            </w:r>
          </w:p>
        </w:tc>
        <w:tc>
          <w:tcPr>
            <w:tcW w:w="413" w:type="pct"/>
          </w:tcPr>
          <w:p w14:paraId="4D9B427C" w14:textId="77777777" w:rsidR="004641ED" w:rsidRPr="00473C2C" w:rsidRDefault="004641ED" w:rsidP="00473C2C">
            <w:r w:rsidRPr="00473C2C">
              <w:t>34</w:t>
            </w:r>
          </w:p>
        </w:tc>
        <w:tc>
          <w:tcPr>
            <w:tcW w:w="413" w:type="pct"/>
          </w:tcPr>
          <w:p w14:paraId="585260A5" w14:textId="77777777" w:rsidR="004641ED" w:rsidRPr="00473C2C" w:rsidRDefault="004641ED" w:rsidP="00473C2C">
            <w:r w:rsidRPr="00473C2C">
              <w:t>49</w:t>
            </w:r>
          </w:p>
        </w:tc>
        <w:tc>
          <w:tcPr>
            <w:tcW w:w="413" w:type="pct"/>
          </w:tcPr>
          <w:p w14:paraId="6B526C5C" w14:textId="77777777" w:rsidR="004641ED" w:rsidRPr="00473C2C" w:rsidRDefault="004641ED" w:rsidP="00473C2C">
            <w:r w:rsidRPr="00473C2C">
              <w:t>3.1</w:t>
            </w:r>
          </w:p>
        </w:tc>
        <w:tc>
          <w:tcPr>
            <w:tcW w:w="414" w:type="pct"/>
          </w:tcPr>
          <w:p w14:paraId="5413FE21" w14:textId="77777777" w:rsidR="004641ED" w:rsidRPr="00473C2C" w:rsidRDefault="004641ED" w:rsidP="00473C2C">
            <w:r w:rsidRPr="00473C2C">
              <w:t>0.3</w:t>
            </w:r>
          </w:p>
        </w:tc>
        <w:tc>
          <w:tcPr>
            <w:tcW w:w="413" w:type="pct"/>
          </w:tcPr>
          <w:p w14:paraId="1E0929CF" w14:textId="77777777" w:rsidR="004641ED" w:rsidRPr="00473C2C" w:rsidRDefault="004641ED" w:rsidP="00473C2C">
            <w:r w:rsidRPr="00473C2C">
              <w:t>66.2</w:t>
            </w:r>
          </w:p>
        </w:tc>
        <w:tc>
          <w:tcPr>
            <w:tcW w:w="413" w:type="pct"/>
          </w:tcPr>
          <w:p w14:paraId="60959A4D" w14:textId="77777777" w:rsidR="004641ED" w:rsidRPr="00473C2C" w:rsidRDefault="004641ED" w:rsidP="00473C2C">
            <w:r w:rsidRPr="00473C2C">
              <w:t>0.9</w:t>
            </w:r>
          </w:p>
        </w:tc>
      </w:tr>
      <w:tr w:rsidR="004641ED" w14:paraId="230DE80A" w14:textId="77777777" w:rsidTr="00E926E8">
        <w:trPr>
          <w:trHeight w:val="20"/>
        </w:trPr>
        <w:tc>
          <w:tcPr>
            <w:tcW w:w="1278" w:type="pct"/>
          </w:tcPr>
          <w:p w14:paraId="436875A0" w14:textId="77777777" w:rsidR="004641ED" w:rsidRPr="006D723E" w:rsidRDefault="004641ED" w:rsidP="006D723E">
            <w:r w:rsidRPr="006D723E">
              <w:t>Hume</w:t>
            </w:r>
          </w:p>
        </w:tc>
        <w:tc>
          <w:tcPr>
            <w:tcW w:w="413" w:type="pct"/>
          </w:tcPr>
          <w:p w14:paraId="19755EDB" w14:textId="77777777" w:rsidR="004641ED" w:rsidRPr="00473C2C" w:rsidRDefault="004641ED" w:rsidP="00473C2C">
            <w:r w:rsidRPr="00473C2C">
              <w:t>97.5</w:t>
            </w:r>
          </w:p>
        </w:tc>
        <w:tc>
          <w:tcPr>
            <w:tcW w:w="414" w:type="pct"/>
          </w:tcPr>
          <w:p w14:paraId="46C4C855" w14:textId="77777777" w:rsidR="004641ED" w:rsidRPr="00473C2C" w:rsidRDefault="004641ED" w:rsidP="00473C2C">
            <w:r w:rsidRPr="00473C2C">
              <w:t>1.5</w:t>
            </w:r>
          </w:p>
        </w:tc>
        <w:tc>
          <w:tcPr>
            <w:tcW w:w="413" w:type="pct"/>
          </w:tcPr>
          <w:p w14:paraId="06463761" w14:textId="77777777" w:rsidR="004641ED" w:rsidRPr="00473C2C" w:rsidRDefault="004641ED" w:rsidP="00473C2C">
            <w:r w:rsidRPr="00473C2C">
              <w:t>1.6</w:t>
            </w:r>
          </w:p>
        </w:tc>
        <w:tc>
          <w:tcPr>
            <w:tcW w:w="413" w:type="pct"/>
          </w:tcPr>
          <w:p w14:paraId="4EC73730" w14:textId="77777777" w:rsidR="004641ED" w:rsidRPr="00473C2C" w:rsidRDefault="004641ED" w:rsidP="00473C2C">
            <w:r w:rsidRPr="00473C2C">
              <w:t>36</w:t>
            </w:r>
          </w:p>
        </w:tc>
        <w:tc>
          <w:tcPr>
            <w:tcW w:w="413" w:type="pct"/>
          </w:tcPr>
          <w:p w14:paraId="4B9D1A0F" w14:textId="77777777" w:rsidR="004641ED" w:rsidRPr="00473C2C" w:rsidRDefault="004641ED" w:rsidP="00473C2C">
            <w:r w:rsidRPr="00473C2C">
              <w:t>49</w:t>
            </w:r>
          </w:p>
        </w:tc>
        <w:tc>
          <w:tcPr>
            <w:tcW w:w="413" w:type="pct"/>
          </w:tcPr>
          <w:p w14:paraId="64FD8152" w14:textId="77777777" w:rsidR="004641ED" w:rsidRPr="00473C2C" w:rsidRDefault="004641ED" w:rsidP="00473C2C">
            <w:r w:rsidRPr="00473C2C">
              <w:t>2.7</w:t>
            </w:r>
          </w:p>
        </w:tc>
        <w:tc>
          <w:tcPr>
            <w:tcW w:w="414" w:type="pct"/>
          </w:tcPr>
          <w:p w14:paraId="6C5718C1" w14:textId="77777777" w:rsidR="004641ED" w:rsidRPr="00473C2C" w:rsidRDefault="004641ED" w:rsidP="00473C2C">
            <w:r w:rsidRPr="00473C2C">
              <w:t>0.1</w:t>
            </w:r>
          </w:p>
        </w:tc>
        <w:tc>
          <w:tcPr>
            <w:tcW w:w="413" w:type="pct"/>
          </w:tcPr>
          <w:p w14:paraId="645D8884" w14:textId="77777777" w:rsidR="004641ED" w:rsidRPr="00473C2C" w:rsidRDefault="004641ED" w:rsidP="00473C2C">
            <w:r w:rsidRPr="00473C2C">
              <w:t>64.2</w:t>
            </w:r>
          </w:p>
        </w:tc>
        <w:tc>
          <w:tcPr>
            <w:tcW w:w="413" w:type="pct"/>
          </w:tcPr>
          <w:p w14:paraId="734B1913" w14:textId="77777777" w:rsidR="004641ED" w:rsidRPr="00473C2C" w:rsidRDefault="004641ED" w:rsidP="00473C2C">
            <w:r w:rsidRPr="00473C2C">
              <w:t>0.6</w:t>
            </w:r>
          </w:p>
        </w:tc>
      </w:tr>
      <w:tr w:rsidR="004641ED" w14:paraId="4269F27D" w14:textId="77777777" w:rsidTr="00E926E8">
        <w:trPr>
          <w:trHeight w:val="20"/>
        </w:trPr>
        <w:tc>
          <w:tcPr>
            <w:tcW w:w="1278" w:type="pct"/>
          </w:tcPr>
          <w:p w14:paraId="678B7E1B" w14:textId="5E584FD2" w:rsidR="004641ED" w:rsidRPr="006D723E" w:rsidRDefault="004641ED" w:rsidP="006D723E">
            <w:r w:rsidRPr="006D723E">
              <w:t>Latrobe</w:t>
            </w:r>
            <w:r w:rsidR="00F474B4">
              <w:t xml:space="preserve"> </w:t>
            </w:r>
            <w:r w:rsidRPr="006D723E">
              <w:t>–</w:t>
            </w:r>
            <w:r w:rsidR="00F474B4">
              <w:t xml:space="preserve"> </w:t>
            </w:r>
            <w:r w:rsidRPr="006D723E">
              <w:t>Gippsland</w:t>
            </w:r>
          </w:p>
        </w:tc>
        <w:tc>
          <w:tcPr>
            <w:tcW w:w="413" w:type="pct"/>
          </w:tcPr>
          <w:p w14:paraId="6D71ADAB" w14:textId="77777777" w:rsidR="004641ED" w:rsidRPr="00473C2C" w:rsidRDefault="004641ED" w:rsidP="00473C2C">
            <w:r w:rsidRPr="00473C2C">
              <w:t>148.1</w:t>
            </w:r>
          </w:p>
        </w:tc>
        <w:tc>
          <w:tcPr>
            <w:tcW w:w="414" w:type="pct"/>
          </w:tcPr>
          <w:p w14:paraId="3D206D7C" w14:textId="77777777" w:rsidR="004641ED" w:rsidRPr="00473C2C" w:rsidRDefault="004641ED" w:rsidP="00473C2C">
            <w:r w:rsidRPr="00473C2C">
              <w:t>3.1</w:t>
            </w:r>
          </w:p>
        </w:tc>
        <w:tc>
          <w:tcPr>
            <w:tcW w:w="413" w:type="pct"/>
          </w:tcPr>
          <w:p w14:paraId="20150B56" w14:textId="77777777" w:rsidR="004641ED" w:rsidRPr="00473C2C" w:rsidRDefault="004641ED" w:rsidP="00473C2C">
            <w:r w:rsidRPr="00473C2C">
              <w:t>2.1</w:t>
            </w:r>
          </w:p>
        </w:tc>
        <w:tc>
          <w:tcPr>
            <w:tcW w:w="413" w:type="pct"/>
          </w:tcPr>
          <w:p w14:paraId="62609B30" w14:textId="77777777" w:rsidR="004641ED" w:rsidRPr="00473C2C" w:rsidRDefault="004641ED" w:rsidP="00473C2C">
            <w:r w:rsidRPr="00473C2C">
              <w:t>35</w:t>
            </w:r>
          </w:p>
        </w:tc>
        <w:tc>
          <w:tcPr>
            <w:tcW w:w="413" w:type="pct"/>
          </w:tcPr>
          <w:p w14:paraId="2F2E5C13" w14:textId="77777777" w:rsidR="004641ED" w:rsidRPr="00473C2C" w:rsidRDefault="004641ED" w:rsidP="00473C2C">
            <w:r w:rsidRPr="00473C2C">
              <w:t>48</w:t>
            </w:r>
          </w:p>
        </w:tc>
        <w:tc>
          <w:tcPr>
            <w:tcW w:w="413" w:type="pct"/>
          </w:tcPr>
          <w:p w14:paraId="208F245D" w14:textId="77777777" w:rsidR="004641ED" w:rsidRPr="00473C2C" w:rsidRDefault="004641ED" w:rsidP="00473C2C">
            <w:r w:rsidRPr="00473C2C">
              <w:t>3.5</w:t>
            </w:r>
          </w:p>
        </w:tc>
        <w:tc>
          <w:tcPr>
            <w:tcW w:w="414" w:type="pct"/>
          </w:tcPr>
          <w:p w14:paraId="2E72C6FF" w14:textId="77777777" w:rsidR="004641ED" w:rsidRPr="00473C2C" w:rsidRDefault="004641ED" w:rsidP="00473C2C">
            <w:r w:rsidRPr="00473C2C">
              <w:t>-0.2</w:t>
            </w:r>
          </w:p>
        </w:tc>
        <w:tc>
          <w:tcPr>
            <w:tcW w:w="413" w:type="pct"/>
          </w:tcPr>
          <w:p w14:paraId="0448FBDB" w14:textId="77777777" w:rsidR="004641ED" w:rsidRPr="00473C2C" w:rsidRDefault="004641ED" w:rsidP="00473C2C">
            <w:r w:rsidRPr="00473C2C">
              <w:t>59.3</w:t>
            </w:r>
          </w:p>
        </w:tc>
        <w:tc>
          <w:tcPr>
            <w:tcW w:w="413" w:type="pct"/>
          </w:tcPr>
          <w:p w14:paraId="7EF2C484" w14:textId="77777777" w:rsidR="004641ED" w:rsidRPr="00473C2C" w:rsidRDefault="004641ED" w:rsidP="00473C2C">
            <w:r w:rsidRPr="00473C2C">
              <w:t>0.5</w:t>
            </w:r>
          </w:p>
        </w:tc>
      </w:tr>
      <w:tr w:rsidR="004641ED" w14:paraId="4E0B0C5A" w14:textId="77777777" w:rsidTr="00E926E8">
        <w:trPr>
          <w:trHeight w:val="20"/>
        </w:trPr>
        <w:tc>
          <w:tcPr>
            <w:tcW w:w="1278" w:type="pct"/>
          </w:tcPr>
          <w:p w14:paraId="75888D08" w14:textId="7F07E1DF" w:rsidR="004641ED" w:rsidRPr="006D723E" w:rsidRDefault="004641ED" w:rsidP="006D723E">
            <w:r w:rsidRPr="006D723E">
              <w:t>Victoria</w:t>
            </w:r>
            <w:r w:rsidR="00F474B4">
              <w:t xml:space="preserve"> </w:t>
            </w:r>
            <w:r w:rsidRPr="006D723E">
              <w:t>–</w:t>
            </w:r>
            <w:r w:rsidR="00F474B4">
              <w:t xml:space="preserve"> </w:t>
            </w:r>
            <w:r w:rsidRPr="006D723E">
              <w:t>North</w:t>
            </w:r>
            <w:r w:rsidR="00F474B4">
              <w:t xml:space="preserve"> </w:t>
            </w:r>
            <w:r w:rsidRPr="006D723E">
              <w:t>West</w:t>
            </w:r>
          </w:p>
        </w:tc>
        <w:tc>
          <w:tcPr>
            <w:tcW w:w="413" w:type="pct"/>
          </w:tcPr>
          <w:p w14:paraId="12977421" w14:textId="77777777" w:rsidR="004641ED" w:rsidRPr="00473C2C" w:rsidRDefault="004641ED" w:rsidP="00473C2C">
            <w:r w:rsidRPr="00473C2C">
              <w:t>77.9</w:t>
            </w:r>
          </w:p>
        </w:tc>
        <w:tc>
          <w:tcPr>
            <w:tcW w:w="414" w:type="pct"/>
          </w:tcPr>
          <w:p w14:paraId="574ED228" w14:textId="77777777" w:rsidR="004641ED" w:rsidRPr="00473C2C" w:rsidRDefault="004641ED" w:rsidP="00473C2C">
            <w:r w:rsidRPr="00473C2C">
              <w:t>0.6</w:t>
            </w:r>
          </w:p>
        </w:tc>
        <w:tc>
          <w:tcPr>
            <w:tcW w:w="413" w:type="pct"/>
          </w:tcPr>
          <w:p w14:paraId="05E11CE8" w14:textId="77777777" w:rsidR="004641ED" w:rsidRPr="00473C2C" w:rsidRDefault="004641ED" w:rsidP="00473C2C">
            <w:r w:rsidRPr="00473C2C">
              <w:t>0.7</w:t>
            </w:r>
          </w:p>
        </w:tc>
        <w:tc>
          <w:tcPr>
            <w:tcW w:w="413" w:type="pct"/>
          </w:tcPr>
          <w:p w14:paraId="281E91A0" w14:textId="77777777" w:rsidR="004641ED" w:rsidRPr="00473C2C" w:rsidRDefault="004641ED" w:rsidP="00473C2C">
            <w:r w:rsidRPr="00473C2C">
              <w:t>31</w:t>
            </w:r>
          </w:p>
        </w:tc>
        <w:tc>
          <w:tcPr>
            <w:tcW w:w="413" w:type="pct"/>
          </w:tcPr>
          <w:p w14:paraId="37C57A72" w14:textId="77777777" w:rsidR="004641ED" w:rsidRPr="00473C2C" w:rsidRDefault="004641ED" w:rsidP="00473C2C">
            <w:r w:rsidRPr="00473C2C">
              <w:t>47</w:t>
            </w:r>
          </w:p>
        </w:tc>
        <w:tc>
          <w:tcPr>
            <w:tcW w:w="413" w:type="pct"/>
          </w:tcPr>
          <w:p w14:paraId="2DF740A8" w14:textId="77777777" w:rsidR="004641ED" w:rsidRPr="00473C2C" w:rsidRDefault="004641ED" w:rsidP="00473C2C">
            <w:r w:rsidRPr="00473C2C">
              <w:t>3.0</w:t>
            </w:r>
          </w:p>
        </w:tc>
        <w:tc>
          <w:tcPr>
            <w:tcW w:w="414" w:type="pct"/>
          </w:tcPr>
          <w:p w14:paraId="01782D53" w14:textId="77777777" w:rsidR="004641ED" w:rsidRPr="00473C2C" w:rsidRDefault="004641ED" w:rsidP="00473C2C">
            <w:r w:rsidRPr="00473C2C">
              <w:t>0.0</w:t>
            </w:r>
          </w:p>
        </w:tc>
        <w:tc>
          <w:tcPr>
            <w:tcW w:w="413" w:type="pct"/>
          </w:tcPr>
          <w:p w14:paraId="7A6F76C8" w14:textId="77777777" w:rsidR="004641ED" w:rsidRPr="00473C2C" w:rsidRDefault="004641ED" w:rsidP="00473C2C">
            <w:r w:rsidRPr="00473C2C">
              <w:t>62.7</w:t>
            </w:r>
          </w:p>
        </w:tc>
        <w:tc>
          <w:tcPr>
            <w:tcW w:w="413" w:type="pct"/>
          </w:tcPr>
          <w:p w14:paraId="212CC840" w14:textId="77777777" w:rsidR="004641ED" w:rsidRPr="00473C2C" w:rsidRDefault="004641ED" w:rsidP="00473C2C">
            <w:r w:rsidRPr="00473C2C">
              <w:t>0.6</w:t>
            </w:r>
          </w:p>
        </w:tc>
      </w:tr>
      <w:tr w:rsidR="004641ED" w14:paraId="5FD4D925" w14:textId="77777777" w:rsidTr="00E926E8">
        <w:trPr>
          <w:trHeight w:val="20"/>
        </w:trPr>
        <w:tc>
          <w:tcPr>
            <w:tcW w:w="1278" w:type="pct"/>
          </w:tcPr>
          <w:p w14:paraId="18E5AF04" w14:textId="77777777" w:rsidR="004641ED" w:rsidRPr="006D723E" w:rsidRDefault="004641ED" w:rsidP="006D723E">
            <w:r w:rsidRPr="006D723E">
              <w:t>Shepparton</w:t>
            </w:r>
          </w:p>
        </w:tc>
        <w:tc>
          <w:tcPr>
            <w:tcW w:w="413" w:type="pct"/>
          </w:tcPr>
          <w:p w14:paraId="3E77E985" w14:textId="77777777" w:rsidR="004641ED" w:rsidRPr="00473C2C" w:rsidRDefault="004641ED" w:rsidP="00473C2C">
            <w:r w:rsidRPr="00473C2C">
              <w:t>68.0</w:t>
            </w:r>
          </w:p>
        </w:tc>
        <w:tc>
          <w:tcPr>
            <w:tcW w:w="414" w:type="pct"/>
          </w:tcPr>
          <w:p w14:paraId="19466E95" w14:textId="77777777" w:rsidR="004641ED" w:rsidRPr="00473C2C" w:rsidRDefault="004641ED" w:rsidP="00473C2C">
            <w:r w:rsidRPr="00473C2C">
              <w:t>0.5</w:t>
            </w:r>
          </w:p>
        </w:tc>
        <w:tc>
          <w:tcPr>
            <w:tcW w:w="413" w:type="pct"/>
          </w:tcPr>
          <w:p w14:paraId="3E0D06BF" w14:textId="77777777" w:rsidR="004641ED" w:rsidRPr="00473C2C" w:rsidRDefault="004641ED" w:rsidP="00473C2C">
            <w:r w:rsidRPr="00473C2C">
              <w:t>0.7</w:t>
            </w:r>
          </w:p>
        </w:tc>
        <w:tc>
          <w:tcPr>
            <w:tcW w:w="413" w:type="pct"/>
          </w:tcPr>
          <w:p w14:paraId="14C8A535" w14:textId="77777777" w:rsidR="004641ED" w:rsidRPr="00473C2C" w:rsidRDefault="004641ED" w:rsidP="00473C2C">
            <w:r w:rsidRPr="00473C2C">
              <w:t>33</w:t>
            </w:r>
          </w:p>
        </w:tc>
        <w:tc>
          <w:tcPr>
            <w:tcW w:w="413" w:type="pct"/>
          </w:tcPr>
          <w:p w14:paraId="7076913B" w14:textId="77777777" w:rsidR="004641ED" w:rsidRPr="00473C2C" w:rsidRDefault="004641ED" w:rsidP="00473C2C">
            <w:r w:rsidRPr="00473C2C">
              <w:t>44</w:t>
            </w:r>
          </w:p>
        </w:tc>
        <w:tc>
          <w:tcPr>
            <w:tcW w:w="413" w:type="pct"/>
          </w:tcPr>
          <w:p w14:paraId="0FAE805E" w14:textId="77777777" w:rsidR="004641ED" w:rsidRPr="00473C2C" w:rsidRDefault="004641ED" w:rsidP="00473C2C">
            <w:r w:rsidRPr="00473C2C">
              <w:t>3.4</w:t>
            </w:r>
          </w:p>
        </w:tc>
        <w:tc>
          <w:tcPr>
            <w:tcW w:w="414" w:type="pct"/>
          </w:tcPr>
          <w:p w14:paraId="347F5A69" w14:textId="77777777" w:rsidR="004641ED" w:rsidRPr="00473C2C" w:rsidRDefault="004641ED" w:rsidP="00473C2C">
            <w:r w:rsidRPr="00473C2C">
              <w:t>0.1</w:t>
            </w:r>
          </w:p>
        </w:tc>
        <w:tc>
          <w:tcPr>
            <w:tcW w:w="413" w:type="pct"/>
          </w:tcPr>
          <w:p w14:paraId="14BC33D5" w14:textId="77777777" w:rsidR="004641ED" w:rsidRPr="00473C2C" w:rsidRDefault="004641ED" w:rsidP="00473C2C">
            <w:r w:rsidRPr="00473C2C">
              <w:t>61.8</w:t>
            </w:r>
          </w:p>
        </w:tc>
        <w:tc>
          <w:tcPr>
            <w:tcW w:w="413" w:type="pct"/>
          </w:tcPr>
          <w:p w14:paraId="131D2303" w14:textId="77777777" w:rsidR="004641ED" w:rsidRPr="00473C2C" w:rsidRDefault="004641ED" w:rsidP="00473C2C">
            <w:r w:rsidRPr="00473C2C">
              <w:t>0.5</w:t>
            </w:r>
          </w:p>
        </w:tc>
      </w:tr>
      <w:tr w:rsidR="004641ED" w14:paraId="10A8BB84" w14:textId="77777777" w:rsidTr="00E926E8">
        <w:trPr>
          <w:trHeight w:val="20"/>
        </w:trPr>
        <w:tc>
          <w:tcPr>
            <w:tcW w:w="1278" w:type="pct"/>
          </w:tcPr>
          <w:p w14:paraId="039B3CFB" w14:textId="09FE411C" w:rsidR="004641ED" w:rsidRPr="006D723E" w:rsidRDefault="004641ED" w:rsidP="006D723E">
            <w:r w:rsidRPr="006D723E">
              <w:t>Warrnambool</w:t>
            </w:r>
            <w:r w:rsidR="00F474B4">
              <w:t xml:space="preserve"> </w:t>
            </w:r>
            <w:r w:rsidRPr="006D723E">
              <w:t>and</w:t>
            </w:r>
            <w:r w:rsidR="00F474B4">
              <w:t xml:space="preserve"> </w:t>
            </w:r>
            <w:r w:rsidRPr="006D723E">
              <w:t>South</w:t>
            </w:r>
            <w:r w:rsidR="00F474B4">
              <w:t xml:space="preserve"> </w:t>
            </w:r>
            <w:r w:rsidRPr="006D723E">
              <w:t>West</w:t>
            </w:r>
          </w:p>
        </w:tc>
        <w:tc>
          <w:tcPr>
            <w:tcW w:w="413" w:type="pct"/>
          </w:tcPr>
          <w:p w14:paraId="757F292B" w14:textId="77777777" w:rsidR="004641ED" w:rsidRPr="00473C2C" w:rsidRDefault="004641ED" w:rsidP="00473C2C">
            <w:r w:rsidRPr="00473C2C">
              <w:t>66.9</w:t>
            </w:r>
          </w:p>
        </w:tc>
        <w:tc>
          <w:tcPr>
            <w:tcW w:w="414" w:type="pct"/>
          </w:tcPr>
          <w:p w14:paraId="2A5B5B78" w14:textId="77777777" w:rsidR="004641ED" w:rsidRPr="00473C2C" w:rsidRDefault="004641ED" w:rsidP="00473C2C">
            <w:r w:rsidRPr="00473C2C">
              <w:t>0.4</w:t>
            </w:r>
          </w:p>
        </w:tc>
        <w:tc>
          <w:tcPr>
            <w:tcW w:w="413" w:type="pct"/>
          </w:tcPr>
          <w:p w14:paraId="0DD0E662" w14:textId="77777777" w:rsidR="004641ED" w:rsidRPr="00473C2C" w:rsidRDefault="004641ED" w:rsidP="00473C2C">
            <w:r w:rsidRPr="00473C2C">
              <w:t>0.6</w:t>
            </w:r>
          </w:p>
        </w:tc>
        <w:tc>
          <w:tcPr>
            <w:tcW w:w="413" w:type="pct"/>
          </w:tcPr>
          <w:p w14:paraId="222304A3" w14:textId="77777777" w:rsidR="004641ED" w:rsidRPr="00473C2C" w:rsidRDefault="004641ED" w:rsidP="00473C2C">
            <w:r w:rsidRPr="00473C2C">
              <w:t>34</w:t>
            </w:r>
          </w:p>
        </w:tc>
        <w:tc>
          <w:tcPr>
            <w:tcW w:w="413" w:type="pct"/>
          </w:tcPr>
          <w:p w14:paraId="34759C2F" w14:textId="77777777" w:rsidR="004641ED" w:rsidRPr="00473C2C" w:rsidRDefault="004641ED" w:rsidP="00473C2C">
            <w:r w:rsidRPr="00473C2C">
              <w:t>47</w:t>
            </w:r>
          </w:p>
        </w:tc>
        <w:tc>
          <w:tcPr>
            <w:tcW w:w="413" w:type="pct"/>
          </w:tcPr>
          <w:p w14:paraId="1EF58F0B" w14:textId="77777777" w:rsidR="004641ED" w:rsidRPr="00473C2C" w:rsidRDefault="004641ED" w:rsidP="00473C2C">
            <w:r w:rsidRPr="00473C2C">
              <w:t>2.5</w:t>
            </w:r>
          </w:p>
        </w:tc>
        <w:tc>
          <w:tcPr>
            <w:tcW w:w="414" w:type="pct"/>
          </w:tcPr>
          <w:p w14:paraId="4D7D55EA" w14:textId="77777777" w:rsidR="004641ED" w:rsidRPr="00473C2C" w:rsidRDefault="004641ED" w:rsidP="00473C2C">
            <w:r w:rsidRPr="00473C2C">
              <w:t>0.1</w:t>
            </w:r>
          </w:p>
        </w:tc>
        <w:tc>
          <w:tcPr>
            <w:tcW w:w="413" w:type="pct"/>
          </w:tcPr>
          <w:p w14:paraId="5C55BF55" w14:textId="77777777" w:rsidR="004641ED" w:rsidRPr="00473C2C" w:rsidRDefault="004641ED" w:rsidP="00473C2C">
            <w:r w:rsidRPr="00473C2C">
              <w:t>64.1</w:t>
            </w:r>
          </w:p>
        </w:tc>
        <w:tc>
          <w:tcPr>
            <w:tcW w:w="413" w:type="pct"/>
          </w:tcPr>
          <w:p w14:paraId="609A0B1A" w14:textId="77777777" w:rsidR="004641ED" w:rsidRPr="00473C2C" w:rsidRDefault="004641ED" w:rsidP="00473C2C">
            <w:r w:rsidRPr="00473C2C">
              <w:t>0.3</w:t>
            </w:r>
          </w:p>
        </w:tc>
      </w:tr>
      <w:tr w:rsidR="004641ED" w14:paraId="36B160E6" w14:textId="77777777" w:rsidTr="00E926E8">
        <w:trPr>
          <w:trHeight w:val="20"/>
        </w:trPr>
        <w:tc>
          <w:tcPr>
            <w:tcW w:w="1278" w:type="pct"/>
          </w:tcPr>
          <w:p w14:paraId="342E6CFA" w14:textId="77777777" w:rsidR="004641ED" w:rsidRPr="006D723E" w:rsidRDefault="004641ED" w:rsidP="006D723E">
            <w:r w:rsidRPr="006D723E">
              <w:t>Victoria</w:t>
            </w:r>
          </w:p>
        </w:tc>
        <w:tc>
          <w:tcPr>
            <w:tcW w:w="413" w:type="pct"/>
          </w:tcPr>
          <w:p w14:paraId="74178B3C" w14:textId="77777777" w:rsidR="004641ED" w:rsidRPr="006D723E" w:rsidRDefault="004641ED" w:rsidP="006D723E">
            <w:r w:rsidRPr="006D723E">
              <w:t>3,805.8</w:t>
            </w:r>
          </w:p>
        </w:tc>
        <w:tc>
          <w:tcPr>
            <w:tcW w:w="414" w:type="pct"/>
          </w:tcPr>
          <w:p w14:paraId="46456386" w14:textId="77777777" w:rsidR="004641ED" w:rsidRPr="006D723E" w:rsidRDefault="004641ED" w:rsidP="006D723E">
            <w:r w:rsidRPr="006D723E">
              <w:t>129.9</w:t>
            </w:r>
          </w:p>
        </w:tc>
        <w:tc>
          <w:tcPr>
            <w:tcW w:w="413" w:type="pct"/>
          </w:tcPr>
          <w:p w14:paraId="6F07E6B7" w14:textId="77777777" w:rsidR="004641ED" w:rsidRPr="006D723E" w:rsidRDefault="004641ED" w:rsidP="006D723E">
            <w:r w:rsidRPr="006D723E">
              <w:t>3.5</w:t>
            </w:r>
          </w:p>
        </w:tc>
        <w:tc>
          <w:tcPr>
            <w:tcW w:w="413" w:type="pct"/>
          </w:tcPr>
          <w:p w14:paraId="1D2AEEEC" w14:textId="77777777" w:rsidR="004641ED" w:rsidRPr="006D723E" w:rsidRDefault="004641ED" w:rsidP="006D723E">
            <w:r w:rsidRPr="006D723E">
              <w:t>32</w:t>
            </w:r>
          </w:p>
        </w:tc>
        <w:tc>
          <w:tcPr>
            <w:tcW w:w="413" w:type="pct"/>
          </w:tcPr>
          <w:p w14:paraId="131C91B4" w14:textId="77777777" w:rsidR="004641ED" w:rsidRPr="006D723E" w:rsidRDefault="004641ED" w:rsidP="006D723E">
            <w:r w:rsidRPr="006D723E">
              <w:t>47</w:t>
            </w:r>
          </w:p>
        </w:tc>
        <w:tc>
          <w:tcPr>
            <w:tcW w:w="413" w:type="pct"/>
          </w:tcPr>
          <w:p w14:paraId="4A0E622F" w14:textId="77777777" w:rsidR="004641ED" w:rsidRPr="006D723E" w:rsidRDefault="004641ED" w:rsidP="006D723E">
            <w:r w:rsidRPr="006D723E">
              <w:t>4.2</w:t>
            </w:r>
          </w:p>
        </w:tc>
        <w:tc>
          <w:tcPr>
            <w:tcW w:w="414" w:type="pct"/>
          </w:tcPr>
          <w:p w14:paraId="24D97CF8" w14:textId="77777777" w:rsidR="004641ED" w:rsidRPr="006D723E" w:rsidRDefault="004641ED" w:rsidP="006D723E">
            <w:r w:rsidRPr="006D723E">
              <w:t>0.1</w:t>
            </w:r>
          </w:p>
        </w:tc>
        <w:tc>
          <w:tcPr>
            <w:tcW w:w="413" w:type="pct"/>
          </w:tcPr>
          <w:p w14:paraId="469BEC0B" w14:textId="77777777" w:rsidR="004641ED" w:rsidRPr="006D723E" w:rsidRDefault="004641ED" w:rsidP="006D723E">
            <w:r w:rsidRPr="006D723E">
              <w:t>68.2</w:t>
            </w:r>
          </w:p>
        </w:tc>
        <w:tc>
          <w:tcPr>
            <w:tcW w:w="413" w:type="pct"/>
          </w:tcPr>
          <w:p w14:paraId="66BB3371" w14:textId="77777777" w:rsidR="004641ED" w:rsidRPr="006D723E" w:rsidRDefault="004641ED" w:rsidP="006D723E">
            <w:r w:rsidRPr="006D723E">
              <w:t>0.7</w:t>
            </w:r>
          </w:p>
        </w:tc>
      </w:tr>
      <w:tr w:rsidR="004641ED" w14:paraId="380DC632" w14:textId="77777777" w:rsidTr="00E926E8">
        <w:trPr>
          <w:trHeight w:val="20"/>
        </w:trPr>
        <w:tc>
          <w:tcPr>
            <w:tcW w:w="1278" w:type="pct"/>
          </w:tcPr>
          <w:p w14:paraId="4DDF3224" w14:textId="77777777" w:rsidR="004641ED" w:rsidRPr="006D723E" w:rsidRDefault="004641ED" w:rsidP="006D723E">
            <w:r w:rsidRPr="006D723E">
              <w:t>Australia</w:t>
            </w:r>
          </w:p>
        </w:tc>
        <w:tc>
          <w:tcPr>
            <w:tcW w:w="413" w:type="pct"/>
          </w:tcPr>
          <w:p w14:paraId="06938013" w14:textId="77777777" w:rsidR="004641ED" w:rsidRPr="006D723E" w:rsidRDefault="004641ED" w:rsidP="006D723E">
            <w:r w:rsidRPr="006D723E">
              <w:t>14,535.5</w:t>
            </w:r>
          </w:p>
        </w:tc>
        <w:tc>
          <w:tcPr>
            <w:tcW w:w="414" w:type="pct"/>
          </w:tcPr>
          <w:p w14:paraId="63A50914" w14:textId="77777777" w:rsidR="004641ED" w:rsidRPr="006D723E" w:rsidRDefault="004641ED" w:rsidP="006D723E">
            <w:r w:rsidRPr="006D723E">
              <w:t>334.5</w:t>
            </w:r>
          </w:p>
        </w:tc>
        <w:tc>
          <w:tcPr>
            <w:tcW w:w="413" w:type="pct"/>
          </w:tcPr>
          <w:p w14:paraId="4D5A3C9A" w14:textId="77777777" w:rsidR="004641ED" w:rsidRPr="006D723E" w:rsidRDefault="004641ED" w:rsidP="006D723E">
            <w:r w:rsidRPr="006D723E">
              <w:t>2.4</w:t>
            </w:r>
          </w:p>
        </w:tc>
        <w:tc>
          <w:tcPr>
            <w:tcW w:w="413" w:type="pct"/>
          </w:tcPr>
          <w:p w14:paraId="19D3AED9" w14:textId="77777777" w:rsidR="004641ED" w:rsidRPr="006D723E" w:rsidRDefault="004641ED" w:rsidP="006D723E">
            <w:r w:rsidRPr="006D723E">
              <w:t>31</w:t>
            </w:r>
          </w:p>
        </w:tc>
        <w:tc>
          <w:tcPr>
            <w:tcW w:w="413" w:type="pct"/>
          </w:tcPr>
          <w:p w14:paraId="68E77892" w14:textId="77777777" w:rsidR="004641ED" w:rsidRPr="006D723E" w:rsidRDefault="004641ED" w:rsidP="006D723E">
            <w:r w:rsidRPr="006D723E">
              <w:t>48</w:t>
            </w:r>
          </w:p>
        </w:tc>
        <w:tc>
          <w:tcPr>
            <w:tcW w:w="413" w:type="pct"/>
          </w:tcPr>
          <w:p w14:paraId="13096CA8" w14:textId="77777777" w:rsidR="004641ED" w:rsidRPr="006D723E" w:rsidRDefault="004641ED" w:rsidP="006D723E">
            <w:r w:rsidRPr="006D723E">
              <w:t>3.9</w:t>
            </w:r>
          </w:p>
        </w:tc>
        <w:tc>
          <w:tcPr>
            <w:tcW w:w="414" w:type="pct"/>
          </w:tcPr>
          <w:p w14:paraId="6B9A26EB" w14:textId="77777777" w:rsidR="004641ED" w:rsidRPr="006D723E" w:rsidRDefault="004641ED" w:rsidP="006D723E">
            <w:r w:rsidRPr="006D723E">
              <w:t>0.0</w:t>
            </w:r>
          </w:p>
        </w:tc>
        <w:tc>
          <w:tcPr>
            <w:tcW w:w="413" w:type="pct"/>
          </w:tcPr>
          <w:p w14:paraId="13D406ED" w14:textId="77777777" w:rsidR="004641ED" w:rsidRPr="006D723E" w:rsidRDefault="004641ED" w:rsidP="006D723E">
            <w:r w:rsidRPr="006D723E">
              <w:t>67.0</w:t>
            </w:r>
          </w:p>
        </w:tc>
        <w:tc>
          <w:tcPr>
            <w:tcW w:w="413" w:type="pct"/>
          </w:tcPr>
          <w:p w14:paraId="481A67D2" w14:textId="77777777" w:rsidR="004641ED" w:rsidRPr="006D723E" w:rsidRDefault="004641ED" w:rsidP="006D723E">
            <w:r w:rsidRPr="006D723E">
              <w:t>0.0</w:t>
            </w:r>
          </w:p>
        </w:tc>
      </w:tr>
    </w:tbl>
    <w:p w14:paraId="0284D6A0" w14:textId="4E525EB7" w:rsidR="004641ED" w:rsidRDefault="004641ED"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November</w:t>
      </w:r>
      <w:r w:rsidR="00F474B4">
        <w:t xml:space="preserve"> </w:t>
      </w:r>
      <w:r>
        <w:t>2024;</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Internet</w:t>
      </w:r>
      <w:r w:rsidR="00F474B4">
        <w:t xml:space="preserve"> </w:t>
      </w:r>
      <w:r>
        <w:t>Vacancy</w:t>
      </w:r>
      <w:r w:rsidR="00F474B4">
        <w:t xml:space="preserve"> </w:t>
      </w:r>
      <w:r>
        <w:t>Index,</w:t>
      </w:r>
      <w:r w:rsidR="00F474B4">
        <w:t xml:space="preserve"> </w:t>
      </w:r>
      <w:r>
        <w:t>seasonally</w:t>
      </w:r>
      <w:r w:rsidR="00F474B4">
        <w:t xml:space="preserve"> </w:t>
      </w:r>
      <w:r>
        <w:t>adjusted</w:t>
      </w:r>
      <w:r w:rsidR="00F474B4">
        <w:t xml:space="preserve"> </w:t>
      </w:r>
      <w:r>
        <w:t>and</w:t>
      </w:r>
      <w:r w:rsidR="00F474B4">
        <w:t xml:space="preserve"> </w:t>
      </w:r>
      <w:r>
        <w:t>3-month</w:t>
      </w:r>
      <w:r w:rsidR="00F474B4">
        <w:t xml:space="preserve"> </w:t>
      </w:r>
      <w:r>
        <w:t>average</w:t>
      </w:r>
      <w:r w:rsidR="00F474B4">
        <w:t xml:space="preserve"> </w:t>
      </w:r>
      <w:r>
        <w:t>data,</w:t>
      </w:r>
      <w:r w:rsidR="00F474B4">
        <w:t xml:space="preserve"> </w:t>
      </w:r>
      <w:r>
        <w:t>December</w:t>
      </w:r>
      <w:r w:rsidR="00F474B4">
        <w:t xml:space="preserve"> </w:t>
      </w:r>
      <w:r>
        <w:t>2024.</w:t>
      </w:r>
    </w:p>
    <w:p w14:paraId="3C54DB98" w14:textId="77777777" w:rsidR="004641ED" w:rsidRDefault="004641ED">
      <w:pPr>
        <w:rPr>
          <w:sz w:val="17"/>
          <w:szCs w:val="20"/>
        </w:rPr>
      </w:pPr>
      <w:r>
        <w:br w:type="page"/>
      </w:r>
    </w:p>
    <w:p w14:paraId="6711469B" w14:textId="6979F78F" w:rsidR="004641ED" w:rsidRDefault="004641ED" w:rsidP="004641ED">
      <w:pPr>
        <w:pStyle w:val="Heading2"/>
      </w:pPr>
      <w:bookmarkStart w:id="31" w:name="_Toc200630474"/>
      <w:r>
        <w:lastRenderedPageBreak/>
        <w:t>Queensland</w:t>
      </w:r>
      <w:bookmarkEnd w:id="31"/>
    </w:p>
    <w:p w14:paraId="413AE5AF" w14:textId="418A4FFF" w:rsidR="004641ED" w:rsidRDefault="004641ED" w:rsidP="004641ED">
      <w:r>
        <w:t>Queensland</w:t>
      </w:r>
      <w:r w:rsidR="00F474B4">
        <w:t xml:space="preserve"> </w:t>
      </w:r>
      <w:r>
        <w:t>is</w:t>
      </w:r>
      <w:r w:rsidR="00F474B4">
        <w:t xml:space="preserve"> </w:t>
      </w:r>
      <w:r>
        <w:t>the</w:t>
      </w:r>
      <w:r w:rsidR="00F474B4">
        <w:t xml:space="preserve"> </w:t>
      </w:r>
      <w:r>
        <w:t>third</w:t>
      </w:r>
      <w:r w:rsidR="00F474B4">
        <w:t xml:space="preserve"> </w:t>
      </w:r>
      <w:r>
        <w:t>largest</w:t>
      </w:r>
      <w:r w:rsidR="00F474B4">
        <w:t xml:space="preserve"> </w:t>
      </w:r>
      <w:r>
        <w:t>employing</w:t>
      </w:r>
      <w:r w:rsidR="00F474B4">
        <w:t xml:space="preserve"> </w:t>
      </w:r>
      <w:r>
        <w:t>state</w:t>
      </w:r>
      <w:r w:rsidR="00F474B4">
        <w:t xml:space="preserve"> </w:t>
      </w:r>
      <w:r>
        <w:t>in</w:t>
      </w:r>
      <w:r w:rsidR="00F474B4">
        <w:t xml:space="preserve"> </w:t>
      </w:r>
      <w:r>
        <w:t>Australia.</w:t>
      </w:r>
      <w:r w:rsidR="00F474B4">
        <w:t xml:space="preserve"> </w:t>
      </w:r>
      <w:r>
        <w:t>Regional</w:t>
      </w:r>
      <w:r w:rsidR="00F474B4">
        <w:t xml:space="preserve"> </w:t>
      </w:r>
      <w:r>
        <w:t>Queensland</w:t>
      </w:r>
      <w:r w:rsidR="00F474B4">
        <w:t xml:space="preserve"> </w:t>
      </w:r>
      <w:r>
        <w:t>accounts</w:t>
      </w:r>
      <w:r w:rsidR="00F474B4">
        <w:t xml:space="preserve"> </w:t>
      </w:r>
      <w:r>
        <w:t>for</w:t>
      </w:r>
      <w:r w:rsidR="00F474B4">
        <w:t xml:space="preserve"> </w:t>
      </w:r>
      <w:r>
        <w:t>a</w:t>
      </w:r>
      <w:r w:rsidR="00F474B4">
        <w:t xml:space="preserve"> </w:t>
      </w:r>
      <w:r>
        <w:t>relatively</w:t>
      </w:r>
      <w:r w:rsidR="00F474B4">
        <w:t xml:space="preserve"> </w:t>
      </w:r>
      <w:r>
        <w:t>large</w:t>
      </w:r>
      <w:r w:rsidR="00F474B4">
        <w:t xml:space="preserve"> </w:t>
      </w:r>
      <w:r>
        <w:t>share</w:t>
      </w:r>
      <w:r w:rsidR="00F474B4">
        <w:t xml:space="preserve"> </w:t>
      </w:r>
      <w:r>
        <w:t>of</w:t>
      </w:r>
      <w:r w:rsidR="00F474B4">
        <w:t xml:space="preserve"> </w:t>
      </w:r>
      <w:r>
        <w:t>state</w:t>
      </w:r>
      <w:r w:rsidR="00F474B4">
        <w:t xml:space="preserve"> </w:t>
      </w:r>
      <w:r>
        <w:t>employment,</w:t>
      </w:r>
      <w:r w:rsidR="00F474B4">
        <w:t xml:space="preserve"> </w:t>
      </w:r>
      <w:r>
        <w:t>while</w:t>
      </w:r>
      <w:r w:rsidR="00F474B4">
        <w:t xml:space="preserve"> </w:t>
      </w:r>
      <w:r>
        <w:t>around</w:t>
      </w:r>
      <w:r w:rsidR="00F474B4">
        <w:t xml:space="preserve"> </w:t>
      </w:r>
      <w:r>
        <w:t>half</w:t>
      </w:r>
      <w:r w:rsidR="00F474B4">
        <w:t xml:space="preserve"> </w:t>
      </w:r>
      <w:r>
        <w:t>of</w:t>
      </w:r>
      <w:r w:rsidR="00F474B4">
        <w:t xml:space="preserve"> </w:t>
      </w:r>
      <w:r>
        <w:t>employment</w:t>
      </w:r>
      <w:r w:rsidR="00F474B4">
        <w:t xml:space="preserve"> </w:t>
      </w:r>
      <w:r>
        <w:t>is</w:t>
      </w:r>
      <w:r w:rsidR="00F474B4">
        <w:t xml:space="preserve"> </w:t>
      </w:r>
      <w:r>
        <w:t>located</w:t>
      </w:r>
      <w:r w:rsidR="00F474B4">
        <w:t xml:space="preserve"> </w:t>
      </w:r>
      <w:r>
        <w:t>in</w:t>
      </w:r>
      <w:r w:rsidR="00F474B4">
        <w:t xml:space="preserve"> </w:t>
      </w:r>
      <w:r>
        <w:t>Brisbane</w:t>
      </w:r>
      <w:r w:rsidR="00F474B4">
        <w:t xml:space="preserve"> </w:t>
      </w:r>
      <w:r>
        <w:t>and</w:t>
      </w:r>
      <w:r w:rsidR="00F474B4">
        <w:t xml:space="preserve"> </w:t>
      </w:r>
      <w:r>
        <w:t>a</w:t>
      </w:r>
      <w:r w:rsidR="00F474B4">
        <w:t xml:space="preserve"> </w:t>
      </w:r>
      <w:r>
        <w:t>further</w:t>
      </w:r>
      <w:r w:rsidR="00F474B4">
        <w:t xml:space="preserve"> </w:t>
      </w:r>
      <w:r>
        <w:t>13%</w:t>
      </w:r>
      <w:r w:rsidR="00F474B4">
        <w:t xml:space="preserve"> </w:t>
      </w:r>
      <w:r>
        <w:t>is</w:t>
      </w:r>
      <w:r w:rsidR="00F474B4">
        <w:t xml:space="preserve"> </w:t>
      </w:r>
      <w:r>
        <w:t>in</w:t>
      </w:r>
      <w:r w:rsidR="00F474B4">
        <w:t xml:space="preserve"> </w:t>
      </w:r>
      <w:r>
        <w:t>the</w:t>
      </w:r>
      <w:r w:rsidR="00F474B4">
        <w:t xml:space="preserve"> </w:t>
      </w:r>
      <w:r>
        <w:t>Gold</w:t>
      </w:r>
      <w:r w:rsidR="00F474B4">
        <w:t xml:space="preserve"> </w:t>
      </w:r>
      <w:r>
        <w:t>Coast</w:t>
      </w:r>
      <w:r w:rsidR="00F474B4">
        <w:t xml:space="preserve"> </w:t>
      </w:r>
      <w:r>
        <w:t>area.</w:t>
      </w:r>
    </w:p>
    <w:p w14:paraId="1D9E9C6E" w14:textId="65B97D2D" w:rsidR="004641ED" w:rsidRDefault="004641ED" w:rsidP="004641ED">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is</w:t>
      </w:r>
      <w:r w:rsidR="00F474B4">
        <w:t xml:space="preserve"> </w:t>
      </w:r>
      <w:r>
        <w:t>the</w:t>
      </w:r>
      <w:r w:rsidR="00F474B4">
        <w:t xml:space="preserve"> </w:t>
      </w:r>
      <w:r>
        <w:t>largest</w:t>
      </w:r>
      <w:r w:rsidR="00F474B4">
        <w:t xml:space="preserve"> </w:t>
      </w:r>
      <w:r>
        <w:t>employing</w:t>
      </w:r>
      <w:r w:rsidR="00F474B4">
        <w:t xml:space="preserve"> </w:t>
      </w:r>
      <w:r>
        <w:t>industry</w:t>
      </w:r>
      <w:r w:rsidR="00F474B4">
        <w:t xml:space="preserve"> </w:t>
      </w:r>
      <w:r>
        <w:t>in</w:t>
      </w:r>
      <w:r w:rsidR="00F474B4">
        <w:t xml:space="preserve"> </w:t>
      </w:r>
      <w:r>
        <w:t>Queensland,</w:t>
      </w:r>
      <w:r w:rsidR="00F474B4">
        <w:t xml:space="preserve"> </w:t>
      </w:r>
      <w:r>
        <w:t>with</w:t>
      </w:r>
      <w:r w:rsidR="00F474B4">
        <w:t xml:space="preserve"> </w:t>
      </w:r>
      <w:r>
        <w:t>around</w:t>
      </w:r>
      <w:r w:rsidR="00F474B4">
        <w:t xml:space="preserve"> </w:t>
      </w:r>
      <w:r>
        <w:t>16%</w:t>
      </w:r>
      <w:r w:rsidR="00F474B4">
        <w:t xml:space="preserve"> </w:t>
      </w:r>
      <w:r>
        <w:t>of</w:t>
      </w:r>
      <w:r w:rsidR="00F474B4">
        <w:t xml:space="preserve"> </w:t>
      </w:r>
      <w:r>
        <w:t>the</w:t>
      </w:r>
      <w:r w:rsidR="00F474B4">
        <w:t xml:space="preserve"> </w:t>
      </w:r>
      <w:r>
        <w:t>state’s</w:t>
      </w:r>
      <w:r w:rsidR="00F474B4">
        <w:t xml:space="preserve"> </w:t>
      </w:r>
      <w:r>
        <w:t>employment,</w:t>
      </w:r>
      <w:r w:rsidR="00F474B4">
        <w:t xml:space="preserve"> </w:t>
      </w:r>
      <w:r>
        <w:t>followed</w:t>
      </w:r>
      <w:r w:rsidR="00F474B4">
        <w:t xml:space="preserve"> </w:t>
      </w:r>
      <w:r>
        <w:t>by</w:t>
      </w:r>
      <w:r w:rsidR="00F474B4">
        <w:t xml:space="preserve"> </w:t>
      </w:r>
      <w:r>
        <w:t>Retail</w:t>
      </w:r>
      <w:r w:rsidR="00F474B4">
        <w:t xml:space="preserve"> </w:t>
      </w:r>
      <w:r>
        <w:t>Trade</w:t>
      </w:r>
      <w:r w:rsidR="00F474B4">
        <w:t xml:space="preserve"> </w:t>
      </w:r>
      <w:r>
        <w:t>and</w:t>
      </w:r>
      <w:r w:rsidR="00F474B4">
        <w:t xml:space="preserve"> </w:t>
      </w:r>
      <w:r>
        <w:t>Construction.</w:t>
      </w:r>
    </w:p>
    <w:p w14:paraId="0A5AD6B7" w14:textId="6F5A8154" w:rsidR="004641ED" w:rsidRDefault="004641ED" w:rsidP="004641ED">
      <w:pPr>
        <w:pStyle w:val="Heading3"/>
      </w:pPr>
      <w:r>
        <w:t>Current</w:t>
      </w:r>
      <w:r w:rsidR="00F474B4">
        <w:t xml:space="preserve"> </w:t>
      </w:r>
      <w:r>
        <w:t>conditions</w:t>
      </w:r>
    </w:p>
    <w:p w14:paraId="7AA2502A" w14:textId="424CE2F3" w:rsidR="004641ED" w:rsidRDefault="004641ED" w:rsidP="004641ED">
      <w:r>
        <w:t>The</w:t>
      </w:r>
      <w:r w:rsidR="00F474B4">
        <w:t xml:space="preserve"> </w:t>
      </w:r>
      <w:r>
        <w:t>Queensland</w:t>
      </w:r>
      <w:r w:rsidR="00F474B4">
        <w:t xml:space="preserve"> </w:t>
      </w:r>
      <w:r>
        <w:t>labour</w:t>
      </w:r>
      <w:r w:rsidR="00F474B4">
        <w:t xml:space="preserve"> </w:t>
      </w:r>
      <w:r>
        <w:t>market</w:t>
      </w:r>
      <w:r w:rsidR="00F474B4">
        <w:t xml:space="preserve"> </w:t>
      </w:r>
      <w:r>
        <w:t>strengthened</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November</w:t>
      </w:r>
      <w:r w:rsidR="00F474B4">
        <w:t xml:space="preserve"> </w:t>
      </w:r>
      <w:r>
        <w:t>2024.</w:t>
      </w:r>
      <w:r w:rsidR="00F474B4">
        <w:t xml:space="preserve"> </w:t>
      </w:r>
      <w:r>
        <w:t>There</w:t>
      </w:r>
      <w:r w:rsidR="00F474B4">
        <w:t xml:space="preserve"> </w:t>
      </w:r>
      <w:r>
        <w:t>were</w:t>
      </w:r>
      <w:r w:rsidR="00F474B4">
        <w:t xml:space="preserve"> </w:t>
      </w:r>
      <w:r>
        <w:t>2,987,100</w:t>
      </w:r>
      <w:r w:rsidR="00F474B4">
        <w:t xml:space="preserve"> </w:t>
      </w:r>
      <w:r>
        <w:t>people</w:t>
      </w:r>
      <w:r w:rsidR="00F474B4">
        <w:t xml:space="preserve"> </w:t>
      </w:r>
      <w:r>
        <w:t>employed</w:t>
      </w:r>
      <w:r w:rsidR="00F474B4">
        <w:t xml:space="preserve"> </w:t>
      </w:r>
      <w:r>
        <w:t>in</w:t>
      </w:r>
      <w:r w:rsidR="00F474B4">
        <w:t xml:space="preserve"> </w:t>
      </w:r>
      <w:r>
        <w:t>the</w:t>
      </w:r>
      <w:r w:rsidR="00F474B4">
        <w:t xml:space="preserve"> </w:t>
      </w:r>
      <w:r>
        <w:t>state</w:t>
      </w:r>
      <w:r w:rsidR="00F474B4">
        <w:t xml:space="preserve"> </w:t>
      </w:r>
      <w:r>
        <w:t>in</w:t>
      </w:r>
      <w:r w:rsidR="00F474B4">
        <w:t xml:space="preserve"> </w:t>
      </w:r>
      <w:r>
        <w:t>November</w:t>
      </w:r>
      <w:r w:rsidR="00F474B4">
        <w:t xml:space="preserve"> </w:t>
      </w:r>
      <w:r>
        <w:t>2024,</w:t>
      </w:r>
      <w:r w:rsidR="00F474B4">
        <w:t xml:space="preserve"> </w:t>
      </w:r>
      <w:r>
        <w:t>up</w:t>
      </w:r>
      <w:r w:rsidR="00F474B4">
        <w:t xml:space="preserve"> </w:t>
      </w:r>
      <w:r>
        <w:t>by</w:t>
      </w:r>
      <w:r w:rsidR="00F474B4">
        <w:t xml:space="preserve"> </w:t>
      </w:r>
      <w:r>
        <w:t>107,200</w:t>
      </w:r>
      <w:r w:rsidR="00F474B4">
        <w:t xml:space="preserve"> </w:t>
      </w:r>
      <w:r>
        <w:t>(or</w:t>
      </w:r>
      <w:r w:rsidR="00F474B4">
        <w:t xml:space="preserve"> </w:t>
      </w:r>
      <w:r>
        <w:t>3.7%)</w:t>
      </w:r>
      <w:r w:rsidR="00F474B4">
        <w:t xml:space="preserve"> </w:t>
      </w:r>
      <w:r>
        <w:t>over</w:t>
      </w:r>
      <w:r w:rsidR="00F474B4">
        <w:t xml:space="preserve"> </w:t>
      </w:r>
      <w:r>
        <w:t>the</w:t>
      </w:r>
      <w:r w:rsidR="00F474B4">
        <w:t xml:space="preserve"> </w:t>
      </w:r>
      <w:r>
        <w:t>year.</w:t>
      </w:r>
      <w:r w:rsidR="00F474B4">
        <w:t xml:space="preserve"> </w:t>
      </w:r>
      <w:r>
        <w:t>Full-time</w:t>
      </w:r>
      <w:r w:rsidR="00F474B4">
        <w:t xml:space="preserve"> </w:t>
      </w:r>
      <w:r>
        <w:t>employment</w:t>
      </w:r>
      <w:r w:rsidR="00F474B4">
        <w:t xml:space="preserve"> </w:t>
      </w:r>
      <w:r>
        <w:t>accounted</w:t>
      </w:r>
      <w:r w:rsidR="00F474B4">
        <w:t xml:space="preserve"> </w:t>
      </w:r>
      <w:r>
        <w:t>for</w:t>
      </w:r>
      <w:r w:rsidR="00F474B4">
        <w:t xml:space="preserve"> </w:t>
      </w:r>
      <w:r>
        <w:t>the</w:t>
      </w:r>
      <w:r w:rsidR="00F474B4">
        <w:t xml:space="preserve"> </w:t>
      </w:r>
      <w:r>
        <w:t>vast</w:t>
      </w:r>
      <w:r w:rsidR="00F474B4">
        <w:t xml:space="preserve"> </w:t>
      </w:r>
      <w:r>
        <w:t>majority</w:t>
      </w:r>
      <w:r w:rsidR="00F474B4">
        <w:t xml:space="preserve"> </w:t>
      </w:r>
      <w:r>
        <w:t>(87.1%)</w:t>
      </w:r>
      <w:r w:rsidR="00F474B4">
        <w:t xml:space="preserve"> </w:t>
      </w:r>
      <w:r>
        <w:t>of</w:t>
      </w:r>
      <w:r w:rsidR="00F474B4">
        <w:t xml:space="preserve"> </w:t>
      </w:r>
      <w:r>
        <w:t>growth</w:t>
      </w:r>
      <w:r w:rsidR="00F474B4">
        <w:t xml:space="preserve"> </w:t>
      </w:r>
      <w:r>
        <w:t>over</w:t>
      </w:r>
      <w:r w:rsidR="00F474B4">
        <w:t xml:space="preserve"> </w:t>
      </w:r>
      <w:r>
        <w:t>the</w:t>
      </w:r>
      <w:r w:rsidR="00F474B4">
        <w:t xml:space="preserve"> </w:t>
      </w:r>
      <w:r>
        <w:t>period.</w:t>
      </w:r>
      <w:r w:rsidR="00F474B4">
        <w:t xml:space="preserve"> </w:t>
      </w:r>
    </w:p>
    <w:p w14:paraId="4168C80E" w14:textId="28D1F854" w:rsidR="004641ED" w:rsidRDefault="004641ED" w:rsidP="004641ED">
      <w:r>
        <w:t>The</w:t>
      </w:r>
      <w:r w:rsidR="00F474B4">
        <w:t xml:space="preserve"> </w:t>
      </w:r>
      <w:r>
        <w:t>unemployment</w:t>
      </w:r>
      <w:r w:rsidR="00F474B4">
        <w:t xml:space="preserve"> </w:t>
      </w:r>
      <w:r>
        <w:t>rate</w:t>
      </w:r>
      <w:r w:rsidR="00F474B4">
        <w:t xml:space="preserve"> </w:t>
      </w:r>
      <w:r>
        <w:t>in</w:t>
      </w:r>
      <w:r w:rsidR="00F474B4">
        <w:t xml:space="preserve"> </w:t>
      </w:r>
      <w:r>
        <w:t>Queensland</w:t>
      </w:r>
      <w:r w:rsidR="00F474B4">
        <w:t xml:space="preserve"> </w:t>
      </w:r>
      <w:r>
        <w:t>declined</w:t>
      </w:r>
      <w:r w:rsidR="00F474B4">
        <w:t xml:space="preserve"> </w:t>
      </w:r>
      <w:r>
        <w:t>by</w:t>
      </w:r>
      <w:r w:rsidR="00F474B4">
        <w:t xml:space="preserve"> </w:t>
      </w:r>
      <w:r>
        <w:t>0.4</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rose</w:t>
      </w:r>
      <w:r w:rsidR="00F474B4">
        <w:t xml:space="preserve"> </w:t>
      </w:r>
      <w:r>
        <w:t>by</w:t>
      </w:r>
      <w:r w:rsidR="00F474B4">
        <w:t xml:space="preserve"> </w:t>
      </w:r>
      <w:r>
        <w:t>0.4</w:t>
      </w:r>
      <w:r w:rsidR="00F474B4">
        <w:t xml:space="preserve"> </w:t>
      </w:r>
      <w:r>
        <w:t>percentage</w:t>
      </w:r>
      <w:r w:rsidR="00F474B4">
        <w:t xml:space="preserve"> </w:t>
      </w:r>
      <w:r>
        <w:t>points</w:t>
      </w:r>
      <w:r w:rsidR="00F474B4">
        <w:t xml:space="preserve"> </w:t>
      </w:r>
      <w:r>
        <w:t>to</w:t>
      </w:r>
      <w:r w:rsidR="00F474B4">
        <w:t xml:space="preserve"> </w:t>
      </w:r>
      <w:r>
        <w:t>67.4%,</w:t>
      </w:r>
      <w:r w:rsidR="00F474B4">
        <w:t xml:space="preserve"> </w:t>
      </w:r>
      <w:r>
        <w:t>above</w:t>
      </w:r>
      <w:r w:rsidR="00F474B4">
        <w:t xml:space="preserve"> </w:t>
      </w:r>
      <w:r>
        <w:t>the</w:t>
      </w:r>
      <w:r w:rsidR="00F474B4">
        <w:t xml:space="preserve"> </w:t>
      </w:r>
      <w:r>
        <w:t>67.0%</w:t>
      </w:r>
      <w:r w:rsidR="00F474B4">
        <w:t xml:space="preserve"> </w:t>
      </w:r>
      <w:r>
        <w:t>recorded</w:t>
      </w:r>
      <w:r w:rsidR="00F474B4">
        <w:t xml:space="preserve"> </w:t>
      </w:r>
      <w:r>
        <w:t>nationally.</w:t>
      </w:r>
    </w:p>
    <w:p w14:paraId="20896130" w14:textId="324CE35A" w:rsidR="004641ED" w:rsidRDefault="004641ED"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4641ED" w14:paraId="5E34CF7C"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78" w:type="pct"/>
          </w:tcPr>
          <w:p w14:paraId="586320C4" w14:textId="77777777" w:rsidR="004641ED" w:rsidRDefault="004641ED">
            <w:pPr>
              <w:rPr>
                <w:color w:val="000000" w:themeColor="text1"/>
              </w:rPr>
            </w:pPr>
          </w:p>
        </w:tc>
        <w:tc>
          <w:tcPr>
            <w:tcW w:w="714" w:type="pct"/>
          </w:tcPr>
          <w:p w14:paraId="6DECDE82" w14:textId="0B4F8817" w:rsidR="004641ED" w:rsidRPr="006D723E" w:rsidRDefault="004641ED"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3321233A" w14:textId="59349465" w:rsidR="004641ED" w:rsidRPr="006D723E" w:rsidRDefault="004641ED"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3" w:type="pct"/>
            <w:gridSpan w:val="2"/>
          </w:tcPr>
          <w:p w14:paraId="1951479B" w14:textId="303AA146" w:rsidR="004641ED" w:rsidRPr="006D723E" w:rsidRDefault="004641ED"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4641ED" w14:paraId="6FAFDD4E" w14:textId="77777777" w:rsidTr="00E926E8">
        <w:trPr>
          <w:trHeight w:val="20"/>
        </w:trPr>
        <w:tc>
          <w:tcPr>
            <w:tcW w:w="2678" w:type="pct"/>
            <w:shd w:val="clear" w:color="auto" w:fill="F26322" w:themeFill="accent2"/>
          </w:tcPr>
          <w:p w14:paraId="706C99A5" w14:textId="77777777" w:rsidR="004641ED" w:rsidRPr="003132CA" w:rsidRDefault="004641ED" w:rsidP="006D723E">
            <w:pPr>
              <w:rPr>
                <w:bCs/>
              </w:rPr>
            </w:pPr>
            <w:r w:rsidRPr="003132CA">
              <w:rPr>
                <w:bCs/>
              </w:rPr>
              <w:t>Industries</w:t>
            </w:r>
          </w:p>
        </w:tc>
        <w:tc>
          <w:tcPr>
            <w:tcW w:w="714" w:type="pct"/>
            <w:shd w:val="clear" w:color="auto" w:fill="F26322" w:themeFill="accent2"/>
          </w:tcPr>
          <w:p w14:paraId="114F4029" w14:textId="77777777" w:rsidR="004641ED" w:rsidRPr="003132CA" w:rsidRDefault="004641ED" w:rsidP="006D723E">
            <w:pPr>
              <w:rPr>
                <w:bCs/>
              </w:rPr>
            </w:pPr>
            <w:r w:rsidRPr="003132CA">
              <w:rPr>
                <w:bCs/>
              </w:rPr>
              <w:t>‘000</w:t>
            </w:r>
          </w:p>
        </w:tc>
        <w:tc>
          <w:tcPr>
            <w:tcW w:w="655" w:type="pct"/>
            <w:shd w:val="clear" w:color="auto" w:fill="F26322" w:themeFill="accent2"/>
          </w:tcPr>
          <w:p w14:paraId="285D2A0E" w14:textId="77777777" w:rsidR="004641ED" w:rsidRPr="003132CA" w:rsidRDefault="004641ED" w:rsidP="006D723E">
            <w:pPr>
              <w:rPr>
                <w:bCs/>
              </w:rPr>
            </w:pPr>
            <w:r w:rsidRPr="003132CA">
              <w:rPr>
                <w:bCs/>
              </w:rPr>
              <w:t>%</w:t>
            </w:r>
          </w:p>
        </w:tc>
        <w:tc>
          <w:tcPr>
            <w:tcW w:w="477" w:type="pct"/>
            <w:shd w:val="clear" w:color="auto" w:fill="F26322" w:themeFill="accent2"/>
          </w:tcPr>
          <w:p w14:paraId="192327AA" w14:textId="77777777" w:rsidR="004641ED" w:rsidRPr="003132CA" w:rsidRDefault="004641ED" w:rsidP="006D723E">
            <w:pPr>
              <w:rPr>
                <w:bCs/>
              </w:rPr>
            </w:pPr>
            <w:r w:rsidRPr="003132CA">
              <w:rPr>
                <w:bCs/>
              </w:rPr>
              <w:t>‘000</w:t>
            </w:r>
          </w:p>
        </w:tc>
        <w:tc>
          <w:tcPr>
            <w:tcW w:w="476" w:type="pct"/>
            <w:shd w:val="clear" w:color="auto" w:fill="F26322" w:themeFill="accent2"/>
          </w:tcPr>
          <w:p w14:paraId="74B570A8" w14:textId="77777777" w:rsidR="004641ED" w:rsidRPr="003132CA" w:rsidRDefault="004641ED" w:rsidP="006D723E">
            <w:pPr>
              <w:rPr>
                <w:bCs/>
              </w:rPr>
            </w:pPr>
            <w:r w:rsidRPr="003132CA">
              <w:rPr>
                <w:bCs/>
              </w:rPr>
              <w:t>%</w:t>
            </w:r>
          </w:p>
        </w:tc>
      </w:tr>
      <w:tr w:rsidR="004641ED" w14:paraId="39A1FAA1" w14:textId="77777777" w:rsidTr="00E926E8">
        <w:trPr>
          <w:trHeight w:val="20"/>
        </w:trPr>
        <w:tc>
          <w:tcPr>
            <w:tcW w:w="2678" w:type="pct"/>
          </w:tcPr>
          <w:p w14:paraId="48C9F857" w14:textId="7BF598D6" w:rsidR="004641ED" w:rsidRPr="006D723E" w:rsidRDefault="004641ED"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0748F6F4" w14:textId="77777777" w:rsidR="004641ED" w:rsidRPr="00473C2C" w:rsidRDefault="004641ED" w:rsidP="00473C2C">
            <w:r w:rsidRPr="00473C2C">
              <w:t>474.9</w:t>
            </w:r>
          </w:p>
        </w:tc>
        <w:tc>
          <w:tcPr>
            <w:tcW w:w="655" w:type="pct"/>
          </w:tcPr>
          <w:p w14:paraId="15369DD9" w14:textId="77777777" w:rsidR="004641ED" w:rsidRPr="00473C2C" w:rsidRDefault="004641ED" w:rsidP="00473C2C">
            <w:r w:rsidRPr="00473C2C">
              <w:t>16</w:t>
            </w:r>
          </w:p>
        </w:tc>
        <w:tc>
          <w:tcPr>
            <w:tcW w:w="477" w:type="pct"/>
          </w:tcPr>
          <w:p w14:paraId="6B5251F1" w14:textId="77777777" w:rsidR="004641ED" w:rsidRPr="00473C2C" w:rsidRDefault="004641ED" w:rsidP="00473C2C">
            <w:r w:rsidRPr="00473C2C">
              <w:t>110.5</w:t>
            </w:r>
          </w:p>
        </w:tc>
        <w:tc>
          <w:tcPr>
            <w:tcW w:w="476" w:type="pct"/>
          </w:tcPr>
          <w:p w14:paraId="501E68A9" w14:textId="77777777" w:rsidR="004641ED" w:rsidRPr="00473C2C" w:rsidRDefault="004641ED" w:rsidP="00473C2C">
            <w:r w:rsidRPr="00473C2C">
              <w:t>30.3</w:t>
            </w:r>
          </w:p>
        </w:tc>
      </w:tr>
      <w:tr w:rsidR="004641ED" w14:paraId="39E6C63A" w14:textId="77777777" w:rsidTr="00E926E8">
        <w:trPr>
          <w:trHeight w:val="20"/>
        </w:trPr>
        <w:tc>
          <w:tcPr>
            <w:tcW w:w="2678" w:type="pct"/>
          </w:tcPr>
          <w:p w14:paraId="1618C729" w14:textId="3476A4E0" w:rsidR="004641ED" w:rsidRPr="006D723E" w:rsidRDefault="004641ED" w:rsidP="006D723E">
            <w:r w:rsidRPr="006D723E">
              <w:t>Retail</w:t>
            </w:r>
            <w:r w:rsidR="00F474B4">
              <w:t xml:space="preserve"> </w:t>
            </w:r>
            <w:r w:rsidRPr="006D723E">
              <w:t>Trade</w:t>
            </w:r>
          </w:p>
        </w:tc>
        <w:tc>
          <w:tcPr>
            <w:tcW w:w="714" w:type="pct"/>
          </w:tcPr>
          <w:p w14:paraId="4F9D2D1C" w14:textId="77777777" w:rsidR="004641ED" w:rsidRPr="00473C2C" w:rsidRDefault="004641ED" w:rsidP="00473C2C">
            <w:r w:rsidRPr="00473C2C">
              <w:t>296.0</w:t>
            </w:r>
          </w:p>
        </w:tc>
        <w:tc>
          <w:tcPr>
            <w:tcW w:w="655" w:type="pct"/>
          </w:tcPr>
          <w:p w14:paraId="5BD8745F" w14:textId="77777777" w:rsidR="004641ED" w:rsidRPr="00473C2C" w:rsidRDefault="004641ED" w:rsidP="00473C2C">
            <w:r w:rsidRPr="00473C2C">
              <w:t>10</w:t>
            </w:r>
          </w:p>
        </w:tc>
        <w:tc>
          <w:tcPr>
            <w:tcW w:w="477" w:type="pct"/>
          </w:tcPr>
          <w:p w14:paraId="19F53B41" w14:textId="77777777" w:rsidR="004641ED" w:rsidRPr="00473C2C" w:rsidRDefault="004641ED" w:rsidP="00473C2C">
            <w:r w:rsidRPr="00473C2C">
              <w:t>44.2</w:t>
            </w:r>
          </w:p>
        </w:tc>
        <w:tc>
          <w:tcPr>
            <w:tcW w:w="476" w:type="pct"/>
          </w:tcPr>
          <w:p w14:paraId="6FEEDED0" w14:textId="77777777" w:rsidR="004641ED" w:rsidRPr="00473C2C" w:rsidRDefault="004641ED" w:rsidP="00473C2C">
            <w:r w:rsidRPr="00473C2C">
              <w:t>17.5</w:t>
            </w:r>
          </w:p>
        </w:tc>
      </w:tr>
      <w:tr w:rsidR="004641ED" w14:paraId="468B6F82" w14:textId="77777777" w:rsidTr="00E926E8">
        <w:trPr>
          <w:trHeight w:val="20"/>
        </w:trPr>
        <w:tc>
          <w:tcPr>
            <w:tcW w:w="2678" w:type="pct"/>
          </w:tcPr>
          <w:p w14:paraId="654F71DD" w14:textId="77777777" w:rsidR="004641ED" w:rsidRPr="006D723E" w:rsidRDefault="004641ED" w:rsidP="006D723E">
            <w:r w:rsidRPr="006D723E">
              <w:t>Construction</w:t>
            </w:r>
          </w:p>
        </w:tc>
        <w:tc>
          <w:tcPr>
            <w:tcW w:w="714" w:type="pct"/>
          </w:tcPr>
          <w:p w14:paraId="33D02079" w14:textId="77777777" w:rsidR="004641ED" w:rsidRPr="00473C2C" w:rsidRDefault="004641ED" w:rsidP="00473C2C">
            <w:r w:rsidRPr="00473C2C">
              <w:t>286.9</w:t>
            </w:r>
          </w:p>
        </w:tc>
        <w:tc>
          <w:tcPr>
            <w:tcW w:w="655" w:type="pct"/>
          </w:tcPr>
          <w:p w14:paraId="527A9F18" w14:textId="77777777" w:rsidR="004641ED" w:rsidRPr="00473C2C" w:rsidRDefault="004641ED" w:rsidP="00473C2C">
            <w:r w:rsidRPr="00473C2C">
              <w:t>10</w:t>
            </w:r>
          </w:p>
        </w:tc>
        <w:tc>
          <w:tcPr>
            <w:tcW w:w="477" w:type="pct"/>
          </w:tcPr>
          <w:p w14:paraId="45362D17" w14:textId="77777777" w:rsidR="004641ED" w:rsidRPr="00473C2C" w:rsidRDefault="004641ED" w:rsidP="00473C2C">
            <w:r w:rsidRPr="00473C2C">
              <w:t>48.3</w:t>
            </w:r>
          </w:p>
        </w:tc>
        <w:tc>
          <w:tcPr>
            <w:tcW w:w="476" w:type="pct"/>
          </w:tcPr>
          <w:p w14:paraId="4A6CAF3C" w14:textId="77777777" w:rsidR="004641ED" w:rsidRPr="00473C2C" w:rsidRDefault="004641ED" w:rsidP="00473C2C">
            <w:r w:rsidRPr="00473C2C">
              <w:t>20.3</w:t>
            </w:r>
          </w:p>
        </w:tc>
      </w:tr>
      <w:tr w:rsidR="004641ED" w14:paraId="67A15838" w14:textId="77777777" w:rsidTr="00E926E8">
        <w:trPr>
          <w:trHeight w:val="20"/>
        </w:trPr>
        <w:tc>
          <w:tcPr>
            <w:tcW w:w="2678" w:type="pct"/>
          </w:tcPr>
          <w:p w14:paraId="6E41987A" w14:textId="679BABA3" w:rsidR="004641ED" w:rsidRPr="006D723E" w:rsidRDefault="004641ED" w:rsidP="006D723E">
            <w:r w:rsidRPr="006D723E">
              <w:t>Education</w:t>
            </w:r>
            <w:r w:rsidR="00F474B4">
              <w:t xml:space="preserve"> </w:t>
            </w:r>
            <w:r w:rsidRPr="006D723E">
              <w:t>and</w:t>
            </w:r>
            <w:r w:rsidR="00F474B4">
              <w:t xml:space="preserve"> </w:t>
            </w:r>
            <w:r w:rsidRPr="006D723E">
              <w:t>Training</w:t>
            </w:r>
          </w:p>
        </w:tc>
        <w:tc>
          <w:tcPr>
            <w:tcW w:w="714" w:type="pct"/>
          </w:tcPr>
          <w:p w14:paraId="658380BF" w14:textId="77777777" w:rsidR="004641ED" w:rsidRPr="00473C2C" w:rsidRDefault="004641ED" w:rsidP="00473C2C">
            <w:r w:rsidRPr="00473C2C">
              <w:t>253.1</w:t>
            </w:r>
          </w:p>
        </w:tc>
        <w:tc>
          <w:tcPr>
            <w:tcW w:w="655" w:type="pct"/>
          </w:tcPr>
          <w:p w14:paraId="00EF061E" w14:textId="77777777" w:rsidR="004641ED" w:rsidRPr="00473C2C" w:rsidRDefault="004641ED" w:rsidP="00473C2C">
            <w:r w:rsidRPr="00473C2C">
              <w:t>9</w:t>
            </w:r>
          </w:p>
        </w:tc>
        <w:tc>
          <w:tcPr>
            <w:tcW w:w="477" w:type="pct"/>
          </w:tcPr>
          <w:p w14:paraId="6CCA617F" w14:textId="77777777" w:rsidR="004641ED" w:rsidRPr="00473C2C" w:rsidRDefault="004641ED" w:rsidP="00473C2C">
            <w:r w:rsidRPr="00473C2C">
              <w:t>39.0</w:t>
            </w:r>
          </w:p>
        </w:tc>
        <w:tc>
          <w:tcPr>
            <w:tcW w:w="476" w:type="pct"/>
          </w:tcPr>
          <w:p w14:paraId="2B0B329C" w14:textId="77777777" w:rsidR="004641ED" w:rsidRPr="00473C2C" w:rsidRDefault="004641ED" w:rsidP="00473C2C">
            <w:r w:rsidRPr="00473C2C">
              <w:t>18.2</w:t>
            </w:r>
          </w:p>
        </w:tc>
      </w:tr>
      <w:tr w:rsidR="004641ED" w14:paraId="2F042FB5" w14:textId="77777777" w:rsidTr="00E926E8">
        <w:trPr>
          <w:trHeight w:val="20"/>
        </w:trPr>
        <w:tc>
          <w:tcPr>
            <w:tcW w:w="2678" w:type="pct"/>
          </w:tcPr>
          <w:p w14:paraId="33C25C79" w14:textId="59E6D904" w:rsidR="004641ED" w:rsidRPr="006D723E" w:rsidRDefault="004641ED" w:rsidP="006D723E">
            <w:r w:rsidRPr="006D723E">
              <w:t>Professional,</w:t>
            </w:r>
            <w:r w:rsidR="00F474B4">
              <w:t xml:space="preserve"> </w:t>
            </w:r>
            <w:r w:rsidRPr="006D723E">
              <w:t>Scientific</w:t>
            </w:r>
            <w:r w:rsidR="00F474B4">
              <w:t xml:space="preserve"> </w:t>
            </w:r>
            <w:r w:rsidRPr="006D723E">
              <w:t>and</w:t>
            </w:r>
            <w:r w:rsidR="00F474B4">
              <w:t xml:space="preserve"> </w:t>
            </w:r>
            <w:r w:rsidRPr="006D723E">
              <w:t>Technical</w:t>
            </w:r>
            <w:r w:rsidR="00F474B4">
              <w:t xml:space="preserve"> </w:t>
            </w:r>
            <w:r w:rsidRPr="006D723E">
              <w:t>Services</w:t>
            </w:r>
          </w:p>
        </w:tc>
        <w:tc>
          <w:tcPr>
            <w:tcW w:w="714" w:type="pct"/>
          </w:tcPr>
          <w:p w14:paraId="426258A9" w14:textId="77777777" w:rsidR="004641ED" w:rsidRPr="00473C2C" w:rsidRDefault="004641ED" w:rsidP="00473C2C">
            <w:r w:rsidRPr="00473C2C">
              <w:t>228.4</w:t>
            </w:r>
          </w:p>
        </w:tc>
        <w:tc>
          <w:tcPr>
            <w:tcW w:w="655" w:type="pct"/>
          </w:tcPr>
          <w:p w14:paraId="51F028E7" w14:textId="77777777" w:rsidR="004641ED" w:rsidRPr="00473C2C" w:rsidRDefault="004641ED" w:rsidP="00473C2C">
            <w:r w:rsidRPr="00473C2C">
              <w:t>8</w:t>
            </w:r>
          </w:p>
        </w:tc>
        <w:tc>
          <w:tcPr>
            <w:tcW w:w="477" w:type="pct"/>
          </w:tcPr>
          <w:p w14:paraId="055E1A23" w14:textId="77777777" w:rsidR="004641ED" w:rsidRPr="00473C2C" w:rsidRDefault="004641ED" w:rsidP="00473C2C">
            <w:r w:rsidRPr="00473C2C">
              <w:t>45.4</w:t>
            </w:r>
          </w:p>
        </w:tc>
        <w:tc>
          <w:tcPr>
            <w:tcW w:w="476" w:type="pct"/>
          </w:tcPr>
          <w:p w14:paraId="061D59A1" w14:textId="77777777" w:rsidR="004641ED" w:rsidRPr="00473C2C" w:rsidRDefault="004641ED" w:rsidP="00473C2C">
            <w:r w:rsidRPr="00473C2C">
              <w:t>24.8</w:t>
            </w:r>
          </w:p>
        </w:tc>
      </w:tr>
    </w:tbl>
    <w:p w14:paraId="1DE562BC" w14:textId="1B447D4D" w:rsidR="004641ED" w:rsidRDefault="004641ED" w:rsidP="004641ED">
      <w:r>
        <w:t>Young</w:t>
      </w:r>
      <w:r w:rsidR="00F474B4">
        <w:t xml:space="preserve"> </w:t>
      </w:r>
      <w:r>
        <w:t>people</w:t>
      </w:r>
      <w:r w:rsidR="00F474B4">
        <w:t xml:space="preserve"> </w:t>
      </w:r>
      <w:r>
        <w:t>in</w:t>
      </w:r>
      <w:r w:rsidR="00F474B4">
        <w:t xml:space="preserve"> </w:t>
      </w:r>
      <w:r>
        <w:t>the</w:t>
      </w:r>
      <w:r w:rsidR="00F474B4">
        <w:t xml:space="preserve"> </w:t>
      </w:r>
      <w:r>
        <w:t>state</w:t>
      </w:r>
      <w:r w:rsidR="00F474B4">
        <w:t xml:space="preserve"> </w:t>
      </w:r>
      <w:r>
        <w:t>also</w:t>
      </w:r>
      <w:r w:rsidR="00F474B4">
        <w:t xml:space="preserve"> </w:t>
      </w:r>
      <w:r>
        <w:t>recorded</w:t>
      </w:r>
      <w:r w:rsidR="00F474B4">
        <w:t xml:space="preserve"> </w:t>
      </w:r>
      <w:r>
        <w:t>strong</w:t>
      </w:r>
      <w:r w:rsidR="00F474B4">
        <w:t xml:space="preserve"> </w:t>
      </w:r>
      <w:r>
        <w:t>employment</w:t>
      </w:r>
      <w:r w:rsidR="00F474B4">
        <w:t xml:space="preserve"> </w:t>
      </w:r>
      <w:r>
        <w:t>growth</w:t>
      </w:r>
      <w:r w:rsidR="00F474B4">
        <w:t xml:space="preserve"> </w:t>
      </w:r>
      <w:r>
        <w:t>over</w:t>
      </w:r>
      <w:r w:rsidR="00F474B4">
        <w:t xml:space="preserve"> </w:t>
      </w:r>
      <w:r>
        <w:t>the</w:t>
      </w:r>
      <w:r w:rsidR="00F474B4">
        <w:t xml:space="preserve"> </w:t>
      </w:r>
      <w:r>
        <w:t>year,</w:t>
      </w:r>
      <w:r w:rsidR="00F474B4">
        <w:t xml:space="preserve"> </w:t>
      </w:r>
      <w:r>
        <w:t>up</w:t>
      </w:r>
      <w:r w:rsidR="00F474B4">
        <w:t xml:space="preserve"> </w:t>
      </w:r>
      <w:r>
        <w:t>by</w:t>
      </w:r>
      <w:r w:rsidR="00F474B4">
        <w:t xml:space="preserve"> </w:t>
      </w:r>
      <w:r>
        <w:t>15,800</w:t>
      </w:r>
      <w:r w:rsidR="00F474B4">
        <w:t xml:space="preserve"> </w:t>
      </w:r>
      <w:r>
        <w:t>(or</w:t>
      </w:r>
      <w:r w:rsidR="00F474B4">
        <w:t xml:space="preserve"> </w:t>
      </w:r>
      <w:r>
        <w:t>3.4%)</w:t>
      </w:r>
      <w:r w:rsidR="00F474B4">
        <w:t xml:space="preserve"> </w:t>
      </w:r>
      <w:r>
        <w:t>to</w:t>
      </w:r>
      <w:r w:rsidR="00F474B4">
        <w:t xml:space="preserve"> </w:t>
      </w:r>
      <w:r>
        <w:t>a</w:t>
      </w:r>
      <w:r w:rsidR="00F474B4">
        <w:t xml:space="preserve"> </w:t>
      </w:r>
      <w:r>
        <w:t>record</w:t>
      </w:r>
      <w:r w:rsidR="00F474B4">
        <w:t xml:space="preserve"> </w:t>
      </w:r>
      <w:r>
        <w:t>486,000</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w:t>
      </w:r>
      <w:r w:rsidR="00F474B4">
        <w:t xml:space="preserve"> </w:t>
      </w:r>
      <w:r>
        <w:t>Queensland</w:t>
      </w:r>
      <w:r w:rsidR="00F474B4">
        <w:t xml:space="preserve"> </w:t>
      </w:r>
      <w:r>
        <w:t>rose</w:t>
      </w:r>
      <w:r w:rsidR="00F474B4">
        <w:t xml:space="preserve"> </w:t>
      </w:r>
      <w:r>
        <w:t>by</w:t>
      </w:r>
      <w:r w:rsidR="00F474B4">
        <w:t xml:space="preserve"> </w:t>
      </w:r>
      <w:r>
        <w:t>0.6</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9.3%</w:t>
      </w:r>
      <w:r w:rsidR="00F474B4">
        <w:t xml:space="preserve"> </w:t>
      </w:r>
      <w:r>
        <w:t>in</w:t>
      </w:r>
      <w:r w:rsidR="00F474B4">
        <w:t xml:space="preserve"> </w:t>
      </w:r>
      <w:r>
        <w:t>November</w:t>
      </w:r>
      <w:r w:rsidR="00F474B4">
        <w:t xml:space="preserve"> </w:t>
      </w:r>
      <w:r>
        <w:t>2024,</w:t>
      </w:r>
      <w:r w:rsidR="00F474B4">
        <w:t xml:space="preserve"> </w:t>
      </w:r>
      <w:r>
        <w:t>although</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also</w:t>
      </w:r>
      <w:r w:rsidR="00F474B4">
        <w:t xml:space="preserve"> </w:t>
      </w:r>
      <w:r>
        <w:t>increased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0.2</w:t>
      </w:r>
      <w:r w:rsidR="00F474B4">
        <w:t xml:space="preserve"> </w:t>
      </w:r>
      <w:r>
        <w:t>percentage</w:t>
      </w:r>
      <w:r w:rsidR="00F474B4">
        <w:t xml:space="preserve"> </w:t>
      </w:r>
      <w:r>
        <w:t>points,</w:t>
      </w:r>
      <w:r w:rsidR="00F474B4">
        <w:t xml:space="preserve"> </w:t>
      </w:r>
      <w:r>
        <w:t>to</w:t>
      </w:r>
      <w:r w:rsidR="00F474B4">
        <w:t xml:space="preserve"> </w:t>
      </w:r>
      <w:r>
        <w:t>74.5%.</w:t>
      </w:r>
      <w:r w:rsidR="00F474B4">
        <w:t xml:space="preserve"> </w:t>
      </w:r>
    </w:p>
    <w:p w14:paraId="70F1381C" w14:textId="38EF2F85" w:rsidR="004641ED" w:rsidRDefault="004641ED" w:rsidP="004641ED">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Queensland</w:t>
      </w:r>
      <w:r w:rsidR="00F474B4">
        <w:t xml:space="preserve"> </w:t>
      </w:r>
      <w:r>
        <w:t>fell</w:t>
      </w:r>
      <w:r w:rsidR="00F474B4">
        <w:t xml:space="preserve"> </w:t>
      </w:r>
      <w:r>
        <w:t>by</w:t>
      </w:r>
      <w:r w:rsidR="00F474B4">
        <w:t xml:space="preserve"> </w:t>
      </w:r>
      <w:r>
        <w:t>10.1%.</w:t>
      </w:r>
      <w:r w:rsidR="00F474B4">
        <w:t xml:space="preserve"> </w:t>
      </w:r>
      <w:r>
        <w:t>While</w:t>
      </w:r>
      <w:r w:rsidR="00F474B4">
        <w:t xml:space="preserve"> </w:t>
      </w:r>
      <w:r>
        <w:t>the</w:t>
      </w:r>
      <w:r w:rsidR="00F474B4">
        <w:t xml:space="preserve"> </w:t>
      </w:r>
      <w:r>
        <w:t>number</w:t>
      </w:r>
      <w:r w:rsidR="00F474B4">
        <w:t xml:space="preserve"> </w:t>
      </w:r>
      <w:r>
        <w:t>of</w:t>
      </w:r>
      <w:r w:rsidR="00F474B4">
        <w:t xml:space="preserve"> </w:t>
      </w:r>
      <w:r>
        <w:t>new</w:t>
      </w:r>
      <w:r w:rsidR="00F474B4">
        <w:t xml:space="preserve"> </w:t>
      </w:r>
      <w:r>
        <w:t>advertisements</w:t>
      </w:r>
      <w:r w:rsidR="00F474B4">
        <w:t xml:space="preserve"> </w:t>
      </w:r>
      <w:r>
        <w:t>has</w:t>
      </w:r>
      <w:r w:rsidR="00F474B4">
        <w:t xml:space="preserve"> </w:t>
      </w:r>
      <w:r>
        <w:t>slowed</w:t>
      </w:r>
      <w:r w:rsidR="00F474B4">
        <w:t xml:space="preserve"> </w:t>
      </w:r>
      <w:r>
        <w:t>over</w:t>
      </w:r>
      <w:r w:rsidR="00F474B4">
        <w:t xml:space="preserve"> </w:t>
      </w:r>
      <w:r>
        <w:t>the</w:t>
      </w:r>
      <w:r w:rsidR="00F474B4">
        <w:t xml:space="preserve"> </w:t>
      </w:r>
      <w:r>
        <w:t>year,</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Queensland</w:t>
      </w:r>
      <w:r w:rsidR="00F474B4">
        <w:t xml:space="preserve"> </w:t>
      </w:r>
      <w:r>
        <w:t>continued</w:t>
      </w:r>
      <w:r w:rsidR="00F474B4">
        <w:t xml:space="preserve"> </w:t>
      </w:r>
      <w:r>
        <w:t>to</w:t>
      </w:r>
      <w:r w:rsidR="00F474B4">
        <w:t xml:space="preserve"> </w:t>
      </w:r>
      <w:r>
        <w:t>increase</w:t>
      </w:r>
      <w:r w:rsidR="00F474B4">
        <w:t xml:space="preserve"> </w:t>
      </w:r>
      <w:r>
        <w:t>for</w:t>
      </w:r>
      <w:r w:rsidR="00F474B4">
        <w:t xml:space="preserve"> </w:t>
      </w:r>
      <w:r>
        <w:t>Welfare</w:t>
      </w:r>
      <w:r w:rsidR="00F474B4">
        <w:t xml:space="preserve"> </w:t>
      </w:r>
      <w:r>
        <w:t>Support</w:t>
      </w:r>
      <w:r w:rsidR="00F474B4">
        <w:t xml:space="preserve"> </w:t>
      </w:r>
      <w:r>
        <w:t>Workers,</w:t>
      </w:r>
      <w:r w:rsidR="00F474B4">
        <w:t xml:space="preserve"> </w:t>
      </w:r>
      <w:r>
        <w:t>Truck</w:t>
      </w:r>
      <w:r w:rsidR="00F474B4">
        <w:t xml:space="preserve"> </w:t>
      </w:r>
      <w:r>
        <w:t>Drivers</w:t>
      </w:r>
      <w:r w:rsidR="00F474B4">
        <w:t xml:space="preserve"> </w:t>
      </w:r>
      <w:r>
        <w:t>and</w:t>
      </w:r>
      <w:r w:rsidR="00F474B4">
        <w:t xml:space="preserve"> </w:t>
      </w:r>
      <w:r>
        <w:t>Retail</w:t>
      </w:r>
      <w:r w:rsidR="00F474B4">
        <w:t xml:space="preserve"> </w:t>
      </w:r>
      <w:r>
        <w:t>Managers.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232D68">
        <w:t>126</w:t>
      </w:r>
      <w:r>
        <w:t>).</w:t>
      </w:r>
    </w:p>
    <w:p w14:paraId="77A2A37A" w14:textId="6A15E31A" w:rsidR="00BE59E5" w:rsidRDefault="00BE59E5" w:rsidP="004641ED">
      <w:r>
        <w:rPr>
          <w:noProof/>
        </w:rPr>
        <w:drawing>
          <wp:inline distT="0" distB="0" distL="0" distR="0" wp14:anchorId="1FBC14D5" wp14:editId="6FDCFCF9">
            <wp:extent cx="2859030" cy="954026"/>
            <wp:effectExtent l="0" t="0" r="0" b="0"/>
            <wp:docPr id="1159845365" name="Picture 47" descr="Infographic showing that 49% of people employed in Queensland work regionally.&#10;Infographic showing that 17% of people employed in Queensland are aged 15-24 years old.&#10;Infographic showing that 74% of people in Queensland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45365" name="Picture 47" descr="Infographic showing that 49% of people employed in Queensland work regionally.&#10;Infographic showing that 17% of people employed in Queensland are aged 15-24 years old.&#10;Infographic showing that 74% of people in Queensland aged 25-34 years old hold a cert three or higher qualification.&#10;"/>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12733BFA" w14:textId="57F6A481" w:rsidR="004641ED" w:rsidRDefault="004641ED" w:rsidP="00614CF2">
      <w:pPr>
        <w:pStyle w:val="Caption"/>
      </w:pPr>
      <w:r>
        <w:lastRenderedPageBreak/>
        <w:t>Employment</w:t>
      </w:r>
      <w:r w:rsidR="00F474B4">
        <w:t xml:space="preserve"> </w:t>
      </w:r>
      <w:r>
        <w:t>by</w:t>
      </w:r>
      <w:r w:rsidR="00F474B4">
        <w:t xml:space="preserve"> </w:t>
      </w:r>
      <w:r>
        <w:t>region,</w:t>
      </w:r>
      <w:r w:rsidR="00F474B4">
        <w:t xml:space="preserve"> </w:t>
      </w:r>
      <w:r>
        <w:t>Queensland</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561C63" w14:paraId="21DB673E"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020FD942" w14:textId="77777777" w:rsidR="00561C63" w:rsidRDefault="00561C63">
            <w:pPr>
              <w:rPr>
                <w:color w:val="000000" w:themeColor="text1"/>
              </w:rPr>
            </w:pPr>
          </w:p>
        </w:tc>
        <w:tc>
          <w:tcPr>
            <w:tcW w:w="1241" w:type="pct"/>
            <w:gridSpan w:val="3"/>
          </w:tcPr>
          <w:p w14:paraId="350E5C7E" w14:textId="77777777" w:rsidR="00561C63" w:rsidRPr="001F20F9" w:rsidRDefault="00561C63" w:rsidP="00913D04">
            <w:pPr>
              <w:pStyle w:val="TableHeader"/>
              <w:jc w:val="center"/>
            </w:pPr>
            <w:r w:rsidRPr="001F20F9">
              <w:t>Employment</w:t>
            </w:r>
          </w:p>
        </w:tc>
        <w:tc>
          <w:tcPr>
            <w:tcW w:w="827" w:type="pct"/>
            <w:gridSpan w:val="2"/>
          </w:tcPr>
          <w:p w14:paraId="02FF2B5E" w14:textId="44105AE7" w:rsidR="00561C63" w:rsidRPr="001F20F9" w:rsidRDefault="00561C63" w:rsidP="00913D04">
            <w:pPr>
              <w:pStyle w:val="TableHeader"/>
              <w:jc w:val="center"/>
            </w:pPr>
            <w:r w:rsidRPr="001F20F9">
              <w:t>Employment</w:t>
            </w:r>
            <w:r w:rsidR="00F474B4" w:rsidRPr="001F20F9">
              <w:t xml:space="preserve"> </w:t>
            </w:r>
            <w:r w:rsidRPr="001F20F9">
              <w:t>profile</w:t>
            </w:r>
          </w:p>
        </w:tc>
        <w:tc>
          <w:tcPr>
            <w:tcW w:w="827" w:type="pct"/>
            <w:gridSpan w:val="2"/>
          </w:tcPr>
          <w:p w14:paraId="122F543F" w14:textId="302CCB38" w:rsidR="00561C63" w:rsidRPr="001F20F9" w:rsidRDefault="00561C63" w:rsidP="00913D04">
            <w:pPr>
              <w:pStyle w:val="TableHeader"/>
              <w:jc w:val="center"/>
            </w:pPr>
            <w:r w:rsidRPr="001F20F9">
              <w:t>Unemployment</w:t>
            </w:r>
            <w:r w:rsidR="00F474B4" w:rsidRPr="001F20F9">
              <w:t xml:space="preserve"> </w:t>
            </w:r>
            <w:r w:rsidRPr="001F20F9">
              <w:t>rate</w:t>
            </w:r>
          </w:p>
        </w:tc>
        <w:tc>
          <w:tcPr>
            <w:tcW w:w="827" w:type="pct"/>
            <w:gridSpan w:val="2"/>
          </w:tcPr>
          <w:p w14:paraId="3CBFB6FA" w14:textId="715A9924" w:rsidR="00561C63" w:rsidRPr="001F20F9" w:rsidRDefault="00561C63" w:rsidP="00913D04">
            <w:pPr>
              <w:pStyle w:val="TableHeader"/>
              <w:jc w:val="center"/>
            </w:pPr>
            <w:r w:rsidRPr="001F20F9">
              <w:t>Participation</w:t>
            </w:r>
            <w:r w:rsidR="00F474B4" w:rsidRPr="001F20F9">
              <w:t xml:space="preserve"> </w:t>
            </w:r>
            <w:r w:rsidRPr="001F20F9">
              <w:t>rate</w:t>
            </w:r>
          </w:p>
        </w:tc>
      </w:tr>
      <w:tr w:rsidR="00C66478" w14:paraId="00EADEC4" w14:textId="77777777" w:rsidTr="00E926E8">
        <w:trPr>
          <w:trHeight w:val="20"/>
        </w:trPr>
        <w:tc>
          <w:tcPr>
            <w:tcW w:w="1278" w:type="pct"/>
            <w:vMerge/>
          </w:tcPr>
          <w:p w14:paraId="791487DE" w14:textId="77777777" w:rsidR="00561C63" w:rsidRDefault="00561C63"/>
        </w:tc>
        <w:tc>
          <w:tcPr>
            <w:tcW w:w="413" w:type="pct"/>
            <w:shd w:val="clear" w:color="auto" w:fill="0E0048" w:themeFill="text2"/>
          </w:tcPr>
          <w:p w14:paraId="23AD4164" w14:textId="3670E72E" w:rsidR="00561C63" w:rsidRPr="001F20F9" w:rsidRDefault="00561C63" w:rsidP="001F20F9">
            <w:pPr>
              <w:pStyle w:val="TableHeader"/>
            </w:pPr>
            <w:r w:rsidRPr="001F20F9">
              <w:t>Nov</w:t>
            </w:r>
            <w:r w:rsidR="00F474B4" w:rsidRPr="001F20F9">
              <w:t xml:space="preserve"> </w:t>
            </w:r>
            <w:r w:rsidRPr="001F20F9">
              <w:t>2024</w:t>
            </w:r>
          </w:p>
        </w:tc>
        <w:tc>
          <w:tcPr>
            <w:tcW w:w="827" w:type="pct"/>
            <w:gridSpan w:val="2"/>
            <w:shd w:val="clear" w:color="auto" w:fill="0E0048" w:themeFill="text2"/>
          </w:tcPr>
          <w:p w14:paraId="48B268FA" w14:textId="1209D903" w:rsidR="00561C63" w:rsidRPr="001F20F9" w:rsidRDefault="00561C63"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7F721BE1" w14:textId="77777777" w:rsidR="00561C63" w:rsidRPr="001F20F9" w:rsidRDefault="00561C63" w:rsidP="001F20F9">
            <w:pPr>
              <w:pStyle w:val="TableHeader"/>
            </w:pPr>
            <w:r w:rsidRPr="001F20F9">
              <w:t>Part-time</w:t>
            </w:r>
          </w:p>
        </w:tc>
        <w:tc>
          <w:tcPr>
            <w:tcW w:w="413" w:type="pct"/>
            <w:shd w:val="clear" w:color="auto" w:fill="0E0048" w:themeFill="text2"/>
          </w:tcPr>
          <w:p w14:paraId="57A47781" w14:textId="77777777" w:rsidR="00561C63" w:rsidRPr="001F20F9" w:rsidRDefault="00561C63" w:rsidP="001F20F9">
            <w:pPr>
              <w:pStyle w:val="TableHeader"/>
            </w:pPr>
            <w:r w:rsidRPr="001F20F9">
              <w:t>Female</w:t>
            </w:r>
          </w:p>
        </w:tc>
        <w:tc>
          <w:tcPr>
            <w:tcW w:w="413" w:type="pct"/>
            <w:shd w:val="clear" w:color="auto" w:fill="0E0048" w:themeFill="text2"/>
          </w:tcPr>
          <w:p w14:paraId="5B8977F0" w14:textId="37166B84" w:rsidR="00561C63" w:rsidRPr="001F20F9" w:rsidRDefault="00561C63" w:rsidP="001F20F9">
            <w:pPr>
              <w:pStyle w:val="TableHeader"/>
            </w:pPr>
            <w:r w:rsidRPr="001F20F9">
              <w:t>Nov</w:t>
            </w:r>
            <w:r w:rsidR="00F474B4" w:rsidRPr="001F20F9">
              <w:t xml:space="preserve"> </w:t>
            </w:r>
            <w:r w:rsidRPr="001F20F9">
              <w:t>2024</w:t>
            </w:r>
          </w:p>
        </w:tc>
        <w:tc>
          <w:tcPr>
            <w:tcW w:w="414" w:type="pct"/>
            <w:shd w:val="clear" w:color="auto" w:fill="0E0048" w:themeFill="text2"/>
          </w:tcPr>
          <w:p w14:paraId="43CB177E" w14:textId="059FDA03" w:rsidR="00561C63" w:rsidRPr="001F20F9" w:rsidRDefault="00561C63"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6151066D" w14:textId="74276532" w:rsidR="00561C63" w:rsidRPr="001F20F9" w:rsidRDefault="00561C63" w:rsidP="001F20F9">
            <w:pPr>
              <w:pStyle w:val="TableHeader"/>
            </w:pPr>
            <w:r w:rsidRPr="001F20F9">
              <w:t>Nov</w:t>
            </w:r>
            <w:r w:rsidR="00F474B4" w:rsidRPr="001F20F9">
              <w:t xml:space="preserve"> </w:t>
            </w:r>
            <w:r w:rsidRPr="001F20F9">
              <w:t>2024</w:t>
            </w:r>
          </w:p>
        </w:tc>
        <w:tc>
          <w:tcPr>
            <w:tcW w:w="413" w:type="pct"/>
            <w:shd w:val="clear" w:color="auto" w:fill="0E0048" w:themeFill="text2"/>
          </w:tcPr>
          <w:p w14:paraId="7C7072A3" w14:textId="62F67533" w:rsidR="00561C63" w:rsidRPr="001F20F9" w:rsidRDefault="00561C63"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r>
      <w:tr w:rsidR="00C66478" w14:paraId="3212A52B" w14:textId="77777777" w:rsidTr="00E926E8">
        <w:trPr>
          <w:trHeight w:val="20"/>
        </w:trPr>
        <w:tc>
          <w:tcPr>
            <w:tcW w:w="1278" w:type="pct"/>
            <w:shd w:val="clear" w:color="auto" w:fill="F26322" w:themeFill="accent2"/>
          </w:tcPr>
          <w:p w14:paraId="532BEBFF" w14:textId="77777777" w:rsidR="00561C63" w:rsidRPr="003132CA" w:rsidRDefault="00561C63" w:rsidP="006D723E">
            <w:pPr>
              <w:rPr>
                <w:bCs/>
              </w:rPr>
            </w:pPr>
            <w:r w:rsidRPr="003132CA">
              <w:rPr>
                <w:bCs/>
              </w:rPr>
              <w:t>Region</w:t>
            </w:r>
          </w:p>
        </w:tc>
        <w:tc>
          <w:tcPr>
            <w:tcW w:w="413" w:type="pct"/>
            <w:shd w:val="clear" w:color="auto" w:fill="F26322" w:themeFill="accent2"/>
          </w:tcPr>
          <w:p w14:paraId="57097D09" w14:textId="77777777" w:rsidR="00561C63" w:rsidRPr="003132CA" w:rsidRDefault="00561C63" w:rsidP="006D723E">
            <w:pPr>
              <w:rPr>
                <w:bCs/>
              </w:rPr>
            </w:pPr>
            <w:r w:rsidRPr="003132CA">
              <w:rPr>
                <w:bCs/>
              </w:rPr>
              <w:t>‘000</w:t>
            </w:r>
          </w:p>
        </w:tc>
        <w:tc>
          <w:tcPr>
            <w:tcW w:w="414" w:type="pct"/>
            <w:shd w:val="clear" w:color="auto" w:fill="F26322" w:themeFill="accent2"/>
          </w:tcPr>
          <w:p w14:paraId="220EB596" w14:textId="77777777" w:rsidR="00561C63" w:rsidRPr="003132CA" w:rsidRDefault="00561C63" w:rsidP="006D723E">
            <w:pPr>
              <w:rPr>
                <w:bCs/>
              </w:rPr>
            </w:pPr>
            <w:r w:rsidRPr="003132CA">
              <w:rPr>
                <w:bCs/>
              </w:rPr>
              <w:t>‘000</w:t>
            </w:r>
          </w:p>
        </w:tc>
        <w:tc>
          <w:tcPr>
            <w:tcW w:w="413" w:type="pct"/>
            <w:shd w:val="clear" w:color="auto" w:fill="F26322" w:themeFill="accent2"/>
          </w:tcPr>
          <w:p w14:paraId="295903E0" w14:textId="77777777" w:rsidR="00561C63" w:rsidRPr="003132CA" w:rsidRDefault="00561C63" w:rsidP="006D723E">
            <w:pPr>
              <w:rPr>
                <w:bCs/>
              </w:rPr>
            </w:pPr>
            <w:r w:rsidRPr="003132CA">
              <w:rPr>
                <w:bCs/>
              </w:rPr>
              <w:t>%</w:t>
            </w:r>
          </w:p>
        </w:tc>
        <w:tc>
          <w:tcPr>
            <w:tcW w:w="413" w:type="pct"/>
            <w:shd w:val="clear" w:color="auto" w:fill="F26322" w:themeFill="accent2"/>
          </w:tcPr>
          <w:p w14:paraId="56F66DAF" w14:textId="77777777" w:rsidR="00561C63" w:rsidRPr="003132CA" w:rsidRDefault="00561C63" w:rsidP="006D723E">
            <w:pPr>
              <w:rPr>
                <w:bCs/>
              </w:rPr>
            </w:pPr>
            <w:r w:rsidRPr="003132CA">
              <w:rPr>
                <w:bCs/>
              </w:rPr>
              <w:t>%</w:t>
            </w:r>
          </w:p>
        </w:tc>
        <w:tc>
          <w:tcPr>
            <w:tcW w:w="413" w:type="pct"/>
            <w:shd w:val="clear" w:color="auto" w:fill="F26322" w:themeFill="accent2"/>
          </w:tcPr>
          <w:p w14:paraId="46DAAD16" w14:textId="77777777" w:rsidR="00561C63" w:rsidRPr="003132CA" w:rsidRDefault="00561C63" w:rsidP="006D723E">
            <w:pPr>
              <w:rPr>
                <w:bCs/>
              </w:rPr>
            </w:pPr>
            <w:r w:rsidRPr="003132CA">
              <w:rPr>
                <w:bCs/>
              </w:rPr>
              <w:t>%</w:t>
            </w:r>
          </w:p>
        </w:tc>
        <w:tc>
          <w:tcPr>
            <w:tcW w:w="413" w:type="pct"/>
            <w:shd w:val="clear" w:color="auto" w:fill="F26322" w:themeFill="accent2"/>
          </w:tcPr>
          <w:p w14:paraId="4E2F0F04" w14:textId="77777777" w:rsidR="00561C63" w:rsidRPr="003132CA" w:rsidRDefault="00561C63" w:rsidP="006D723E">
            <w:pPr>
              <w:rPr>
                <w:bCs/>
              </w:rPr>
            </w:pPr>
            <w:r w:rsidRPr="003132CA">
              <w:rPr>
                <w:bCs/>
              </w:rPr>
              <w:t>%</w:t>
            </w:r>
          </w:p>
        </w:tc>
        <w:tc>
          <w:tcPr>
            <w:tcW w:w="414" w:type="pct"/>
            <w:shd w:val="clear" w:color="auto" w:fill="F26322" w:themeFill="accent2"/>
          </w:tcPr>
          <w:p w14:paraId="7E5FE71D" w14:textId="71E98AE0" w:rsidR="00561C63" w:rsidRPr="003132CA" w:rsidRDefault="00561C63"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40323B7F" w14:textId="77777777" w:rsidR="00561C63" w:rsidRPr="003132CA" w:rsidRDefault="00561C63" w:rsidP="006D723E">
            <w:pPr>
              <w:rPr>
                <w:bCs/>
              </w:rPr>
            </w:pPr>
            <w:r w:rsidRPr="003132CA">
              <w:rPr>
                <w:bCs/>
              </w:rPr>
              <w:t>%</w:t>
            </w:r>
          </w:p>
        </w:tc>
        <w:tc>
          <w:tcPr>
            <w:tcW w:w="413" w:type="pct"/>
            <w:shd w:val="clear" w:color="auto" w:fill="F26322" w:themeFill="accent2"/>
          </w:tcPr>
          <w:p w14:paraId="622149A2" w14:textId="32B10A85" w:rsidR="00561C63" w:rsidRPr="003132CA" w:rsidRDefault="00561C63" w:rsidP="006D723E">
            <w:pPr>
              <w:rPr>
                <w:bCs/>
              </w:rPr>
            </w:pPr>
            <w:r w:rsidRPr="003132CA">
              <w:rPr>
                <w:bCs/>
              </w:rPr>
              <w:t>%</w:t>
            </w:r>
            <w:r w:rsidR="00F474B4" w:rsidRPr="003132CA">
              <w:rPr>
                <w:bCs/>
              </w:rPr>
              <w:t xml:space="preserve"> </w:t>
            </w:r>
            <w:r w:rsidRPr="003132CA">
              <w:rPr>
                <w:bCs/>
              </w:rPr>
              <w:t>pts</w:t>
            </w:r>
          </w:p>
        </w:tc>
      </w:tr>
      <w:tr w:rsidR="00561C63" w14:paraId="76D16400" w14:textId="77777777" w:rsidTr="00E926E8">
        <w:trPr>
          <w:trHeight w:val="20"/>
        </w:trPr>
        <w:tc>
          <w:tcPr>
            <w:tcW w:w="1278" w:type="pct"/>
          </w:tcPr>
          <w:p w14:paraId="105729E2" w14:textId="4AD1F4EB" w:rsidR="00561C63" w:rsidRPr="006D723E" w:rsidRDefault="00561C63" w:rsidP="006D723E">
            <w:r w:rsidRPr="006D723E">
              <w:t>Greater</w:t>
            </w:r>
            <w:r w:rsidR="00F474B4">
              <w:t xml:space="preserve"> </w:t>
            </w:r>
            <w:r w:rsidRPr="006D723E">
              <w:t>Brisbane</w:t>
            </w:r>
          </w:p>
        </w:tc>
        <w:tc>
          <w:tcPr>
            <w:tcW w:w="413" w:type="pct"/>
          </w:tcPr>
          <w:p w14:paraId="7AEE6C9C" w14:textId="77777777" w:rsidR="00561C63" w:rsidRPr="00473C2C" w:rsidRDefault="00561C63" w:rsidP="00473C2C">
            <w:r w:rsidRPr="00473C2C">
              <w:t>1,519.0</w:t>
            </w:r>
          </w:p>
        </w:tc>
        <w:tc>
          <w:tcPr>
            <w:tcW w:w="414" w:type="pct"/>
          </w:tcPr>
          <w:p w14:paraId="27C98EA4" w14:textId="77777777" w:rsidR="00561C63" w:rsidRPr="00473C2C" w:rsidRDefault="00561C63" w:rsidP="00473C2C">
            <w:r w:rsidRPr="00473C2C">
              <w:t>56.9</w:t>
            </w:r>
          </w:p>
        </w:tc>
        <w:tc>
          <w:tcPr>
            <w:tcW w:w="413" w:type="pct"/>
          </w:tcPr>
          <w:p w14:paraId="7A71E7B1" w14:textId="77777777" w:rsidR="00561C63" w:rsidRPr="00473C2C" w:rsidRDefault="00561C63" w:rsidP="00473C2C">
            <w:r w:rsidRPr="00473C2C">
              <w:t>3.9</w:t>
            </w:r>
          </w:p>
        </w:tc>
        <w:tc>
          <w:tcPr>
            <w:tcW w:w="413" w:type="pct"/>
          </w:tcPr>
          <w:p w14:paraId="7ED26164" w14:textId="77777777" w:rsidR="00561C63" w:rsidRPr="00473C2C" w:rsidRDefault="00561C63" w:rsidP="00473C2C">
            <w:r w:rsidRPr="00473C2C">
              <w:t>30</w:t>
            </w:r>
          </w:p>
        </w:tc>
        <w:tc>
          <w:tcPr>
            <w:tcW w:w="413" w:type="pct"/>
          </w:tcPr>
          <w:p w14:paraId="67EF2F57" w14:textId="77777777" w:rsidR="00561C63" w:rsidRPr="00473C2C" w:rsidRDefault="00561C63" w:rsidP="00473C2C">
            <w:r w:rsidRPr="00473C2C">
              <w:t>49</w:t>
            </w:r>
          </w:p>
        </w:tc>
        <w:tc>
          <w:tcPr>
            <w:tcW w:w="413" w:type="pct"/>
          </w:tcPr>
          <w:p w14:paraId="5DF7F9BD" w14:textId="77777777" w:rsidR="00561C63" w:rsidRPr="00473C2C" w:rsidRDefault="00561C63" w:rsidP="00473C2C">
            <w:r w:rsidRPr="00473C2C">
              <w:t>3.8</w:t>
            </w:r>
          </w:p>
        </w:tc>
        <w:tc>
          <w:tcPr>
            <w:tcW w:w="414" w:type="pct"/>
          </w:tcPr>
          <w:p w14:paraId="0D34BF66" w14:textId="77777777" w:rsidR="00561C63" w:rsidRPr="00473C2C" w:rsidRDefault="00561C63" w:rsidP="00473C2C">
            <w:r w:rsidRPr="00473C2C">
              <w:t>-0.4</w:t>
            </w:r>
          </w:p>
        </w:tc>
        <w:tc>
          <w:tcPr>
            <w:tcW w:w="413" w:type="pct"/>
          </w:tcPr>
          <w:p w14:paraId="3B9F6992" w14:textId="77777777" w:rsidR="00561C63" w:rsidRPr="00473C2C" w:rsidRDefault="00561C63" w:rsidP="00473C2C">
            <w:r w:rsidRPr="00473C2C">
              <w:t>68.9</w:t>
            </w:r>
          </w:p>
        </w:tc>
        <w:tc>
          <w:tcPr>
            <w:tcW w:w="413" w:type="pct"/>
          </w:tcPr>
          <w:p w14:paraId="6DA1E4BF" w14:textId="77777777" w:rsidR="00561C63" w:rsidRPr="00473C2C" w:rsidRDefault="00561C63" w:rsidP="00473C2C">
            <w:r w:rsidRPr="00473C2C">
              <w:t>0.2</w:t>
            </w:r>
          </w:p>
        </w:tc>
      </w:tr>
      <w:tr w:rsidR="00561C63" w14:paraId="6E68CA8E" w14:textId="77777777" w:rsidTr="00E926E8">
        <w:trPr>
          <w:trHeight w:val="20"/>
        </w:trPr>
        <w:tc>
          <w:tcPr>
            <w:tcW w:w="1278" w:type="pct"/>
          </w:tcPr>
          <w:p w14:paraId="59F65480" w14:textId="77777777" w:rsidR="00561C63" w:rsidRPr="006D723E" w:rsidRDefault="00561C63" w:rsidP="006D723E">
            <w:r w:rsidRPr="006D723E">
              <w:t>Cairns</w:t>
            </w:r>
          </w:p>
        </w:tc>
        <w:tc>
          <w:tcPr>
            <w:tcW w:w="413" w:type="pct"/>
          </w:tcPr>
          <w:p w14:paraId="5A14A01E" w14:textId="77777777" w:rsidR="00561C63" w:rsidRPr="00473C2C" w:rsidRDefault="00561C63" w:rsidP="00473C2C">
            <w:r w:rsidRPr="00473C2C">
              <w:t>147.6</w:t>
            </w:r>
          </w:p>
        </w:tc>
        <w:tc>
          <w:tcPr>
            <w:tcW w:w="414" w:type="pct"/>
          </w:tcPr>
          <w:p w14:paraId="644F9522" w14:textId="77777777" w:rsidR="00561C63" w:rsidRPr="00473C2C" w:rsidRDefault="00561C63" w:rsidP="00473C2C">
            <w:r w:rsidRPr="00473C2C">
              <w:t>3.7</w:t>
            </w:r>
          </w:p>
        </w:tc>
        <w:tc>
          <w:tcPr>
            <w:tcW w:w="413" w:type="pct"/>
          </w:tcPr>
          <w:p w14:paraId="5C192B51" w14:textId="77777777" w:rsidR="00561C63" w:rsidRPr="00473C2C" w:rsidRDefault="00561C63" w:rsidP="00473C2C">
            <w:r w:rsidRPr="00473C2C">
              <w:t>2.6</w:t>
            </w:r>
          </w:p>
        </w:tc>
        <w:tc>
          <w:tcPr>
            <w:tcW w:w="413" w:type="pct"/>
          </w:tcPr>
          <w:p w14:paraId="4C9FA6D4" w14:textId="77777777" w:rsidR="00561C63" w:rsidRPr="00473C2C" w:rsidRDefault="00561C63" w:rsidP="00473C2C">
            <w:r w:rsidRPr="00473C2C">
              <w:t>29</w:t>
            </w:r>
          </w:p>
        </w:tc>
        <w:tc>
          <w:tcPr>
            <w:tcW w:w="413" w:type="pct"/>
          </w:tcPr>
          <w:p w14:paraId="23CFFC24" w14:textId="77777777" w:rsidR="00561C63" w:rsidRPr="00473C2C" w:rsidRDefault="00561C63" w:rsidP="00473C2C">
            <w:r w:rsidRPr="00473C2C">
              <w:t>50</w:t>
            </w:r>
          </w:p>
        </w:tc>
        <w:tc>
          <w:tcPr>
            <w:tcW w:w="413" w:type="pct"/>
          </w:tcPr>
          <w:p w14:paraId="7D08C4D8" w14:textId="77777777" w:rsidR="00561C63" w:rsidRPr="00473C2C" w:rsidRDefault="00561C63" w:rsidP="00473C2C">
            <w:r w:rsidRPr="00473C2C">
              <w:t>3.7</w:t>
            </w:r>
          </w:p>
        </w:tc>
        <w:tc>
          <w:tcPr>
            <w:tcW w:w="414" w:type="pct"/>
          </w:tcPr>
          <w:p w14:paraId="54749584" w14:textId="77777777" w:rsidR="00561C63" w:rsidRPr="00473C2C" w:rsidRDefault="00561C63" w:rsidP="00473C2C">
            <w:r w:rsidRPr="00473C2C">
              <w:t>-0.4</w:t>
            </w:r>
          </w:p>
        </w:tc>
        <w:tc>
          <w:tcPr>
            <w:tcW w:w="413" w:type="pct"/>
          </w:tcPr>
          <w:p w14:paraId="1798DD52" w14:textId="77777777" w:rsidR="00561C63" w:rsidRPr="00473C2C" w:rsidRDefault="00561C63" w:rsidP="00473C2C">
            <w:r w:rsidRPr="00473C2C">
              <w:t>68.9</w:t>
            </w:r>
          </w:p>
        </w:tc>
        <w:tc>
          <w:tcPr>
            <w:tcW w:w="413" w:type="pct"/>
          </w:tcPr>
          <w:p w14:paraId="5E6F49A3" w14:textId="77777777" w:rsidR="00561C63" w:rsidRPr="00473C2C" w:rsidRDefault="00561C63" w:rsidP="00473C2C">
            <w:r w:rsidRPr="00473C2C">
              <w:t>0.2</w:t>
            </w:r>
          </w:p>
        </w:tc>
      </w:tr>
      <w:tr w:rsidR="00561C63" w14:paraId="26405A02" w14:textId="77777777" w:rsidTr="00E926E8">
        <w:trPr>
          <w:trHeight w:val="20"/>
        </w:trPr>
        <w:tc>
          <w:tcPr>
            <w:tcW w:w="1278" w:type="pct"/>
          </w:tcPr>
          <w:p w14:paraId="452F8958" w14:textId="3275DC66" w:rsidR="00561C63" w:rsidRPr="006D723E" w:rsidRDefault="00561C63" w:rsidP="006D723E">
            <w:r w:rsidRPr="006D723E">
              <w:t>Darling</w:t>
            </w:r>
            <w:r w:rsidR="00F474B4">
              <w:t xml:space="preserve"> </w:t>
            </w:r>
            <w:r w:rsidRPr="006D723E">
              <w:t>Downs</w:t>
            </w:r>
            <w:r w:rsidR="00F474B4">
              <w:t xml:space="preserve"> </w:t>
            </w:r>
            <w:r w:rsidRPr="006D723E">
              <w:t>–</w:t>
            </w:r>
            <w:r w:rsidR="00F474B4">
              <w:t xml:space="preserve"> </w:t>
            </w:r>
            <w:r w:rsidRPr="006D723E">
              <w:t>Maranoa</w:t>
            </w:r>
          </w:p>
        </w:tc>
        <w:tc>
          <w:tcPr>
            <w:tcW w:w="413" w:type="pct"/>
          </w:tcPr>
          <w:p w14:paraId="4BB4D434" w14:textId="77777777" w:rsidR="00561C63" w:rsidRPr="00473C2C" w:rsidRDefault="00561C63" w:rsidP="00473C2C">
            <w:r w:rsidRPr="00473C2C">
              <w:t>70.0</w:t>
            </w:r>
          </w:p>
        </w:tc>
        <w:tc>
          <w:tcPr>
            <w:tcW w:w="414" w:type="pct"/>
          </w:tcPr>
          <w:p w14:paraId="733DA38F" w14:textId="77777777" w:rsidR="00561C63" w:rsidRPr="00473C2C" w:rsidRDefault="00561C63" w:rsidP="00473C2C">
            <w:r w:rsidRPr="00473C2C">
              <w:t>1.8</w:t>
            </w:r>
          </w:p>
        </w:tc>
        <w:tc>
          <w:tcPr>
            <w:tcW w:w="413" w:type="pct"/>
          </w:tcPr>
          <w:p w14:paraId="1EB88888" w14:textId="77777777" w:rsidR="00561C63" w:rsidRPr="00473C2C" w:rsidRDefault="00561C63" w:rsidP="00473C2C">
            <w:r w:rsidRPr="00473C2C">
              <w:t>2.6</w:t>
            </w:r>
          </w:p>
        </w:tc>
        <w:tc>
          <w:tcPr>
            <w:tcW w:w="413" w:type="pct"/>
          </w:tcPr>
          <w:p w14:paraId="285A8C52" w14:textId="77777777" w:rsidR="00561C63" w:rsidRPr="00473C2C" w:rsidRDefault="00561C63" w:rsidP="00473C2C">
            <w:r w:rsidRPr="00473C2C">
              <w:t>34</w:t>
            </w:r>
          </w:p>
        </w:tc>
        <w:tc>
          <w:tcPr>
            <w:tcW w:w="413" w:type="pct"/>
          </w:tcPr>
          <w:p w14:paraId="34C5E122" w14:textId="77777777" w:rsidR="00561C63" w:rsidRPr="00473C2C" w:rsidRDefault="00561C63" w:rsidP="00473C2C">
            <w:r w:rsidRPr="00473C2C">
              <w:t>45</w:t>
            </w:r>
          </w:p>
        </w:tc>
        <w:tc>
          <w:tcPr>
            <w:tcW w:w="413" w:type="pct"/>
          </w:tcPr>
          <w:p w14:paraId="265AA9CC" w14:textId="77777777" w:rsidR="00561C63" w:rsidRPr="00473C2C" w:rsidRDefault="00561C63" w:rsidP="00473C2C">
            <w:r w:rsidRPr="00473C2C">
              <w:t>2.9</w:t>
            </w:r>
          </w:p>
        </w:tc>
        <w:tc>
          <w:tcPr>
            <w:tcW w:w="414" w:type="pct"/>
          </w:tcPr>
          <w:p w14:paraId="7F30C5C8" w14:textId="77777777" w:rsidR="00561C63" w:rsidRPr="00473C2C" w:rsidRDefault="00561C63" w:rsidP="00473C2C">
            <w:r w:rsidRPr="00473C2C">
              <w:t>-0.1</w:t>
            </w:r>
          </w:p>
        </w:tc>
        <w:tc>
          <w:tcPr>
            <w:tcW w:w="413" w:type="pct"/>
          </w:tcPr>
          <w:p w14:paraId="0D207F39" w14:textId="77777777" w:rsidR="00561C63" w:rsidRPr="00473C2C" w:rsidRDefault="00561C63" w:rsidP="00473C2C">
            <w:r w:rsidRPr="00473C2C">
              <w:t>66.3</w:t>
            </w:r>
          </w:p>
        </w:tc>
        <w:tc>
          <w:tcPr>
            <w:tcW w:w="413" w:type="pct"/>
          </w:tcPr>
          <w:p w14:paraId="32BD6109" w14:textId="77777777" w:rsidR="00561C63" w:rsidRPr="00473C2C" w:rsidRDefault="00561C63" w:rsidP="00473C2C">
            <w:r w:rsidRPr="00473C2C">
              <w:t>0.9</w:t>
            </w:r>
          </w:p>
        </w:tc>
      </w:tr>
      <w:tr w:rsidR="00561C63" w14:paraId="70CEE5BE" w14:textId="77777777" w:rsidTr="00E926E8">
        <w:trPr>
          <w:trHeight w:val="20"/>
        </w:trPr>
        <w:tc>
          <w:tcPr>
            <w:tcW w:w="1278" w:type="pct"/>
          </w:tcPr>
          <w:p w14:paraId="0DC9BA00" w14:textId="673B3AEE" w:rsidR="00561C63" w:rsidRPr="006D723E" w:rsidRDefault="00561C63" w:rsidP="006D723E">
            <w:r w:rsidRPr="006D723E">
              <w:t>Central</w:t>
            </w:r>
            <w:r w:rsidR="00F474B4">
              <w:t xml:space="preserve"> </w:t>
            </w:r>
            <w:r w:rsidRPr="006D723E">
              <w:t>Queensland</w:t>
            </w:r>
          </w:p>
        </w:tc>
        <w:tc>
          <w:tcPr>
            <w:tcW w:w="413" w:type="pct"/>
          </w:tcPr>
          <w:p w14:paraId="0EF1391E" w14:textId="77777777" w:rsidR="00561C63" w:rsidRPr="00473C2C" w:rsidRDefault="00561C63" w:rsidP="00473C2C">
            <w:r w:rsidRPr="00473C2C">
              <w:t>131.1</w:t>
            </w:r>
          </w:p>
        </w:tc>
        <w:tc>
          <w:tcPr>
            <w:tcW w:w="414" w:type="pct"/>
          </w:tcPr>
          <w:p w14:paraId="5728E054" w14:textId="77777777" w:rsidR="00561C63" w:rsidRPr="00473C2C" w:rsidRDefault="00561C63" w:rsidP="00473C2C">
            <w:r w:rsidRPr="00473C2C">
              <w:t>3.8</w:t>
            </w:r>
          </w:p>
        </w:tc>
        <w:tc>
          <w:tcPr>
            <w:tcW w:w="413" w:type="pct"/>
          </w:tcPr>
          <w:p w14:paraId="5632EBB4" w14:textId="77777777" w:rsidR="00561C63" w:rsidRPr="00473C2C" w:rsidRDefault="00561C63" w:rsidP="00473C2C">
            <w:r w:rsidRPr="00473C2C">
              <w:t>3.0</w:t>
            </w:r>
          </w:p>
        </w:tc>
        <w:tc>
          <w:tcPr>
            <w:tcW w:w="413" w:type="pct"/>
          </w:tcPr>
          <w:p w14:paraId="7A893586" w14:textId="77777777" w:rsidR="00561C63" w:rsidRPr="00473C2C" w:rsidRDefault="00561C63" w:rsidP="00473C2C">
            <w:r w:rsidRPr="00473C2C">
              <w:t>25</w:t>
            </w:r>
          </w:p>
        </w:tc>
        <w:tc>
          <w:tcPr>
            <w:tcW w:w="413" w:type="pct"/>
          </w:tcPr>
          <w:p w14:paraId="7CD74D69" w14:textId="77777777" w:rsidR="00561C63" w:rsidRPr="00473C2C" w:rsidRDefault="00561C63" w:rsidP="00473C2C">
            <w:r w:rsidRPr="00473C2C">
              <w:t>47</w:t>
            </w:r>
          </w:p>
        </w:tc>
        <w:tc>
          <w:tcPr>
            <w:tcW w:w="413" w:type="pct"/>
          </w:tcPr>
          <w:p w14:paraId="6AC1BF89" w14:textId="77777777" w:rsidR="00561C63" w:rsidRPr="00473C2C" w:rsidRDefault="00561C63" w:rsidP="00473C2C">
            <w:r w:rsidRPr="00473C2C">
              <w:t>4.1</w:t>
            </w:r>
          </w:p>
        </w:tc>
        <w:tc>
          <w:tcPr>
            <w:tcW w:w="414" w:type="pct"/>
          </w:tcPr>
          <w:p w14:paraId="25DDD77E" w14:textId="77777777" w:rsidR="00561C63" w:rsidRPr="00473C2C" w:rsidRDefault="00561C63" w:rsidP="00473C2C">
            <w:r w:rsidRPr="00473C2C">
              <w:t>-0.4</w:t>
            </w:r>
          </w:p>
        </w:tc>
        <w:tc>
          <w:tcPr>
            <w:tcW w:w="413" w:type="pct"/>
          </w:tcPr>
          <w:p w14:paraId="4AA0C5C1" w14:textId="77777777" w:rsidR="00561C63" w:rsidRPr="00473C2C" w:rsidRDefault="00561C63" w:rsidP="00473C2C">
            <w:r w:rsidRPr="00473C2C">
              <w:t>70.5</w:t>
            </w:r>
          </w:p>
        </w:tc>
        <w:tc>
          <w:tcPr>
            <w:tcW w:w="413" w:type="pct"/>
          </w:tcPr>
          <w:p w14:paraId="14CF53CF" w14:textId="77777777" w:rsidR="00561C63" w:rsidRPr="00473C2C" w:rsidRDefault="00561C63" w:rsidP="00473C2C">
            <w:r w:rsidRPr="00473C2C">
              <w:t>0.6</w:t>
            </w:r>
          </w:p>
        </w:tc>
      </w:tr>
      <w:tr w:rsidR="00561C63" w14:paraId="6C0BF091" w14:textId="77777777" w:rsidTr="00E926E8">
        <w:trPr>
          <w:trHeight w:val="20"/>
        </w:trPr>
        <w:tc>
          <w:tcPr>
            <w:tcW w:w="1278" w:type="pct"/>
          </w:tcPr>
          <w:p w14:paraId="4C50970B" w14:textId="40B92A92" w:rsidR="00561C63" w:rsidRPr="006D723E" w:rsidRDefault="00561C63" w:rsidP="006D723E">
            <w:r w:rsidRPr="006D723E">
              <w:t>Gold</w:t>
            </w:r>
            <w:r w:rsidR="00F474B4">
              <w:t xml:space="preserve"> </w:t>
            </w:r>
            <w:r w:rsidRPr="006D723E">
              <w:t>Coast</w:t>
            </w:r>
          </w:p>
        </w:tc>
        <w:tc>
          <w:tcPr>
            <w:tcW w:w="413" w:type="pct"/>
          </w:tcPr>
          <w:p w14:paraId="4ABF65ED" w14:textId="77777777" w:rsidR="00561C63" w:rsidRPr="00473C2C" w:rsidRDefault="00561C63" w:rsidP="00473C2C">
            <w:r w:rsidRPr="00473C2C">
              <w:t>397.4</w:t>
            </w:r>
          </w:p>
        </w:tc>
        <w:tc>
          <w:tcPr>
            <w:tcW w:w="414" w:type="pct"/>
          </w:tcPr>
          <w:p w14:paraId="2BB60246" w14:textId="77777777" w:rsidR="00561C63" w:rsidRPr="00473C2C" w:rsidRDefault="00561C63" w:rsidP="00473C2C">
            <w:r w:rsidRPr="00473C2C">
              <w:t>16.8</w:t>
            </w:r>
          </w:p>
        </w:tc>
        <w:tc>
          <w:tcPr>
            <w:tcW w:w="413" w:type="pct"/>
          </w:tcPr>
          <w:p w14:paraId="008214B8" w14:textId="77777777" w:rsidR="00561C63" w:rsidRPr="00473C2C" w:rsidRDefault="00561C63" w:rsidP="00473C2C">
            <w:r w:rsidRPr="00473C2C">
              <w:t>4.4</w:t>
            </w:r>
          </w:p>
        </w:tc>
        <w:tc>
          <w:tcPr>
            <w:tcW w:w="413" w:type="pct"/>
          </w:tcPr>
          <w:p w14:paraId="19618FCB" w14:textId="77777777" w:rsidR="00561C63" w:rsidRPr="00473C2C" w:rsidRDefault="00561C63" w:rsidP="00473C2C">
            <w:r w:rsidRPr="00473C2C">
              <w:t>34</w:t>
            </w:r>
          </w:p>
        </w:tc>
        <w:tc>
          <w:tcPr>
            <w:tcW w:w="413" w:type="pct"/>
          </w:tcPr>
          <w:p w14:paraId="4ED61405" w14:textId="77777777" w:rsidR="00561C63" w:rsidRPr="00473C2C" w:rsidRDefault="00561C63" w:rsidP="00473C2C">
            <w:r w:rsidRPr="00473C2C">
              <w:t>48</w:t>
            </w:r>
          </w:p>
        </w:tc>
        <w:tc>
          <w:tcPr>
            <w:tcW w:w="413" w:type="pct"/>
          </w:tcPr>
          <w:p w14:paraId="05CAEEC8" w14:textId="77777777" w:rsidR="00561C63" w:rsidRPr="00473C2C" w:rsidRDefault="00561C63" w:rsidP="00473C2C">
            <w:r w:rsidRPr="00473C2C">
              <w:t>2.9</w:t>
            </w:r>
          </w:p>
        </w:tc>
        <w:tc>
          <w:tcPr>
            <w:tcW w:w="414" w:type="pct"/>
          </w:tcPr>
          <w:p w14:paraId="55371A1D" w14:textId="77777777" w:rsidR="00561C63" w:rsidRPr="00473C2C" w:rsidRDefault="00561C63" w:rsidP="00473C2C">
            <w:r w:rsidRPr="00473C2C">
              <w:t>-0.1</w:t>
            </w:r>
          </w:p>
        </w:tc>
        <w:tc>
          <w:tcPr>
            <w:tcW w:w="413" w:type="pct"/>
          </w:tcPr>
          <w:p w14:paraId="3DF1B1DD" w14:textId="77777777" w:rsidR="00561C63" w:rsidRPr="00473C2C" w:rsidRDefault="00561C63" w:rsidP="00473C2C">
            <w:r w:rsidRPr="00473C2C">
              <w:t>69.4</w:t>
            </w:r>
          </w:p>
        </w:tc>
        <w:tc>
          <w:tcPr>
            <w:tcW w:w="413" w:type="pct"/>
          </w:tcPr>
          <w:p w14:paraId="7C413144" w14:textId="77777777" w:rsidR="00561C63" w:rsidRPr="00473C2C" w:rsidRDefault="00561C63" w:rsidP="00473C2C">
            <w:r w:rsidRPr="00473C2C">
              <w:t>1.0</w:t>
            </w:r>
          </w:p>
        </w:tc>
      </w:tr>
      <w:tr w:rsidR="00561C63" w14:paraId="0CE57F1D" w14:textId="77777777" w:rsidTr="00E926E8">
        <w:trPr>
          <w:trHeight w:val="20"/>
        </w:trPr>
        <w:tc>
          <w:tcPr>
            <w:tcW w:w="1278" w:type="pct"/>
          </w:tcPr>
          <w:p w14:paraId="2118D60D" w14:textId="3078D879" w:rsidR="00561C63" w:rsidRPr="006D723E" w:rsidRDefault="00561C63" w:rsidP="006D723E">
            <w:r w:rsidRPr="006D723E">
              <w:t>Mackay</w:t>
            </w:r>
            <w:r w:rsidR="00F474B4">
              <w:t xml:space="preserve"> </w:t>
            </w:r>
            <w:r w:rsidRPr="006D723E">
              <w:t>–</w:t>
            </w:r>
            <w:r w:rsidR="00F474B4">
              <w:t xml:space="preserve"> </w:t>
            </w:r>
            <w:r w:rsidRPr="006D723E">
              <w:t>Isaac</w:t>
            </w:r>
            <w:r w:rsidR="00F474B4">
              <w:t xml:space="preserve"> </w:t>
            </w:r>
            <w:r w:rsidRPr="006D723E">
              <w:t>–</w:t>
            </w:r>
            <w:r w:rsidR="00F474B4">
              <w:t xml:space="preserve"> </w:t>
            </w:r>
            <w:r w:rsidRPr="006D723E">
              <w:t>Whitsunday</w:t>
            </w:r>
          </w:p>
        </w:tc>
        <w:tc>
          <w:tcPr>
            <w:tcW w:w="413" w:type="pct"/>
          </w:tcPr>
          <w:p w14:paraId="50D86F70" w14:textId="77777777" w:rsidR="00561C63" w:rsidRPr="00473C2C" w:rsidRDefault="00561C63" w:rsidP="00473C2C">
            <w:r w:rsidRPr="00473C2C">
              <w:t>112.2</w:t>
            </w:r>
          </w:p>
        </w:tc>
        <w:tc>
          <w:tcPr>
            <w:tcW w:w="414" w:type="pct"/>
          </w:tcPr>
          <w:p w14:paraId="1A37F6CE" w14:textId="77777777" w:rsidR="00561C63" w:rsidRPr="00473C2C" w:rsidRDefault="00561C63" w:rsidP="00473C2C">
            <w:r w:rsidRPr="00473C2C">
              <w:t>3.2</w:t>
            </w:r>
          </w:p>
        </w:tc>
        <w:tc>
          <w:tcPr>
            <w:tcW w:w="413" w:type="pct"/>
          </w:tcPr>
          <w:p w14:paraId="7003EB83" w14:textId="77777777" w:rsidR="00561C63" w:rsidRPr="00473C2C" w:rsidRDefault="00561C63" w:rsidP="00473C2C">
            <w:r w:rsidRPr="00473C2C">
              <w:t>3.0</w:t>
            </w:r>
          </w:p>
        </w:tc>
        <w:tc>
          <w:tcPr>
            <w:tcW w:w="413" w:type="pct"/>
          </w:tcPr>
          <w:p w14:paraId="616F0702" w14:textId="77777777" w:rsidR="00561C63" w:rsidRPr="00473C2C" w:rsidRDefault="00561C63" w:rsidP="00473C2C">
            <w:r w:rsidRPr="00473C2C">
              <w:t>26</w:t>
            </w:r>
          </w:p>
        </w:tc>
        <w:tc>
          <w:tcPr>
            <w:tcW w:w="413" w:type="pct"/>
          </w:tcPr>
          <w:p w14:paraId="7B6CD2D5" w14:textId="77777777" w:rsidR="00561C63" w:rsidRPr="00473C2C" w:rsidRDefault="00561C63" w:rsidP="00473C2C">
            <w:r w:rsidRPr="00473C2C">
              <w:t>45</w:t>
            </w:r>
          </w:p>
        </w:tc>
        <w:tc>
          <w:tcPr>
            <w:tcW w:w="413" w:type="pct"/>
          </w:tcPr>
          <w:p w14:paraId="18E11FEE" w14:textId="77777777" w:rsidR="00561C63" w:rsidRPr="00473C2C" w:rsidRDefault="00561C63" w:rsidP="00473C2C">
            <w:r w:rsidRPr="00473C2C">
              <w:t>2.5</w:t>
            </w:r>
          </w:p>
        </w:tc>
        <w:tc>
          <w:tcPr>
            <w:tcW w:w="414" w:type="pct"/>
          </w:tcPr>
          <w:p w14:paraId="0F92AC54" w14:textId="77777777" w:rsidR="00561C63" w:rsidRPr="00473C2C" w:rsidRDefault="00561C63" w:rsidP="00473C2C">
            <w:r w:rsidRPr="00473C2C">
              <w:t>-0.4</w:t>
            </w:r>
          </w:p>
        </w:tc>
        <w:tc>
          <w:tcPr>
            <w:tcW w:w="413" w:type="pct"/>
          </w:tcPr>
          <w:p w14:paraId="08E9D535" w14:textId="77777777" w:rsidR="00561C63" w:rsidRPr="00473C2C" w:rsidRDefault="00561C63" w:rsidP="00473C2C">
            <w:r w:rsidRPr="00473C2C">
              <w:t>73.3</w:t>
            </w:r>
          </w:p>
        </w:tc>
        <w:tc>
          <w:tcPr>
            <w:tcW w:w="413" w:type="pct"/>
          </w:tcPr>
          <w:p w14:paraId="0DA4F8B2" w14:textId="77777777" w:rsidR="00561C63" w:rsidRPr="00473C2C" w:rsidRDefault="00561C63" w:rsidP="00473C2C">
            <w:r w:rsidRPr="00473C2C">
              <w:t>0.5</w:t>
            </w:r>
          </w:p>
        </w:tc>
      </w:tr>
      <w:tr w:rsidR="00561C63" w14:paraId="37D515CC" w14:textId="77777777" w:rsidTr="00E926E8">
        <w:trPr>
          <w:trHeight w:val="20"/>
        </w:trPr>
        <w:tc>
          <w:tcPr>
            <w:tcW w:w="1278" w:type="pct"/>
          </w:tcPr>
          <w:p w14:paraId="5B4A22B9" w14:textId="5FFDFAD4" w:rsidR="00561C63" w:rsidRPr="006D723E" w:rsidRDefault="00561C63" w:rsidP="006D723E">
            <w:r w:rsidRPr="006D723E">
              <w:t>Queensland</w:t>
            </w:r>
            <w:r w:rsidR="00F474B4">
              <w:t xml:space="preserve"> </w:t>
            </w:r>
            <w:r w:rsidRPr="006D723E">
              <w:t>–</w:t>
            </w:r>
            <w:r w:rsidR="00F474B4">
              <w:t xml:space="preserve"> </w:t>
            </w:r>
            <w:r w:rsidRPr="006D723E">
              <w:t>Outback</w:t>
            </w:r>
          </w:p>
        </w:tc>
        <w:tc>
          <w:tcPr>
            <w:tcW w:w="413" w:type="pct"/>
          </w:tcPr>
          <w:p w14:paraId="4622ECF9" w14:textId="77777777" w:rsidR="00561C63" w:rsidRPr="00473C2C" w:rsidRDefault="00561C63" w:rsidP="00473C2C">
            <w:r w:rsidRPr="00473C2C">
              <w:t>40.3</w:t>
            </w:r>
          </w:p>
        </w:tc>
        <w:tc>
          <w:tcPr>
            <w:tcW w:w="414" w:type="pct"/>
          </w:tcPr>
          <w:p w14:paraId="44E9D729" w14:textId="77777777" w:rsidR="00561C63" w:rsidRPr="00473C2C" w:rsidRDefault="00561C63" w:rsidP="00473C2C">
            <w:r w:rsidRPr="00473C2C">
              <w:t>0.3</w:t>
            </w:r>
          </w:p>
        </w:tc>
        <w:tc>
          <w:tcPr>
            <w:tcW w:w="413" w:type="pct"/>
          </w:tcPr>
          <w:p w14:paraId="59F01D67" w14:textId="77777777" w:rsidR="00561C63" w:rsidRPr="00473C2C" w:rsidRDefault="00561C63" w:rsidP="00473C2C">
            <w:r w:rsidRPr="00473C2C">
              <w:t>0.8</w:t>
            </w:r>
          </w:p>
        </w:tc>
        <w:tc>
          <w:tcPr>
            <w:tcW w:w="413" w:type="pct"/>
          </w:tcPr>
          <w:p w14:paraId="6BA4ECA1" w14:textId="77777777" w:rsidR="00561C63" w:rsidRPr="00473C2C" w:rsidRDefault="00561C63" w:rsidP="00473C2C">
            <w:r w:rsidRPr="00473C2C">
              <w:t>25</w:t>
            </w:r>
          </w:p>
        </w:tc>
        <w:tc>
          <w:tcPr>
            <w:tcW w:w="413" w:type="pct"/>
          </w:tcPr>
          <w:p w14:paraId="3116D220" w14:textId="77777777" w:rsidR="00561C63" w:rsidRPr="00473C2C" w:rsidRDefault="00561C63" w:rsidP="00473C2C">
            <w:r w:rsidRPr="00473C2C">
              <w:t>49</w:t>
            </w:r>
          </w:p>
        </w:tc>
        <w:tc>
          <w:tcPr>
            <w:tcW w:w="413" w:type="pct"/>
          </w:tcPr>
          <w:p w14:paraId="5387F65B" w14:textId="77777777" w:rsidR="00561C63" w:rsidRPr="00473C2C" w:rsidRDefault="00561C63" w:rsidP="00473C2C">
            <w:r w:rsidRPr="00473C2C">
              <w:t>5.5</w:t>
            </w:r>
          </w:p>
        </w:tc>
        <w:tc>
          <w:tcPr>
            <w:tcW w:w="414" w:type="pct"/>
          </w:tcPr>
          <w:p w14:paraId="2202EE02" w14:textId="77777777" w:rsidR="00561C63" w:rsidRPr="00473C2C" w:rsidRDefault="00561C63" w:rsidP="00473C2C">
            <w:r w:rsidRPr="00473C2C">
              <w:t>-0.3</w:t>
            </w:r>
          </w:p>
        </w:tc>
        <w:tc>
          <w:tcPr>
            <w:tcW w:w="413" w:type="pct"/>
          </w:tcPr>
          <w:p w14:paraId="65717A3F" w14:textId="77777777" w:rsidR="00561C63" w:rsidRPr="00473C2C" w:rsidRDefault="00561C63" w:rsidP="00473C2C">
            <w:r w:rsidRPr="00473C2C">
              <w:t>66.8</w:t>
            </w:r>
          </w:p>
        </w:tc>
        <w:tc>
          <w:tcPr>
            <w:tcW w:w="413" w:type="pct"/>
          </w:tcPr>
          <w:p w14:paraId="4D6BB394" w14:textId="77777777" w:rsidR="00561C63" w:rsidRPr="00473C2C" w:rsidRDefault="00561C63" w:rsidP="00473C2C">
            <w:r w:rsidRPr="00473C2C">
              <w:t>0.2</w:t>
            </w:r>
          </w:p>
        </w:tc>
      </w:tr>
      <w:tr w:rsidR="00561C63" w14:paraId="58F0FE4E" w14:textId="77777777" w:rsidTr="00E926E8">
        <w:trPr>
          <w:trHeight w:val="20"/>
        </w:trPr>
        <w:tc>
          <w:tcPr>
            <w:tcW w:w="1278" w:type="pct"/>
          </w:tcPr>
          <w:p w14:paraId="04B21592" w14:textId="0211395F" w:rsidR="00561C63" w:rsidRPr="006D723E" w:rsidRDefault="00561C63" w:rsidP="006D723E">
            <w:r w:rsidRPr="006D723E">
              <w:t>Sunshine</w:t>
            </w:r>
            <w:r w:rsidR="00F474B4">
              <w:t xml:space="preserve"> </w:t>
            </w:r>
            <w:r w:rsidRPr="006D723E">
              <w:t>Coast</w:t>
            </w:r>
          </w:p>
        </w:tc>
        <w:tc>
          <w:tcPr>
            <w:tcW w:w="413" w:type="pct"/>
          </w:tcPr>
          <w:p w14:paraId="3EF22914" w14:textId="77777777" w:rsidR="00561C63" w:rsidRPr="00473C2C" w:rsidRDefault="00561C63" w:rsidP="00473C2C">
            <w:r w:rsidRPr="00473C2C">
              <w:t>225.5</w:t>
            </w:r>
          </w:p>
        </w:tc>
        <w:tc>
          <w:tcPr>
            <w:tcW w:w="414" w:type="pct"/>
          </w:tcPr>
          <w:p w14:paraId="6B1EB017" w14:textId="77777777" w:rsidR="00561C63" w:rsidRPr="00473C2C" w:rsidRDefault="00561C63" w:rsidP="00473C2C">
            <w:r w:rsidRPr="00473C2C">
              <w:t>8.5</w:t>
            </w:r>
          </w:p>
        </w:tc>
        <w:tc>
          <w:tcPr>
            <w:tcW w:w="413" w:type="pct"/>
          </w:tcPr>
          <w:p w14:paraId="13565BAB" w14:textId="77777777" w:rsidR="00561C63" w:rsidRPr="00473C2C" w:rsidRDefault="00561C63" w:rsidP="00473C2C">
            <w:r w:rsidRPr="00473C2C">
              <w:t>3.9</w:t>
            </w:r>
          </w:p>
        </w:tc>
        <w:tc>
          <w:tcPr>
            <w:tcW w:w="413" w:type="pct"/>
          </w:tcPr>
          <w:p w14:paraId="73076597" w14:textId="77777777" w:rsidR="00561C63" w:rsidRPr="00473C2C" w:rsidRDefault="00561C63" w:rsidP="00473C2C">
            <w:r w:rsidRPr="00473C2C">
              <w:t>39</w:t>
            </w:r>
          </w:p>
        </w:tc>
        <w:tc>
          <w:tcPr>
            <w:tcW w:w="413" w:type="pct"/>
          </w:tcPr>
          <w:p w14:paraId="7DD15414" w14:textId="77777777" w:rsidR="00561C63" w:rsidRPr="00473C2C" w:rsidRDefault="00561C63" w:rsidP="00473C2C">
            <w:r w:rsidRPr="00473C2C">
              <w:t>49</w:t>
            </w:r>
          </w:p>
        </w:tc>
        <w:tc>
          <w:tcPr>
            <w:tcW w:w="413" w:type="pct"/>
          </w:tcPr>
          <w:p w14:paraId="629377C7" w14:textId="77777777" w:rsidR="00561C63" w:rsidRPr="00473C2C" w:rsidRDefault="00561C63" w:rsidP="00473C2C">
            <w:r w:rsidRPr="00473C2C">
              <w:t>2.8</w:t>
            </w:r>
          </w:p>
        </w:tc>
        <w:tc>
          <w:tcPr>
            <w:tcW w:w="414" w:type="pct"/>
          </w:tcPr>
          <w:p w14:paraId="4E66F884" w14:textId="77777777" w:rsidR="00561C63" w:rsidRPr="00473C2C" w:rsidRDefault="00561C63" w:rsidP="00473C2C">
            <w:r w:rsidRPr="00473C2C">
              <w:t>-0.3</w:t>
            </w:r>
          </w:p>
        </w:tc>
        <w:tc>
          <w:tcPr>
            <w:tcW w:w="413" w:type="pct"/>
          </w:tcPr>
          <w:p w14:paraId="5F58B705" w14:textId="77777777" w:rsidR="00561C63" w:rsidRPr="00473C2C" w:rsidRDefault="00561C63" w:rsidP="00473C2C">
            <w:r w:rsidRPr="00473C2C">
              <w:t>63.4</w:t>
            </w:r>
          </w:p>
        </w:tc>
        <w:tc>
          <w:tcPr>
            <w:tcW w:w="413" w:type="pct"/>
          </w:tcPr>
          <w:p w14:paraId="69721733" w14:textId="77777777" w:rsidR="00561C63" w:rsidRPr="00473C2C" w:rsidRDefault="00561C63" w:rsidP="00473C2C">
            <w:r w:rsidRPr="00473C2C">
              <w:t>0.6</w:t>
            </w:r>
          </w:p>
        </w:tc>
      </w:tr>
      <w:tr w:rsidR="00561C63" w14:paraId="1AE6114C" w14:textId="77777777" w:rsidTr="00E926E8">
        <w:trPr>
          <w:trHeight w:val="20"/>
        </w:trPr>
        <w:tc>
          <w:tcPr>
            <w:tcW w:w="1278" w:type="pct"/>
          </w:tcPr>
          <w:p w14:paraId="3058DD10" w14:textId="77777777" w:rsidR="00561C63" w:rsidRPr="006D723E" w:rsidRDefault="00561C63" w:rsidP="006D723E">
            <w:r w:rsidRPr="006D723E">
              <w:t>Toowoomba</w:t>
            </w:r>
          </w:p>
        </w:tc>
        <w:tc>
          <w:tcPr>
            <w:tcW w:w="413" w:type="pct"/>
          </w:tcPr>
          <w:p w14:paraId="5C2589C6" w14:textId="77777777" w:rsidR="00561C63" w:rsidRPr="00473C2C" w:rsidRDefault="00561C63" w:rsidP="00473C2C">
            <w:r w:rsidRPr="00473C2C">
              <w:t>86.1</w:t>
            </w:r>
          </w:p>
        </w:tc>
        <w:tc>
          <w:tcPr>
            <w:tcW w:w="414" w:type="pct"/>
          </w:tcPr>
          <w:p w14:paraId="27235E67" w14:textId="77777777" w:rsidR="00561C63" w:rsidRPr="00473C2C" w:rsidRDefault="00561C63" w:rsidP="00473C2C">
            <w:r w:rsidRPr="00473C2C">
              <w:t>2.7</w:t>
            </w:r>
          </w:p>
        </w:tc>
        <w:tc>
          <w:tcPr>
            <w:tcW w:w="413" w:type="pct"/>
          </w:tcPr>
          <w:p w14:paraId="12E9575C" w14:textId="77777777" w:rsidR="00561C63" w:rsidRPr="00473C2C" w:rsidRDefault="00561C63" w:rsidP="00473C2C">
            <w:r w:rsidRPr="00473C2C">
              <w:t>3.2</w:t>
            </w:r>
          </w:p>
        </w:tc>
        <w:tc>
          <w:tcPr>
            <w:tcW w:w="413" w:type="pct"/>
          </w:tcPr>
          <w:p w14:paraId="1CC911E8" w14:textId="77777777" w:rsidR="00561C63" w:rsidRPr="00473C2C" w:rsidRDefault="00561C63" w:rsidP="00473C2C">
            <w:r w:rsidRPr="00473C2C">
              <w:t>31</w:t>
            </w:r>
          </w:p>
        </w:tc>
        <w:tc>
          <w:tcPr>
            <w:tcW w:w="413" w:type="pct"/>
          </w:tcPr>
          <w:p w14:paraId="68C0AE92" w14:textId="77777777" w:rsidR="00561C63" w:rsidRPr="00473C2C" w:rsidRDefault="00561C63" w:rsidP="00473C2C">
            <w:r w:rsidRPr="00473C2C">
              <w:t>50</w:t>
            </w:r>
          </w:p>
        </w:tc>
        <w:tc>
          <w:tcPr>
            <w:tcW w:w="413" w:type="pct"/>
          </w:tcPr>
          <w:p w14:paraId="42F60735" w14:textId="77777777" w:rsidR="00561C63" w:rsidRPr="00473C2C" w:rsidRDefault="00561C63" w:rsidP="00473C2C">
            <w:r w:rsidRPr="00473C2C">
              <w:t>3.3</w:t>
            </w:r>
          </w:p>
        </w:tc>
        <w:tc>
          <w:tcPr>
            <w:tcW w:w="414" w:type="pct"/>
          </w:tcPr>
          <w:p w14:paraId="737F52DE" w14:textId="77777777" w:rsidR="00561C63" w:rsidRPr="00473C2C" w:rsidRDefault="00561C63" w:rsidP="00473C2C">
            <w:r w:rsidRPr="00473C2C">
              <w:t>-0.4</w:t>
            </w:r>
          </w:p>
        </w:tc>
        <w:tc>
          <w:tcPr>
            <w:tcW w:w="413" w:type="pct"/>
          </w:tcPr>
          <w:p w14:paraId="769B0DF3" w14:textId="77777777" w:rsidR="00561C63" w:rsidRPr="00473C2C" w:rsidRDefault="00561C63" w:rsidP="00473C2C">
            <w:r w:rsidRPr="00473C2C">
              <w:t>62.9</w:t>
            </w:r>
          </w:p>
        </w:tc>
        <w:tc>
          <w:tcPr>
            <w:tcW w:w="413" w:type="pct"/>
          </w:tcPr>
          <w:p w14:paraId="3573147F" w14:textId="77777777" w:rsidR="00561C63" w:rsidRPr="00473C2C" w:rsidRDefault="00561C63" w:rsidP="00473C2C">
            <w:r w:rsidRPr="00473C2C">
              <w:t>0.3</w:t>
            </w:r>
          </w:p>
        </w:tc>
      </w:tr>
      <w:tr w:rsidR="00561C63" w14:paraId="7A2392EA" w14:textId="77777777" w:rsidTr="00E926E8">
        <w:trPr>
          <w:trHeight w:val="20"/>
        </w:trPr>
        <w:tc>
          <w:tcPr>
            <w:tcW w:w="1278" w:type="pct"/>
          </w:tcPr>
          <w:p w14:paraId="07325D31" w14:textId="77777777" w:rsidR="00561C63" w:rsidRPr="006D723E" w:rsidRDefault="00561C63" w:rsidP="006D723E">
            <w:r w:rsidRPr="006D723E">
              <w:t>Townsville</w:t>
            </w:r>
          </w:p>
        </w:tc>
        <w:tc>
          <w:tcPr>
            <w:tcW w:w="413" w:type="pct"/>
          </w:tcPr>
          <w:p w14:paraId="322DC657" w14:textId="77777777" w:rsidR="00561C63" w:rsidRPr="00473C2C" w:rsidRDefault="00561C63" w:rsidP="00473C2C">
            <w:r w:rsidRPr="00473C2C">
              <w:t>129.4</w:t>
            </w:r>
          </w:p>
        </w:tc>
        <w:tc>
          <w:tcPr>
            <w:tcW w:w="414" w:type="pct"/>
          </w:tcPr>
          <w:p w14:paraId="211ED186" w14:textId="77777777" w:rsidR="00561C63" w:rsidRPr="00473C2C" w:rsidRDefault="00561C63" w:rsidP="00473C2C">
            <w:r w:rsidRPr="00473C2C">
              <w:t>3.5</w:t>
            </w:r>
          </w:p>
        </w:tc>
        <w:tc>
          <w:tcPr>
            <w:tcW w:w="413" w:type="pct"/>
          </w:tcPr>
          <w:p w14:paraId="3658B3F5" w14:textId="77777777" w:rsidR="00561C63" w:rsidRPr="00473C2C" w:rsidRDefault="00561C63" w:rsidP="00473C2C">
            <w:r w:rsidRPr="00473C2C">
              <w:t>2.8</w:t>
            </w:r>
          </w:p>
        </w:tc>
        <w:tc>
          <w:tcPr>
            <w:tcW w:w="413" w:type="pct"/>
          </w:tcPr>
          <w:p w14:paraId="03FC9347" w14:textId="77777777" w:rsidR="00561C63" w:rsidRPr="00473C2C" w:rsidRDefault="00561C63" w:rsidP="00473C2C">
            <w:r w:rsidRPr="00473C2C">
              <w:t>27</w:t>
            </w:r>
          </w:p>
        </w:tc>
        <w:tc>
          <w:tcPr>
            <w:tcW w:w="413" w:type="pct"/>
          </w:tcPr>
          <w:p w14:paraId="0BAAB308" w14:textId="77777777" w:rsidR="00561C63" w:rsidRPr="00473C2C" w:rsidRDefault="00561C63" w:rsidP="00473C2C">
            <w:r w:rsidRPr="00473C2C">
              <w:t>50</w:t>
            </w:r>
          </w:p>
        </w:tc>
        <w:tc>
          <w:tcPr>
            <w:tcW w:w="413" w:type="pct"/>
          </w:tcPr>
          <w:p w14:paraId="2EA30223" w14:textId="77777777" w:rsidR="00561C63" w:rsidRPr="00473C2C" w:rsidRDefault="00561C63" w:rsidP="00473C2C">
            <w:r w:rsidRPr="00473C2C">
              <w:t>4.3</w:t>
            </w:r>
          </w:p>
        </w:tc>
        <w:tc>
          <w:tcPr>
            <w:tcW w:w="414" w:type="pct"/>
          </w:tcPr>
          <w:p w14:paraId="3E95D673" w14:textId="77777777" w:rsidR="00561C63" w:rsidRPr="00473C2C" w:rsidRDefault="00561C63" w:rsidP="00473C2C">
            <w:r w:rsidRPr="00473C2C">
              <w:t>-0.3</w:t>
            </w:r>
          </w:p>
        </w:tc>
        <w:tc>
          <w:tcPr>
            <w:tcW w:w="413" w:type="pct"/>
          </w:tcPr>
          <w:p w14:paraId="1550DC89" w14:textId="77777777" w:rsidR="00561C63" w:rsidRPr="00473C2C" w:rsidRDefault="00561C63" w:rsidP="00473C2C">
            <w:r w:rsidRPr="00473C2C">
              <w:t>68.2</w:t>
            </w:r>
          </w:p>
        </w:tc>
        <w:tc>
          <w:tcPr>
            <w:tcW w:w="413" w:type="pct"/>
          </w:tcPr>
          <w:p w14:paraId="5A2936AE" w14:textId="77777777" w:rsidR="00561C63" w:rsidRPr="00473C2C" w:rsidRDefault="00561C63" w:rsidP="00473C2C">
            <w:r w:rsidRPr="00473C2C">
              <w:t>0.6</w:t>
            </w:r>
          </w:p>
        </w:tc>
      </w:tr>
      <w:tr w:rsidR="00561C63" w14:paraId="29057A05" w14:textId="77777777" w:rsidTr="00E926E8">
        <w:trPr>
          <w:trHeight w:val="20"/>
        </w:trPr>
        <w:tc>
          <w:tcPr>
            <w:tcW w:w="1278" w:type="pct"/>
          </w:tcPr>
          <w:p w14:paraId="41C815D1" w14:textId="4E36306F" w:rsidR="00561C63" w:rsidRPr="006D723E" w:rsidRDefault="00561C63" w:rsidP="006D723E">
            <w:r w:rsidRPr="006D723E">
              <w:t>Wide</w:t>
            </w:r>
            <w:r w:rsidR="00F474B4">
              <w:t xml:space="preserve"> </w:t>
            </w:r>
            <w:r w:rsidRPr="006D723E">
              <w:t>Bay</w:t>
            </w:r>
          </w:p>
        </w:tc>
        <w:tc>
          <w:tcPr>
            <w:tcW w:w="413" w:type="pct"/>
          </w:tcPr>
          <w:p w14:paraId="33F9C1AD" w14:textId="77777777" w:rsidR="00561C63" w:rsidRPr="00473C2C" w:rsidRDefault="00561C63" w:rsidP="00473C2C">
            <w:r w:rsidRPr="00473C2C">
              <w:t>140.5</w:t>
            </w:r>
          </w:p>
        </w:tc>
        <w:tc>
          <w:tcPr>
            <w:tcW w:w="414" w:type="pct"/>
          </w:tcPr>
          <w:p w14:paraId="0F87E005" w14:textId="77777777" w:rsidR="00561C63" w:rsidRPr="00473C2C" w:rsidRDefault="00561C63" w:rsidP="00473C2C">
            <w:r w:rsidRPr="00473C2C">
              <w:t>5.0</w:t>
            </w:r>
          </w:p>
        </w:tc>
        <w:tc>
          <w:tcPr>
            <w:tcW w:w="413" w:type="pct"/>
          </w:tcPr>
          <w:p w14:paraId="6AA9CEF2" w14:textId="77777777" w:rsidR="00561C63" w:rsidRPr="00473C2C" w:rsidRDefault="00561C63" w:rsidP="00473C2C">
            <w:r w:rsidRPr="00473C2C">
              <w:t>3.7</w:t>
            </w:r>
          </w:p>
        </w:tc>
        <w:tc>
          <w:tcPr>
            <w:tcW w:w="413" w:type="pct"/>
          </w:tcPr>
          <w:p w14:paraId="0F74FD6C" w14:textId="77777777" w:rsidR="00561C63" w:rsidRPr="00473C2C" w:rsidRDefault="00561C63" w:rsidP="00473C2C">
            <w:r w:rsidRPr="00473C2C">
              <w:t>39</w:t>
            </w:r>
          </w:p>
        </w:tc>
        <w:tc>
          <w:tcPr>
            <w:tcW w:w="413" w:type="pct"/>
          </w:tcPr>
          <w:p w14:paraId="162AD41B" w14:textId="77777777" w:rsidR="00561C63" w:rsidRPr="00473C2C" w:rsidRDefault="00561C63" w:rsidP="00473C2C">
            <w:r w:rsidRPr="00473C2C">
              <w:t>50</w:t>
            </w:r>
          </w:p>
        </w:tc>
        <w:tc>
          <w:tcPr>
            <w:tcW w:w="413" w:type="pct"/>
          </w:tcPr>
          <w:p w14:paraId="0417C84F" w14:textId="77777777" w:rsidR="00561C63" w:rsidRPr="00473C2C" w:rsidRDefault="00561C63" w:rsidP="00473C2C">
            <w:r w:rsidRPr="00473C2C">
              <w:t>4.9</w:t>
            </w:r>
          </w:p>
        </w:tc>
        <w:tc>
          <w:tcPr>
            <w:tcW w:w="414" w:type="pct"/>
          </w:tcPr>
          <w:p w14:paraId="1F6C3087" w14:textId="77777777" w:rsidR="00561C63" w:rsidRPr="00473C2C" w:rsidRDefault="00561C63" w:rsidP="00473C2C">
            <w:r w:rsidRPr="00473C2C">
              <w:t>-1.3</w:t>
            </w:r>
          </w:p>
        </w:tc>
        <w:tc>
          <w:tcPr>
            <w:tcW w:w="413" w:type="pct"/>
          </w:tcPr>
          <w:p w14:paraId="148E7CDE" w14:textId="77777777" w:rsidR="00561C63" w:rsidRPr="00473C2C" w:rsidRDefault="00561C63" w:rsidP="00473C2C">
            <w:r w:rsidRPr="00473C2C">
              <w:t>52.5</w:t>
            </w:r>
          </w:p>
        </w:tc>
        <w:tc>
          <w:tcPr>
            <w:tcW w:w="413" w:type="pct"/>
          </w:tcPr>
          <w:p w14:paraId="3959119D" w14:textId="77777777" w:rsidR="00561C63" w:rsidRPr="00473C2C" w:rsidRDefault="00561C63" w:rsidP="00473C2C">
            <w:r w:rsidRPr="00473C2C">
              <w:t>0.1</w:t>
            </w:r>
          </w:p>
        </w:tc>
      </w:tr>
      <w:tr w:rsidR="00561C63" w14:paraId="3BCC5829" w14:textId="77777777" w:rsidTr="00E926E8">
        <w:trPr>
          <w:trHeight w:val="20"/>
        </w:trPr>
        <w:tc>
          <w:tcPr>
            <w:tcW w:w="1278" w:type="pct"/>
          </w:tcPr>
          <w:p w14:paraId="5226DE51" w14:textId="77777777" w:rsidR="00561C63" w:rsidRPr="006D723E" w:rsidRDefault="00561C63" w:rsidP="006D723E">
            <w:r w:rsidRPr="006D723E">
              <w:t>Queensland</w:t>
            </w:r>
          </w:p>
        </w:tc>
        <w:tc>
          <w:tcPr>
            <w:tcW w:w="413" w:type="pct"/>
          </w:tcPr>
          <w:p w14:paraId="382BB4B9" w14:textId="77777777" w:rsidR="00561C63" w:rsidRPr="006D723E" w:rsidRDefault="00561C63" w:rsidP="006D723E">
            <w:r w:rsidRPr="006D723E">
              <w:t>2,987.1</w:t>
            </w:r>
          </w:p>
        </w:tc>
        <w:tc>
          <w:tcPr>
            <w:tcW w:w="414" w:type="pct"/>
          </w:tcPr>
          <w:p w14:paraId="7FC0FB3D" w14:textId="77777777" w:rsidR="00561C63" w:rsidRPr="006D723E" w:rsidRDefault="00561C63" w:rsidP="006D723E">
            <w:r w:rsidRPr="006D723E">
              <w:t>107.2</w:t>
            </w:r>
          </w:p>
        </w:tc>
        <w:tc>
          <w:tcPr>
            <w:tcW w:w="413" w:type="pct"/>
          </w:tcPr>
          <w:p w14:paraId="297351CA" w14:textId="77777777" w:rsidR="00561C63" w:rsidRPr="006D723E" w:rsidRDefault="00561C63" w:rsidP="006D723E">
            <w:r w:rsidRPr="006D723E">
              <w:t>3.7</w:t>
            </w:r>
          </w:p>
        </w:tc>
        <w:tc>
          <w:tcPr>
            <w:tcW w:w="413" w:type="pct"/>
          </w:tcPr>
          <w:p w14:paraId="48158B53" w14:textId="77777777" w:rsidR="00561C63" w:rsidRPr="006D723E" w:rsidRDefault="00561C63" w:rsidP="006D723E">
            <w:r w:rsidRPr="006D723E">
              <w:t>30</w:t>
            </w:r>
          </w:p>
        </w:tc>
        <w:tc>
          <w:tcPr>
            <w:tcW w:w="413" w:type="pct"/>
          </w:tcPr>
          <w:p w14:paraId="7D8EB9ED" w14:textId="77777777" w:rsidR="00561C63" w:rsidRPr="006D723E" w:rsidRDefault="00561C63" w:rsidP="006D723E">
            <w:r w:rsidRPr="006D723E">
              <w:t>49</w:t>
            </w:r>
          </w:p>
        </w:tc>
        <w:tc>
          <w:tcPr>
            <w:tcW w:w="413" w:type="pct"/>
          </w:tcPr>
          <w:p w14:paraId="677FC3F0" w14:textId="77777777" w:rsidR="00561C63" w:rsidRPr="006D723E" w:rsidRDefault="00561C63" w:rsidP="006D723E">
            <w:r w:rsidRPr="006D723E">
              <w:t>3.9</w:t>
            </w:r>
          </w:p>
        </w:tc>
        <w:tc>
          <w:tcPr>
            <w:tcW w:w="414" w:type="pct"/>
          </w:tcPr>
          <w:p w14:paraId="2B8CBE5B" w14:textId="77777777" w:rsidR="00561C63" w:rsidRPr="006D723E" w:rsidRDefault="00561C63" w:rsidP="006D723E">
            <w:r w:rsidRPr="006D723E">
              <w:t>-0.4</w:t>
            </w:r>
          </w:p>
        </w:tc>
        <w:tc>
          <w:tcPr>
            <w:tcW w:w="413" w:type="pct"/>
          </w:tcPr>
          <w:p w14:paraId="516F7FAD" w14:textId="77777777" w:rsidR="00561C63" w:rsidRPr="006D723E" w:rsidRDefault="00561C63" w:rsidP="006D723E">
            <w:r w:rsidRPr="006D723E">
              <w:t>67.4</w:t>
            </w:r>
          </w:p>
        </w:tc>
        <w:tc>
          <w:tcPr>
            <w:tcW w:w="413" w:type="pct"/>
          </w:tcPr>
          <w:p w14:paraId="3D81E8CA" w14:textId="77777777" w:rsidR="00561C63" w:rsidRPr="006D723E" w:rsidRDefault="00561C63" w:rsidP="006D723E">
            <w:r w:rsidRPr="006D723E">
              <w:t>0.4</w:t>
            </w:r>
          </w:p>
        </w:tc>
      </w:tr>
      <w:tr w:rsidR="00561C63" w14:paraId="1E32A106" w14:textId="77777777" w:rsidTr="00E926E8">
        <w:trPr>
          <w:trHeight w:val="20"/>
        </w:trPr>
        <w:tc>
          <w:tcPr>
            <w:tcW w:w="1278" w:type="pct"/>
          </w:tcPr>
          <w:p w14:paraId="295F0160" w14:textId="77777777" w:rsidR="00561C63" w:rsidRPr="006D723E" w:rsidRDefault="00561C63" w:rsidP="006D723E">
            <w:r w:rsidRPr="006D723E">
              <w:t>Australia</w:t>
            </w:r>
          </w:p>
        </w:tc>
        <w:tc>
          <w:tcPr>
            <w:tcW w:w="413" w:type="pct"/>
          </w:tcPr>
          <w:p w14:paraId="3CC4899B" w14:textId="77777777" w:rsidR="00561C63" w:rsidRPr="006D723E" w:rsidRDefault="00561C63" w:rsidP="006D723E">
            <w:r w:rsidRPr="006D723E">
              <w:t>14,535.5</w:t>
            </w:r>
          </w:p>
        </w:tc>
        <w:tc>
          <w:tcPr>
            <w:tcW w:w="414" w:type="pct"/>
          </w:tcPr>
          <w:p w14:paraId="5ADFCEF5" w14:textId="77777777" w:rsidR="00561C63" w:rsidRPr="006D723E" w:rsidRDefault="00561C63" w:rsidP="006D723E">
            <w:r w:rsidRPr="006D723E">
              <w:t>334.5</w:t>
            </w:r>
          </w:p>
        </w:tc>
        <w:tc>
          <w:tcPr>
            <w:tcW w:w="413" w:type="pct"/>
          </w:tcPr>
          <w:p w14:paraId="57136A10" w14:textId="77777777" w:rsidR="00561C63" w:rsidRPr="006D723E" w:rsidRDefault="00561C63" w:rsidP="006D723E">
            <w:r w:rsidRPr="006D723E">
              <w:t>2.4</w:t>
            </w:r>
          </w:p>
        </w:tc>
        <w:tc>
          <w:tcPr>
            <w:tcW w:w="413" w:type="pct"/>
          </w:tcPr>
          <w:p w14:paraId="1ED8D895" w14:textId="77777777" w:rsidR="00561C63" w:rsidRPr="006D723E" w:rsidRDefault="00561C63" w:rsidP="006D723E">
            <w:r w:rsidRPr="006D723E">
              <w:t>31</w:t>
            </w:r>
          </w:p>
        </w:tc>
        <w:tc>
          <w:tcPr>
            <w:tcW w:w="413" w:type="pct"/>
          </w:tcPr>
          <w:p w14:paraId="7FF98DC3" w14:textId="77777777" w:rsidR="00561C63" w:rsidRPr="006D723E" w:rsidRDefault="00561C63" w:rsidP="006D723E">
            <w:r w:rsidRPr="006D723E">
              <w:t>48</w:t>
            </w:r>
          </w:p>
        </w:tc>
        <w:tc>
          <w:tcPr>
            <w:tcW w:w="413" w:type="pct"/>
          </w:tcPr>
          <w:p w14:paraId="23C0768A" w14:textId="77777777" w:rsidR="00561C63" w:rsidRPr="006D723E" w:rsidRDefault="00561C63" w:rsidP="006D723E">
            <w:r w:rsidRPr="006D723E">
              <w:t>3.9</w:t>
            </w:r>
          </w:p>
        </w:tc>
        <w:tc>
          <w:tcPr>
            <w:tcW w:w="414" w:type="pct"/>
          </w:tcPr>
          <w:p w14:paraId="299059FC" w14:textId="77777777" w:rsidR="00561C63" w:rsidRPr="006D723E" w:rsidRDefault="00561C63" w:rsidP="006D723E">
            <w:r w:rsidRPr="006D723E">
              <w:t>0.0</w:t>
            </w:r>
          </w:p>
        </w:tc>
        <w:tc>
          <w:tcPr>
            <w:tcW w:w="413" w:type="pct"/>
          </w:tcPr>
          <w:p w14:paraId="21D8E7D3" w14:textId="77777777" w:rsidR="00561C63" w:rsidRPr="006D723E" w:rsidRDefault="00561C63" w:rsidP="006D723E">
            <w:r w:rsidRPr="006D723E">
              <w:t>67.0</w:t>
            </w:r>
          </w:p>
        </w:tc>
        <w:tc>
          <w:tcPr>
            <w:tcW w:w="413" w:type="pct"/>
          </w:tcPr>
          <w:p w14:paraId="194243E0" w14:textId="77777777" w:rsidR="00561C63" w:rsidRPr="006D723E" w:rsidRDefault="00561C63" w:rsidP="006D723E">
            <w:r w:rsidRPr="006D723E">
              <w:t>0.0</w:t>
            </w:r>
          </w:p>
        </w:tc>
      </w:tr>
    </w:tbl>
    <w:p w14:paraId="62A916F0" w14:textId="3A5D4D12" w:rsidR="00561C63" w:rsidRDefault="00561C63" w:rsidP="003E558D">
      <w:pPr>
        <w:pStyle w:val="Source"/>
        <w:numPr>
          <w:ilvl w:val="4"/>
          <w:numId w:val="35"/>
        </w:numPr>
      </w:pPr>
      <w:r w:rsidRPr="00561C63">
        <w:t>ABS,</w:t>
      </w:r>
      <w:r w:rsidR="00F474B4">
        <w:t xml:space="preserve"> </w:t>
      </w:r>
      <w:r w:rsidRPr="00561C63">
        <w:t>Labour</w:t>
      </w:r>
      <w:r w:rsidR="00F474B4">
        <w:t xml:space="preserve"> </w:t>
      </w:r>
      <w:r w:rsidRPr="00561C63">
        <w:t>Force,</w:t>
      </w:r>
      <w:r w:rsidR="00F474B4">
        <w:t xml:space="preserve"> </w:t>
      </w:r>
      <w:r w:rsidRPr="00561C63">
        <w:t>Australia,</w:t>
      </w:r>
      <w:r w:rsidR="00F474B4">
        <w:t xml:space="preserve"> </w:t>
      </w:r>
      <w:r w:rsidRPr="00561C63">
        <w:t>November</w:t>
      </w:r>
      <w:r w:rsidR="00F474B4">
        <w:t xml:space="preserve"> </w:t>
      </w:r>
      <w:r w:rsidRPr="00561C63">
        <w:t>2024;</w:t>
      </w:r>
      <w:r w:rsidR="00F474B4">
        <w:t xml:space="preserve"> </w:t>
      </w:r>
      <w:r w:rsidRPr="00561C63">
        <w:t>ABS,</w:t>
      </w:r>
      <w:r w:rsidR="00F474B4">
        <w:t xml:space="preserve"> </w:t>
      </w:r>
      <w:r w:rsidRPr="00561C63">
        <w:t>Labour</w:t>
      </w:r>
      <w:r w:rsidR="00F474B4">
        <w:t xml:space="preserve"> </w:t>
      </w:r>
      <w:r w:rsidRPr="00561C63">
        <w:t>Force,</w:t>
      </w:r>
      <w:r w:rsidR="00F474B4">
        <w:t xml:space="preserve"> </w:t>
      </w:r>
      <w:r w:rsidRPr="00561C63">
        <w:t>Australia,</w:t>
      </w:r>
      <w:r w:rsidR="00F474B4">
        <w:t xml:space="preserve"> </w:t>
      </w:r>
      <w:r w:rsidRPr="00561C63">
        <w:t>Detailed,</w:t>
      </w:r>
      <w:r w:rsidR="00F474B4">
        <w:t xml:space="preserve"> </w:t>
      </w:r>
      <w:r w:rsidRPr="00561C63">
        <w:t>November</w:t>
      </w:r>
      <w:r w:rsidR="00F474B4">
        <w:t xml:space="preserve"> </w:t>
      </w:r>
      <w:r w:rsidRPr="00561C63">
        <w:t>2024;</w:t>
      </w:r>
      <w:r w:rsidR="00F474B4">
        <w:t xml:space="preserve"> </w:t>
      </w:r>
      <w:r w:rsidRPr="00561C63">
        <w:t>ABS,</w:t>
      </w:r>
      <w:r w:rsidR="00F474B4">
        <w:t xml:space="preserve"> </w:t>
      </w:r>
      <w:r w:rsidRPr="00561C63">
        <w:t>Education</w:t>
      </w:r>
      <w:r w:rsidR="00F474B4">
        <w:t xml:space="preserve"> </w:t>
      </w:r>
      <w:r w:rsidRPr="00561C63">
        <w:t>and</w:t>
      </w:r>
      <w:r w:rsidR="00F474B4">
        <w:t xml:space="preserve"> </w:t>
      </w:r>
      <w:r w:rsidRPr="00561C63">
        <w:t>Work,</w:t>
      </w:r>
      <w:r w:rsidR="00F474B4">
        <w:t xml:space="preserve"> </w:t>
      </w:r>
      <w:r w:rsidRPr="00561C63">
        <w:t>Australia,</w:t>
      </w:r>
      <w:r w:rsidR="00F474B4">
        <w:t xml:space="preserve"> </w:t>
      </w:r>
      <w:r w:rsidRPr="00561C63">
        <w:t>2024;</w:t>
      </w:r>
      <w:r w:rsidR="00F474B4">
        <w:t xml:space="preserve"> </w:t>
      </w:r>
      <w:r w:rsidRPr="00561C63">
        <w:t>Jobs</w:t>
      </w:r>
      <w:r w:rsidR="00F474B4">
        <w:t xml:space="preserve"> </w:t>
      </w:r>
      <w:r w:rsidRPr="00561C63">
        <w:t>and</w:t>
      </w:r>
      <w:r w:rsidR="00F474B4">
        <w:t xml:space="preserve"> </w:t>
      </w:r>
      <w:r w:rsidRPr="00561C63">
        <w:t>Skills</w:t>
      </w:r>
      <w:r w:rsidR="00F474B4">
        <w:t xml:space="preserve"> </w:t>
      </w:r>
      <w:r w:rsidRPr="00561C63">
        <w:t>Australia,</w:t>
      </w:r>
      <w:r w:rsidR="00F474B4">
        <w:t xml:space="preserve"> </w:t>
      </w:r>
      <w:r w:rsidRPr="00561C63">
        <w:t>Internet</w:t>
      </w:r>
      <w:r w:rsidR="00F474B4">
        <w:t xml:space="preserve"> </w:t>
      </w:r>
      <w:r w:rsidRPr="00561C63">
        <w:t>Vacancy</w:t>
      </w:r>
      <w:r w:rsidR="00F474B4">
        <w:t xml:space="preserve"> </w:t>
      </w:r>
      <w:r w:rsidRPr="00561C63">
        <w:t>Index,</w:t>
      </w:r>
      <w:r w:rsidR="00F474B4">
        <w:t xml:space="preserve"> </w:t>
      </w:r>
      <w:r w:rsidRPr="00561C63">
        <w:t>seasonally</w:t>
      </w:r>
      <w:r w:rsidR="00F474B4">
        <w:t xml:space="preserve"> </w:t>
      </w:r>
      <w:r w:rsidRPr="00561C63">
        <w:t>adjusted</w:t>
      </w:r>
      <w:r w:rsidR="00F474B4">
        <w:t xml:space="preserve"> </w:t>
      </w:r>
      <w:r w:rsidRPr="00561C63">
        <w:t>and</w:t>
      </w:r>
      <w:r w:rsidR="00F474B4">
        <w:t xml:space="preserve"> </w:t>
      </w:r>
      <w:r w:rsidRPr="00561C63">
        <w:t>3-month</w:t>
      </w:r>
      <w:r w:rsidR="00F474B4">
        <w:t xml:space="preserve"> </w:t>
      </w:r>
      <w:r w:rsidRPr="00561C63">
        <w:t>average</w:t>
      </w:r>
      <w:r w:rsidR="00F474B4">
        <w:t xml:space="preserve"> </w:t>
      </w:r>
      <w:r w:rsidRPr="00561C63">
        <w:t>data,</w:t>
      </w:r>
      <w:r w:rsidR="00F474B4">
        <w:t xml:space="preserve"> </w:t>
      </w:r>
      <w:r w:rsidRPr="00561C63">
        <w:t>December</w:t>
      </w:r>
      <w:r w:rsidR="00F474B4">
        <w:t xml:space="preserve"> </w:t>
      </w:r>
      <w:r w:rsidRPr="00561C63">
        <w:t>2024.</w:t>
      </w:r>
    </w:p>
    <w:p w14:paraId="0BCCEC61" w14:textId="77777777" w:rsidR="00561C63" w:rsidRDefault="00561C63">
      <w:pPr>
        <w:rPr>
          <w:sz w:val="17"/>
          <w:szCs w:val="20"/>
        </w:rPr>
      </w:pPr>
      <w:r>
        <w:br w:type="page"/>
      </w:r>
    </w:p>
    <w:p w14:paraId="3A3607AD" w14:textId="63D22C5E" w:rsidR="00561C63" w:rsidRDefault="00561C63" w:rsidP="00561C63">
      <w:pPr>
        <w:pStyle w:val="Heading2"/>
      </w:pPr>
      <w:bookmarkStart w:id="32" w:name="_Toc200630475"/>
      <w:r>
        <w:lastRenderedPageBreak/>
        <w:t>South</w:t>
      </w:r>
      <w:r w:rsidR="00F474B4">
        <w:t xml:space="preserve"> </w:t>
      </w:r>
      <w:r>
        <w:t>Australia</w:t>
      </w:r>
      <w:bookmarkEnd w:id="32"/>
    </w:p>
    <w:p w14:paraId="5F013CBA" w14:textId="1B1ACC1E" w:rsidR="00275ECE" w:rsidRDefault="00275ECE" w:rsidP="00275ECE">
      <w:r>
        <w:t>South</w:t>
      </w:r>
      <w:r w:rsidR="00F474B4">
        <w:t xml:space="preserve"> </w:t>
      </w:r>
      <w:r>
        <w:t>Australia</w:t>
      </w:r>
      <w:r w:rsidR="00F474B4">
        <w:t xml:space="preserve"> </w:t>
      </w:r>
      <w:r>
        <w:t>has</w:t>
      </w:r>
      <w:r w:rsidR="00F474B4">
        <w:t xml:space="preserve"> </w:t>
      </w:r>
      <w:r>
        <w:t>a</w:t>
      </w:r>
      <w:r w:rsidR="00F474B4">
        <w:t xml:space="preserve"> </w:t>
      </w:r>
      <w:r>
        <w:t>relatively</w:t>
      </w:r>
      <w:r w:rsidR="00F474B4">
        <w:t xml:space="preserve"> </w:t>
      </w:r>
      <w:r>
        <w:t>small</w:t>
      </w:r>
      <w:r w:rsidR="00F474B4">
        <w:t xml:space="preserve"> </w:t>
      </w:r>
      <w:r>
        <w:t>workforce,</w:t>
      </w:r>
      <w:r w:rsidR="00F474B4">
        <w:t xml:space="preserve"> </w:t>
      </w:r>
      <w:r>
        <w:t>with</w:t>
      </w:r>
      <w:r w:rsidR="00F474B4">
        <w:t xml:space="preserve"> </w:t>
      </w:r>
      <w:r>
        <w:t>around</w:t>
      </w:r>
      <w:r w:rsidR="00F474B4">
        <w:t xml:space="preserve"> </w:t>
      </w:r>
      <w:r>
        <w:t>7%</w:t>
      </w:r>
      <w:r w:rsidR="00F474B4">
        <w:t xml:space="preserve"> </w:t>
      </w:r>
      <w:r>
        <w:t>of</w:t>
      </w:r>
      <w:r w:rsidR="00F474B4">
        <w:t xml:space="preserve"> </w:t>
      </w:r>
      <w:r>
        <w:t>national</w:t>
      </w:r>
      <w:r w:rsidR="00F474B4">
        <w:t xml:space="preserve"> </w:t>
      </w:r>
      <w:r>
        <w:t>employment.</w:t>
      </w:r>
      <w:r w:rsidR="00F474B4">
        <w:t xml:space="preserve"> </w:t>
      </w:r>
      <w:r>
        <w:t>Employment</w:t>
      </w:r>
      <w:r w:rsidR="00F474B4">
        <w:t xml:space="preserve"> </w:t>
      </w:r>
      <w:r>
        <w:t>is</w:t>
      </w:r>
      <w:r w:rsidR="00F474B4">
        <w:t xml:space="preserve"> </w:t>
      </w:r>
      <w:r>
        <w:t>concentrated</w:t>
      </w:r>
      <w:r w:rsidR="00F474B4">
        <w:t xml:space="preserve"> </w:t>
      </w:r>
      <w:r>
        <w:t>in</w:t>
      </w:r>
      <w:r w:rsidR="00F474B4">
        <w:t xml:space="preserve"> </w:t>
      </w:r>
      <w:r>
        <w:t>Adelaide,</w:t>
      </w:r>
      <w:r w:rsidR="00F474B4">
        <w:t xml:space="preserve"> </w:t>
      </w:r>
      <w:r>
        <w:t>which</w:t>
      </w:r>
      <w:r w:rsidR="00F474B4">
        <w:t xml:space="preserve"> </w:t>
      </w:r>
      <w:r>
        <w:t>accounts</w:t>
      </w:r>
      <w:r w:rsidR="00F474B4">
        <w:t xml:space="preserve"> </w:t>
      </w:r>
      <w:r>
        <w:t>for</w:t>
      </w:r>
      <w:r w:rsidR="00F474B4">
        <w:t xml:space="preserve"> </w:t>
      </w:r>
      <w:r>
        <w:t>80%</w:t>
      </w:r>
      <w:r w:rsidR="00F474B4">
        <w:t xml:space="preserve"> </w:t>
      </w:r>
      <w:r>
        <w:t>of</w:t>
      </w:r>
      <w:r w:rsidR="00F474B4">
        <w:t xml:space="preserve"> </w:t>
      </w:r>
      <w:r>
        <w:t>state</w:t>
      </w:r>
      <w:r w:rsidR="00F474B4">
        <w:t xml:space="preserve"> </w:t>
      </w:r>
      <w:r>
        <w:t>employment.</w:t>
      </w:r>
    </w:p>
    <w:p w14:paraId="38A0F06F" w14:textId="46690618" w:rsidR="00561C63" w:rsidRDefault="00275ECE" w:rsidP="00275ECE">
      <w:r>
        <w:t>While</w:t>
      </w:r>
      <w:r w:rsidR="00F474B4">
        <w:t xml:space="preserve"> </w:t>
      </w:r>
      <w:r>
        <w:t>there</w:t>
      </w:r>
      <w:r w:rsidR="00F474B4">
        <w:t xml:space="preserve"> </w:t>
      </w:r>
      <w:r>
        <w:t>are</w:t>
      </w:r>
      <w:r w:rsidR="00F474B4">
        <w:t xml:space="preserve"> </w:t>
      </w:r>
      <w:r>
        <w:t>employment</w:t>
      </w:r>
      <w:r w:rsidR="00F474B4">
        <w:t xml:space="preserve"> </w:t>
      </w:r>
      <w:r>
        <w:t>opportunities</w:t>
      </w:r>
      <w:r w:rsidR="00F474B4">
        <w:t xml:space="preserve"> </w:t>
      </w:r>
      <w:r>
        <w:t>available</w:t>
      </w:r>
      <w:r w:rsidR="00F474B4">
        <w:t xml:space="preserve"> </w:t>
      </w:r>
      <w:r>
        <w:t>across</w:t>
      </w:r>
      <w:r w:rsidR="00F474B4">
        <w:t xml:space="preserve"> </w:t>
      </w:r>
      <w:r>
        <w:t>all</w:t>
      </w:r>
      <w:r w:rsidR="00F474B4">
        <w:t xml:space="preserve"> </w:t>
      </w:r>
      <w:r>
        <w:t>industries,</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is</w:t>
      </w:r>
      <w:r w:rsidR="00F474B4">
        <w:t xml:space="preserve"> </w:t>
      </w:r>
      <w:r>
        <w:t>South</w:t>
      </w:r>
      <w:r w:rsidR="00F474B4">
        <w:t xml:space="preserve"> </w:t>
      </w:r>
      <w:r>
        <w:t>Australia’s</w:t>
      </w:r>
      <w:r w:rsidR="00F474B4">
        <w:t xml:space="preserve"> </w:t>
      </w:r>
      <w:r>
        <w:t>largest</w:t>
      </w:r>
      <w:r w:rsidR="00F474B4">
        <w:t xml:space="preserve"> </w:t>
      </w:r>
      <w:r>
        <w:t>employing</w:t>
      </w:r>
      <w:r w:rsidR="00F474B4">
        <w:t xml:space="preserve"> </w:t>
      </w:r>
      <w:r>
        <w:t>industry,</w:t>
      </w:r>
      <w:r w:rsidR="00F474B4">
        <w:t xml:space="preserve"> </w:t>
      </w:r>
      <w:r>
        <w:t>followed</w:t>
      </w:r>
      <w:r w:rsidR="00F474B4">
        <w:t xml:space="preserve"> </w:t>
      </w:r>
      <w:r>
        <w:t>by</w:t>
      </w:r>
      <w:r w:rsidR="00F474B4">
        <w:t xml:space="preserve"> </w:t>
      </w:r>
      <w:r>
        <w:t>Retail</w:t>
      </w:r>
      <w:r w:rsidR="00F474B4">
        <w:t xml:space="preserve"> </w:t>
      </w:r>
      <w:r>
        <w:t>Trade.</w:t>
      </w:r>
      <w:r w:rsidR="00F474B4">
        <w:t xml:space="preserve"> </w:t>
      </w:r>
      <w:r>
        <w:t>Construction,</w:t>
      </w:r>
      <w:r w:rsidR="00F474B4">
        <w:t xml:space="preserve"> </w:t>
      </w:r>
      <w:r>
        <w:t>Education</w:t>
      </w:r>
      <w:r w:rsidR="00F474B4">
        <w:t xml:space="preserve"> </w:t>
      </w:r>
      <w:r>
        <w:t>and</w:t>
      </w:r>
      <w:r w:rsidR="00F474B4">
        <w:t xml:space="preserve"> </w:t>
      </w:r>
      <w:r>
        <w:t>Training</w:t>
      </w:r>
      <w:r w:rsidR="00F474B4">
        <w:t xml:space="preserve"> </w:t>
      </w:r>
      <w:r>
        <w:t>and</w:t>
      </w:r>
      <w:r w:rsidR="00F474B4">
        <w:t xml:space="preserve"> </w:t>
      </w:r>
      <w:r>
        <w:t>Manufacturing</w:t>
      </w:r>
      <w:r w:rsidR="00F474B4">
        <w:t xml:space="preserve"> </w:t>
      </w:r>
      <w:r>
        <w:t>are</w:t>
      </w:r>
      <w:r w:rsidR="00F474B4">
        <w:t xml:space="preserve"> </w:t>
      </w:r>
      <w:r>
        <w:t>also</w:t>
      </w:r>
      <w:r w:rsidR="00F474B4">
        <w:t xml:space="preserve"> </w:t>
      </w:r>
      <w:r>
        <w:t>major</w:t>
      </w:r>
      <w:r w:rsidR="00F474B4">
        <w:t xml:space="preserve"> </w:t>
      </w:r>
      <w:r>
        <w:t>employing</w:t>
      </w:r>
      <w:r w:rsidR="00F474B4">
        <w:t xml:space="preserve"> </w:t>
      </w:r>
      <w:r>
        <w:t>industries</w:t>
      </w:r>
      <w:r w:rsidR="00F474B4">
        <w:t xml:space="preserve"> </w:t>
      </w:r>
      <w:r>
        <w:t>in</w:t>
      </w:r>
      <w:r w:rsidR="00F474B4">
        <w:t xml:space="preserve"> </w:t>
      </w:r>
      <w:r>
        <w:t>this</w:t>
      </w:r>
      <w:r w:rsidR="00F474B4">
        <w:t xml:space="preserve"> </w:t>
      </w:r>
      <w:r>
        <w:t>state.</w:t>
      </w:r>
    </w:p>
    <w:p w14:paraId="4B92313B" w14:textId="3BD74AB1" w:rsidR="00275ECE" w:rsidRDefault="00275ECE" w:rsidP="00275ECE">
      <w:pPr>
        <w:pStyle w:val="Heading3"/>
      </w:pPr>
      <w:r w:rsidRPr="00275ECE">
        <w:t>Current</w:t>
      </w:r>
      <w:r w:rsidR="00F474B4">
        <w:t xml:space="preserve"> </w:t>
      </w:r>
      <w:r w:rsidRPr="00275ECE">
        <w:t>conditions</w:t>
      </w:r>
    </w:p>
    <w:p w14:paraId="0B1F88C4" w14:textId="19D8F324" w:rsidR="00275ECE" w:rsidRDefault="00275ECE" w:rsidP="00275ECE">
      <w:r>
        <w:t>The</w:t>
      </w:r>
      <w:r w:rsidR="00F474B4">
        <w:t xml:space="preserve"> </w:t>
      </w:r>
      <w:r>
        <w:t>South</w:t>
      </w:r>
      <w:r w:rsidR="00F474B4">
        <w:t xml:space="preserve"> </w:t>
      </w:r>
      <w:r>
        <w:t>Australian</w:t>
      </w:r>
      <w:r w:rsidR="00F474B4">
        <w:t xml:space="preserve"> </w:t>
      </w:r>
      <w:r>
        <w:t>labour</w:t>
      </w:r>
      <w:r w:rsidR="00F474B4">
        <w:t xml:space="preserve"> </w:t>
      </w:r>
      <w:r>
        <w:t>market</w:t>
      </w:r>
      <w:r w:rsidR="00F474B4">
        <w:t xml:space="preserve"> </w:t>
      </w:r>
      <w:r>
        <w:t>softened</w:t>
      </w:r>
      <w:r w:rsidR="00F474B4">
        <w:t xml:space="preserve"> </w:t>
      </w:r>
      <w:r>
        <w:t>over</w:t>
      </w:r>
      <w:r w:rsidR="00F474B4">
        <w:t xml:space="preserve"> </w:t>
      </w:r>
      <w:r>
        <w:t>the</w:t>
      </w:r>
      <w:r w:rsidR="00F474B4">
        <w:t xml:space="preserve"> </w:t>
      </w:r>
      <w:r>
        <w:t>year.</w:t>
      </w:r>
      <w:r w:rsidR="00F474B4">
        <w:t xml:space="preserve"> </w:t>
      </w:r>
      <w:r>
        <w:t>The</w:t>
      </w:r>
      <w:r w:rsidR="00F474B4">
        <w:t xml:space="preserve"> </w:t>
      </w:r>
      <w:r>
        <w:t>number</w:t>
      </w:r>
      <w:r w:rsidR="00F474B4">
        <w:t xml:space="preserve"> </w:t>
      </w:r>
      <w:r>
        <w:t>of</w:t>
      </w:r>
      <w:r w:rsidR="00F474B4">
        <w:t xml:space="preserve"> </w:t>
      </w:r>
      <w:r>
        <w:t>employed</w:t>
      </w:r>
      <w:r w:rsidR="00F474B4">
        <w:t xml:space="preserve"> </w:t>
      </w:r>
      <w:r>
        <w:t>people</w:t>
      </w:r>
      <w:r w:rsidR="00F474B4">
        <w:t xml:space="preserve"> </w:t>
      </w:r>
      <w:r>
        <w:t>in</w:t>
      </w:r>
      <w:r w:rsidR="00F474B4">
        <w:t xml:space="preserve"> </w:t>
      </w:r>
      <w:r>
        <w:t>the</w:t>
      </w:r>
      <w:r w:rsidR="00F474B4">
        <w:t xml:space="preserve"> </w:t>
      </w:r>
      <w:r>
        <w:t>state</w:t>
      </w:r>
      <w:r w:rsidR="00F474B4">
        <w:t xml:space="preserve"> </w:t>
      </w:r>
      <w:r>
        <w:t>fell</w:t>
      </w:r>
      <w:r w:rsidR="00F474B4">
        <w:t xml:space="preserve"> </w:t>
      </w:r>
      <w:r>
        <w:t>by</w:t>
      </w:r>
      <w:r w:rsidR="00F474B4">
        <w:t xml:space="preserve"> </w:t>
      </w:r>
      <w:r>
        <w:t>3,400</w:t>
      </w:r>
      <w:r w:rsidR="00F474B4">
        <w:t xml:space="preserve"> </w:t>
      </w:r>
      <w:r>
        <w:t>(or</w:t>
      </w:r>
      <w:r w:rsidR="00F474B4">
        <w:t xml:space="preserve"> </w:t>
      </w:r>
      <w:r>
        <w:t>0.4%)</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947,400</w:t>
      </w:r>
      <w:r w:rsidR="00F474B4">
        <w:t xml:space="preserve"> </w:t>
      </w:r>
      <w:r>
        <w:t>in</w:t>
      </w:r>
      <w:r w:rsidR="00F474B4">
        <w:t xml:space="preserve"> </w:t>
      </w:r>
      <w:r>
        <w:t>November</w:t>
      </w:r>
      <w:r w:rsidR="00F474B4">
        <w:t xml:space="preserve"> </w:t>
      </w:r>
      <w:r>
        <w:t>2024.</w:t>
      </w:r>
    </w:p>
    <w:p w14:paraId="47EA5359" w14:textId="3CF3A33B" w:rsidR="00275ECE" w:rsidRDefault="00275ECE" w:rsidP="00275ECE">
      <w:r>
        <w:t>The</w:t>
      </w:r>
      <w:r w:rsidR="00F474B4">
        <w:t xml:space="preserve"> </w:t>
      </w:r>
      <w:r>
        <w:t>unemployment</w:t>
      </w:r>
      <w:r w:rsidR="00F474B4">
        <w:t xml:space="preserve"> </w:t>
      </w:r>
      <w:r>
        <w:t>rate</w:t>
      </w:r>
      <w:r w:rsidR="00F474B4">
        <w:t xml:space="preserve"> </w:t>
      </w:r>
      <w:r>
        <w:t>in</w:t>
      </w:r>
      <w:r w:rsidR="00F474B4">
        <w:t xml:space="preserve"> </w:t>
      </w:r>
      <w:r>
        <w:t>South</w:t>
      </w:r>
      <w:r w:rsidR="00F474B4">
        <w:t xml:space="preserve"> </w:t>
      </w:r>
      <w:r>
        <w:t>Australia</w:t>
      </w:r>
      <w:r w:rsidR="00F474B4">
        <w:t xml:space="preserve"> </w:t>
      </w:r>
      <w:r>
        <w:t>was</w:t>
      </w:r>
      <w:r w:rsidR="00F474B4">
        <w:t xml:space="preserve"> </w:t>
      </w:r>
      <w:r>
        <w:t>steady</w:t>
      </w:r>
      <w:r w:rsidR="00F474B4">
        <w:t xml:space="preserve"> </w:t>
      </w:r>
      <w:r>
        <w:t>over</w:t>
      </w:r>
      <w:r w:rsidR="00F474B4">
        <w:t xml:space="preserve"> </w:t>
      </w:r>
      <w:r>
        <w:t>the</w:t>
      </w:r>
      <w:r w:rsidR="00F474B4">
        <w:t xml:space="preserve"> </w:t>
      </w:r>
      <w:r>
        <w:t>year,</w:t>
      </w:r>
      <w:r w:rsidR="00F474B4">
        <w:t xml:space="preserve"> </w:t>
      </w:r>
      <w:r>
        <w:t>at</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although</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decreased</w:t>
      </w:r>
      <w:r w:rsidR="00F474B4">
        <w:t xml:space="preserve"> </w:t>
      </w:r>
      <w:r>
        <w:t>by</w:t>
      </w:r>
      <w:r w:rsidR="00F474B4">
        <w:t xml:space="preserve"> </w:t>
      </w:r>
      <w:r>
        <w:t>1.2</w:t>
      </w:r>
      <w:r w:rsidR="00F474B4">
        <w:t xml:space="preserve"> </w:t>
      </w:r>
      <w:r>
        <w:t>percentage</w:t>
      </w:r>
      <w:r w:rsidR="00F474B4">
        <w:t xml:space="preserve"> </w:t>
      </w:r>
      <w:r>
        <w:t>points,</w:t>
      </w:r>
      <w:r w:rsidR="00F474B4">
        <w:t xml:space="preserve"> </w:t>
      </w:r>
      <w:r>
        <w:t>to</w:t>
      </w:r>
      <w:r w:rsidR="00F474B4">
        <w:t xml:space="preserve"> </w:t>
      </w:r>
      <w:r>
        <w:t>62.7%,</w:t>
      </w:r>
      <w:r w:rsidR="00F474B4">
        <w:t xml:space="preserve"> </w:t>
      </w:r>
      <w:r>
        <w:t>well</w:t>
      </w:r>
      <w:r w:rsidR="00F474B4">
        <w:t xml:space="preserve"> </w:t>
      </w:r>
      <w:r>
        <w:t>below</w:t>
      </w:r>
      <w:r w:rsidR="00F474B4">
        <w:t xml:space="preserve"> </w:t>
      </w:r>
      <w:r>
        <w:t>the</w:t>
      </w:r>
      <w:r w:rsidR="00F474B4">
        <w:t xml:space="preserve"> </w:t>
      </w:r>
      <w:r>
        <w:t>67.0%</w:t>
      </w:r>
      <w:r w:rsidR="00F474B4">
        <w:t xml:space="preserve"> </w:t>
      </w:r>
      <w:r>
        <w:t>recorded</w:t>
      </w:r>
      <w:r w:rsidR="00F474B4">
        <w:t xml:space="preserve"> </w:t>
      </w:r>
      <w:r>
        <w:t>nationally.</w:t>
      </w:r>
    </w:p>
    <w:p w14:paraId="12B09273" w14:textId="7E2D5FEA" w:rsidR="00275ECE" w:rsidRDefault="00275ECE"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03"/>
        <w:gridCol w:w="1361"/>
        <w:gridCol w:w="1363"/>
        <w:gridCol w:w="906"/>
        <w:gridCol w:w="906"/>
      </w:tblGrid>
      <w:tr w:rsidR="00275ECE" w14:paraId="2592B34F"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47" w:type="pct"/>
          </w:tcPr>
          <w:p w14:paraId="70DAC1FC" w14:textId="77777777" w:rsidR="00275ECE" w:rsidRDefault="00275ECE">
            <w:pPr>
              <w:rPr>
                <w:color w:val="000000" w:themeColor="text1"/>
              </w:rPr>
            </w:pPr>
          </w:p>
        </w:tc>
        <w:tc>
          <w:tcPr>
            <w:tcW w:w="706" w:type="pct"/>
          </w:tcPr>
          <w:p w14:paraId="1350CCD2" w14:textId="40508672" w:rsidR="00275ECE" w:rsidRPr="006D723E" w:rsidRDefault="00275ECE" w:rsidP="001F20F9">
            <w:pPr>
              <w:pStyle w:val="TableHeader"/>
            </w:pPr>
            <w:r w:rsidRPr="006D723E">
              <w:t>Employ’t</w:t>
            </w:r>
            <w:r w:rsidR="00F474B4">
              <w:t xml:space="preserve"> </w:t>
            </w:r>
            <w:r w:rsidRPr="006D723E">
              <w:br/>
              <w:t>Nov</w:t>
            </w:r>
            <w:r w:rsidR="00F474B4">
              <w:t xml:space="preserve"> </w:t>
            </w:r>
            <w:r w:rsidRPr="006D723E">
              <w:t>2024</w:t>
            </w:r>
          </w:p>
        </w:tc>
        <w:tc>
          <w:tcPr>
            <w:tcW w:w="707" w:type="pct"/>
          </w:tcPr>
          <w:p w14:paraId="1DCE59E6" w14:textId="6E31C209" w:rsidR="00275ECE" w:rsidRPr="006D723E" w:rsidRDefault="00275ECE"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40" w:type="pct"/>
            <w:gridSpan w:val="2"/>
          </w:tcPr>
          <w:p w14:paraId="105B9C95" w14:textId="4EE59FA0" w:rsidR="00275ECE" w:rsidRPr="006D723E" w:rsidRDefault="00275ECE"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275ECE" w14:paraId="47C8FFA0" w14:textId="77777777" w:rsidTr="00E926E8">
        <w:trPr>
          <w:trHeight w:val="20"/>
        </w:trPr>
        <w:tc>
          <w:tcPr>
            <w:tcW w:w="2647" w:type="pct"/>
            <w:shd w:val="clear" w:color="auto" w:fill="F26322" w:themeFill="accent2"/>
          </w:tcPr>
          <w:p w14:paraId="50BEDC29" w14:textId="77777777" w:rsidR="00275ECE" w:rsidRPr="003132CA" w:rsidRDefault="00275ECE" w:rsidP="006D723E">
            <w:pPr>
              <w:rPr>
                <w:bCs/>
              </w:rPr>
            </w:pPr>
            <w:r w:rsidRPr="003132CA">
              <w:rPr>
                <w:bCs/>
              </w:rPr>
              <w:t>Industries</w:t>
            </w:r>
          </w:p>
        </w:tc>
        <w:tc>
          <w:tcPr>
            <w:tcW w:w="706" w:type="pct"/>
            <w:shd w:val="clear" w:color="auto" w:fill="F26322" w:themeFill="accent2"/>
          </w:tcPr>
          <w:p w14:paraId="4510E6C3" w14:textId="77777777" w:rsidR="00275ECE" w:rsidRPr="003132CA" w:rsidRDefault="00275ECE" w:rsidP="006D723E">
            <w:pPr>
              <w:rPr>
                <w:bCs/>
              </w:rPr>
            </w:pPr>
            <w:r w:rsidRPr="003132CA">
              <w:rPr>
                <w:bCs/>
              </w:rPr>
              <w:t>‘000</w:t>
            </w:r>
          </w:p>
        </w:tc>
        <w:tc>
          <w:tcPr>
            <w:tcW w:w="707" w:type="pct"/>
            <w:shd w:val="clear" w:color="auto" w:fill="F26322" w:themeFill="accent2"/>
          </w:tcPr>
          <w:p w14:paraId="3471A6D3" w14:textId="77777777" w:rsidR="00275ECE" w:rsidRPr="003132CA" w:rsidRDefault="00275ECE" w:rsidP="006D723E">
            <w:pPr>
              <w:rPr>
                <w:bCs/>
              </w:rPr>
            </w:pPr>
            <w:r w:rsidRPr="003132CA">
              <w:rPr>
                <w:bCs/>
              </w:rPr>
              <w:t>%</w:t>
            </w:r>
          </w:p>
        </w:tc>
        <w:tc>
          <w:tcPr>
            <w:tcW w:w="470" w:type="pct"/>
            <w:shd w:val="clear" w:color="auto" w:fill="F26322" w:themeFill="accent2"/>
          </w:tcPr>
          <w:p w14:paraId="0719BA48" w14:textId="77777777" w:rsidR="00275ECE" w:rsidRPr="003132CA" w:rsidRDefault="00275ECE" w:rsidP="006D723E">
            <w:pPr>
              <w:rPr>
                <w:bCs/>
              </w:rPr>
            </w:pPr>
            <w:r w:rsidRPr="003132CA">
              <w:rPr>
                <w:bCs/>
              </w:rPr>
              <w:t>‘000</w:t>
            </w:r>
          </w:p>
        </w:tc>
        <w:tc>
          <w:tcPr>
            <w:tcW w:w="470" w:type="pct"/>
            <w:shd w:val="clear" w:color="auto" w:fill="F26322" w:themeFill="accent2"/>
          </w:tcPr>
          <w:p w14:paraId="010C1688" w14:textId="77777777" w:rsidR="00275ECE" w:rsidRPr="003132CA" w:rsidRDefault="00275ECE" w:rsidP="006D723E">
            <w:pPr>
              <w:rPr>
                <w:bCs/>
              </w:rPr>
            </w:pPr>
            <w:r w:rsidRPr="003132CA">
              <w:rPr>
                <w:bCs/>
              </w:rPr>
              <w:t>%</w:t>
            </w:r>
          </w:p>
        </w:tc>
      </w:tr>
      <w:tr w:rsidR="00275ECE" w14:paraId="5B835013" w14:textId="77777777" w:rsidTr="00E926E8">
        <w:trPr>
          <w:trHeight w:val="20"/>
        </w:trPr>
        <w:tc>
          <w:tcPr>
            <w:tcW w:w="2647" w:type="pct"/>
          </w:tcPr>
          <w:p w14:paraId="05037B04" w14:textId="0C147291" w:rsidR="00275ECE" w:rsidRPr="006D723E" w:rsidRDefault="00275ECE"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06" w:type="pct"/>
          </w:tcPr>
          <w:p w14:paraId="7192F7E1" w14:textId="77777777" w:rsidR="00275ECE" w:rsidRPr="00473C2C" w:rsidRDefault="00275ECE" w:rsidP="00473C2C">
            <w:r w:rsidRPr="00473C2C">
              <w:t>173.0</w:t>
            </w:r>
          </w:p>
        </w:tc>
        <w:tc>
          <w:tcPr>
            <w:tcW w:w="707" w:type="pct"/>
          </w:tcPr>
          <w:p w14:paraId="2E3C721E" w14:textId="77777777" w:rsidR="00275ECE" w:rsidRPr="00473C2C" w:rsidRDefault="00275ECE" w:rsidP="00473C2C">
            <w:r w:rsidRPr="00473C2C">
              <w:t>18</w:t>
            </w:r>
          </w:p>
        </w:tc>
        <w:tc>
          <w:tcPr>
            <w:tcW w:w="470" w:type="pct"/>
          </w:tcPr>
          <w:p w14:paraId="5FF2BAA5" w14:textId="77777777" w:rsidR="00275ECE" w:rsidRPr="00473C2C" w:rsidRDefault="00275ECE" w:rsidP="00473C2C">
            <w:r w:rsidRPr="00473C2C">
              <w:t>39.6</w:t>
            </w:r>
          </w:p>
        </w:tc>
        <w:tc>
          <w:tcPr>
            <w:tcW w:w="470" w:type="pct"/>
          </w:tcPr>
          <w:p w14:paraId="7DEF2C4C" w14:textId="77777777" w:rsidR="00275ECE" w:rsidRPr="00473C2C" w:rsidRDefault="00275ECE" w:rsidP="00473C2C">
            <w:r w:rsidRPr="00473C2C">
              <w:t>29.7</w:t>
            </w:r>
          </w:p>
        </w:tc>
      </w:tr>
      <w:tr w:rsidR="00275ECE" w14:paraId="31F10608" w14:textId="77777777" w:rsidTr="00E926E8">
        <w:trPr>
          <w:trHeight w:val="20"/>
        </w:trPr>
        <w:tc>
          <w:tcPr>
            <w:tcW w:w="2647" w:type="pct"/>
          </w:tcPr>
          <w:p w14:paraId="57A3DB77" w14:textId="32D89C18" w:rsidR="00275ECE" w:rsidRPr="006D723E" w:rsidRDefault="00275ECE" w:rsidP="006D723E">
            <w:r w:rsidRPr="006D723E">
              <w:t>Retail</w:t>
            </w:r>
            <w:r w:rsidR="00F474B4">
              <w:t xml:space="preserve"> </w:t>
            </w:r>
            <w:r w:rsidRPr="006D723E">
              <w:t>Trade</w:t>
            </w:r>
          </w:p>
        </w:tc>
        <w:tc>
          <w:tcPr>
            <w:tcW w:w="706" w:type="pct"/>
          </w:tcPr>
          <w:p w14:paraId="44275A05" w14:textId="77777777" w:rsidR="00275ECE" w:rsidRPr="00473C2C" w:rsidRDefault="00275ECE" w:rsidP="00473C2C">
            <w:r w:rsidRPr="00473C2C">
              <w:t>92.0</w:t>
            </w:r>
          </w:p>
        </w:tc>
        <w:tc>
          <w:tcPr>
            <w:tcW w:w="707" w:type="pct"/>
          </w:tcPr>
          <w:p w14:paraId="34B539F9" w14:textId="77777777" w:rsidR="00275ECE" w:rsidRPr="00473C2C" w:rsidRDefault="00275ECE" w:rsidP="00473C2C">
            <w:r w:rsidRPr="00473C2C">
              <w:t>10</w:t>
            </w:r>
          </w:p>
        </w:tc>
        <w:tc>
          <w:tcPr>
            <w:tcW w:w="470" w:type="pct"/>
          </w:tcPr>
          <w:p w14:paraId="277DDC3A" w14:textId="77777777" w:rsidR="00275ECE" w:rsidRPr="00473C2C" w:rsidRDefault="00275ECE" w:rsidP="00473C2C">
            <w:r w:rsidRPr="00473C2C">
              <w:t>2.4</w:t>
            </w:r>
          </w:p>
        </w:tc>
        <w:tc>
          <w:tcPr>
            <w:tcW w:w="470" w:type="pct"/>
          </w:tcPr>
          <w:p w14:paraId="22765D96" w14:textId="77777777" w:rsidR="00275ECE" w:rsidRPr="00473C2C" w:rsidRDefault="00275ECE" w:rsidP="00473C2C">
            <w:r w:rsidRPr="00473C2C">
              <w:t>2.7</w:t>
            </w:r>
          </w:p>
        </w:tc>
      </w:tr>
      <w:tr w:rsidR="00275ECE" w14:paraId="67278582" w14:textId="77777777" w:rsidTr="00E926E8">
        <w:trPr>
          <w:trHeight w:val="20"/>
        </w:trPr>
        <w:tc>
          <w:tcPr>
            <w:tcW w:w="2647" w:type="pct"/>
          </w:tcPr>
          <w:p w14:paraId="06811FC6" w14:textId="77777777" w:rsidR="00275ECE" w:rsidRPr="006D723E" w:rsidRDefault="00275ECE" w:rsidP="006D723E">
            <w:r w:rsidRPr="006D723E">
              <w:t>Construction</w:t>
            </w:r>
          </w:p>
        </w:tc>
        <w:tc>
          <w:tcPr>
            <w:tcW w:w="706" w:type="pct"/>
          </w:tcPr>
          <w:p w14:paraId="22ACB19E" w14:textId="77777777" w:rsidR="00275ECE" w:rsidRPr="00473C2C" w:rsidRDefault="00275ECE" w:rsidP="00473C2C">
            <w:r w:rsidRPr="00473C2C">
              <w:t>83.6</w:t>
            </w:r>
          </w:p>
        </w:tc>
        <w:tc>
          <w:tcPr>
            <w:tcW w:w="707" w:type="pct"/>
          </w:tcPr>
          <w:p w14:paraId="5626C733" w14:textId="77777777" w:rsidR="00275ECE" w:rsidRPr="00473C2C" w:rsidRDefault="00275ECE" w:rsidP="00473C2C">
            <w:r w:rsidRPr="00473C2C">
              <w:t>9</w:t>
            </w:r>
          </w:p>
        </w:tc>
        <w:tc>
          <w:tcPr>
            <w:tcW w:w="470" w:type="pct"/>
          </w:tcPr>
          <w:p w14:paraId="28B4D056" w14:textId="77777777" w:rsidR="00275ECE" w:rsidRPr="00473C2C" w:rsidRDefault="00275ECE" w:rsidP="00473C2C">
            <w:r w:rsidRPr="00473C2C">
              <w:t>12.9</w:t>
            </w:r>
          </w:p>
        </w:tc>
        <w:tc>
          <w:tcPr>
            <w:tcW w:w="470" w:type="pct"/>
          </w:tcPr>
          <w:p w14:paraId="3BA940CB" w14:textId="77777777" w:rsidR="00275ECE" w:rsidRPr="00473C2C" w:rsidRDefault="00275ECE" w:rsidP="00473C2C">
            <w:r w:rsidRPr="00473C2C">
              <w:t>18.2</w:t>
            </w:r>
          </w:p>
        </w:tc>
      </w:tr>
      <w:tr w:rsidR="00275ECE" w14:paraId="4F1233BD" w14:textId="77777777" w:rsidTr="00E926E8">
        <w:trPr>
          <w:trHeight w:val="20"/>
        </w:trPr>
        <w:tc>
          <w:tcPr>
            <w:tcW w:w="2647" w:type="pct"/>
          </w:tcPr>
          <w:p w14:paraId="7239BD4A" w14:textId="262AA71B" w:rsidR="00275ECE" w:rsidRPr="006D723E" w:rsidRDefault="00275ECE" w:rsidP="006D723E">
            <w:r w:rsidRPr="006D723E">
              <w:t>Education</w:t>
            </w:r>
            <w:r w:rsidR="00F474B4">
              <w:t xml:space="preserve"> </w:t>
            </w:r>
            <w:r w:rsidRPr="006D723E">
              <w:t>and</w:t>
            </w:r>
            <w:r w:rsidR="00F474B4">
              <w:t xml:space="preserve"> </w:t>
            </w:r>
            <w:r w:rsidRPr="006D723E">
              <w:t>Training</w:t>
            </w:r>
          </w:p>
        </w:tc>
        <w:tc>
          <w:tcPr>
            <w:tcW w:w="706" w:type="pct"/>
          </w:tcPr>
          <w:p w14:paraId="2C1FC3C2" w14:textId="77777777" w:rsidR="00275ECE" w:rsidRPr="00473C2C" w:rsidRDefault="00275ECE" w:rsidP="00473C2C">
            <w:r w:rsidRPr="00473C2C">
              <w:t>76.5</w:t>
            </w:r>
          </w:p>
        </w:tc>
        <w:tc>
          <w:tcPr>
            <w:tcW w:w="707" w:type="pct"/>
          </w:tcPr>
          <w:p w14:paraId="59A5B753" w14:textId="77777777" w:rsidR="00275ECE" w:rsidRPr="00473C2C" w:rsidRDefault="00275ECE" w:rsidP="00473C2C">
            <w:r w:rsidRPr="00473C2C">
              <w:t>8</w:t>
            </w:r>
          </w:p>
        </w:tc>
        <w:tc>
          <w:tcPr>
            <w:tcW w:w="470" w:type="pct"/>
          </w:tcPr>
          <w:p w14:paraId="4576E0CA" w14:textId="77777777" w:rsidR="00275ECE" w:rsidRPr="00473C2C" w:rsidRDefault="00275ECE" w:rsidP="00473C2C">
            <w:r w:rsidRPr="00473C2C">
              <w:t>7.2</w:t>
            </w:r>
          </w:p>
        </w:tc>
        <w:tc>
          <w:tcPr>
            <w:tcW w:w="470" w:type="pct"/>
          </w:tcPr>
          <w:p w14:paraId="7C9A85F6" w14:textId="77777777" w:rsidR="00275ECE" w:rsidRPr="00473C2C" w:rsidRDefault="00275ECE" w:rsidP="00473C2C">
            <w:r w:rsidRPr="00473C2C">
              <w:t>10.4</w:t>
            </w:r>
          </w:p>
        </w:tc>
      </w:tr>
      <w:tr w:rsidR="00275ECE" w14:paraId="60E1FF29" w14:textId="77777777" w:rsidTr="00E926E8">
        <w:trPr>
          <w:trHeight w:val="20"/>
        </w:trPr>
        <w:tc>
          <w:tcPr>
            <w:tcW w:w="2647" w:type="pct"/>
          </w:tcPr>
          <w:p w14:paraId="0857BFCB" w14:textId="77777777" w:rsidR="00275ECE" w:rsidRPr="006D723E" w:rsidRDefault="00275ECE" w:rsidP="006D723E">
            <w:r w:rsidRPr="006D723E">
              <w:t>Manufacturing</w:t>
            </w:r>
          </w:p>
        </w:tc>
        <w:tc>
          <w:tcPr>
            <w:tcW w:w="706" w:type="pct"/>
          </w:tcPr>
          <w:p w14:paraId="296571F7" w14:textId="77777777" w:rsidR="00275ECE" w:rsidRPr="00473C2C" w:rsidRDefault="00275ECE" w:rsidP="00473C2C">
            <w:r w:rsidRPr="00473C2C">
              <w:t>71.2</w:t>
            </w:r>
          </w:p>
        </w:tc>
        <w:tc>
          <w:tcPr>
            <w:tcW w:w="707" w:type="pct"/>
          </w:tcPr>
          <w:p w14:paraId="33D1D272" w14:textId="77777777" w:rsidR="00275ECE" w:rsidRPr="00473C2C" w:rsidRDefault="00275ECE" w:rsidP="00473C2C">
            <w:r w:rsidRPr="00473C2C">
              <w:t>7</w:t>
            </w:r>
          </w:p>
        </w:tc>
        <w:tc>
          <w:tcPr>
            <w:tcW w:w="470" w:type="pct"/>
          </w:tcPr>
          <w:p w14:paraId="13831E5B" w14:textId="77777777" w:rsidR="00275ECE" w:rsidRPr="00473C2C" w:rsidRDefault="00275ECE" w:rsidP="00473C2C">
            <w:r w:rsidRPr="00473C2C">
              <w:t>0.7</w:t>
            </w:r>
          </w:p>
        </w:tc>
        <w:tc>
          <w:tcPr>
            <w:tcW w:w="470" w:type="pct"/>
          </w:tcPr>
          <w:p w14:paraId="283052B7" w14:textId="77777777" w:rsidR="00275ECE" w:rsidRPr="00473C2C" w:rsidRDefault="00275ECE" w:rsidP="00473C2C">
            <w:r w:rsidRPr="00473C2C">
              <w:t>1.0</w:t>
            </w:r>
          </w:p>
        </w:tc>
      </w:tr>
    </w:tbl>
    <w:p w14:paraId="578A0E99" w14:textId="070BFBAE" w:rsidR="00275ECE" w:rsidRDefault="00275ECE" w:rsidP="00275ECE">
      <w:r>
        <w:t>Reflecting</w:t>
      </w:r>
      <w:r w:rsidR="00F474B4">
        <w:t xml:space="preserve"> </w:t>
      </w:r>
      <w:r>
        <w:t>the</w:t>
      </w:r>
      <w:r w:rsidR="00F474B4">
        <w:t xml:space="preserve"> </w:t>
      </w:r>
      <w:r>
        <w:t>overall</w:t>
      </w:r>
      <w:r w:rsidR="00F474B4">
        <w:t xml:space="preserve"> </w:t>
      </w:r>
      <w:r>
        <w:t>softening</w:t>
      </w:r>
      <w:r w:rsidR="00F474B4">
        <w:t xml:space="preserve"> </w:t>
      </w:r>
      <w:r>
        <w:t>labour</w:t>
      </w:r>
      <w:r w:rsidR="00F474B4">
        <w:t xml:space="preserve"> </w:t>
      </w:r>
      <w:r>
        <w:t>market</w:t>
      </w:r>
      <w:r w:rsidR="00F474B4">
        <w:t xml:space="preserve"> </w:t>
      </w:r>
      <w:r>
        <w:t>in</w:t>
      </w:r>
      <w:r w:rsidR="00F474B4">
        <w:t xml:space="preserve"> </w:t>
      </w:r>
      <w:r>
        <w:t>the</w:t>
      </w:r>
      <w:r w:rsidR="00F474B4">
        <w:t xml:space="preserve"> </w:t>
      </w:r>
      <w:r>
        <w:t>state,</w:t>
      </w:r>
      <w:r w:rsidR="00F474B4">
        <w:t xml:space="preserve"> </w:t>
      </w:r>
      <w:r>
        <w:t>conditions</w:t>
      </w:r>
      <w:r w:rsidR="00F474B4">
        <w:t xml:space="preserve"> </w:t>
      </w:r>
      <w:r>
        <w:t>for</w:t>
      </w:r>
      <w:r w:rsidR="00F474B4">
        <w:t xml:space="preserve"> </w:t>
      </w:r>
      <w:r>
        <w:t>young</w:t>
      </w:r>
      <w:r w:rsidR="00F474B4">
        <w:t xml:space="preserve"> </w:t>
      </w:r>
      <w:r>
        <w:t>people</w:t>
      </w:r>
      <w:r w:rsidR="00F474B4">
        <w:t xml:space="preserve"> </w:t>
      </w:r>
      <w:r>
        <w:t>have</w:t>
      </w:r>
      <w:r w:rsidR="00F474B4">
        <w:t xml:space="preserve"> </w:t>
      </w:r>
      <w:r>
        <w:t>also</w:t>
      </w:r>
      <w:r w:rsidR="00F474B4">
        <w:t xml:space="preserve"> </w:t>
      </w:r>
      <w:r>
        <w:t>weakened.</w:t>
      </w:r>
      <w:r w:rsidR="00F474B4">
        <w:t xml:space="preserve"> </w:t>
      </w:r>
      <w:r>
        <w:t>Youth</w:t>
      </w:r>
      <w:r w:rsidR="00F474B4">
        <w:t xml:space="preserve"> </w:t>
      </w:r>
      <w:r>
        <w:t>employment</w:t>
      </w:r>
      <w:r w:rsidR="00F474B4">
        <w:t xml:space="preserve"> </w:t>
      </w:r>
      <w:r>
        <w:t>in</w:t>
      </w:r>
      <w:r w:rsidR="00F474B4">
        <w:t xml:space="preserve"> </w:t>
      </w:r>
      <w:r>
        <w:t>South</w:t>
      </w:r>
      <w:r w:rsidR="00F474B4">
        <w:t xml:space="preserve"> </w:t>
      </w:r>
      <w:r>
        <w:t>Australia</w:t>
      </w:r>
      <w:r w:rsidR="00F474B4">
        <w:t xml:space="preserve"> </w:t>
      </w:r>
      <w:r>
        <w:t>fell</w:t>
      </w:r>
      <w:r w:rsidR="00F474B4">
        <w:t xml:space="preserve"> </w:t>
      </w:r>
      <w:r>
        <w:t>slightly</w:t>
      </w:r>
      <w:r w:rsidR="00F474B4">
        <w:t xml:space="preserve"> </w:t>
      </w:r>
      <w:r>
        <w:t>(by</w:t>
      </w:r>
      <w:r w:rsidR="00F474B4">
        <w:t xml:space="preserve"> </w:t>
      </w:r>
      <w:r>
        <w:t>1,900</w:t>
      </w:r>
      <w:r w:rsidR="00F474B4">
        <w:t xml:space="preserve"> </w:t>
      </w:r>
      <w:r>
        <w:t>or</w:t>
      </w:r>
      <w:r w:rsidR="00F474B4">
        <w:t xml:space="preserve"> </w:t>
      </w:r>
      <w:r>
        <w:t>1.3%)</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145,100</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increased</w:t>
      </w:r>
      <w:r w:rsidR="00F474B4">
        <w:t xml:space="preserve"> </w:t>
      </w:r>
      <w:r>
        <w:t>by</w:t>
      </w:r>
      <w:r w:rsidR="00F474B4">
        <w:t xml:space="preserve"> </w:t>
      </w:r>
      <w:r>
        <w:t>0.6</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9.6%</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decreased</w:t>
      </w:r>
      <w:r w:rsidR="00F474B4">
        <w:t xml:space="preserve"> </w:t>
      </w:r>
      <w:r>
        <w:t>considerably</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2.1</w:t>
      </w:r>
      <w:r w:rsidR="00F474B4">
        <w:t xml:space="preserve"> </w:t>
      </w:r>
      <w:r>
        <w:t>percentage</w:t>
      </w:r>
      <w:r w:rsidR="00F474B4">
        <w:t xml:space="preserve"> </w:t>
      </w:r>
      <w:r>
        <w:t>points,</w:t>
      </w:r>
      <w:r w:rsidR="00F474B4">
        <w:t xml:space="preserve"> </w:t>
      </w:r>
      <w:r>
        <w:t>to</w:t>
      </w:r>
      <w:r w:rsidR="00F474B4">
        <w:t xml:space="preserve"> </w:t>
      </w:r>
      <w:r>
        <w:t>70.8%</w:t>
      </w:r>
      <w:r w:rsidR="00F474B4">
        <w:t xml:space="preserve"> </w:t>
      </w:r>
      <w:r>
        <w:t>in</w:t>
      </w:r>
      <w:r w:rsidR="00F474B4">
        <w:t xml:space="preserve"> </w:t>
      </w:r>
      <w:r>
        <w:t>November</w:t>
      </w:r>
      <w:r w:rsidR="00F474B4">
        <w:t xml:space="preserve"> </w:t>
      </w:r>
      <w:r>
        <w:t>2024.</w:t>
      </w:r>
      <w:r w:rsidR="00F474B4">
        <w:t xml:space="preserve"> </w:t>
      </w:r>
    </w:p>
    <w:p w14:paraId="307C5F87" w14:textId="3A6A2088" w:rsidR="00275ECE" w:rsidRDefault="00275ECE" w:rsidP="00275ECE">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South</w:t>
      </w:r>
      <w:r w:rsidR="00F474B4">
        <w:t xml:space="preserve"> </w:t>
      </w:r>
      <w:r>
        <w:t>Australia</w:t>
      </w:r>
      <w:r w:rsidR="00F474B4">
        <w:t xml:space="preserve"> </w:t>
      </w:r>
      <w:r>
        <w:t>fell</w:t>
      </w:r>
      <w:r w:rsidR="00F474B4">
        <w:t xml:space="preserve"> </w:t>
      </w:r>
      <w:r>
        <w:t>by</w:t>
      </w:r>
      <w:r w:rsidR="00F474B4">
        <w:t xml:space="preserve"> </w:t>
      </w:r>
      <w:r>
        <w:t>11.5%,</w:t>
      </w:r>
      <w:r w:rsidR="00F474B4">
        <w:t xml:space="preserve"> </w:t>
      </w:r>
      <w:r>
        <w:t>but</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South</w:t>
      </w:r>
      <w:r w:rsidR="00F474B4">
        <w:t xml:space="preserve"> </w:t>
      </w:r>
      <w:r>
        <w:t>Australia</w:t>
      </w:r>
      <w:r w:rsidR="00F474B4">
        <w:t xml:space="preserve"> </w:t>
      </w:r>
      <w:r>
        <w:t>continue</w:t>
      </w:r>
      <w:r w:rsidR="00F474B4">
        <w:t xml:space="preserve"> </w:t>
      </w:r>
      <w:r>
        <w:t>to</w:t>
      </w:r>
      <w:r w:rsidR="00F474B4">
        <w:t xml:space="preserve"> </w:t>
      </w:r>
      <w:r>
        <w:t>increase</w:t>
      </w:r>
      <w:r w:rsidR="00F474B4">
        <w:t xml:space="preserve"> </w:t>
      </w:r>
      <w:r>
        <w:t>for</w:t>
      </w:r>
      <w:r w:rsidR="00F474B4">
        <w:t xml:space="preserve"> </w:t>
      </w:r>
      <w:r>
        <w:t>Registered</w:t>
      </w:r>
      <w:r w:rsidR="00F474B4">
        <w:t xml:space="preserve"> </w:t>
      </w:r>
      <w:r>
        <w:t>Nurses,</w:t>
      </w:r>
      <w:r w:rsidR="00F474B4">
        <w:t xml:space="preserve"> </w:t>
      </w:r>
      <w:r>
        <w:t>Chefs</w:t>
      </w:r>
      <w:r w:rsidR="00F474B4">
        <w:t xml:space="preserve"> </w:t>
      </w:r>
      <w:r>
        <w:t>and</w:t>
      </w:r>
      <w:r w:rsidR="00F474B4">
        <w:t xml:space="preserve"> </w:t>
      </w:r>
      <w:r>
        <w:t>Forklift</w:t>
      </w:r>
      <w:r w:rsidR="00F474B4">
        <w:t xml:space="preserve"> </w:t>
      </w:r>
      <w:r>
        <w:t>Drivers.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232D68">
        <w:t>126</w:t>
      </w:r>
      <w:r>
        <w:t>).</w:t>
      </w:r>
    </w:p>
    <w:p w14:paraId="173ACF5A" w14:textId="3363CCE5" w:rsidR="00BE59E5" w:rsidRDefault="00BE59E5" w:rsidP="00275ECE">
      <w:r>
        <w:rPr>
          <w:noProof/>
        </w:rPr>
        <w:drawing>
          <wp:inline distT="0" distB="0" distL="0" distR="0" wp14:anchorId="4DB4B409" wp14:editId="2C847082">
            <wp:extent cx="2859030" cy="950978"/>
            <wp:effectExtent l="0" t="0" r="0" b="1905"/>
            <wp:docPr id="348098109" name="Picture 48" descr="Infographic showing that 20% of people employed in South Australia work regionally.&#10;Infographic showing that 15% of people employed in South Australia are aged 15-24 years old.&#10;Infographic showing that 73% of people in South Australia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98109" name="Picture 48" descr="Infographic showing that 20% of people employed in South Australia work regionally.&#10;Infographic showing that 15% of people employed in South Australia are aged 15-24 years old.&#10;Infographic showing that 73% of people in South Australia aged 25-34 years old hold a cert three or higher qualification.&#10;"/>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859030" cy="950978"/>
                    </a:xfrm>
                    <a:prstGeom prst="rect">
                      <a:avLst/>
                    </a:prstGeom>
                  </pic:spPr>
                </pic:pic>
              </a:graphicData>
            </a:graphic>
          </wp:inline>
        </w:drawing>
      </w:r>
    </w:p>
    <w:p w14:paraId="111E3B4F" w14:textId="1AC176A1" w:rsidR="00275ECE" w:rsidRDefault="00275ECE" w:rsidP="00614CF2">
      <w:pPr>
        <w:pStyle w:val="Caption"/>
      </w:pPr>
      <w:r>
        <w:t>Employment</w:t>
      </w:r>
      <w:r w:rsidR="00F474B4">
        <w:t xml:space="preserve"> </w:t>
      </w:r>
      <w:r>
        <w:t>by</w:t>
      </w:r>
      <w:r w:rsidR="00F474B4">
        <w:t xml:space="preserve"> </w:t>
      </w:r>
      <w:r>
        <w:t>region,</w:t>
      </w:r>
      <w:r w:rsidR="00F474B4">
        <w:t xml:space="preserve"> </w:t>
      </w:r>
      <w:r>
        <w:t>South</w:t>
      </w:r>
      <w:r w:rsidR="00F474B4">
        <w:t xml:space="preserve"> </w:t>
      </w:r>
      <w:r>
        <w:t>Australia</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275ECE" w14:paraId="15FD2759"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49863F30" w14:textId="77777777" w:rsidR="00275ECE" w:rsidRDefault="00275ECE">
            <w:pPr>
              <w:rPr>
                <w:color w:val="000000" w:themeColor="text1"/>
              </w:rPr>
            </w:pPr>
          </w:p>
        </w:tc>
        <w:tc>
          <w:tcPr>
            <w:tcW w:w="1241" w:type="pct"/>
            <w:gridSpan w:val="3"/>
          </w:tcPr>
          <w:p w14:paraId="3E32FB9D" w14:textId="77777777" w:rsidR="00275ECE" w:rsidRPr="001F20F9" w:rsidRDefault="00275ECE" w:rsidP="00913D04">
            <w:pPr>
              <w:pStyle w:val="TableHeader"/>
              <w:jc w:val="center"/>
            </w:pPr>
            <w:r w:rsidRPr="001F20F9">
              <w:t>Employment</w:t>
            </w:r>
          </w:p>
        </w:tc>
        <w:tc>
          <w:tcPr>
            <w:tcW w:w="827" w:type="pct"/>
            <w:gridSpan w:val="2"/>
          </w:tcPr>
          <w:p w14:paraId="44EB9472" w14:textId="501BB490" w:rsidR="00275ECE" w:rsidRPr="001F20F9" w:rsidRDefault="00275ECE" w:rsidP="00913D04">
            <w:pPr>
              <w:pStyle w:val="TableHeader"/>
              <w:jc w:val="center"/>
            </w:pPr>
            <w:r w:rsidRPr="001F20F9">
              <w:t>Employment</w:t>
            </w:r>
            <w:r w:rsidR="00F474B4" w:rsidRPr="001F20F9">
              <w:t xml:space="preserve"> </w:t>
            </w:r>
            <w:r w:rsidRPr="001F20F9">
              <w:t>profile</w:t>
            </w:r>
          </w:p>
        </w:tc>
        <w:tc>
          <w:tcPr>
            <w:tcW w:w="827" w:type="pct"/>
            <w:gridSpan w:val="2"/>
          </w:tcPr>
          <w:p w14:paraId="1CAAAE29" w14:textId="3B64331F" w:rsidR="00275ECE" w:rsidRPr="001F20F9" w:rsidRDefault="00275ECE" w:rsidP="00913D04">
            <w:pPr>
              <w:pStyle w:val="TableHeader"/>
              <w:jc w:val="center"/>
            </w:pPr>
            <w:r w:rsidRPr="001F20F9">
              <w:t>Unemployment</w:t>
            </w:r>
            <w:r w:rsidR="00F474B4" w:rsidRPr="001F20F9">
              <w:t xml:space="preserve"> </w:t>
            </w:r>
            <w:r w:rsidRPr="001F20F9">
              <w:t>rate</w:t>
            </w:r>
          </w:p>
        </w:tc>
        <w:tc>
          <w:tcPr>
            <w:tcW w:w="827" w:type="pct"/>
            <w:gridSpan w:val="2"/>
          </w:tcPr>
          <w:p w14:paraId="5AE81F14" w14:textId="308211AA" w:rsidR="00275ECE" w:rsidRPr="001F20F9" w:rsidRDefault="00275ECE" w:rsidP="00913D04">
            <w:pPr>
              <w:pStyle w:val="TableHeader"/>
              <w:jc w:val="center"/>
            </w:pPr>
            <w:r w:rsidRPr="001F20F9">
              <w:t>Participation</w:t>
            </w:r>
            <w:r w:rsidR="00F474B4" w:rsidRPr="001F20F9">
              <w:t xml:space="preserve"> </w:t>
            </w:r>
            <w:r w:rsidRPr="001F20F9">
              <w:t>rate</w:t>
            </w:r>
          </w:p>
        </w:tc>
      </w:tr>
      <w:tr w:rsidR="00552FB9" w14:paraId="1B8BEA0A" w14:textId="77777777" w:rsidTr="00E926E8">
        <w:trPr>
          <w:trHeight w:val="20"/>
        </w:trPr>
        <w:tc>
          <w:tcPr>
            <w:tcW w:w="1278" w:type="pct"/>
            <w:vMerge/>
          </w:tcPr>
          <w:p w14:paraId="2BDB3615" w14:textId="77777777" w:rsidR="00275ECE" w:rsidRDefault="00275ECE"/>
        </w:tc>
        <w:tc>
          <w:tcPr>
            <w:tcW w:w="413" w:type="pct"/>
            <w:shd w:val="clear" w:color="auto" w:fill="0E0048" w:themeFill="text2"/>
          </w:tcPr>
          <w:p w14:paraId="13B698AD" w14:textId="70A74670" w:rsidR="00275ECE" w:rsidRPr="001F20F9" w:rsidRDefault="00275ECE" w:rsidP="001F20F9">
            <w:pPr>
              <w:pStyle w:val="TableHeader"/>
            </w:pPr>
            <w:r w:rsidRPr="001F20F9">
              <w:t>Nov</w:t>
            </w:r>
            <w:r w:rsidR="00F474B4" w:rsidRPr="001F20F9">
              <w:t xml:space="preserve"> </w:t>
            </w:r>
            <w:r w:rsidRPr="001F20F9">
              <w:t>2024</w:t>
            </w:r>
          </w:p>
        </w:tc>
        <w:tc>
          <w:tcPr>
            <w:tcW w:w="827" w:type="pct"/>
            <w:gridSpan w:val="2"/>
            <w:shd w:val="clear" w:color="auto" w:fill="0E0048" w:themeFill="text2"/>
          </w:tcPr>
          <w:p w14:paraId="5F0BDE8A" w14:textId="143CD3DE" w:rsidR="00275ECE" w:rsidRPr="001F20F9" w:rsidRDefault="00275ECE"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65654F17" w14:textId="77777777" w:rsidR="00275ECE" w:rsidRPr="001F20F9" w:rsidRDefault="00275ECE" w:rsidP="001F20F9">
            <w:pPr>
              <w:pStyle w:val="TableHeader"/>
            </w:pPr>
            <w:r w:rsidRPr="001F20F9">
              <w:t>Part-time</w:t>
            </w:r>
          </w:p>
        </w:tc>
        <w:tc>
          <w:tcPr>
            <w:tcW w:w="413" w:type="pct"/>
            <w:shd w:val="clear" w:color="auto" w:fill="0E0048" w:themeFill="text2"/>
          </w:tcPr>
          <w:p w14:paraId="7A9801F7" w14:textId="77777777" w:rsidR="00275ECE" w:rsidRPr="001F20F9" w:rsidRDefault="00275ECE" w:rsidP="001F20F9">
            <w:pPr>
              <w:pStyle w:val="TableHeader"/>
            </w:pPr>
            <w:r w:rsidRPr="001F20F9">
              <w:t>Female</w:t>
            </w:r>
          </w:p>
        </w:tc>
        <w:tc>
          <w:tcPr>
            <w:tcW w:w="413" w:type="pct"/>
            <w:shd w:val="clear" w:color="auto" w:fill="0E0048" w:themeFill="text2"/>
          </w:tcPr>
          <w:p w14:paraId="34904E0D" w14:textId="0895C3D9" w:rsidR="00275ECE" w:rsidRPr="001F20F9" w:rsidRDefault="00275ECE" w:rsidP="001F20F9">
            <w:pPr>
              <w:pStyle w:val="TableHeader"/>
            </w:pPr>
            <w:r w:rsidRPr="001F20F9">
              <w:t>Nov</w:t>
            </w:r>
            <w:r w:rsidR="00F474B4" w:rsidRPr="001F20F9">
              <w:t xml:space="preserve"> </w:t>
            </w:r>
            <w:r w:rsidRPr="001F20F9">
              <w:t>2024</w:t>
            </w:r>
          </w:p>
        </w:tc>
        <w:tc>
          <w:tcPr>
            <w:tcW w:w="414" w:type="pct"/>
            <w:shd w:val="clear" w:color="auto" w:fill="0E0048" w:themeFill="text2"/>
          </w:tcPr>
          <w:p w14:paraId="1F0F232A" w14:textId="62B44639" w:rsidR="00275ECE" w:rsidRPr="001F20F9" w:rsidRDefault="00275ECE"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22C4BEF4" w14:textId="6FEF76EB" w:rsidR="00275ECE" w:rsidRPr="001F20F9" w:rsidRDefault="00275ECE" w:rsidP="001F20F9">
            <w:pPr>
              <w:pStyle w:val="TableHeader"/>
            </w:pPr>
            <w:r w:rsidRPr="001F20F9">
              <w:t>Nov</w:t>
            </w:r>
            <w:r w:rsidR="00F474B4" w:rsidRPr="001F20F9">
              <w:t xml:space="preserve"> </w:t>
            </w:r>
            <w:r w:rsidRPr="001F20F9">
              <w:t>2024</w:t>
            </w:r>
          </w:p>
        </w:tc>
        <w:tc>
          <w:tcPr>
            <w:tcW w:w="413" w:type="pct"/>
            <w:shd w:val="clear" w:color="auto" w:fill="0E0048" w:themeFill="text2"/>
          </w:tcPr>
          <w:p w14:paraId="70DE4F0F" w14:textId="0F3B4EDD" w:rsidR="00275ECE" w:rsidRPr="001F20F9" w:rsidRDefault="00275ECE"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r>
      <w:tr w:rsidR="003132CA" w14:paraId="1B0B91B0" w14:textId="77777777" w:rsidTr="00E926E8">
        <w:trPr>
          <w:trHeight w:val="20"/>
        </w:trPr>
        <w:tc>
          <w:tcPr>
            <w:tcW w:w="1278" w:type="pct"/>
            <w:shd w:val="clear" w:color="auto" w:fill="F26322" w:themeFill="accent2"/>
          </w:tcPr>
          <w:p w14:paraId="56769026" w14:textId="77777777" w:rsidR="00275ECE" w:rsidRPr="003132CA" w:rsidRDefault="00275ECE" w:rsidP="006D723E">
            <w:pPr>
              <w:rPr>
                <w:bCs/>
              </w:rPr>
            </w:pPr>
            <w:r w:rsidRPr="003132CA">
              <w:rPr>
                <w:bCs/>
              </w:rPr>
              <w:t>Region</w:t>
            </w:r>
          </w:p>
        </w:tc>
        <w:tc>
          <w:tcPr>
            <w:tcW w:w="413" w:type="pct"/>
            <w:shd w:val="clear" w:color="auto" w:fill="F26322" w:themeFill="accent2"/>
          </w:tcPr>
          <w:p w14:paraId="1D84D2A8" w14:textId="77777777" w:rsidR="00275ECE" w:rsidRPr="003132CA" w:rsidRDefault="00275ECE" w:rsidP="006D723E">
            <w:pPr>
              <w:rPr>
                <w:bCs/>
              </w:rPr>
            </w:pPr>
            <w:r w:rsidRPr="003132CA">
              <w:rPr>
                <w:bCs/>
              </w:rPr>
              <w:t>‘000</w:t>
            </w:r>
          </w:p>
        </w:tc>
        <w:tc>
          <w:tcPr>
            <w:tcW w:w="414" w:type="pct"/>
            <w:shd w:val="clear" w:color="auto" w:fill="F26322" w:themeFill="accent2"/>
          </w:tcPr>
          <w:p w14:paraId="0B922A23" w14:textId="77777777" w:rsidR="00275ECE" w:rsidRPr="003132CA" w:rsidRDefault="00275ECE" w:rsidP="006D723E">
            <w:pPr>
              <w:rPr>
                <w:bCs/>
              </w:rPr>
            </w:pPr>
            <w:r w:rsidRPr="003132CA">
              <w:rPr>
                <w:bCs/>
              </w:rPr>
              <w:t>‘000</w:t>
            </w:r>
          </w:p>
        </w:tc>
        <w:tc>
          <w:tcPr>
            <w:tcW w:w="413" w:type="pct"/>
            <w:shd w:val="clear" w:color="auto" w:fill="F26322" w:themeFill="accent2"/>
          </w:tcPr>
          <w:p w14:paraId="01672F8D" w14:textId="77777777" w:rsidR="00275ECE" w:rsidRPr="003132CA" w:rsidRDefault="00275ECE" w:rsidP="006D723E">
            <w:pPr>
              <w:rPr>
                <w:bCs/>
              </w:rPr>
            </w:pPr>
            <w:r w:rsidRPr="003132CA">
              <w:rPr>
                <w:bCs/>
              </w:rPr>
              <w:t>%</w:t>
            </w:r>
          </w:p>
        </w:tc>
        <w:tc>
          <w:tcPr>
            <w:tcW w:w="413" w:type="pct"/>
            <w:shd w:val="clear" w:color="auto" w:fill="F26322" w:themeFill="accent2"/>
          </w:tcPr>
          <w:p w14:paraId="6E97D57D" w14:textId="77777777" w:rsidR="00275ECE" w:rsidRPr="003132CA" w:rsidRDefault="00275ECE" w:rsidP="006D723E">
            <w:pPr>
              <w:rPr>
                <w:bCs/>
              </w:rPr>
            </w:pPr>
            <w:r w:rsidRPr="003132CA">
              <w:rPr>
                <w:bCs/>
              </w:rPr>
              <w:t>%</w:t>
            </w:r>
          </w:p>
        </w:tc>
        <w:tc>
          <w:tcPr>
            <w:tcW w:w="413" w:type="pct"/>
            <w:shd w:val="clear" w:color="auto" w:fill="F26322" w:themeFill="accent2"/>
          </w:tcPr>
          <w:p w14:paraId="51E60F20" w14:textId="77777777" w:rsidR="00275ECE" w:rsidRPr="003132CA" w:rsidRDefault="00275ECE" w:rsidP="006D723E">
            <w:pPr>
              <w:rPr>
                <w:bCs/>
              </w:rPr>
            </w:pPr>
            <w:r w:rsidRPr="003132CA">
              <w:rPr>
                <w:bCs/>
              </w:rPr>
              <w:t>%</w:t>
            </w:r>
          </w:p>
        </w:tc>
        <w:tc>
          <w:tcPr>
            <w:tcW w:w="413" w:type="pct"/>
            <w:shd w:val="clear" w:color="auto" w:fill="F26322" w:themeFill="accent2"/>
          </w:tcPr>
          <w:p w14:paraId="01DF279B" w14:textId="77777777" w:rsidR="00275ECE" w:rsidRPr="003132CA" w:rsidRDefault="00275ECE" w:rsidP="006D723E">
            <w:pPr>
              <w:rPr>
                <w:bCs/>
              </w:rPr>
            </w:pPr>
            <w:r w:rsidRPr="003132CA">
              <w:rPr>
                <w:bCs/>
              </w:rPr>
              <w:t>%</w:t>
            </w:r>
          </w:p>
        </w:tc>
        <w:tc>
          <w:tcPr>
            <w:tcW w:w="414" w:type="pct"/>
            <w:shd w:val="clear" w:color="auto" w:fill="F26322" w:themeFill="accent2"/>
          </w:tcPr>
          <w:p w14:paraId="68FF04C7" w14:textId="37405DEB" w:rsidR="00275ECE" w:rsidRPr="003132CA" w:rsidRDefault="00275ECE"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1A672B3A" w14:textId="77777777" w:rsidR="00275ECE" w:rsidRPr="003132CA" w:rsidRDefault="00275ECE" w:rsidP="006D723E">
            <w:pPr>
              <w:rPr>
                <w:bCs/>
              </w:rPr>
            </w:pPr>
            <w:r w:rsidRPr="003132CA">
              <w:rPr>
                <w:bCs/>
              </w:rPr>
              <w:t>%</w:t>
            </w:r>
          </w:p>
        </w:tc>
        <w:tc>
          <w:tcPr>
            <w:tcW w:w="413" w:type="pct"/>
            <w:shd w:val="clear" w:color="auto" w:fill="F26322" w:themeFill="accent2"/>
          </w:tcPr>
          <w:p w14:paraId="02F20DE4" w14:textId="671ADD19" w:rsidR="00275ECE" w:rsidRPr="003132CA" w:rsidRDefault="00275ECE" w:rsidP="006D723E">
            <w:pPr>
              <w:rPr>
                <w:bCs/>
              </w:rPr>
            </w:pPr>
            <w:r w:rsidRPr="003132CA">
              <w:rPr>
                <w:bCs/>
              </w:rPr>
              <w:t>%</w:t>
            </w:r>
            <w:r w:rsidR="00F474B4" w:rsidRPr="003132CA">
              <w:rPr>
                <w:bCs/>
              </w:rPr>
              <w:t xml:space="preserve"> </w:t>
            </w:r>
            <w:r w:rsidRPr="003132CA">
              <w:rPr>
                <w:bCs/>
              </w:rPr>
              <w:t>pts</w:t>
            </w:r>
          </w:p>
        </w:tc>
      </w:tr>
      <w:tr w:rsidR="00275ECE" w14:paraId="1ED63EC8" w14:textId="77777777" w:rsidTr="00E926E8">
        <w:trPr>
          <w:trHeight w:val="20"/>
        </w:trPr>
        <w:tc>
          <w:tcPr>
            <w:tcW w:w="1278" w:type="pct"/>
          </w:tcPr>
          <w:p w14:paraId="25E0C6B6" w14:textId="15DC4BD2" w:rsidR="00275ECE" w:rsidRPr="006D723E" w:rsidRDefault="00275ECE" w:rsidP="006D723E">
            <w:r w:rsidRPr="006D723E">
              <w:t>Greater</w:t>
            </w:r>
            <w:r w:rsidR="00F474B4">
              <w:t xml:space="preserve"> </w:t>
            </w:r>
            <w:r w:rsidRPr="006D723E">
              <w:t>Adelaide</w:t>
            </w:r>
          </w:p>
        </w:tc>
        <w:tc>
          <w:tcPr>
            <w:tcW w:w="413" w:type="pct"/>
          </w:tcPr>
          <w:p w14:paraId="3B340052" w14:textId="77777777" w:rsidR="00275ECE" w:rsidRPr="00473C2C" w:rsidRDefault="00275ECE" w:rsidP="00473C2C">
            <w:r w:rsidRPr="00473C2C">
              <w:t>760.6</w:t>
            </w:r>
          </w:p>
        </w:tc>
        <w:tc>
          <w:tcPr>
            <w:tcW w:w="414" w:type="pct"/>
          </w:tcPr>
          <w:p w14:paraId="54FD1936" w14:textId="77777777" w:rsidR="00275ECE" w:rsidRPr="00473C2C" w:rsidRDefault="00275ECE" w:rsidP="00473C2C">
            <w:r w:rsidRPr="00473C2C">
              <w:t>-1.2</w:t>
            </w:r>
          </w:p>
        </w:tc>
        <w:tc>
          <w:tcPr>
            <w:tcW w:w="413" w:type="pct"/>
          </w:tcPr>
          <w:p w14:paraId="0CBD1B24" w14:textId="77777777" w:rsidR="00275ECE" w:rsidRPr="00473C2C" w:rsidRDefault="00275ECE" w:rsidP="00473C2C">
            <w:r w:rsidRPr="00473C2C">
              <w:t>-0.2</w:t>
            </w:r>
          </w:p>
        </w:tc>
        <w:tc>
          <w:tcPr>
            <w:tcW w:w="413" w:type="pct"/>
          </w:tcPr>
          <w:p w14:paraId="4DC6E47B" w14:textId="77777777" w:rsidR="00275ECE" w:rsidRPr="00473C2C" w:rsidRDefault="00275ECE" w:rsidP="00473C2C">
            <w:r w:rsidRPr="00473C2C">
              <w:t>35</w:t>
            </w:r>
          </w:p>
        </w:tc>
        <w:tc>
          <w:tcPr>
            <w:tcW w:w="413" w:type="pct"/>
          </w:tcPr>
          <w:p w14:paraId="6238298F" w14:textId="77777777" w:rsidR="00275ECE" w:rsidRPr="00473C2C" w:rsidRDefault="00275ECE" w:rsidP="00473C2C">
            <w:r w:rsidRPr="00473C2C">
              <w:t>48</w:t>
            </w:r>
          </w:p>
        </w:tc>
        <w:tc>
          <w:tcPr>
            <w:tcW w:w="413" w:type="pct"/>
          </w:tcPr>
          <w:p w14:paraId="1F9F3BDA" w14:textId="77777777" w:rsidR="00275ECE" w:rsidRPr="00473C2C" w:rsidRDefault="00275ECE" w:rsidP="00473C2C">
            <w:r w:rsidRPr="00473C2C">
              <w:t>3.6</w:t>
            </w:r>
          </w:p>
        </w:tc>
        <w:tc>
          <w:tcPr>
            <w:tcW w:w="414" w:type="pct"/>
          </w:tcPr>
          <w:p w14:paraId="3AC7D910" w14:textId="77777777" w:rsidR="00275ECE" w:rsidRPr="00473C2C" w:rsidRDefault="00275ECE" w:rsidP="00473C2C">
            <w:r w:rsidRPr="00473C2C">
              <w:t>-0.1</w:t>
            </w:r>
          </w:p>
        </w:tc>
        <w:tc>
          <w:tcPr>
            <w:tcW w:w="413" w:type="pct"/>
          </w:tcPr>
          <w:p w14:paraId="1FDEFD80" w14:textId="77777777" w:rsidR="00275ECE" w:rsidRPr="00473C2C" w:rsidRDefault="00275ECE" w:rsidP="00473C2C">
            <w:r w:rsidRPr="00473C2C">
              <w:t>64.2</w:t>
            </w:r>
          </w:p>
        </w:tc>
        <w:tc>
          <w:tcPr>
            <w:tcW w:w="413" w:type="pct"/>
          </w:tcPr>
          <w:p w14:paraId="48AFE44D" w14:textId="77777777" w:rsidR="00275ECE" w:rsidRPr="00473C2C" w:rsidRDefault="00275ECE" w:rsidP="00473C2C">
            <w:r w:rsidRPr="00473C2C">
              <w:t>-1.3</w:t>
            </w:r>
          </w:p>
        </w:tc>
      </w:tr>
      <w:tr w:rsidR="00275ECE" w14:paraId="1B8C35BC" w14:textId="77777777" w:rsidTr="00E926E8">
        <w:trPr>
          <w:trHeight w:val="20"/>
        </w:trPr>
        <w:tc>
          <w:tcPr>
            <w:tcW w:w="1278" w:type="pct"/>
          </w:tcPr>
          <w:p w14:paraId="1C334C36" w14:textId="443521C8" w:rsidR="00275ECE" w:rsidRPr="006D723E" w:rsidRDefault="00275ECE" w:rsidP="006D723E">
            <w:r w:rsidRPr="006D723E">
              <w:t>Barossa</w:t>
            </w:r>
            <w:r w:rsidR="00F474B4">
              <w:t xml:space="preserve"> </w:t>
            </w:r>
            <w:r w:rsidRPr="006D723E">
              <w:t>–</w:t>
            </w:r>
            <w:r w:rsidR="00F474B4">
              <w:t xml:space="preserve"> </w:t>
            </w:r>
            <w:r w:rsidRPr="006D723E">
              <w:t>Yorke</w:t>
            </w:r>
            <w:r w:rsidR="00F474B4">
              <w:t xml:space="preserve"> </w:t>
            </w:r>
            <w:r w:rsidRPr="006D723E">
              <w:t>–</w:t>
            </w:r>
            <w:r w:rsidR="00F474B4">
              <w:t xml:space="preserve"> </w:t>
            </w:r>
            <w:r w:rsidRPr="006D723E">
              <w:t>Mid</w:t>
            </w:r>
            <w:r w:rsidR="00F474B4">
              <w:t xml:space="preserve"> </w:t>
            </w:r>
            <w:r w:rsidRPr="006D723E">
              <w:t>North</w:t>
            </w:r>
          </w:p>
        </w:tc>
        <w:tc>
          <w:tcPr>
            <w:tcW w:w="413" w:type="pct"/>
          </w:tcPr>
          <w:p w14:paraId="76FF6704" w14:textId="77777777" w:rsidR="00275ECE" w:rsidRPr="00473C2C" w:rsidRDefault="00275ECE" w:rsidP="00473C2C">
            <w:r w:rsidRPr="00473C2C">
              <w:t>55.1</w:t>
            </w:r>
          </w:p>
        </w:tc>
        <w:tc>
          <w:tcPr>
            <w:tcW w:w="414" w:type="pct"/>
          </w:tcPr>
          <w:p w14:paraId="3F1FF585" w14:textId="77777777" w:rsidR="00275ECE" w:rsidRPr="00473C2C" w:rsidRDefault="00275ECE" w:rsidP="00473C2C">
            <w:r w:rsidRPr="00473C2C">
              <w:t>-0.7</w:t>
            </w:r>
          </w:p>
        </w:tc>
        <w:tc>
          <w:tcPr>
            <w:tcW w:w="413" w:type="pct"/>
          </w:tcPr>
          <w:p w14:paraId="481ACCE7" w14:textId="77777777" w:rsidR="00275ECE" w:rsidRPr="00473C2C" w:rsidRDefault="00275ECE" w:rsidP="00473C2C">
            <w:r w:rsidRPr="00473C2C">
              <w:t>-1.3</w:t>
            </w:r>
          </w:p>
        </w:tc>
        <w:tc>
          <w:tcPr>
            <w:tcW w:w="413" w:type="pct"/>
          </w:tcPr>
          <w:p w14:paraId="47338EBD" w14:textId="77777777" w:rsidR="00275ECE" w:rsidRPr="00473C2C" w:rsidRDefault="00275ECE" w:rsidP="00473C2C">
            <w:r w:rsidRPr="00473C2C">
              <w:t>36</w:t>
            </w:r>
          </w:p>
        </w:tc>
        <w:tc>
          <w:tcPr>
            <w:tcW w:w="413" w:type="pct"/>
          </w:tcPr>
          <w:p w14:paraId="1FF7B3D1" w14:textId="77777777" w:rsidR="00275ECE" w:rsidRPr="00473C2C" w:rsidRDefault="00275ECE" w:rsidP="00473C2C">
            <w:r w:rsidRPr="00473C2C">
              <w:t>45</w:t>
            </w:r>
          </w:p>
        </w:tc>
        <w:tc>
          <w:tcPr>
            <w:tcW w:w="413" w:type="pct"/>
          </w:tcPr>
          <w:p w14:paraId="7CBA1384" w14:textId="77777777" w:rsidR="00275ECE" w:rsidRPr="00473C2C" w:rsidRDefault="00275ECE" w:rsidP="00473C2C">
            <w:r w:rsidRPr="00473C2C">
              <w:t>3.6</w:t>
            </w:r>
          </w:p>
        </w:tc>
        <w:tc>
          <w:tcPr>
            <w:tcW w:w="414" w:type="pct"/>
          </w:tcPr>
          <w:p w14:paraId="098BB0CF" w14:textId="77777777" w:rsidR="00275ECE" w:rsidRPr="00473C2C" w:rsidRDefault="00275ECE" w:rsidP="00473C2C">
            <w:r w:rsidRPr="00473C2C">
              <w:t>0.1</w:t>
            </w:r>
          </w:p>
        </w:tc>
        <w:tc>
          <w:tcPr>
            <w:tcW w:w="413" w:type="pct"/>
          </w:tcPr>
          <w:p w14:paraId="4F0AA06F" w14:textId="77777777" w:rsidR="00275ECE" w:rsidRPr="00473C2C" w:rsidRDefault="00275ECE" w:rsidP="00473C2C">
            <w:r w:rsidRPr="00473C2C">
              <w:t>56.8</w:t>
            </w:r>
          </w:p>
        </w:tc>
        <w:tc>
          <w:tcPr>
            <w:tcW w:w="413" w:type="pct"/>
          </w:tcPr>
          <w:p w14:paraId="65B994BE" w14:textId="77777777" w:rsidR="00275ECE" w:rsidRPr="00473C2C" w:rsidRDefault="00275ECE" w:rsidP="00473C2C">
            <w:r w:rsidRPr="00473C2C">
              <w:t>-1.2</w:t>
            </w:r>
          </w:p>
        </w:tc>
      </w:tr>
      <w:tr w:rsidR="00275ECE" w14:paraId="1F9B7CCF" w14:textId="77777777" w:rsidTr="00E926E8">
        <w:trPr>
          <w:trHeight w:val="20"/>
        </w:trPr>
        <w:tc>
          <w:tcPr>
            <w:tcW w:w="1278" w:type="pct"/>
          </w:tcPr>
          <w:p w14:paraId="6CF638AC" w14:textId="0AF2B799" w:rsidR="00275ECE" w:rsidRPr="006D723E" w:rsidRDefault="00275ECE" w:rsidP="006D723E">
            <w:r w:rsidRPr="006D723E">
              <w:t>South</w:t>
            </w:r>
            <w:r w:rsidR="00F474B4">
              <w:t xml:space="preserve"> </w:t>
            </w:r>
            <w:r w:rsidRPr="006D723E">
              <w:t>Australia</w:t>
            </w:r>
            <w:r w:rsidR="00F474B4">
              <w:t xml:space="preserve"> </w:t>
            </w:r>
            <w:r w:rsidRPr="006D723E">
              <w:t>–</w:t>
            </w:r>
            <w:r w:rsidR="00F474B4">
              <w:t xml:space="preserve"> </w:t>
            </w:r>
            <w:r w:rsidRPr="006D723E">
              <w:t>Outback</w:t>
            </w:r>
          </w:p>
        </w:tc>
        <w:tc>
          <w:tcPr>
            <w:tcW w:w="413" w:type="pct"/>
          </w:tcPr>
          <w:p w14:paraId="3CE91459" w14:textId="77777777" w:rsidR="00275ECE" w:rsidRPr="00473C2C" w:rsidRDefault="00275ECE" w:rsidP="00473C2C">
            <w:r w:rsidRPr="00473C2C">
              <w:t>39.2</w:t>
            </w:r>
          </w:p>
        </w:tc>
        <w:tc>
          <w:tcPr>
            <w:tcW w:w="414" w:type="pct"/>
          </w:tcPr>
          <w:p w14:paraId="54BE6988" w14:textId="77777777" w:rsidR="00275ECE" w:rsidRPr="00473C2C" w:rsidRDefault="00275ECE" w:rsidP="00473C2C">
            <w:r w:rsidRPr="00473C2C">
              <w:t>-0.8</w:t>
            </w:r>
          </w:p>
        </w:tc>
        <w:tc>
          <w:tcPr>
            <w:tcW w:w="413" w:type="pct"/>
          </w:tcPr>
          <w:p w14:paraId="27E36006" w14:textId="77777777" w:rsidR="00275ECE" w:rsidRPr="00473C2C" w:rsidRDefault="00275ECE" w:rsidP="00473C2C">
            <w:r w:rsidRPr="00473C2C">
              <w:t>-1.9</w:t>
            </w:r>
          </w:p>
        </w:tc>
        <w:tc>
          <w:tcPr>
            <w:tcW w:w="413" w:type="pct"/>
          </w:tcPr>
          <w:p w14:paraId="58E782F2" w14:textId="77777777" w:rsidR="00275ECE" w:rsidRPr="00473C2C" w:rsidRDefault="00275ECE" w:rsidP="00473C2C">
            <w:r w:rsidRPr="00473C2C">
              <w:t>33</w:t>
            </w:r>
          </w:p>
        </w:tc>
        <w:tc>
          <w:tcPr>
            <w:tcW w:w="413" w:type="pct"/>
          </w:tcPr>
          <w:p w14:paraId="449763AB" w14:textId="77777777" w:rsidR="00275ECE" w:rsidRPr="00473C2C" w:rsidRDefault="00275ECE" w:rsidP="00473C2C">
            <w:r w:rsidRPr="00473C2C">
              <w:t>46</w:t>
            </w:r>
          </w:p>
        </w:tc>
        <w:tc>
          <w:tcPr>
            <w:tcW w:w="413" w:type="pct"/>
          </w:tcPr>
          <w:p w14:paraId="7ED76438" w14:textId="77777777" w:rsidR="00275ECE" w:rsidRPr="00473C2C" w:rsidRDefault="00275ECE" w:rsidP="00473C2C">
            <w:r w:rsidRPr="00473C2C">
              <w:t>5.3</w:t>
            </w:r>
          </w:p>
        </w:tc>
        <w:tc>
          <w:tcPr>
            <w:tcW w:w="414" w:type="pct"/>
          </w:tcPr>
          <w:p w14:paraId="282CB507" w14:textId="77777777" w:rsidR="00275ECE" w:rsidRPr="00473C2C" w:rsidRDefault="00275ECE" w:rsidP="00473C2C">
            <w:r w:rsidRPr="00473C2C">
              <w:t>0.4</w:t>
            </w:r>
          </w:p>
        </w:tc>
        <w:tc>
          <w:tcPr>
            <w:tcW w:w="413" w:type="pct"/>
          </w:tcPr>
          <w:p w14:paraId="56298A9C" w14:textId="77777777" w:rsidR="00275ECE" w:rsidRPr="00473C2C" w:rsidRDefault="00275ECE" w:rsidP="00473C2C">
            <w:r w:rsidRPr="00473C2C">
              <w:t>58.9</w:t>
            </w:r>
          </w:p>
        </w:tc>
        <w:tc>
          <w:tcPr>
            <w:tcW w:w="413" w:type="pct"/>
          </w:tcPr>
          <w:p w14:paraId="12B75DF0" w14:textId="77777777" w:rsidR="00275ECE" w:rsidRPr="00473C2C" w:rsidRDefault="00275ECE" w:rsidP="00473C2C">
            <w:r w:rsidRPr="00473C2C">
              <w:t>-1.0</w:t>
            </w:r>
          </w:p>
        </w:tc>
      </w:tr>
      <w:tr w:rsidR="00275ECE" w14:paraId="4D18C9A1" w14:textId="77777777" w:rsidTr="00E926E8">
        <w:trPr>
          <w:trHeight w:val="20"/>
        </w:trPr>
        <w:tc>
          <w:tcPr>
            <w:tcW w:w="1278" w:type="pct"/>
          </w:tcPr>
          <w:p w14:paraId="2B0FC2A7" w14:textId="1676761C" w:rsidR="00275ECE" w:rsidRPr="006D723E" w:rsidRDefault="00275ECE" w:rsidP="006D723E">
            <w:r w:rsidRPr="006D723E">
              <w:t>South</w:t>
            </w:r>
            <w:r w:rsidR="00F474B4">
              <w:t xml:space="preserve"> </w:t>
            </w:r>
            <w:r w:rsidRPr="006D723E">
              <w:t>Australia</w:t>
            </w:r>
            <w:r w:rsidR="00F474B4">
              <w:t xml:space="preserve"> </w:t>
            </w:r>
            <w:r w:rsidRPr="006D723E">
              <w:t>–</w:t>
            </w:r>
            <w:r w:rsidR="00F474B4">
              <w:t xml:space="preserve"> </w:t>
            </w:r>
            <w:r w:rsidRPr="006D723E">
              <w:t>South</w:t>
            </w:r>
            <w:r w:rsidR="00F474B4">
              <w:t xml:space="preserve"> </w:t>
            </w:r>
            <w:r w:rsidRPr="006D723E">
              <w:t>East</w:t>
            </w:r>
          </w:p>
        </w:tc>
        <w:tc>
          <w:tcPr>
            <w:tcW w:w="413" w:type="pct"/>
          </w:tcPr>
          <w:p w14:paraId="16AB5604" w14:textId="77777777" w:rsidR="00275ECE" w:rsidRPr="00473C2C" w:rsidRDefault="00275ECE" w:rsidP="00473C2C">
            <w:r w:rsidRPr="00473C2C">
              <w:t>94.1</w:t>
            </w:r>
          </w:p>
        </w:tc>
        <w:tc>
          <w:tcPr>
            <w:tcW w:w="414" w:type="pct"/>
          </w:tcPr>
          <w:p w14:paraId="460F86A8" w14:textId="77777777" w:rsidR="00275ECE" w:rsidRPr="00473C2C" w:rsidRDefault="00275ECE" w:rsidP="00473C2C">
            <w:r w:rsidRPr="00473C2C">
              <w:t>-0.7</w:t>
            </w:r>
          </w:p>
        </w:tc>
        <w:tc>
          <w:tcPr>
            <w:tcW w:w="413" w:type="pct"/>
          </w:tcPr>
          <w:p w14:paraId="5CADC581" w14:textId="77777777" w:rsidR="00275ECE" w:rsidRPr="00473C2C" w:rsidRDefault="00275ECE" w:rsidP="00473C2C">
            <w:r w:rsidRPr="00473C2C">
              <w:t>-0.8</w:t>
            </w:r>
          </w:p>
        </w:tc>
        <w:tc>
          <w:tcPr>
            <w:tcW w:w="413" w:type="pct"/>
          </w:tcPr>
          <w:p w14:paraId="117EC3FA" w14:textId="77777777" w:rsidR="00275ECE" w:rsidRPr="00473C2C" w:rsidRDefault="00275ECE" w:rsidP="00473C2C">
            <w:r w:rsidRPr="00473C2C">
              <w:t>38</w:t>
            </w:r>
          </w:p>
        </w:tc>
        <w:tc>
          <w:tcPr>
            <w:tcW w:w="413" w:type="pct"/>
          </w:tcPr>
          <w:p w14:paraId="473106B1" w14:textId="77777777" w:rsidR="00275ECE" w:rsidRPr="00473C2C" w:rsidRDefault="00275ECE" w:rsidP="00473C2C">
            <w:r w:rsidRPr="00473C2C">
              <w:t>46</w:t>
            </w:r>
          </w:p>
        </w:tc>
        <w:tc>
          <w:tcPr>
            <w:tcW w:w="413" w:type="pct"/>
          </w:tcPr>
          <w:p w14:paraId="3EDA88F8" w14:textId="77777777" w:rsidR="00275ECE" w:rsidRPr="00473C2C" w:rsidRDefault="00275ECE" w:rsidP="00473C2C">
            <w:r w:rsidRPr="00473C2C">
              <w:t>3.3</w:t>
            </w:r>
          </w:p>
        </w:tc>
        <w:tc>
          <w:tcPr>
            <w:tcW w:w="414" w:type="pct"/>
          </w:tcPr>
          <w:p w14:paraId="60C575AC" w14:textId="77777777" w:rsidR="00275ECE" w:rsidRPr="00473C2C" w:rsidRDefault="00275ECE" w:rsidP="00473C2C">
            <w:r w:rsidRPr="00473C2C">
              <w:t>0.0</w:t>
            </w:r>
          </w:p>
        </w:tc>
        <w:tc>
          <w:tcPr>
            <w:tcW w:w="413" w:type="pct"/>
          </w:tcPr>
          <w:p w14:paraId="124030B0" w14:textId="77777777" w:rsidR="00275ECE" w:rsidRPr="00473C2C" w:rsidRDefault="00275ECE" w:rsidP="00473C2C">
            <w:r w:rsidRPr="00473C2C">
              <w:t>56.7</w:t>
            </w:r>
          </w:p>
        </w:tc>
        <w:tc>
          <w:tcPr>
            <w:tcW w:w="413" w:type="pct"/>
          </w:tcPr>
          <w:p w14:paraId="43988450" w14:textId="77777777" w:rsidR="00275ECE" w:rsidRPr="00473C2C" w:rsidRDefault="00275ECE" w:rsidP="00473C2C">
            <w:r w:rsidRPr="00473C2C">
              <w:t>-0.9</w:t>
            </w:r>
          </w:p>
        </w:tc>
      </w:tr>
      <w:tr w:rsidR="00275ECE" w14:paraId="62583558" w14:textId="77777777" w:rsidTr="00E926E8">
        <w:trPr>
          <w:trHeight w:val="20"/>
        </w:trPr>
        <w:tc>
          <w:tcPr>
            <w:tcW w:w="1278" w:type="pct"/>
          </w:tcPr>
          <w:p w14:paraId="4AFBF3CA" w14:textId="138A32F0" w:rsidR="00275ECE" w:rsidRPr="006D723E" w:rsidRDefault="00275ECE" w:rsidP="006D723E">
            <w:r w:rsidRPr="006D723E">
              <w:t>South</w:t>
            </w:r>
            <w:r w:rsidR="00F474B4">
              <w:t xml:space="preserve"> </w:t>
            </w:r>
            <w:r w:rsidRPr="006D723E">
              <w:t>Australia</w:t>
            </w:r>
          </w:p>
        </w:tc>
        <w:tc>
          <w:tcPr>
            <w:tcW w:w="413" w:type="pct"/>
          </w:tcPr>
          <w:p w14:paraId="3EC45F1B" w14:textId="77777777" w:rsidR="00275ECE" w:rsidRPr="006D723E" w:rsidRDefault="00275ECE" w:rsidP="006D723E">
            <w:r w:rsidRPr="006D723E">
              <w:t>947.4</w:t>
            </w:r>
          </w:p>
        </w:tc>
        <w:tc>
          <w:tcPr>
            <w:tcW w:w="414" w:type="pct"/>
          </w:tcPr>
          <w:p w14:paraId="0E8156AB" w14:textId="77777777" w:rsidR="00275ECE" w:rsidRPr="006D723E" w:rsidRDefault="00275ECE" w:rsidP="006D723E">
            <w:r w:rsidRPr="006D723E">
              <w:t>-3.4</w:t>
            </w:r>
          </w:p>
        </w:tc>
        <w:tc>
          <w:tcPr>
            <w:tcW w:w="413" w:type="pct"/>
          </w:tcPr>
          <w:p w14:paraId="12E69905" w14:textId="77777777" w:rsidR="00275ECE" w:rsidRPr="006D723E" w:rsidRDefault="00275ECE" w:rsidP="006D723E">
            <w:r w:rsidRPr="006D723E">
              <w:t>-0.4</w:t>
            </w:r>
          </w:p>
        </w:tc>
        <w:tc>
          <w:tcPr>
            <w:tcW w:w="413" w:type="pct"/>
          </w:tcPr>
          <w:p w14:paraId="3388FF74" w14:textId="77777777" w:rsidR="00275ECE" w:rsidRPr="006D723E" w:rsidRDefault="00275ECE" w:rsidP="006D723E">
            <w:r w:rsidRPr="006D723E">
              <w:t>34</w:t>
            </w:r>
          </w:p>
        </w:tc>
        <w:tc>
          <w:tcPr>
            <w:tcW w:w="413" w:type="pct"/>
          </w:tcPr>
          <w:p w14:paraId="29BCC62E" w14:textId="77777777" w:rsidR="00275ECE" w:rsidRPr="006D723E" w:rsidRDefault="00275ECE" w:rsidP="006D723E">
            <w:r w:rsidRPr="006D723E">
              <w:t>47</w:t>
            </w:r>
          </w:p>
        </w:tc>
        <w:tc>
          <w:tcPr>
            <w:tcW w:w="413" w:type="pct"/>
          </w:tcPr>
          <w:p w14:paraId="4A0B9FA9" w14:textId="77777777" w:rsidR="00275ECE" w:rsidRPr="006D723E" w:rsidRDefault="00275ECE" w:rsidP="006D723E">
            <w:r w:rsidRPr="006D723E">
              <w:t>3.9</w:t>
            </w:r>
          </w:p>
        </w:tc>
        <w:tc>
          <w:tcPr>
            <w:tcW w:w="414" w:type="pct"/>
          </w:tcPr>
          <w:p w14:paraId="3AF90524" w14:textId="77777777" w:rsidR="00275ECE" w:rsidRPr="006D723E" w:rsidRDefault="00275ECE" w:rsidP="006D723E">
            <w:r w:rsidRPr="006D723E">
              <w:t>0.0</w:t>
            </w:r>
          </w:p>
        </w:tc>
        <w:tc>
          <w:tcPr>
            <w:tcW w:w="413" w:type="pct"/>
          </w:tcPr>
          <w:p w14:paraId="7E46FB62" w14:textId="77777777" w:rsidR="00275ECE" w:rsidRPr="006D723E" w:rsidRDefault="00275ECE" w:rsidP="006D723E">
            <w:r w:rsidRPr="006D723E">
              <w:t>62.7</w:t>
            </w:r>
          </w:p>
        </w:tc>
        <w:tc>
          <w:tcPr>
            <w:tcW w:w="413" w:type="pct"/>
          </w:tcPr>
          <w:p w14:paraId="0426DF7B" w14:textId="77777777" w:rsidR="00275ECE" w:rsidRPr="006D723E" w:rsidRDefault="00275ECE" w:rsidP="006D723E">
            <w:r w:rsidRPr="006D723E">
              <w:t>-1.2</w:t>
            </w:r>
          </w:p>
        </w:tc>
      </w:tr>
      <w:tr w:rsidR="00275ECE" w14:paraId="5E792F9A" w14:textId="77777777" w:rsidTr="00E926E8">
        <w:trPr>
          <w:trHeight w:val="20"/>
        </w:trPr>
        <w:tc>
          <w:tcPr>
            <w:tcW w:w="1278" w:type="pct"/>
          </w:tcPr>
          <w:p w14:paraId="6D034BA1" w14:textId="77777777" w:rsidR="00275ECE" w:rsidRPr="006D723E" w:rsidRDefault="00275ECE" w:rsidP="006D723E">
            <w:r w:rsidRPr="006D723E">
              <w:t>Australia</w:t>
            </w:r>
          </w:p>
        </w:tc>
        <w:tc>
          <w:tcPr>
            <w:tcW w:w="413" w:type="pct"/>
          </w:tcPr>
          <w:p w14:paraId="32795773" w14:textId="77777777" w:rsidR="00275ECE" w:rsidRPr="006D723E" w:rsidRDefault="00275ECE" w:rsidP="006D723E">
            <w:r w:rsidRPr="006D723E">
              <w:t>14,535.5</w:t>
            </w:r>
          </w:p>
        </w:tc>
        <w:tc>
          <w:tcPr>
            <w:tcW w:w="414" w:type="pct"/>
          </w:tcPr>
          <w:p w14:paraId="741CA945" w14:textId="77777777" w:rsidR="00275ECE" w:rsidRPr="006D723E" w:rsidRDefault="00275ECE" w:rsidP="006D723E">
            <w:r w:rsidRPr="006D723E">
              <w:t>334.5</w:t>
            </w:r>
          </w:p>
        </w:tc>
        <w:tc>
          <w:tcPr>
            <w:tcW w:w="413" w:type="pct"/>
          </w:tcPr>
          <w:p w14:paraId="0A96BBBF" w14:textId="77777777" w:rsidR="00275ECE" w:rsidRPr="006D723E" w:rsidRDefault="00275ECE" w:rsidP="006D723E">
            <w:r w:rsidRPr="006D723E">
              <w:t>2.4</w:t>
            </w:r>
          </w:p>
        </w:tc>
        <w:tc>
          <w:tcPr>
            <w:tcW w:w="413" w:type="pct"/>
          </w:tcPr>
          <w:p w14:paraId="53AD55A5" w14:textId="77777777" w:rsidR="00275ECE" w:rsidRPr="006D723E" w:rsidRDefault="00275ECE" w:rsidP="006D723E">
            <w:r w:rsidRPr="006D723E">
              <w:t>31</w:t>
            </w:r>
          </w:p>
        </w:tc>
        <w:tc>
          <w:tcPr>
            <w:tcW w:w="413" w:type="pct"/>
          </w:tcPr>
          <w:p w14:paraId="3BBB6AD1" w14:textId="77777777" w:rsidR="00275ECE" w:rsidRPr="006D723E" w:rsidRDefault="00275ECE" w:rsidP="006D723E">
            <w:r w:rsidRPr="006D723E">
              <w:t>48</w:t>
            </w:r>
          </w:p>
        </w:tc>
        <w:tc>
          <w:tcPr>
            <w:tcW w:w="413" w:type="pct"/>
          </w:tcPr>
          <w:p w14:paraId="1FFD9F88" w14:textId="77777777" w:rsidR="00275ECE" w:rsidRPr="006D723E" w:rsidRDefault="00275ECE" w:rsidP="006D723E">
            <w:r w:rsidRPr="006D723E">
              <w:t>3.9</w:t>
            </w:r>
          </w:p>
        </w:tc>
        <w:tc>
          <w:tcPr>
            <w:tcW w:w="414" w:type="pct"/>
          </w:tcPr>
          <w:p w14:paraId="5FDDE272" w14:textId="77777777" w:rsidR="00275ECE" w:rsidRPr="006D723E" w:rsidRDefault="00275ECE" w:rsidP="006D723E">
            <w:r w:rsidRPr="006D723E">
              <w:t>0.0</w:t>
            </w:r>
          </w:p>
        </w:tc>
        <w:tc>
          <w:tcPr>
            <w:tcW w:w="413" w:type="pct"/>
          </w:tcPr>
          <w:p w14:paraId="5E451889" w14:textId="77777777" w:rsidR="00275ECE" w:rsidRPr="006D723E" w:rsidRDefault="00275ECE" w:rsidP="006D723E">
            <w:r w:rsidRPr="006D723E">
              <w:t>67.0</w:t>
            </w:r>
          </w:p>
        </w:tc>
        <w:tc>
          <w:tcPr>
            <w:tcW w:w="413" w:type="pct"/>
          </w:tcPr>
          <w:p w14:paraId="1BCB39E8" w14:textId="77777777" w:rsidR="00275ECE" w:rsidRPr="006D723E" w:rsidRDefault="00275ECE" w:rsidP="006D723E">
            <w:r w:rsidRPr="006D723E">
              <w:t>0.0</w:t>
            </w:r>
          </w:p>
        </w:tc>
      </w:tr>
    </w:tbl>
    <w:p w14:paraId="48C8C38D" w14:textId="45F78F21" w:rsidR="00275ECE" w:rsidRDefault="00275ECE"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November</w:t>
      </w:r>
      <w:r w:rsidR="00F474B4">
        <w:t xml:space="preserve"> </w:t>
      </w:r>
      <w:r>
        <w:t>2024;</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Internet</w:t>
      </w:r>
      <w:r w:rsidR="00F474B4">
        <w:t xml:space="preserve"> </w:t>
      </w:r>
      <w:r>
        <w:t>Vacancy</w:t>
      </w:r>
      <w:r w:rsidR="00F474B4">
        <w:t xml:space="preserve"> </w:t>
      </w:r>
      <w:r>
        <w:t>Index,</w:t>
      </w:r>
      <w:r w:rsidR="00F474B4">
        <w:t xml:space="preserve"> </w:t>
      </w:r>
      <w:r>
        <w:t>seasonally</w:t>
      </w:r>
      <w:r w:rsidR="00F474B4">
        <w:t xml:space="preserve"> </w:t>
      </w:r>
      <w:r>
        <w:t>adjusted</w:t>
      </w:r>
      <w:r w:rsidR="00F474B4">
        <w:t xml:space="preserve"> </w:t>
      </w:r>
      <w:r>
        <w:t>and</w:t>
      </w:r>
      <w:r w:rsidR="00F474B4">
        <w:t xml:space="preserve"> </w:t>
      </w:r>
      <w:r>
        <w:t>3-month</w:t>
      </w:r>
      <w:r w:rsidR="00F474B4">
        <w:t xml:space="preserve"> </w:t>
      </w:r>
      <w:r>
        <w:t>average</w:t>
      </w:r>
      <w:r w:rsidR="00F474B4">
        <w:t xml:space="preserve"> </w:t>
      </w:r>
      <w:r>
        <w:t>data,</w:t>
      </w:r>
      <w:r w:rsidR="00F474B4">
        <w:t xml:space="preserve"> </w:t>
      </w:r>
      <w:r>
        <w:t>December</w:t>
      </w:r>
      <w:r w:rsidR="00F474B4">
        <w:t xml:space="preserve"> </w:t>
      </w:r>
      <w:r>
        <w:t>2024.</w:t>
      </w:r>
    </w:p>
    <w:p w14:paraId="0FDD8EC8" w14:textId="31CBB85E" w:rsidR="00275ECE" w:rsidRDefault="00275ECE" w:rsidP="00275ECE">
      <w:pPr>
        <w:pStyle w:val="Heading2"/>
      </w:pPr>
      <w:bookmarkStart w:id="33" w:name="_Toc200630476"/>
      <w:r>
        <w:t>Western</w:t>
      </w:r>
      <w:r w:rsidR="00F474B4">
        <w:t xml:space="preserve"> </w:t>
      </w:r>
      <w:r>
        <w:t>Australia</w:t>
      </w:r>
      <w:bookmarkEnd w:id="33"/>
      <w:r w:rsidR="00F474B4">
        <w:t xml:space="preserve"> </w:t>
      </w:r>
    </w:p>
    <w:p w14:paraId="4A257056" w14:textId="7C20205D" w:rsidR="00275ECE" w:rsidRDefault="00275ECE" w:rsidP="00275ECE">
      <w:r>
        <w:t>Western</w:t>
      </w:r>
      <w:r w:rsidR="00F474B4">
        <w:t xml:space="preserve"> </w:t>
      </w:r>
      <w:r>
        <w:t>Australia</w:t>
      </w:r>
      <w:r w:rsidR="00F474B4">
        <w:t xml:space="preserve"> </w:t>
      </w:r>
      <w:r>
        <w:t>is</w:t>
      </w:r>
      <w:r w:rsidR="00F474B4">
        <w:t xml:space="preserve"> </w:t>
      </w:r>
      <w:r>
        <w:t>the</w:t>
      </w:r>
      <w:r w:rsidR="00F474B4">
        <w:t xml:space="preserve"> </w:t>
      </w:r>
      <w:r>
        <w:t>fourth</w:t>
      </w:r>
      <w:r w:rsidR="00F474B4">
        <w:t xml:space="preserve"> </w:t>
      </w:r>
      <w:r>
        <w:t>largest</w:t>
      </w:r>
      <w:r w:rsidR="00F474B4">
        <w:t xml:space="preserve"> </w:t>
      </w:r>
      <w:r>
        <w:t>employing</w:t>
      </w:r>
      <w:r w:rsidR="00F474B4">
        <w:t xml:space="preserve"> </w:t>
      </w:r>
      <w:r>
        <w:t>state</w:t>
      </w:r>
      <w:r w:rsidR="00F474B4">
        <w:t xml:space="preserve"> </w:t>
      </w:r>
      <w:r>
        <w:t>(accounting</w:t>
      </w:r>
      <w:r w:rsidR="00F474B4">
        <w:t xml:space="preserve"> </w:t>
      </w:r>
      <w:r>
        <w:t>for</w:t>
      </w:r>
      <w:r w:rsidR="00F474B4">
        <w:t xml:space="preserve"> </w:t>
      </w:r>
      <w:r>
        <w:t>11%</w:t>
      </w:r>
      <w:r w:rsidR="00F474B4">
        <w:t xml:space="preserve"> </w:t>
      </w:r>
      <w:r>
        <w:t>of</w:t>
      </w:r>
      <w:r w:rsidR="00F474B4">
        <w:t xml:space="preserve"> </w:t>
      </w:r>
      <w:r>
        <w:t>the</w:t>
      </w:r>
      <w:r w:rsidR="00F474B4">
        <w:t xml:space="preserve"> </w:t>
      </w:r>
      <w:r>
        <w:t>national</w:t>
      </w:r>
      <w:r w:rsidR="00F474B4">
        <w:t xml:space="preserve"> </w:t>
      </w:r>
      <w:r>
        <w:t>workforce).</w:t>
      </w:r>
    </w:p>
    <w:p w14:paraId="125FC9A9" w14:textId="11EF0326" w:rsidR="00275ECE" w:rsidRDefault="00275ECE" w:rsidP="00275ECE">
      <w:r>
        <w:t>The</w:t>
      </w:r>
      <w:r w:rsidR="00F474B4">
        <w:t xml:space="preserve"> </w:t>
      </w:r>
      <w:r>
        <w:t>largest</w:t>
      </w:r>
      <w:r w:rsidR="00F474B4">
        <w:t xml:space="preserve"> </w:t>
      </w:r>
      <w:r>
        <w:t>employing</w:t>
      </w:r>
      <w:r w:rsidR="00F474B4">
        <w:t xml:space="preserve"> </w:t>
      </w:r>
      <w:r>
        <w:t>industry</w:t>
      </w:r>
      <w:r w:rsidR="00F474B4">
        <w:t xml:space="preserve"> </w:t>
      </w:r>
      <w:r>
        <w:t>in</w:t>
      </w:r>
      <w:r w:rsidR="00F474B4">
        <w:t xml:space="preserve"> </w:t>
      </w:r>
      <w:r>
        <w:t>Western</w:t>
      </w:r>
      <w:r w:rsidR="00F474B4">
        <w:t xml:space="preserve"> </w:t>
      </w:r>
      <w:r>
        <w:t>Australia</w:t>
      </w:r>
      <w:r w:rsidR="00F474B4">
        <w:t xml:space="preserve"> </w:t>
      </w:r>
      <w:r>
        <w:t>is</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A</w:t>
      </w:r>
      <w:r w:rsidR="00F474B4">
        <w:t xml:space="preserve"> </w:t>
      </w:r>
      <w:r>
        <w:t>large</w:t>
      </w:r>
      <w:r w:rsidR="00F474B4">
        <w:t xml:space="preserve"> </w:t>
      </w:r>
      <w:r>
        <w:t>proportion</w:t>
      </w:r>
      <w:r w:rsidR="00F474B4">
        <w:t xml:space="preserve"> </w:t>
      </w:r>
      <w:r>
        <w:t>of</w:t>
      </w:r>
      <w:r w:rsidR="00F474B4">
        <w:t xml:space="preserve"> </w:t>
      </w:r>
      <w:r>
        <w:t>Western</w:t>
      </w:r>
      <w:r w:rsidR="00F474B4">
        <w:t xml:space="preserve"> </w:t>
      </w:r>
      <w:r>
        <w:t>Australian</w:t>
      </w:r>
      <w:r w:rsidR="00F474B4">
        <w:t xml:space="preserve"> </w:t>
      </w:r>
      <w:r>
        <w:t>workers</w:t>
      </w:r>
      <w:r w:rsidR="00F474B4">
        <w:t xml:space="preserve"> </w:t>
      </w:r>
      <w:r>
        <w:t>are</w:t>
      </w:r>
      <w:r w:rsidR="00F474B4">
        <w:t xml:space="preserve"> </w:t>
      </w:r>
      <w:r>
        <w:t>employed</w:t>
      </w:r>
      <w:r w:rsidR="00F474B4">
        <w:t xml:space="preserve"> </w:t>
      </w:r>
      <w:r>
        <w:t>in</w:t>
      </w:r>
      <w:r w:rsidR="00F474B4">
        <w:t xml:space="preserve"> </w:t>
      </w:r>
      <w:r>
        <w:t>the</w:t>
      </w:r>
      <w:r w:rsidR="00F474B4">
        <w:t xml:space="preserve"> </w:t>
      </w:r>
      <w:r>
        <w:t>Mining</w:t>
      </w:r>
      <w:r w:rsidR="00F474B4">
        <w:t xml:space="preserve"> </w:t>
      </w:r>
      <w:r>
        <w:t>industry</w:t>
      </w:r>
      <w:r w:rsidR="00F474B4">
        <w:t xml:space="preserve"> </w:t>
      </w:r>
      <w:r>
        <w:t>(around</w:t>
      </w:r>
      <w:r w:rsidR="00F474B4">
        <w:t xml:space="preserve"> </w:t>
      </w:r>
      <w:r>
        <w:t>one</w:t>
      </w:r>
      <w:r w:rsidR="00F474B4">
        <w:t xml:space="preserve"> </w:t>
      </w:r>
      <w:r>
        <w:t>in</w:t>
      </w:r>
      <w:r w:rsidR="00F474B4">
        <w:t xml:space="preserve"> </w:t>
      </w:r>
      <w:r>
        <w:t>ten</w:t>
      </w:r>
      <w:r w:rsidR="00F474B4">
        <w:t xml:space="preserve"> </w:t>
      </w:r>
      <w:r>
        <w:t>workers).</w:t>
      </w:r>
      <w:r w:rsidR="00F474B4">
        <w:t xml:space="preserve"> </w:t>
      </w:r>
      <w:r>
        <w:t>Reflecting</w:t>
      </w:r>
      <w:r w:rsidR="00F474B4">
        <w:t xml:space="preserve"> </w:t>
      </w:r>
      <w:r>
        <w:t>this,</w:t>
      </w:r>
      <w:r w:rsidR="00F474B4">
        <w:t xml:space="preserve"> </w:t>
      </w:r>
      <w:r>
        <w:t>around</w:t>
      </w:r>
      <w:r w:rsidR="00F474B4">
        <w:t xml:space="preserve"> </w:t>
      </w:r>
      <w:r>
        <w:t>50%</w:t>
      </w:r>
      <w:r w:rsidR="00F474B4">
        <w:t xml:space="preserve"> </w:t>
      </w:r>
      <w:r>
        <w:t>of</w:t>
      </w:r>
      <w:r w:rsidR="00F474B4">
        <w:t xml:space="preserve"> </w:t>
      </w:r>
      <w:r>
        <w:t>national</w:t>
      </w:r>
      <w:r w:rsidR="00F474B4">
        <w:t xml:space="preserve"> </w:t>
      </w:r>
      <w:r>
        <w:t>Mining</w:t>
      </w:r>
      <w:r w:rsidR="00F474B4">
        <w:t xml:space="preserve"> </w:t>
      </w:r>
      <w:r>
        <w:t>employment</w:t>
      </w:r>
      <w:r w:rsidR="00F474B4">
        <w:t xml:space="preserve"> </w:t>
      </w:r>
      <w:r>
        <w:t>is</w:t>
      </w:r>
      <w:r w:rsidR="00F474B4">
        <w:t xml:space="preserve"> </w:t>
      </w:r>
      <w:r>
        <w:t>in</w:t>
      </w:r>
      <w:r w:rsidR="00F474B4">
        <w:t xml:space="preserve"> </w:t>
      </w:r>
      <w:r>
        <w:t>this</w:t>
      </w:r>
      <w:r w:rsidR="00F474B4">
        <w:t xml:space="preserve"> </w:t>
      </w:r>
      <w:r>
        <w:t>state.</w:t>
      </w:r>
    </w:p>
    <w:p w14:paraId="566EE3E6" w14:textId="72068EF0" w:rsidR="00275ECE" w:rsidRDefault="00275ECE" w:rsidP="00275ECE">
      <w:pPr>
        <w:pStyle w:val="Heading3"/>
      </w:pPr>
      <w:r>
        <w:t>Current</w:t>
      </w:r>
      <w:r w:rsidR="00F474B4">
        <w:t xml:space="preserve"> </w:t>
      </w:r>
      <w:r>
        <w:t>conditions</w:t>
      </w:r>
    </w:p>
    <w:p w14:paraId="15B859CF" w14:textId="6CD64400" w:rsidR="00275ECE" w:rsidRDefault="00275ECE" w:rsidP="00275ECE">
      <w:r>
        <w:t>There</w:t>
      </w:r>
      <w:r w:rsidR="00F474B4">
        <w:t xml:space="preserve"> </w:t>
      </w:r>
      <w:r>
        <w:t>were</w:t>
      </w:r>
      <w:r w:rsidR="00F474B4">
        <w:t xml:space="preserve"> </w:t>
      </w:r>
      <w:r>
        <w:t>a</w:t>
      </w:r>
      <w:r w:rsidR="00F474B4">
        <w:t xml:space="preserve"> </w:t>
      </w:r>
      <w:r>
        <w:t>record</w:t>
      </w:r>
      <w:r w:rsidR="00F474B4">
        <w:t xml:space="preserve"> </w:t>
      </w:r>
      <w:r>
        <w:t>1,631,600</w:t>
      </w:r>
      <w:r w:rsidR="00F474B4">
        <w:t xml:space="preserve"> </w:t>
      </w:r>
      <w:r>
        <w:t>people</w:t>
      </w:r>
      <w:r w:rsidR="00F474B4">
        <w:t xml:space="preserve"> </w:t>
      </w:r>
      <w:r>
        <w:t>employed</w:t>
      </w:r>
      <w:r w:rsidR="00F474B4">
        <w:t xml:space="preserve"> </w:t>
      </w:r>
      <w:r>
        <w:t>in</w:t>
      </w:r>
      <w:r w:rsidR="00F474B4">
        <w:t xml:space="preserve"> </w:t>
      </w:r>
      <w:r>
        <w:t>Western</w:t>
      </w:r>
      <w:r w:rsidR="00F474B4">
        <w:t xml:space="preserve"> </w:t>
      </w:r>
      <w:r>
        <w:t>Australia</w:t>
      </w:r>
      <w:r w:rsidR="00F474B4">
        <w:t xml:space="preserve"> </w:t>
      </w:r>
      <w:r>
        <w:t>in</w:t>
      </w:r>
      <w:r w:rsidR="00F474B4">
        <w:t xml:space="preserve"> </w:t>
      </w:r>
      <w:r>
        <w:t>November</w:t>
      </w:r>
      <w:r w:rsidR="00F474B4">
        <w:t xml:space="preserve"> </w:t>
      </w:r>
      <w:r>
        <w:t>2024,</w:t>
      </w:r>
      <w:r w:rsidR="00F474B4">
        <w:t xml:space="preserve"> </w:t>
      </w:r>
      <w:r>
        <w:t>up</w:t>
      </w:r>
      <w:r w:rsidR="00F474B4">
        <w:t xml:space="preserve"> </w:t>
      </w:r>
      <w:r>
        <w:t>strongly,</w:t>
      </w:r>
      <w:r w:rsidR="00F474B4">
        <w:t xml:space="preserve"> </w:t>
      </w:r>
      <w:r>
        <w:t>by</w:t>
      </w:r>
      <w:r w:rsidR="00F474B4">
        <w:t xml:space="preserve"> </w:t>
      </w:r>
      <w:r>
        <w:t>51,200</w:t>
      </w:r>
      <w:r w:rsidR="00F474B4">
        <w:t xml:space="preserve"> </w:t>
      </w:r>
      <w:r>
        <w:t>(or</w:t>
      </w:r>
      <w:r w:rsidR="00F474B4">
        <w:t xml:space="preserve"> </w:t>
      </w:r>
      <w:r>
        <w:t>3.2%)</w:t>
      </w:r>
      <w:r w:rsidR="00F474B4">
        <w:t xml:space="preserve"> </w:t>
      </w:r>
      <w:r>
        <w:t>over</w:t>
      </w:r>
      <w:r w:rsidR="00F474B4">
        <w:t xml:space="preserve"> </w:t>
      </w:r>
      <w:r>
        <w:t>the</w:t>
      </w:r>
      <w:r w:rsidR="00F474B4">
        <w:t xml:space="preserve"> </w:t>
      </w:r>
      <w:r>
        <w:t>year,</w:t>
      </w:r>
      <w:r w:rsidR="00F474B4">
        <w:t xml:space="preserve"> </w:t>
      </w:r>
      <w:r>
        <w:t>but</w:t>
      </w:r>
      <w:r w:rsidR="00F474B4">
        <w:t xml:space="preserve"> </w:t>
      </w:r>
      <w:r>
        <w:t>down</w:t>
      </w:r>
      <w:r w:rsidR="00F474B4">
        <w:t xml:space="preserve"> </w:t>
      </w:r>
      <w:r>
        <w:t>from</w:t>
      </w:r>
      <w:r w:rsidR="00F474B4">
        <w:t xml:space="preserve"> </w:t>
      </w:r>
      <w:r>
        <w:t>the</w:t>
      </w:r>
      <w:r w:rsidR="00F474B4">
        <w:t xml:space="preserve"> </w:t>
      </w:r>
      <w:r>
        <w:t>robust</w:t>
      </w:r>
      <w:r w:rsidR="00F474B4">
        <w:t xml:space="preserve"> </w:t>
      </w:r>
      <w:r>
        <w:t>growth</w:t>
      </w:r>
      <w:r w:rsidR="00F474B4">
        <w:t xml:space="preserve"> </w:t>
      </w:r>
      <w:r>
        <w:t>of</w:t>
      </w:r>
      <w:r w:rsidR="00F474B4">
        <w:t xml:space="preserve"> </w:t>
      </w:r>
      <w:r>
        <w:t>64,100</w:t>
      </w:r>
      <w:r w:rsidR="00F474B4">
        <w:t xml:space="preserve"> </w:t>
      </w:r>
      <w:r>
        <w:t>(or</w:t>
      </w:r>
      <w:r w:rsidR="00F474B4">
        <w:t xml:space="preserve"> </w:t>
      </w:r>
      <w:r>
        <w:t>4.2%)</w:t>
      </w:r>
      <w:r w:rsidR="00F474B4">
        <w:t xml:space="preserve"> </w:t>
      </w:r>
      <w:r>
        <w:t>recorded</w:t>
      </w:r>
      <w:r w:rsidR="00F474B4">
        <w:t xml:space="preserve"> </w:t>
      </w:r>
      <w:r>
        <w:t>in</w:t>
      </w:r>
      <w:r w:rsidR="00F474B4">
        <w:t xml:space="preserve"> </w:t>
      </w:r>
      <w:r>
        <w:t>the</w:t>
      </w:r>
      <w:r w:rsidR="00F474B4">
        <w:t xml:space="preserve"> </w:t>
      </w:r>
      <w:r>
        <w:t>previous</w:t>
      </w:r>
      <w:r w:rsidR="00F474B4">
        <w:t xml:space="preserve"> </w:t>
      </w:r>
      <w:r>
        <w:t>year.</w:t>
      </w:r>
    </w:p>
    <w:p w14:paraId="28D2277F" w14:textId="44F609B1" w:rsidR="003132CA" w:rsidRDefault="00275ECE" w:rsidP="00275ECE">
      <w:r>
        <w:t>The</w:t>
      </w:r>
      <w:r w:rsidR="00F474B4">
        <w:t xml:space="preserve"> </w:t>
      </w:r>
      <w:r>
        <w:t>unemployment</w:t>
      </w:r>
      <w:r w:rsidR="00F474B4">
        <w:t xml:space="preserve"> </w:t>
      </w:r>
      <w:r>
        <w:t>rate</w:t>
      </w:r>
      <w:r w:rsidR="00F474B4">
        <w:t xml:space="preserve"> </w:t>
      </w:r>
      <w:r>
        <w:t>in</w:t>
      </w:r>
      <w:r w:rsidR="00F474B4">
        <w:t xml:space="preserve"> </w:t>
      </w:r>
      <w:r>
        <w:t>Western</w:t>
      </w:r>
      <w:r w:rsidR="00F474B4">
        <w:t xml:space="preserve"> </w:t>
      </w:r>
      <w:r>
        <w:t>Australia</w:t>
      </w:r>
      <w:r w:rsidR="00F474B4">
        <w:t xml:space="preserve"> </w:t>
      </w:r>
      <w:r>
        <w:t>fell</w:t>
      </w:r>
      <w:r w:rsidR="00F474B4">
        <w:t xml:space="preserve"> </w:t>
      </w:r>
      <w:r>
        <w:t>by</w:t>
      </w:r>
      <w:r w:rsidR="00F474B4">
        <w:t xml:space="preserve"> </w:t>
      </w:r>
      <w:r>
        <w:t>0.5</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3.3%</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also</w:t>
      </w:r>
      <w:r w:rsidR="00F474B4">
        <w:t xml:space="preserve"> </w:t>
      </w:r>
      <w:r>
        <w:t>declined,</w:t>
      </w:r>
      <w:r w:rsidR="00F474B4">
        <w:t xml:space="preserve"> </w:t>
      </w:r>
      <w:r>
        <w:t>by</w:t>
      </w:r>
      <w:r w:rsidR="00F474B4">
        <w:t xml:space="preserve"> </w:t>
      </w:r>
      <w:r>
        <w:t>0.3</w:t>
      </w:r>
      <w:r w:rsidR="00F474B4">
        <w:t xml:space="preserve"> </w:t>
      </w:r>
      <w:r>
        <w:t>percentage</w:t>
      </w:r>
      <w:r w:rsidR="00F474B4">
        <w:t xml:space="preserve"> </w:t>
      </w:r>
      <w:r>
        <w:t>points,</w:t>
      </w:r>
      <w:r w:rsidR="00F474B4">
        <w:t xml:space="preserve"> </w:t>
      </w:r>
      <w:r>
        <w:t>to</w:t>
      </w:r>
      <w:r w:rsidR="00F474B4">
        <w:t xml:space="preserve"> </w:t>
      </w:r>
      <w:r>
        <w:t>68.8%</w:t>
      </w:r>
      <w:r w:rsidR="00F474B4">
        <w:t xml:space="preserve"> </w:t>
      </w:r>
      <w:r>
        <w:t>in</w:t>
      </w:r>
      <w:r w:rsidR="00F474B4">
        <w:t xml:space="preserve"> </w:t>
      </w:r>
      <w:r>
        <w:t>November</w:t>
      </w:r>
      <w:r w:rsidR="00F474B4">
        <w:t xml:space="preserve"> </w:t>
      </w:r>
      <w:r>
        <w:t>2024,</w:t>
      </w:r>
      <w:r w:rsidR="00F474B4">
        <w:t xml:space="preserve"> </w:t>
      </w:r>
      <w:r>
        <w:t>it</w:t>
      </w:r>
      <w:r w:rsidR="00F474B4">
        <w:t xml:space="preserve"> </w:t>
      </w:r>
      <w:r>
        <w:t>remains</w:t>
      </w:r>
      <w:r w:rsidR="00F474B4">
        <w:t xml:space="preserve"> </w:t>
      </w:r>
      <w:r>
        <w:t>well</w:t>
      </w:r>
      <w:r w:rsidR="00F474B4">
        <w:t xml:space="preserve"> </w:t>
      </w:r>
      <w:r>
        <w:t>above</w:t>
      </w:r>
      <w:r w:rsidR="00F474B4">
        <w:t xml:space="preserve"> </w:t>
      </w:r>
      <w:r>
        <w:t>the</w:t>
      </w:r>
      <w:r w:rsidR="00F474B4">
        <w:t xml:space="preserve"> </w:t>
      </w:r>
      <w:r>
        <w:t>67.0%</w:t>
      </w:r>
      <w:r w:rsidR="00F474B4">
        <w:t xml:space="preserve"> </w:t>
      </w:r>
      <w:r>
        <w:t>recorded</w:t>
      </w:r>
      <w:r w:rsidR="00F474B4">
        <w:t xml:space="preserve"> </w:t>
      </w:r>
      <w:r>
        <w:t>nationally.</w:t>
      </w:r>
    </w:p>
    <w:p w14:paraId="2DDEB134" w14:textId="77777777" w:rsidR="003132CA" w:rsidRDefault="003132CA">
      <w:r>
        <w:br w:type="page"/>
      </w:r>
    </w:p>
    <w:p w14:paraId="524A0B99" w14:textId="1A1C10B0" w:rsidR="00275ECE" w:rsidRDefault="00275ECE" w:rsidP="00614CF2">
      <w:pPr>
        <w:pStyle w:val="Caption"/>
      </w:pPr>
      <w:r>
        <w:lastRenderedPageBreak/>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275ECE" w14:paraId="3127863A" w14:textId="77777777" w:rsidTr="00E926E8">
        <w:trPr>
          <w:cnfStyle w:val="100000000000" w:firstRow="1" w:lastRow="0" w:firstColumn="0" w:lastColumn="0" w:oddVBand="0" w:evenVBand="0" w:oddHBand="0" w:evenHBand="0" w:firstRowFirstColumn="0" w:firstRowLastColumn="0" w:lastRowFirstColumn="0" w:lastRowLastColumn="0"/>
          <w:trHeight w:val="113"/>
        </w:trPr>
        <w:tc>
          <w:tcPr>
            <w:tcW w:w="2678" w:type="pct"/>
          </w:tcPr>
          <w:p w14:paraId="5CB9AEF4" w14:textId="77777777" w:rsidR="00275ECE" w:rsidRDefault="00275ECE">
            <w:pPr>
              <w:rPr>
                <w:color w:val="000000" w:themeColor="text1"/>
              </w:rPr>
            </w:pPr>
          </w:p>
        </w:tc>
        <w:tc>
          <w:tcPr>
            <w:tcW w:w="714" w:type="pct"/>
          </w:tcPr>
          <w:p w14:paraId="5A79A679" w14:textId="6E4D543A" w:rsidR="00275ECE" w:rsidRPr="006D723E" w:rsidRDefault="00275ECE"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07F45603" w14:textId="21C1325C" w:rsidR="00275ECE" w:rsidRPr="006D723E" w:rsidRDefault="00275ECE"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2" w:type="pct"/>
            <w:gridSpan w:val="2"/>
          </w:tcPr>
          <w:p w14:paraId="439473B4" w14:textId="188F7855" w:rsidR="00275ECE" w:rsidRPr="006D723E" w:rsidRDefault="00275ECE"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275ECE" w:rsidRPr="00552FB9" w14:paraId="5F3F2655" w14:textId="77777777" w:rsidTr="00E926E8">
        <w:trPr>
          <w:trHeight w:val="269"/>
        </w:trPr>
        <w:tc>
          <w:tcPr>
            <w:tcW w:w="2678" w:type="pct"/>
            <w:shd w:val="clear" w:color="auto" w:fill="F26322" w:themeFill="accent2"/>
          </w:tcPr>
          <w:p w14:paraId="0F8BD42B" w14:textId="77777777" w:rsidR="00275ECE" w:rsidRPr="003132CA" w:rsidRDefault="00275ECE" w:rsidP="003132CA">
            <w:r w:rsidRPr="003132CA">
              <w:t>Industries</w:t>
            </w:r>
          </w:p>
        </w:tc>
        <w:tc>
          <w:tcPr>
            <w:tcW w:w="714" w:type="pct"/>
            <w:shd w:val="clear" w:color="auto" w:fill="F26322" w:themeFill="accent2"/>
          </w:tcPr>
          <w:p w14:paraId="025726DA" w14:textId="77777777" w:rsidR="00275ECE" w:rsidRPr="003132CA" w:rsidRDefault="00275ECE" w:rsidP="003132CA">
            <w:r w:rsidRPr="003132CA">
              <w:t>‘000</w:t>
            </w:r>
          </w:p>
        </w:tc>
        <w:tc>
          <w:tcPr>
            <w:tcW w:w="655" w:type="pct"/>
            <w:shd w:val="clear" w:color="auto" w:fill="F26322" w:themeFill="accent2"/>
          </w:tcPr>
          <w:p w14:paraId="647A39A2" w14:textId="77777777" w:rsidR="00275ECE" w:rsidRPr="003132CA" w:rsidRDefault="00275ECE" w:rsidP="003132CA">
            <w:r w:rsidRPr="003132CA">
              <w:t>%</w:t>
            </w:r>
          </w:p>
        </w:tc>
        <w:tc>
          <w:tcPr>
            <w:tcW w:w="477" w:type="pct"/>
            <w:shd w:val="clear" w:color="auto" w:fill="F26322" w:themeFill="accent2"/>
          </w:tcPr>
          <w:p w14:paraId="4001DDC9" w14:textId="77777777" w:rsidR="00275ECE" w:rsidRPr="003132CA" w:rsidRDefault="00275ECE" w:rsidP="003132CA">
            <w:r w:rsidRPr="003132CA">
              <w:t>‘000</w:t>
            </w:r>
          </w:p>
        </w:tc>
        <w:tc>
          <w:tcPr>
            <w:tcW w:w="476" w:type="pct"/>
            <w:shd w:val="clear" w:color="auto" w:fill="F26322" w:themeFill="accent2"/>
          </w:tcPr>
          <w:p w14:paraId="22A64203" w14:textId="77777777" w:rsidR="00275ECE" w:rsidRPr="003132CA" w:rsidRDefault="00275ECE" w:rsidP="003132CA">
            <w:r w:rsidRPr="003132CA">
              <w:t>%</w:t>
            </w:r>
          </w:p>
        </w:tc>
      </w:tr>
      <w:tr w:rsidR="00275ECE" w14:paraId="4005D24D" w14:textId="77777777" w:rsidTr="00E926E8">
        <w:trPr>
          <w:trHeight w:val="269"/>
        </w:trPr>
        <w:tc>
          <w:tcPr>
            <w:tcW w:w="2678" w:type="pct"/>
          </w:tcPr>
          <w:p w14:paraId="14AE8264" w14:textId="35824CF0" w:rsidR="00275ECE" w:rsidRPr="006D723E" w:rsidRDefault="00275ECE"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05CD054E" w14:textId="77777777" w:rsidR="00275ECE" w:rsidRPr="00473C2C" w:rsidRDefault="00275ECE" w:rsidP="00473C2C">
            <w:r w:rsidRPr="00473C2C">
              <w:t>236.2</w:t>
            </w:r>
          </w:p>
        </w:tc>
        <w:tc>
          <w:tcPr>
            <w:tcW w:w="655" w:type="pct"/>
          </w:tcPr>
          <w:p w14:paraId="2551460C" w14:textId="77777777" w:rsidR="00275ECE" w:rsidRPr="00473C2C" w:rsidRDefault="00275ECE" w:rsidP="00473C2C">
            <w:r w:rsidRPr="00473C2C">
              <w:t>14</w:t>
            </w:r>
          </w:p>
        </w:tc>
        <w:tc>
          <w:tcPr>
            <w:tcW w:w="477" w:type="pct"/>
          </w:tcPr>
          <w:p w14:paraId="39F9037D" w14:textId="77777777" w:rsidR="00275ECE" w:rsidRPr="00473C2C" w:rsidRDefault="00275ECE" w:rsidP="00473C2C">
            <w:r w:rsidRPr="00473C2C">
              <w:t>63.1</w:t>
            </w:r>
          </w:p>
        </w:tc>
        <w:tc>
          <w:tcPr>
            <w:tcW w:w="476" w:type="pct"/>
          </w:tcPr>
          <w:p w14:paraId="2107B70B" w14:textId="77777777" w:rsidR="00275ECE" w:rsidRPr="00473C2C" w:rsidRDefault="00275ECE" w:rsidP="00473C2C">
            <w:r w:rsidRPr="00473C2C">
              <w:t>36.5</w:t>
            </w:r>
          </w:p>
        </w:tc>
      </w:tr>
      <w:tr w:rsidR="00275ECE" w14:paraId="068A5396" w14:textId="77777777" w:rsidTr="00E926E8">
        <w:trPr>
          <w:trHeight w:val="269"/>
        </w:trPr>
        <w:tc>
          <w:tcPr>
            <w:tcW w:w="2678" w:type="pct"/>
          </w:tcPr>
          <w:p w14:paraId="3A619B61" w14:textId="77777777" w:rsidR="00275ECE" w:rsidRPr="006D723E" w:rsidRDefault="00275ECE" w:rsidP="006D723E">
            <w:r w:rsidRPr="006D723E">
              <w:t>Mining</w:t>
            </w:r>
          </w:p>
        </w:tc>
        <w:tc>
          <w:tcPr>
            <w:tcW w:w="714" w:type="pct"/>
          </w:tcPr>
          <w:p w14:paraId="4D92B60C" w14:textId="77777777" w:rsidR="00275ECE" w:rsidRPr="00473C2C" w:rsidRDefault="00275ECE" w:rsidP="00473C2C">
            <w:r w:rsidRPr="00473C2C">
              <w:t>162.8</w:t>
            </w:r>
          </w:p>
        </w:tc>
        <w:tc>
          <w:tcPr>
            <w:tcW w:w="655" w:type="pct"/>
          </w:tcPr>
          <w:p w14:paraId="105ED416" w14:textId="77777777" w:rsidR="00275ECE" w:rsidRPr="00473C2C" w:rsidRDefault="00275ECE" w:rsidP="00473C2C">
            <w:r w:rsidRPr="00473C2C">
              <w:t>10</w:t>
            </w:r>
          </w:p>
        </w:tc>
        <w:tc>
          <w:tcPr>
            <w:tcW w:w="477" w:type="pct"/>
          </w:tcPr>
          <w:p w14:paraId="20FB0EC9" w14:textId="77777777" w:rsidR="00275ECE" w:rsidRPr="00473C2C" w:rsidRDefault="00275ECE" w:rsidP="00473C2C">
            <w:r w:rsidRPr="00473C2C">
              <w:t>39.2</w:t>
            </w:r>
          </w:p>
        </w:tc>
        <w:tc>
          <w:tcPr>
            <w:tcW w:w="476" w:type="pct"/>
          </w:tcPr>
          <w:p w14:paraId="5A72F0BC" w14:textId="77777777" w:rsidR="00275ECE" w:rsidRPr="00473C2C" w:rsidRDefault="00275ECE" w:rsidP="00473C2C">
            <w:r w:rsidRPr="00473C2C">
              <w:t>31.7</w:t>
            </w:r>
          </w:p>
        </w:tc>
      </w:tr>
      <w:tr w:rsidR="00275ECE" w14:paraId="1258BE5E" w14:textId="77777777" w:rsidTr="00E926E8">
        <w:trPr>
          <w:trHeight w:val="269"/>
        </w:trPr>
        <w:tc>
          <w:tcPr>
            <w:tcW w:w="2678" w:type="pct"/>
          </w:tcPr>
          <w:p w14:paraId="03B55B91" w14:textId="77777777" w:rsidR="00275ECE" w:rsidRPr="006D723E" w:rsidRDefault="00275ECE" w:rsidP="006D723E">
            <w:r w:rsidRPr="006D723E">
              <w:t>Construction</w:t>
            </w:r>
          </w:p>
        </w:tc>
        <w:tc>
          <w:tcPr>
            <w:tcW w:w="714" w:type="pct"/>
          </w:tcPr>
          <w:p w14:paraId="5F867462" w14:textId="77777777" w:rsidR="00275ECE" w:rsidRPr="00473C2C" w:rsidRDefault="00275ECE" w:rsidP="00473C2C">
            <w:r w:rsidRPr="00473C2C">
              <w:t>157.3</w:t>
            </w:r>
          </w:p>
        </w:tc>
        <w:tc>
          <w:tcPr>
            <w:tcW w:w="655" w:type="pct"/>
          </w:tcPr>
          <w:p w14:paraId="442BC1F9" w14:textId="77777777" w:rsidR="00275ECE" w:rsidRPr="00473C2C" w:rsidRDefault="00275ECE" w:rsidP="00473C2C">
            <w:r w:rsidRPr="00473C2C">
              <w:t>10</w:t>
            </w:r>
          </w:p>
        </w:tc>
        <w:tc>
          <w:tcPr>
            <w:tcW w:w="477" w:type="pct"/>
          </w:tcPr>
          <w:p w14:paraId="5DBD3649" w14:textId="77777777" w:rsidR="00275ECE" w:rsidRPr="00473C2C" w:rsidRDefault="00275ECE" w:rsidP="00473C2C">
            <w:r w:rsidRPr="00473C2C">
              <w:t>28.3</w:t>
            </w:r>
          </w:p>
        </w:tc>
        <w:tc>
          <w:tcPr>
            <w:tcW w:w="476" w:type="pct"/>
          </w:tcPr>
          <w:p w14:paraId="3ED87DA3" w14:textId="77777777" w:rsidR="00275ECE" w:rsidRPr="00473C2C" w:rsidRDefault="00275ECE" w:rsidP="00473C2C">
            <w:r w:rsidRPr="00473C2C">
              <w:t>21.9</w:t>
            </w:r>
          </w:p>
        </w:tc>
      </w:tr>
      <w:tr w:rsidR="00275ECE" w14:paraId="7948F71C" w14:textId="77777777" w:rsidTr="00E926E8">
        <w:trPr>
          <w:trHeight w:val="269"/>
        </w:trPr>
        <w:tc>
          <w:tcPr>
            <w:tcW w:w="2678" w:type="pct"/>
          </w:tcPr>
          <w:p w14:paraId="718BE20E" w14:textId="5D5A0FD0" w:rsidR="00275ECE" w:rsidRPr="006D723E" w:rsidRDefault="00275ECE" w:rsidP="006D723E">
            <w:r w:rsidRPr="006D723E">
              <w:t>Education</w:t>
            </w:r>
            <w:r w:rsidR="00F474B4">
              <w:t xml:space="preserve"> </w:t>
            </w:r>
            <w:r w:rsidRPr="006D723E">
              <w:t>and</w:t>
            </w:r>
            <w:r w:rsidR="00F474B4">
              <w:t xml:space="preserve"> </w:t>
            </w:r>
            <w:r w:rsidRPr="006D723E">
              <w:t>Training</w:t>
            </w:r>
          </w:p>
        </w:tc>
        <w:tc>
          <w:tcPr>
            <w:tcW w:w="714" w:type="pct"/>
          </w:tcPr>
          <w:p w14:paraId="1E6C1EFC" w14:textId="77777777" w:rsidR="00275ECE" w:rsidRPr="00473C2C" w:rsidRDefault="00275ECE" w:rsidP="00473C2C">
            <w:r w:rsidRPr="00473C2C">
              <w:t>134.8</w:t>
            </w:r>
          </w:p>
        </w:tc>
        <w:tc>
          <w:tcPr>
            <w:tcW w:w="655" w:type="pct"/>
          </w:tcPr>
          <w:p w14:paraId="34ED729A" w14:textId="77777777" w:rsidR="00275ECE" w:rsidRPr="00473C2C" w:rsidRDefault="00275ECE" w:rsidP="00473C2C">
            <w:r w:rsidRPr="00473C2C">
              <w:t>8</w:t>
            </w:r>
          </w:p>
        </w:tc>
        <w:tc>
          <w:tcPr>
            <w:tcW w:w="477" w:type="pct"/>
          </w:tcPr>
          <w:p w14:paraId="14525B9C" w14:textId="77777777" w:rsidR="00275ECE" w:rsidRPr="00473C2C" w:rsidRDefault="00275ECE" w:rsidP="00473C2C">
            <w:r w:rsidRPr="00473C2C">
              <w:t>24.1</w:t>
            </w:r>
          </w:p>
        </w:tc>
        <w:tc>
          <w:tcPr>
            <w:tcW w:w="476" w:type="pct"/>
          </w:tcPr>
          <w:p w14:paraId="36912519" w14:textId="77777777" w:rsidR="00275ECE" w:rsidRPr="00473C2C" w:rsidRDefault="00275ECE" w:rsidP="00473C2C">
            <w:r w:rsidRPr="00473C2C">
              <w:t>21.8</w:t>
            </w:r>
          </w:p>
        </w:tc>
      </w:tr>
      <w:tr w:rsidR="00275ECE" w14:paraId="70358118" w14:textId="77777777" w:rsidTr="00E926E8">
        <w:trPr>
          <w:trHeight w:val="269"/>
        </w:trPr>
        <w:tc>
          <w:tcPr>
            <w:tcW w:w="2678" w:type="pct"/>
          </w:tcPr>
          <w:p w14:paraId="7F3CF4DD" w14:textId="0007D1E9" w:rsidR="00275ECE" w:rsidRPr="006D723E" w:rsidRDefault="00275ECE" w:rsidP="006D723E">
            <w:r w:rsidRPr="006D723E">
              <w:t>Retail</w:t>
            </w:r>
            <w:r w:rsidR="00F474B4">
              <w:t xml:space="preserve"> </w:t>
            </w:r>
            <w:r w:rsidRPr="006D723E">
              <w:t>Trade</w:t>
            </w:r>
          </w:p>
        </w:tc>
        <w:tc>
          <w:tcPr>
            <w:tcW w:w="714" w:type="pct"/>
          </w:tcPr>
          <w:p w14:paraId="608AC0B0" w14:textId="77777777" w:rsidR="00275ECE" w:rsidRPr="00473C2C" w:rsidRDefault="00275ECE" w:rsidP="00473C2C">
            <w:r w:rsidRPr="00473C2C">
              <w:t>134.5</w:t>
            </w:r>
          </w:p>
        </w:tc>
        <w:tc>
          <w:tcPr>
            <w:tcW w:w="655" w:type="pct"/>
          </w:tcPr>
          <w:p w14:paraId="460F0A43" w14:textId="77777777" w:rsidR="00275ECE" w:rsidRPr="00473C2C" w:rsidRDefault="00275ECE" w:rsidP="00473C2C">
            <w:r w:rsidRPr="00473C2C">
              <w:t>8</w:t>
            </w:r>
          </w:p>
        </w:tc>
        <w:tc>
          <w:tcPr>
            <w:tcW w:w="477" w:type="pct"/>
          </w:tcPr>
          <w:p w14:paraId="4A097C83" w14:textId="77777777" w:rsidR="00275ECE" w:rsidRPr="00473C2C" w:rsidRDefault="00275ECE" w:rsidP="00473C2C">
            <w:r w:rsidRPr="00473C2C">
              <w:t>11.1</w:t>
            </w:r>
          </w:p>
        </w:tc>
        <w:tc>
          <w:tcPr>
            <w:tcW w:w="476" w:type="pct"/>
          </w:tcPr>
          <w:p w14:paraId="68FA9510" w14:textId="77777777" w:rsidR="00275ECE" w:rsidRPr="00473C2C" w:rsidRDefault="00275ECE" w:rsidP="00473C2C">
            <w:r w:rsidRPr="00473C2C">
              <w:t>9.0</w:t>
            </w:r>
          </w:p>
        </w:tc>
      </w:tr>
    </w:tbl>
    <w:p w14:paraId="0BEE1C47" w14:textId="5D9D3E61" w:rsidR="00275ECE" w:rsidRDefault="00275ECE" w:rsidP="00275ECE">
      <w:r>
        <w:t>The</w:t>
      </w:r>
      <w:r w:rsidR="00F474B4">
        <w:t xml:space="preserve"> </w:t>
      </w:r>
      <w:r>
        <w:t>number</w:t>
      </w:r>
      <w:r w:rsidR="00F474B4">
        <w:t xml:space="preserve"> </w:t>
      </w:r>
      <w:r>
        <w:t>of</w:t>
      </w:r>
      <w:r w:rsidR="00F474B4">
        <w:t xml:space="preserve"> </w:t>
      </w:r>
      <w:r>
        <w:t>young</w:t>
      </w:r>
      <w:r w:rsidR="00F474B4">
        <w:t xml:space="preserve"> </w:t>
      </w:r>
      <w:r>
        <w:t>people</w:t>
      </w:r>
      <w:r w:rsidR="00F474B4">
        <w:t xml:space="preserve"> </w:t>
      </w:r>
      <w:r>
        <w:t>employed</w:t>
      </w:r>
      <w:r w:rsidR="00F474B4">
        <w:t xml:space="preserve"> </w:t>
      </w:r>
      <w:r>
        <w:t>in</w:t>
      </w:r>
      <w:r w:rsidR="00F474B4">
        <w:t xml:space="preserve"> </w:t>
      </w:r>
      <w:r>
        <w:t>Western</w:t>
      </w:r>
      <w:r w:rsidR="00F474B4">
        <w:t xml:space="preserve"> </w:t>
      </w:r>
      <w:r>
        <w:t>Australia</w:t>
      </w:r>
      <w:r w:rsidR="00F474B4">
        <w:t xml:space="preserve"> </w:t>
      </w:r>
      <w:r>
        <w:t>increased</w:t>
      </w:r>
      <w:r w:rsidR="00F474B4">
        <w:t xml:space="preserve"> </w:t>
      </w:r>
      <w:r>
        <w:t>by</w:t>
      </w:r>
      <w:r w:rsidR="00F474B4">
        <w:t xml:space="preserve"> </w:t>
      </w:r>
      <w:r>
        <w:t>5,400</w:t>
      </w:r>
      <w:r w:rsidR="00F474B4">
        <w:t xml:space="preserve"> </w:t>
      </w:r>
      <w:r>
        <w:t>(or</w:t>
      </w:r>
      <w:r w:rsidR="00F474B4">
        <w:t xml:space="preserve"> </w:t>
      </w:r>
      <w:r>
        <w:t>2.3%)</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a</w:t>
      </w:r>
      <w:r w:rsidR="00F474B4">
        <w:t xml:space="preserve"> </w:t>
      </w:r>
      <w:r>
        <w:t>record</w:t>
      </w:r>
      <w:r w:rsidR="00F474B4">
        <w:t xml:space="preserve"> </w:t>
      </w:r>
      <w:r>
        <w:t>235,500</w:t>
      </w:r>
      <w:r w:rsidR="00F474B4">
        <w:t xml:space="preserve"> </w:t>
      </w:r>
      <w:r>
        <w:t>in</w:t>
      </w:r>
      <w:r w:rsidR="00F474B4">
        <w:t xml:space="preserve"> </w:t>
      </w:r>
      <w:r>
        <w:t>November</w:t>
      </w:r>
      <w:r w:rsidR="00F474B4">
        <w:t xml:space="preserve"> </w:t>
      </w:r>
      <w:r>
        <w:t>2024,</w:t>
      </w:r>
      <w:r w:rsidR="00F474B4">
        <w:t xml:space="preserve"> </w:t>
      </w:r>
      <w:r>
        <w:t>although</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increased</w:t>
      </w:r>
      <w:r w:rsidR="00F474B4">
        <w:t xml:space="preserve"> </w:t>
      </w:r>
      <w:r>
        <w:t>by</w:t>
      </w:r>
      <w:r w:rsidR="00F474B4">
        <w:t xml:space="preserve"> </w:t>
      </w:r>
      <w:r>
        <w:t>0.9</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9.4%</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decreased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0.6</w:t>
      </w:r>
      <w:r w:rsidR="00F474B4">
        <w:t xml:space="preserve"> </w:t>
      </w:r>
      <w:r>
        <w:t>percentage</w:t>
      </w:r>
      <w:r w:rsidR="00F474B4">
        <w:t xml:space="preserve"> </w:t>
      </w:r>
      <w:r>
        <w:t>points,</w:t>
      </w:r>
      <w:r w:rsidR="00F474B4">
        <w:t xml:space="preserve"> </w:t>
      </w:r>
      <w:r>
        <w:t>to</w:t>
      </w:r>
      <w:r w:rsidR="00F474B4">
        <w:t xml:space="preserve"> </w:t>
      </w:r>
      <w:r>
        <w:t>71.2%</w:t>
      </w:r>
      <w:r w:rsidR="00F474B4">
        <w:t xml:space="preserve"> </w:t>
      </w:r>
      <w:r>
        <w:t>in</w:t>
      </w:r>
      <w:r w:rsidR="00F474B4">
        <w:t xml:space="preserve"> </w:t>
      </w:r>
      <w:r>
        <w:t>November</w:t>
      </w:r>
      <w:r w:rsidR="00F474B4">
        <w:t xml:space="preserve"> </w:t>
      </w:r>
      <w:r>
        <w:t>2024.</w:t>
      </w:r>
    </w:p>
    <w:p w14:paraId="2BF60710" w14:textId="37F58B0C" w:rsidR="00275ECE" w:rsidRDefault="00275ECE" w:rsidP="00275ECE">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Western</w:t>
      </w:r>
      <w:r w:rsidR="00F474B4">
        <w:t xml:space="preserve"> </w:t>
      </w:r>
      <w:r>
        <w:t>Australia</w:t>
      </w:r>
      <w:r w:rsidR="00F474B4">
        <w:t xml:space="preserve"> </w:t>
      </w:r>
      <w:r>
        <w:t>fell</w:t>
      </w:r>
      <w:r w:rsidR="00F474B4">
        <w:t xml:space="preserve"> </w:t>
      </w:r>
      <w:r>
        <w:t>by</w:t>
      </w:r>
      <w:r w:rsidR="00F474B4">
        <w:t xml:space="preserve"> </w:t>
      </w:r>
      <w:r>
        <w:t>20.2%,</w:t>
      </w:r>
      <w:r w:rsidR="00F474B4">
        <w:t xml:space="preserve"> </w:t>
      </w:r>
      <w:r>
        <w:t>but</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Western</w:t>
      </w:r>
      <w:r w:rsidR="00F474B4">
        <w:t xml:space="preserve"> </w:t>
      </w:r>
      <w:r>
        <w:t>Australia</w:t>
      </w:r>
      <w:r w:rsidR="00F474B4">
        <w:t xml:space="preserve"> </w:t>
      </w:r>
      <w:r>
        <w:t>continue</w:t>
      </w:r>
      <w:r w:rsidR="00F474B4">
        <w:t xml:space="preserve"> </w:t>
      </w:r>
      <w:r>
        <w:t>to</w:t>
      </w:r>
      <w:r w:rsidR="00F474B4">
        <w:t xml:space="preserve"> </w:t>
      </w:r>
      <w:r>
        <w:t>increase</w:t>
      </w:r>
      <w:r w:rsidR="00F474B4">
        <w:t xml:space="preserve"> </w:t>
      </w:r>
      <w:r>
        <w:t>for</w:t>
      </w:r>
      <w:r w:rsidR="00F474B4">
        <w:t xml:space="preserve"> </w:t>
      </w:r>
      <w:r>
        <w:t>Café</w:t>
      </w:r>
      <w:r w:rsidR="00F474B4">
        <w:t xml:space="preserve"> </w:t>
      </w:r>
      <w:r>
        <w:t>Workers,</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r w:rsidR="00F474B4">
        <w:t xml:space="preserve"> </w:t>
      </w:r>
      <w:r>
        <w:t>and</w:t>
      </w:r>
      <w:r w:rsidR="00F474B4">
        <w:t xml:space="preserve"> </w:t>
      </w:r>
      <w:r>
        <w:t>Electrical</w:t>
      </w:r>
      <w:r w:rsidR="00F474B4">
        <w:t xml:space="preserve"> </w:t>
      </w:r>
      <w:r>
        <w:t>Distribution</w:t>
      </w:r>
      <w:r w:rsidR="00F474B4">
        <w:t xml:space="preserve"> </w:t>
      </w:r>
      <w:r>
        <w:t>Trades</w:t>
      </w:r>
      <w:r w:rsidR="00F474B4">
        <w:t xml:space="preserve"> </w:t>
      </w:r>
      <w:r>
        <w:t>Workers.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E32B4A">
        <w:t>126</w:t>
      </w:r>
      <w:r>
        <w:t>).</w:t>
      </w:r>
    </w:p>
    <w:p w14:paraId="7471D2EB" w14:textId="3886B8BE" w:rsidR="00BE59E5" w:rsidRDefault="00BE59E5" w:rsidP="00275ECE">
      <w:r>
        <w:rPr>
          <w:noProof/>
        </w:rPr>
        <w:drawing>
          <wp:inline distT="0" distB="0" distL="0" distR="0" wp14:anchorId="236A17AF" wp14:editId="74F9C195">
            <wp:extent cx="2859030" cy="954026"/>
            <wp:effectExtent l="0" t="0" r="0" b="0"/>
            <wp:docPr id="2140015495" name="Picture 49" descr="Infographic showing that 19% of people employed in Western Australia work regionally.&#10;Infographic showing that 15% of people employed in Western Australia are aged 15-24 years old.&#10;Infographic showing that 72% of people in Western Australia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15495" name="Picture 49" descr="Infographic showing that 19% of people employed in Western Australia work regionally.&#10;Infographic showing that 15% of people employed in Western Australia are aged 15-24 years old.&#10;Infographic showing that 72% of people in Western Australia aged 25-34 years old hold a cert three or higher qualification.&#1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7CD4E443" w14:textId="501D63F6" w:rsidR="0096278D" w:rsidRDefault="0096278D" w:rsidP="00614CF2">
      <w:pPr>
        <w:pStyle w:val="Caption"/>
      </w:pPr>
      <w:r>
        <w:t>Employment</w:t>
      </w:r>
      <w:r w:rsidR="00F474B4">
        <w:t xml:space="preserve"> </w:t>
      </w:r>
      <w:r>
        <w:t>by</w:t>
      </w:r>
      <w:r w:rsidR="00F474B4">
        <w:t xml:space="preserve"> </w:t>
      </w:r>
      <w:r>
        <w:t>region,</w:t>
      </w:r>
      <w:r w:rsidR="00F474B4">
        <w:t xml:space="preserve"> </w:t>
      </w:r>
      <w:r>
        <w:t>Western</w:t>
      </w:r>
      <w:r w:rsidR="00F474B4">
        <w:t xml:space="preserve"> </w:t>
      </w:r>
      <w:r>
        <w:t>Australia</w:t>
      </w:r>
    </w:p>
    <w:tbl>
      <w:tblPr>
        <w:tblStyle w:val="TableGrid"/>
        <w:tblW w:w="5000" w:type="pct"/>
        <w:tblLook w:val="0020" w:firstRow="1" w:lastRow="0" w:firstColumn="0" w:lastColumn="0" w:noHBand="0" w:noVBand="0"/>
      </w:tblPr>
      <w:tblGrid>
        <w:gridCol w:w="2379"/>
        <w:gridCol w:w="963"/>
        <w:gridCol w:w="722"/>
        <w:gridCol w:w="509"/>
        <w:gridCol w:w="691"/>
        <w:gridCol w:w="909"/>
        <w:gridCol w:w="859"/>
        <w:gridCol w:w="958"/>
        <w:gridCol w:w="691"/>
        <w:gridCol w:w="958"/>
      </w:tblGrid>
      <w:tr w:rsidR="0096278D" w14:paraId="09004717" w14:textId="77777777" w:rsidTr="00E926E8">
        <w:trPr>
          <w:cnfStyle w:val="100000000000" w:firstRow="1" w:lastRow="0" w:firstColumn="0" w:lastColumn="0" w:oddVBand="0" w:evenVBand="0" w:oddHBand="0" w:evenHBand="0" w:firstRowFirstColumn="0" w:firstRowLastColumn="0" w:lastRowFirstColumn="0" w:lastRowLastColumn="0"/>
          <w:trHeight w:val="20"/>
          <w:tblHeader/>
        </w:trPr>
        <w:tc>
          <w:tcPr>
            <w:tcW w:w="1335" w:type="pct"/>
            <w:vMerge w:val="restart"/>
          </w:tcPr>
          <w:p w14:paraId="5A5BA031" w14:textId="77777777" w:rsidR="0096278D" w:rsidRDefault="0096278D">
            <w:pPr>
              <w:rPr>
                <w:color w:val="000000" w:themeColor="text1"/>
              </w:rPr>
            </w:pPr>
          </w:p>
        </w:tc>
        <w:tc>
          <w:tcPr>
            <w:tcW w:w="1221" w:type="pct"/>
            <w:gridSpan w:val="3"/>
          </w:tcPr>
          <w:p w14:paraId="081D54CA" w14:textId="77777777" w:rsidR="0096278D" w:rsidRPr="001F20F9" w:rsidRDefault="0096278D" w:rsidP="00913D04">
            <w:pPr>
              <w:pStyle w:val="TableHeader"/>
              <w:jc w:val="center"/>
            </w:pPr>
            <w:r w:rsidRPr="001F20F9">
              <w:t>Employment</w:t>
            </w:r>
          </w:p>
        </w:tc>
        <w:tc>
          <w:tcPr>
            <w:tcW w:w="815" w:type="pct"/>
            <w:gridSpan w:val="2"/>
          </w:tcPr>
          <w:p w14:paraId="684A8CD1" w14:textId="52ABE21B" w:rsidR="0096278D" w:rsidRPr="001F20F9" w:rsidRDefault="0096278D" w:rsidP="00913D04">
            <w:pPr>
              <w:pStyle w:val="TableHeader"/>
              <w:jc w:val="center"/>
            </w:pPr>
            <w:r w:rsidRPr="001F20F9">
              <w:t>Employment</w:t>
            </w:r>
            <w:r w:rsidR="00F474B4" w:rsidRPr="001F20F9">
              <w:t xml:space="preserve"> </w:t>
            </w:r>
            <w:r w:rsidRPr="001F20F9">
              <w:t>profile</w:t>
            </w:r>
          </w:p>
        </w:tc>
        <w:tc>
          <w:tcPr>
            <w:tcW w:w="814" w:type="pct"/>
            <w:gridSpan w:val="2"/>
          </w:tcPr>
          <w:p w14:paraId="0F091A0D" w14:textId="629ECC3D" w:rsidR="0096278D" w:rsidRPr="001F20F9" w:rsidRDefault="0096278D" w:rsidP="00913D04">
            <w:pPr>
              <w:pStyle w:val="TableHeader"/>
              <w:jc w:val="center"/>
            </w:pPr>
            <w:r w:rsidRPr="001F20F9">
              <w:t>Unemployment</w:t>
            </w:r>
            <w:r w:rsidR="00F474B4" w:rsidRPr="001F20F9">
              <w:t xml:space="preserve"> </w:t>
            </w:r>
            <w:r w:rsidRPr="001F20F9">
              <w:t>rate</w:t>
            </w:r>
          </w:p>
        </w:tc>
        <w:tc>
          <w:tcPr>
            <w:tcW w:w="814" w:type="pct"/>
            <w:gridSpan w:val="2"/>
          </w:tcPr>
          <w:p w14:paraId="6B391C51" w14:textId="15E599B7" w:rsidR="0096278D" w:rsidRPr="001F20F9" w:rsidRDefault="0096278D" w:rsidP="00913D04">
            <w:pPr>
              <w:pStyle w:val="TableHeader"/>
              <w:jc w:val="center"/>
            </w:pPr>
            <w:r w:rsidRPr="001F20F9">
              <w:t>Participation</w:t>
            </w:r>
            <w:r w:rsidR="00F474B4" w:rsidRPr="001F20F9">
              <w:t xml:space="preserve"> </w:t>
            </w:r>
            <w:r w:rsidRPr="001F20F9">
              <w:t>rate</w:t>
            </w:r>
          </w:p>
        </w:tc>
      </w:tr>
      <w:tr w:rsidR="0096278D" w14:paraId="55365AB0" w14:textId="77777777" w:rsidTr="00E926E8">
        <w:trPr>
          <w:cnfStyle w:val="100000000000" w:firstRow="1" w:lastRow="0" w:firstColumn="0" w:lastColumn="0" w:oddVBand="0" w:evenVBand="0" w:oddHBand="0" w:evenHBand="0" w:firstRowFirstColumn="0" w:firstRowLastColumn="0" w:lastRowFirstColumn="0" w:lastRowLastColumn="0"/>
          <w:trHeight w:val="20"/>
          <w:tblHeader/>
        </w:trPr>
        <w:tc>
          <w:tcPr>
            <w:tcW w:w="1335" w:type="pct"/>
            <w:vMerge/>
          </w:tcPr>
          <w:p w14:paraId="6AB3F3FA" w14:textId="77777777" w:rsidR="0096278D" w:rsidRDefault="0096278D"/>
        </w:tc>
        <w:tc>
          <w:tcPr>
            <w:tcW w:w="407" w:type="pct"/>
          </w:tcPr>
          <w:p w14:paraId="14A3A79F" w14:textId="4BB7E8B7" w:rsidR="0096278D" w:rsidRPr="001F20F9" w:rsidRDefault="0096278D" w:rsidP="001F20F9">
            <w:pPr>
              <w:pStyle w:val="TableHeader"/>
            </w:pPr>
            <w:r w:rsidRPr="001F20F9">
              <w:t>Nov</w:t>
            </w:r>
            <w:r w:rsidR="00F474B4" w:rsidRPr="001F20F9">
              <w:t xml:space="preserve"> </w:t>
            </w:r>
            <w:r w:rsidRPr="001F20F9">
              <w:t>2024</w:t>
            </w:r>
          </w:p>
        </w:tc>
        <w:tc>
          <w:tcPr>
            <w:tcW w:w="814" w:type="pct"/>
            <w:gridSpan w:val="2"/>
          </w:tcPr>
          <w:p w14:paraId="65624485" w14:textId="4234130C"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07" w:type="pct"/>
          </w:tcPr>
          <w:p w14:paraId="05EB8048" w14:textId="77777777" w:rsidR="0096278D" w:rsidRPr="001F20F9" w:rsidRDefault="0096278D" w:rsidP="001F20F9">
            <w:pPr>
              <w:pStyle w:val="TableHeader"/>
            </w:pPr>
            <w:r w:rsidRPr="001F20F9">
              <w:t>Part-time</w:t>
            </w:r>
          </w:p>
        </w:tc>
        <w:tc>
          <w:tcPr>
            <w:tcW w:w="407" w:type="pct"/>
          </w:tcPr>
          <w:p w14:paraId="36A4F517" w14:textId="77777777" w:rsidR="0096278D" w:rsidRPr="001F20F9" w:rsidRDefault="0096278D" w:rsidP="001F20F9">
            <w:pPr>
              <w:pStyle w:val="TableHeader"/>
            </w:pPr>
            <w:r w:rsidRPr="001F20F9">
              <w:t>Female</w:t>
            </w:r>
          </w:p>
        </w:tc>
        <w:tc>
          <w:tcPr>
            <w:tcW w:w="407" w:type="pct"/>
          </w:tcPr>
          <w:p w14:paraId="715B5044" w14:textId="38395513" w:rsidR="0096278D" w:rsidRPr="001F20F9" w:rsidRDefault="0096278D" w:rsidP="001F20F9">
            <w:pPr>
              <w:pStyle w:val="TableHeader"/>
            </w:pPr>
            <w:r w:rsidRPr="001F20F9">
              <w:t>Nov</w:t>
            </w:r>
            <w:r w:rsidR="00F474B4" w:rsidRPr="001F20F9">
              <w:t xml:space="preserve"> </w:t>
            </w:r>
            <w:r w:rsidRPr="001F20F9">
              <w:t>2024</w:t>
            </w:r>
          </w:p>
        </w:tc>
        <w:tc>
          <w:tcPr>
            <w:tcW w:w="407" w:type="pct"/>
          </w:tcPr>
          <w:p w14:paraId="57232388" w14:textId="4413F20E"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07" w:type="pct"/>
          </w:tcPr>
          <w:p w14:paraId="7A1708B8" w14:textId="6538E69C" w:rsidR="0096278D" w:rsidRPr="001F20F9" w:rsidRDefault="0096278D" w:rsidP="001F20F9">
            <w:pPr>
              <w:pStyle w:val="TableHeader"/>
            </w:pPr>
            <w:r w:rsidRPr="001F20F9">
              <w:t>Nov</w:t>
            </w:r>
            <w:r w:rsidR="00F474B4" w:rsidRPr="001F20F9">
              <w:t xml:space="preserve"> </w:t>
            </w:r>
            <w:r w:rsidRPr="001F20F9">
              <w:t>2024</w:t>
            </w:r>
          </w:p>
        </w:tc>
        <w:tc>
          <w:tcPr>
            <w:tcW w:w="407" w:type="pct"/>
          </w:tcPr>
          <w:p w14:paraId="60B685C2" w14:textId="627EB396" w:rsidR="0096278D" w:rsidRPr="001F20F9" w:rsidRDefault="0096278D" w:rsidP="001F20F9">
            <w:pPr>
              <w:pStyle w:val="TableHeader"/>
            </w:pPr>
            <w:r w:rsidRPr="001F20F9">
              <w:t>Change</w:t>
            </w:r>
            <w:r w:rsidR="00F474B4" w:rsidRPr="001F20F9">
              <w:t xml:space="preserve"> </w:t>
            </w:r>
            <w:r w:rsidRPr="001F20F9">
              <w:br/>
              <w:t>over</w:t>
            </w:r>
            <w:r w:rsidR="00F474B4" w:rsidRPr="001F20F9">
              <w:t xml:space="preserve"> </w:t>
            </w:r>
            <w:r w:rsidRPr="001F20F9">
              <w:t>the</w:t>
            </w:r>
            <w:r w:rsidR="00F474B4" w:rsidRPr="001F20F9">
              <w:t xml:space="preserve"> </w:t>
            </w:r>
            <w:r w:rsidRPr="001F20F9">
              <w:t>year</w:t>
            </w:r>
          </w:p>
        </w:tc>
      </w:tr>
      <w:tr w:rsidR="003132CA" w14:paraId="71AEED6E" w14:textId="77777777" w:rsidTr="00E926E8">
        <w:trPr>
          <w:cnfStyle w:val="100000000000" w:firstRow="1" w:lastRow="0" w:firstColumn="0" w:lastColumn="0" w:oddVBand="0" w:evenVBand="0" w:oddHBand="0" w:evenHBand="0" w:firstRowFirstColumn="0" w:firstRowLastColumn="0" w:lastRowFirstColumn="0" w:lastRowLastColumn="0"/>
          <w:trHeight w:val="20"/>
          <w:tblHeader/>
        </w:trPr>
        <w:tc>
          <w:tcPr>
            <w:tcW w:w="1335" w:type="pct"/>
            <w:shd w:val="clear" w:color="auto" w:fill="F26322" w:themeFill="accent2"/>
          </w:tcPr>
          <w:p w14:paraId="6B8B884C" w14:textId="77777777" w:rsidR="0096278D" w:rsidRPr="003132CA" w:rsidRDefault="0096278D" w:rsidP="006D723E">
            <w:pPr>
              <w:rPr>
                <w:bCs/>
                <w:color w:val="000000" w:themeColor="text1"/>
              </w:rPr>
            </w:pPr>
            <w:r w:rsidRPr="003132CA">
              <w:rPr>
                <w:bCs/>
                <w:color w:val="000000" w:themeColor="text1"/>
              </w:rPr>
              <w:t>Region</w:t>
            </w:r>
          </w:p>
        </w:tc>
        <w:tc>
          <w:tcPr>
            <w:tcW w:w="407" w:type="pct"/>
            <w:shd w:val="clear" w:color="auto" w:fill="F26322" w:themeFill="accent2"/>
          </w:tcPr>
          <w:p w14:paraId="62F8BB67" w14:textId="77777777" w:rsidR="0096278D" w:rsidRPr="003132CA" w:rsidRDefault="0096278D" w:rsidP="006D723E">
            <w:pPr>
              <w:rPr>
                <w:bCs/>
                <w:color w:val="000000" w:themeColor="text1"/>
              </w:rPr>
            </w:pPr>
            <w:r w:rsidRPr="003132CA">
              <w:rPr>
                <w:bCs/>
                <w:color w:val="000000" w:themeColor="text1"/>
              </w:rPr>
              <w:t>‘000</w:t>
            </w:r>
          </w:p>
        </w:tc>
        <w:tc>
          <w:tcPr>
            <w:tcW w:w="407" w:type="pct"/>
            <w:shd w:val="clear" w:color="auto" w:fill="F26322" w:themeFill="accent2"/>
          </w:tcPr>
          <w:p w14:paraId="7B3A388E" w14:textId="77777777" w:rsidR="0096278D" w:rsidRPr="003132CA" w:rsidRDefault="0096278D" w:rsidP="006D723E">
            <w:pPr>
              <w:rPr>
                <w:bCs/>
                <w:color w:val="000000" w:themeColor="text1"/>
              </w:rPr>
            </w:pPr>
            <w:r w:rsidRPr="003132CA">
              <w:rPr>
                <w:bCs/>
                <w:color w:val="000000" w:themeColor="text1"/>
              </w:rPr>
              <w:t>‘000</w:t>
            </w:r>
          </w:p>
        </w:tc>
        <w:tc>
          <w:tcPr>
            <w:tcW w:w="407" w:type="pct"/>
            <w:shd w:val="clear" w:color="auto" w:fill="F26322" w:themeFill="accent2"/>
          </w:tcPr>
          <w:p w14:paraId="03988D23" w14:textId="77777777" w:rsidR="0096278D" w:rsidRPr="003132CA" w:rsidRDefault="0096278D" w:rsidP="006D723E">
            <w:pPr>
              <w:rPr>
                <w:bCs/>
                <w:color w:val="000000" w:themeColor="text1"/>
              </w:rPr>
            </w:pPr>
            <w:r w:rsidRPr="003132CA">
              <w:rPr>
                <w:bCs/>
                <w:color w:val="000000" w:themeColor="text1"/>
              </w:rPr>
              <w:t>%</w:t>
            </w:r>
          </w:p>
        </w:tc>
        <w:tc>
          <w:tcPr>
            <w:tcW w:w="407" w:type="pct"/>
            <w:shd w:val="clear" w:color="auto" w:fill="F26322" w:themeFill="accent2"/>
          </w:tcPr>
          <w:p w14:paraId="0E6B1A69" w14:textId="77777777" w:rsidR="0096278D" w:rsidRPr="003132CA" w:rsidRDefault="0096278D" w:rsidP="006D723E">
            <w:pPr>
              <w:rPr>
                <w:bCs/>
                <w:color w:val="000000" w:themeColor="text1"/>
              </w:rPr>
            </w:pPr>
            <w:r w:rsidRPr="003132CA">
              <w:rPr>
                <w:bCs/>
                <w:color w:val="000000" w:themeColor="text1"/>
              </w:rPr>
              <w:t>%</w:t>
            </w:r>
          </w:p>
        </w:tc>
        <w:tc>
          <w:tcPr>
            <w:tcW w:w="407" w:type="pct"/>
            <w:shd w:val="clear" w:color="auto" w:fill="F26322" w:themeFill="accent2"/>
          </w:tcPr>
          <w:p w14:paraId="3DE0E571" w14:textId="77777777" w:rsidR="0096278D" w:rsidRPr="003132CA" w:rsidRDefault="0096278D" w:rsidP="006D723E">
            <w:pPr>
              <w:rPr>
                <w:bCs/>
                <w:color w:val="000000" w:themeColor="text1"/>
              </w:rPr>
            </w:pPr>
            <w:r w:rsidRPr="003132CA">
              <w:rPr>
                <w:bCs/>
                <w:color w:val="000000" w:themeColor="text1"/>
              </w:rPr>
              <w:t>%</w:t>
            </w:r>
          </w:p>
        </w:tc>
        <w:tc>
          <w:tcPr>
            <w:tcW w:w="407" w:type="pct"/>
            <w:shd w:val="clear" w:color="auto" w:fill="F26322" w:themeFill="accent2"/>
          </w:tcPr>
          <w:p w14:paraId="77CEFBD6" w14:textId="77777777" w:rsidR="0096278D" w:rsidRPr="003132CA" w:rsidRDefault="0096278D" w:rsidP="006D723E">
            <w:pPr>
              <w:rPr>
                <w:bCs/>
                <w:color w:val="000000" w:themeColor="text1"/>
              </w:rPr>
            </w:pPr>
            <w:r w:rsidRPr="003132CA">
              <w:rPr>
                <w:bCs/>
                <w:color w:val="000000" w:themeColor="text1"/>
              </w:rPr>
              <w:t>%</w:t>
            </w:r>
          </w:p>
        </w:tc>
        <w:tc>
          <w:tcPr>
            <w:tcW w:w="407" w:type="pct"/>
            <w:shd w:val="clear" w:color="auto" w:fill="F26322" w:themeFill="accent2"/>
          </w:tcPr>
          <w:p w14:paraId="5AA02E23" w14:textId="27697F9B" w:rsidR="0096278D" w:rsidRPr="003132CA" w:rsidRDefault="0096278D" w:rsidP="006D723E">
            <w:pPr>
              <w:rPr>
                <w:bCs/>
                <w:color w:val="000000" w:themeColor="text1"/>
              </w:rPr>
            </w:pPr>
            <w:r w:rsidRPr="003132CA">
              <w:rPr>
                <w:bCs/>
                <w:color w:val="000000" w:themeColor="text1"/>
              </w:rPr>
              <w:t>%</w:t>
            </w:r>
            <w:r w:rsidR="00F474B4" w:rsidRPr="003132CA">
              <w:rPr>
                <w:bCs/>
                <w:color w:val="000000" w:themeColor="text1"/>
              </w:rPr>
              <w:t xml:space="preserve"> </w:t>
            </w:r>
            <w:r w:rsidRPr="003132CA">
              <w:rPr>
                <w:bCs/>
                <w:color w:val="000000" w:themeColor="text1"/>
              </w:rPr>
              <w:t>pts</w:t>
            </w:r>
          </w:p>
        </w:tc>
        <w:tc>
          <w:tcPr>
            <w:tcW w:w="407" w:type="pct"/>
            <w:shd w:val="clear" w:color="auto" w:fill="F26322" w:themeFill="accent2"/>
          </w:tcPr>
          <w:p w14:paraId="4E16D60C" w14:textId="77777777" w:rsidR="0096278D" w:rsidRPr="003132CA" w:rsidRDefault="0096278D" w:rsidP="006D723E">
            <w:pPr>
              <w:rPr>
                <w:bCs/>
                <w:color w:val="000000" w:themeColor="text1"/>
              </w:rPr>
            </w:pPr>
            <w:r w:rsidRPr="003132CA">
              <w:rPr>
                <w:bCs/>
                <w:color w:val="000000" w:themeColor="text1"/>
              </w:rPr>
              <w:t>%</w:t>
            </w:r>
          </w:p>
        </w:tc>
        <w:tc>
          <w:tcPr>
            <w:tcW w:w="407" w:type="pct"/>
            <w:shd w:val="clear" w:color="auto" w:fill="F26322" w:themeFill="accent2"/>
          </w:tcPr>
          <w:p w14:paraId="5D1E6253" w14:textId="650E7D62" w:rsidR="0096278D" w:rsidRPr="003132CA" w:rsidRDefault="0096278D" w:rsidP="006D723E">
            <w:pPr>
              <w:rPr>
                <w:bCs/>
                <w:color w:val="000000" w:themeColor="text1"/>
              </w:rPr>
            </w:pPr>
            <w:r w:rsidRPr="003132CA">
              <w:rPr>
                <w:bCs/>
                <w:color w:val="000000" w:themeColor="text1"/>
              </w:rPr>
              <w:t>%</w:t>
            </w:r>
            <w:r w:rsidR="00F474B4" w:rsidRPr="003132CA">
              <w:rPr>
                <w:bCs/>
                <w:color w:val="000000" w:themeColor="text1"/>
              </w:rPr>
              <w:t xml:space="preserve"> </w:t>
            </w:r>
            <w:r w:rsidRPr="003132CA">
              <w:rPr>
                <w:bCs/>
                <w:color w:val="000000" w:themeColor="text1"/>
              </w:rPr>
              <w:t>pts</w:t>
            </w:r>
          </w:p>
        </w:tc>
      </w:tr>
      <w:tr w:rsidR="0096278D" w14:paraId="6A175288" w14:textId="77777777" w:rsidTr="00E926E8">
        <w:trPr>
          <w:trHeight w:val="20"/>
        </w:trPr>
        <w:tc>
          <w:tcPr>
            <w:tcW w:w="1335" w:type="pct"/>
          </w:tcPr>
          <w:p w14:paraId="5ED788A6" w14:textId="5BEC1EE1" w:rsidR="0096278D" w:rsidRPr="006D723E" w:rsidRDefault="0096278D" w:rsidP="006D723E">
            <w:r w:rsidRPr="006D723E">
              <w:t>Greater</w:t>
            </w:r>
            <w:r w:rsidR="00F474B4">
              <w:t xml:space="preserve"> </w:t>
            </w:r>
            <w:r w:rsidRPr="006D723E">
              <w:t>Perth</w:t>
            </w:r>
          </w:p>
        </w:tc>
        <w:tc>
          <w:tcPr>
            <w:tcW w:w="407" w:type="pct"/>
          </w:tcPr>
          <w:p w14:paraId="0DA23388" w14:textId="77777777" w:rsidR="0096278D" w:rsidRPr="00473C2C" w:rsidRDefault="0096278D" w:rsidP="00473C2C">
            <w:r w:rsidRPr="00473C2C">
              <w:t>1,337.4</w:t>
            </w:r>
          </w:p>
        </w:tc>
        <w:tc>
          <w:tcPr>
            <w:tcW w:w="407" w:type="pct"/>
          </w:tcPr>
          <w:p w14:paraId="229F991D" w14:textId="77777777" w:rsidR="0096278D" w:rsidRPr="00473C2C" w:rsidRDefault="0096278D" w:rsidP="00473C2C">
            <w:r w:rsidRPr="00473C2C">
              <w:t>47.7</w:t>
            </w:r>
          </w:p>
        </w:tc>
        <w:tc>
          <w:tcPr>
            <w:tcW w:w="407" w:type="pct"/>
          </w:tcPr>
          <w:p w14:paraId="5FC1A38F" w14:textId="77777777" w:rsidR="0096278D" w:rsidRPr="00473C2C" w:rsidRDefault="0096278D" w:rsidP="00473C2C">
            <w:r w:rsidRPr="00473C2C">
              <w:t>3.7</w:t>
            </w:r>
          </w:p>
        </w:tc>
        <w:tc>
          <w:tcPr>
            <w:tcW w:w="407" w:type="pct"/>
          </w:tcPr>
          <w:p w14:paraId="22AC7D5E" w14:textId="77777777" w:rsidR="0096278D" w:rsidRPr="00473C2C" w:rsidRDefault="0096278D" w:rsidP="00473C2C">
            <w:r w:rsidRPr="00473C2C">
              <w:t>32</w:t>
            </w:r>
          </w:p>
        </w:tc>
        <w:tc>
          <w:tcPr>
            <w:tcW w:w="407" w:type="pct"/>
          </w:tcPr>
          <w:p w14:paraId="4E523F83" w14:textId="77777777" w:rsidR="0096278D" w:rsidRPr="00473C2C" w:rsidRDefault="0096278D" w:rsidP="00473C2C">
            <w:r w:rsidRPr="00473C2C">
              <w:t>47</w:t>
            </w:r>
          </w:p>
        </w:tc>
        <w:tc>
          <w:tcPr>
            <w:tcW w:w="407" w:type="pct"/>
          </w:tcPr>
          <w:p w14:paraId="445B5F8E" w14:textId="77777777" w:rsidR="0096278D" w:rsidRPr="00473C2C" w:rsidRDefault="0096278D" w:rsidP="00473C2C">
            <w:r w:rsidRPr="00473C2C">
              <w:t>3.0</w:t>
            </w:r>
          </w:p>
        </w:tc>
        <w:tc>
          <w:tcPr>
            <w:tcW w:w="407" w:type="pct"/>
          </w:tcPr>
          <w:p w14:paraId="006D91B2" w14:textId="77777777" w:rsidR="0096278D" w:rsidRPr="00473C2C" w:rsidRDefault="0096278D" w:rsidP="00473C2C">
            <w:r w:rsidRPr="00473C2C">
              <w:t>-0.5</w:t>
            </w:r>
          </w:p>
        </w:tc>
        <w:tc>
          <w:tcPr>
            <w:tcW w:w="407" w:type="pct"/>
          </w:tcPr>
          <w:p w14:paraId="067B1B9B" w14:textId="77777777" w:rsidR="0096278D" w:rsidRPr="00473C2C" w:rsidRDefault="0096278D" w:rsidP="00473C2C">
            <w:r w:rsidRPr="00473C2C">
              <w:t>69.7</w:t>
            </w:r>
          </w:p>
        </w:tc>
        <w:tc>
          <w:tcPr>
            <w:tcW w:w="407" w:type="pct"/>
          </w:tcPr>
          <w:p w14:paraId="3BDEB6CB" w14:textId="77777777" w:rsidR="0096278D" w:rsidRPr="00473C2C" w:rsidRDefault="0096278D" w:rsidP="00473C2C">
            <w:r w:rsidRPr="00473C2C">
              <w:t>-0.3</w:t>
            </w:r>
          </w:p>
        </w:tc>
      </w:tr>
      <w:tr w:rsidR="0096278D" w14:paraId="682AD949" w14:textId="77777777" w:rsidTr="00E926E8">
        <w:trPr>
          <w:trHeight w:val="20"/>
        </w:trPr>
        <w:tc>
          <w:tcPr>
            <w:tcW w:w="1335" w:type="pct"/>
          </w:tcPr>
          <w:p w14:paraId="1BC6229F" w14:textId="77777777" w:rsidR="0096278D" w:rsidRPr="006D723E" w:rsidRDefault="0096278D" w:rsidP="006D723E">
            <w:r w:rsidRPr="006D723E">
              <w:t>Bunbury</w:t>
            </w:r>
          </w:p>
        </w:tc>
        <w:tc>
          <w:tcPr>
            <w:tcW w:w="407" w:type="pct"/>
          </w:tcPr>
          <w:p w14:paraId="1B2AE0DE" w14:textId="77777777" w:rsidR="0096278D" w:rsidRPr="00473C2C" w:rsidRDefault="0096278D" w:rsidP="00473C2C">
            <w:r w:rsidRPr="00473C2C">
              <w:t>109.8</w:t>
            </w:r>
          </w:p>
        </w:tc>
        <w:tc>
          <w:tcPr>
            <w:tcW w:w="407" w:type="pct"/>
          </w:tcPr>
          <w:p w14:paraId="5701537A" w14:textId="77777777" w:rsidR="0096278D" w:rsidRPr="00473C2C" w:rsidRDefault="0096278D" w:rsidP="00473C2C">
            <w:r w:rsidRPr="00473C2C">
              <w:t>2.2</w:t>
            </w:r>
          </w:p>
        </w:tc>
        <w:tc>
          <w:tcPr>
            <w:tcW w:w="407" w:type="pct"/>
          </w:tcPr>
          <w:p w14:paraId="68EC5D50" w14:textId="77777777" w:rsidR="0096278D" w:rsidRPr="00473C2C" w:rsidRDefault="0096278D" w:rsidP="00473C2C">
            <w:r w:rsidRPr="00473C2C">
              <w:t>2.1</w:t>
            </w:r>
          </w:p>
        </w:tc>
        <w:tc>
          <w:tcPr>
            <w:tcW w:w="407" w:type="pct"/>
          </w:tcPr>
          <w:p w14:paraId="4EC4B8C7" w14:textId="77777777" w:rsidR="0096278D" w:rsidRPr="00473C2C" w:rsidRDefault="0096278D" w:rsidP="00473C2C">
            <w:r w:rsidRPr="00473C2C">
              <w:t>34</w:t>
            </w:r>
          </w:p>
        </w:tc>
        <w:tc>
          <w:tcPr>
            <w:tcW w:w="407" w:type="pct"/>
          </w:tcPr>
          <w:p w14:paraId="6BF187A7" w14:textId="77777777" w:rsidR="0096278D" w:rsidRPr="00473C2C" w:rsidRDefault="0096278D" w:rsidP="00473C2C">
            <w:r w:rsidRPr="00473C2C">
              <w:t>48</w:t>
            </w:r>
          </w:p>
        </w:tc>
        <w:tc>
          <w:tcPr>
            <w:tcW w:w="407" w:type="pct"/>
          </w:tcPr>
          <w:p w14:paraId="2BEDF7F2" w14:textId="77777777" w:rsidR="0096278D" w:rsidRPr="00473C2C" w:rsidRDefault="0096278D" w:rsidP="00473C2C">
            <w:r w:rsidRPr="00473C2C">
              <w:t>2.6</w:t>
            </w:r>
          </w:p>
        </w:tc>
        <w:tc>
          <w:tcPr>
            <w:tcW w:w="407" w:type="pct"/>
          </w:tcPr>
          <w:p w14:paraId="634DD681" w14:textId="77777777" w:rsidR="0096278D" w:rsidRPr="00473C2C" w:rsidRDefault="0096278D" w:rsidP="00473C2C">
            <w:r w:rsidRPr="00473C2C">
              <w:t>-0.4</w:t>
            </w:r>
          </w:p>
        </w:tc>
        <w:tc>
          <w:tcPr>
            <w:tcW w:w="407" w:type="pct"/>
          </w:tcPr>
          <w:p w14:paraId="3C2AF9AA" w14:textId="77777777" w:rsidR="0096278D" w:rsidRPr="00473C2C" w:rsidRDefault="0096278D" w:rsidP="00473C2C">
            <w:r w:rsidRPr="00473C2C">
              <w:t>66.5</w:t>
            </w:r>
          </w:p>
        </w:tc>
        <w:tc>
          <w:tcPr>
            <w:tcW w:w="407" w:type="pct"/>
          </w:tcPr>
          <w:p w14:paraId="57B8D0B0" w14:textId="77777777" w:rsidR="0096278D" w:rsidRPr="00473C2C" w:rsidRDefault="0096278D" w:rsidP="00473C2C">
            <w:r w:rsidRPr="00473C2C">
              <w:t>-0.2</w:t>
            </w:r>
          </w:p>
        </w:tc>
      </w:tr>
      <w:tr w:rsidR="0096278D" w14:paraId="3510FBFA" w14:textId="77777777" w:rsidTr="00E926E8">
        <w:trPr>
          <w:trHeight w:val="20"/>
        </w:trPr>
        <w:tc>
          <w:tcPr>
            <w:tcW w:w="1335" w:type="pct"/>
          </w:tcPr>
          <w:p w14:paraId="4EDEAE32" w14:textId="19A2C305" w:rsidR="0096278D" w:rsidRPr="006D723E" w:rsidRDefault="0096278D" w:rsidP="006D723E">
            <w:r w:rsidRPr="006D723E">
              <w:t>Western</w:t>
            </w:r>
            <w:r w:rsidR="00F474B4">
              <w:t xml:space="preserve"> </w:t>
            </w:r>
            <w:r w:rsidRPr="006D723E">
              <w:t>Australia</w:t>
            </w:r>
            <w:r w:rsidR="00F474B4">
              <w:t xml:space="preserve"> </w:t>
            </w:r>
            <w:r w:rsidRPr="006D723E">
              <w:t>–</w:t>
            </w:r>
            <w:r w:rsidR="00F474B4">
              <w:t xml:space="preserve"> </w:t>
            </w:r>
            <w:r w:rsidRPr="006D723E">
              <w:t>Outback</w:t>
            </w:r>
            <w:r w:rsidR="00F474B4">
              <w:t xml:space="preserve">  </w:t>
            </w:r>
            <w:r w:rsidRPr="006D723E">
              <w:t>(North</w:t>
            </w:r>
            <w:r w:rsidR="00F474B4">
              <w:t xml:space="preserve"> </w:t>
            </w:r>
            <w:r w:rsidRPr="006D723E">
              <w:t>and</w:t>
            </w:r>
            <w:r w:rsidR="00F474B4">
              <w:t xml:space="preserve"> </w:t>
            </w:r>
            <w:r w:rsidRPr="006D723E">
              <w:t>South)</w:t>
            </w:r>
          </w:p>
        </w:tc>
        <w:tc>
          <w:tcPr>
            <w:tcW w:w="407" w:type="pct"/>
          </w:tcPr>
          <w:p w14:paraId="4FCD847D" w14:textId="77777777" w:rsidR="0096278D" w:rsidRPr="00473C2C" w:rsidRDefault="0096278D" w:rsidP="00473C2C">
            <w:r w:rsidRPr="00473C2C">
              <w:t>122.0</w:t>
            </w:r>
          </w:p>
        </w:tc>
        <w:tc>
          <w:tcPr>
            <w:tcW w:w="407" w:type="pct"/>
          </w:tcPr>
          <w:p w14:paraId="1A607E76" w14:textId="77777777" w:rsidR="0096278D" w:rsidRPr="00473C2C" w:rsidRDefault="0096278D" w:rsidP="00473C2C">
            <w:r w:rsidRPr="00473C2C">
              <w:t>1.5</w:t>
            </w:r>
          </w:p>
        </w:tc>
        <w:tc>
          <w:tcPr>
            <w:tcW w:w="407" w:type="pct"/>
          </w:tcPr>
          <w:p w14:paraId="02E0408C" w14:textId="77777777" w:rsidR="0096278D" w:rsidRPr="00473C2C" w:rsidRDefault="0096278D" w:rsidP="00473C2C">
            <w:r w:rsidRPr="00473C2C">
              <w:t>1.2</w:t>
            </w:r>
          </w:p>
        </w:tc>
        <w:tc>
          <w:tcPr>
            <w:tcW w:w="407" w:type="pct"/>
          </w:tcPr>
          <w:p w14:paraId="7018FFDE" w14:textId="77777777" w:rsidR="0096278D" w:rsidRPr="00473C2C" w:rsidRDefault="0096278D" w:rsidP="00473C2C">
            <w:r w:rsidRPr="00473C2C">
              <w:t>23</w:t>
            </w:r>
          </w:p>
        </w:tc>
        <w:tc>
          <w:tcPr>
            <w:tcW w:w="407" w:type="pct"/>
          </w:tcPr>
          <w:p w14:paraId="0A1CCCA8" w14:textId="77777777" w:rsidR="0096278D" w:rsidRPr="00473C2C" w:rsidRDefault="0096278D" w:rsidP="00473C2C">
            <w:r w:rsidRPr="00473C2C">
              <w:t>44</w:t>
            </w:r>
          </w:p>
        </w:tc>
        <w:tc>
          <w:tcPr>
            <w:tcW w:w="407" w:type="pct"/>
          </w:tcPr>
          <w:p w14:paraId="0DE40DE5" w14:textId="77777777" w:rsidR="0096278D" w:rsidRPr="00473C2C" w:rsidRDefault="0096278D" w:rsidP="00473C2C">
            <w:r w:rsidRPr="00473C2C">
              <w:t>3.7</w:t>
            </w:r>
          </w:p>
        </w:tc>
        <w:tc>
          <w:tcPr>
            <w:tcW w:w="407" w:type="pct"/>
          </w:tcPr>
          <w:p w14:paraId="00F5BAE6" w14:textId="77777777" w:rsidR="0096278D" w:rsidRPr="00473C2C" w:rsidRDefault="0096278D" w:rsidP="00473C2C">
            <w:r w:rsidRPr="00473C2C">
              <w:t>-0.7</w:t>
            </w:r>
          </w:p>
        </w:tc>
        <w:tc>
          <w:tcPr>
            <w:tcW w:w="407" w:type="pct"/>
          </w:tcPr>
          <w:p w14:paraId="6E0FBF93" w14:textId="77777777" w:rsidR="0096278D" w:rsidRPr="00473C2C" w:rsidRDefault="0096278D" w:rsidP="00473C2C">
            <w:r w:rsidRPr="00473C2C">
              <w:t>69.9</w:t>
            </w:r>
          </w:p>
        </w:tc>
        <w:tc>
          <w:tcPr>
            <w:tcW w:w="407" w:type="pct"/>
          </w:tcPr>
          <w:p w14:paraId="6D35692E" w14:textId="77777777" w:rsidR="0096278D" w:rsidRPr="00473C2C" w:rsidRDefault="0096278D" w:rsidP="00473C2C">
            <w:r w:rsidRPr="00473C2C">
              <w:t>-0.4</w:t>
            </w:r>
          </w:p>
        </w:tc>
      </w:tr>
      <w:tr w:rsidR="0096278D" w14:paraId="780A7129" w14:textId="77777777" w:rsidTr="00E926E8">
        <w:trPr>
          <w:trHeight w:val="20"/>
        </w:trPr>
        <w:tc>
          <w:tcPr>
            <w:tcW w:w="1335" w:type="pct"/>
          </w:tcPr>
          <w:p w14:paraId="679F7FCF" w14:textId="526241F4" w:rsidR="0096278D" w:rsidRPr="006D723E" w:rsidRDefault="0096278D" w:rsidP="006D723E">
            <w:r w:rsidRPr="006D723E">
              <w:t>Western</w:t>
            </w:r>
            <w:r w:rsidR="00F474B4">
              <w:t xml:space="preserve"> </w:t>
            </w:r>
            <w:r w:rsidRPr="006D723E">
              <w:t>Australia</w:t>
            </w:r>
            <w:r w:rsidR="00F474B4">
              <w:t xml:space="preserve"> </w:t>
            </w:r>
            <w:r w:rsidRPr="006D723E">
              <w:t>–</w:t>
            </w:r>
            <w:r w:rsidR="00F474B4">
              <w:t xml:space="preserve"> </w:t>
            </w:r>
            <w:r w:rsidRPr="006D723E">
              <w:t>Wheat</w:t>
            </w:r>
            <w:r w:rsidR="00F474B4">
              <w:t xml:space="preserve"> </w:t>
            </w:r>
            <w:r w:rsidRPr="006D723E">
              <w:t>Belt</w:t>
            </w:r>
          </w:p>
        </w:tc>
        <w:tc>
          <w:tcPr>
            <w:tcW w:w="407" w:type="pct"/>
          </w:tcPr>
          <w:p w14:paraId="6CF707CE" w14:textId="77777777" w:rsidR="0096278D" w:rsidRPr="00473C2C" w:rsidRDefault="0096278D" w:rsidP="00473C2C">
            <w:r w:rsidRPr="00473C2C">
              <w:t>76.4</w:t>
            </w:r>
          </w:p>
        </w:tc>
        <w:tc>
          <w:tcPr>
            <w:tcW w:w="407" w:type="pct"/>
          </w:tcPr>
          <w:p w14:paraId="5BF36158" w14:textId="77777777" w:rsidR="0096278D" w:rsidRPr="00473C2C" w:rsidRDefault="0096278D" w:rsidP="00473C2C">
            <w:r w:rsidRPr="00473C2C">
              <w:t>0.7</w:t>
            </w:r>
          </w:p>
        </w:tc>
        <w:tc>
          <w:tcPr>
            <w:tcW w:w="407" w:type="pct"/>
          </w:tcPr>
          <w:p w14:paraId="22EA6262" w14:textId="77777777" w:rsidR="0096278D" w:rsidRPr="00473C2C" w:rsidRDefault="0096278D" w:rsidP="00473C2C">
            <w:r w:rsidRPr="00473C2C">
              <w:t>1.0</w:t>
            </w:r>
          </w:p>
        </w:tc>
        <w:tc>
          <w:tcPr>
            <w:tcW w:w="407" w:type="pct"/>
          </w:tcPr>
          <w:p w14:paraId="14CD1548" w14:textId="77777777" w:rsidR="0096278D" w:rsidRPr="00473C2C" w:rsidRDefault="0096278D" w:rsidP="00473C2C">
            <w:r w:rsidRPr="00473C2C">
              <w:t>30</w:t>
            </w:r>
          </w:p>
        </w:tc>
        <w:tc>
          <w:tcPr>
            <w:tcW w:w="407" w:type="pct"/>
          </w:tcPr>
          <w:p w14:paraId="1AB6302B" w14:textId="77777777" w:rsidR="0096278D" w:rsidRPr="00473C2C" w:rsidRDefault="0096278D" w:rsidP="00473C2C">
            <w:r w:rsidRPr="00473C2C">
              <w:t>46</w:t>
            </w:r>
          </w:p>
        </w:tc>
        <w:tc>
          <w:tcPr>
            <w:tcW w:w="407" w:type="pct"/>
          </w:tcPr>
          <w:p w14:paraId="5A62A043" w14:textId="77777777" w:rsidR="0096278D" w:rsidRPr="00473C2C" w:rsidRDefault="0096278D" w:rsidP="00473C2C">
            <w:r w:rsidRPr="00473C2C">
              <w:t>2.5</w:t>
            </w:r>
          </w:p>
        </w:tc>
        <w:tc>
          <w:tcPr>
            <w:tcW w:w="407" w:type="pct"/>
          </w:tcPr>
          <w:p w14:paraId="14AAFE7D" w14:textId="77777777" w:rsidR="0096278D" w:rsidRPr="00473C2C" w:rsidRDefault="0096278D" w:rsidP="00473C2C">
            <w:r w:rsidRPr="00473C2C">
              <w:t>0.0</w:t>
            </w:r>
          </w:p>
        </w:tc>
        <w:tc>
          <w:tcPr>
            <w:tcW w:w="407" w:type="pct"/>
          </w:tcPr>
          <w:p w14:paraId="7EF1B435" w14:textId="77777777" w:rsidR="0096278D" w:rsidRPr="00473C2C" w:rsidRDefault="0096278D" w:rsidP="00473C2C">
            <w:r w:rsidRPr="00473C2C">
              <w:t>64.3</w:t>
            </w:r>
          </w:p>
        </w:tc>
        <w:tc>
          <w:tcPr>
            <w:tcW w:w="407" w:type="pct"/>
          </w:tcPr>
          <w:p w14:paraId="199B5B4E" w14:textId="77777777" w:rsidR="0096278D" w:rsidRPr="00473C2C" w:rsidRDefault="0096278D" w:rsidP="00473C2C">
            <w:r w:rsidRPr="00473C2C">
              <w:t>-0.2</w:t>
            </w:r>
          </w:p>
        </w:tc>
      </w:tr>
      <w:tr w:rsidR="0096278D" w14:paraId="2D001E97" w14:textId="77777777" w:rsidTr="00E926E8">
        <w:trPr>
          <w:trHeight w:val="20"/>
        </w:trPr>
        <w:tc>
          <w:tcPr>
            <w:tcW w:w="1335" w:type="pct"/>
          </w:tcPr>
          <w:p w14:paraId="43A42A14" w14:textId="0A300884" w:rsidR="0096278D" w:rsidRPr="006D723E" w:rsidRDefault="0096278D" w:rsidP="006D723E">
            <w:r w:rsidRPr="006D723E">
              <w:lastRenderedPageBreak/>
              <w:t>Western</w:t>
            </w:r>
            <w:r w:rsidR="00F474B4">
              <w:t xml:space="preserve"> </w:t>
            </w:r>
            <w:r w:rsidRPr="006D723E">
              <w:t>Australia</w:t>
            </w:r>
          </w:p>
        </w:tc>
        <w:tc>
          <w:tcPr>
            <w:tcW w:w="407" w:type="pct"/>
          </w:tcPr>
          <w:p w14:paraId="0BEF2898" w14:textId="77777777" w:rsidR="0096278D" w:rsidRPr="006D723E" w:rsidRDefault="0096278D" w:rsidP="006D723E">
            <w:r w:rsidRPr="006D723E">
              <w:t>1,631.6</w:t>
            </w:r>
          </w:p>
        </w:tc>
        <w:tc>
          <w:tcPr>
            <w:tcW w:w="407" w:type="pct"/>
          </w:tcPr>
          <w:p w14:paraId="70F51533" w14:textId="77777777" w:rsidR="0096278D" w:rsidRPr="006D723E" w:rsidRDefault="0096278D" w:rsidP="006D723E">
            <w:r w:rsidRPr="006D723E">
              <w:t>51.2</w:t>
            </w:r>
          </w:p>
        </w:tc>
        <w:tc>
          <w:tcPr>
            <w:tcW w:w="407" w:type="pct"/>
          </w:tcPr>
          <w:p w14:paraId="053B3865" w14:textId="77777777" w:rsidR="0096278D" w:rsidRPr="006D723E" w:rsidRDefault="0096278D" w:rsidP="006D723E">
            <w:r w:rsidRPr="006D723E">
              <w:t>3.2</w:t>
            </w:r>
          </w:p>
        </w:tc>
        <w:tc>
          <w:tcPr>
            <w:tcW w:w="407" w:type="pct"/>
          </w:tcPr>
          <w:p w14:paraId="4BEF3FB3" w14:textId="77777777" w:rsidR="0096278D" w:rsidRPr="006D723E" w:rsidRDefault="0096278D" w:rsidP="006D723E">
            <w:r w:rsidRPr="006D723E">
              <w:t>31</w:t>
            </w:r>
          </w:p>
        </w:tc>
        <w:tc>
          <w:tcPr>
            <w:tcW w:w="407" w:type="pct"/>
          </w:tcPr>
          <w:p w14:paraId="346B9B08" w14:textId="77777777" w:rsidR="0096278D" w:rsidRPr="006D723E" w:rsidRDefault="0096278D" w:rsidP="006D723E">
            <w:r w:rsidRPr="006D723E">
              <w:t>46</w:t>
            </w:r>
          </w:p>
        </w:tc>
        <w:tc>
          <w:tcPr>
            <w:tcW w:w="407" w:type="pct"/>
          </w:tcPr>
          <w:p w14:paraId="1F27560E" w14:textId="77777777" w:rsidR="0096278D" w:rsidRPr="006D723E" w:rsidRDefault="0096278D" w:rsidP="006D723E">
            <w:r w:rsidRPr="006D723E">
              <w:t>3.3</w:t>
            </w:r>
          </w:p>
        </w:tc>
        <w:tc>
          <w:tcPr>
            <w:tcW w:w="407" w:type="pct"/>
          </w:tcPr>
          <w:p w14:paraId="431D09E3" w14:textId="77777777" w:rsidR="0096278D" w:rsidRPr="006D723E" w:rsidRDefault="0096278D" w:rsidP="006D723E">
            <w:r w:rsidRPr="006D723E">
              <w:t>-0.5</w:t>
            </w:r>
          </w:p>
        </w:tc>
        <w:tc>
          <w:tcPr>
            <w:tcW w:w="407" w:type="pct"/>
          </w:tcPr>
          <w:p w14:paraId="4C112926" w14:textId="77777777" w:rsidR="0096278D" w:rsidRPr="006D723E" w:rsidRDefault="0096278D" w:rsidP="006D723E">
            <w:r w:rsidRPr="006D723E">
              <w:t>68.8</w:t>
            </w:r>
          </w:p>
        </w:tc>
        <w:tc>
          <w:tcPr>
            <w:tcW w:w="407" w:type="pct"/>
          </w:tcPr>
          <w:p w14:paraId="49646EEC" w14:textId="77777777" w:rsidR="0096278D" w:rsidRPr="006D723E" w:rsidRDefault="0096278D" w:rsidP="006D723E">
            <w:r w:rsidRPr="006D723E">
              <w:t>-0.3</w:t>
            </w:r>
          </w:p>
        </w:tc>
      </w:tr>
      <w:tr w:rsidR="0096278D" w14:paraId="4E8380F1" w14:textId="77777777" w:rsidTr="00E926E8">
        <w:trPr>
          <w:trHeight w:val="20"/>
        </w:trPr>
        <w:tc>
          <w:tcPr>
            <w:tcW w:w="1335" w:type="pct"/>
          </w:tcPr>
          <w:p w14:paraId="78A24BF0" w14:textId="77777777" w:rsidR="0096278D" w:rsidRPr="006D723E" w:rsidRDefault="0096278D" w:rsidP="006D723E">
            <w:r w:rsidRPr="006D723E">
              <w:t>Australia</w:t>
            </w:r>
          </w:p>
        </w:tc>
        <w:tc>
          <w:tcPr>
            <w:tcW w:w="407" w:type="pct"/>
          </w:tcPr>
          <w:p w14:paraId="0548222A" w14:textId="77777777" w:rsidR="0096278D" w:rsidRPr="006D723E" w:rsidRDefault="0096278D" w:rsidP="006D723E">
            <w:r w:rsidRPr="006D723E">
              <w:t>14,535.5</w:t>
            </w:r>
          </w:p>
        </w:tc>
        <w:tc>
          <w:tcPr>
            <w:tcW w:w="407" w:type="pct"/>
          </w:tcPr>
          <w:p w14:paraId="3B534EFE" w14:textId="77777777" w:rsidR="0096278D" w:rsidRPr="006D723E" w:rsidRDefault="0096278D" w:rsidP="006D723E">
            <w:r w:rsidRPr="006D723E">
              <w:t>334.5</w:t>
            </w:r>
          </w:p>
        </w:tc>
        <w:tc>
          <w:tcPr>
            <w:tcW w:w="407" w:type="pct"/>
          </w:tcPr>
          <w:p w14:paraId="060A46C9" w14:textId="77777777" w:rsidR="0096278D" w:rsidRPr="006D723E" w:rsidRDefault="0096278D" w:rsidP="006D723E">
            <w:r w:rsidRPr="006D723E">
              <w:t>2.4</w:t>
            </w:r>
          </w:p>
        </w:tc>
        <w:tc>
          <w:tcPr>
            <w:tcW w:w="407" w:type="pct"/>
          </w:tcPr>
          <w:p w14:paraId="534A3EB2" w14:textId="77777777" w:rsidR="0096278D" w:rsidRPr="006D723E" w:rsidRDefault="0096278D" w:rsidP="006D723E">
            <w:r w:rsidRPr="006D723E">
              <w:t>31</w:t>
            </w:r>
          </w:p>
        </w:tc>
        <w:tc>
          <w:tcPr>
            <w:tcW w:w="407" w:type="pct"/>
          </w:tcPr>
          <w:p w14:paraId="62541CE9" w14:textId="77777777" w:rsidR="0096278D" w:rsidRPr="006D723E" w:rsidRDefault="0096278D" w:rsidP="006D723E">
            <w:r w:rsidRPr="006D723E">
              <w:t>48</w:t>
            </w:r>
          </w:p>
        </w:tc>
        <w:tc>
          <w:tcPr>
            <w:tcW w:w="407" w:type="pct"/>
          </w:tcPr>
          <w:p w14:paraId="4FE60636" w14:textId="77777777" w:rsidR="0096278D" w:rsidRPr="006D723E" w:rsidRDefault="0096278D" w:rsidP="006D723E">
            <w:r w:rsidRPr="006D723E">
              <w:t>3.9</w:t>
            </w:r>
          </w:p>
        </w:tc>
        <w:tc>
          <w:tcPr>
            <w:tcW w:w="407" w:type="pct"/>
          </w:tcPr>
          <w:p w14:paraId="46893137" w14:textId="77777777" w:rsidR="0096278D" w:rsidRPr="006D723E" w:rsidRDefault="0096278D" w:rsidP="006D723E">
            <w:r w:rsidRPr="006D723E">
              <w:t>0.0</w:t>
            </w:r>
          </w:p>
        </w:tc>
        <w:tc>
          <w:tcPr>
            <w:tcW w:w="407" w:type="pct"/>
          </w:tcPr>
          <w:p w14:paraId="1831DE87" w14:textId="77777777" w:rsidR="0096278D" w:rsidRPr="006D723E" w:rsidRDefault="0096278D" w:rsidP="006D723E">
            <w:r w:rsidRPr="006D723E">
              <w:t>67.0</w:t>
            </w:r>
          </w:p>
        </w:tc>
        <w:tc>
          <w:tcPr>
            <w:tcW w:w="407" w:type="pct"/>
          </w:tcPr>
          <w:p w14:paraId="4C32A8D3" w14:textId="77777777" w:rsidR="0096278D" w:rsidRPr="006D723E" w:rsidRDefault="0096278D" w:rsidP="006D723E">
            <w:r w:rsidRPr="006D723E">
              <w:t>0.0</w:t>
            </w:r>
          </w:p>
        </w:tc>
      </w:tr>
    </w:tbl>
    <w:p w14:paraId="2145CF83" w14:textId="7E924771" w:rsidR="0096278D" w:rsidRDefault="0096278D" w:rsidP="003E558D">
      <w:pPr>
        <w:pStyle w:val="Source"/>
        <w:numPr>
          <w:ilvl w:val="4"/>
          <w:numId w:val="35"/>
        </w:numPr>
      </w:pP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Detailed,</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Education</w:t>
      </w:r>
      <w:r w:rsidR="00F474B4">
        <w:t xml:space="preserve"> </w:t>
      </w:r>
      <w:r w:rsidRPr="0096278D">
        <w:t>and</w:t>
      </w:r>
      <w:r w:rsidR="00F474B4">
        <w:t xml:space="preserve"> </w:t>
      </w:r>
      <w:r w:rsidRPr="0096278D">
        <w:t>Work,</w:t>
      </w:r>
      <w:r w:rsidR="00F474B4">
        <w:t xml:space="preserve"> </w:t>
      </w:r>
      <w:r w:rsidRPr="0096278D">
        <w:t>Australia,</w:t>
      </w:r>
      <w:r w:rsidR="00F474B4">
        <w:t xml:space="preserve"> </w:t>
      </w:r>
      <w:r w:rsidRPr="0096278D">
        <w:t>2024;</w:t>
      </w:r>
      <w:r w:rsidR="00F474B4">
        <w:t xml:space="preserve"> </w:t>
      </w:r>
      <w:r w:rsidRPr="0096278D">
        <w:t>Jobs</w:t>
      </w:r>
      <w:r w:rsidR="00F474B4">
        <w:t xml:space="preserve"> </w:t>
      </w:r>
      <w:r w:rsidRPr="0096278D">
        <w:t>and</w:t>
      </w:r>
      <w:r w:rsidR="00F474B4">
        <w:t xml:space="preserve"> </w:t>
      </w:r>
      <w:r w:rsidRPr="0096278D">
        <w:t>Skills</w:t>
      </w:r>
      <w:r w:rsidR="00F474B4">
        <w:t xml:space="preserve"> </w:t>
      </w:r>
      <w:r w:rsidRPr="0096278D">
        <w:t>Australia,</w:t>
      </w:r>
      <w:r w:rsidR="00F474B4">
        <w:t xml:space="preserve"> </w:t>
      </w:r>
      <w:r w:rsidRPr="0096278D">
        <w:t>Internet</w:t>
      </w:r>
      <w:r w:rsidR="00F474B4">
        <w:t xml:space="preserve"> </w:t>
      </w:r>
      <w:r w:rsidRPr="0096278D">
        <w:t>Vacancy</w:t>
      </w:r>
      <w:r w:rsidR="00F474B4">
        <w:t xml:space="preserve"> </w:t>
      </w:r>
      <w:r w:rsidRPr="0096278D">
        <w:t>Index,</w:t>
      </w:r>
      <w:r w:rsidR="00F474B4">
        <w:t xml:space="preserve"> </w:t>
      </w:r>
      <w:r w:rsidRPr="0096278D">
        <w:t>seasonally</w:t>
      </w:r>
      <w:r w:rsidR="00F474B4">
        <w:t xml:space="preserve"> </w:t>
      </w:r>
      <w:r w:rsidRPr="0096278D">
        <w:t>adjusted</w:t>
      </w:r>
      <w:r w:rsidR="00F474B4">
        <w:t xml:space="preserve"> </w:t>
      </w:r>
      <w:r w:rsidRPr="0096278D">
        <w:t>and</w:t>
      </w:r>
      <w:r w:rsidR="00F474B4">
        <w:t xml:space="preserve"> </w:t>
      </w:r>
      <w:r w:rsidRPr="0096278D">
        <w:t>3-month</w:t>
      </w:r>
      <w:r w:rsidR="00F474B4">
        <w:t xml:space="preserve"> </w:t>
      </w:r>
      <w:r w:rsidRPr="0096278D">
        <w:t>average</w:t>
      </w:r>
      <w:r w:rsidR="00F474B4">
        <w:t xml:space="preserve"> </w:t>
      </w:r>
      <w:r w:rsidRPr="0096278D">
        <w:t>data,</w:t>
      </w:r>
      <w:r w:rsidR="00F474B4">
        <w:t xml:space="preserve"> </w:t>
      </w:r>
      <w:r w:rsidRPr="0096278D">
        <w:t>December</w:t>
      </w:r>
      <w:r w:rsidR="00F474B4">
        <w:t xml:space="preserve"> </w:t>
      </w:r>
      <w:r w:rsidRPr="0096278D">
        <w:t>2024</w:t>
      </w:r>
    </w:p>
    <w:p w14:paraId="327D3114" w14:textId="3CE94CFB" w:rsidR="0096278D" w:rsidRDefault="0096278D" w:rsidP="0096278D">
      <w:pPr>
        <w:pStyle w:val="Heading2"/>
      </w:pPr>
      <w:bookmarkStart w:id="34" w:name="_Toc200630477"/>
      <w:r>
        <w:t>Tasmania</w:t>
      </w:r>
      <w:bookmarkEnd w:id="34"/>
      <w:r w:rsidR="00F474B4">
        <w:t xml:space="preserve"> </w:t>
      </w:r>
    </w:p>
    <w:p w14:paraId="3738602B" w14:textId="4020423C" w:rsidR="0096278D" w:rsidRDefault="0096278D" w:rsidP="0096278D">
      <w:r>
        <w:t>While</w:t>
      </w:r>
      <w:r w:rsidR="00F474B4">
        <w:t xml:space="preserve"> </w:t>
      </w:r>
      <w:r>
        <w:t>Tasmania</w:t>
      </w:r>
      <w:r w:rsidR="00F474B4">
        <w:t xml:space="preserve"> </w:t>
      </w:r>
      <w:r>
        <w:t>is</w:t>
      </w:r>
      <w:r w:rsidR="00F474B4">
        <w:t xml:space="preserve"> </w:t>
      </w:r>
      <w:r>
        <w:t>the</w:t>
      </w:r>
      <w:r w:rsidR="00F474B4">
        <w:t xml:space="preserve"> </w:t>
      </w:r>
      <w:r>
        <w:t>smallest</w:t>
      </w:r>
      <w:r w:rsidR="00F474B4">
        <w:t xml:space="preserve"> </w:t>
      </w:r>
      <w:r>
        <w:t>employing</w:t>
      </w:r>
      <w:r w:rsidR="00F474B4">
        <w:t xml:space="preserve"> </w:t>
      </w:r>
      <w:r>
        <w:t>state,</w:t>
      </w:r>
      <w:r w:rsidR="00F474B4">
        <w:t xml:space="preserve"> </w:t>
      </w:r>
      <w:r>
        <w:t>there</w:t>
      </w:r>
      <w:r w:rsidR="00F474B4">
        <w:t xml:space="preserve"> </w:t>
      </w:r>
      <w:r>
        <w:t>are</w:t>
      </w:r>
      <w:r w:rsidR="00F474B4">
        <w:t xml:space="preserve"> </w:t>
      </w:r>
      <w:r>
        <w:t>employment</w:t>
      </w:r>
      <w:r w:rsidR="00F474B4">
        <w:t xml:space="preserve"> </w:t>
      </w:r>
      <w:r>
        <w:t>opportunities</w:t>
      </w:r>
      <w:r w:rsidR="00F474B4">
        <w:t xml:space="preserve"> </w:t>
      </w:r>
      <w:r>
        <w:t>available</w:t>
      </w:r>
      <w:r w:rsidR="00F474B4">
        <w:t xml:space="preserve"> </w:t>
      </w:r>
      <w:r>
        <w:t>across</w:t>
      </w:r>
      <w:r w:rsidR="00F474B4">
        <w:t xml:space="preserve"> </w:t>
      </w:r>
      <w:r>
        <w:t>all</w:t>
      </w:r>
      <w:r w:rsidR="00F474B4">
        <w:t xml:space="preserve"> </w:t>
      </w:r>
      <w:r>
        <w:t>industries.</w:t>
      </w:r>
    </w:p>
    <w:p w14:paraId="08CE13A3" w14:textId="562B2C62" w:rsidR="0096278D" w:rsidRDefault="0096278D" w:rsidP="0096278D">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is</w:t>
      </w:r>
      <w:r w:rsidR="00F474B4">
        <w:t xml:space="preserve"> </w:t>
      </w:r>
      <w:r>
        <w:t>the</w:t>
      </w:r>
      <w:r w:rsidR="00F474B4">
        <w:t xml:space="preserve"> </w:t>
      </w:r>
      <w:r>
        <w:t>largest</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17%</w:t>
      </w:r>
      <w:r w:rsidR="00F474B4">
        <w:t xml:space="preserve"> </w:t>
      </w:r>
      <w:r>
        <w:t>of</w:t>
      </w:r>
      <w:r w:rsidR="00F474B4">
        <w:t xml:space="preserve"> </w:t>
      </w:r>
      <w:r>
        <w:t>the</w:t>
      </w:r>
      <w:r w:rsidR="00F474B4">
        <w:t xml:space="preserve"> </w:t>
      </w:r>
      <w:r>
        <w:t>Tasmanian</w:t>
      </w:r>
      <w:r w:rsidR="00F474B4">
        <w:t xml:space="preserve"> </w:t>
      </w:r>
      <w:r>
        <w:t>workforce),</w:t>
      </w:r>
      <w:r w:rsidR="00F474B4">
        <w:t xml:space="preserve"> </w:t>
      </w:r>
      <w:r>
        <w:t>followed</w:t>
      </w:r>
      <w:r w:rsidR="00F474B4">
        <w:t xml:space="preserve"> </w:t>
      </w:r>
      <w:r>
        <w:t>by</w:t>
      </w:r>
      <w:r w:rsidR="00F474B4">
        <w:t xml:space="preserve"> </w:t>
      </w:r>
      <w:r>
        <w:t>Retail</w:t>
      </w:r>
      <w:r w:rsidR="00F474B4">
        <w:t xml:space="preserve"> </w:t>
      </w:r>
      <w:r>
        <w:t>Trade</w:t>
      </w:r>
      <w:r w:rsidR="00F474B4">
        <w:t xml:space="preserve"> </w:t>
      </w:r>
      <w:r>
        <w:t>and</w:t>
      </w:r>
      <w:r w:rsidR="00F474B4">
        <w:t xml:space="preserve"> </w:t>
      </w:r>
      <w:r>
        <w:t>Construction.</w:t>
      </w:r>
    </w:p>
    <w:p w14:paraId="4A14575B" w14:textId="7D8630EA" w:rsidR="0096278D" w:rsidRDefault="0096278D" w:rsidP="0096278D">
      <w:r>
        <w:t>Tasmania</w:t>
      </w:r>
      <w:r w:rsidR="00F474B4">
        <w:t xml:space="preserve"> </w:t>
      </w:r>
      <w:r>
        <w:t>has</w:t>
      </w:r>
      <w:r w:rsidR="00F474B4">
        <w:t xml:space="preserve"> </w:t>
      </w:r>
      <w:r>
        <w:t>the</w:t>
      </w:r>
      <w:r w:rsidR="00F474B4">
        <w:t xml:space="preserve"> </w:t>
      </w:r>
      <w:r>
        <w:t>most</w:t>
      </w:r>
      <w:r w:rsidR="00F474B4">
        <w:t xml:space="preserve"> </w:t>
      </w:r>
      <w:r>
        <w:t>regionally</w:t>
      </w:r>
      <w:r w:rsidR="00F474B4">
        <w:t xml:space="preserve"> </w:t>
      </w:r>
      <w:r>
        <w:t>diverse</w:t>
      </w:r>
      <w:r w:rsidR="00F474B4">
        <w:t xml:space="preserve"> </w:t>
      </w:r>
      <w:r>
        <w:t>workforce</w:t>
      </w:r>
      <w:r w:rsidR="00F474B4">
        <w:t xml:space="preserve"> </w:t>
      </w:r>
      <w:r>
        <w:t>in</w:t>
      </w:r>
      <w:r w:rsidR="00F474B4">
        <w:t xml:space="preserve"> </w:t>
      </w:r>
      <w:r>
        <w:t>Australia,</w:t>
      </w:r>
      <w:r w:rsidR="00F474B4">
        <w:t xml:space="preserve"> </w:t>
      </w:r>
      <w:r>
        <w:t>with</w:t>
      </w:r>
      <w:r w:rsidR="00F474B4">
        <w:t xml:space="preserve"> </w:t>
      </w:r>
      <w:r>
        <w:t>more</w:t>
      </w:r>
      <w:r w:rsidR="00F474B4">
        <w:t xml:space="preserve"> </w:t>
      </w:r>
      <w:r>
        <w:t>than</w:t>
      </w:r>
      <w:r w:rsidR="00F474B4">
        <w:t xml:space="preserve"> </w:t>
      </w:r>
      <w:r>
        <w:t>half</w:t>
      </w:r>
      <w:r w:rsidR="00F474B4">
        <w:t xml:space="preserve"> </w:t>
      </w:r>
      <w:r>
        <w:t>of</w:t>
      </w:r>
      <w:r w:rsidR="00F474B4">
        <w:t xml:space="preserve"> </w:t>
      </w:r>
      <w:r>
        <w:t>all</w:t>
      </w:r>
      <w:r w:rsidR="00F474B4">
        <w:t xml:space="preserve"> </w:t>
      </w:r>
      <w:r>
        <w:t>workers</w:t>
      </w:r>
      <w:r w:rsidR="00F474B4">
        <w:t xml:space="preserve"> </w:t>
      </w:r>
      <w:r>
        <w:t>employed</w:t>
      </w:r>
      <w:r w:rsidR="00F474B4">
        <w:t xml:space="preserve"> </w:t>
      </w:r>
      <w:r>
        <w:t>outside</w:t>
      </w:r>
      <w:r w:rsidR="00F474B4">
        <w:t xml:space="preserve"> </w:t>
      </w:r>
      <w:r>
        <w:t>of</w:t>
      </w:r>
      <w:r w:rsidR="00F474B4">
        <w:t xml:space="preserve"> </w:t>
      </w:r>
      <w:r>
        <w:t>Hobart.</w:t>
      </w:r>
    </w:p>
    <w:p w14:paraId="745DECBB" w14:textId="0E9A7DD5" w:rsidR="0096278D" w:rsidRDefault="0096278D" w:rsidP="0096278D">
      <w:pPr>
        <w:pStyle w:val="Heading3"/>
      </w:pPr>
      <w:r>
        <w:t>Current</w:t>
      </w:r>
      <w:r w:rsidR="00F474B4">
        <w:t xml:space="preserve"> </w:t>
      </w:r>
      <w:r>
        <w:t>conditions</w:t>
      </w:r>
    </w:p>
    <w:p w14:paraId="65E8E343" w14:textId="43217186" w:rsidR="0096278D" w:rsidRDefault="0096278D" w:rsidP="0096278D">
      <w:r>
        <w:t>The</w:t>
      </w:r>
      <w:r w:rsidR="00F474B4">
        <w:t xml:space="preserve"> </w:t>
      </w:r>
      <w:r>
        <w:t>Tasmanian</w:t>
      </w:r>
      <w:r w:rsidR="00F474B4">
        <w:t xml:space="preserve"> </w:t>
      </w:r>
      <w:r>
        <w:t>labour</w:t>
      </w:r>
      <w:r w:rsidR="00F474B4">
        <w:t xml:space="preserve"> </w:t>
      </w:r>
      <w:r>
        <w:t>market</w:t>
      </w:r>
      <w:r w:rsidR="00F474B4">
        <w:t xml:space="preserve"> </w:t>
      </w:r>
      <w:r>
        <w:t>softened</w:t>
      </w:r>
      <w:r w:rsidR="00F474B4">
        <w:t xml:space="preserve"> </w:t>
      </w:r>
      <w:r>
        <w:t>over</w:t>
      </w:r>
      <w:r w:rsidR="00F474B4">
        <w:t xml:space="preserve"> </w:t>
      </w:r>
      <w:r>
        <w:t>the</w:t>
      </w:r>
      <w:r w:rsidR="00F474B4">
        <w:t xml:space="preserve"> </w:t>
      </w:r>
      <w:r>
        <w:t>year,</w:t>
      </w:r>
      <w:r w:rsidR="00F474B4">
        <w:t xml:space="preserve"> </w:t>
      </w:r>
      <w:r>
        <w:t>with</w:t>
      </w:r>
      <w:r w:rsidR="00F474B4">
        <w:t xml:space="preserve"> </w:t>
      </w:r>
      <w:r>
        <w:t>the</w:t>
      </w:r>
      <w:r w:rsidR="00F474B4">
        <w:t xml:space="preserve"> </w:t>
      </w:r>
      <w:r>
        <w:t>number</w:t>
      </w:r>
      <w:r w:rsidR="00F474B4">
        <w:t xml:space="preserve"> </w:t>
      </w:r>
      <w:r>
        <w:t>of</w:t>
      </w:r>
      <w:r w:rsidR="00F474B4">
        <w:t xml:space="preserve"> </w:t>
      </w:r>
      <w:r>
        <w:t>employed</w:t>
      </w:r>
      <w:r w:rsidR="00F474B4">
        <w:t xml:space="preserve"> </w:t>
      </w:r>
      <w:r>
        <w:t>people</w:t>
      </w:r>
      <w:r w:rsidR="00F474B4">
        <w:t xml:space="preserve"> </w:t>
      </w:r>
      <w:r>
        <w:t>in</w:t>
      </w:r>
      <w:r w:rsidR="00F474B4">
        <w:t xml:space="preserve"> </w:t>
      </w:r>
      <w:r>
        <w:t>the</w:t>
      </w:r>
      <w:r w:rsidR="00F474B4">
        <w:t xml:space="preserve"> </w:t>
      </w:r>
      <w:r>
        <w:t>state</w:t>
      </w:r>
      <w:r w:rsidR="00F474B4">
        <w:t xml:space="preserve"> </w:t>
      </w:r>
      <w:r>
        <w:t>falling</w:t>
      </w:r>
      <w:r w:rsidR="00F474B4">
        <w:t xml:space="preserve"> </w:t>
      </w:r>
      <w:r>
        <w:t>by</w:t>
      </w:r>
      <w:r w:rsidR="00F474B4">
        <w:t xml:space="preserve"> </w:t>
      </w:r>
      <w:r>
        <w:t>5,000</w:t>
      </w:r>
      <w:r w:rsidR="00F474B4">
        <w:t xml:space="preserve"> </w:t>
      </w:r>
      <w:r>
        <w:t>(or</w:t>
      </w:r>
      <w:r w:rsidR="00F474B4">
        <w:t xml:space="preserve"> </w:t>
      </w:r>
      <w:r>
        <w:t>1.8%)</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279,800</w:t>
      </w:r>
      <w:r w:rsidR="00F474B4">
        <w:t xml:space="preserve"> </w:t>
      </w:r>
      <w:r>
        <w:t>in</w:t>
      </w:r>
      <w:r w:rsidR="00F474B4">
        <w:t xml:space="preserve"> </w:t>
      </w:r>
      <w:r>
        <w:t>November</w:t>
      </w:r>
      <w:r w:rsidR="00F474B4">
        <w:t xml:space="preserve"> </w:t>
      </w:r>
      <w:r>
        <w:t>2024.</w:t>
      </w:r>
    </w:p>
    <w:p w14:paraId="7C6606C8" w14:textId="69D12562" w:rsidR="0096278D" w:rsidRDefault="0096278D" w:rsidP="0096278D">
      <w:r>
        <w:t>The</w:t>
      </w:r>
      <w:r w:rsidR="00F474B4">
        <w:t xml:space="preserve"> </w:t>
      </w:r>
      <w:r>
        <w:t>unemployment</w:t>
      </w:r>
      <w:r w:rsidR="00F474B4">
        <w:t xml:space="preserve"> </w:t>
      </w:r>
      <w:r>
        <w:t>rate</w:t>
      </w:r>
      <w:r w:rsidR="00F474B4">
        <w:t xml:space="preserve"> </w:t>
      </w:r>
      <w:r>
        <w:t>in</w:t>
      </w:r>
      <w:r w:rsidR="00F474B4">
        <w:t xml:space="preserve"> </w:t>
      </w:r>
      <w:r>
        <w:t>Tasmania</w:t>
      </w:r>
      <w:r w:rsidR="00F474B4">
        <w:t xml:space="preserve"> </w:t>
      </w:r>
      <w:r>
        <w:t>increased</w:t>
      </w:r>
      <w:r w:rsidR="00F474B4">
        <w:t xml:space="preserve"> </w:t>
      </w:r>
      <w:r>
        <w:t>by</w:t>
      </w:r>
      <w:r w:rsidR="00F474B4">
        <w:t xml:space="preserve"> </w:t>
      </w:r>
      <w:r>
        <w:t>0.1</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state’s</w:t>
      </w:r>
      <w:r w:rsidR="00F474B4">
        <w:t xml:space="preserve"> </w:t>
      </w:r>
      <w:r>
        <w:t>participation</w:t>
      </w:r>
      <w:r w:rsidR="00F474B4">
        <w:t xml:space="preserve"> </w:t>
      </w:r>
      <w:r>
        <w:t>rate</w:t>
      </w:r>
      <w:r w:rsidR="00F474B4">
        <w:t xml:space="preserve"> </w:t>
      </w:r>
      <w:r>
        <w:t>decreased</w:t>
      </w:r>
      <w:r w:rsidR="00F474B4">
        <w:t xml:space="preserve"> </w:t>
      </w:r>
      <w:r>
        <w:t>by</w:t>
      </w:r>
      <w:r w:rsidR="00F474B4">
        <w:t xml:space="preserve"> </w:t>
      </w:r>
      <w:r>
        <w:t>1.4</w:t>
      </w:r>
      <w:r w:rsidR="00F474B4">
        <w:t xml:space="preserve"> </w:t>
      </w:r>
      <w:r>
        <w:t>percentage</w:t>
      </w:r>
      <w:r w:rsidR="00F474B4">
        <w:t xml:space="preserve"> </w:t>
      </w:r>
      <w:r>
        <w:t>points</w:t>
      </w:r>
      <w:r w:rsidR="00F474B4">
        <w:t xml:space="preserve"> </w:t>
      </w:r>
      <w:r>
        <w:t>to</w:t>
      </w:r>
      <w:r w:rsidR="00F474B4">
        <w:t xml:space="preserve"> </w:t>
      </w:r>
      <w:r>
        <w:t>60.2%,</w:t>
      </w:r>
      <w:r w:rsidR="00F474B4">
        <w:t xml:space="preserve"> </w:t>
      </w:r>
      <w:r>
        <w:t>well</w:t>
      </w:r>
      <w:r w:rsidR="00F474B4">
        <w:t xml:space="preserve"> </w:t>
      </w:r>
      <w:r>
        <w:t>below</w:t>
      </w:r>
      <w:r w:rsidR="00F474B4">
        <w:t xml:space="preserve"> </w:t>
      </w:r>
      <w:r>
        <w:t>the</w:t>
      </w:r>
      <w:r w:rsidR="00F474B4">
        <w:t xml:space="preserve"> </w:t>
      </w:r>
      <w:r>
        <w:t>67.0%</w:t>
      </w:r>
      <w:r w:rsidR="00F474B4">
        <w:t xml:space="preserve"> </w:t>
      </w:r>
      <w:r>
        <w:t>recorded</w:t>
      </w:r>
      <w:r w:rsidR="00F474B4">
        <w:t xml:space="preserve"> </w:t>
      </w:r>
      <w:r>
        <w:t>nationally.</w:t>
      </w:r>
    </w:p>
    <w:p w14:paraId="49204E5B" w14:textId="29619053" w:rsidR="0096278D" w:rsidRDefault="0096278D"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96278D" w14:paraId="017C3CC0"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78" w:type="pct"/>
          </w:tcPr>
          <w:p w14:paraId="17912A89" w14:textId="77777777" w:rsidR="0096278D" w:rsidRDefault="0096278D">
            <w:pPr>
              <w:rPr>
                <w:color w:val="000000" w:themeColor="text1"/>
              </w:rPr>
            </w:pPr>
          </w:p>
        </w:tc>
        <w:tc>
          <w:tcPr>
            <w:tcW w:w="714" w:type="pct"/>
          </w:tcPr>
          <w:p w14:paraId="37199765" w14:textId="156EF673" w:rsidR="0096278D" w:rsidRPr="006D723E" w:rsidRDefault="0096278D"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6BD1DE6C" w14:textId="44A34781" w:rsidR="0096278D" w:rsidRPr="006D723E" w:rsidRDefault="0096278D"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2" w:type="pct"/>
            <w:gridSpan w:val="2"/>
          </w:tcPr>
          <w:p w14:paraId="6D4EC22D" w14:textId="01D383F1" w:rsidR="0096278D" w:rsidRPr="006D723E" w:rsidRDefault="0096278D"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96278D" w14:paraId="290B08EE" w14:textId="77777777" w:rsidTr="00E926E8">
        <w:trPr>
          <w:trHeight w:val="20"/>
        </w:trPr>
        <w:tc>
          <w:tcPr>
            <w:tcW w:w="2678" w:type="pct"/>
            <w:shd w:val="clear" w:color="auto" w:fill="F26322" w:themeFill="accent2"/>
          </w:tcPr>
          <w:p w14:paraId="00A86507" w14:textId="77777777" w:rsidR="0096278D" w:rsidRPr="003132CA" w:rsidRDefault="0096278D" w:rsidP="006D723E">
            <w:pPr>
              <w:rPr>
                <w:bCs/>
              </w:rPr>
            </w:pPr>
            <w:r w:rsidRPr="003132CA">
              <w:rPr>
                <w:bCs/>
              </w:rPr>
              <w:t>Industries</w:t>
            </w:r>
          </w:p>
        </w:tc>
        <w:tc>
          <w:tcPr>
            <w:tcW w:w="714" w:type="pct"/>
            <w:shd w:val="clear" w:color="auto" w:fill="F26322" w:themeFill="accent2"/>
          </w:tcPr>
          <w:p w14:paraId="573875AA" w14:textId="77777777" w:rsidR="0096278D" w:rsidRPr="003132CA" w:rsidRDefault="0096278D" w:rsidP="006D723E">
            <w:pPr>
              <w:rPr>
                <w:bCs/>
              </w:rPr>
            </w:pPr>
            <w:r w:rsidRPr="003132CA">
              <w:rPr>
                <w:bCs/>
              </w:rPr>
              <w:t>‘000</w:t>
            </w:r>
          </w:p>
        </w:tc>
        <w:tc>
          <w:tcPr>
            <w:tcW w:w="655" w:type="pct"/>
            <w:shd w:val="clear" w:color="auto" w:fill="F26322" w:themeFill="accent2"/>
          </w:tcPr>
          <w:p w14:paraId="2C06D679" w14:textId="77777777" w:rsidR="0096278D" w:rsidRPr="003132CA" w:rsidRDefault="0096278D" w:rsidP="006D723E">
            <w:pPr>
              <w:rPr>
                <w:bCs/>
              </w:rPr>
            </w:pPr>
            <w:r w:rsidRPr="003132CA">
              <w:rPr>
                <w:bCs/>
              </w:rPr>
              <w:t>%</w:t>
            </w:r>
          </w:p>
        </w:tc>
        <w:tc>
          <w:tcPr>
            <w:tcW w:w="477" w:type="pct"/>
            <w:shd w:val="clear" w:color="auto" w:fill="F26322" w:themeFill="accent2"/>
          </w:tcPr>
          <w:p w14:paraId="1D5EAB7D" w14:textId="77777777" w:rsidR="0096278D" w:rsidRPr="003132CA" w:rsidRDefault="0096278D" w:rsidP="006D723E">
            <w:pPr>
              <w:rPr>
                <w:bCs/>
              </w:rPr>
            </w:pPr>
            <w:r w:rsidRPr="003132CA">
              <w:rPr>
                <w:bCs/>
              </w:rPr>
              <w:t>‘000</w:t>
            </w:r>
          </w:p>
        </w:tc>
        <w:tc>
          <w:tcPr>
            <w:tcW w:w="476" w:type="pct"/>
            <w:shd w:val="clear" w:color="auto" w:fill="F26322" w:themeFill="accent2"/>
          </w:tcPr>
          <w:p w14:paraId="53E5917B" w14:textId="77777777" w:rsidR="0096278D" w:rsidRPr="003132CA" w:rsidRDefault="0096278D" w:rsidP="006D723E">
            <w:pPr>
              <w:rPr>
                <w:bCs/>
              </w:rPr>
            </w:pPr>
            <w:r w:rsidRPr="003132CA">
              <w:rPr>
                <w:bCs/>
              </w:rPr>
              <w:t>%</w:t>
            </w:r>
          </w:p>
        </w:tc>
      </w:tr>
      <w:tr w:rsidR="0096278D" w14:paraId="71FE4A55" w14:textId="77777777" w:rsidTr="00E926E8">
        <w:trPr>
          <w:trHeight w:val="20"/>
        </w:trPr>
        <w:tc>
          <w:tcPr>
            <w:tcW w:w="2678" w:type="pct"/>
          </w:tcPr>
          <w:p w14:paraId="276265DC" w14:textId="15579634" w:rsidR="0096278D" w:rsidRPr="006D723E" w:rsidRDefault="0096278D"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04EA62C5" w14:textId="77777777" w:rsidR="0096278D" w:rsidRPr="00473C2C" w:rsidRDefault="0096278D" w:rsidP="00473C2C">
            <w:r w:rsidRPr="00473C2C">
              <w:t>47.9</w:t>
            </w:r>
          </w:p>
        </w:tc>
        <w:tc>
          <w:tcPr>
            <w:tcW w:w="655" w:type="pct"/>
          </w:tcPr>
          <w:p w14:paraId="2EDBDBBC" w14:textId="77777777" w:rsidR="0096278D" w:rsidRPr="00473C2C" w:rsidRDefault="0096278D" w:rsidP="00473C2C">
            <w:r w:rsidRPr="00473C2C">
              <w:t>17</w:t>
            </w:r>
          </w:p>
        </w:tc>
        <w:tc>
          <w:tcPr>
            <w:tcW w:w="477" w:type="pct"/>
          </w:tcPr>
          <w:p w14:paraId="43898FAB" w14:textId="77777777" w:rsidR="0096278D" w:rsidRPr="00473C2C" w:rsidRDefault="0096278D" w:rsidP="00473C2C">
            <w:r w:rsidRPr="00473C2C">
              <w:t>7.2</w:t>
            </w:r>
          </w:p>
        </w:tc>
        <w:tc>
          <w:tcPr>
            <w:tcW w:w="476" w:type="pct"/>
          </w:tcPr>
          <w:p w14:paraId="0F595AD5" w14:textId="77777777" w:rsidR="0096278D" w:rsidRPr="00473C2C" w:rsidRDefault="0096278D" w:rsidP="00473C2C">
            <w:r w:rsidRPr="00473C2C">
              <w:t>17.8</w:t>
            </w:r>
          </w:p>
        </w:tc>
      </w:tr>
      <w:tr w:rsidR="0096278D" w14:paraId="27B56791" w14:textId="77777777" w:rsidTr="00E926E8">
        <w:trPr>
          <w:trHeight w:val="20"/>
        </w:trPr>
        <w:tc>
          <w:tcPr>
            <w:tcW w:w="2678" w:type="pct"/>
          </w:tcPr>
          <w:p w14:paraId="43769E7B" w14:textId="543EB73D" w:rsidR="0096278D" w:rsidRPr="006D723E" w:rsidRDefault="0096278D" w:rsidP="006D723E">
            <w:r w:rsidRPr="006D723E">
              <w:t>Retail</w:t>
            </w:r>
            <w:r w:rsidR="00F474B4">
              <w:t xml:space="preserve"> </w:t>
            </w:r>
            <w:r w:rsidRPr="006D723E">
              <w:t>Trade</w:t>
            </w:r>
          </w:p>
        </w:tc>
        <w:tc>
          <w:tcPr>
            <w:tcW w:w="714" w:type="pct"/>
          </w:tcPr>
          <w:p w14:paraId="38AABB69" w14:textId="77777777" w:rsidR="0096278D" w:rsidRPr="00473C2C" w:rsidRDefault="0096278D" w:rsidP="00473C2C">
            <w:r w:rsidRPr="00473C2C">
              <w:t>28.1</w:t>
            </w:r>
          </w:p>
        </w:tc>
        <w:tc>
          <w:tcPr>
            <w:tcW w:w="655" w:type="pct"/>
          </w:tcPr>
          <w:p w14:paraId="08E4861C" w14:textId="77777777" w:rsidR="0096278D" w:rsidRPr="00473C2C" w:rsidRDefault="0096278D" w:rsidP="00473C2C">
            <w:r w:rsidRPr="00473C2C">
              <w:t>10</w:t>
            </w:r>
          </w:p>
        </w:tc>
        <w:tc>
          <w:tcPr>
            <w:tcW w:w="477" w:type="pct"/>
          </w:tcPr>
          <w:p w14:paraId="41F9A747" w14:textId="77777777" w:rsidR="0096278D" w:rsidRPr="00473C2C" w:rsidRDefault="0096278D" w:rsidP="00473C2C">
            <w:r w:rsidRPr="00473C2C">
              <w:t>0.9</w:t>
            </w:r>
          </w:p>
        </w:tc>
        <w:tc>
          <w:tcPr>
            <w:tcW w:w="476" w:type="pct"/>
          </w:tcPr>
          <w:p w14:paraId="21933718" w14:textId="77777777" w:rsidR="0096278D" w:rsidRPr="00473C2C" w:rsidRDefault="0096278D" w:rsidP="00473C2C">
            <w:r w:rsidRPr="00473C2C">
              <w:t>3.4</w:t>
            </w:r>
          </w:p>
        </w:tc>
      </w:tr>
      <w:tr w:rsidR="0096278D" w14:paraId="61AA2F0E" w14:textId="77777777" w:rsidTr="00E926E8">
        <w:trPr>
          <w:trHeight w:val="20"/>
        </w:trPr>
        <w:tc>
          <w:tcPr>
            <w:tcW w:w="2678" w:type="pct"/>
          </w:tcPr>
          <w:p w14:paraId="7552E2F7" w14:textId="77777777" w:rsidR="0096278D" w:rsidRPr="006D723E" w:rsidRDefault="0096278D" w:rsidP="006D723E">
            <w:r w:rsidRPr="006D723E">
              <w:t>Construction</w:t>
            </w:r>
          </w:p>
        </w:tc>
        <w:tc>
          <w:tcPr>
            <w:tcW w:w="714" w:type="pct"/>
          </w:tcPr>
          <w:p w14:paraId="07DA0DE7" w14:textId="77777777" w:rsidR="0096278D" w:rsidRPr="00473C2C" w:rsidRDefault="0096278D" w:rsidP="00473C2C">
            <w:r w:rsidRPr="00473C2C">
              <w:t>25.9</w:t>
            </w:r>
          </w:p>
        </w:tc>
        <w:tc>
          <w:tcPr>
            <w:tcW w:w="655" w:type="pct"/>
          </w:tcPr>
          <w:p w14:paraId="5354073F" w14:textId="77777777" w:rsidR="0096278D" w:rsidRPr="00473C2C" w:rsidRDefault="0096278D" w:rsidP="00473C2C">
            <w:r w:rsidRPr="00473C2C">
              <w:t>9</w:t>
            </w:r>
          </w:p>
        </w:tc>
        <w:tc>
          <w:tcPr>
            <w:tcW w:w="477" w:type="pct"/>
          </w:tcPr>
          <w:p w14:paraId="59A6DBCB" w14:textId="77777777" w:rsidR="0096278D" w:rsidRPr="00473C2C" w:rsidRDefault="0096278D" w:rsidP="00473C2C">
            <w:r w:rsidRPr="00473C2C">
              <w:t>4.4</w:t>
            </w:r>
          </w:p>
        </w:tc>
        <w:tc>
          <w:tcPr>
            <w:tcW w:w="476" w:type="pct"/>
          </w:tcPr>
          <w:p w14:paraId="714AE7C4" w14:textId="77777777" w:rsidR="0096278D" w:rsidRPr="00473C2C" w:rsidRDefault="0096278D" w:rsidP="00473C2C">
            <w:r w:rsidRPr="00473C2C">
              <w:t>20.3</w:t>
            </w:r>
          </w:p>
        </w:tc>
      </w:tr>
      <w:tr w:rsidR="0096278D" w14:paraId="2E2759D7" w14:textId="77777777" w:rsidTr="00E926E8">
        <w:trPr>
          <w:trHeight w:val="20"/>
        </w:trPr>
        <w:tc>
          <w:tcPr>
            <w:tcW w:w="2678" w:type="pct"/>
          </w:tcPr>
          <w:p w14:paraId="58DC18CE" w14:textId="6BBB6259" w:rsidR="0096278D" w:rsidRPr="006D723E" w:rsidRDefault="0096278D" w:rsidP="006D723E">
            <w:r w:rsidRPr="006D723E">
              <w:t>Education</w:t>
            </w:r>
            <w:r w:rsidR="00F474B4">
              <w:t xml:space="preserve"> </w:t>
            </w:r>
            <w:r w:rsidRPr="006D723E">
              <w:t>and</w:t>
            </w:r>
            <w:r w:rsidR="00F474B4">
              <w:t xml:space="preserve"> </w:t>
            </w:r>
            <w:r w:rsidRPr="006D723E">
              <w:t>Training</w:t>
            </w:r>
          </w:p>
        </w:tc>
        <w:tc>
          <w:tcPr>
            <w:tcW w:w="714" w:type="pct"/>
          </w:tcPr>
          <w:p w14:paraId="0EB0862F" w14:textId="77777777" w:rsidR="0096278D" w:rsidRPr="00473C2C" w:rsidRDefault="0096278D" w:rsidP="00473C2C">
            <w:r w:rsidRPr="00473C2C">
              <w:t>25.2</w:t>
            </w:r>
          </w:p>
        </w:tc>
        <w:tc>
          <w:tcPr>
            <w:tcW w:w="655" w:type="pct"/>
          </w:tcPr>
          <w:p w14:paraId="25186968" w14:textId="77777777" w:rsidR="0096278D" w:rsidRPr="00473C2C" w:rsidRDefault="0096278D" w:rsidP="00473C2C">
            <w:r w:rsidRPr="00473C2C">
              <w:t>9</w:t>
            </w:r>
          </w:p>
        </w:tc>
        <w:tc>
          <w:tcPr>
            <w:tcW w:w="477" w:type="pct"/>
          </w:tcPr>
          <w:p w14:paraId="34907454" w14:textId="77777777" w:rsidR="0096278D" w:rsidRPr="00473C2C" w:rsidRDefault="0096278D" w:rsidP="00473C2C">
            <w:r w:rsidRPr="00473C2C">
              <w:t>2.6</w:t>
            </w:r>
          </w:p>
        </w:tc>
        <w:tc>
          <w:tcPr>
            <w:tcW w:w="476" w:type="pct"/>
          </w:tcPr>
          <w:p w14:paraId="24CB812D" w14:textId="77777777" w:rsidR="0096278D" w:rsidRPr="00473C2C" w:rsidRDefault="0096278D" w:rsidP="00473C2C">
            <w:r w:rsidRPr="00473C2C">
              <w:t>11.6</w:t>
            </w:r>
          </w:p>
        </w:tc>
      </w:tr>
      <w:tr w:rsidR="0096278D" w14:paraId="623E81A1" w14:textId="77777777" w:rsidTr="00E926E8">
        <w:trPr>
          <w:trHeight w:val="20"/>
        </w:trPr>
        <w:tc>
          <w:tcPr>
            <w:tcW w:w="2678" w:type="pct"/>
          </w:tcPr>
          <w:p w14:paraId="36AE5350" w14:textId="756868BC" w:rsidR="0096278D" w:rsidRPr="006D723E" w:rsidRDefault="0096278D" w:rsidP="006D723E">
            <w:r w:rsidRPr="006D723E">
              <w:t>Public</w:t>
            </w:r>
            <w:r w:rsidR="00F474B4">
              <w:t xml:space="preserve"> </w:t>
            </w:r>
            <w:r w:rsidRPr="006D723E">
              <w:t>Administration</w:t>
            </w:r>
            <w:r w:rsidR="00F474B4">
              <w:t xml:space="preserve"> </w:t>
            </w:r>
            <w:r w:rsidRPr="006D723E">
              <w:t>and</w:t>
            </w:r>
            <w:r w:rsidR="00F474B4">
              <w:t xml:space="preserve"> </w:t>
            </w:r>
            <w:r w:rsidRPr="006D723E">
              <w:t>Safety</w:t>
            </w:r>
          </w:p>
        </w:tc>
        <w:tc>
          <w:tcPr>
            <w:tcW w:w="714" w:type="pct"/>
          </w:tcPr>
          <w:p w14:paraId="58BF0578" w14:textId="77777777" w:rsidR="0096278D" w:rsidRPr="00473C2C" w:rsidRDefault="0096278D" w:rsidP="00473C2C">
            <w:r w:rsidRPr="00473C2C">
              <w:t>23.2</w:t>
            </w:r>
          </w:p>
        </w:tc>
        <w:tc>
          <w:tcPr>
            <w:tcW w:w="655" w:type="pct"/>
          </w:tcPr>
          <w:p w14:paraId="3341AB87" w14:textId="77777777" w:rsidR="0096278D" w:rsidRPr="00473C2C" w:rsidRDefault="0096278D" w:rsidP="00473C2C">
            <w:r w:rsidRPr="00473C2C">
              <w:t>8</w:t>
            </w:r>
          </w:p>
        </w:tc>
        <w:tc>
          <w:tcPr>
            <w:tcW w:w="477" w:type="pct"/>
          </w:tcPr>
          <w:p w14:paraId="795E3933" w14:textId="77777777" w:rsidR="0096278D" w:rsidRPr="00473C2C" w:rsidRDefault="0096278D" w:rsidP="00473C2C">
            <w:r w:rsidRPr="00473C2C">
              <w:t>4.0</w:t>
            </w:r>
          </w:p>
        </w:tc>
        <w:tc>
          <w:tcPr>
            <w:tcW w:w="476" w:type="pct"/>
          </w:tcPr>
          <w:p w14:paraId="2EC54D98" w14:textId="77777777" w:rsidR="0096278D" w:rsidRPr="00473C2C" w:rsidRDefault="0096278D" w:rsidP="00473C2C">
            <w:r w:rsidRPr="00473C2C">
              <w:t>20.7</w:t>
            </w:r>
          </w:p>
        </w:tc>
      </w:tr>
    </w:tbl>
    <w:p w14:paraId="6AD92E2C" w14:textId="7D567885" w:rsidR="0096278D" w:rsidRDefault="0096278D" w:rsidP="009E131E">
      <w:r>
        <w:lastRenderedPageBreak/>
        <w:t>The</w:t>
      </w:r>
      <w:r w:rsidR="00F474B4">
        <w:t xml:space="preserve"> </w:t>
      </w:r>
      <w:r>
        <w:t>number</w:t>
      </w:r>
      <w:r w:rsidR="00F474B4">
        <w:t xml:space="preserve"> </w:t>
      </w:r>
      <w:r>
        <w:t>of</w:t>
      </w:r>
      <w:r w:rsidR="00F474B4">
        <w:t xml:space="preserve"> </w:t>
      </w:r>
      <w:r>
        <w:t>young</w:t>
      </w:r>
      <w:r w:rsidR="00F474B4">
        <w:t xml:space="preserve"> </w:t>
      </w:r>
      <w:r>
        <w:t>people</w:t>
      </w:r>
      <w:r w:rsidR="00F474B4">
        <w:t xml:space="preserve"> </w:t>
      </w:r>
      <w:r>
        <w:t>employed</w:t>
      </w:r>
      <w:r w:rsidR="00F474B4">
        <w:t xml:space="preserve"> </w:t>
      </w:r>
      <w:r>
        <w:t>in</w:t>
      </w:r>
      <w:r w:rsidR="00F474B4">
        <w:t xml:space="preserve"> </w:t>
      </w:r>
      <w:r>
        <w:t>Tasmania</w:t>
      </w:r>
      <w:r w:rsidR="00F474B4">
        <w:t xml:space="preserve"> </w:t>
      </w:r>
      <w:r>
        <w:t>was</w:t>
      </w:r>
      <w:r w:rsidR="00F474B4">
        <w:t xml:space="preserve"> </w:t>
      </w:r>
      <w:r>
        <w:t>at</w:t>
      </w:r>
      <w:r w:rsidR="00F474B4">
        <w:t xml:space="preserve"> </w:t>
      </w:r>
      <w:r>
        <w:t>a</w:t>
      </w:r>
      <w:r w:rsidR="00F474B4">
        <w:t xml:space="preserve"> </w:t>
      </w:r>
      <w:r>
        <w:t>similar</w:t>
      </w:r>
      <w:r w:rsidR="00F474B4">
        <w:t xml:space="preserve"> </w:t>
      </w:r>
      <w:r>
        <w:t>level</w:t>
      </w:r>
      <w:r w:rsidR="00F474B4">
        <w:t xml:space="preserve"> </w:t>
      </w:r>
      <w:r>
        <w:t>as</w:t>
      </w:r>
      <w:r w:rsidR="00F474B4">
        <w:t xml:space="preserve"> </w:t>
      </w:r>
      <w:r>
        <w:t>the</w:t>
      </w:r>
      <w:r w:rsidR="00F474B4">
        <w:t xml:space="preserve"> </w:t>
      </w:r>
      <w:r>
        <w:t>year</w:t>
      </w:r>
      <w:r w:rsidR="00F474B4">
        <w:t xml:space="preserve"> </w:t>
      </w:r>
      <w:r>
        <w:t>before</w:t>
      </w:r>
      <w:r w:rsidR="00F474B4">
        <w:t xml:space="preserve"> </w:t>
      </w:r>
      <w:r>
        <w:t>to</w:t>
      </w:r>
      <w:r w:rsidR="00F474B4">
        <w:t xml:space="preserve"> </w:t>
      </w:r>
      <w:r>
        <w:t>stand</w:t>
      </w:r>
      <w:r w:rsidR="00F474B4">
        <w:t xml:space="preserve"> </w:t>
      </w:r>
      <w:r>
        <w:t>at</w:t>
      </w:r>
      <w:r w:rsidR="00F474B4">
        <w:t xml:space="preserve"> </w:t>
      </w:r>
      <w:r>
        <w:t>39,500</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w:t>
      </w:r>
      <w:r w:rsidR="00F474B4">
        <w:t xml:space="preserve"> </w:t>
      </w:r>
      <w:r>
        <w:t>the</w:t>
      </w:r>
      <w:r w:rsidR="00F474B4">
        <w:t xml:space="preserve"> </w:t>
      </w:r>
      <w:r>
        <w:t>state</w:t>
      </w:r>
      <w:r w:rsidR="00F474B4">
        <w:t xml:space="preserve"> </w:t>
      </w:r>
      <w:r>
        <w:t>decreased</w:t>
      </w:r>
      <w:r w:rsidR="00F474B4">
        <w:t xml:space="preserve"> </w:t>
      </w:r>
      <w:r>
        <w:t>by</w:t>
      </w:r>
      <w:r w:rsidR="00F474B4">
        <w:t xml:space="preserve"> </w:t>
      </w:r>
      <w:r>
        <w:t>0.1</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10.3%</w:t>
      </w:r>
      <w:r w:rsidR="00F474B4">
        <w:t xml:space="preserve"> </w:t>
      </w:r>
      <w:r>
        <w:t>in</w:t>
      </w:r>
      <w:r w:rsidR="00F474B4">
        <w:t xml:space="preserve"> </w:t>
      </w:r>
      <w:r>
        <w:t>November</w:t>
      </w:r>
      <w:r w:rsidR="00F474B4">
        <w:t xml:space="preserve"> </w:t>
      </w:r>
      <w:r>
        <w:t>2024,</w:t>
      </w:r>
      <w:r w:rsidR="00F474B4">
        <w:t xml:space="preserve"> </w:t>
      </w:r>
      <w:r>
        <w:t>although</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also</w:t>
      </w:r>
      <w:r w:rsidR="00F474B4">
        <w:t xml:space="preserve"> </w:t>
      </w:r>
      <w:r>
        <w:t>decreased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0.2</w:t>
      </w:r>
      <w:r w:rsidR="00F474B4">
        <w:t xml:space="preserve"> </w:t>
      </w:r>
      <w:r>
        <w:t>percentage</w:t>
      </w:r>
      <w:r w:rsidR="00F474B4">
        <w:t xml:space="preserve"> </w:t>
      </w:r>
      <w:r>
        <w:t>points,</w:t>
      </w:r>
      <w:r w:rsidR="00F474B4">
        <w:t xml:space="preserve"> </w:t>
      </w:r>
      <w:r>
        <w:t>to</w:t>
      </w:r>
      <w:r w:rsidR="00F474B4">
        <w:t xml:space="preserve"> </w:t>
      </w:r>
      <w:r>
        <w:t>69.2%</w:t>
      </w:r>
      <w:r w:rsidR="00F474B4">
        <w:t xml:space="preserve"> </w:t>
      </w:r>
      <w:r>
        <w:t>in</w:t>
      </w:r>
      <w:r w:rsidR="00F474B4">
        <w:t xml:space="preserve"> </w:t>
      </w:r>
      <w:r>
        <w:t>November</w:t>
      </w:r>
      <w:r w:rsidR="00F474B4">
        <w:t xml:space="preserve"> </w:t>
      </w:r>
      <w:r>
        <w:t>2024.</w:t>
      </w:r>
    </w:p>
    <w:p w14:paraId="21375D3B" w14:textId="35F3FD32" w:rsidR="0096278D" w:rsidRDefault="0096278D" w:rsidP="0096278D">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Tasmania</w:t>
      </w:r>
      <w:r w:rsidR="00F474B4">
        <w:t xml:space="preserve"> </w:t>
      </w:r>
      <w:r>
        <w:t>decreased</w:t>
      </w:r>
      <w:r w:rsidR="00F474B4">
        <w:t xml:space="preserve"> </w:t>
      </w:r>
      <w:r>
        <w:t>by</w:t>
      </w:r>
      <w:r w:rsidR="00F474B4">
        <w:t xml:space="preserve"> </w:t>
      </w:r>
      <w:r>
        <w:t>14.4%,</w:t>
      </w:r>
      <w:r w:rsidR="00F474B4">
        <w:t xml:space="preserve"> </w:t>
      </w:r>
      <w:r>
        <w:t>but</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Tasmania</w:t>
      </w:r>
      <w:r w:rsidR="00F474B4">
        <w:t xml:space="preserve"> </w:t>
      </w:r>
      <w:r>
        <w:t>continued</w:t>
      </w:r>
      <w:r w:rsidR="00F474B4">
        <w:t xml:space="preserve"> </w:t>
      </w:r>
      <w:r>
        <w:t>to</w:t>
      </w:r>
      <w:r w:rsidR="00F474B4">
        <w:t xml:space="preserve"> </w:t>
      </w:r>
      <w:r>
        <w:t>increase</w:t>
      </w:r>
      <w:r w:rsidR="00F474B4">
        <w:t xml:space="preserve"> </w:t>
      </w:r>
      <w:r>
        <w:t>for</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r w:rsidR="00F474B4">
        <w:t xml:space="preserve"> </w:t>
      </w:r>
      <w:r>
        <w:t>Retail</w:t>
      </w:r>
      <w:r w:rsidR="00F474B4">
        <w:t xml:space="preserve"> </w:t>
      </w:r>
      <w:r>
        <w:t>Managers,</w:t>
      </w:r>
      <w:r w:rsidR="00F474B4">
        <w:t xml:space="preserve"> </w:t>
      </w:r>
      <w:r>
        <w:t>and</w:t>
      </w:r>
      <w:r w:rsidR="00F474B4">
        <w:t xml:space="preserve"> </w:t>
      </w:r>
      <w:r>
        <w:t>Contract,</w:t>
      </w:r>
      <w:r w:rsidR="00F474B4">
        <w:t xml:space="preserve"> </w:t>
      </w:r>
      <w:r>
        <w:t>Program</w:t>
      </w:r>
      <w:r w:rsidR="00F474B4">
        <w:t xml:space="preserve"> </w:t>
      </w:r>
      <w:r>
        <w:t>and</w:t>
      </w:r>
      <w:r w:rsidR="00F474B4">
        <w:t xml:space="preserve"> </w:t>
      </w:r>
      <w:r>
        <w:t>Project</w:t>
      </w:r>
      <w:r w:rsidR="00F474B4">
        <w:t xml:space="preserve"> </w:t>
      </w:r>
      <w:r>
        <w:t>Administrators.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E32B4A">
        <w:t>126</w:t>
      </w:r>
      <w:r>
        <w:t>).</w:t>
      </w:r>
    </w:p>
    <w:p w14:paraId="74C20E77" w14:textId="61C0F13C" w:rsidR="00BE59E5" w:rsidRDefault="00BE59E5" w:rsidP="0096278D">
      <w:r>
        <w:rPr>
          <w:noProof/>
        </w:rPr>
        <w:drawing>
          <wp:inline distT="0" distB="0" distL="0" distR="0" wp14:anchorId="792AD324" wp14:editId="25B6E847">
            <wp:extent cx="2859030" cy="954026"/>
            <wp:effectExtent l="0" t="0" r="0" b="0"/>
            <wp:docPr id="787283231" name="Picture 50" descr="Infographic showing that 53% of people employed in Tasmania work regionally.&#10;Infographic showing that 14% of people employed in Tasmania are aged 15-24 years old.&#10;Infographic showing that 72% of people in Tasmania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83231" name="Picture 50" descr="Infographic showing that 53% of people employed in Tasmania work regionally.&#10;Infographic showing that 14% of people employed in Tasmania are aged 15-24 years old.&#10;Infographic showing that 72% of people in Tasmania aged 25-34 years old hold a cert three or higher qualification.&#10;"/>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133C00C4" w14:textId="3D9E23B7" w:rsidR="0096278D" w:rsidRDefault="0096278D" w:rsidP="00614CF2">
      <w:pPr>
        <w:pStyle w:val="Caption"/>
      </w:pPr>
      <w:r>
        <w:t>Employment</w:t>
      </w:r>
      <w:r w:rsidR="00F474B4">
        <w:t xml:space="preserve"> </w:t>
      </w:r>
      <w:r>
        <w:t>by</w:t>
      </w:r>
      <w:r w:rsidR="00F474B4">
        <w:t xml:space="preserve"> </w:t>
      </w:r>
      <w:r>
        <w:t>region,</w:t>
      </w:r>
      <w:r w:rsidR="00F474B4">
        <w:t xml:space="preserve"> </w:t>
      </w:r>
      <w:r>
        <w:t>Tasmania</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96278D" w14:paraId="7ABB04BE"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581F14F5" w14:textId="77777777" w:rsidR="0096278D" w:rsidRDefault="0096278D">
            <w:pPr>
              <w:rPr>
                <w:color w:val="000000" w:themeColor="text1"/>
              </w:rPr>
            </w:pPr>
          </w:p>
        </w:tc>
        <w:tc>
          <w:tcPr>
            <w:tcW w:w="1241" w:type="pct"/>
            <w:gridSpan w:val="3"/>
          </w:tcPr>
          <w:p w14:paraId="3B73F30A" w14:textId="77777777" w:rsidR="0096278D" w:rsidRPr="001F20F9" w:rsidRDefault="0096278D" w:rsidP="00913D04">
            <w:pPr>
              <w:pStyle w:val="TableHeader"/>
              <w:jc w:val="center"/>
            </w:pPr>
            <w:r w:rsidRPr="001F20F9">
              <w:t>Employment</w:t>
            </w:r>
          </w:p>
        </w:tc>
        <w:tc>
          <w:tcPr>
            <w:tcW w:w="827" w:type="pct"/>
            <w:gridSpan w:val="2"/>
          </w:tcPr>
          <w:p w14:paraId="6A3FA005" w14:textId="3335AC68" w:rsidR="0096278D" w:rsidRPr="001F20F9" w:rsidRDefault="0096278D" w:rsidP="00913D04">
            <w:pPr>
              <w:pStyle w:val="TableHeader"/>
              <w:jc w:val="center"/>
            </w:pPr>
            <w:r w:rsidRPr="001F20F9">
              <w:t>Employment</w:t>
            </w:r>
            <w:r w:rsidR="00F474B4" w:rsidRPr="001F20F9">
              <w:t xml:space="preserve"> </w:t>
            </w:r>
            <w:r w:rsidRPr="001F20F9">
              <w:t>profile</w:t>
            </w:r>
          </w:p>
        </w:tc>
        <w:tc>
          <w:tcPr>
            <w:tcW w:w="827" w:type="pct"/>
            <w:gridSpan w:val="2"/>
          </w:tcPr>
          <w:p w14:paraId="25EAD468" w14:textId="561E83EA" w:rsidR="0096278D" w:rsidRPr="001F20F9" w:rsidRDefault="0096278D" w:rsidP="00913D04">
            <w:pPr>
              <w:pStyle w:val="TableHeader"/>
              <w:jc w:val="center"/>
            </w:pPr>
            <w:r w:rsidRPr="001F20F9">
              <w:t>Unemployment</w:t>
            </w:r>
            <w:r w:rsidR="00F474B4" w:rsidRPr="001F20F9">
              <w:t xml:space="preserve"> </w:t>
            </w:r>
            <w:r w:rsidRPr="001F20F9">
              <w:t>rate</w:t>
            </w:r>
          </w:p>
        </w:tc>
        <w:tc>
          <w:tcPr>
            <w:tcW w:w="827" w:type="pct"/>
            <w:gridSpan w:val="2"/>
          </w:tcPr>
          <w:p w14:paraId="3CE36589" w14:textId="7D334E83" w:rsidR="0096278D" w:rsidRPr="001F20F9" w:rsidRDefault="0096278D" w:rsidP="00913D04">
            <w:pPr>
              <w:pStyle w:val="TableHeader"/>
              <w:jc w:val="center"/>
            </w:pPr>
            <w:r w:rsidRPr="001F20F9">
              <w:t>Participation</w:t>
            </w:r>
            <w:r w:rsidR="00F474B4" w:rsidRPr="001F20F9">
              <w:t xml:space="preserve"> </w:t>
            </w:r>
            <w:r w:rsidRPr="001F20F9">
              <w:t>rate</w:t>
            </w:r>
          </w:p>
        </w:tc>
      </w:tr>
      <w:tr w:rsidR="0096278D" w14:paraId="6C9A243C" w14:textId="77777777" w:rsidTr="00E926E8">
        <w:trPr>
          <w:trHeight w:val="20"/>
        </w:trPr>
        <w:tc>
          <w:tcPr>
            <w:tcW w:w="1278" w:type="pct"/>
            <w:vMerge/>
          </w:tcPr>
          <w:p w14:paraId="73B1F444" w14:textId="77777777" w:rsidR="0096278D" w:rsidRDefault="0096278D"/>
        </w:tc>
        <w:tc>
          <w:tcPr>
            <w:tcW w:w="413" w:type="pct"/>
            <w:shd w:val="clear" w:color="auto" w:fill="0E0048" w:themeFill="text2"/>
          </w:tcPr>
          <w:p w14:paraId="0CF4CFAA" w14:textId="2F50E6E8" w:rsidR="0096278D" w:rsidRPr="001F20F9" w:rsidRDefault="0096278D" w:rsidP="001F20F9">
            <w:pPr>
              <w:pStyle w:val="TableHeader"/>
            </w:pPr>
            <w:r w:rsidRPr="001F20F9">
              <w:t>Nov</w:t>
            </w:r>
            <w:r w:rsidR="00F474B4" w:rsidRPr="001F20F9">
              <w:t xml:space="preserve"> </w:t>
            </w:r>
            <w:r w:rsidRPr="001F20F9">
              <w:t>2024</w:t>
            </w:r>
          </w:p>
        </w:tc>
        <w:tc>
          <w:tcPr>
            <w:tcW w:w="827" w:type="pct"/>
            <w:gridSpan w:val="2"/>
            <w:shd w:val="clear" w:color="auto" w:fill="0E0048" w:themeFill="text2"/>
          </w:tcPr>
          <w:p w14:paraId="26CF6315" w14:textId="0E87C3C2"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7D18EA8D" w14:textId="77777777" w:rsidR="0096278D" w:rsidRPr="001F20F9" w:rsidRDefault="0096278D" w:rsidP="001F20F9">
            <w:pPr>
              <w:pStyle w:val="TableHeader"/>
            </w:pPr>
            <w:r w:rsidRPr="001F20F9">
              <w:t>Part-time</w:t>
            </w:r>
          </w:p>
        </w:tc>
        <w:tc>
          <w:tcPr>
            <w:tcW w:w="413" w:type="pct"/>
            <w:shd w:val="clear" w:color="auto" w:fill="0E0048" w:themeFill="text2"/>
          </w:tcPr>
          <w:p w14:paraId="3FEB1FD4" w14:textId="77777777" w:rsidR="0096278D" w:rsidRPr="001F20F9" w:rsidRDefault="0096278D" w:rsidP="001F20F9">
            <w:pPr>
              <w:pStyle w:val="TableHeader"/>
            </w:pPr>
            <w:r w:rsidRPr="001F20F9">
              <w:t>Female</w:t>
            </w:r>
          </w:p>
        </w:tc>
        <w:tc>
          <w:tcPr>
            <w:tcW w:w="413" w:type="pct"/>
            <w:shd w:val="clear" w:color="auto" w:fill="0E0048" w:themeFill="text2"/>
          </w:tcPr>
          <w:p w14:paraId="3A30E48E" w14:textId="4E50411F" w:rsidR="0096278D" w:rsidRPr="001F20F9" w:rsidRDefault="0096278D" w:rsidP="001F20F9">
            <w:pPr>
              <w:pStyle w:val="TableHeader"/>
            </w:pPr>
            <w:r w:rsidRPr="001F20F9">
              <w:t>Nov</w:t>
            </w:r>
            <w:r w:rsidR="00F474B4" w:rsidRPr="001F20F9">
              <w:t xml:space="preserve"> </w:t>
            </w:r>
            <w:r w:rsidRPr="001F20F9">
              <w:t>2024</w:t>
            </w:r>
          </w:p>
        </w:tc>
        <w:tc>
          <w:tcPr>
            <w:tcW w:w="414" w:type="pct"/>
            <w:shd w:val="clear" w:color="auto" w:fill="0E0048" w:themeFill="text2"/>
          </w:tcPr>
          <w:p w14:paraId="00BCDB94" w14:textId="7034DFFB"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684074E3" w14:textId="01B0D633" w:rsidR="0096278D" w:rsidRPr="001F20F9" w:rsidRDefault="0096278D" w:rsidP="001F20F9">
            <w:pPr>
              <w:pStyle w:val="TableHeader"/>
            </w:pPr>
            <w:r w:rsidRPr="001F20F9">
              <w:t>Nov</w:t>
            </w:r>
            <w:r w:rsidR="00F474B4" w:rsidRPr="001F20F9">
              <w:t xml:space="preserve"> </w:t>
            </w:r>
            <w:r w:rsidRPr="001F20F9">
              <w:t>2024</w:t>
            </w:r>
          </w:p>
        </w:tc>
        <w:tc>
          <w:tcPr>
            <w:tcW w:w="413" w:type="pct"/>
            <w:shd w:val="clear" w:color="auto" w:fill="0E0048" w:themeFill="text2"/>
          </w:tcPr>
          <w:p w14:paraId="0BD1042F" w14:textId="0D4E299F" w:rsidR="0096278D" w:rsidRPr="001F20F9" w:rsidRDefault="0096278D" w:rsidP="001F20F9">
            <w:pPr>
              <w:pStyle w:val="TableHeader"/>
            </w:pPr>
            <w:r w:rsidRPr="001F20F9">
              <w:t>Change</w:t>
            </w:r>
            <w:r w:rsidR="00F474B4" w:rsidRPr="001F20F9">
              <w:t xml:space="preserve"> </w:t>
            </w:r>
            <w:r w:rsidRPr="001F20F9">
              <w:br/>
              <w:t>over</w:t>
            </w:r>
            <w:r w:rsidR="00F474B4" w:rsidRPr="001F20F9">
              <w:t xml:space="preserve"> </w:t>
            </w:r>
            <w:r w:rsidRPr="001F20F9">
              <w:t>the</w:t>
            </w:r>
            <w:r w:rsidR="00F474B4" w:rsidRPr="001F20F9">
              <w:t xml:space="preserve"> </w:t>
            </w:r>
            <w:r w:rsidRPr="001F20F9">
              <w:t>year</w:t>
            </w:r>
          </w:p>
        </w:tc>
      </w:tr>
      <w:tr w:rsidR="003132CA" w14:paraId="07D9B5B7" w14:textId="77777777" w:rsidTr="00E926E8">
        <w:trPr>
          <w:trHeight w:val="20"/>
        </w:trPr>
        <w:tc>
          <w:tcPr>
            <w:tcW w:w="1278" w:type="pct"/>
            <w:shd w:val="clear" w:color="auto" w:fill="F26322" w:themeFill="accent2"/>
          </w:tcPr>
          <w:p w14:paraId="28D4589B" w14:textId="77777777" w:rsidR="0096278D" w:rsidRPr="003132CA" w:rsidRDefault="0096278D" w:rsidP="006D723E">
            <w:pPr>
              <w:rPr>
                <w:bCs/>
              </w:rPr>
            </w:pPr>
            <w:r w:rsidRPr="003132CA">
              <w:rPr>
                <w:bCs/>
              </w:rPr>
              <w:t>Region</w:t>
            </w:r>
          </w:p>
        </w:tc>
        <w:tc>
          <w:tcPr>
            <w:tcW w:w="413" w:type="pct"/>
            <w:shd w:val="clear" w:color="auto" w:fill="F26322" w:themeFill="accent2"/>
          </w:tcPr>
          <w:p w14:paraId="7557FFC8" w14:textId="77777777" w:rsidR="0096278D" w:rsidRPr="003132CA" w:rsidRDefault="0096278D" w:rsidP="006D723E">
            <w:pPr>
              <w:rPr>
                <w:bCs/>
              </w:rPr>
            </w:pPr>
            <w:r w:rsidRPr="003132CA">
              <w:rPr>
                <w:bCs/>
              </w:rPr>
              <w:t>‘000</w:t>
            </w:r>
          </w:p>
        </w:tc>
        <w:tc>
          <w:tcPr>
            <w:tcW w:w="414" w:type="pct"/>
            <w:shd w:val="clear" w:color="auto" w:fill="F26322" w:themeFill="accent2"/>
          </w:tcPr>
          <w:p w14:paraId="4BFC94D1" w14:textId="77777777" w:rsidR="0096278D" w:rsidRPr="003132CA" w:rsidRDefault="0096278D" w:rsidP="006D723E">
            <w:pPr>
              <w:rPr>
                <w:bCs/>
              </w:rPr>
            </w:pPr>
            <w:r w:rsidRPr="003132CA">
              <w:rPr>
                <w:bCs/>
              </w:rPr>
              <w:t>‘000</w:t>
            </w:r>
          </w:p>
        </w:tc>
        <w:tc>
          <w:tcPr>
            <w:tcW w:w="413" w:type="pct"/>
            <w:shd w:val="clear" w:color="auto" w:fill="F26322" w:themeFill="accent2"/>
          </w:tcPr>
          <w:p w14:paraId="33E5E4D4" w14:textId="77777777" w:rsidR="0096278D" w:rsidRPr="003132CA" w:rsidRDefault="0096278D" w:rsidP="006D723E">
            <w:pPr>
              <w:rPr>
                <w:bCs/>
              </w:rPr>
            </w:pPr>
            <w:r w:rsidRPr="003132CA">
              <w:rPr>
                <w:bCs/>
              </w:rPr>
              <w:t>%</w:t>
            </w:r>
          </w:p>
        </w:tc>
        <w:tc>
          <w:tcPr>
            <w:tcW w:w="413" w:type="pct"/>
            <w:shd w:val="clear" w:color="auto" w:fill="F26322" w:themeFill="accent2"/>
          </w:tcPr>
          <w:p w14:paraId="158856C2" w14:textId="77777777" w:rsidR="0096278D" w:rsidRPr="003132CA" w:rsidRDefault="0096278D" w:rsidP="006D723E">
            <w:pPr>
              <w:rPr>
                <w:bCs/>
              </w:rPr>
            </w:pPr>
            <w:r w:rsidRPr="003132CA">
              <w:rPr>
                <w:bCs/>
              </w:rPr>
              <w:t>%</w:t>
            </w:r>
          </w:p>
        </w:tc>
        <w:tc>
          <w:tcPr>
            <w:tcW w:w="413" w:type="pct"/>
            <w:shd w:val="clear" w:color="auto" w:fill="F26322" w:themeFill="accent2"/>
          </w:tcPr>
          <w:p w14:paraId="2A751DBB" w14:textId="77777777" w:rsidR="0096278D" w:rsidRPr="003132CA" w:rsidRDefault="0096278D" w:rsidP="006D723E">
            <w:pPr>
              <w:rPr>
                <w:bCs/>
              </w:rPr>
            </w:pPr>
            <w:r w:rsidRPr="003132CA">
              <w:rPr>
                <w:bCs/>
              </w:rPr>
              <w:t>%</w:t>
            </w:r>
          </w:p>
        </w:tc>
        <w:tc>
          <w:tcPr>
            <w:tcW w:w="413" w:type="pct"/>
            <w:shd w:val="clear" w:color="auto" w:fill="F26322" w:themeFill="accent2"/>
          </w:tcPr>
          <w:p w14:paraId="6A024CD2" w14:textId="77777777" w:rsidR="0096278D" w:rsidRPr="003132CA" w:rsidRDefault="0096278D" w:rsidP="006D723E">
            <w:pPr>
              <w:rPr>
                <w:bCs/>
              </w:rPr>
            </w:pPr>
            <w:r w:rsidRPr="003132CA">
              <w:rPr>
                <w:bCs/>
              </w:rPr>
              <w:t>%</w:t>
            </w:r>
          </w:p>
        </w:tc>
        <w:tc>
          <w:tcPr>
            <w:tcW w:w="414" w:type="pct"/>
            <w:shd w:val="clear" w:color="auto" w:fill="F26322" w:themeFill="accent2"/>
          </w:tcPr>
          <w:p w14:paraId="754A15D6" w14:textId="224183BD" w:rsidR="0096278D" w:rsidRPr="003132CA" w:rsidRDefault="0096278D"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3634B51E" w14:textId="77777777" w:rsidR="0096278D" w:rsidRPr="003132CA" w:rsidRDefault="0096278D" w:rsidP="006D723E">
            <w:pPr>
              <w:rPr>
                <w:bCs/>
              </w:rPr>
            </w:pPr>
            <w:r w:rsidRPr="003132CA">
              <w:rPr>
                <w:bCs/>
              </w:rPr>
              <w:t>%</w:t>
            </w:r>
          </w:p>
        </w:tc>
        <w:tc>
          <w:tcPr>
            <w:tcW w:w="413" w:type="pct"/>
            <w:shd w:val="clear" w:color="auto" w:fill="F26322" w:themeFill="accent2"/>
          </w:tcPr>
          <w:p w14:paraId="1F151BD6" w14:textId="119F26E5" w:rsidR="0096278D" w:rsidRPr="003132CA" w:rsidRDefault="0096278D" w:rsidP="001F20F9">
            <w:pPr>
              <w:rPr>
                <w:bCs/>
              </w:rPr>
            </w:pPr>
            <w:r w:rsidRPr="003132CA">
              <w:rPr>
                <w:bCs/>
              </w:rPr>
              <w:t>%</w:t>
            </w:r>
            <w:r w:rsidR="00F474B4" w:rsidRPr="003132CA">
              <w:rPr>
                <w:bCs/>
              </w:rPr>
              <w:t xml:space="preserve"> </w:t>
            </w:r>
            <w:r w:rsidRPr="003132CA">
              <w:rPr>
                <w:bCs/>
              </w:rPr>
              <w:t>pts</w:t>
            </w:r>
          </w:p>
        </w:tc>
      </w:tr>
      <w:tr w:rsidR="008762F7" w14:paraId="347AA444" w14:textId="77777777" w:rsidTr="00E926E8">
        <w:trPr>
          <w:trHeight w:val="20"/>
        </w:trPr>
        <w:tc>
          <w:tcPr>
            <w:tcW w:w="1278" w:type="pct"/>
          </w:tcPr>
          <w:p w14:paraId="461CE035" w14:textId="28707248" w:rsidR="0096278D" w:rsidRPr="006D723E" w:rsidRDefault="0096278D" w:rsidP="006D723E">
            <w:r w:rsidRPr="006D723E">
              <w:t>Greater</w:t>
            </w:r>
            <w:r w:rsidR="00F474B4">
              <w:t xml:space="preserve"> </w:t>
            </w:r>
            <w:r w:rsidRPr="006D723E">
              <w:t>Hobart</w:t>
            </w:r>
          </w:p>
        </w:tc>
        <w:tc>
          <w:tcPr>
            <w:tcW w:w="413" w:type="pct"/>
          </w:tcPr>
          <w:p w14:paraId="5CD229F8" w14:textId="77777777" w:rsidR="0096278D" w:rsidRPr="00473C2C" w:rsidRDefault="0096278D" w:rsidP="00473C2C">
            <w:r w:rsidRPr="00473C2C">
              <w:t>129.6</w:t>
            </w:r>
          </w:p>
        </w:tc>
        <w:tc>
          <w:tcPr>
            <w:tcW w:w="414" w:type="pct"/>
          </w:tcPr>
          <w:p w14:paraId="05A0EB56" w14:textId="77777777" w:rsidR="0096278D" w:rsidRPr="00473C2C" w:rsidRDefault="0096278D" w:rsidP="00473C2C">
            <w:r w:rsidRPr="00473C2C">
              <w:t>-2.4</w:t>
            </w:r>
          </w:p>
        </w:tc>
        <w:tc>
          <w:tcPr>
            <w:tcW w:w="413" w:type="pct"/>
          </w:tcPr>
          <w:p w14:paraId="0970E65C" w14:textId="77777777" w:rsidR="0096278D" w:rsidRPr="00473C2C" w:rsidRDefault="0096278D" w:rsidP="00473C2C">
            <w:r w:rsidRPr="00473C2C">
              <w:t>-1.8</w:t>
            </w:r>
          </w:p>
        </w:tc>
        <w:tc>
          <w:tcPr>
            <w:tcW w:w="413" w:type="pct"/>
          </w:tcPr>
          <w:p w14:paraId="4B422007" w14:textId="77777777" w:rsidR="0096278D" w:rsidRPr="00473C2C" w:rsidRDefault="0096278D" w:rsidP="00473C2C">
            <w:r w:rsidRPr="00473C2C">
              <w:t>38</w:t>
            </w:r>
          </w:p>
        </w:tc>
        <w:tc>
          <w:tcPr>
            <w:tcW w:w="413" w:type="pct"/>
          </w:tcPr>
          <w:p w14:paraId="42D386C2" w14:textId="77777777" w:rsidR="0096278D" w:rsidRPr="00473C2C" w:rsidRDefault="0096278D" w:rsidP="00473C2C">
            <w:r w:rsidRPr="00473C2C">
              <w:t>50</w:t>
            </w:r>
          </w:p>
        </w:tc>
        <w:tc>
          <w:tcPr>
            <w:tcW w:w="413" w:type="pct"/>
          </w:tcPr>
          <w:p w14:paraId="47E58EA0" w14:textId="77777777" w:rsidR="0096278D" w:rsidRPr="00473C2C" w:rsidRDefault="0096278D" w:rsidP="00473C2C">
            <w:r w:rsidRPr="00473C2C">
              <w:t>3.5</w:t>
            </w:r>
          </w:p>
        </w:tc>
        <w:tc>
          <w:tcPr>
            <w:tcW w:w="414" w:type="pct"/>
          </w:tcPr>
          <w:p w14:paraId="4C9D7B46" w14:textId="77777777" w:rsidR="0096278D" w:rsidRPr="00473C2C" w:rsidRDefault="0096278D" w:rsidP="00473C2C">
            <w:r w:rsidRPr="00473C2C">
              <w:t>0.1</w:t>
            </w:r>
          </w:p>
        </w:tc>
        <w:tc>
          <w:tcPr>
            <w:tcW w:w="413" w:type="pct"/>
          </w:tcPr>
          <w:p w14:paraId="508EFC87" w14:textId="77777777" w:rsidR="0096278D" w:rsidRPr="00473C2C" w:rsidRDefault="0096278D" w:rsidP="00473C2C">
            <w:r w:rsidRPr="00473C2C">
              <w:t>62.7</w:t>
            </w:r>
          </w:p>
        </w:tc>
        <w:tc>
          <w:tcPr>
            <w:tcW w:w="413" w:type="pct"/>
          </w:tcPr>
          <w:p w14:paraId="187AA78E" w14:textId="77777777" w:rsidR="0096278D" w:rsidRPr="00473C2C" w:rsidRDefault="0096278D" w:rsidP="00473C2C">
            <w:r w:rsidRPr="00473C2C">
              <w:t>-1.6</w:t>
            </w:r>
          </w:p>
        </w:tc>
      </w:tr>
      <w:tr w:rsidR="008762F7" w14:paraId="5FDB7167" w14:textId="77777777" w:rsidTr="00E926E8">
        <w:trPr>
          <w:trHeight w:val="20"/>
        </w:trPr>
        <w:tc>
          <w:tcPr>
            <w:tcW w:w="1278" w:type="pct"/>
          </w:tcPr>
          <w:p w14:paraId="5FFC8896" w14:textId="04D75EF5" w:rsidR="0096278D" w:rsidRPr="006D723E" w:rsidRDefault="0096278D" w:rsidP="006D723E">
            <w:r w:rsidRPr="006D723E">
              <w:t>Launceston</w:t>
            </w:r>
            <w:r w:rsidR="00F474B4">
              <w:t xml:space="preserve"> </w:t>
            </w:r>
            <w:r w:rsidRPr="006D723E">
              <w:t>and</w:t>
            </w:r>
            <w:r w:rsidR="00F474B4">
              <w:t xml:space="preserve"> </w:t>
            </w:r>
            <w:r w:rsidRPr="006D723E">
              <w:t>North</w:t>
            </w:r>
            <w:r w:rsidR="00F474B4">
              <w:t xml:space="preserve"> </w:t>
            </w:r>
            <w:r w:rsidRPr="006D723E">
              <w:t>East</w:t>
            </w:r>
          </w:p>
        </w:tc>
        <w:tc>
          <w:tcPr>
            <w:tcW w:w="413" w:type="pct"/>
          </w:tcPr>
          <w:p w14:paraId="7610D20F" w14:textId="77777777" w:rsidR="0096278D" w:rsidRPr="00473C2C" w:rsidRDefault="0096278D" w:rsidP="00473C2C">
            <w:r w:rsidRPr="00473C2C">
              <w:t>76.5</w:t>
            </w:r>
          </w:p>
        </w:tc>
        <w:tc>
          <w:tcPr>
            <w:tcW w:w="414" w:type="pct"/>
          </w:tcPr>
          <w:p w14:paraId="7E57750B" w14:textId="77777777" w:rsidR="0096278D" w:rsidRPr="00473C2C" w:rsidRDefault="0096278D" w:rsidP="00473C2C">
            <w:r w:rsidRPr="00473C2C">
              <w:t>-1.4</w:t>
            </w:r>
          </w:p>
        </w:tc>
        <w:tc>
          <w:tcPr>
            <w:tcW w:w="413" w:type="pct"/>
          </w:tcPr>
          <w:p w14:paraId="7C3220E7" w14:textId="77777777" w:rsidR="0096278D" w:rsidRPr="00473C2C" w:rsidRDefault="0096278D" w:rsidP="00473C2C">
            <w:r w:rsidRPr="00473C2C">
              <w:t>-1.9</w:t>
            </w:r>
          </w:p>
        </w:tc>
        <w:tc>
          <w:tcPr>
            <w:tcW w:w="413" w:type="pct"/>
          </w:tcPr>
          <w:p w14:paraId="2A252C24" w14:textId="77777777" w:rsidR="0096278D" w:rsidRPr="00473C2C" w:rsidRDefault="0096278D" w:rsidP="00473C2C">
            <w:r w:rsidRPr="00473C2C">
              <w:t>34</w:t>
            </w:r>
          </w:p>
        </w:tc>
        <w:tc>
          <w:tcPr>
            <w:tcW w:w="413" w:type="pct"/>
          </w:tcPr>
          <w:p w14:paraId="6F1B1C0B" w14:textId="77777777" w:rsidR="0096278D" w:rsidRPr="00473C2C" w:rsidRDefault="0096278D" w:rsidP="00473C2C">
            <w:r w:rsidRPr="00473C2C">
              <w:t>48</w:t>
            </w:r>
          </w:p>
        </w:tc>
        <w:tc>
          <w:tcPr>
            <w:tcW w:w="413" w:type="pct"/>
          </w:tcPr>
          <w:p w14:paraId="7E0FD052" w14:textId="77777777" w:rsidR="0096278D" w:rsidRPr="00473C2C" w:rsidRDefault="0096278D" w:rsidP="00473C2C">
            <w:r w:rsidRPr="00473C2C">
              <w:t>3.6</w:t>
            </w:r>
          </w:p>
        </w:tc>
        <w:tc>
          <w:tcPr>
            <w:tcW w:w="414" w:type="pct"/>
          </w:tcPr>
          <w:p w14:paraId="3FB7E395" w14:textId="77777777" w:rsidR="0096278D" w:rsidRPr="00473C2C" w:rsidRDefault="0096278D" w:rsidP="00473C2C">
            <w:r w:rsidRPr="00473C2C">
              <w:t>0.0</w:t>
            </w:r>
          </w:p>
        </w:tc>
        <w:tc>
          <w:tcPr>
            <w:tcW w:w="413" w:type="pct"/>
          </w:tcPr>
          <w:p w14:paraId="0CA2A678" w14:textId="77777777" w:rsidR="0096278D" w:rsidRPr="00473C2C" w:rsidRDefault="0096278D" w:rsidP="00473C2C">
            <w:r w:rsidRPr="00473C2C">
              <w:t>60.4</w:t>
            </w:r>
          </w:p>
        </w:tc>
        <w:tc>
          <w:tcPr>
            <w:tcW w:w="413" w:type="pct"/>
          </w:tcPr>
          <w:p w14:paraId="56D90D2E" w14:textId="77777777" w:rsidR="0096278D" w:rsidRPr="00473C2C" w:rsidRDefault="0096278D" w:rsidP="00473C2C">
            <w:r w:rsidRPr="00473C2C">
              <w:t>-1.4</w:t>
            </w:r>
          </w:p>
        </w:tc>
      </w:tr>
      <w:tr w:rsidR="008762F7" w14:paraId="50AB15CB" w14:textId="77777777" w:rsidTr="00E926E8">
        <w:trPr>
          <w:trHeight w:val="20"/>
        </w:trPr>
        <w:tc>
          <w:tcPr>
            <w:tcW w:w="1278" w:type="pct"/>
          </w:tcPr>
          <w:p w14:paraId="009A7881" w14:textId="54C90569" w:rsidR="0096278D" w:rsidRPr="006D723E" w:rsidRDefault="0096278D" w:rsidP="006D723E">
            <w:r w:rsidRPr="006D723E">
              <w:t>Tasmania</w:t>
            </w:r>
            <w:r w:rsidR="00F474B4">
              <w:t xml:space="preserve"> </w:t>
            </w:r>
            <w:r w:rsidRPr="006D723E">
              <w:t>–</w:t>
            </w:r>
            <w:r w:rsidR="00F474B4">
              <w:t xml:space="preserve"> </w:t>
            </w:r>
            <w:r w:rsidRPr="006D723E">
              <w:t>South</w:t>
            </w:r>
            <w:r w:rsidR="00F474B4">
              <w:t xml:space="preserve"> </w:t>
            </w:r>
            <w:r w:rsidRPr="006D723E">
              <w:t>East</w:t>
            </w:r>
          </w:p>
        </w:tc>
        <w:tc>
          <w:tcPr>
            <w:tcW w:w="413" w:type="pct"/>
          </w:tcPr>
          <w:p w14:paraId="410D988C" w14:textId="77777777" w:rsidR="0096278D" w:rsidRPr="00473C2C" w:rsidRDefault="0096278D" w:rsidP="00473C2C">
            <w:r w:rsidRPr="00473C2C">
              <w:t>20.1</w:t>
            </w:r>
          </w:p>
        </w:tc>
        <w:tc>
          <w:tcPr>
            <w:tcW w:w="414" w:type="pct"/>
          </w:tcPr>
          <w:p w14:paraId="41A208BB" w14:textId="77777777" w:rsidR="0096278D" w:rsidRPr="00473C2C" w:rsidRDefault="0096278D" w:rsidP="00473C2C">
            <w:r w:rsidRPr="00473C2C">
              <w:t>-0.1</w:t>
            </w:r>
          </w:p>
        </w:tc>
        <w:tc>
          <w:tcPr>
            <w:tcW w:w="413" w:type="pct"/>
          </w:tcPr>
          <w:p w14:paraId="0035B306" w14:textId="77777777" w:rsidR="0096278D" w:rsidRPr="00473C2C" w:rsidRDefault="0096278D" w:rsidP="00473C2C">
            <w:r w:rsidRPr="00473C2C">
              <w:t>-0.3</w:t>
            </w:r>
          </w:p>
        </w:tc>
        <w:tc>
          <w:tcPr>
            <w:tcW w:w="413" w:type="pct"/>
          </w:tcPr>
          <w:p w14:paraId="27218C6D" w14:textId="77777777" w:rsidR="0096278D" w:rsidRPr="00473C2C" w:rsidRDefault="0096278D" w:rsidP="00473C2C">
            <w:r w:rsidRPr="00473C2C">
              <w:t>44</w:t>
            </w:r>
          </w:p>
        </w:tc>
        <w:tc>
          <w:tcPr>
            <w:tcW w:w="413" w:type="pct"/>
          </w:tcPr>
          <w:p w14:paraId="4D15019F" w14:textId="77777777" w:rsidR="0096278D" w:rsidRPr="00473C2C" w:rsidRDefault="0096278D" w:rsidP="00473C2C">
            <w:r w:rsidRPr="00473C2C">
              <w:t>46</w:t>
            </w:r>
          </w:p>
        </w:tc>
        <w:tc>
          <w:tcPr>
            <w:tcW w:w="413" w:type="pct"/>
          </w:tcPr>
          <w:p w14:paraId="39EC18B0" w14:textId="77777777" w:rsidR="0096278D" w:rsidRPr="00473C2C" w:rsidRDefault="0096278D" w:rsidP="00473C2C">
            <w:r w:rsidRPr="00473C2C">
              <w:t>3.7</w:t>
            </w:r>
          </w:p>
        </w:tc>
        <w:tc>
          <w:tcPr>
            <w:tcW w:w="414" w:type="pct"/>
          </w:tcPr>
          <w:p w14:paraId="317BEF4E" w14:textId="77777777" w:rsidR="0096278D" w:rsidRPr="00473C2C" w:rsidRDefault="0096278D" w:rsidP="00473C2C">
            <w:r w:rsidRPr="00473C2C">
              <w:t>0.0</w:t>
            </w:r>
          </w:p>
        </w:tc>
        <w:tc>
          <w:tcPr>
            <w:tcW w:w="413" w:type="pct"/>
          </w:tcPr>
          <w:p w14:paraId="7A98553B" w14:textId="77777777" w:rsidR="0096278D" w:rsidRPr="00473C2C" w:rsidRDefault="0096278D" w:rsidP="00473C2C">
            <w:r w:rsidRPr="00473C2C">
              <w:t>54.9</w:t>
            </w:r>
          </w:p>
        </w:tc>
        <w:tc>
          <w:tcPr>
            <w:tcW w:w="413" w:type="pct"/>
          </w:tcPr>
          <w:p w14:paraId="410AA6BA" w14:textId="77777777" w:rsidR="0096278D" w:rsidRPr="00473C2C" w:rsidRDefault="0096278D" w:rsidP="00473C2C">
            <w:r w:rsidRPr="00473C2C">
              <w:t>-0.8</w:t>
            </w:r>
          </w:p>
        </w:tc>
      </w:tr>
      <w:tr w:rsidR="008762F7" w14:paraId="4C781D71" w14:textId="77777777" w:rsidTr="00E926E8">
        <w:trPr>
          <w:trHeight w:val="20"/>
        </w:trPr>
        <w:tc>
          <w:tcPr>
            <w:tcW w:w="1278" w:type="pct"/>
          </w:tcPr>
          <w:p w14:paraId="4E6FFFFC" w14:textId="69DCD9AE" w:rsidR="0096278D" w:rsidRPr="006D723E" w:rsidRDefault="0096278D" w:rsidP="006D723E">
            <w:r w:rsidRPr="006D723E">
              <w:t>Tasmania</w:t>
            </w:r>
            <w:r w:rsidR="00F474B4">
              <w:t xml:space="preserve"> </w:t>
            </w:r>
            <w:r w:rsidRPr="006D723E">
              <w:t>–</w:t>
            </w:r>
            <w:r w:rsidR="00F474B4">
              <w:t xml:space="preserve"> </w:t>
            </w:r>
            <w:r w:rsidRPr="006D723E">
              <w:t>West</w:t>
            </w:r>
            <w:r w:rsidR="00F474B4">
              <w:t xml:space="preserve"> </w:t>
            </w:r>
            <w:r w:rsidRPr="006D723E">
              <w:t>and</w:t>
            </w:r>
            <w:r w:rsidR="00F474B4">
              <w:t xml:space="preserve"> </w:t>
            </w:r>
            <w:r w:rsidRPr="006D723E">
              <w:t>North</w:t>
            </w:r>
            <w:r w:rsidR="00F474B4">
              <w:t xml:space="preserve"> </w:t>
            </w:r>
            <w:r w:rsidRPr="006D723E">
              <w:t>West</w:t>
            </w:r>
          </w:p>
        </w:tc>
        <w:tc>
          <w:tcPr>
            <w:tcW w:w="413" w:type="pct"/>
          </w:tcPr>
          <w:p w14:paraId="39BC4E53" w14:textId="77777777" w:rsidR="0096278D" w:rsidRPr="00473C2C" w:rsidRDefault="0096278D" w:rsidP="00473C2C">
            <w:r w:rsidRPr="00473C2C">
              <w:t>54.7</w:t>
            </w:r>
          </w:p>
        </w:tc>
        <w:tc>
          <w:tcPr>
            <w:tcW w:w="414" w:type="pct"/>
          </w:tcPr>
          <w:p w14:paraId="08158F96" w14:textId="77777777" w:rsidR="0096278D" w:rsidRPr="00473C2C" w:rsidRDefault="0096278D" w:rsidP="00473C2C">
            <w:r w:rsidRPr="00473C2C">
              <w:t>-1.1</w:t>
            </w:r>
          </w:p>
        </w:tc>
        <w:tc>
          <w:tcPr>
            <w:tcW w:w="413" w:type="pct"/>
          </w:tcPr>
          <w:p w14:paraId="3E322145" w14:textId="77777777" w:rsidR="0096278D" w:rsidRPr="00473C2C" w:rsidRDefault="0096278D" w:rsidP="00473C2C">
            <w:r w:rsidRPr="00473C2C">
              <w:t>-2.0</w:t>
            </w:r>
          </w:p>
        </w:tc>
        <w:tc>
          <w:tcPr>
            <w:tcW w:w="413" w:type="pct"/>
          </w:tcPr>
          <w:p w14:paraId="24331B40" w14:textId="77777777" w:rsidR="0096278D" w:rsidRPr="00473C2C" w:rsidRDefault="0096278D" w:rsidP="00473C2C">
            <w:r w:rsidRPr="00473C2C">
              <w:t>37</w:t>
            </w:r>
          </w:p>
        </w:tc>
        <w:tc>
          <w:tcPr>
            <w:tcW w:w="413" w:type="pct"/>
          </w:tcPr>
          <w:p w14:paraId="57A92F27" w14:textId="77777777" w:rsidR="0096278D" w:rsidRPr="00473C2C" w:rsidRDefault="0096278D" w:rsidP="00473C2C">
            <w:r w:rsidRPr="00473C2C">
              <w:t>47</w:t>
            </w:r>
          </w:p>
        </w:tc>
        <w:tc>
          <w:tcPr>
            <w:tcW w:w="413" w:type="pct"/>
          </w:tcPr>
          <w:p w14:paraId="1082E142" w14:textId="77777777" w:rsidR="0096278D" w:rsidRPr="00473C2C" w:rsidRDefault="0096278D" w:rsidP="00473C2C">
            <w:r w:rsidRPr="00473C2C">
              <w:t>3.8</w:t>
            </w:r>
          </w:p>
        </w:tc>
        <w:tc>
          <w:tcPr>
            <w:tcW w:w="414" w:type="pct"/>
          </w:tcPr>
          <w:p w14:paraId="08085EA5" w14:textId="77777777" w:rsidR="0096278D" w:rsidRPr="00473C2C" w:rsidRDefault="0096278D" w:rsidP="00473C2C">
            <w:r w:rsidRPr="00473C2C">
              <w:t>0.0</w:t>
            </w:r>
          </w:p>
        </w:tc>
        <w:tc>
          <w:tcPr>
            <w:tcW w:w="413" w:type="pct"/>
          </w:tcPr>
          <w:p w14:paraId="4423A639" w14:textId="77777777" w:rsidR="0096278D" w:rsidRPr="00473C2C" w:rsidRDefault="0096278D" w:rsidP="00473C2C">
            <w:r w:rsidRPr="00473C2C">
              <w:t>56.6</w:t>
            </w:r>
          </w:p>
        </w:tc>
        <w:tc>
          <w:tcPr>
            <w:tcW w:w="413" w:type="pct"/>
          </w:tcPr>
          <w:p w14:paraId="26ACC116" w14:textId="77777777" w:rsidR="0096278D" w:rsidRPr="00473C2C" w:rsidRDefault="0096278D" w:rsidP="00473C2C">
            <w:r w:rsidRPr="00473C2C">
              <w:t>-1.3</w:t>
            </w:r>
          </w:p>
        </w:tc>
      </w:tr>
      <w:tr w:rsidR="008762F7" w14:paraId="47DCB9F8" w14:textId="77777777" w:rsidTr="00E926E8">
        <w:trPr>
          <w:trHeight w:val="20"/>
        </w:trPr>
        <w:tc>
          <w:tcPr>
            <w:tcW w:w="1278" w:type="pct"/>
          </w:tcPr>
          <w:p w14:paraId="370E5796" w14:textId="77777777" w:rsidR="0096278D" w:rsidRPr="006D723E" w:rsidRDefault="0096278D" w:rsidP="006D723E">
            <w:r w:rsidRPr="006D723E">
              <w:t>Tasmania</w:t>
            </w:r>
          </w:p>
        </w:tc>
        <w:tc>
          <w:tcPr>
            <w:tcW w:w="413" w:type="pct"/>
          </w:tcPr>
          <w:p w14:paraId="3C42DFAC" w14:textId="77777777" w:rsidR="0096278D" w:rsidRPr="006D723E" w:rsidRDefault="0096278D" w:rsidP="006D723E">
            <w:r w:rsidRPr="006D723E">
              <w:t>279.8</w:t>
            </w:r>
          </w:p>
        </w:tc>
        <w:tc>
          <w:tcPr>
            <w:tcW w:w="414" w:type="pct"/>
          </w:tcPr>
          <w:p w14:paraId="6C8B9C94" w14:textId="77777777" w:rsidR="0096278D" w:rsidRPr="006D723E" w:rsidRDefault="0096278D" w:rsidP="006D723E">
            <w:r w:rsidRPr="006D723E">
              <w:t>-5.0</w:t>
            </w:r>
          </w:p>
        </w:tc>
        <w:tc>
          <w:tcPr>
            <w:tcW w:w="413" w:type="pct"/>
          </w:tcPr>
          <w:p w14:paraId="4302C477" w14:textId="77777777" w:rsidR="0096278D" w:rsidRPr="006D723E" w:rsidRDefault="0096278D" w:rsidP="006D723E">
            <w:r w:rsidRPr="006D723E">
              <w:t>-1.8</w:t>
            </w:r>
          </w:p>
        </w:tc>
        <w:tc>
          <w:tcPr>
            <w:tcW w:w="413" w:type="pct"/>
          </w:tcPr>
          <w:p w14:paraId="5C37D5E1" w14:textId="77777777" w:rsidR="0096278D" w:rsidRPr="006D723E" w:rsidRDefault="0096278D" w:rsidP="006D723E">
            <w:r w:rsidRPr="006D723E">
              <w:t>37</w:t>
            </w:r>
          </w:p>
        </w:tc>
        <w:tc>
          <w:tcPr>
            <w:tcW w:w="413" w:type="pct"/>
          </w:tcPr>
          <w:p w14:paraId="651511F8" w14:textId="77777777" w:rsidR="0096278D" w:rsidRPr="006D723E" w:rsidRDefault="0096278D" w:rsidP="006D723E">
            <w:r w:rsidRPr="006D723E">
              <w:t>48</w:t>
            </w:r>
          </w:p>
        </w:tc>
        <w:tc>
          <w:tcPr>
            <w:tcW w:w="413" w:type="pct"/>
          </w:tcPr>
          <w:p w14:paraId="745F533F" w14:textId="77777777" w:rsidR="0096278D" w:rsidRPr="006D723E" w:rsidRDefault="0096278D" w:rsidP="006D723E">
            <w:r w:rsidRPr="006D723E">
              <w:t>3.9</w:t>
            </w:r>
          </w:p>
        </w:tc>
        <w:tc>
          <w:tcPr>
            <w:tcW w:w="414" w:type="pct"/>
          </w:tcPr>
          <w:p w14:paraId="08099745" w14:textId="77777777" w:rsidR="0096278D" w:rsidRPr="006D723E" w:rsidRDefault="0096278D" w:rsidP="006D723E">
            <w:r w:rsidRPr="006D723E">
              <w:t>0.1</w:t>
            </w:r>
          </w:p>
        </w:tc>
        <w:tc>
          <w:tcPr>
            <w:tcW w:w="413" w:type="pct"/>
          </w:tcPr>
          <w:p w14:paraId="72FCDD72" w14:textId="77777777" w:rsidR="0096278D" w:rsidRPr="006D723E" w:rsidRDefault="0096278D" w:rsidP="006D723E">
            <w:r w:rsidRPr="006D723E">
              <w:t>60.2</w:t>
            </w:r>
          </w:p>
        </w:tc>
        <w:tc>
          <w:tcPr>
            <w:tcW w:w="413" w:type="pct"/>
          </w:tcPr>
          <w:p w14:paraId="69C86522" w14:textId="77777777" w:rsidR="0096278D" w:rsidRPr="006D723E" w:rsidRDefault="0096278D" w:rsidP="006D723E">
            <w:r w:rsidRPr="006D723E">
              <w:t>-1.4</w:t>
            </w:r>
          </w:p>
        </w:tc>
      </w:tr>
      <w:tr w:rsidR="0096278D" w14:paraId="47662CC6" w14:textId="77777777" w:rsidTr="00E926E8">
        <w:trPr>
          <w:trHeight w:val="20"/>
        </w:trPr>
        <w:tc>
          <w:tcPr>
            <w:tcW w:w="1278" w:type="pct"/>
          </w:tcPr>
          <w:p w14:paraId="79D73928" w14:textId="77777777" w:rsidR="0096278D" w:rsidRPr="006D723E" w:rsidRDefault="0096278D" w:rsidP="006D723E">
            <w:r w:rsidRPr="006D723E">
              <w:t>Australia</w:t>
            </w:r>
          </w:p>
        </w:tc>
        <w:tc>
          <w:tcPr>
            <w:tcW w:w="413" w:type="pct"/>
          </w:tcPr>
          <w:p w14:paraId="50B89A1B" w14:textId="77777777" w:rsidR="0096278D" w:rsidRPr="006D723E" w:rsidRDefault="0096278D" w:rsidP="006D723E">
            <w:r w:rsidRPr="006D723E">
              <w:t>14,535.5</w:t>
            </w:r>
          </w:p>
        </w:tc>
        <w:tc>
          <w:tcPr>
            <w:tcW w:w="414" w:type="pct"/>
          </w:tcPr>
          <w:p w14:paraId="54FCF146" w14:textId="77777777" w:rsidR="0096278D" w:rsidRPr="006D723E" w:rsidRDefault="0096278D" w:rsidP="006D723E">
            <w:r w:rsidRPr="006D723E">
              <w:t>334.5</w:t>
            </w:r>
          </w:p>
        </w:tc>
        <w:tc>
          <w:tcPr>
            <w:tcW w:w="413" w:type="pct"/>
          </w:tcPr>
          <w:p w14:paraId="06C0E0C0" w14:textId="77777777" w:rsidR="0096278D" w:rsidRPr="006D723E" w:rsidRDefault="0096278D" w:rsidP="006D723E">
            <w:r w:rsidRPr="006D723E">
              <w:t>2.4</w:t>
            </w:r>
          </w:p>
        </w:tc>
        <w:tc>
          <w:tcPr>
            <w:tcW w:w="413" w:type="pct"/>
          </w:tcPr>
          <w:p w14:paraId="307AE2D1" w14:textId="77777777" w:rsidR="0096278D" w:rsidRPr="006D723E" w:rsidRDefault="0096278D" w:rsidP="006D723E">
            <w:r w:rsidRPr="006D723E">
              <w:t>31</w:t>
            </w:r>
          </w:p>
        </w:tc>
        <w:tc>
          <w:tcPr>
            <w:tcW w:w="413" w:type="pct"/>
          </w:tcPr>
          <w:p w14:paraId="755C472F" w14:textId="77777777" w:rsidR="0096278D" w:rsidRPr="006D723E" w:rsidRDefault="0096278D" w:rsidP="006D723E">
            <w:r w:rsidRPr="006D723E">
              <w:t>48</w:t>
            </w:r>
          </w:p>
        </w:tc>
        <w:tc>
          <w:tcPr>
            <w:tcW w:w="413" w:type="pct"/>
          </w:tcPr>
          <w:p w14:paraId="7023DF6A" w14:textId="77777777" w:rsidR="0096278D" w:rsidRPr="006D723E" w:rsidRDefault="0096278D" w:rsidP="006D723E">
            <w:r w:rsidRPr="006D723E">
              <w:t>3.9</w:t>
            </w:r>
          </w:p>
        </w:tc>
        <w:tc>
          <w:tcPr>
            <w:tcW w:w="414" w:type="pct"/>
          </w:tcPr>
          <w:p w14:paraId="2B3EE3C3" w14:textId="77777777" w:rsidR="0096278D" w:rsidRPr="006D723E" w:rsidRDefault="0096278D" w:rsidP="006D723E">
            <w:r w:rsidRPr="006D723E">
              <w:t>0.0</w:t>
            </w:r>
          </w:p>
        </w:tc>
        <w:tc>
          <w:tcPr>
            <w:tcW w:w="413" w:type="pct"/>
          </w:tcPr>
          <w:p w14:paraId="26B48C3A" w14:textId="77777777" w:rsidR="0096278D" w:rsidRPr="006D723E" w:rsidRDefault="0096278D" w:rsidP="006D723E">
            <w:r w:rsidRPr="006D723E">
              <w:t>67.0</w:t>
            </w:r>
          </w:p>
        </w:tc>
        <w:tc>
          <w:tcPr>
            <w:tcW w:w="413" w:type="pct"/>
          </w:tcPr>
          <w:p w14:paraId="7774657C" w14:textId="77777777" w:rsidR="0096278D" w:rsidRPr="006D723E" w:rsidRDefault="0096278D" w:rsidP="006D723E">
            <w:r w:rsidRPr="006D723E">
              <w:t>0.0</w:t>
            </w:r>
          </w:p>
        </w:tc>
      </w:tr>
    </w:tbl>
    <w:p w14:paraId="2925B027" w14:textId="43679C9B" w:rsidR="0096278D" w:rsidRDefault="0096278D" w:rsidP="003E558D">
      <w:pPr>
        <w:pStyle w:val="Source"/>
        <w:numPr>
          <w:ilvl w:val="4"/>
          <w:numId w:val="35"/>
        </w:numPr>
      </w:pP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Detailed,</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Education</w:t>
      </w:r>
      <w:r w:rsidR="00F474B4">
        <w:t xml:space="preserve"> </w:t>
      </w:r>
      <w:r w:rsidRPr="0096278D">
        <w:t>and</w:t>
      </w:r>
      <w:r w:rsidR="00F474B4">
        <w:t xml:space="preserve"> </w:t>
      </w:r>
      <w:r w:rsidRPr="0096278D">
        <w:t>Work,</w:t>
      </w:r>
      <w:r w:rsidR="00F474B4">
        <w:t xml:space="preserve"> </w:t>
      </w:r>
      <w:r w:rsidRPr="0096278D">
        <w:t>Australia,</w:t>
      </w:r>
      <w:r w:rsidR="00F474B4">
        <w:t xml:space="preserve"> </w:t>
      </w:r>
      <w:r w:rsidRPr="0096278D">
        <w:t>2024;</w:t>
      </w:r>
      <w:r w:rsidR="00F474B4">
        <w:t xml:space="preserve"> </w:t>
      </w:r>
      <w:r w:rsidRPr="0096278D">
        <w:t>Jobs</w:t>
      </w:r>
      <w:r w:rsidR="00F474B4">
        <w:t xml:space="preserve"> </w:t>
      </w:r>
      <w:r w:rsidRPr="0096278D">
        <w:t>and</w:t>
      </w:r>
      <w:r w:rsidR="00F474B4">
        <w:t xml:space="preserve"> </w:t>
      </w:r>
      <w:r w:rsidRPr="0096278D">
        <w:t>Skills</w:t>
      </w:r>
      <w:r w:rsidR="00F474B4">
        <w:t xml:space="preserve"> </w:t>
      </w:r>
      <w:r w:rsidRPr="0096278D">
        <w:t>Australia,</w:t>
      </w:r>
      <w:r w:rsidR="00F474B4">
        <w:t xml:space="preserve"> </w:t>
      </w:r>
      <w:r w:rsidRPr="0096278D">
        <w:t>Internet</w:t>
      </w:r>
      <w:r w:rsidR="00F474B4">
        <w:t xml:space="preserve"> </w:t>
      </w:r>
      <w:r w:rsidRPr="0096278D">
        <w:t>Vacancy</w:t>
      </w:r>
      <w:r w:rsidR="00F474B4">
        <w:t xml:space="preserve"> </w:t>
      </w:r>
      <w:r w:rsidRPr="0096278D">
        <w:t>Index,</w:t>
      </w:r>
      <w:r w:rsidR="00F474B4">
        <w:t xml:space="preserve"> </w:t>
      </w:r>
      <w:r w:rsidRPr="0096278D">
        <w:t>seasonally</w:t>
      </w:r>
      <w:r w:rsidR="00F474B4">
        <w:t xml:space="preserve"> </w:t>
      </w:r>
      <w:r w:rsidRPr="0096278D">
        <w:t>adjusted</w:t>
      </w:r>
      <w:r w:rsidR="00F474B4">
        <w:t xml:space="preserve"> </w:t>
      </w:r>
      <w:r w:rsidRPr="0096278D">
        <w:t>and</w:t>
      </w:r>
      <w:r w:rsidR="00F474B4">
        <w:t xml:space="preserve"> </w:t>
      </w:r>
      <w:r w:rsidRPr="0096278D">
        <w:t>3-month</w:t>
      </w:r>
      <w:r w:rsidR="00F474B4">
        <w:t xml:space="preserve"> </w:t>
      </w:r>
      <w:r w:rsidRPr="0096278D">
        <w:t>average</w:t>
      </w:r>
      <w:r w:rsidR="00F474B4">
        <w:t xml:space="preserve"> </w:t>
      </w:r>
      <w:r w:rsidRPr="0096278D">
        <w:t>data,</w:t>
      </w:r>
      <w:r w:rsidR="00F474B4">
        <w:t xml:space="preserve"> </w:t>
      </w:r>
      <w:r w:rsidRPr="0096278D">
        <w:t>December</w:t>
      </w:r>
      <w:r w:rsidR="00F474B4">
        <w:t xml:space="preserve"> </w:t>
      </w:r>
      <w:r w:rsidRPr="0096278D">
        <w:t>2024.</w:t>
      </w:r>
    </w:p>
    <w:p w14:paraId="7C68CA96" w14:textId="22AAEC75" w:rsidR="0096278D" w:rsidRDefault="0096278D" w:rsidP="0096278D">
      <w:pPr>
        <w:pStyle w:val="Heading2"/>
      </w:pPr>
      <w:bookmarkStart w:id="35" w:name="_Toc200630478"/>
      <w:r>
        <w:t>Northern</w:t>
      </w:r>
      <w:r w:rsidR="00F474B4">
        <w:t xml:space="preserve"> </w:t>
      </w:r>
      <w:r>
        <w:t>Territory</w:t>
      </w:r>
      <w:bookmarkEnd w:id="35"/>
    </w:p>
    <w:p w14:paraId="450BF007" w14:textId="091C45BB" w:rsidR="0096278D" w:rsidRDefault="0096278D" w:rsidP="0096278D">
      <w:r>
        <w:t>The</w:t>
      </w:r>
      <w:r w:rsidR="00F474B4">
        <w:t xml:space="preserve"> </w:t>
      </w:r>
      <w:r>
        <w:t>Northern</w:t>
      </w:r>
      <w:r w:rsidR="00F474B4">
        <w:t xml:space="preserve"> </w:t>
      </w:r>
      <w:r>
        <w:t>Territory</w:t>
      </w:r>
      <w:r w:rsidR="00F474B4">
        <w:t xml:space="preserve"> </w:t>
      </w:r>
      <w:r>
        <w:t>has</w:t>
      </w:r>
      <w:r w:rsidR="00F474B4">
        <w:t xml:space="preserve"> </w:t>
      </w:r>
      <w:r>
        <w:t>the</w:t>
      </w:r>
      <w:r w:rsidR="00F474B4">
        <w:t xml:space="preserve"> </w:t>
      </w:r>
      <w:r>
        <w:t>smallest</w:t>
      </w:r>
      <w:r w:rsidR="00F474B4">
        <w:t xml:space="preserve"> </w:t>
      </w:r>
      <w:r>
        <w:t>workforce</w:t>
      </w:r>
      <w:r w:rsidR="00F474B4">
        <w:t xml:space="preserve"> </w:t>
      </w:r>
      <w:r>
        <w:t>of</w:t>
      </w:r>
      <w:r w:rsidR="00F474B4">
        <w:t xml:space="preserve"> </w:t>
      </w:r>
      <w:r>
        <w:t>any</w:t>
      </w:r>
      <w:r w:rsidR="00F474B4">
        <w:t xml:space="preserve"> </w:t>
      </w:r>
      <w:r>
        <w:t>state</w:t>
      </w:r>
      <w:r w:rsidR="00F474B4">
        <w:t xml:space="preserve"> </w:t>
      </w:r>
      <w:r>
        <w:t>or</w:t>
      </w:r>
      <w:r w:rsidR="00F474B4">
        <w:t xml:space="preserve"> </w:t>
      </w:r>
      <w:r>
        <w:t>territory.</w:t>
      </w:r>
      <w:r w:rsidR="00F474B4">
        <w:t xml:space="preserve"> </w:t>
      </w:r>
      <w:r>
        <w:t>Around</w:t>
      </w:r>
      <w:r w:rsidR="00F474B4">
        <w:t xml:space="preserve"> </w:t>
      </w:r>
      <w:r>
        <w:t>60%</w:t>
      </w:r>
      <w:r w:rsidR="00F474B4">
        <w:t xml:space="preserve"> </w:t>
      </w:r>
      <w:r>
        <w:t>of</w:t>
      </w:r>
      <w:r w:rsidR="00F474B4">
        <w:t xml:space="preserve"> </w:t>
      </w:r>
      <w:r>
        <w:t>Northern</w:t>
      </w:r>
      <w:r w:rsidR="00F474B4">
        <w:t xml:space="preserve"> </w:t>
      </w:r>
      <w:r>
        <w:t>Territory</w:t>
      </w:r>
      <w:r w:rsidR="00F474B4">
        <w:t xml:space="preserve"> </w:t>
      </w:r>
      <w:r>
        <w:t>employment</w:t>
      </w:r>
      <w:r w:rsidR="00F474B4">
        <w:t xml:space="preserve"> </w:t>
      </w:r>
      <w:r>
        <w:t>is</w:t>
      </w:r>
      <w:r w:rsidR="00F474B4">
        <w:t xml:space="preserve"> </w:t>
      </w:r>
      <w:r>
        <w:t>in</w:t>
      </w:r>
      <w:r w:rsidR="00F474B4">
        <w:t xml:space="preserve"> </w:t>
      </w:r>
      <w:r>
        <w:t>Darwin.</w:t>
      </w:r>
    </w:p>
    <w:p w14:paraId="56459E35" w14:textId="145D4856" w:rsidR="0096278D" w:rsidRDefault="0096278D" w:rsidP="0096278D">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is</w:t>
      </w:r>
      <w:r w:rsidR="00F474B4">
        <w:t xml:space="preserve"> </w:t>
      </w:r>
      <w:r>
        <w:t>the</w:t>
      </w:r>
      <w:r w:rsidR="00F474B4">
        <w:t xml:space="preserve"> </w:t>
      </w:r>
      <w:r>
        <w:t>Northern</w:t>
      </w:r>
      <w:r w:rsidR="00F474B4">
        <w:t xml:space="preserve"> </w:t>
      </w:r>
      <w:r>
        <w:t>Territory’s</w:t>
      </w:r>
      <w:r w:rsidR="00F474B4">
        <w:t xml:space="preserve"> </w:t>
      </w:r>
      <w:r>
        <w:t>largest</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almost</w:t>
      </w:r>
      <w:r w:rsidR="00F474B4">
        <w:t xml:space="preserve"> </w:t>
      </w:r>
      <w:r>
        <w:t>20%</w:t>
      </w:r>
      <w:r w:rsidR="00F474B4">
        <w:t xml:space="preserve"> </w:t>
      </w:r>
      <w:r>
        <w:t>territory</w:t>
      </w:r>
      <w:r w:rsidR="00F474B4">
        <w:t xml:space="preserve"> </w:t>
      </w:r>
      <w:r>
        <w:t>workers,</w:t>
      </w:r>
      <w:r w:rsidR="00F474B4">
        <w:t xml:space="preserve"> </w:t>
      </w:r>
      <w:r>
        <w:t>followed</w:t>
      </w:r>
      <w:r w:rsidR="00F474B4">
        <w:t xml:space="preserve"> </w:t>
      </w:r>
      <w:r>
        <w:t>by</w:t>
      </w:r>
      <w:r w:rsidR="00F474B4">
        <w:t xml:space="preserve"> </w:t>
      </w:r>
      <w:r>
        <w:t>Public</w:t>
      </w:r>
      <w:r w:rsidR="00F474B4">
        <w:t xml:space="preserve"> </w:t>
      </w:r>
      <w:r>
        <w:t>Administration</w:t>
      </w:r>
      <w:r w:rsidR="00F474B4">
        <w:t xml:space="preserve"> </w:t>
      </w:r>
      <w:r>
        <w:t>and</w:t>
      </w:r>
      <w:r w:rsidR="00F474B4">
        <w:t xml:space="preserve"> </w:t>
      </w:r>
      <w:r>
        <w:t>Safety.</w:t>
      </w:r>
      <w:r w:rsidR="00F474B4">
        <w:t xml:space="preserve"> </w:t>
      </w:r>
      <w:r>
        <w:t>These</w:t>
      </w:r>
      <w:r w:rsidR="00F474B4">
        <w:t xml:space="preserve"> </w:t>
      </w:r>
      <w:r>
        <w:t>2</w:t>
      </w:r>
      <w:r w:rsidR="00F474B4">
        <w:t xml:space="preserve"> </w:t>
      </w:r>
      <w:r>
        <w:t>industries</w:t>
      </w:r>
      <w:r w:rsidR="00F474B4">
        <w:t xml:space="preserve"> </w:t>
      </w:r>
      <w:r>
        <w:t>together</w:t>
      </w:r>
      <w:r w:rsidR="00F474B4">
        <w:t xml:space="preserve"> </w:t>
      </w:r>
      <w:r>
        <w:t>account</w:t>
      </w:r>
      <w:r w:rsidR="00F474B4">
        <w:t xml:space="preserve"> </w:t>
      </w:r>
      <w:r>
        <w:t>for</w:t>
      </w:r>
      <w:r w:rsidR="00F474B4">
        <w:t xml:space="preserve"> </w:t>
      </w:r>
      <w:r>
        <w:t>more</w:t>
      </w:r>
      <w:r w:rsidR="00F474B4">
        <w:t xml:space="preserve"> </w:t>
      </w:r>
      <w:r>
        <w:t>than</w:t>
      </w:r>
      <w:r w:rsidR="00F474B4">
        <w:t xml:space="preserve"> </w:t>
      </w:r>
      <w:r>
        <w:t>a</w:t>
      </w:r>
      <w:r w:rsidR="00F474B4">
        <w:t xml:space="preserve"> </w:t>
      </w:r>
      <w:r>
        <w:t>third</w:t>
      </w:r>
      <w:r w:rsidR="00F474B4">
        <w:t xml:space="preserve"> </w:t>
      </w:r>
      <w:r>
        <w:t>of</w:t>
      </w:r>
      <w:r w:rsidR="00F474B4">
        <w:t xml:space="preserve"> </w:t>
      </w:r>
      <w:r>
        <w:t>all</w:t>
      </w:r>
      <w:r w:rsidR="00F474B4">
        <w:t xml:space="preserve"> </w:t>
      </w:r>
      <w:r>
        <w:t>workers</w:t>
      </w:r>
      <w:r w:rsidR="00F474B4">
        <w:t xml:space="preserve"> </w:t>
      </w:r>
      <w:r>
        <w:t>in</w:t>
      </w:r>
      <w:r w:rsidR="00F474B4">
        <w:t xml:space="preserve"> </w:t>
      </w:r>
      <w:r>
        <w:t>the</w:t>
      </w:r>
      <w:r w:rsidR="00F474B4">
        <w:t xml:space="preserve"> </w:t>
      </w:r>
      <w:r>
        <w:t>Northern</w:t>
      </w:r>
      <w:r w:rsidR="00F474B4">
        <w:t xml:space="preserve"> </w:t>
      </w:r>
      <w:r>
        <w:t>Territory.</w:t>
      </w:r>
    </w:p>
    <w:p w14:paraId="1C06A7DA" w14:textId="2342BA06" w:rsidR="0096278D" w:rsidRDefault="0096278D" w:rsidP="0096278D">
      <w:pPr>
        <w:pStyle w:val="Heading3"/>
      </w:pPr>
      <w:r>
        <w:lastRenderedPageBreak/>
        <w:t>Current</w:t>
      </w:r>
      <w:r w:rsidR="00F474B4">
        <w:t xml:space="preserve"> </w:t>
      </w:r>
      <w:r>
        <w:t>conditions</w:t>
      </w:r>
      <w:r w:rsidR="00F474B4">
        <w:t xml:space="preserve"> </w:t>
      </w:r>
    </w:p>
    <w:p w14:paraId="57E76101" w14:textId="57978882" w:rsidR="0096278D" w:rsidRDefault="0096278D" w:rsidP="0096278D">
      <w:r>
        <w:t>There</w:t>
      </w:r>
      <w:r w:rsidR="00F474B4">
        <w:t xml:space="preserve"> </w:t>
      </w:r>
      <w:r>
        <w:t>were</w:t>
      </w:r>
      <w:r w:rsidR="00F474B4">
        <w:t xml:space="preserve"> </w:t>
      </w:r>
      <w:r>
        <w:t>138,000</w:t>
      </w:r>
      <w:r w:rsidR="00F474B4">
        <w:t xml:space="preserve"> </w:t>
      </w:r>
      <w:r>
        <w:t>people</w:t>
      </w:r>
      <w:r w:rsidR="00F474B4">
        <w:t xml:space="preserve"> </w:t>
      </w:r>
      <w:r>
        <w:t>employed</w:t>
      </w:r>
      <w:r w:rsidR="00F474B4">
        <w:t xml:space="preserve"> </w:t>
      </w:r>
      <w:r>
        <w:t>in</w:t>
      </w:r>
      <w:r w:rsidR="00F474B4">
        <w:t xml:space="preserve"> </w:t>
      </w:r>
      <w:r>
        <w:t>the</w:t>
      </w:r>
      <w:r w:rsidR="00F474B4">
        <w:t xml:space="preserve"> </w:t>
      </w:r>
      <w:r>
        <w:t>Northern</w:t>
      </w:r>
      <w:r w:rsidR="00F474B4">
        <w:t xml:space="preserve"> </w:t>
      </w:r>
      <w:r>
        <w:t>Territory</w:t>
      </w:r>
      <w:r w:rsidR="00F474B4">
        <w:t xml:space="preserve"> </w:t>
      </w:r>
      <w:r>
        <w:t>in</w:t>
      </w:r>
      <w:r w:rsidR="00F474B4">
        <w:t xml:space="preserve"> </w:t>
      </w:r>
      <w:r>
        <w:t>November</w:t>
      </w:r>
      <w:r w:rsidR="00F474B4">
        <w:t xml:space="preserve"> </w:t>
      </w:r>
      <w:r>
        <w:t>2024,</w:t>
      </w:r>
      <w:r w:rsidR="00F474B4">
        <w:t xml:space="preserve"> </w:t>
      </w:r>
      <w:r>
        <w:t>a</w:t>
      </w:r>
      <w:r w:rsidR="00F474B4">
        <w:t xml:space="preserve"> </w:t>
      </w:r>
      <w:r>
        <w:t>similar</w:t>
      </w:r>
      <w:r w:rsidR="00F474B4">
        <w:t xml:space="preserve"> </w:t>
      </w:r>
      <w:r>
        <w:t>level</w:t>
      </w:r>
      <w:r w:rsidR="00F474B4">
        <w:t xml:space="preserve"> </w:t>
      </w:r>
      <w:r>
        <w:t>to</w:t>
      </w:r>
      <w:r w:rsidR="00F474B4">
        <w:t xml:space="preserve"> </w:t>
      </w:r>
      <w:r>
        <w:t>the</w:t>
      </w:r>
      <w:r w:rsidR="00F474B4">
        <w:t xml:space="preserve"> </w:t>
      </w:r>
      <w:r>
        <w:t>year</w:t>
      </w:r>
      <w:r w:rsidR="00F474B4">
        <w:t xml:space="preserve"> </w:t>
      </w:r>
      <w:r>
        <w:t>before.</w:t>
      </w:r>
    </w:p>
    <w:p w14:paraId="706B614D" w14:textId="3B582206" w:rsidR="0096278D" w:rsidRDefault="0096278D" w:rsidP="0096278D">
      <w:r>
        <w:t>The</w:t>
      </w:r>
      <w:r w:rsidR="00F474B4">
        <w:t xml:space="preserve"> </w:t>
      </w:r>
      <w:r>
        <w:t>unemployment</w:t>
      </w:r>
      <w:r w:rsidR="00F474B4">
        <w:t xml:space="preserve"> </w:t>
      </w:r>
      <w:r>
        <w:t>rate</w:t>
      </w:r>
      <w:r w:rsidR="00F474B4">
        <w:t xml:space="preserve"> </w:t>
      </w:r>
      <w:r>
        <w:t>in</w:t>
      </w:r>
      <w:r w:rsidR="00F474B4">
        <w:t xml:space="preserve"> </w:t>
      </w:r>
      <w:r>
        <w:t>the</w:t>
      </w:r>
      <w:r w:rsidR="00F474B4">
        <w:t xml:space="preserve"> </w:t>
      </w:r>
      <w:r>
        <w:t>Northern</w:t>
      </w:r>
      <w:r w:rsidR="00F474B4">
        <w:t xml:space="preserve"> </w:t>
      </w:r>
      <w:r>
        <w:t>Territory</w:t>
      </w:r>
      <w:r w:rsidR="00F474B4">
        <w:t xml:space="preserve"> </w:t>
      </w:r>
      <w:r>
        <w:t>decreased</w:t>
      </w:r>
      <w:r w:rsidR="00F474B4">
        <w:t xml:space="preserve"> </w:t>
      </w:r>
      <w:r>
        <w:t>by</w:t>
      </w:r>
      <w:r w:rsidR="00F474B4">
        <w:t xml:space="preserve"> </w:t>
      </w:r>
      <w:r>
        <w:t>1.0</w:t>
      </w:r>
      <w:r w:rsidR="00F474B4">
        <w:t xml:space="preserve"> </w:t>
      </w:r>
      <w:r>
        <w:t>percentage</w:t>
      </w:r>
      <w:r w:rsidR="00F474B4">
        <w:t xml:space="preserve"> </w:t>
      </w:r>
      <w:r>
        <w:t>point</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3.9%</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territory’s</w:t>
      </w:r>
      <w:r w:rsidR="00F474B4">
        <w:t xml:space="preserve"> </w:t>
      </w:r>
      <w:r>
        <w:t>participation</w:t>
      </w:r>
      <w:r w:rsidR="00F474B4">
        <w:t xml:space="preserve"> </w:t>
      </w:r>
      <w:r>
        <w:t>rate</w:t>
      </w:r>
      <w:r w:rsidR="00F474B4">
        <w:t xml:space="preserve"> </w:t>
      </w:r>
      <w:r>
        <w:t>also</w:t>
      </w:r>
      <w:r w:rsidR="00F474B4">
        <w:t xml:space="preserve"> </w:t>
      </w:r>
      <w:r>
        <w:t>fell</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1.2</w:t>
      </w:r>
      <w:r w:rsidR="00F474B4">
        <w:t xml:space="preserve"> </w:t>
      </w:r>
      <w:r>
        <w:t>percentage</w:t>
      </w:r>
      <w:r w:rsidR="00F474B4">
        <w:t xml:space="preserve"> </w:t>
      </w:r>
      <w:r>
        <w:t>points,</w:t>
      </w:r>
      <w:r w:rsidR="00F474B4">
        <w:t xml:space="preserve"> </w:t>
      </w:r>
      <w:r>
        <w:t>to</w:t>
      </w:r>
      <w:r w:rsidR="00F474B4">
        <w:t xml:space="preserve"> </w:t>
      </w:r>
      <w:r>
        <w:t>71.6%</w:t>
      </w:r>
      <w:r w:rsidR="00F474B4">
        <w:t xml:space="preserve"> </w:t>
      </w:r>
      <w:r>
        <w:t>in</w:t>
      </w:r>
      <w:r w:rsidR="00F474B4">
        <w:t xml:space="preserve"> </w:t>
      </w:r>
      <w:r>
        <w:t>November</w:t>
      </w:r>
      <w:r w:rsidR="00F474B4">
        <w:t xml:space="preserve"> </w:t>
      </w:r>
      <w:r>
        <w:t>2024,</w:t>
      </w:r>
      <w:r w:rsidR="00F474B4">
        <w:t xml:space="preserve"> </w:t>
      </w:r>
      <w:r>
        <w:t>it</w:t>
      </w:r>
      <w:r w:rsidR="00F474B4">
        <w:t xml:space="preserve"> </w:t>
      </w:r>
      <w:r>
        <w:t>remains</w:t>
      </w:r>
      <w:r w:rsidR="00F474B4">
        <w:t xml:space="preserve"> </w:t>
      </w:r>
      <w:r>
        <w:t>well</w:t>
      </w:r>
      <w:r w:rsidR="00F474B4">
        <w:t xml:space="preserve"> </w:t>
      </w:r>
      <w:r>
        <w:t>above</w:t>
      </w:r>
      <w:r w:rsidR="00F474B4">
        <w:t xml:space="preserve"> </w:t>
      </w:r>
      <w:r>
        <w:t>the</w:t>
      </w:r>
      <w:r w:rsidR="00F474B4">
        <w:t xml:space="preserve"> </w:t>
      </w:r>
      <w:r>
        <w:t>67.0%</w:t>
      </w:r>
      <w:r w:rsidR="00F474B4">
        <w:t xml:space="preserve"> </w:t>
      </w:r>
      <w:r>
        <w:t>recorded</w:t>
      </w:r>
      <w:r w:rsidR="00F474B4">
        <w:t xml:space="preserve"> </w:t>
      </w:r>
      <w:r>
        <w:t>nationally.</w:t>
      </w:r>
    </w:p>
    <w:p w14:paraId="205A7EE2" w14:textId="7D3EA273" w:rsidR="0096278D" w:rsidRDefault="0096278D" w:rsidP="00614CF2">
      <w:pPr>
        <w:pStyle w:val="Caption"/>
      </w:pPr>
      <w:r>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96278D" w14:paraId="4E83DFF5"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78" w:type="pct"/>
          </w:tcPr>
          <w:p w14:paraId="7F85ED7F" w14:textId="77777777" w:rsidR="0096278D" w:rsidRDefault="0096278D">
            <w:pPr>
              <w:rPr>
                <w:color w:val="000000" w:themeColor="text1"/>
              </w:rPr>
            </w:pPr>
          </w:p>
        </w:tc>
        <w:tc>
          <w:tcPr>
            <w:tcW w:w="714" w:type="pct"/>
          </w:tcPr>
          <w:p w14:paraId="4FF51D84" w14:textId="4F3C6FB7" w:rsidR="0096278D" w:rsidRPr="006D723E" w:rsidRDefault="0096278D" w:rsidP="001F20F9">
            <w:pPr>
              <w:pStyle w:val="TableHeader"/>
            </w:pPr>
            <w:r w:rsidRPr="006D723E">
              <w:t>Employ’t</w:t>
            </w:r>
            <w:r w:rsidR="00F474B4">
              <w:t xml:space="preserve"> </w:t>
            </w:r>
            <w:r w:rsidRPr="006D723E">
              <w:br/>
              <w:t>Nov</w:t>
            </w:r>
            <w:r w:rsidR="00F474B4">
              <w:t xml:space="preserve"> </w:t>
            </w:r>
            <w:r w:rsidRPr="006D723E">
              <w:t>2024</w:t>
            </w:r>
          </w:p>
        </w:tc>
        <w:tc>
          <w:tcPr>
            <w:tcW w:w="655" w:type="pct"/>
          </w:tcPr>
          <w:p w14:paraId="097A3EE0" w14:textId="33EC1B12" w:rsidR="0096278D" w:rsidRPr="006D723E" w:rsidRDefault="0096278D" w:rsidP="001F20F9">
            <w:pPr>
              <w:pStyle w:val="TableHeader"/>
            </w:pPr>
            <w:r w:rsidRPr="006D723E">
              <w:t>Share</w:t>
            </w:r>
            <w:r w:rsidR="00F474B4">
              <w:t xml:space="preserve"> </w:t>
            </w:r>
            <w:r w:rsidRPr="006D723E">
              <w:t>of</w:t>
            </w:r>
            <w:r w:rsidR="00F474B4">
              <w:t xml:space="preserve"> </w:t>
            </w:r>
            <w:r w:rsidRPr="006D723E">
              <w:br/>
              <w:t>state</w:t>
            </w:r>
            <w:r w:rsidR="00F474B4">
              <w:t xml:space="preserve"> </w:t>
            </w:r>
            <w:r w:rsidRPr="006D723E">
              <w:t>emp't</w:t>
            </w:r>
          </w:p>
        </w:tc>
        <w:tc>
          <w:tcPr>
            <w:tcW w:w="953" w:type="pct"/>
            <w:gridSpan w:val="2"/>
          </w:tcPr>
          <w:p w14:paraId="31CADCC3" w14:textId="4CC33FA1" w:rsidR="0096278D" w:rsidRPr="006D723E" w:rsidRDefault="0096278D" w:rsidP="00913D04">
            <w:pPr>
              <w:pStyle w:val="TableHeader"/>
              <w:jc w:val="center"/>
            </w:pPr>
            <w:r w:rsidRPr="006D723E">
              <w:t>5</w:t>
            </w:r>
            <w:r w:rsidR="00F474B4">
              <w:t xml:space="preserve"> </w:t>
            </w:r>
            <w:r w:rsidRPr="006D723E">
              <w:t>year</w:t>
            </w:r>
            <w:r w:rsidR="00F474B4">
              <w:t xml:space="preserve"> </w:t>
            </w:r>
            <w:r w:rsidRPr="006D723E">
              <w:br/>
              <w:t>change</w:t>
            </w:r>
            <w:r w:rsidR="00F474B4">
              <w:t xml:space="preserve"> </w:t>
            </w:r>
            <w:r w:rsidRPr="006D723E">
              <w:t>to</w:t>
            </w:r>
            <w:r w:rsidRPr="006D723E">
              <w:br/>
              <w:t>Nov</w:t>
            </w:r>
            <w:r w:rsidR="00F474B4">
              <w:t xml:space="preserve"> </w:t>
            </w:r>
            <w:r w:rsidRPr="006D723E">
              <w:t>2024</w:t>
            </w:r>
          </w:p>
        </w:tc>
      </w:tr>
      <w:tr w:rsidR="0096278D" w14:paraId="0AD97331" w14:textId="77777777" w:rsidTr="00E926E8">
        <w:trPr>
          <w:trHeight w:val="20"/>
        </w:trPr>
        <w:tc>
          <w:tcPr>
            <w:tcW w:w="2678" w:type="pct"/>
            <w:shd w:val="clear" w:color="auto" w:fill="F26322" w:themeFill="accent2"/>
          </w:tcPr>
          <w:p w14:paraId="5D34AEA9" w14:textId="77777777" w:rsidR="0096278D" w:rsidRPr="003132CA" w:rsidRDefault="0096278D" w:rsidP="003132CA">
            <w:r w:rsidRPr="003132CA">
              <w:t>Industries</w:t>
            </w:r>
          </w:p>
        </w:tc>
        <w:tc>
          <w:tcPr>
            <w:tcW w:w="714" w:type="pct"/>
            <w:shd w:val="clear" w:color="auto" w:fill="F26322" w:themeFill="accent2"/>
          </w:tcPr>
          <w:p w14:paraId="491D6E19" w14:textId="77777777" w:rsidR="0096278D" w:rsidRPr="003132CA" w:rsidRDefault="0096278D" w:rsidP="003132CA">
            <w:r w:rsidRPr="003132CA">
              <w:t>‘000</w:t>
            </w:r>
          </w:p>
        </w:tc>
        <w:tc>
          <w:tcPr>
            <w:tcW w:w="655" w:type="pct"/>
            <w:shd w:val="clear" w:color="auto" w:fill="F26322" w:themeFill="accent2"/>
          </w:tcPr>
          <w:p w14:paraId="091593B8" w14:textId="77777777" w:rsidR="0096278D" w:rsidRPr="003132CA" w:rsidRDefault="0096278D" w:rsidP="003132CA">
            <w:r w:rsidRPr="003132CA">
              <w:t>%</w:t>
            </w:r>
          </w:p>
        </w:tc>
        <w:tc>
          <w:tcPr>
            <w:tcW w:w="477" w:type="pct"/>
            <w:shd w:val="clear" w:color="auto" w:fill="F26322" w:themeFill="accent2"/>
          </w:tcPr>
          <w:p w14:paraId="1BD0BD22" w14:textId="77777777" w:rsidR="0096278D" w:rsidRPr="003132CA" w:rsidRDefault="0096278D" w:rsidP="003132CA">
            <w:r w:rsidRPr="003132CA">
              <w:t>‘000</w:t>
            </w:r>
          </w:p>
        </w:tc>
        <w:tc>
          <w:tcPr>
            <w:tcW w:w="476" w:type="pct"/>
            <w:shd w:val="clear" w:color="auto" w:fill="F26322" w:themeFill="accent2"/>
          </w:tcPr>
          <w:p w14:paraId="31F4792D" w14:textId="77777777" w:rsidR="0096278D" w:rsidRPr="003132CA" w:rsidRDefault="0096278D" w:rsidP="003132CA">
            <w:r w:rsidRPr="003132CA">
              <w:t>%</w:t>
            </w:r>
          </w:p>
        </w:tc>
      </w:tr>
      <w:tr w:rsidR="0096278D" w14:paraId="42985C56" w14:textId="77777777" w:rsidTr="00E926E8">
        <w:trPr>
          <w:trHeight w:val="20"/>
        </w:trPr>
        <w:tc>
          <w:tcPr>
            <w:tcW w:w="2678" w:type="pct"/>
          </w:tcPr>
          <w:p w14:paraId="5324C8FC" w14:textId="356FBD9D" w:rsidR="0096278D" w:rsidRPr="006D723E" w:rsidRDefault="0096278D"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714" w:type="pct"/>
          </w:tcPr>
          <w:p w14:paraId="453F4F80" w14:textId="77777777" w:rsidR="0096278D" w:rsidRPr="00473C2C" w:rsidRDefault="0096278D" w:rsidP="00473C2C">
            <w:r w:rsidRPr="00473C2C">
              <w:t>26.1</w:t>
            </w:r>
          </w:p>
        </w:tc>
        <w:tc>
          <w:tcPr>
            <w:tcW w:w="655" w:type="pct"/>
          </w:tcPr>
          <w:p w14:paraId="28D9C72E" w14:textId="77777777" w:rsidR="0096278D" w:rsidRPr="00473C2C" w:rsidRDefault="0096278D" w:rsidP="00473C2C">
            <w:r w:rsidRPr="00473C2C">
              <w:t>19</w:t>
            </w:r>
          </w:p>
        </w:tc>
        <w:tc>
          <w:tcPr>
            <w:tcW w:w="477" w:type="pct"/>
          </w:tcPr>
          <w:p w14:paraId="45BAF5D8" w14:textId="77777777" w:rsidR="0096278D" w:rsidRPr="00473C2C" w:rsidRDefault="0096278D" w:rsidP="00473C2C">
            <w:r w:rsidRPr="00473C2C">
              <w:t>6.2</w:t>
            </w:r>
          </w:p>
        </w:tc>
        <w:tc>
          <w:tcPr>
            <w:tcW w:w="476" w:type="pct"/>
          </w:tcPr>
          <w:p w14:paraId="307639E9" w14:textId="77777777" w:rsidR="0096278D" w:rsidRPr="00473C2C" w:rsidRDefault="0096278D" w:rsidP="00473C2C">
            <w:r w:rsidRPr="00473C2C">
              <w:t>31.5</w:t>
            </w:r>
          </w:p>
        </w:tc>
      </w:tr>
      <w:tr w:rsidR="0096278D" w14:paraId="764FA945" w14:textId="77777777" w:rsidTr="00E926E8">
        <w:trPr>
          <w:trHeight w:val="20"/>
        </w:trPr>
        <w:tc>
          <w:tcPr>
            <w:tcW w:w="2678" w:type="pct"/>
          </w:tcPr>
          <w:p w14:paraId="6A1B2E06" w14:textId="68062576" w:rsidR="0096278D" w:rsidRPr="006D723E" w:rsidRDefault="0096278D" w:rsidP="006D723E">
            <w:r w:rsidRPr="006D723E">
              <w:t>Public</w:t>
            </w:r>
            <w:r w:rsidR="00F474B4">
              <w:t xml:space="preserve"> </w:t>
            </w:r>
            <w:r w:rsidRPr="006D723E">
              <w:t>Administration</w:t>
            </w:r>
            <w:r w:rsidR="00F474B4">
              <w:t xml:space="preserve"> </w:t>
            </w:r>
            <w:r w:rsidRPr="006D723E">
              <w:t>and</w:t>
            </w:r>
            <w:r w:rsidR="00F474B4">
              <w:t xml:space="preserve"> </w:t>
            </w:r>
            <w:r w:rsidRPr="006D723E">
              <w:t>Safety</w:t>
            </w:r>
          </w:p>
        </w:tc>
        <w:tc>
          <w:tcPr>
            <w:tcW w:w="714" w:type="pct"/>
          </w:tcPr>
          <w:p w14:paraId="2FC193C4" w14:textId="77777777" w:rsidR="0096278D" w:rsidRPr="00473C2C" w:rsidRDefault="0096278D" w:rsidP="00473C2C">
            <w:r w:rsidRPr="00473C2C">
              <w:t>21.6</w:t>
            </w:r>
          </w:p>
        </w:tc>
        <w:tc>
          <w:tcPr>
            <w:tcW w:w="655" w:type="pct"/>
          </w:tcPr>
          <w:p w14:paraId="304E9C26" w14:textId="77777777" w:rsidR="0096278D" w:rsidRPr="00473C2C" w:rsidRDefault="0096278D" w:rsidP="00473C2C">
            <w:r w:rsidRPr="00473C2C">
              <w:t>16</w:t>
            </w:r>
          </w:p>
        </w:tc>
        <w:tc>
          <w:tcPr>
            <w:tcW w:w="477" w:type="pct"/>
          </w:tcPr>
          <w:p w14:paraId="52C91E64" w14:textId="77777777" w:rsidR="0096278D" w:rsidRPr="00473C2C" w:rsidRDefault="0096278D" w:rsidP="00473C2C">
            <w:r w:rsidRPr="00473C2C">
              <w:t>0.6</w:t>
            </w:r>
          </w:p>
        </w:tc>
        <w:tc>
          <w:tcPr>
            <w:tcW w:w="476" w:type="pct"/>
          </w:tcPr>
          <w:p w14:paraId="089FD233" w14:textId="77777777" w:rsidR="0096278D" w:rsidRPr="00473C2C" w:rsidRDefault="0096278D" w:rsidP="00473C2C">
            <w:r w:rsidRPr="00473C2C">
              <w:t>2.9</w:t>
            </w:r>
          </w:p>
        </w:tc>
      </w:tr>
      <w:tr w:rsidR="0096278D" w14:paraId="0D3D50B3" w14:textId="77777777" w:rsidTr="00E926E8">
        <w:trPr>
          <w:trHeight w:val="20"/>
        </w:trPr>
        <w:tc>
          <w:tcPr>
            <w:tcW w:w="2678" w:type="pct"/>
          </w:tcPr>
          <w:p w14:paraId="691DA57D" w14:textId="62F18B74" w:rsidR="0096278D" w:rsidRPr="006D723E" w:rsidRDefault="0096278D" w:rsidP="006D723E">
            <w:r w:rsidRPr="006D723E">
              <w:t>Education</w:t>
            </w:r>
            <w:r w:rsidR="00F474B4">
              <w:t xml:space="preserve"> </w:t>
            </w:r>
            <w:r w:rsidRPr="006D723E">
              <w:t>and</w:t>
            </w:r>
            <w:r w:rsidR="00F474B4">
              <w:t xml:space="preserve"> </w:t>
            </w:r>
            <w:r w:rsidRPr="006D723E">
              <w:t>Training</w:t>
            </w:r>
          </w:p>
        </w:tc>
        <w:tc>
          <w:tcPr>
            <w:tcW w:w="714" w:type="pct"/>
          </w:tcPr>
          <w:p w14:paraId="31629C21" w14:textId="77777777" w:rsidR="0096278D" w:rsidRPr="00473C2C" w:rsidRDefault="0096278D" w:rsidP="00473C2C">
            <w:r w:rsidRPr="00473C2C">
              <w:t>12.9</w:t>
            </w:r>
          </w:p>
        </w:tc>
        <w:tc>
          <w:tcPr>
            <w:tcW w:w="655" w:type="pct"/>
          </w:tcPr>
          <w:p w14:paraId="2F0C7129" w14:textId="77777777" w:rsidR="0096278D" w:rsidRPr="00473C2C" w:rsidRDefault="0096278D" w:rsidP="00473C2C">
            <w:r w:rsidRPr="00473C2C">
              <w:t>9</w:t>
            </w:r>
          </w:p>
        </w:tc>
        <w:tc>
          <w:tcPr>
            <w:tcW w:w="477" w:type="pct"/>
          </w:tcPr>
          <w:p w14:paraId="0B5DFD33" w14:textId="77777777" w:rsidR="0096278D" w:rsidRPr="00473C2C" w:rsidRDefault="0096278D" w:rsidP="00473C2C">
            <w:r w:rsidRPr="00473C2C">
              <w:t>0.0</w:t>
            </w:r>
          </w:p>
        </w:tc>
        <w:tc>
          <w:tcPr>
            <w:tcW w:w="476" w:type="pct"/>
          </w:tcPr>
          <w:p w14:paraId="2FC7560F" w14:textId="77777777" w:rsidR="0096278D" w:rsidRPr="00473C2C" w:rsidRDefault="0096278D" w:rsidP="00473C2C">
            <w:r w:rsidRPr="00473C2C">
              <w:t>0.2</w:t>
            </w:r>
          </w:p>
        </w:tc>
      </w:tr>
      <w:tr w:rsidR="0096278D" w14:paraId="500CA0E1" w14:textId="77777777" w:rsidTr="00E926E8">
        <w:trPr>
          <w:trHeight w:val="20"/>
        </w:trPr>
        <w:tc>
          <w:tcPr>
            <w:tcW w:w="2678" w:type="pct"/>
          </w:tcPr>
          <w:p w14:paraId="044D8EF0" w14:textId="77777777" w:rsidR="0096278D" w:rsidRPr="006D723E" w:rsidRDefault="0096278D" w:rsidP="006D723E">
            <w:r w:rsidRPr="006D723E">
              <w:t>Construction</w:t>
            </w:r>
          </w:p>
        </w:tc>
        <w:tc>
          <w:tcPr>
            <w:tcW w:w="714" w:type="pct"/>
          </w:tcPr>
          <w:p w14:paraId="2E715199" w14:textId="77777777" w:rsidR="0096278D" w:rsidRPr="00473C2C" w:rsidRDefault="0096278D" w:rsidP="00473C2C">
            <w:r w:rsidRPr="00473C2C">
              <w:t>10.7</w:t>
            </w:r>
          </w:p>
        </w:tc>
        <w:tc>
          <w:tcPr>
            <w:tcW w:w="655" w:type="pct"/>
          </w:tcPr>
          <w:p w14:paraId="4C542E34" w14:textId="77777777" w:rsidR="0096278D" w:rsidRPr="00473C2C" w:rsidRDefault="0096278D" w:rsidP="00473C2C">
            <w:r w:rsidRPr="00473C2C">
              <w:t>8</w:t>
            </w:r>
          </w:p>
        </w:tc>
        <w:tc>
          <w:tcPr>
            <w:tcW w:w="477" w:type="pct"/>
          </w:tcPr>
          <w:p w14:paraId="547D4FA4" w14:textId="77777777" w:rsidR="0096278D" w:rsidRPr="00473C2C" w:rsidRDefault="0096278D" w:rsidP="00473C2C">
            <w:r w:rsidRPr="00473C2C">
              <w:t>-0.5</w:t>
            </w:r>
          </w:p>
        </w:tc>
        <w:tc>
          <w:tcPr>
            <w:tcW w:w="476" w:type="pct"/>
          </w:tcPr>
          <w:p w14:paraId="66651CBE" w14:textId="77777777" w:rsidR="0096278D" w:rsidRPr="00473C2C" w:rsidRDefault="0096278D" w:rsidP="00473C2C">
            <w:r w:rsidRPr="00473C2C">
              <w:t>-4.1</w:t>
            </w:r>
          </w:p>
        </w:tc>
      </w:tr>
      <w:tr w:rsidR="0096278D" w14:paraId="4C4C759A" w14:textId="77777777" w:rsidTr="00E926E8">
        <w:trPr>
          <w:trHeight w:val="20"/>
        </w:trPr>
        <w:tc>
          <w:tcPr>
            <w:tcW w:w="2678" w:type="pct"/>
          </w:tcPr>
          <w:p w14:paraId="0F84BB3F" w14:textId="2AA51BD0" w:rsidR="0096278D" w:rsidRPr="006D723E" w:rsidRDefault="0096278D" w:rsidP="006D723E">
            <w:r w:rsidRPr="006D723E">
              <w:t>Retail</w:t>
            </w:r>
            <w:r w:rsidR="00F474B4">
              <w:t xml:space="preserve"> </w:t>
            </w:r>
            <w:r w:rsidRPr="006D723E">
              <w:t>Trade</w:t>
            </w:r>
          </w:p>
        </w:tc>
        <w:tc>
          <w:tcPr>
            <w:tcW w:w="714" w:type="pct"/>
          </w:tcPr>
          <w:p w14:paraId="72101BC0" w14:textId="77777777" w:rsidR="0096278D" w:rsidRPr="00473C2C" w:rsidRDefault="0096278D" w:rsidP="00473C2C">
            <w:r w:rsidRPr="00473C2C">
              <w:t>10.2</w:t>
            </w:r>
          </w:p>
        </w:tc>
        <w:tc>
          <w:tcPr>
            <w:tcW w:w="655" w:type="pct"/>
          </w:tcPr>
          <w:p w14:paraId="6F0599F8" w14:textId="77777777" w:rsidR="0096278D" w:rsidRPr="00473C2C" w:rsidRDefault="0096278D" w:rsidP="00473C2C">
            <w:r w:rsidRPr="00473C2C">
              <w:t>7</w:t>
            </w:r>
          </w:p>
        </w:tc>
        <w:tc>
          <w:tcPr>
            <w:tcW w:w="477" w:type="pct"/>
          </w:tcPr>
          <w:p w14:paraId="44F0BDCC" w14:textId="77777777" w:rsidR="0096278D" w:rsidRPr="00473C2C" w:rsidRDefault="0096278D" w:rsidP="00473C2C">
            <w:r w:rsidRPr="00473C2C">
              <w:t>-0.4</w:t>
            </w:r>
          </w:p>
        </w:tc>
        <w:tc>
          <w:tcPr>
            <w:tcW w:w="476" w:type="pct"/>
          </w:tcPr>
          <w:p w14:paraId="62AE1AF1" w14:textId="77777777" w:rsidR="0096278D" w:rsidRPr="00473C2C" w:rsidRDefault="0096278D" w:rsidP="00473C2C">
            <w:r w:rsidRPr="00473C2C">
              <w:t>-3.7</w:t>
            </w:r>
          </w:p>
        </w:tc>
      </w:tr>
    </w:tbl>
    <w:p w14:paraId="30C09624" w14:textId="33457AC9" w:rsidR="0096278D" w:rsidRDefault="0096278D" w:rsidP="0096278D">
      <w:r>
        <w:t>Despite</w:t>
      </w:r>
      <w:r w:rsidR="00F474B4">
        <w:t xml:space="preserve"> </w:t>
      </w:r>
      <w:r>
        <w:t>the</w:t>
      </w:r>
      <w:r w:rsidR="00F474B4">
        <w:t xml:space="preserve"> </w:t>
      </w:r>
      <w:r>
        <w:t>gradual</w:t>
      </w:r>
      <w:r w:rsidR="00F474B4">
        <w:t xml:space="preserve"> </w:t>
      </w:r>
      <w:r>
        <w:t>softening</w:t>
      </w:r>
      <w:r w:rsidR="00F474B4">
        <w:t xml:space="preserve"> </w:t>
      </w:r>
      <w:r>
        <w:t>in</w:t>
      </w:r>
      <w:r w:rsidR="00F474B4">
        <w:t xml:space="preserve"> </w:t>
      </w:r>
      <w:r>
        <w:t>the</w:t>
      </w:r>
      <w:r w:rsidR="00F474B4">
        <w:t xml:space="preserve"> </w:t>
      </w:r>
      <w:r>
        <w:t>territory’s</w:t>
      </w:r>
      <w:r w:rsidR="00F474B4">
        <w:t xml:space="preserve"> </w:t>
      </w:r>
      <w:r>
        <w:t>labour</w:t>
      </w:r>
      <w:r w:rsidR="00F474B4">
        <w:t xml:space="preserve"> </w:t>
      </w:r>
      <w:r>
        <w:t>market,</w:t>
      </w:r>
      <w:r w:rsidR="00F474B4">
        <w:t xml:space="preserve"> </w:t>
      </w:r>
      <w:r>
        <w:t>conditions</w:t>
      </w:r>
      <w:r w:rsidR="00F474B4">
        <w:t xml:space="preserve"> </w:t>
      </w:r>
      <w:r>
        <w:t>for</w:t>
      </w:r>
      <w:r w:rsidR="00F474B4">
        <w:t xml:space="preserve"> </w:t>
      </w:r>
      <w:r>
        <w:t>young</w:t>
      </w:r>
      <w:r w:rsidR="00F474B4">
        <w:t xml:space="preserve"> </w:t>
      </w:r>
      <w:r>
        <w:t>people</w:t>
      </w:r>
      <w:r w:rsidR="00F474B4">
        <w:t xml:space="preserve"> </w:t>
      </w:r>
      <w:r>
        <w:t>have</w:t>
      </w:r>
      <w:r w:rsidR="00F474B4">
        <w:t xml:space="preserve"> </w:t>
      </w:r>
      <w:r>
        <w:t>improved.</w:t>
      </w:r>
      <w:r w:rsidR="00F474B4">
        <w:t xml:space="preserve"> </w:t>
      </w:r>
      <w:r>
        <w:t>Youth</w:t>
      </w:r>
      <w:r w:rsidR="00F474B4">
        <w:t xml:space="preserve"> </w:t>
      </w:r>
      <w:r>
        <w:t>employment</w:t>
      </w:r>
      <w:r w:rsidR="00F474B4">
        <w:t xml:space="preserve"> </w:t>
      </w:r>
      <w:r>
        <w:t>in</w:t>
      </w:r>
      <w:r w:rsidR="00F474B4">
        <w:t xml:space="preserve"> </w:t>
      </w:r>
      <w:r>
        <w:t>the</w:t>
      </w:r>
      <w:r w:rsidR="00F474B4">
        <w:t xml:space="preserve"> </w:t>
      </w:r>
      <w:r>
        <w:t>Northern</w:t>
      </w:r>
      <w:r w:rsidR="00F474B4">
        <w:t xml:space="preserve"> </w:t>
      </w:r>
      <w:r>
        <w:t>Territory</w:t>
      </w:r>
      <w:r w:rsidR="00F474B4">
        <w:t xml:space="preserve"> </w:t>
      </w:r>
      <w:r>
        <w:t>increased</w:t>
      </w:r>
      <w:r w:rsidR="00F474B4">
        <w:t xml:space="preserve"> </w:t>
      </w:r>
      <w:r>
        <w:t>by</w:t>
      </w:r>
      <w:r w:rsidR="00F474B4">
        <w:t xml:space="preserve"> </w:t>
      </w:r>
      <w:r>
        <w:t>1,500</w:t>
      </w:r>
      <w:r w:rsidR="00F474B4">
        <w:t xml:space="preserve"> </w:t>
      </w:r>
      <w:r>
        <w:t>(or</w:t>
      </w:r>
      <w:r w:rsidR="00F474B4">
        <w:t xml:space="preserve"> </w:t>
      </w:r>
      <w:r>
        <w:t>8.1%)</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19,600</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fell</w:t>
      </w:r>
      <w:r w:rsidR="00F474B4">
        <w:t xml:space="preserve"> </w:t>
      </w:r>
      <w:r>
        <w:t>by</w:t>
      </w:r>
      <w:r w:rsidR="00F474B4">
        <w:t xml:space="preserve"> </w:t>
      </w:r>
      <w:r>
        <w:t>2.5</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period,</w:t>
      </w:r>
      <w:r w:rsidR="00F474B4">
        <w:t xml:space="preserve"> </w:t>
      </w:r>
      <w:r>
        <w:t>to</w:t>
      </w:r>
      <w:r w:rsidR="00F474B4">
        <w:t xml:space="preserve"> </w:t>
      </w:r>
      <w:r>
        <w:t>9.2%</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participation</w:t>
      </w:r>
      <w:r w:rsidR="00F474B4">
        <w:t xml:space="preserve"> </w:t>
      </w:r>
      <w:r>
        <w:t>rate</w:t>
      </w:r>
      <w:r w:rsidR="00F474B4">
        <w:t xml:space="preserve"> </w:t>
      </w:r>
      <w:r>
        <w:t>for</w:t>
      </w:r>
      <w:r w:rsidR="00F474B4">
        <w:t xml:space="preserve"> </w:t>
      </w:r>
      <w:r>
        <w:t>young</w:t>
      </w:r>
      <w:r w:rsidR="00F474B4">
        <w:t xml:space="preserve"> </w:t>
      </w:r>
      <w:r>
        <w:t>people</w:t>
      </w:r>
      <w:r w:rsidR="00F474B4">
        <w:t xml:space="preserve"> </w:t>
      </w:r>
      <w:r>
        <w:t>in</w:t>
      </w:r>
      <w:r w:rsidR="00F474B4">
        <w:t xml:space="preserve"> </w:t>
      </w:r>
      <w:r>
        <w:t>the</w:t>
      </w:r>
      <w:r w:rsidR="00F474B4">
        <w:t xml:space="preserve"> </w:t>
      </w:r>
      <w:r>
        <w:t>territory</w:t>
      </w:r>
      <w:r w:rsidR="00F474B4">
        <w:t xml:space="preserve"> </w:t>
      </w:r>
      <w:r>
        <w:t>increased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2.0</w:t>
      </w:r>
      <w:r w:rsidR="00F474B4">
        <w:t xml:space="preserve"> </w:t>
      </w:r>
      <w:r>
        <w:t>percentage</w:t>
      </w:r>
      <w:r w:rsidR="00F474B4">
        <w:t xml:space="preserve"> </w:t>
      </w:r>
      <w:r>
        <w:t>points,</w:t>
      </w:r>
      <w:r w:rsidR="00F474B4">
        <w:t xml:space="preserve"> </w:t>
      </w:r>
      <w:r>
        <w:t>to</w:t>
      </w:r>
      <w:r w:rsidR="00F474B4">
        <w:t xml:space="preserve"> </w:t>
      </w:r>
      <w:r>
        <w:t>66.2%</w:t>
      </w:r>
      <w:r w:rsidR="00F474B4">
        <w:t xml:space="preserve"> </w:t>
      </w:r>
      <w:r>
        <w:t>in</w:t>
      </w:r>
      <w:r w:rsidR="00F474B4">
        <w:t xml:space="preserve"> </w:t>
      </w:r>
      <w:r>
        <w:t>November</w:t>
      </w:r>
      <w:r w:rsidR="00F474B4">
        <w:t xml:space="preserve"> </w:t>
      </w:r>
      <w:r>
        <w:t>2024.</w:t>
      </w:r>
    </w:p>
    <w:p w14:paraId="2CABEBD5" w14:textId="629CB3AB" w:rsidR="0096278D" w:rsidRDefault="0096278D" w:rsidP="0096278D">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the</w:t>
      </w:r>
      <w:r w:rsidR="00F474B4">
        <w:t xml:space="preserve"> </w:t>
      </w:r>
      <w:r>
        <w:t>Northern</w:t>
      </w:r>
      <w:r w:rsidR="00F474B4">
        <w:t xml:space="preserve"> </w:t>
      </w:r>
      <w:r>
        <w:t>Territory</w:t>
      </w:r>
      <w:r w:rsidR="00F474B4">
        <w:t xml:space="preserve"> </w:t>
      </w:r>
      <w:r>
        <w:t>decreased</w:t>
      </w:r>
      <w:r w:rsidR="00F474B4">
        <w:t xml:space="preserve"> </w:t>
      </w:r>
      <w:r>
        <w:t>by</w:t>
      </w:r>
      <w:r w:rsidR="00F474B4">
        <w:t xml:space="preserve"> </w:t>
      </w:r>
      <w:r>
        <w:t>5.8%</w:t>
      </w:r>
      <w:r w:rsidR="00F474B4">
        <w:t xml:space="preserve"> </w:t>
      </w:r>
      <w:r>
        <w:t>(the</w:t>
      </w:r>
      <w:r w:rsidR="00F474B4">
        <w:t xml:space="preserve"> </w:t>
      </w:r>
      <w:r>
        <w:t>smallest</w:t>
      </w:r>
      <w:r w:rsidR="00F474B4">
        <w:t xml:space="preserve"> </w:t>
      </w:r>
      <w:r>
        <w:t>decrease</w:t>
      </w:r>
      <w:r w:rsidR="00F474B4">
        <w:t xml:space="preserve"> </w:t>
      </w:r>
      <w:r>
        <w:t>of</w:t>
      </w:r>
      <w:r w:rsidR="00F474B4">
        <w:t xml:space="preserve"> </w:t>
      </w:r>
      <w:r>
        <w:t>any</w:t>
      </w:r>
      <w:r w:rsidR="00F474B4">
        <w:t xml:space="preserve"> </w:t>
      </w:r>
      <w:r>
        <w:t>state</w:t>
      </w:r>
      <w:r w:rsidR="00F474B4">
        <w:t xml:space="preserve"> </w:t>
      </w:r>
      <w:r>
        <w:t>or</w:t>
      </w:r>
      <w:r w:rsidR="00F474B4">
        <w:t xml:space="preserve"> </w:t>
      </w:r>
      <w:r>
        <w:t>territory).</w:t>
      </w:r>
      <w:r w:rsidR="00F474B4">
        <w:t xml:space="preserve"> </w:t>
      </w:r>
      <w:r>
        <w:t>While</w:t>
      </w:r>
      <w:r w:rsidR="00F474B4">
        <w:t xml:space="preserve"> </w:t>
      </w:r>
      <w:r>
        <w:t>the</w:t>
      </w:r>
      <w:r w:rsidR="00F474B4">
        <w:t xml:space="preserve"> </w:t>
      </w:r>
      <w:r>
        <w:t>number</w:t>
      </w:r>
      <w:r w:rsidR="00F474B4">
        <w:t xml:space="preserve"> </w:t>
      </w:r>
      <w:r>
        <w:t>of</w:t>
      </w:r>
      <w:r w:rsidR="00F474B4">
        <w:t xml:space="preserve"> </w:t>
      </w:r>
      <w:r>
        <w:t>new</w:t>
      </w:r>
      <w:r w:rsidR="00F474B4">
        <w:t xml:space="preserve"> </w:t>
      </w:r>
      <w:r>
        <w:t>advertisements</w:t>
      </w:r>
      <w:r w:rsidR="00F474B4">
        <w:t xml:space="preserve"> </w:t>
      </w:r>
      <w:r>
        <w:t>has</w:t>
      </w:r>
      <w:r w:rsidR="00F474B4">
        <w:t xml:space="preserve"> </w:t>
      </w:r>
      <w:r>
        <w:t>decreased</w:t>
      </w:r>
      <w:r w:rsidR="00F474B4">
        <w:t xml:space="preserve"> </w:t>
      </w:r>
      <w:r>
        <w:t>over</w:t>
      </w:r>
      <w:r w:rsidR="00F474B4">
        <w:t xml:space="preserve"> </w:t>
      </w:r>
      <w:r>
        <w:t>the</w:t>
      </w:r>
      <w:r w:rsidR="00F474B4">
        <w:t xml:space="preserve"> </w:t>
      </w:r>
      <w:r>
        <w:t>year,</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the</w:t>
      </w:r>
      <w:r w:rsidR="00F474B4">
        <w:t xml:space="preserve"> </w:t>
      </w:r>
      <w:r>
        <w:t>Northern</w:t>
      </w:r>
      <w:r w:rsidR="00F474B4">
        <w:t xml:space="preserve"> </w:t>
      </w:r>
      <w:r>
        <w:t>Territory</w:t>
      </w:r>
      <w:r w:rsidR="00F474B4">
        <w:t xml:space="preserve"> </w:t>
      </w:r>
      <w:r>
        <w:t>continued</w:t>
      </w:r>
      <w:r w:rsidR="00F474B4">
        <w:t xml:space="preserve"> </w:t>
      </w:r>
      <w:r>
        <w:t>to</w:t>
      </w:r>
      <w:r w:rsidR="00F474B4">
        <w:t xml:space="preserve"> </w:t>
      </w:r>
      <w:r>
        <w:t>increase</w:t>
      </w:r>
      <w:r w:rsidR="00F474B4">
        <w:t xml:space="preserve"> </w:t>
      </w:r>
      <w:r>
        <w:t>for</w:t>
      </w:r>
      <w:r w:rsidR="00F474B4">
        <w:t xml:space="preserve"> </w:t>
      </w:r>
      <w:r>
        <w:t>General</w:t>
      </w:r>
      <w:r w:rsidR="00F474B4">
        <w:t xml:space="preserve"> </w:t>
      </w:r>
      <w:r>
        <w:t>Clerks,</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r w:rsidR="00F474B4">
        <w:t xml:space="preserve"> </w:t>
      </w:r>
      <w:r>
        <w:t>and</w:t>
      </w:r>
      <w:r w:rsidR="00F474B4">
        <w:t xml:space="preserve"> </w:t>
      </w:r>
      <w:r>
        <w:t>Occupational</w:t>
      </w:r>
      <w:r w:rsidR="00F474B4">
        <w:t xml:space="preserve"> </w:t>
      </w:r>
      <w:r>
        <w:t>Therapists.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E32B4A">
        <w:t>126</w:t>
      </w:r>
      <w:r>
        <w:t>).</w:t>
      </w:r>
    </w:p>
    <w:p w14:paraId="01492466" w14:textId="4B761FE0" w:rsidR="003132CA" w:rsidRDefault="00BE59E5" w:rsidP="0096278D">
      <w:r>
        <w:rPr>
          <w:noProof/>
        </w:rPr>
        <w:drawing>
          <wp:inline distT="0" distB="0" distL="0" distR="0" wp14:anchorId="19EE26B6" wp14:editId="11A94489">
            <wp:extent cx="2859030" cy="954026"/>
            <wp:effectExtent l="0" t="0" r="0" b="0"/>
            <wp:docPr id="400226514" name="Picture 51" descr="Infographic showing that 38% of people employed in the Northern Territory work regionally.&#10;Infographic showing that 14% of people employed in the Northern Territory are aged 15-24 years old.&#10;Infographic showing that 78% of people in the Northern Territory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26514" name="Picture 51" descr="Infographic showing that 38% of people employed in the Northern Territory work regionally.&#10;Infographic showing that 14% of people employed in the Northern Territory are aged 15-24 years old.&#10;Infographic showing that 78% of people in the Northern Territory aged 25-34 years old hold a cert three or higher qualification.&#10;"/>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0DB1B017" w14:textId="77777777" w:rsidR="003132CA" w:rsidRDefault="003132CA">
      <w:r>
        <w:br w:type="page"/>
      </w:r>
    </w:p>
    <w:p w14:paraId="1986D203" w14:textId="012EB1D4" w:rsidR="0096278D" w:rsidRDefault="0096278D" w:rsidP="00614CF2">
      <w:pPr>
        <w:pStyle w:val="Caption"/>
      </w:pPr>
      <w:r>
        <w:lastRenderedPageBreak/>
        <w:t>Employment</w:t>
      </w:r>
      <w:r w:rsidR="00F474B4">
        <w:t xml:space="preserve"> </w:t>
      </w:r>
      <w:r>
        <w:t>by</w:t>
      </w:r>
      <w:r w:rsidR="00F474B4">
        <w:t xml:space="preserve"> </w:t>
      </w:r>
      <w:r>
        <w:t>region,</w:t>
      </w:r>
      <w:r w:rsidR="00F474B4">
        <w:t xml:space="preserve"> </w:t>
      </w:r>
      <w:r>
        <w:t>Northern</w:t>
      </w:r>
      <w:r w:rsidR="00F474B4">
        <w:t xml:space="preserve"> </w:t>
      </w:r>
      <w:r>
        <w:t>Territory</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96278D" w14:paraId="3AA9810E"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0A57DC8F" w14:textId="77777777" w:rsidR="0096278D" w:rsidRDefault="0096278D">
            <w:pPr>
              <w:rPr>
                <w:color w:val="000000" w:themeColor="text1"/>
              </w:rPr>
            </w:pPr>
          </w:p>
        </w:tc>
        <w:tc>
          <w:tcPr>
            <w:tcW w:w="1241" w:type="pct"/>
            <w:gridSpan w:val="3"/>
          </w:tcPr>
          <w:p w14:paraId="67B50794" w14:textId="77777777" w:rsidR="0096278D" w:rsidRPr="001F20F9" w:rsidRDefault="0096278D" w:rsidP="00913D04">
            <w:pPr>
              <w:pStyle w:val="TableHeader"/>
              <w:jc w:val="center"/>
            </w:pPr>
            <w:r w:rsidRPr="001F20F9">
              <w:t>Employment</w:t>
            </w:r>
          </w:p>
        </w:tc>
        <w:tc>
          <w:tcPr>
            <w:tcW w:w="827" w:type="pct"/>
            <w:gridSpan w:val="2"/>
          </w:tcPr>
          <w:p w14:paraId="26F0AA5C" w14:textId="07DDB66D" w:rsidR="0096278D" w:rsidRPr="001F20F9" w:rsidRDefault="0096278D" w:rsidP="00913D04">
            <w:pPr>
              <w:pStyle w:val="TableHeader"/>
              <w:jc w:val="center"/>
            </w:pPr>
            <w:r w:rsidRPr="001F20F9">
              <w:t>Employment</w:t>
            </w:r>
            <w:r w:rsidR="00F474B4" w:rsidRPr="001F20F9">
              <w:t xml:space="preserve"> </w:t>
            </w:r>
            <w:r w:rsidRPr="001F20F9">
              <w:t>profile</w:t>
            </w:r>
          </w:p>
        </w:tc>
        <w:tc>
          <w:tcPr>
            <w:tcW w:w="827" w:type="pct"/>
            <w:gridSpan w:val="2"/>
          </w:tcPr>
          <w:p w14:paraId="79C44CFB" w14:textId="6BAB86D4" w:rsidR="0096278D" w:rsidRPr="001F20F9" w:rsidRDefault="0096278D" w:rsidP="00913D04">
            <w:pPr>
              <w:pStyle w:val="TableHeader"/>
              <w:jc w:val="center"/>
            </w:pPr>
            <w:r w:rsidRPr="001F20F9">
              <w:t>Unemployment</w:t>
            </w:r>
            <w:r w:rsidR="00F474B4" w:rsidRPr="001F20F9">
              <w:t xml:space="preserve"> </w:t>
            </w:r>
            <w:r w:rsidRPr="001F20F9">
              <w:t>rate</w:t>
            </w:r>
          </w:p>
        </w:tc>
        <w:tc>
          <w:tcPr>
            <w:tcW w:w="827" w:type="pct"/>
            <w:gridSpan w:val="2"/>
          </w:tcPr>
          <w:p w14:paraId="7ACA36E9" w14:textId="43B58E29" w:rsidR="0096278D" w:rsidRPr="001F20F9" w:rsidRDefault="0096278D" w:rsidP="00913D04">
            <w:pPr>
              <w:pStyle w:val="TableHeader"/>
              <w:jc w:val="center"/>
            </w:pPr>
            <w:r w:rsidRPr="001F20F9">
              <w:t>Participation</w:t>
            </w:r>
            <w:r w:rsidR="00F474B4" w:rsidRPr="001F20F9">
              <w:t xml:space="preserve"> </w:t>
            </w:r>
            <w:r w:rsidRPr="001F20F9">
              <w:t>rate</w:t>
            </w:r>
          </w:p>
        </w:tc>
      </w:tr>
      <w:tr w:rsidR="0096278D" w14:paraId="5317B5D4" w14:textId="77777777" w:rsidTr="00E926E8">
        <w:trPr>
          <w:trHeight w:val="20"/>
        </w:trPr>
        <w:tc>
          <w:tcPr>
            <w:tcW w:w="1278" w:type="pct"/>
            <w:vMerge/>
          </w:tcPr>
          <w:p w14:paraId="13C8CC08" w14:textId="77777777" w:rsidR="0096278D" w:rsidRDefault="0096278D"/>
        </w:tc>
        <w:tc>
          <w:tcPr>
            <w:tcW w:w="413" w:type="pct"/>
            <w:shd w:val="clear" w:color="auto" w:fill="0E0048" w:themeFill="text2"/>
          </w:tcPr>
          <w:p w14:paraId="19480F7F" w14:textId="6A284AD1" w:rsidR="0096278D" w:rsidRPr="001F20F9" w:rsidRDefault="0096278D" w:rsidP="001F20F9">
            <w:pPr>
              <w:pStyle w:val="TableHeader"/>
            </w:pPr>
            <w:r w:rsidRPr="001F20F9">
              <w:t>Nov</w:t>
            </w:r>
            <w:r w:rsidR="00F474B4" w:rsidRPr="001F20F9">
              <w:t xml:space="preserve"> </w:t>
            </w:r>
            <w:r w:rsidRPr="001F20F9">
              <w:t>2024</w:t>
            </w:r>
          </w:p>
        </w:tc>
        <w:tc>
          <w:tcPr>
            <w:tcW w:w="827" w:type="pct"/>
            <w:gridSpan w:val="2"/>
            <w:shd w:val="clear" w:color="auto" w:fill="0E0048" w:themeFill="text2"/>
          </w:tcPr>
          <w:p w14:paraId="7C8744A3" w14:textId="080F4E11"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6C6128AF" w14:textId="77777777" w:rsidR="0096278D" w:rsidRPr="001F20F9" w:rsidRDefault="0096278D" w:rsidP="001F20F9">
            <w:pPr>
              <w:pStyle w:val="TableHeader"/>
            </w:pPr>
            <w:r w:rsidRPr="001F20F9">
              <w:t>Part-time</w:t>
            </w:r>
          </w:p>
        </w:tc>
        <w:tc>
          <w:tcPr>
            <w:tcW w:w="413" w:type="pct"/>
            <w:shd w:val="clear" w:color="auto" w:fill="0E0048" w:themeFill="text2"/>
          </w:tcPr>
          <w:p w14:paraId="6662AAFF" w14:textId="77777777" w:rsidR="0096278D" w:rsidRPr="001F20F9" w:rsidRDefault="0096278D" w:rsidP="001F20F9">
            <w:pPr>
              <w:pStyle w:val="TableHeader"/>
            </w:pPr>
            <w:r w:rsidRPr="001F20F9">
              <w:t>Female</w:t>
            </w:r>
          </w:p>
        </w:tc>
        <w:tc>
          <w:tcPr>
            <w:tcW w:w="413" w:type="pct"/>
            <w:shd w:val="clear" w:color="auto" w:fill="0E0048" w:themeFill="text2"/>
          </w:tcPr>
          <w:p w14:paraId="7246E85A" w14:textId="06A98D93" w:rsidR="0096278D" w:rsidRPr="001F20F9" w:rsidRDefault="0096278D" w:rsidP="001F20F9">
            <w:pPr>
              <w:pStyle w:val="TableHeader"/>
            </w:pPr>
            <w:r w:rsidRPr="001F20F9">
              <w:t>Nov</w:t>
            </w:r>
            <w:r w:rsidR="00F474B4" w:rsidRPr="001F20F9">
              <w:t xml:space="preserve"> </w:t>
            </w:r>
            <w:r w:rsidRPr="001F20F9">
              <w:t>2024</w:t>
            </w:r>
          </w:p>
        </w:tc>
        <w:tc>
          <w:tcPr>
            <w:tcW w:w="414" w:type="pct"/>
            <w:shd w:val="clear" w:color="auto" w:fill="0E0048" w:themeFill="text2"/>
          </w:tcPr>
          <w:p w14:paraId="254CBE3B" w14:textId="2157751C" w:rsidR="0096278D" w:rsidRPr="001F20F9" w:rsidRDefault="0096278D" w:rsidP="001F20F9">
            <w:pPr>
              <w:pStyle w:val="TableHeader"/>
            </w:pPr>
            <w:r w:rsidRPr="001F20F9">
              <w:t>Change</w:t>
            </w:r>
            <w:r w:rsidR="00F474B4" w:rsidRPr="001F20F9">
              <w:t xml:space="preserve"> </w:t>
            </w:r>
            <w:r w:rsidRPr="001F20F9">
              <w:t>over</w:t>
            </w:r>
            <w:r w:rsidR="00F474B4" w:rsidRPr="001F20F9">
              <w:t xml:space="preserve"> </w:t>
            </w:r>
            <w:r w:rsidRPr="001F20F9">
              <w:t>the</w:t>
            </w:r>
            <w:r w:rsidR="00F474B4" w:rsidRPr="001F20F9">
              <w:t xml:space="preserve"> </w:t>
            </w:r>
            <w:r w:rsidRPr="001F20F9">
              <w:t>year</w:t>
            </w:r>
          </w:p>
        </w:tc>
        <w:tc>
          <w:tcPr>
            <w:tcW w:w="413" w:type="pct"/>
            <w:shd w:val="clear" w:color="auto" w:fill="0E0048" w:themeFill="text2"/>
          </w:tcPr>
          <w:p w14:paraId="0C2AA8E4" w14:textId="7F3E1E59" w:rsidR="0096278D" w:rsidRPr="001F20F9" w:rsidRDefault="0096278D" w:rsidP="001F20F9">
            <w:pPr>
              <w:pStyle w:val="TableHeader"/>
            </w:pPr>
            <w:r w:rsidRPr="001F20F9">
              <w:t>Nov</w:t>
            </w:r>
            <w:r w:rsidR="00F474B4" w:rsidRPr="001F20F9">
              <w:t xml:space="preserve"> </w:t>
            </w:r>
            <w:r w:rsidRPr="001F20F9">
              <w:t>2024</w:t>
            </w:r>
          </w:p>
        </w:tc>
        <w:tc>
          <w:tcPr>
            <w:tcW w:w="413" w:type="pct"/>
            <w:shd w:val="clear" w:color="auto" w:fill="0E0048" w:themeFill="text2"/>
          </w:tcPr>
          <w:p w14:paraId="5B9DE2EE" w14:textId="67E8C2B2" w:rsidR="0096278D" w:rsidRPr="001F20F9" w:rsidRDefault="0096278D" w:rsidP="001F20F9">
            <w:pPr>
              <w:pStyle w:val="TableHeader"/>
            </w:pPr>
            <w:r w:rsidRPr="001F20F9">
              <w:t>Change</w:t>
            </w:r>
            <w:r w:rsidR="00F474B4" w:rsidRPr="001F20F9">
              <w:t xml:space="preserve"> </w:t>
            </w:r>
            <w:r w:rsidRPr="001F20F9">
              <w:br/>
              <w:t>over</w:t>
            </w:r>
            <w:r w:rsidR="00F474B4" w:rsidRPr="001F20F9">
              <w:t xml:space="preserve"> </w:t>
            </w:r>
            <w:r w:rsidRPr="001F20F9">
              <w:t>the</w:t>
            </w:r>
            <w:r w:rsidR="00F474B4" w:rsidRPr="001F20F9">
              <w:t xml:space="preserve"> </w:t>
            </w:r>
            <w:r w:rsidRPr="001F20F9">
              <w:t>year</w:t>
            </w:r>
          </w:p>
        </w:tc>
      </w:tr>
      <w:tr w:rsidR="00011247" w14:paraId="63D5AEB4" w14:textId="77777777" w:rsidTr="00E926E8">
        <w:trPr>
          <w:trHeight w:val="20"/>
        </w:trPr>
        <w:tc>
          <w:tcPr>
            <w:tcW w:w="1278" w:type="pct"/>
            <w:shd w:val="clear" w:color="auto" w:fill="F26322" w:themeFill="accent2"/>
          </w:tcPr>
          <w:p w14:paraId="0B1C004E" w14:textId="77777777" w:rsidR="0096278D" w:rsidRPr="003132CA" w:rsidRDefault="0096278D" w:rsidP="006D723E">
            <w:pPr>
              <w:rPr>
                <w:bCs/>
              </w:rPr>
            </w:pPr>
            <w:r w:rsidRPr="003132CA">
              <w:rPr>
                <w:bCs/>
              </w:rPr>
              <w:t>Region</w:t>
            </w:r>
          </w:p>
        </w:tc>
        <w:tc>
          <w:tcPr>
            <w:tcW w:w="413" w:type="pct"/>
            <w:shd w:val="clear" w:color="auto" w:fill="F26322" w:themeFill="accent2"/>
          </w:tcPr>
          <w:p w14:paraId="4C4465E9" w14:textId="77777777" w:rsidR="0096278D" w:rsidRPr="003132CA" w:rsidRDefault="0096278D" w:rsidP="006D723E">
            <w:pPr>
              <w:rPr>
                <w:bCs/>
              </w:rPr>
            </w:pPr>
            <w:r w:rsidRPr="003132CA">
              <w:rPr>
                <w:bCs/>
              </w:rPr>
              <w:t>‘000</w:t>
            </w:r>
          </w:p>
        </w:tc>
        <w:tc>
          <w:tcPr>
            <w:tcW w:w="414" w:type="pct"/>
            <w:shd w:val="clear" w:color="auto" w:fill="F26322" w:themeFill="accent2"/>
          </w:tcPr>
          <w:p w14:paraId="7706709C" w14:textId="77777777" w:rsidR="0096278D" w:rsidRPr="003132CA" w:rsidRDefault="0096278D" w:rsidP="006D723E">
            <w:pPr>
              <w:rPr>
                <w:bCs/>
              </w:rPr>
            </w:pPr>
            <w:r w:rsidRPr="003132CA">
              <w:rPr>
                <w:bCs/>
              </w:rPr>
              <w:t>‘000</w:t>
            </w:r>
          </w:p>
        </w:tc>
        <w:tc>
          <w:tcPr>
            <w:tcW w:w="413" w:type="pct"/>
            <w:shd w:val="clear" w:color="auto" w:fill="F26322" w:themeFill="accent2"/>
          </w:tcPr>
          <w:p w14:paraId="4D1B1020" w14:textId="77777777" w:rsidR="0096278D" w:rsidRPr="003132CA" w:rsidRDefault="0096278D" w:rsidP="006D723E">
            <w:pPr>
              <w:rPr>
                <w:bCs/>
              </w:rPr>
            </w:pPr>
            <w:r w:rsidRPr="003132CA">
              <w:rPr>
                <w:bCs/>
              </w:rPr>
              <w:t>%</w:t>
            </w:r>
          </w:p>
        </w:tc>
        <w:tc>
          <w:tcPr>
            <w:tcW w:w="413" w:type="pct"/>
            <w:shd w:val="clear" w:color="auto" w:fill="F26322" w:themeFill="accent2"/>
          </w:tcPr>
          <w:p w14:paraId="2246746B" w14:textId="77777777" w:rsidR="0096278D" w:rsidRPr="003132CA" w:rsidRDefault="0096278D" w:rsidP="006D723E">
            <w:pPr>
              <w:rPr>
                <w:bCs/>
              </w:rPr>
            </w:pPr>
            <w:r w:rsidRPr="003132CA">
              <w:rPr>
                <w:bCs/>
              </w:rPr>
              <w:t>%</w:t>
            </w:r>
          </w:p>
        </w:tc>
        <w:tc>
          <w:tcPr>
            <w:tcW w:w="413" w:type="pct"/>
            <w:shd w:val="clear" w:color="auto" w:fill="F26322" w:themeFill="accent2"/>
          </w:tcPr>
          <w:p w14:paraId="03ECE9B8" w14:textId="77777777" w:rsidR="0096278D" w:rsidRPr="003132CA" w:rsidRDefault="0096278D" w:rsidP="006D723E">
            <w:pPr>
              <w:rPr>
                <w:bCs/>
              </w:rPr>
            </w:pPr>
            <w:r w:rsidRPr="003132CA">
              <w:rPr>
                <w:bCs/>
              </w:rPr>
              <w:t>%</w:t>
            </w:r>
          </w:p>
        </w:tc>
        <w:tc>
          <w:tcPr>
            <w:tcW w:w="413" w:type="pct"/>
            <w:shd w:val="clear" w:color="auto" w:fill="F26322" w:themeFill="accent2"/>
          </w:tcPr>
          <w:p w14:paraId="32CED7D7" w14:textId="77777777" w:rsidR="0096278D" w:rsidRPr="003132CA" w:rsidRDefault="0096278D" w:rsidP="006D723E">
            <w:pPr>
              <w:rPr>
                <w:bCs/>
              </w:rPr>
            </w:pPr>
            <w:r w:rsidRPr="003132CA">
              <w:rPr>
                <w:bCs/>
              </w:rPr>
              <w:t>%</w:t>
            </w:r>
          </w:p>
        </w:tc>
        <w:tc>
          <w:tcPr>
            <w:tcW w:w="414" w:type="pct"/>
            <w:shd w:val="clear" w:color="auto" w:fill="F26322" w:themeFill="accent2"/>
          </w:tcPr>
          <w:p w14:paraId="443B1C16" w14:textId="021D9DBF" w:rsidR="0096278D" w:rsidRPr="003132CA" w:rsidRDefault="0096278D"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2AB14EB0" w14:textId="77777777" w:rsidR="0096278D" w:rsidRPr="003132CA" w:rsidRDefault="0096278D" w:rsidP="006D723E">
            <w:pPr>
              <w:rPr>
                <w:bCs/>
              </w:rPr>
            </w:pPr>
            <w:r w:rsidRPr="003132CA">
              <w:rPr>
                <w:bCs/>
              </w:rPr>
              <w:t>%</w:t>
            </w:r>
          </w:p>
        </w:tc>
        <w:tc>
          <w:tcPr>
            <w:tcW w:w="413" w:type="pct"/>
            <w:shd w:val="clear" w:color="auto" w:fill="F26322" w:themeFill="accent2"/>
          </w:tcPr>
          <w:p w14:paraId="6F246F7B" w14:textId="42B453E9" w:rsidR="0096278D" w:rsidRPr="003132CA" w:rsidRDefault="0096278D" w:rsidP="006D723E">
            <w:pPr>
              <w:rPr>
                <w:bCs/>
              </w:rPr>
            </w:pPr>
            <w:r w:rsidRPr="003132CA">
              <w:rPr>
                <w:bCs/>
              </w:rPr>
              <w:t>%</w:t>
            </w:r>
            <w:r w:rsidR="00F474B4" w:rsidRPr="003132CA">
              <w:rPr>
                <w:bCs/>
              </w:rPr>
              <w:t xml:space="preserve"> </w:t>
            </w:r>
            <w:r w:rsidRPr="003132CA">
              <w:rPr>
                <w:bCs/>
              </w:rPr>
              <w:t>pts</w:t>
            </w:r>
          </w:p>
        </w:tc>
      </w:tr>
      <w:tr w:rsidR="0096278D" w14:paraId="491C6D42" w14:textId="77777777" w:rsidTr="00E926E8">
        <w:trPr>
          <w:trHeight w:val="20"/>
        </w:trPr>
        <w:tc>
          <w:tcPr>
            <w:tcW w:w="1278" w:type="pct"/>
          </w:tcPr>
          <w:p w14:paraId="179C1452" w14:textId="005F665F" w:rsidR="0096278D" w:rsidRPr="006D723E" w:rsidRDefault="0096278D" w:rsidP="006D723E">
            <w:r w:rsidRPr="006D723E">
              <w:t>Greater</w:t>
            </w:r>
            <w:r w:rsidR="00F474B4">
              <w:t xml:space="preserve"> </w:t>
            </w:r>
            <w:r w:rsidRPr="006D723E">
              <w:t>Darwin</w:t>
            </w:r>
          </w:p>
        </w:tc>
        <w:tc>
          <w:tcPr>
            <w:tcW w:w="413" w:type="pct"/>
          </w:tcPr>
          <w:p w14:paraId="59C45AF7" w14:textId="77777777" w:rsidR="0096278D" w:rsidRPr="00473C2C" w:rsidRDefault="0096278D" w:rsidP="00473C2C">
            <w:r w:rsidRPr="00473C2C">
              <w:t>86.5</w:t>
            </w:r>
          </w:p>
        </w:tc>
        <w:tc>
          <w:tcPr>
            <w:tcW w:w="414" w:type="pct"/>
          </w:tcPr>
          <w:p w14:paraId="5CE29304" w14:textId="77777777" w:rsidR="0096278D" w:rsidRPr="00473C2C" w:rsidRDefault="0096278D" w:rsidP="00473C2C">
            <w:r w:rsidRPr="00473C2C">
              <w:t>0.5</w:t>
            </w:r>
          </w:p>
        </w:tc>
        <w:tc>
          <w:tcPr>
            <w:tcW w:w="413" w:type="pct"/>
          </w:tcPr>
          <w:p w14:paraId="7B2EDFC2" w14:textId="77777777" w:rsidR="0096278D" w:rsidRPr="00473C2C" w:rsidRDefault="0096278D" w:rsidP="00473C2C">
            <w:r w:rsidRPr="00473C2C">
              <w:t>0.6</w:t>
            </w:r>
          </w:p>
        </w:tc>
        <w:tc>
          <w:tcPr>
            <w:tcW w:w="413" w:type="pct"/>
          </w:tcPr>
          <w:p w14:paraId="504B177A" w14:textId="77777777" w:rsidR="0096278D" w:rsidRPr="00473C2C" w:rsidRDefault="0096278D" w:rsidP="00473C2C">
            <w:r w:rsidRPr="00473C2C">
              <w:t>20</w:t>
            </w:r>
          </w:p>
        </w:tc>
        <w:tc>
          <w:tcPr>
            <w:tcW w:w="413" w:type="pct"/>
          </w:tcPr>
          <w:p w14:paraId="6BD082DA" w14:textId="77777777" w:rsidR="0096278D" w:rsidRPr="00473C2C" w:rsidRDefault="0096278D" w:rsidP="00473C2C">
            <w:r w:rsidRPr="00473C2C">
              <w:t>50</w:t>
            </w:r>
          </w:p>
        </w:tc>
        <w:tc>
          <w:tcPr>
            <w:tcW w:w="413" w:type="pct"/>
          </w:tcPr>
          <w:p w14:paraId="3938D5BD" w14:textId="77777777" w:rsidR="0096278D" w:rsidRPr="00473C2C" w:rsidRDefault="0096278D" w:rsidP="00473C2C">
            <w:r w:rsidRPr="00473C2C">
              <w:t>2.6</w:t>
            </w:r>
          </w:p>
        </w:tc>
        <w:tc>
          <w:tcPr>
            <w:tcW w:w="414" w:type="pct"/>
          </w:tcPr>
          <w:p w14:paraId="546C86E8" w14:textId="77777777" w:rsidR="0096278D" w:rsidRPr="00473C2C" w:rsidRDefault="0096278D" w:rsidP="00473C2C">
            <w:r w:rsidRPr="00473C2C">
              <w:t>-1.2</w:t>
            </w:r>
          </w:p>
        </w:tc>
        <w:tc>
          <w:tcPr>
            <w:tcW w:w="413" w:type="pct"/>
          </w:tcPr>
          <w:p w14:paraId="6280448D" w14:textId="77777777" w:rsidR="0096278D" w:rsidRPr="00473C2C" w:rsidRDefault="0096278D" w:rsidP="00473C2C">
            <w:r w:rsidRPr="00473C2C">
              <w:t>74.1</w:t>
            </w:r>
          </w:p>
        </w:tc>
        <w:tc>
          <w:tcPr>
            <w:tcW w:w="413" w:type="pct"/>
          </w:tcPr>
          <w:p w14:paraId="6DD2BFFE" w14:textId="77777777" w:rsidR="0096278D" w:rsidRPr="00473C2C" w:rsidRDefault="0096278D" w:rsidP="00473C2C">
            <w:r w:rsidRPr="00473C2C">
              <w:t>-1.5</w:t>
            </w:r>
          </w:p>
        </w:tc>
      </w:tr>
      <w:tr w:rsidR="0096278D" w14:paraId="3E346342" w14:textId="77777777" w:rsidTr="00E926E8">
        <w:trPr>
          <w:trHeight w:val="20"/>
        </w:trPr>
        <w:tc>
          <w:tcPr>
            <w:tcW w:w="1278" w:type="pct"/>
          </w:tcPr>
          <w:p w14:paraId="62984BB9" w14:textId="62DE68C3" w:rsidR="0096278D" w:rsidRPr="006D723E" w:rsidRDefault="0096278D" w:rsidP="006D723E">
            <w:r w:rsidRPr="006D723E">
              <w:t>Northern</w:t>
            </w:r>
            <w:r w:rsidR="00F474B4">
              <w:t xml:space="preserve"> </w:t>
            </w:r>
            <w:r w:rsidRPr="006D723E">
              <w:t>Territory</w:t>
            </w:r>
            <w:r w:rsidR="00F474B4">
              <w:t xml:space="preserve"> </w:t>
            </w:r>
            <w:r w:rsidRPr="006D723E">
              <w:t>–</w:t>
            </w:r>
            <w:r w:rsidR="00F474B4">
              <w:t xml:space="preserve"> </w:t>
            </w:r>
            <w:r w:rsidRPr="006D723E">
              <w:t>Outback</w:t>
            </w:r>
          </w:p>
        </w:tc>
        <w:tc>
          <w:tcPr>
            <w:tcW w:w="413" w:type="pct"/>
          </w:tcPr>
          <w:p w14:paraId="079DF4BE" w14:textId="77777777" w:rsidR="0096278D" w:rsidRPr="00473C2C" w:rsidRDefault="0096278D" w:rsidP="00473C2C">
            <w:r w:rsidRPr="00473C2C">
              <w:t>52.2</w:t>
            </w:r>
          </w:p>
        </w:tc>
        <w:tc>
          <w:tcPr>
            <w:tcW w:w="414" w:type="pct"/>
          </w:tcPr>
          <w:p w14:paraId="51C2CC27" w14:textId="77777777" w:rsidR="0096278D" w:rsidRPr="00473C2C" w:rsidRDefault="0096278D" w:rsidP="00473C2C">
            <w:r w:rsidRPr="00473C2C">
              <w:t>0.3</w:t>
            </w:r>
          </w:p>
        </w:tc>
        <w:tc>
          <w:tcPr>
            <w:tcW w:w="413" w:type="pct"/>
          </w:tcPr>
          <w:p w14:paraId="391ED7AC" w14:textId="77777777" w:rsidR="0096278D" w:rsidRPr="00473C2C" w:rsidRDefault="0096278D" w:rsidP="00473C2C">
            <w:r w:rsidRPr="00473C2C">
              <w:t>0.6</w:t>
            </w:r>
          </w:p>
        </w:tc>
        <w:tc>
          <w:tcPr>
            <w:tcW w:w="413" w:type="pct"/>
          </w:tcPr>
          <w:p w14:paraId="6F44C3B6" w14:textId="77777777" w:rsidR="0096278D" w:rsidRPr="00473C2C" w:rsidRDefault="0096278D" w:rsidP="00473C2C">
            <w:r w:rsidRPr="00473C2C">
              <w:t>23</w:t>
            </w:r>
          </w:p>
        </w:tc>
        <w:tc>
          <w:tcPr>
            <w:tcW w:w="413" w:type="pct"/>
          </w:tcPr>
          <w:p w14:paraId="3C152257" w14:textId="77777777" w:rsidR="0096278D" w:rsidRPr="00473C2C" w:rsidRDefault="0096278D" w:rsidP="00473C2C">
            <w:r w:rsidRPr="00473C2C">
              <w:t>51</w:t>
            </w:r>
          </w:p>
        </w:tc>
        <w:tc>
          <w:tcPr>
            <w:tcW w:w="413" w:type="pct"/>
          </w:tcPr>
          <w:p w14:paraId="11D33BF3" w14:textId="77777777" w:rsidR="0096278D" w:rsidRPr="00473C2C" w:rsidRDefault="0096278D" w:rsidP="00473C2C">
            <w:r w:rsidRPr="00473C2C">
              <w:t>5.3</w:t>
            </w:r>
          </w:p>
        </w:tc>
        <w:tc>
          <w:tcPr>
            <w:tcW w:w="414" w:type="pct"/>
          </w:tcPr>
          <w:p w14:paraId="6FAF92AB" w14:textId="77777777" w:rsidR="0096278D" w:rsidRPr="00473C2C" w:rsidRDefault="0096278D" w:rsidP="00473C2C">
            <w:r w:rsidRPr="00473C2C">
              <w:t>-0.6</w:t>
            </w:r>
          </w:p>
        </w:tc>
        <w:tc>
          <w:tcPr>
            <w:tcW w:w="413" w:type="pct"/>
          </w:tcPr>
          <w:p w14:paraId="3D9AAF92" w14:textId="77777777" w:rsidR="0096278D" w:rsidRPr="00473C2C" w:rsidRDefault="0096278D" w:rsidP="00473C2C">
            <w:r w:rsidRPr="00473C2C">
              <w:t>68.4</w:t>
            </w:r>
          </w:p>
        </w:tc>
        <w:tc>
          <w:tcPr>
            <w:tcW w:w="413" w:type="pct"/>
          </w:tcPr>
          <w:p w14:paraId="724E3AD8" w14:textId="77777777" w:rsidR="0096278D" w:rsidRPr="00473C2C" w:rsidRDefault="0096278D" w:rsidP="00473C2C">
            <w:r w:rsidRPr="00473C2C">
              <w:t>-0.8</w:t>
            </w:r>
          </w:p>
        </w:tc>
      </w:tr>
      <w:tr w:rsidR="0096278D" w14:paraId="0E19BA7F" w14:textId="77777777" w:rsidTr="00E926E8">
        <w:trPr>
          <w:trHeight w:val="20"/>
        </w:trPr>
        <w:tc>
          <w:tcPr>
            <w:tcW w:w="1278" w:type="pct"/>
          </w:tcPr>
          <w:p w14:paraId="7AD0BF4D" w14:textId="26E17016" w:rsidR="0096278D" w:rsidRPr="006D723E" w:rsidRDefault="0096278D" w:rsidP="006D723E">
            <w:r w:rsidRPr="006D723E">
              <w:t>Northern</w:t>
            </w:r>
            <w:r w:rsidR="00F474B4">
              <w:t xml:space="preserve"> </w:t>
            </w:r>
            <w:r w:rsidRPr="006D723E">
              <w:t>Territory</w:t>
            </w:r>
          </w:p>
        </w:tc>
        <w:tc>
          <w:tcPr>
            <w:tcW w:w="413" w:type="pct"/>
          </w:tcPr>
          <w:p w14:paraId="3547F57E" w14:textId="77777777" w:rsidR="0096278D" w:rsidRPr="006D723E" w:rsidRDefault="0096278D" w:rsidP="006D723E">
            <w:r w:rsidRPr="006D723E">
              <w:t>138.0</w:t>
            </w:r>
          </w:p>
        </w:tc>
        <w:tc>
          <w:tcPr>
            <w:tcW w:w="414" w:type="pct"/>
          </w:tcPr>
          <w:p w14:paraId="24A1BAD1" w14:textId="77777777" w:rsidR="0096278D" w:rsidRPr="006D723E" w:rsidRDefault="0096278D" w:rsidP="006D723E">
            <w:r w:rsidRPr="006D723E">
              <w:t>0.8</w:t>
            </w:r>
          </w:p>
        </w:tc>
        <w:tc>
          <w:tcPr>
            <w:tcW w:w="413" w:type="pct"/>
          </w:tcPr>
          <w:p w14:paraId="6B88A7CF" w14:textId="77777777" w:rsidR="0096278D" w:rsidRPr="006D723E" w:rsidRDefault="0096278D" w:rsidP="006D723E">
            <w:r w:rsidRPr="006D723E">
              <w:t>0.6</w:t>
            </w:r>
          </w:p>
        </w:tc>
        <w:tc>
          <w:tcPr>
            <w:tcW w:w="413" w:type="pct"/>
          </w:tcPr>
          <w:p w14:paraId="749A9FC4" w14:textId="77777777" w:rsidR="0096278D" w:rsidRPr="006D723E" w:rsidRDefault="0096278D" w:rsidP="006D723E">
            <w:r w:rsidRPr="006D723E">
              <w:t>22</w:t>
            </w:r>
          </w:p>
        </w:tc>
        <w:tc>
          <w:tcPr>
            <w:tcW w:w="413" w:type="pct"/>
          </w:tcPr>
          <w:p w14:paraId="6AF00DDF" w14:textId="77777777" w:rsidR="0096278D" w:rsidRPr="006D723E" w:rsidRDefault="0096278D" w:rsidP="006D723E">
            <w:r w:rsidRPr="006D723E">
              <w:t>51</w:t>
            </w:r>
          </w:p>
        </w:tc>
        <w:tc>
          <w:tcPr>
            <w:tcW w:w="413" w:type="pct"/>
          </w:tcPr>
          <w:p w14:paraId="165124F7" w14:textId="77777777" w:rsidR="0096278D" w:rsidRPr="006D723E" w:rsidRDefault="0096278D" w:rsidP="006D723E">
            <w:r w:rsidRPr="006D723E">
              <w:t>3.9</w:t>
            </w:r>
          </w:p>
        </w:tc>
        <w:tc>
          <w:tcPr>
            <w:tcW w:w="414" w:type="pct"/>
          </w:tcPr>
          <w:p w14:paraId="4203E26F" w14:textId="77777777" w:rsidR="0096278D" w:rsidRPr="006D723E" w:rsidRDefault="0096278D" w:rsidP="006D723E">
            <w:r w:rsidRPr="006D723E">
              <w:t>1.0</w:t>
            </w:r>
          </w:p>
        </w:tc>
        <w:tc>
          <w:tcPr>
            <w:tcW w:w="413" w:type="pct"/>
          </w:tcPr>
          <w:p w14:paraId="2A1299D6" w14:textId="77777777" w:rsidR="0096278D" w:rsidRPr="006D723E" w:rsidRDefault="0096278D" w:rsidP="006D723E">
            <w:r w:rsidRPr="006D723E">
              <w:t>71.6</w:t>
            </w:r>
          </w:p>
        </w:tc>
        <w:tc>
          <w:tcPr>
            <w:tcW w:w="413" w:type="pct"/>
          </w:tcPr>
          <w:p w14:paraId="26A47498" w14:textId="77777777" w:rsidR="0096278D" w:rsidRPr="006D723E" w:rsidRDefault="0096278D" w:rsidP="006D723E">
            <w:r w:rsidRPr="006D723E">
              <w:t>-1.2</w:t>
            </w:r>
          </w:p>
        </w:tc>
      </w:tr>
      <w:tr w:rsidR="0096278D" w14:paraId="0F0E75E9" w14:textId="77777777" w:rsidTr="00E926E8">
        <w:trPr>
          <w:trHeight w:val="20"/>
        </w:trPr>
        <w:tc>
          <w:tcPr>
            <w:tcW w:w="1278" w:type="pct"/>
          </w:tcPr>
          <w:p w14:paraId="0C14545C" w14:textId="77777777" w:rsidR="0096278D" w:rsidRPr="006D723E" w:rsidRDefault="0096278D" w:rsidP="006D723E">
            <w:r w:rsidRPr="006D723E">
              <w:t>Australia</w:t>
            </w:r>
          </w:p>
        </w:tc>
        <w:tc>
          <w:tcPr>
            <w:tcW w:w="413" w:type="pct"/>
          </w:tcPr>
          <w:p w14:paraId="02F50612" w14:textId="77777777" w:rsidR="0096278D" w:rsidRPr="006D723E" w:rsidRDefault="0096278D" w:rsidP="006D723E">
            <w:r w:rsidRPr="006D723E">
              <w:t>14,535.5</w:t>
            </w:r>
          </w:p>
        </w:tc>
        <w:tc>
          <w:tcPr>
            <w:tcW w:w="414" w:type="pct"/>
          </w:tcPr>
          <w:p w14:paraId="0CF6A04E" w14:textId="77777777" w:rsidR="0096278D" w:rsidRPr="006D723E" w:rsidRDefault="0096278D" w:rsidP="006D723E">
            <w:r w:rsidRPr="006D723E">
              <w:t>334.5</w:t>
            </w:r>
          </w:p>
        </w:tc>
        <w:tc>
          <w:tcPr>
            <w:tcW w:w="413" w:type="pct"/>
          </w:tcPr>
          <w:p w14:paraId="6C7099EA" w14:textId="77777777" w:rsidR="0096278D" w:rsidRPr="006D723E" w:rsidRDefault="0096278D" w:rsidP="006D723E">
            <w:r w:rsidRPr="006D723E">
              <w:t>2.4</w:t>
            </w:r>
          </w:p>
        </w:tc>
        <w:tc>
          <w:tcPr>
            <w:tcW w:w="413" w:type="pct"/>
          </w:tcPr>
          <w:p w14:paraId="36CDA514" w14:textId="77777777" w:rsidR="0096278D" w:rsidRPr="006D723E" w:rsidRDefault="0096278D" w:rsidP="006D723E">
            <w:r w:rsidRPr="006D723E">
              <w:t>31</w:t>
            </w:r>
          </w:p>
        </w:tc>
        <w:tc>
          <w:tcPr>
            <w:tcW w:w="413" w:type="pct"/>
          </w:tcPr>
          <w:p w14:paraId="0A42BD5F" w14:textId="77777777" w:rsidR="0096278D" w:rsidRPr="006D723E" w:rsidRDefault="0096278D" w:rsidP="006D723E">
            <w:r w:rsidRPr="006D723E">
              <w:t>48</w:t>
            </w:r>
          </w:p>
        </w:tc>
        <w:tc>
          <w:tcPr>
            <w:tcW w:w="413" w:type="pct"/>
          </w:tcPr>
          <w:p w14:paraId="3D679577" w14:textId="77777777" w:rsidR="0096278D" w:rsidRPr="006D723E" w:rsidRDefault="0096278D" w:rsidP="006D723E">
            <w:r w:rsidRPr="006D723E">
              <w:t>3.9</w:t>
            </w:r>
          </w:p>
        </w:tc>
        <w:tc>
          <w:tcPr>
            <w:tcW w:w="414" w:type="pct"/>
          </w:tcPr>
          <w:p w14:paraId="49DDD9A9" w14:textId="77777777" w:rsidR="0096278D" w:rsidRPr="006D723E" w:rsidRDefault="0096278D" w:rsidP="006D723E">
            <w:r w:rsidRPr="006D723E">
              <w:t>0.0</w:t>
            </w:r>
          </w:p>
        </w:tc>
        <w:tc>
          <w:tcPr>
            <w:tcW w:w="413" w:type="pct"/>
          </w:tcPr>
          <w:p w14:paraId="5EF403A8" w14:textId="77777777" w:rsidR="0096278D" w:rsidRPr="006D723E" w:rsidRDefault="0096278D" w:rsidP="006D723E">
            <w:r w:rsidRPr="006D723E">
              <w:t>67.0</w:t>
            </w:r>
          </w:p>
        </w:tc>
        <w:tc>
          <w:tcPr>
            <w:tcW w:w="413" w:type="pct"/>
          </w:tcPr>
          <w:p w14:paraId="523D2703" w14:textId="77777777" w:rsidR="0096278D" w:rsidRPr="006D723E" w:rsidRDefault="0096278D" w:rsidP="006D723E">
            <w:r w:rsidRPr="006D723E">
              <w:t>0.0</w:t>
            </w:r>
          </w:p>
        </w:tc>
      </w:tr>
    </w:tbl>
    <w:p w14:paraId="77D2B0D6" w14:textId="595DFACB" w:rsidR="001E3281" w:rsidRPr="003132CA" w:rsidRDefault="0096278D" w:rsidP="003132CA">
      <w:pPr>
        <w:pStyle w:val="Source"/>
        <w:numPr>
          <w:ilvl w:val="4"/>
          <w:numId w:val="35"/>
        </w:numPr>
      </w:pP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Labour</w:t>
      </w:r>
      <w:r w:rsidR="00F474B4">
        <w:t xml:space="preserve"> </w:t>
      </w:r>
      <w:r w:rsidRPr="0096278D">
        <w:t>Force,</w:t>
      </w:r>
      <w:r w:rsidR="00F474B4">
        <w:t xml:space="preserve"> </w:t>
      </w:r>
      <w:r w:rsidRPr="0096278D">
        <w:t>Australia,</w:t>
      </w:r>
      <w:r w:rsidR="00F474B4">
        <w:t xml:space="preserve"> </w:t>
      </w:r>
      <w:r w:rsidRPr="0096278D">
        <w:t>Detailed,</w:t>
      </w:r>
      <w:r w:rsidR="00F474B4">
        <w:t xml:space="preserve"> </w:t>
      </w:r>
      <w:r w:rsidRPr="0096278D">
        <w:t>November</w:t>
      </w:r>
      <w:r w:rsidR="00F474B4">
        <w:t xml:space="preserve"> </w:t>
      </w:r>
      <w:r w:rsidRPr="0096278D">
        <w:t>2024;</w:t>
      </w:r>
      <w:r w:rsidR="00F474B4">
        <w:t xml:space="preserve"> </w:t>
      </w:r>
      <w:r w:rsidRPr="0096278D">
        <w:t>ABS,</w:t>
      </w:r>
      <w:r w:rsidR="00F474B4">
        <w:t xml:space="preserve"> </w:t>
      </w:r>
      <w:r w:rsidRPr="0096278D">
        <w:t>Education</w:t>
      </w:r>
      <w:r w:rsidR="00F474B4">
        <w:t xml:space="preserve"> </w:t>
      </w:r>
      <w:r w:rsidRPr="0096278D">
        <w:t>and</w:t>
      </w:r>
      <w:r w:rsidR="00F474B4">
        <w:t xml:space="preserve"> </w:t>
      </w:r>
      <w:r w:rsidRPr="0096278D">
        <w:t>Work,</w:t>
      </w:r>
      <w:r w:rsidR="00F474B4">
        <w:t xml:space="preserve"> </w:t>
      </w:r>
      <w:r w:rsidRPr="0096278D">
        <w:t>Australia,</w:t>
      </w:r>
      <w:r w:rsidR="00F474B4">
        <w:t xml:space="preserve"> </w:t>
      </w:r>
      <w:r w:rsidRPr="0096278D">
        <w:t>2024;</w:t>
      </w:r>
      <w:r w:rsidR="00F474B4">
        <w:t xml:space="preserve"> </w:t>
      </w:r>
      <w:r w:rsidRPr="0096278D">
        <w:t>Jobs</w:t>
      </w:r>
      <w:r w:rsidR="00F474B4">
        <w:t xml:space="preserve"> </w:t>
      </w:r>
      <w:r w:rsidRPr="0096278D">
        <w:t>and</w:t>
      </w:r>
      <w:r w:rsidR="00F474B4">
        <w:t xml:space="preserve"> </w:t>
      </w:r>
      <w:r w:rsidRPr="0096278D">
        <w:t>Skills</w:t>
      </w:r>
      <w:r w:rsidR="00F474B4">
        <w:t xml:space="preserve"> </w:t>
      </w:r>
      <w:r w:rsidRPr="0096278D">
        <w:t>Australia,</w:t>
      </w:r>
      <w:r w:rsidR="00F474B4">
        <w:t xml:space="preserve"> </w:t>
      </w:r>
      <w:r w:rsidRPr="0096278D">
        <w:t>Internet</w:t>
      </w:r>
      <w:r w:rsidR="00F474B4">
        <w:t xml:space="preserve"> </w:t>
      </w:r>
      <w:r w:rsidRPr="0096278D">
        <w:t>Vacancy</w:t>
      </w:r>
      <w:r w:rsidR="00F474B4">
        <w:t xml:space="preserve"> </w:t>
      </w:r>
      <w:r w:rsidRPr="0096278D">
        <w:t>Index,</w:t>
      </w:r>
      <w:r w:rsidR="00F474B4">
        <w:t xml:space="preserve"> </w:t>
      </w:r>
      <w:r w:rsidRPr="0096278D">
        <w:t>seasonally</w:t>
      </w:r>
      <w:r w:rsidR="00F474B4">
        <w:t xml:space="preserve"> </w:t>
      </w:r>
      <w:r w:rsidRPr="0096278D">
        <w:t>adjusted</w:t>
      </w:r>
      <w:r w:rsidR="00F474B4">
        <w:t xml:space="preserve"> </w:t>
      </w:r>
      <w:r w:rsidRPr="0096278D">
        <w:t>and</w:t>
      </w:r>
      <w:r w:rsidR="00F474B4">
        <w:t xml:space="preserve"> </w:t>
      </w:r>
      <w:r w:rsidRPr="0096278D">
        <w:t>3-month</w:t>
      </w:r>
      <w:r w:rsidR="00F474B4">
        <w:t xml:space="preserve"> </w:t>
      </w:r>
      <w:r w:rsidRPr="0096278D">
        <w:t>average</w:t>
      </w:r>
      <w:r w:rsidR="00F474B4">
        <w:t xml:space="preserve"> </w:t>
      </w:r>
      <w:r w:rsidRPr="0096278D">
        <w:t>data,</w:t>
      </w:r>
      <w:r w:rsidR="00F474B4">
        <w:t xml:space="preserve"> </w:t>
      </w:r>
      <w:r w:rsidRPr="0096278D">
        <w:t>December</w:t>
      </w:r>
      <w:r w:rsidR="00F474B4">
        <w:t xml:space="preserve"> </w:t>
      </w:r>
      <w:r w:rsidRPr="0096278D">
        <w:t>2024.</w:t>
      </w:r>
    </w:p>
    <w:p w14:paraId="33A39EC4" w14:textId="40205806" w:rsidR="0096278D" w:rsidRDefault="001E3281" w:rsidP="001E3281">
      <w:pPr>
        <w:pStyle w:val="Heading2"/>
      </w:pPr>
      <w:bookmarkStart w:id="36" w:name="_Toc200630479"/>
      <w:r>
        <w:t>Australian</w:t>
      </w:r>
      <w:r w:rsidR="00F474B4">
        <w:t xml:space="preserve"> </w:t>
      </w:r>
      <w:r>
        <w:t>Capital</w:t>
      </w:r>
      <w:r w:rsidR="00F474B4">
        <w:t xml:space="preserve"> </w:t>
      </w:r>
      <w:r>
        <w:t>Territory</w:t>
      </w:r>
      <w:bookmarkEnd w:id="36"/>
    </w:p>
    <w:p w14:paraId="6C17C792" w14:textId="3C481536" w:rsidR="001E3281" w:rsidRDefault="001E3281" w:rsidP="001E3281">
      <w:r>
        <w:t>The</w:t>
      </w:r>
      <w:r w:rsidR="00F474B4">
        <w:t xml:space="preserve"> </w:t>
      </w:r>
      <w:r>
        <w:t>Australian</w:t>
      </w:r>
      <w:r w:rsidR="00F474B4">
        <w:t xml:space="preserve"> </w:t>
      </w:r>
      <w:r>
        <w:t>Capital</w:t>
      </w:r>
      <w:r w:rsidR="00F474B4">
        <w:t xml:space="preserve"> </w:t>
      </w:r>
      <w:r>
        <w:t>Territory</w:t>
      </w:r>
      <w:r w:rsidR="00F474B4">
        <w:t xml:space="preserve"> </w:t>
      </w:r>
      <w:r>
        <w:t>has</w:t>
      </w:r>
      <w:r w:rsidR="00F474B4">
        <w:t xml:space="preserve"> </w:t>
      </w:r>
      <w:r>
        <w:t>the</w:t>
      </w:r>
      <w:r w:rsidR="00F474B4">
        <w:t xml:space="preserve"> </w:t>
      </w:r>
      <w:r>
        <w:t>most</w:t>
      </w:r>
      <w:r w:rsidR="00F474B4">
        <w:t xml:space="preserve"> </w:t>
      </w:r>
      <w:r>
        <w:t>highly</w:t>
      </w:r>
      <w:r w:rsidR="00F474B4">
        <w:t xml:space="preserve"> </w:t>
      </w:r>
      <w:r>
        <w:t>educated</w:t>
      </w:r>
      <w:r w:rsidR="00F474B4">
        <w:t xml:space="preserve"> </w:t>
      </w:r>
      <w:r>
        <w:t>workforce</w:t>
      </w:r>
      <w:r w:rsidR="00F474B4">
        <w:t xml:space="preserve"> </w:t>
      </w:r>
      <w:r>
        <w:t>in</w:t>
      </w:r>
      <w:r w:rsidR="00F474B4">
        <w:t xml:space="preserve"> </w:t>
      </w:r>
      <w:r>
        <w:t>Australia,</w:t>
      </w:r>
      <w:r w:rsidR="00F474B4">
        <w:t xml:space="preserve"> </w:t>
      </w:r>
      <w:r>
        <w:t>with</w:t>
      </w:r>
      <w:r w:rsidR="00F474B4">
        <w:t xml:space="preserve"> </w:t>
      </w:r>
      <w:r>
        <w:t>around</w:t>
      </w:r>
      <w:r w:rsidR="00F474B4">
        <w:t xml:space="preserve"> </w:t>
      </w:r>
      <w:r>
        <w:t>half</w:t>
      </w:r>
      <w:r w:rsidR="00F474B4">
        <w:t xml:space="preserve"> </w:t>
      </w:r>
      <w:r>
        <w:t>of</w:t>
      </w:r>
      <w:r w:rsidR="00F474B4">
        <w:t xml:space="preserve"> </w:t>
      </w:r>
      <w:r>
        <w:t>workers</w:t>
      </w:r>
      <w:r w:rsidR="00F474B4">
        <w:t xml:space="preserve"> </w:t>
      </w:r>
      <w:r>
        <w:t>holding</w:t>
      </w:r>
      <w:r w:rsidR="00F474B4">
        <w:t xml:space="preserve"> </w:t>
      </w:r>
      <w:r>
        <w:t>a</w:t>
      </w:r>
      <w:r w:rsidR="00F474B4">
        <w:t xml:space="preserve"> </w:t>
      </w:r>
      <w:r>
        <w:t>bachelor</w:t>
      </w:r>
      <w:r w:rsidR="00F474B4">
        <w:t xml:space="preserve"> </w:t>
      </w:r>
      <w:r>
        <w:t>degree</w:t>
      </w:r>
      <w:r w:rsidR="00F474B4">
        <w:t xml:space="preserve"> </w:t>
      </w:r>
      <w:r>
        <w:t>or</w:t>
      </w:r>
      <w:r w:rsidR="00F474B4">
        <w:t xml:space="preserve"> </w:t>
      </w:r>
      <w:r>
        <w:t>higher.</w:t>
      </w:r>
      <w:r w:rsidR="00F474B4">
        <w:t xml:space="preserve"> </w:t>
      </w:r>
      <w:r>
        <w:t>Almost</w:t>
      </w:r>
      <w:r w:rsidR="00F474B4">
        <w:t xml:space="preserve"> </w:t>
      </w:r>
      <w:r>
        <w:t>30%</w:t>
      </w:r>
      <w:r w:rsidR="00F474B4">
        <w:t xml:space="preserve"> </w:t>
      </w:r>
      <w:r>
        <w:t>of</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workforce</w:t>
      </w:r>
      <w:r w:rsidR="00F474B4">
        <w:t xml:space="preserve"> </w:t>
      </w:r>
      <w:r>
        <w:t>is</w:t>
      </w:r>
      <w:r w:rsidR="00F474B4">
        <w:t xml:space="preserve"> </w:t>
      </w:r>
      <w:r>
        <w:t>employed</w:t>
      </w:r>
      <w:r w:rsidR="00F474B4">
        <w:t xml:space="preserve"> </w:t>
      </w:r>
      <w:r>
        <w:t>in</w:t>
      </w:r>
      <w:r w:rsidR="00F474B4">
        <w:t xml:space="preserve"> </w:t>
      </w:r>
      <w:r>
        <w:t>the</w:t>
      </w:r>
      <w:r w:rsidR="00F474B4">
        <w:t xml:space="preserve"> </w:t>
      </w:r>
      <w:r>
        <w:t>Public</w:t>
      </w:r>
      <w:r w:rsidR="00F474B4">
        <w:t xml:space="preserve"> </w:t>
      </w:r>
      <w:r>
        <w:t>Administration</w:t>
      </w:r>
      <w:r w:rsidR="00F474B4">
        <w:t xml:space="preserve"> </w:t>
      </w:r>
      <w:r>
        <w:t>and</w:t>
      </w:r>
      <w:r w:rsidR="00F474B4">
        <w:t xml:space="preserve"> </w:t>
      </w:r>
      <w:r>
        <w:t>Safety</w:t>
      </w:r>
      <w:r w:rsidR="00F474B4">
        <w:t xml:space="preserve"> </w:t>
      </w:r>
      <w:r>
        <w:t>industry.</w:t>
      </w:r>
      <w:r w:rsidR="00F474B4">
        <w:t xml:space="preserve"> </w:t>
      </w:r>
      <w:r>
        <w:t>The</w:t>
      </w:r>
      <w:r w:rsidR="00F474B4">
        <w:t xml:space="preserve"> </w:t>
      </w:r>
      <w:r>
        <w:t>second</w:t>
      </w:r>
      <w:r w:rsidR="00F474B4">
        <w:t xml:space="preserve"> </w:t>
      </w:r>
      <w:r>
        <w:t>largest</w:t>
      </w:r>
      <w:r w:rsidR="00F474B4">
        <w:t xml:space="preserve"> </w:t>
      </w:r>
      <w:r>
        <w:t>employing</w:t>
      </w:r>
      <w:r w:rsidR="00F474B4">
        <w:t xml:space="preserve"> </w:t>
      </w:r>
      <w:r>
        <w:t>industry</w:t>
      </w:r>
      <w:r w:rsidR="00F474B4">
        <w:t xml:space="preserve"> </w:t>
      </w:r>
      <w:r>
        <w:t>is</w:t>
      </w:r>
      <w:r w:rsidR="00F474B4">
        <w:t xml:space="preserve"> </w:t>
      </w:r>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followed</w:t>
      </w:r>
      <w:r w:rsidR="00F474B4">
        <w:t xml:space="preserve"> </w:t>
      </w:r>
      <w:r>
        <w:t>by</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p>
    <w:p w14:paraId="1A469C7E" w14:textId="02E13431" w:rsidR="001E3281" w:rsidRDefault="001E3281" w:rsidP="001E3281">
      <w:pPr>
        <w:pStyle w:val="Heading3"/>
      </w:pPr>
      <w:r>
        <w:t>Current</w:t>
      </w:r>
      <w:r w:rsidR="00F474B4">
        <w:t xml:space="preserve"> </w:t>
      </w:r>
      <w:r>
        <w:t>conditions</w:t>
      </w:r>
    </w:p>
    <w:p w14:paraId="43819E57" w14:textId="683A9FCE" w:rsidR="001E3281" w:rsidRDefault="001E3281" w:rsidP="001E3281">
      <w:r>
        <w:t>Labour</w:t>
      </w:r>
      <w:r w:rsidR="00F474B4">
        <w:t xml:space="preserve"> </w:t>
      </w:r>
      <w:r>
        <w:t>market</w:t>
      </w:r>
      <w:r w:rsidR="00F474B4">
        <w:t xml:space="preserve"> </w:t>
      </w:r>
      <w:r>
        <w:t>conditions</w:t>
      </w:r>
      <w:r w:rsidR="00F474B4">
        <w:t xml:space="preserve"> </w:t>
      </w:r>
      <w:r>
        <w:t>were</w:t>
      </w:r>
      <w:r w:rsidR="00F474B4">
        <w:t xml:space="preserve"> </w:t>
      </w:r>
      <w:r>
        <w:t>strong</w:t>
      </w:r>
      <w:r w:rsidR="00F474B4">
        <w:t xml:space="preserve"> </w:t>
      </w:r>
      <w:r>
        <w:t>in</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November</w:t>
      </w:r>
      <w:r w:rsidR="00F474B4">
        <w:t xml:space="preserve"> </w:t>
      </w:r>
      <w:r>
        <w:t>2024.</w:t>
      </w:r>
      <w:r w:rsidR="00F474B4">
        <w:t xml:space="preserve"> </w:t>
      </w:r>
      <w:r>
        <w:t>There</w:t>
      </w:r>
      <w:r w:rsidR="00F474B4">
        <w:t xml:space="preserve"> </w:t>
      </w:r>
      <w:r>
        <w:t>were</w:t>
      </w:r>
      <w:r w:rsidR="00F474B4">
        <w:t xml:space="preserve"> </w:t>
      </w:r>
      <w:r>
        <w:t>a</w:t>
      </w:r>
      <w:r w:rsidR="00F474B4">
        <w:t xml:space="preserve"> </w:t>
      </w:r>
      <w:r>
        <w:t>record</w:t>
      </w:r>
      <w:r w:rsidR="00F474B4">
        <w:t xml:space="preserve"> </w:t>
      </w:r>
      <w:r>
        <w:t>273,400</w:t>
      </w:r>
      <w:r w:rsidR="00F474B4">
        <w:t xml:space="preserve"> </w:t>
      </w:r>
      <w:r>
        <w:t>people</w:t>
      </w:r>
      <w:r w:rsidR="00F474B4">
        <w:t xml:space="preserve"> </w:t>
      </w:r>
      <w:r>
        <w:t>employed</w:t>
      </w:r>
      <w:r w:rsidR="00F474B4">
        <w:t xml:space="preserve"> </w:t>
      </w:r>
      <w:r>
        <w:t>in</w:t>
      </w:r>
      <w:r w:rsidR="00F474B4">
        <w:t xml:space="preserve"> </w:t>
      </w:r>
      <w:r>
        <w:t>the</w:t>
      </w:r>
      <w:r w:rsidR="00F474B4">
        <w:t xml:space="preserve"> </w:t>
      </w:r>
      <w:r>
        <w:t>territory</w:t>
      </w:r>
      <w:r w:rsidR="00F474B4">
        <w:t xml:space="preserve"> </w:t>
      </w:r>
      <w:r>
        <w:t>in</w:t>
      </w:r>
      <w:r w:rsidR="00F474B4">
        <w:t xml:space="preserve"> </w:t>
      </w:r>
      <w:r>
        <w:t>November</w:t>
      </w:r>
      <w:r w:rsidR="00F474B4">
        <w:t xml:space="preserve"> </w:t>
      </w:r>
      <w:r>
        <w:t>2024,</w:t>
      </w:r>
      <w:r w:rsidR="00F474B4">
        <w:t xml:space="preserve"> </w:t>
      </w:r>
      <w:r>
        <w:t>up</w:t>
      </w:r>
      <w:r w:rsidR="00F474B4">
        <w:t xml:space="preserve"> </w:t>
      </w:r>
      <w:r>
        <w:t>by</w:t>
      </w:r>
      <w:r w:rsidR="00F474B4">
        <w:t xml:space="preserve"> </w:t>
      </w:r>
      <w:r>
        <w:t>8,200</w:t>
      </w:r>
      <w:r w:rsidR="00F474B4">
        <w:t xml:space="preserve"> </w:t>
      </w:r>
      <w:r>
        <w:t>(or</w:t>
      </w:r>
      <w:r w:rsidR="00F474B4">
        <w:t xml:space="preserve"> </w:t>
      </w:r>
      <w:r>
        <w:t>3.1%)</w:t>
      </w:r>
      <w:r w:rsidR="00F474B4">
        <w:t xml:space="preserve"> </w:t>
      </w:r>
      <w:r>
        <w:t>over</w:t>
      </w:r>
      <w:r w:rsidR="00F474B4">
        <w:t xml:space="preserve"> </w:t>
      </w:r>
      <w:r>
        <w:t>the</w:t>
      </w:r>
      <w:r w:rsidR="00F474B4">
        <w:t xml:space="preserve"> </w:t>
      </w:r>
      <w:r>
        <w:t>year.</w:t>
      </w:r>
      <w:r w:rsidR="00F474B4">
        <w:t xml:space="preserve"> </w:t>
      </w:r>
    </w:p>
    <w:p w14:paraId="03522DCD" w14:textId="1AB50CED" w:rsidR="003132CA" w:rsidRDefault="001E3281" w:rsidP="001E3281">
      <w:r>
        <w:t>The</w:t>
      </w:r>
      <w:r w:rsidR="00F474B4">
        <w:t xml:space="preserve"> </w:t>
      </w:r>
      <w:r>
        <w:t>unemployment</w:t>
      </w:r>
      <w:r w:rsidR="00F474B4">
        <w:t xml:space="preserve"> </w:t>
      </w:r>
      <w:r>
        <w:t>rate</w:t>
      </w:r>
      <w:r w:rsidR="00F474B4">
        <w:t xml:space="preserve"> </w:t>
      </w:r>
      <w:r>
        <w:t>in</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fell</w:t>
      </w:r>
      <w:r w:rsidR="00F474B4">
        <w:t xml:space="preserve"> </w:t>
      </w:r>
      <w:r>
        <w:t>by</w:t>
      </w:r>
      <w:r w:rsidR="00F474B4">
        <w:t xml:space="preserve"> </w:t>
      </w:r>
      <w:r>
        <w:t>0.8</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2.9%</w:t>
      </w:r>
      <w:r w:rsidR="00F474B4">
        <w:t xml:space="preserve"> </w:t>
      </w:r>
      <w:r>
        <w:t>in</w:t>
      </w:r>
      <w:r w:rsidR="00F474B4">
        <w:t xml:space="preserve"> </w:t>
      </w:r>
      <w:r>
        <w:t>November</w:t>
      </w:r>
      <w:r w:rsidR="00F474B4">
        <w:t xml:space="preserve"> </w:t>
      </w:r>
      <w:r>
        <w:t>2024,</w:t>
      </w:r>
      <w:r w:rsidR="00F474B4">
        <w:t xml:space="preserve"> </w:t>
      </w:r>
      <w:r>
        <w:t>while</w:t>
      </w:r>
      <w:r w:rsidR="00F474B4">
        <w:t xml:space="preserve"> </w:t>
      </w:r>
      <w:r>
        <w:t>the</w:t>
      </w:r>
      <w:r w:rsidR="00F474B4">
        <w:t xml:space="preserve"> </w:t>
      </w:r>
      <w:r>
        <w:t>territory’s</w:t>
      </w:r>
      <w:r w:rsidR="00F474B4">
        <w:t xml:space="preserve"> </w:t>
      </w:r>
      <w:r>
        <w:t>participation</w:t>
      </w:r>
      <w:r w:rsidR="00F474B4">
        <w:t xml:space="preserve"> </w:t>
      </w:r>
      <w:r>
        <w:t>rate</w:t>
      </w:r>
      <w:r w:rsidR="00F474B4">
        <w:t xml:space="preserve"> </w:t>
      </w:r>
      <w:r>
        <w:t>rose,</w:t>
      </w:r>
      <w:r w:rsidR="00F474B4">
        <w:t xml:space="preserve"> </w:t>
      </w:r>
      <w:r>
        <w:t>by</w:t>
      </w:r>
      <w:r w:rsidR="00F474B4">
        <w:t xml:space="preserve"> </w:t>
      </w:r>
      <w:r>
        <w:t>0.1</w:t>
      </w:r>
      <w:r w:rsidR="00F474B4">
        <w:t xml:space="preserve"> </w:t>
      </w:r>
      <w:r>
        <w:t>percentage</w:t>
      </w:r>
      <w:r w:rsidR="00F474B4">
        <w:t xml:space="preserve"> </w:t>
      </w:r>
      <w:r>
        <w:t>points,</w:t>
      </w:r>
      <w:r w:rsidR="00F474B4">
        <w:t xml:space="preserve"> </w:t>
      </w:r>
      <w:r>
        <w:t>to</w:t>
      </w:r>
      <w:r w:rsidR="00F474B4">
        <w:t xml:space="preserve"> </w:t>
      </w:r>
      <w:r>
        <w:t>72.4%</w:t>
      </w:r>
      <w:r w:rsidR="00F474B4">
        <w:t xml:space="preserve"> </w:t>
      </w:r>
      <w:r>
        <w:t>in</w:t>
      </w:r>
      <w:r w:rsidR="00F474B4">
        <w:t xml:space="preserve"> </w:t>
      </w:r>
      <w:r>
        <w:t>November</w:t>
      </w:r>
      <w:r w:rsidR="00F474B4">
        <w:t xml:space="preserve"> </w:t>
      </w:r>
      <w:r>
        <w:t>2024,</w:t>
      </w:r>
      <w:r w:rsidR="00F474B4">
        <w:t xml:space="preserve"> </w:t>
      </w:r>
      <w:r>
        <w:t>well</w:t>
      </w:r>
      <w:r w:rsidR="00F474B4">
        <w:t xml:space="preserve"> </w:t>
      </w:r>
      <w:r>
        <w:t>above</w:t>
      </w:r>
      <w:r w:rsidR="00F474B4">
        <w:t xml:space="preserve"> </w:t>
      </w:r>
      <w:r>
        <w:t>the</w:t>
      </w:r>
      <w:r w:rsidR="00F474B4">
        <w:t xml:space="preserve"> </w:t>
      </w:r>
      <w:r>
        <w:t>67.0%</w:t>
      </w:r>
      <w:r w:rsidR="00F474B4">
        <w:t xml:space="preserve"> </w:t>
      </w:r>
      <w:r>
        <w:t>recorded</w:t>
      </w:r>
      <w:r w:rsidR="00F474B4">
        <w:t xml:space="preserve"> </w:t>
      </w:r>
      <w:r>
        <w:t>nationally.</w:t>
      </w:r>
    </w:p>
    <w:p w14:paraId="2EBDABF7" w14:textId="77777777" w:rsidR="003132CA" w:rsidRDefault="003132CA">
      <w:r>
        <w:br w:type="page"/>
      </w:r>
    </w:p>
    <w:p w14:paraId="1416C83D" w14:textId="20735216" w:rsidR="001E3281" w:rsidRDefault="001E3281" w:rsidP="003132CA">
      <w:pPr>
        <w:pStyle w:val="Caption"/>
      </w:pPr>
      <w:r>
        <w:lastRenderedPageBreak/>
        <w:t>Top</w:t>
      </w:r>
      <w:r w:rsidR="00F474B4">
        <w:t xml:space="preserve"> </w:t>
      </w:r>
      <w:r>
        <w:t>employing</w:t>
      </w:r>
      <w:r w:rsidR="00F474B4">
        <w:t xml:space="preserve"> </w:t>
      </w:r>
      <w:r>
        <w:t>industries</w:t>
      </w:r>
    </w:p>
    <w:tbl>
      <w:tblPr>
        <w:tblStyle w:val="TableGrid"/>
        <w:tblW w:w="5000" w:type="pct"/>
        <w:tblLook w:val="0020" w:firstRow="1" w:lastRow="0" w:firstColumn="0" w:lastColumn="0" w:noHBand="0" w:noVBand="0"/>
      </w:tblPr>
      <w:tblGrid>
        <w:gridCol w:w="5162"/>
        <w:gridCol w:w="1376"/>
        <w:gridCol w:w="1263"/>
        <w:gridCol w:w="920"/>
        <w:gridCol w:w="918"/>
      </w:tblGrid>
      <w:tr w:rsidR="001E3281" w:rsidRPr="003132CA" w14:paraId="45384A22"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2678" w:type="pct"/>
          </w:tcPr>
          <w:p w14:paraId="28DC1726" w14:textId="77777777" w:rsidR="001E3281" w:rsidRPr="003132CA" w:rsidRDefault="001E3281" w:rsidP="003132CA"/>
        </w:tc>
        <w:tc>
          <w:tcPr>
            <w:tcW w:w="714" w:type="pct"/>
          </w:tcPr>
          <w:p w14:paraId="1E70DCC1" w14:textId="09D50619" w:rsidR="001E3281" w:rsidRPr="003132CA" w:rsidRDefault="001E3281" w:rsidP="003132CA">
            <w:pPr>
              <w:pStyle w:val="TableHeader"/>
            </w:pPr>
            <w:r w:rsidRPr="003132CA">
              <w:t>Employ’t</w:t>
            </w:r>
            <w:r w:rsidR="00F474B4" w:rsidRPr="003132CA">
              <w:t xml:space="preserve"> </w:t>
            </w:r>
            <w:r w:rsidRPr="003132CA">
              <w:br/>
              <w:t>Nov</w:t>
            </w:r>
            <w:r w:rsidR="00F474B4" w:rsidRPr="003132CA">
              <w:t xml:space="preserve"> </w:t>
            </w:r>
            <w:r w:rsidRPr="003132CA">
              <w:t>2024</w:t>
            </w:r>
          </w:p>
        </w:tc>
        <w:tc>
          <w:tcPr>
            <w:tcW w:w="655" w:type="pct"/>
          </w:tcPr>
          <w:p w14:paraId="6AD1AAAF" w14:textId="72E762CB" w:rsidR="001E3281" w:rsidRPr="003132CA" w:rsidRDefault="001E3281" w:rsidP="003132CA">
            <w:pPr>
              <w:pStyle w:val="TableHeader"/>
            </w:pPr>
            <w:r w:rsidRPr="003132CA">
              <w:t>Share</w:t>
            </w:r>
            <w:r w:rsidR="00F474B4" w:rsidRPr="003132CA">
              <w:t xml:space="preserve"> </w:t>
            </w:r>
            <w:r w:rsidRPr="003132CA">
              <w:t>of</w:t>
            </w:r>
            <w:r w:rsidR="00F474B4" w:rsidRPr="003132CA">
              <w:t xml:space="preserve"> </w:t>
            </w:r>
            <w:r w:rsidRPr="003132CA">
              <w:br/>
              <w:t>state</w:t>
            </w:r>
            <w:r w:rsidR="00F474B4" w:rsidRPr="003132CA">
              <w:t xml:space="preserve"> </w:t>
            </w:r>
            <w:r w:rsidRPr="003132CA">
              <w:t>emp't</w:t>
            </w:r>
          </w:p>
        </w:tc>
        <w:tc>
          <w:tcPr>
            <w:tcW w:w="953" w:type="pct"/>
            <w:gridSpan w:val="2"/>
          </w:tcPr>
          <w:p w14:paraId="088DDBDC" w14:textId="0CD61921" w:rsidR="001E3281" w:rsidRPr="003132CA" w:rsidRDefault="001E3281" w:rsidP="00974D8D">
            <w:pPr>
              <w:pStyle w:val="TableHeader"/>
              <w:jc w:val="center"/>
            </w:pPr>
            <w:r w:rsidRPr="003132CA">
              <w:t>5</w:t>
            </w:r>
            <w:r w:rsidR="00F474B4" w:rsidRPr="003132CA">
              <w:t xml:space="preserve"> </w:t>
            </w:r>
            <w:r w:rsidRPr="003132CA">
              <w:t>year</w:t>
            </w:r>
            <w:r w:rsidR="00F474B4" w:rsidRPr="003132CA">
              <w:t xml:space="preserve"> </w:t>
            </w:r>
            <w:r w:rsidRPr="003132CA">
              <w:br/>
              <w:t>change</w:t>
            </w:r>
            <w:r w:rsidR="00F474B4" w:rsidRPr="003132CA">
              <w:t xml:space="preserve"> </w:t>
            </w:r>
            <w:r w:rsidRPr="003132CA">
              <w:t>to</w:t>
            </w:r>
            <w:r w:rsidRPr="003132CA">
              <w:br/>
              <w:t>Nov</w:t>
            </w:r>
            <w:r w:rsidR="00F474B4" w:rsidRPr="003132CA">
              <w:t xml:space="preserve"> </w:t>
            </w:r>
            <w:r w:rsidRPr="003132CA">
              <w:t>2024</w:t>
            </w:r>
          </w:p>
        </w:tc>
      </w:tr>
      <w:tr w:rsidR="001E3281" w:rsidRPr="003132CA" w14:paraId="65ABF43B" w14:textId="77777777" w:rsidTr="00E926E8">
        <w:trPr>
          <w:trHeight w:val="20"/>
        </w:trPr>
        <w:tc>
          <w:tcPr>
            <w:tcW w:w="2678" w:type="pct"/>
            <w:shd w:val="clear" w:color="auto" w:fill="F26322" w:themeFill="accent2"/>
          </w:tcPr>
          <w:p w14:paraId="3290FA79" w14:textId="77777777" w:rsidR="001E3281" w:rsidRPr="003132CA" w:rsidRDefault="001E3281" w:rsidP="003132CA">
            <w:r w:rsidRPr="003132CA">
              <w:t>Industries</w:t>
            </w:r>
          </w:p>
        </w:tc>
        <w:tc>
          <w:tcPr>
            <w:tcW w:w="714" w:type="pct"/>
            <w:shd w:val="clear" w:color="auto" w:fill="F26322" w:themeFill="accent2"/>
          </w:tcPr>
          <w:p w14:paraId="7EE5C673" w14:textId="77777777" w:rsidR="001E3281" w:rsidRPr="003132CA" w:rsidRDefault="001E3281" w:rsidP="003132CA">
            <w:r w:rsidRPr="003132CA">
              <w:t>‘000</w:t>
            </w:r>
          </w:p>
        </w:tc>
        <w:tc>
          <w:tcPr>
            <w:tcW w:w="655" w:type="pct"/>
            <w:shd w:val="clear" w:color="auto" w:fill="F26322" w:themeFill="accent2"/>
          </w:tcPr>
          <w:p w14:paraId="4FFB2974" w14:textId="77777777" w:rsidR="001E3281" w:rsidRPr="003132CA" w:rsidRDefault="001E3281" w:rsidP="003132CA">
            <w:r w:rsidRPr="003132CA">
              <w:t>%</w:t>
            </w:r>
          </w:p>
        </w:tc>
        <w:tc>
          <w:tcPr>
            <w:tcW w:w="477" w:type="pct"/>
            <w:shd w:val="clear" w:color="auto" w:fill="F26322" w:themeFill="accent2"/>
          </w:tcPr>
          <w:p w14:paraId="717234C2" w14:textId="77777777" w:rsidR="001E3281" w:rsidRPr="003132CA" w:rsidRDefault="001E3281" w:rsidP="003132CA">
            <w:r w:rsidRPr="003132CA">
              <w:t>‘000</w:t>
            </w:r>
          </w:p>
        </w:tc>
        <w:tc>
          <w:tcPr>
            <w:tcW w:w="476" w:type="pct"/>
            <w:shd w:val="clear" w:color="auto" w:fill="F26322" w:themeFill="accent2"/>
          </w:tcPr>
          <w:p w14:paraId="455EECB7" w14:textId="77777777" w:rsidR="001E3281" w:rsidRPr="003132CA" w:rsidRDefault="001E3281" w:rsidP="003132CA">
            <w:r w:rsidRPr="003132CA">
              <w:t>%</w:t>
            </w:r>
          </w:p>
        </w:tc>
      </w:tr>
      <w:tr w:rsidR="001E3281" w:rsidRPr="003132CA" w14:paraId="0698015E" w14:textId="77777777" w:rsidTr="00E926E8">
        <w:trPr>
          <w:trHeight w:val="20"/>
        </w:trPr>
        <w:tc>
          <w:tcPr>
            <w:tcW w:w="2678" w:type="pct"/>
          </w:tcPr>
          <w:p w14:paraId="10C56DC7" w14:textId="5000ADB5" w:rsidR="001E3281" w:rsidRPr="003132CA" w:rsidRDefault="001E3281" w:rsidP="003132CA">
            <w:r w:rsidRPr="003132CA">
              <w:t>Public</w:t>
            </w:r>
            <w:r w:rsidR="00F474B4" w:rsidRPr="003132CA">
              <w:t xml:space="preserve"> </w:t>
            </w:r>
            <w:r w:rsidRPr="003132CA">
              <w:t>Administration</w:t>
            </w:r>
            <w:r w:rsidR="00F474B4" w:rsidRPr="003132CA">
              <w:t xml:space="preserve"> </w:t>
            </w:r>
            <w:r w:rsidRPr="003132CA">
              <w:t>and</w:t>
            </w:r>
            <w:r w:rsidR="00F474B4" w:rsidRPr="003132CA">
              <w:t xml:space="preserve"> </w:t>
            </w:r>
            <w:r w:rsidRPr="003132CA">
              <w:t>Safety</w:t>
            </w:r>
          </w:p>
        </w:tc>
        <w:tc>
          <w:tcPr>
            <w:tcW w:w="714" w:type="pct"/>
          </w:tcPr>
          <w:p w14:paraId="011125D1" w14:textId="77777777" w:rsidR="001E3281" w:rsidRPr="003132CA" w:rsidRDefault="001E3281" w:rsidP="003132CA">
            <w:r w:rsidRPr="003132CA">
              <w:t>79.7</w:t>
            </w:r>
          </w:p>
        </w:tc>
        <w:tc>
          <w:tcPr>
            <w:tcW w:w="655" w:type="pct"/>
          </w:tcPr>
          <w:p w14:paraId="09E47116" w14:textId="77777777" w:rsidR="001E3281" w:rsidRPr="003132CA" w:rsidRDefault="001E3281" w:rsidP="003132CA">
            <w:r w:rsidRPr="003132CA">
              <w:t>29</w:t>
            </w:r>
          </w:p>
        </w:tc>
        <w:tc>
          <w:tcPr>
            <w:tcW w:w="477" w:type="pct"/>
          </w:tcPr>
          <w:p w14:paraId="1BD30847" w14:textId="77777777" w:rsidR="001E3281" w:rsidRPr="003132CA" w:rsidRDefault="001E3281" w:rsidP="003132CA">
            <w:r w:rsidRPr="003132CA">
              <w:t>10.2</w:t>
            </w:r>
          </w:p>
        </w:tc>
        <w:tc>
          <w:tcPr>
            <w:tcW w:w="476" w:type="pct"/>
          </w:tcPr>
          <w:p w14:paraId="09F13C03" w14:textId="77777777" w:rsidR="001E3281" w:rsidRPr="003132CA" w:rsidRDefault="001E3281" w:rsidP="003132CA">
            <w:r w:rsidRPr="003132CA">
              <w:t>14.7</w:t>
            </w:r>
          </w:p>
        </w:tc>
      </w:tr>
      <w:tr w:rsidR="001E3281" w:rsidRPr="003132CA" w14:paraId="4B96C6F3" w14:textId="77777777" w:rsidTr="00E926E8">
        <w:trPr>
          <w:trHeight w:val="20"/>
        </w:trPr>
        <w:tc>
          <w:tcPr>
            <w:tcW w:w="2678" w:type="pct"/>
          </w:tcPr>
          <w:p w14:paraId="10792CCF" w14:textId="55ACA51A" w:rsidR="001E3281" w:rsidRPr="003132CA" w:rsidRDefault="001E3281" w:rsidP="003132CA">
            <w:r w:rsidRPr="003132CA">
              <w:t>Professional,</w:t>
            </w:r>
            <w:r w:rsidR="00F474B4" w:rsidRPr="003132CA">
              <w:t xml:space="preserve"> </w:t>
            </w:r>
            <w:r w:rsidRPr="003132CA">
              <w:t>Scientific</w:t>
            </w:r>
            <w:r w:rsidR="00F474B4" w:rsidRPr="003132CA">
              <w:t xml:space="preserve"> </w:t>
            </w:r>
            <w:r w:rsidRPr="003132CA">
              <w:t>and</w:t>
            </w:r>
            <w:r w:rsidR="00F474B4" w:rsidRPr="003132CA">
              <w:t xml:space="preserve"> </w:t>
            </w:r>
            <w:r w:rsidRPr="003132CA">
              <w:t>Technical</w:t>
            </w:r>
            <w:r w:rsidR="00F474B4" w:rsidRPr="003132CA">
              <w:t xml:space="preserve"> </w:t>
            </w:r>
            <w:r w:rsidRPr="003132CA">
              <w:t>Services</w:t>
            </w:r>
          </w:p>
        </w:tc>
        <w:tc>
          <w:tcPr>
            <w:tcW w:w="714" w:type="pct"/>
          </w:tcPr>
          <w:p w14:paraId="13B8BF21" w14:textId="77777777" w:rsidR="001E3281" w:rsidRPr="003132CA" w:rsidRDefault="001E3281" w:rsidP="003132CA">
            <w:r w:rsidRPr="003132CA">
              <w:t>36.5</w:t>
            </w:r>
          </w:p>
        </w:tc>
        <w:tc>
          <w:tcPr>
            <w:tcW w:w="655" w:type="pct"/>
          </w:tcPr>
          <w:p w14:paraId="3189207B" w14:textId="77777777" w:rsidR="001E3281" w:rsidRPr="003132CA" w:rsidRDefault="001E3281" w:rsidP="003132CA">
            <w:r w:rsidRPr="003132CA">
              <w:t>13</w:t>
            </w:r>
          </w:p>
        </w:tc>
        <w:tc>
          <w:tcPr>
            <w:tcW w:w="477" w:type="pct"/>
          </w:tcPr>
          <w:p w14:paraId="74AFD573" w14:textId="77777777" w:rsidR="001E3281" w:rsidRPr="003132CA" w:rsidRDefault="001E3281" w:rsidP="003132CA">
            <w:r w:rsidRPr="003132CA">
              <w:t>8.1</w:t>
            </w:r>
          </w:p>
        </w:tc>
        <w:tc>
          <w:tcPr>
            <w:tcW w:w="476" w:type="pct"/>
          </w:tcPr>
          <w:p w14:paraId="189C9F45" w14:textId="77777777" w:rsidR="001E3281" w:rsidRPr="003132CA" w:rsidRDefault="001E3281" w:rsidP="003132CA">
            <w:r w:rsidRPr="003132CA">
              <w:t>28.6</w:t>
            </w:r>
          </w:p>
        </w:tc>
      </w:tr>
      <w:tr w:rsidR="001E3281" w:rsidRPr="003132CA" w14:paraId="55EF4D6E" w14:textId="77777777" w:rsidTr="00E926E8">
        <w:trPr>
          <w:trHeight w:val="20"/>
        </w:trPr>
        <w:tc>
          <w:tcPr>
            <w:tcW w:w="2678" w:type="pct"/>
          </w:tcPr>
          <w:p w14:paraId="725B2A8C" w14:textId="51DD11C9" w:rsidR="001E3281" w:rsidRPr="003132CA" w:rsidRDefault="001E3281" w:rsidP="003132CA">
            <w:r w:rsidRPr="003132CA">
              <w:t>Health</w:t>
            </w:r>
            <w:r w:rsidR="00F474B4" w:rsidRPr="003132CA">
              <w:t xml:space="preserve"> </w:t>
            </w:r>
            <w:r w:rsidRPr="003132CA">
              <w:t>Care</w:t>
            </w:r>
            <w:r w:rsidR="00F474B4" w:rsidRPr="003132CA">
              <w:t xml:space="preserve"> </w:t>
            </w:r>
            <w:r w:rsidRPr="003132CA">
              <w:t>and</w:t>
            </w:r>
            <w:r w:rsidR="00F474B4" w:rsidRPr="003132CA">
              <w:t xml:space="preserve"> </w:t>
            </w:r>
            <w:r w:rsidRPr="003132CA">
              <w:t>Social</w:t>
            </w:r>
            <w:r w:rsidR="00F474B4" w:rsidRPr="003132CA">
              <w:t xml:space="preserve"> </w:t>
            </w:r>
            <w:r w:rsidRPr="003132CA">
              <w:t>Assistance</w:t>
            </w:r>
          </w:p>
        </w:tc>
        <w:tc>
          <w:tcPr>
            <w:tcW w:w="714" w:type="pct"/>
          </w:tcPr>
          <w:p w14:paraId="2E7C27A2" w14:textId="77777777" w:rsidR="001E3281" w:rsidRPr="003132CA" w:rsidRDefault="001E3281" w:rsidP="003132CA">
            <w:r w:rsidRPr="003132CA">
              <w:t>34.6</w:t>
            </w:r>
          </w:p>
        </w:tc>
        <w:tc>
          <w:tcPr>
            <w:tcW w:w="655" w:type="pct"/>
          </w:tcPr>
          <w:p w14:paraId="6C09458B" w14:textId="77777777" w:rsidR="001E3281" w:rsidRPr="003132CA" w:rsidRDefault="001E3281" w:rsidP="003132CA">
            <w:r w:rsidRPr="003132CA">
              <w:t>13</w:t>
            </w:r>
          </w:p>
        </w:tc>
        <w:tc>
          <w:tcPr>
            <w:tcW w:w="477" w:type="pct"/>
          </w:tcPr>
          <w:p w14:paraId="3ABDE194" w14:textId="77777777" w:rsidR="001E3281" w:rsidRPr="003132CA" w:rsidRDefault="001E3281" w:rsidP="003132CA">
            <w:r w:rsidRPr="003132CA">
              <w:t>7.2</w:t>
            </w:r>
          </w:p>
        </w:tc>
        <w:tc>
          <w:tcPr>
            <w:tcW w:w="476" w:type="pct"/>
          </w:tcPr>
          <w:p w14:paraId="2183BCD0" w14:textId="77777777" w:rsidR="001E3281" w:rsidRPr="003132CA" w:rsidRDefault="001E3281" w:rsidP="003132CA">
            <w:r w:rsidRPr="003132CA">
              <w:t>26.4</w:t>
            </w:r>
          </w:p>
        </w:tc>
      </w:tr>
      <w:tr w:rsidR="001E3281" w:rsidRPr="003132CA" w14:paraId="658CE31E" w14:textId="77777777" w:rsidTr="00E926E8">
        <w:trPr>
          <w:trHeight w:val="20"/>
        </w:trPr>
        <w:tc>
          <w:tcPr>
            <w:tcW w:w="2678" w:type="pct"/>
          </w:tcPr>
          <w:p w14:paraId="587A54F1" w14:textId="0877C56F" w:rsidR="001E3281" w:rsidRPr="003132CA" w:rsidRDefault="001E3281" w:rsidP="003132CA">
            <w:r w:rsidRPr="003132CA">
              <w:t>Education</w:t>
            </w:r>
            <w:r w:rsidR="00F474B4" w:rsidRPr="003132CA">
              <w:t xml:space="preserve"> </w:t>
            </w:r>
            <w:r w:rsidRPr="003132CA">
              <w:t>and</w:t>
            </w:r>
            <w:r w:rsidR="00F474B4" w:rsidRPr="003132CA">
              <w:t xml:space="preserve"> </w:t>
            </w:r>
            <w:r w:rsidRPr="003132CA">
              <w:t>Training</w:t>
            </w:r>
          </w:p>
        </w:tc>
        <w:tc>
          <w:tcPr>
            <w:tcW w:w="714" w:type="pct"/>
          </w:tcPr>
          <w:p w14:paraId="6819958A" w14:textId="77777777" w:rsidR="001E3281" w:rsidRPr="003132CA" w:rsidRDefault="001E3281" w:rsidP="003132CA">
            <w:r w:rsidRPr="003132CA">
              <w:t>24.1</w:t>
            </w:r>
          </w:p>
        </w:tc>
        <w:tc>
          <w:tcPr>
            <w:tcW w:w="655" w:type="pct"/>
          </w:tcPr>
          <w:p w14:paraId="388AAFDE" w14:textId="77777777" w:rsidR="001E3281" w:rsidRPr="003132CA" w:rsidRDefault="001E3281" w:rsidP="003132CA">
            <w:r w:rsidRPr="003132CA">
              <w:t>9</w:t>
            </w:r>
          </w:p>
        </w:tc>
        <w:tc>
          <w:tcPr>
            <w:tcW w:w="477" w:type="pct"/>
          </w:tcPr>
          <w:p w14:paraId="3B899E3B" w14:textId="77777777" w:rsidR="001E3281" w:rsidRPr="003132CA" w:rsidRDefault="001E3281" w:rsidP="003132CA">
            <w:r w:rsidRPr="003132CA">
              <w:t>2.6</w:t>
            </w:r>
          </w:p>
        </w:tc>
        <w:tc>
          <w:tcPr>
            <w:tcW w:w="476" w:type="pct"/>
          </w:tcPr>
          <w:p w14:paraId="29881B52" w14:textId="77777777" w:rsidR="001E3281" w:rsidRPr="003132CA" w:rsidRDefault="001E3281" w:rsidP="003132CA">
            <w:r w:rsidRPr="003132CA">
              <w:t>12.2</w:t>
            </w:r>
          </w:p>
        </w:tc>
      </w:tr>
      <w:tr w:rsidR="001E3281" w:rsidRPr="003132CA" w14:paraId="6F9729FE" w14:textId="77777777" w:rsidTr="00E926E8">
        <w:trPr>
          <w:trHeight w:val="20"/>
        </w:trPr>
        <w:tc>
          <w:tcPr>
            <w:tcW w:w="2678" w:type="pct"/>
          </w:tcPr>
          <w:p w14:paraId="68F1D6EE" w14:textId="77777777" w:rsidR="001E3281" w:rsidRPr="003132CA" w:rsidRDefault="001E3281" w:rsidP="003132CA">
            <w:r w:rsidRPr="003132CA">
              <w:t>Construction</w:t>
            </w:r>
          </w:p>
        </w:tc>
        <w:tc>
          <w:tcPr>
            <w:tcW w:w="714" w:type="pct"/>
          </w:tcPr>
          <w:p w14:paraId="20CF4AEB" w14:textId="77777777" w:rsidR="001E3281" w:rsidRPr="003132CA" w:rsidRDefault="001E3281" w:rsidP="003132CA">
            <w:r w:rsidRPr="003132CA">
              <w:t>17.2</w:t>
            </w:r>
          </w:p>
        </w:tc>
        <w:tc>
          <w:tcPr>
            <w:tcW w:w="655" w:type="pct"/>
          </w:tcPr>
          <w:p w14:paraId="4B79E6C6" w14:textId="77777777" w:rsidR="001E3281" w:rsidRPr="003132CA" w:rsidRDefault="001E3281" w:rsidP="003132CA">
            <w:r w:rsidRPr="003132CA">
              <w:t>6</w:t>
            </w:r>
          </w:p>
        </w:tc>
        <w:tc>
          <w:tcPr>
            <w:tcW w:w="477" w:type="pct"/>
          </w:tcPr>
          <w:p w14:paraId="1E9705C2" w14:textId="77777777" w:rsidR="001E3281" w:rsidRPr="003132CA" w:rsidRDefault="001E3281" w:rsidP="003132CA">
            <w:r w:rsidRPr="003132CA">
              <w:t>0.1</w:t>
            </w:r>
          </w:p>
        </w:tc>
        <w:tc>
          <w:tcPr>
            <w:tcW w:w="476" w:type="pct"/>
          </w:tcPr>
          <w:p w14:paraId="22C4B66D" w14:textId="77777777" w:rsidR="001E3281" w:rsidRPr="003132CA" w:rsidRDefault="001E3281" w:rsidP="003132CA">
            <w:r w:rsidRPr="003132CA">
              <w:t>0.4</w:t>
            </w:r>
          </w:p>
        </w:tc>
      </w:tr>
    </w:tbl>
    <w:p w14:paraId="29CF602C" w14:textId="569A62B3" w:rsidR="001E3281" w:rsidRDefault="001E3281" w:rsidP="001E3281">
      <w:r>
        <w:t>Young</w:t>
      </w:r>
      <w:r w:rsidR="00F474B4">
        <w:t xml:space="preserve"> </w:t>
      </w:r>
      <w:r>
        <w:t>people</w:t>
      </w:r>
      <w:r w:rsidR="00F474B4">
        <w:t xml:space="preserve"> </w:t>
      </w:r>
      <w:r>
        <w:t>in</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also</w:t>
      </w:r>
      <w:r w:rsidR="00F474B4">
        <w:t xml:space="preserve"> </w:t>
      </w:r>
      <w:r>
        <w:t>recorded</w:t>
      </w:r>
      <w:r w:rsidR="00F474B4">
        <w:t xml:space="preserve"> </w:t>
      </w:r>
      <w:r>
        <w:t>solid</w:t>
      </w:r>
      <w:r w:rsidR="00F474B4">
        <w:t xml:space="preserve"> </w:t>
      </w:r>
      <w:r>
        <w:t>employment</w:t>
      </w:r>
      <w:r w:rsidR="00F474B4">
        <w:t xml:space="preserve"> </w:t>
      </w:r>
      <w:r>
        <w:t>growth</w:t>
      </w:r>
      <w:r w:rsidR="00F474B4">
        <w:t xml:space="preserve"> </w:t>
      </w:r>
      <w:r>
        <w:t>over</w:t>
      </w:r>
      <w:r w:rsidR="00F474B4">
        <w:t xml:space="preserve"> </w:t>
      </w:r>
      <w:r>
        <w:t>the</w:t>
      </w:r>
      <w:r w:rsidR="00F474B4">
        <w:t xml:space="preserve"> </w:t>
      </w:r>
      <w:r>
        <w:t>year,</w:t>
      </w:r>
      <w:r w:rsidR="00F474B4">
        <w:t xml:space="preserve"> </w:t>
      </w:r>
      <w:r>
        <w:t>up</w:t>
      </w:r>
      <w:r w:rsidR="00F474B4">
        <w:t xml:space="preserve"> </w:t>
      </w:r>
      <w:r>
        <w:t>by</w:t>
      </w:r>
      <w:r w:rsidR="00F474B4">
        <w:t xml:space="preserve"> </w:t>
      </w:r>
      <w:r>
        <w:t>1,400</w:t>
      </w:r>
      <w:r w:rsidR="00F474B4">
        <w:t xml:space="preserve"> </w:t>
      </w:r>
      <w:r>
        <w:t>(or</w:t>
      </w:r>
      <w:r w:rsidR="00F474B4">
        <w:t xml:space="preserve"> </w:t>
      </w:r>
      <w:r>
        <w:t>3.2%),</w:t>
      </w:r>
      <w:r w:rsidR="00F474B4">
        <w:t xml:space="preserve"> </w:t>
      </w:r>
      <w:r>
        <w:t>to</w:t>
      </w:r>
      <w:r w:rsidR="00F474B4">
        <w:t xml:space="preserve"> </w:t>
      </w:r>
      <w:r>
        <w:t>stand</w:t>
      </w:r>
      <w:r w:rsidR="00F474B4">
        <w:t xml:space="preserve"> </w:t>
      </w:r>
      <w:r>
        <w:t>at</w:t>
      </w:r>
      <w:r w:rsidR="00F474B4">
        <w:t xml:space="preserve"> </w:t>
      </w:r>
      <w:r>
        <w:t>an</w:t>
      </w:r>
      <w:r w:rsidR="00F474B4">
        <w:t xml:space="preserve"> </w:t>
      </w:r>
      <w:r>
        <w:t>equal</w:t>
      </w:r>
      <w:r w:rsidR="00F474B4">
        <w:t xml:space="preserve"> </w:t>
      </w:r>
      <w:r>
        <w:t>record</w:t>
      </w:r>
      <w:r w:rsidR="00F474B4">
        <w:t xml:space="preserve"> </w:t>
      </w:r>
      <w:r>
        <w:t>high,</w:t>
      </w:r>
      <w:r w:rsidR="00F474B4">
        <w:t xml:space="preserve"> </w:t>
      </w:r>
      <w:r>
        <w:t>of</w:t>
      </w:r>
      <w:r w:rsidR="00F474B4">
        <w:t xml:space="preserve"> </w:t>
      </w:r>
      <w:r>
        <w:t>43,800</w:t>
      </w:r>
      <w:r w:rsidR="00F474B4">
        <w:t xml:space="preserve"> </w:t>
      </w:r>
      <w:r>
        <w:t>in</w:t>
      </w:r>
      <w:r w:rsidR="00F474B4">
        <w:t xml:space="preserve"> </w:t>
      </w:r>
      <w:r>
        <w:t>November</w:t>
      </w:r>
      <w:r w:rsidR="00F474B4">
        <w:t xml:space="preserve"> </w:t>
      </w:r>
      <w:r>
        <w:t>2024.</w:t>
      </w:r>
      <w:r w:rsidR="00F474B4">
        <w:t xml:space="preserve"> </w:t>
      </w:r>
      <w:r>
        <w:t>The</w:t>
      </w:r>
      <w:r w:rsidR="00F474B4">
        <w:t xml:space="preserve"> </w:t>
      </w:r>
      <w:r>
        <w:t>youth</w:t>
      </w:r>
      <w:r w:rsidR="00F474B4">
        <w:t xml:space="preserve"> </w:t>
      </w:r>
      <w:r>
        <w:t>unemployment</w:t>
      </w:r>
      <w:r w:rsidR="00F474B4">
        <w:t xml:space="preserve"> </w:t>
      </w:r>
      <w:r>
        <w:t>rate</w:t>
      </w:r>
      <w:r w:rsidR="00F474B4">
        <w:t xml:space="preserve"> </w:t>
      </w:r>
      <w:r>
        <w:t>in</w:t>
      </w:r>
      <w:r w:rsidR="00F474B4">
        <w:t xml:space="preserve"> </w:t>
      </w:r>
      <w:r>
        <w:t>the</w:t>
      </w:r>
      <w:r w:rsidR="00F474B4">
        <w:t xml:space="preserve"> </w:t>
      </w:r>
      <w:r>
        <w:t>territory</w:t>
      </w:r>
      <w:r w:rsidR="00F474B4">
        <w:t xml:space="preserve"> </w:t>
      </w:r>
      <w:r>
        <w:t>rose</w:t>
      </w:r>
      <w:r w:rsidR="00F474B4">
        <w:t xml:space="preserve"> </w:t>
      </w:r>
      <w:r>
        <w:t>by</w:t>
      </w:r>
      <w:r w:rsidR="00F474B4">
        <w:t xml:space="preserve"> </w:t>
      </w:r>
      <w:r>
        <w:t>1.4</w:t>
      </w:r>
      <w:r w:rsidR="00F474B4">
        <w:t xml:space="preserve"> </w:t>
      </w:r>
      <w:r>
        <w:t>percentage</w:t>
      </w:r>
      <w:r w:rsidR="00F474B4">
        <w:t xml:space="preserve"> </w:t>
      </w:r>
      <w:r>
        <w:t>points</w:t>
      </w:r>
      <w:r w:rsidR="00F474B4">
        <w:t xml:space="preserve"> </w:t>
      </w:r>
      <w:r>
        <w:t>over</w:t>
      </w:r>
      <w:r w:rsidR="00F474B4">
        <w:t xml:space="preserve"> </w:t>
      </w:r>
      <w:r>
        <w:t>the</w:t>
      </w:r>
      <w:r w:rsidR="00F474B4">
        <w:t xml:space="preserve"> </w:t>
      </w:r>
      <w:r>
        <w:t>year,</w:t>
      </w:r>
      <w:r w:rsidR="00F474B4">
        <w:t xml:space="preserve"> </w:t>
      </w:r>
      <w:r>
        <w:t>to</w:t>
      </w:r>
      <w:r w:rsidR="00F474B4">
        <w:t xml:space="preserve"> </w:t>
      </w:r>
      <w:r>
        <w:t>8.8%</w:t>
      </w:r>
      <w:r w:rsidR="00F474B4">
        <w:t xml:space="preserve"> </w:t>
      </w:r>
      <w:r>
        <w:t>in</w:t>
      </w:r>
      <w:r w:rsidR="00F474B4">
        <w:t xml:space="preserve"> </w:t>
      </w:r>
      <w:r>
        <w:t>November</w:t>
      </w:r>
      <w:r w:rsidR="00F474B4">
        <w:t xml:space="preserve"> </w:t>
      </w:r>
      <w:r>
        <w:t>2024,</w:t>
      </w:r>
      <w:r w:rsidR="00F474B4">
        <w:t xml:space="preserve"> </w:t>
      </w:r>
      <w:r>
        <w:t>although</w:t>
      </w:r>
      <w:r w:rsidR="00F474B4">
        <w:t xml:space="preserve"> </w:t>
      </w:r>
      <w:r>
        <w:t>the</w:t>
      </w:r>
      <w:r w:rsidR="00F474B4">
        <w:t xml:space="preserve"> </w:t>
      </w:r>
      <w:r>
        <w:t>participation</w:t>
      </w:r>
      <w:r w:rsidR="00F474B4">
        <w:t xml:space="preserve"> </w:t>
      </w:r>
      <w:r>
        <w:t>rate</w:t>
      </w:r>
      <w:r w:rsidR="00F474B4">
        <w:t xml:space="preserve"> </w:t>
      </w:r>
      <w:r>
        <w:t>also</w:t>
      </w:r>
      <w:r w:rsidR="00F474B4">
        <w:t xml:space="preserve"> </w:t>
      </w:r>
      <w:r>
        <w:t>increased</w:t>
      </w:r>
      <w:r w:rsidR="00F474B4">
        <w:t xml:space="preserve"> </w:t>
      </w:r>
      <w:r>
        <w:t>over</w:t>
      </w:r>
      <w:r w:rsidR="00F474B4">
        <w:t xml:space="preserve"> </w:t>
      </w:r>
      <w:r>
        <w:t>the</w:t>
      </w:r>
      <w:r w:rsidR="00F474B4">
        <w:t xml:space="preserve"> </w:t>
      </w:r>
      <w:r>
        <w:t>period,</w:t>
      </w:r>
      <w:r w:rsidR="00F474B4">
        <w:t xml:space="preserve"> </w:t>
      </w:r>
      <w:r>
        <w:t>by</w:t>
      </w:r>
      <w:r w:rsidR="00F474B4">
        <w:t xml:space="preserve"> </w:t>
      </w:r>
      <w:r>
        <w:t>2.4</w:t>
      </w:r>
      <w:r w:rsidR="00F474B4">
        <w:t xml:space="preserve"> </w:t>
      </w:r>
      <w:r>
        <w:t>percentage</w:t>
      </w:r>
      <w:r w:rsidR="00F474B4">
        <w:t xml:space="preserve"> </w:t>
      </w:r>
      <w:r>
        <w:t>points</w:t>
      </w:r>
      <w:r w:rsidR="00F474B4">
        <w:t xml:space="preserve"> </w:t>
      </w:r>
      <w:r>
        <w:t>to</w:t>
      </w:r>
      <w:r w:rsidR="00F474B4">
        <w:t xml:space="preserve"> </w:t>
      </w:r>
      <w:r>
        <w:t>76.5%.</w:t>
      </w:r>
    </w:p>
    <w:p w14:paraId="32584961" w14:textId="73BF389C" w:rsidR="001E3281" w:rsidRDefault="001E3281" w:rsidP="001E3281">
      <w:r>
        <w:t>Over</w:t>
      </w:r>
      <w:r w:rsidR="00F474B4">
        <w:t xml:space="preserve"> </w:t>
      </w:r>
      <w:r>
        <w:t>the</w:t>
      </w:r>
      <w:r w:rsidR="00F474B4">
        <w:t xml:space="preserve"> </w:t>
      </w:r>
      <w:r>
        <w:t>year</w:t>
      </w:r>
      <w:r w:rsidR="00F474B4">
        <w:t xml:space="preserve"> </w:t>
      </w:r>
      <w:r>
        <w:t>to</w:t>
      </w:r>
      <w:r w:rsidR="00F474B4">
        <w:t xml:space="preserve"> </w:t>
      </w:r>
      <w:r>
        <w:t>December</w:t>
      </w:r>
      <w:r w:rsidR="00F474B4">
        <w:t xml:space="preserve"> </w:t>
      </w:r>
      <w:r>
        <w:t>2024,</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advertisements</w:t>
      </w:r>
      <w:r w:rsidR="00F474B4">
        <w:t xml:space="preserve"> </w:t>
      </w:r>
      <w:r>
        <w:t>in</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fell</w:t>
      </w:r>
      <w:r w:rsidR="00F474B4">
        <w:t xml:space="preserve"> </w:t>
      </w:r>
      <w:r>
        <w:t>by</w:t>
      </w:r>
      <w:r w:rsidR="00F474B4">
        <w:t xml:space="preserve"> </w:t>
      </w:r>
      <w:r>
        <w:t>19.4%.</w:t>
      </w:r>
      <w:r w:rsidR="00F474B4">
        <w:t xml:space="preserve"> </w:t>
      </w:r>
      <w:r>
        <w:t>While</w:t>
      </w:r>
      <w:r w:rsidR="00F474B4">
        <w:t xml:space="preserve"> </w:t>
      </w:r>
      <w:r>
        <w:t>the</w:t>
      </w:r>
      <w:r w:rsidR="00F474B4">
        <w:t xml:space="preserve"> </w:t>
      </w:r>
      <w:r>
        <w:t>number</w:t>
      </w:r>
      <w:r w:rsidR="00F474B4">
        <w:t xml:space="preserve"> </w:t>
      </w:r>
      <w:r>
        <w:t>of</w:t>
      </w:r>
      <w:r w:rsidR="00F474B4">
        <w:t xml:space="preserve"> </w:t>
      </w:r>
      <w:r>
        <w:t>new</w:t>
      </w:r>
      <w:r w:rsidR="00F474B4">
        <w:t xml:space="preserve"> </w:t>
      </w:r>
      <w:r>
        <w:t>advertisements</w:t>
      </w:r>
      <w:r w:rsidR="00F474B4">
        <w:t xml:space="preserve"> </w:t>
      </w:r>
      <w:r>
        <w:t>has</w:t>
      </w:r>
      <w:r w:rsidR="00F474B4">
        <w:t xml:space="preserve"> </w:t>
      </w:r>
      <w:r>
        <w:t>slowed</w:t>
      </w:r>
      <w:r w:rsidR="00F474B4">
        <w:t xml:space="preserve"> </w:t>
      </w:r>
      <w:r>
        <w:t>in</w:t>
      </w:r>
      <w:r w:rsidR="00F474B4">
        <w:t xml:space="preserve"> </w:t>
      </w:r>
      <w:r>
        <w:t>recent</w:t>
      </w:r>
      <w:r w:rsidR="00F474B4">
        <w:t xml:space="preserve"> </w:t>
      </w:r>
      <w:r>
        <w:t>months,</w:t>
      </w:r>
      <w:r w:rsidR="00F474B4">
        <w:t xml:space="preserve"> </w:t>
      </w:r>
      <w:r>
        <w:t>there</w:t>
      </w:r>
      <w:r w:rsidR="00F474B4">
        <w:t xml:space="preserve"> </w:t>
      </w:r>
      <w:r>
        <w:t>remains</w:t>
      </w:r>
      <w:r w:rsidR="00F474B4">
        <w:t xml:space="preserve"> </w:t>
      </w:r>
      <w:r>
        <w:t>plenty</w:t>
      </w:r>
      <w:r w:rsidR="00F474B4">
        <w:t xml:space="preserve"> </w:t>
      </w:r>
      <w:r>
        <w:t>of</w:t>
      </w:r>
      <w:r w:rsidR="00F474B4">
        <w:t xml:space="preserve"> </w:t>
      </w:r>
      <w:r>
        <w:t>job</w:t>
      </w:r>
      <w:r w:rsidR="00F474B4">
        <w:t xml:space="preserve"> </w:t>
      </w:r>
      <w:r>
        <w:t>opportunities</w:t>
      </w:r>
      <w:r w:rsidR="00F474B4">
        <w:t xml:space="preserve"> </w:t>
      </w:r>
      <w:r>
        <w:t>available.</w:t>
      </w:r>
      <w:r w:rsidR="00F474B4">
        <w:t xml:space="preserve"> </w:t>
      </w:r>
      <w:r>
        <w:t>Over</w:t>
      </w:r>
      <w:r w:rsidR="00F474B4">
        <w:t xml:space="preserve"> </w:t>
      </w:r>
      <w:r>
        <w:t>the</w:t>
      </w:r>
      <w:r w:rsidR="00F474B4">
        <w:t xml:space="preserve"> </w:t>
      </w:r>
      <w:r>
        <w:t>year,</w:t>
      </w:r>
      <w:r w:rsidR="00F474B4">
        <w:t xml:space="preserve"> </w:t>
      </w:r>
      <w:r>
        <w:t>vacancies</w:t>
      </w:r>
      <w:r w:rsidR="00F474B4">
        <w:t xml:space="preserve"> </w:t>
      </w:r>
      <w:r>
        <w:t>in</w:t>
      </w:r>
      <w:r w:rsidR="00F474B4">
        <w:t xml:space="preserve"> </w:t>
      </w:r>
      <w:r>
        <w:t>the</w:t>
      </w:r>
      <w:r w:rsidR="00F474B4">
        <w:t xml:space="preserve"> </w:t>
      </w:r>
      <w:r>
        <w:t>Australian</w:t>
      </w:r>
      <w:r w:rsidR="00F474B4">
        <w:t xml:space="preserve"> </w:t>
      </w:r>
      <w:r>
        <w:t>Capital</w:t>
      </w:r>
      <w:r w:rsidR="00F474B4">
        <w:t xml:space="preserve"> </w:t>
      </w:r>
      <w:r>
        <w:t>Territory</w:t>
      </w:r>
      <w:r w:rsidR="00F474B4">
        <w:t xml:space="preserve"> </w:t>
      </w:r>
      <w:r>
        <w:t>continued</w:t>
      </w:r>
      <w:r w:rsidR="00F474B4">
        <w:t xml:space="preserve"> </w:t>
      </w:r>
      <w:r>
        <w:t>to</w:t>
      </w:r>
      <w:r w:rsidR="00F474B4">
        <w:t xml:space="preserve"> </w:t>
      </w:r>
      <w:r>
        <w:t>increase</w:t>
      </w:r>
      <w:r w:rsidR="00F474B4">
        <w:t xml:space="preserve"> </w:t>
      </w:r>
      <w:r>
        <w:t>for</w:t>
      </w:r>
      <w:r w:rsidR="00F474B4">
        <w:t xml:space="preserve"> </w:t>
      </w:r>
      <w:r>
        <w:t>Chefs,</w:t>
      </w:r>
      <w:r w:rsidR="00F474B4">
        <w:t xml:space="preserve"> </w:t>
      </w:r>
      <w:r>
        <w:t>Product</w:t>
      </w:r>
      <w:r w:rsidR="00F474B4">
        <w:t xml:space="preserve"> </w:t>
      </w:r>
      <w:r>
        <w:t>Quality</w:t>
      </w:r>
      <w:r w:rsidR="00F474B4">
        <w:t xml:space="preserve"> </w:t>
      </w:r>
      <w:r>
        <w:t>Controllers</w:t>
      </w:r>
      <w:r w:rsidR="00F474B4">
        <w:t xml:space="preserve"> </w:t>
      </w:r>
      <w:r>
        <w:t>and</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r w:rsidR="00F474B4">
        <w:t xml:space="preserve"> </w:t>
      </w:r>
      <w:r>
        <w:t>More</w:t>
      </w:r>
      <w:r w:rsidR="00F474B4">
        <w:t xml:space="preserve"> </w:t>
      </w:r>
      <w:r>
        <w:t>information</w:t>
      </w:r>
      <w:r w:rsidR="00F474B4">
        <w:t xml:space="preserve"> </w:t>
      </w:r>
      <w:r>
        <w:t>on</w:t>
      </w:r>
      <w:r w:rsidR="00F474B4">
        <w:t xml:space="preserve"> </w:t>
      </w:r>
      <w:r>
        <w:t>these</w:t>
      </w:r>
      <w:r w:rsidR="00F474B4">
        <w:t xml:space="preserve"> </w:t>
      </w:r>
      <w:r>
        <w:t>occupations</w:t>
      </w:r>
      <w:r w:rsidR="00F474B4">
        <w:t xml:space="preserve"> </w:t>
      </w:r>
      <w:r>
        <w:t>can</w:t>
      </w:r>
      <w:r w:rsidR="00F474B4">
        <w:t xml:space="preserve"> </w:t>
      </w:r>
      <w:r>
        <w:t>be</w:t>
      </w:r>
      <w:r w:rsidR="00F474B4">
        <w:t xml:space="preserve"> </w:t>
      </w:r>
      <w:r>
        <w:t>found</w:t>
      </w:r>
      <w:r w:rsidR="00F474B4">
        <w:t xml:space="preserve"> </w:t>
      </w:r>
      <w:r>
        <w:t>in</w:t>
      </w:r>
      <w:r w:rsidR="00F474B4">
        <w:t xml:space="preserve"> </w:t>
      </w:r>
      <w:r>
        <w:t>the</w:t>
      </w:r>
      <w:r w:rsidR="00F474B4">
        <w:t xml:space="preserve"> </w:t>
      </w:r>
      <w:r>
        <w:t>Occupation</w:t>
      </w:r>
      <w:r w:rsidR="00F474B4">
        <w:t xml:space="preserve"> </w:t>
      </w:r>
      <w:r>
        <w:t>Matrix</w:t>
      </w:r>
      <w:r w:rsidR="00F474B4">
        <w:t xml:space="preserve"> </w:t>
      </w:r>
      <w:r>
        <w:t>(page</w:t>
      </w:r>
      <w:r w:rsidR="00F474B4">
        <w:t xml:space="preserve"> </w:t>
      </w:r>
      <w:r w:rsidR="0034084D">
        <w:t>126</w:t>
      </w:r>
      <w:r>
        <w:t>).</w:t>
      </w:r>
    </w:p>
    <w:p w14:paraId="7BF5A73D" w14:textId="57E93281" w:rsidR="00BE59E5" w:rsidRDefault="00BE59E5" w:rsidP="001E3281">
      <w:r>
        <w:rPr>
          <w:noProof/>
        </w:rPr>
        <w:drawing>
          <wp:inline distT="0" distB="0" distL="0" distR="0" wp14:anchorId="28437268" wp14:editId="66FCF754">
            <wp:extent cx="2859030" cy="954026"/>
            <wp:effectExtent l="0" t="0" r="0" b="0"/>
            <wp:docPr id="1615624051" name="Picture 52" descr="Infographic showing that 0% of people employed in the Australian Capital Territory work regionally.&#10;Infographic showing that 16% of people employed in the Australian Capital Territory are aged 15-24 years old.&#10;Infographic showing that 82% of people in the Australian Capital Territory aged 25-34 years old hold a cert three or higher qual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24051" name="Picture 52" descr="Infographic showing that 0% of people employed in the Australian Capital Territory work regionally.&#10;Infographic showing that 16% of people employed in the Australian Capital Territory are aged 15-24 years old.&#10;Infographic showing that 82% of people in the Australian Capital Territory aged 25-34 years old hold a cert three or higher qualification.&#1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859030" cy="954026"/>
                    </a:xfrm>
                    <a:prstGeom prst="rect">
                      <a:avLst/>
                    </a:prstGeom>
                  </pic:spPr>
                </pic:pic>
              </a:graphicData>
            </a:graphic>
          </wp:inline>
        </w:drawing>
      </w:r>
    </w:p>
    <w:p w14:paraId="66C3A18A" w14:textId="4787AAB5" w:rsidR="001E3281" w:rsidRDefault="001E3281" w:rsidP="00614CF2">
      <w:pPr>
        <w:pStyle w:val="Caption"/>
      </w:pPr>
      <w:r>
        <w:t>Employment</w:t>
      </w:r>
      <w:r w:rsidR="00F474B4">
        <w:t xml:space="preserve"> </w:t>
      </w:r>
      <w:r>
        <w:t>by</w:t>
      </w:r>
      <w:r w:rsidR="00F474B4">
        <w:t xml:space="preserve"> </w:t>
      </w:r>
      <w:r>
        <w:t>region,</w:t>
      </w:r>
      <w:r w:rsidR="00F474B4">
        <w:t xml:space="preserve"> </w:t>
      </w:r>
      <w:r>
        <w:t>Australian</w:t>
      </w:r>
      <w:r w:rsidR="00F474B4">
        <w:t xml:space="preserve"> </w:t>
      </w:r>
      <w:r>
        <w:t>Capital</w:t>
      </w:r>
      <w:r w:rsidR="00F474B4">
        <w:t xml:space="preserve"> </w:t>
      </w:r>
      <w:r>
        <w:t>Territory</w:t>
      </w:r>
    </w:p>
    <w:tbl>
      <w:tblPr>
        <w:tblStyle w:val="TableGrid"/>
        <w:tblW w:w="5000" w:type="pct"/>
        <w:tblLook w:val="0020" w:firstRow="1" w:lastRow="0" w:firstColumn="0" w:lastColumn="0" w:noHBand="0" w:noVBand="0"/>
      </w:tblPr>
      <w:tblGrid>
        <w:gridCol w:w="2305"/>
        <w:gridCol w:w="963"/>
        <w:gridCol w:w="722"/>
        <w:gridCol w:w="583"/>
        <w:gridCol w:w="691"/>
        <w:gridCol w:w="909"/>
        <w:gridCol w:w="858"/>
        <w:gridCol w:w="959"/>
        <w:gridCol w:w="691"/>
        <w:gridCol w:w="958"/>
      </w:tblGrid>
      <w:tr w:rsidR="001E3281" w14:paraId="08A79290" w14:textId="77777777" w:rsidTr="00E926E8">
        <w:trPr>
          <w:cnfStyle w:val="100000000000" w:firstRow="1" w:lastRow="0" w:firstColumn="0" w:lastColumn="0" w:oddVBand="0" w:evenVBand="0" w:oddHBand="0" w:evenHBand="0" w:firstRowFirstColumn="0" w:firstRowLastColumn="0" w:lastRowFirstColumn="0" w:lastRowLastColumn="0"/>
          <w:trHeight w:val="20"/>
        </w:trPr>
        <w:tc>
          <w:tcPr>
            <w:tcW w:w="1278" w:type="pct"/>
            <w:vMerge w:val="restart"/>
          </w:tcPr>
          <w:p w14:paraId="5D44D943" w14:textId="77777777" w:rsidR="001E3281" w:rsidRDefault="001E3281">
            <w:pPr>
              <w:rPr>
                <w:color w:val="000000" w:themeColor="text1"/>
              </w:rPr>
            </w:pPr>
          </w:p>
        </w:tc>
        <w:tc>
          <w:tcPr>
            <w:tcW w:w="1241" w:type="pct"/>
            <w:gridSpan w:val="3"/>
          </w:tcPr>
          <w:p w14:paraId="354FCCBC" w14:textId="77777777" w:rsidR="001E3281" w:rsidRPr="003132CA" w:rsidRDefault="001E3281" w:rsidP="00974D8D">
            <w:pPr>
              <w:pStyle w:val="TableHeader"/>
              <w:jc w:val="center"/>
            </w:pPr>
            <w:r w:rsidRPr="003132CA">
              <w:t>Employment</w:t>
            </w:r>
          </w:p>
        </w:tc>
        <w:tc>
          <w:tcPr>
            <w:tcW w:w="827" w:type="pct"/>
            <w:gridSpan w:val="2"/>
          </w:tcPr>
          <w:p w14:paraId="516E29A1" w14:textId="10DED9CC" w:rsidR="001E3281" w:rsidRPr="003132CA" w:rsidRDefault="001E3281" w:rsidP="00974D8D">
            <w:pPr>
              <w:pStyle w:val="TableHeader"/>
              <w:jc w:val="center"/>
            </w:pPr>
            <w:r w:rsidRPr="003132CA">
              <w:t>Employment</w:t>
            </w:r>
            <w:r w:rsidR="00F474B4" w:rsidRPr="003132CA">
              <w:t xml:space="preserve"> </w:t>
            </w:r>
            <w:r w:rsidRPr="003132CA">
              <w:t>profile</w:t>
            </w:r>
          </w:p>
        </w:tc>
        <w:tc>
          <w:tcPr>
            <w:tcW w:w="827" w:type="pct"/>
            <w:gridSpan w:val="2"/>
          </w:tcPr>
          <w:p w14:paraId="0A3FDD75" w14:textId="13E1CBAC" w:rsidR="001E3281" w:rsidRPr="003132CA" w:rsidRDefault="001E3281" w:rsidP="00974D8D">
            <w:pPr>
              <w:pStyle w:val="TableHeader"/>
              <w:jc w:val="center"/>
            </w:pPr>
            <w:r w:rsidRPr="003132CA">
              <w:t>Unemployment</w:t>
            </w:r>
            <w:r w:rsidR="00F474B4" w:rsidRPr="003132CA">
              <w:t xml:space="preserve"> </w:t>
            </w:r>
            <w:r w:rsidRPr="003132CA">
              <w:t>rate</w:t>
            </w:r>
          </w:p>
        </w:tc>
        <w:tc>
          <w:tcPr>
            <w:tcW w:w="827" w:type="pct"/>
            <w:gridSpan w:val="2"/>
          </w:tcPr>
          <w:p w14:paraId="4F1F8E6C" w14:textId="75E3BD86" w:rsidR="001E3281" w:rsidRPr="003132CA" w:rsidRDefault="001E3281" w:rsidP="00974D8D">
            <w:pPr>
              <w:pStyle w:val="TableHeader"/>
              <w:jc w:val="center"/>
            </w:pPr>
            <w:r w:rsidRPr="003132CA">
              <w:t>Participation</w:t>
            </w:r>
            <w:r w:rsidR="00F474B4" w:rsidRPr="003132CA">
              <w:t xml:space="preserve"> </w:t>
            </w:r>
            <w:r w:rsidRPr="003132CA">
              <w:t>rate</w:t>
            </w:r>
          </w:p>
        </w:tc>
      </w:tr>
      <w:tr w:rsidR="00E926E8" w14:paraId="3C61DEE4" w14:textId="77777777" w:rsidTr="00E926E8">
        <w:trPr>
          <w:trHeight w:val="20"/>
        </w:trPr>
        <w:tc>
          <w:tcPr>
            <w:tcW w:w="1278" w:type="pct"/>
            <w:vMerge/>
          </w:tcPr>
          <w:p w14:paraId="1FAE632D" w14:textId="77777777" w:rsidR="001E3281" w:rsidRDefault="001E3281"/>
        </w:tc>
        <w:tc>
          <w:tcPr>
            <w:tcW w:w="413" w:type="pct"/>
            <w:shd w:val="clear" w:color="auto" w:fill="0E0048" w:themeFill="text2"/>
          </w:tcPr>
          <w:p w14:paraId="001F660E" w14:textId="11AC19A5" w:rsidR="001E3281" w:rsidRPr="003132CA" w:rsidRDefault="001E3281" w:rsidP="003132CA">
            <w:pPr>
              <w:pStyle w:val="TableHeader"/>
            </w:pPr>
            <w:r w:rsidRPr="003132CA">
              <w:t>Nov</w:t>
            </w:r>
            <w:r w:rsidR="00F474B4" w:rsidRPr="003132CA">
              <w:t xml:space="preserve"> </w:t>
            </w:r>
            <w:r w:rsidRPr="003132CA">
              <w:t>2024</w:t>
            </w:r>
          </w:p>
        </w:tc>
        <w:tc>
          <w:tcPr>
            <w:tcW w:w="827" w:type="pct"/>
            <w:gridSpan w:val="2"/>
            <w:shd w:val="clear" w:color="auto" w:fill="0E0048" w:themeFill="text2"/>
          </w:tcPr>
          <w:p w14:paraId="4F9ADD1C" w14:textId="347619B6" w:rsidR="001E3281" w:rsidRPr="003132CA" w:rsidRDefault="001E3281" w:rsidP="003132CA">
            <w:pPr>
              <w:pStyle w:val="TableHeader"/>
            </w:pPr>
            <w:r w:rsidRPr="003132CA">
              <w:t>Change</w:t>
            </w:r>
            <w:r w:rsidR="00F474B4" w:rsidRPr="003132CA">
              <w:t xml:space="preserve"> </w:t>
            </w:r>
            <w:r w:rsidRPr="003132CA">
              <w:t>over</w:t>
            </w:r>
            <w:r w:rsidR="00F474B4" w:rsidRPr="003132CA">
              <w:t xml:space="preserve"> </w:t>
            </w:r>
            <w:r w:rsidRPr="003132CA">
              <w:t>the</w:t>
            </w:r>
            <w:r w:rsidR="00F474B4" w:rsidRPr="003132CA">
              <w:t xml:space="preserve"> </w:t>
            </w:r>
            <w:r w:rsidRPr="003132CA">
              <w:t>year</w:t>
            </w:r>
          </w:p>
        </w:tc>
        <w:tc>
          <w:tcPr>
            <w:tcW w:w="413" w:type="pct"/>
            <w:shd w:val="clear" w:color="auto" w:fill="0E0048" w:themeFill="text2"/>
          </w:tcPr>
          <w:p w14:paraId="03215398" w14:textId="77777777" w:rsidR="001E3281" w:rsidRPr="003132CA" w:rsidRDefault="001E3281" w:rsidP="003132CA">
            <w:pPr>
              <w:pStyle w:val="TableHeader"/>
            </w:pPr>
            <w:r w:rsidRPr="003132CA">
              <w:t>Part-time</w:t>
            </w:r>
          </w:p>
        </w:tc>
        <w:tc>
          <w:tcPr>
            <w:tcW w:w="413" w:type="pct"/>
            <w:shd w:val="clear" w:color="auto" w:fill="0E0048" w:themeFill="text2"/>
          </w:tcPr>
          <w:p w14:paraId="3090969B" w14:textId="77777777" w:rsidR="001E3281" w:rsidRPr="003132CA" w:rsidRDefault="001E3281" w:rsidP="003132CA">
            <w:pPr>
              <w:pStyle w:val="TableHeader"/>
            </w:pPr>
            <w:r w:rsidRPr="003132CA">
              <w:t>Female</w:t>
            </w:r>
          </w:p>
        </w:tc>
        <w:tc>
          <w:tcPr>
            <w:tcW w:w="413" w:type="pct"/>
            <w:shd w:val="clear" w:color="auto" w:fill="0E0048" w:themeFill="text2"/>
          </w:tcPr>
          <w:p w14:paraId="35EE8E7B" w14:textId="7231F357" w:rsidR="001E3281" w:rsidRPr="003132CA" w:rsidRDefault="001E3281" w:rsidP="003132CA">
            <w:pPr>
              <w:pStyle w:val="TableHeader"/>
            </w:pPr>
            <w:r w:rsidRPr="003132CA">
              <w:t>Nov</w:t>
            </w:r>
            <w:r w:rsidR="00F474B4" w:rsidRPr="003132CA">
              <w:t xml:space="preserve"> </w:t>
            </w:r>
            <w:r w:rsidRPr="003132CA">
              <w:t>2024</w:t>
            </w:r>
          </w:p>
        </w:tc>
        <w:tc>
          <w:tcPr>
            <w:tcW w:w="414" w:type="pct"/>
            <w:shd w:val="clear" w:color="auto" w:fill="0E0048" w:themeFill="text2"/>
          </w:tcPr>
          <w:p w14:paraId="1BDCCAD2" w14:textId="0324A543" w:rsidR="001E3281" w:rsidRPr="003132CA" w:rsidRDefault="001E3281" w:rsidP="003132CA">
            <w:pPr>
              <w:pStyle w:val="TableHeader"/>
            </w:pPr>
            <w:r w:rsidRPr="003132CA">
              <w:t>Change</w:t>
            </w:r>
            <w:r w:rsidR="00F474B4" w:rsidRPr="003132CA">
              <w:t xml:space="preserve"> </w:t>
            </w:r>
            <w:r w:rsidRPr="003132CA">
              <w:t>over</w:t>
            </w:r>
            <w:r w:rsidR="00F474B4" w:rsidRPr="003132CA">
              <w:t xml:space="preserve"> </w:t>
            </w:r>
            <w:r w:rsidRPr="003132CA">
              <w:t>the</w:t>
            </w:r>
            <w:r w:rsidR="00F474B4" w:rsidRPr="003132CA">
              <w:t xml:space="preserve"> </w:t>
            </w:r>
            <w:r w:rsidRPr="003132CA">
              <w:t>year</w:t>
            </w:r>
          </w:p>
        </w:tc>
        <w:tc>
          <w:tcPr>
            <w:tcW w:w="413" w:type="pct"/>
            <w:shd w:val="clear" w:color="auto" w:fill="0E0048" w:themeFill="text2"/>
          </w:tcPr>
          <w:p w14:paraId="005D8E5E" w14:textId="70F6F1E9" w:rsidR="001E3281" w:rsidRPr="003132CA" w:rsidRDefault="001E3281" w:rsidP="003132CA">
            <w:pPr>
              <w:pStyle w:val="TableHeader"/>
            </w:pPr>
            <w:r w:rsidRPr="003132CA">
              <w:t>Nov</w:t>
            </w:r>
            <w:r w:rsidR="00F474B4" w:rsidRPr="003132CA">
              <w:t xml:space="preserve"> </w:t>
            </w:r>
            <w:r w:rsidRPr="003132CA">
              <w:t>2024</w:t>
            </w:r>
          </w:p>
        </w:tc>
        <w:tc>
          <w:tcPr>
            <w:tcW w:w="413" w:type="pct"/>
            <w:shd w:val="clear" w:color="auto" w:fill="0E0048" w:themeFill="text2"/>
          </w:tcPr>
          <w:p w14:paraId="202B68D8" w14:textId="6E472227" w:rsidR="001E3281" w:rsidRPr="003132CA" w:rsidRDefault="001E3281" w:rsidP="003132CA">
            <w:pPr>
              <w:pStyle w:val="TableHeader"/>
            </w:pPr>
            <w:r w:rsidRPr="003132CA">
              <w:t>Change</w:t>
            </w:r>
            <w:r w:rsidR="00F474B4" w:rsidRPr="003132CA">
              <w:t xml:space="preserve"> </w:t>
            </w:r>
            <w:r w:rsidRPr="003132CA">
              <w:br/>
              <w:t>over</w:t>
            </w:r>
            <w:r w:rsidR="00F474B4" w:rsidRPr="003132CA">
              <w:t xml:space="preserve"> </w:t>
            </w:r>
            <w:r w:rsidRPr="003132CA">
              <w:t>the</w:t>
            </w:r>
            <w:r w:rsidR="00F474B4" w:rsidRPr="003132CA">
              <w:t xml:space="preserve"> </w:t>
            </w:r>
            <w:r w:rsidRPr="003132CA">
              <w:t>year</w:t>
            </w:r>
          </w:p>
        </w:tc>
      </w:tr>
      <w:tr w:rsidR="005E11F7" w14:paraId="10994E1F" w14:textId="77777777" w:rsidTr="00E926E8">
        <w:trPr>
          <w:trHeight w:val="20"/>
        </w:trPr>
        <w:tc>
          <w:tcPr>
            <w:tcW w:w="1278" w:type="pct"/>
            <w:shd w:val="clear" w:color="auto" w:fill="F26322" w:themeFill="accent2"/>
          </w:tcPr>
          <w:p w14:paraId="0761B09F" w14:textId="77777777" w:rsidR="001E3281" w:rsidRPr="003132CA" w:rsidRDefault="001E3281" w:rsidP="006D723E">
            <w:pPr>
              <w:rPr>
                <w:bCs/>
              </w:rPr>
            </w:pPr>
            <w:r w:rsidRPr="003132CA">
              <w:rPr>
                <w:bCs/>
              </w:rPr>
              <w:t>Region</w:t>
            </w:r>
          </w:p>
        </w:tc>
        <w:tc>
          <w:tcPr>
            <w:tcW w:w="413" w:type="pct"/>
            <w:shd w:val="clear" w:color="auto" w:fill="F26322" w:themeFill="accent2"/>
          </w:tcPr>
          <w:p w14:paraId="49C18B05" w14:textId="77777777" w:rsidR="001E3281" w:rsidRPr="003132CA" w:rsidRDefault="001E3281" w:rsidP="006D723E">
            <w:pPr>
              <w:rPr>
                <w:bCs/>
              </w:rPr>
            </w:pPr>
            <w:r w:rsidRPr="003132CA">
              <w:rPr>
                <w:bCs/>
              </w:rPr>
              <w:t>‘000</w:t>
            </w:r>
          </w:p>
        </w:tc>
        <w:tc>
          <w:tcPr>
            <w:tcW w:w="414" w:type="pct"/>
            <w:shd w:val="clear" w:color="auto" w:fill="F26322" w:themeFill="accent2"/>
          </w:tcPr>
          <w:p w14:paraId="20FF0EB1" w14:textId="77777777" w:rsidR="001E3281" w:rsidRPr="003132CA" w:rsidRDefault="001E3281" w:rsidP="006D723E">
            <w:pPr>
              <w:rPr>
                <w:bCs/>
              </w:rPr>
            </w:pPr>
            <w:r w:rsidRPr="003132CA">
              <w:rPr>
                <w:bCs/>
              </w:rPr>
              <w:t>‘000</w:t>
            </w:r>
          </w:p>
        </w:tc>
        <w:tc>
          <w:tcPr>
            <w:tcW w:w="413" w:type="pct"/>
            <w:shd w:val="clear" w:color="auto" w:fill="F26322" w:themeFill="accent2"/>
          </w:tcPr>
          <w:p w14:paraId="73E367E7" w14:textId="77777777" w:rsidR="001E3281" w:rsidRPr="003132CA" w:rsidRDefault="001E3281" w:rsidP="006D723E">
            <w:pPr>
              <w:rPr>
                <w:bCs/>
              </w:rPr>
            </w:pPr>
            <w:r w:rsidRPr="003132CA">
              <w:rPr>
                <w:bCs/>
              </w:rPr>
              <w:t>%</w:t>
            </w:r>
          </w:p>
        </w:tc>
        <w:tc>
          <w:tcPr>
            <w:tcW w:w="413" w:type="pct"/>
            <w:shd w:val="clear" w:color="auto" w:fill="F26322" w:themeFill="accent2"/>
          </w:tcPr>
          <w:p w14:paraId="7615ED52" w14:textId="77777777" w:rsidR="001E3281" w:rsidRPr="003132CA" w:rsidRDefault="001E3281" w:rsidP="006D723E">
            <w:pPr>
              <w:rPr>
                <w:bCs/>
              </w:rPr>
            </w:pPr>
            <w:r w:rsidRPr="003132CA">
              <w:rPr>
                <w:bCs/>
              </w:rPr>
              <w:t>%</w:t>
            </w:r>
          </w:p>
        </w:tc>
        <w:tc>
          <w:tcPr>
            <w:tcW w:w="413" w:type="pct"/>
            <w:shd w:val="clear" w:color="auto" w:fill="F26322" w:themeFill="accent2"/>
          </w:tcPr>
          <w:p w14:paraId="423E4BEA" w14:textId="77777777" w:rsidR="001E3281" w:rsidRPr="003132CA" w:rsidRDefault="001E3281" w:rsidP="006D723E">
            <w:pPr>
              <w:rPr>
                <w:bCs/>
              </w:rPr>
            </w:pPr>
            <w:r w:rsidRPr="003132CA">
              <w:rPr>
                <w:bCs/>
              </w:rPr>
              <w:t>%</w:t>
            </w:r>
          </w:p>
        </w:tc>
        <w:tc>
          <w:tcPr>
            <w:tcW w:w="413" w:type="pct"/>
            <w:shd w:val="clear" w:color="auto" w:fill="F26322" w:themeFill="accent2"/>
          </w:tcPr>
          <w:p w14:paraId="6AF323DA" w14:textId="77777777" w:rsidR="001E3281" w:rsidRPr="003132CA" w:rsidRDefault="001E3281" w:rsidP="006D723E">
            <w:pPr>
              <w:rPr>
                <w:bCs/>
              </w:rPr>
            </w:pPr>
            <w:r w:rsidRPr="003132CA">
              <w:rPr>
                <w:bCs/>
              </w:rPr>
              <w:t>%</w:t>
            </w:r>
          </w:p>
        </w:tc>
        <w:tc>
          <w:tcPr>
            <w:tcW w:w="414" w:type="pct"/>
            <w:shd w:val="clear" w:color="auto" w:fill="F26322" w:themeFill="accent2"/>
          </w:tcPr>
          <w:p w14:paraId="0CB345DA" w14:textId="32FD4F05" w:rsidR="001E3281" w:rsidRPr="003132CA" w:rsidRDefault="001E3281" w:rsidP="006D723E">
            <w:pPr>
              <w:rPr>
                <w:bCs/>
              </w:rPr>
            </w:pPr>
            <w:r w:rsidRPr="003132CA">
              <w:rPr>
                <w:bCs/>
              </w:rPr>
              <w:t>%</w:t>
            </w:r>
            <w:r w:rsidR="00F474B4" w:rsidRPr="003132CA">
              <w:rPr>
                <w:bCs/>
              </w:rPr>
              <w:t xml:space="preserve"> </w:t>
            </w:r>
            <w:r w:rsidRPr="003132CA">
              <w:rPr>
                <w:bCs/>
              </w:rPr>
              <w:t>pts</w:t>
            </w:r>
          </w:p>
        </w:tc>
        <w:tc>
          <w:tcPr>
            <w:tcW w:w="413" w:type="pct"/>
            <w:shd w:val="clear" w:color="auto" w:fill="F26322" w:themeFill="accent2"/>
          </w:tcPr>
          <w:p w14:paraId="548B8626" w14:textId="77777777" w:rsidR="001E3281" w:rsidRPr="003132CA" w:rsidRDefault="001E3281" w:rsidP="006D723E">
            <w:pPr>
              <w:rPr>
                <w:bCs/>
              </w:rPr>
            </w:pPr>
            <w:r w:rsidRPr="003132CA">
              <w:rPr>
                <w:bCs/>
              </w:rPr>
              <w:t>%</w:t>
            </w:r>
          </w:p>
        </w:tc>
        <w:tc>
          <w:tcPr>
            <w:tcW w:w="413" w:type="pct"/>
            <w:shd w:val="clear" w:color="auto" w:fill="F26322" w:themeFill="accent2"/>
          </w:tcPr>
          <w:p w14:paraId="07A6445D" w14:textId="7172B5A8" w:rsidR="001E3281" w:rsidRPr="003132CA" w:rsidRDefault="001E3281" w:rsidP="006D723E">
            <w:pPr>
              <w:rPr>
                <w:bCs/>
              </w:rPr>
            </w:pPr>
            <w:r w:rsidRPr="003132CA">
              <w:rPr>
                <w:bCs/>
              </w:rPr>
              <w:t>%</w:t>
            </w:r>
            <w:r w:rsidR="00F474B4" w:rsidRPr="003132CA">
              <w:rPr>
                <w:bCs/>
              </w:rPr>
              <w:t xml:space="preserve"> </w:t>
            </w:r>
            <w:r w:rsidRPr="003132CA">
              <w:rPr>
                <w:bCs/>
              </w:rPr>
              <w:t>pts</w:t>
            </w:r>
          </w:p>
        </w:tc>
      </w:tr>
      <w:tr w:rsidR="001E3281" w14:paraId="5FDD127A" w14:textId="77777777" w:rsidTr="00E926E8">
        <w:trPr>
          <w:trHeight w:val="20"/>
        </w:trPr>
        <w:tc>
          <w:tcPr>
            <w:tcW w:w="1278" w:type="pct"/>
          </w:tcPr>
          <w:p w14:paraId="6456C6CA" w14:textId="5B7B7E09" w:rsidR="001E3281" w:rsidRPr="006D723E" w:rsidRDefault="001E3281" w:rsidP="006D723E">
            <w:r w:rsidRPr="006D723E">
              <w:t>Australian</w:t>
            </w:r>
            <w:r w:rsidR="00F474B4">
              <w:t xml:space="preserve"> </w:t>
            </w:r>
            <w:r w:rsidRPr="006D723E">
              <w:t>Capital</w:t>
            </w:r>
            <w:r w:rsidR="00F474B4">
              <w:t xml:space="preserve"> </w:t>
            </w:r>
            <w:r w:rsidRPr="006D723E">
              <w:t>Territory</w:t>
            </w:r>
          </w:p>
        </w:tc>
        <w:tc>
          <w:tcPr>
            <w:tcW w:w="413" w:type="pct"/>
          </w:tcPr>
          <w:p w14:paraId="701510D1" w14:textId="77777777" w:rsidR="001E3281" w:rsidRPr="006D723E" w:rsidRDefault="001E3281" w:rsidP="006D723E">
            <w:r w:rsidRPr="006D723E">
              <w:t>273.4</w:t>
            </w:r>
          </w:p>
        </w:tc>
        <w:tc>
          <w:tcPr>
            <w:tcW w:w="414" w:type="pct"/>
          </w:tcPr>
          <w:p w14:paraId="73330F2B" w14:textId="77777777" w:rsidR="001E3281" w:rsidRPr="006D723E" w:rsidRDefault="001E3281" w:rsidP="006D723E">
            <w:r w:rsidRPr="006D723E">
              <w:t>8.2</w:t>
            </w:r>
          </w:p>
        </w:tc>
        <w:tc>
          <w:tcPr>
            <w:tcW w:w="413" w:type="pct"/>
          </w:tcPr>
          <w:p w14:paraId="08D9DE88" w14:textId="77777777" w:rsidR="001E3281" w:rsidRPr="006D723E" w:rsidRDefault="001E3281" w:rsidP="006D723E">
            <w:r w:rsidRPr="006D723E">
              <w:t>3.1</w:t>
            </w:r>
          </w:p>
        </w:tc>
        <w:tc>
          <w:tcPr>
            <w:tcW w:w="413" w:type="pct"/>
          </w:tcPr>
          <w:p w14:paraId="293ACF44" w14:textId="77777777" w:rsidR="001E3281" w:rsidRPr="006D723E" w:rsidRDefault="001E3281" w:rsidP="006D723E">
            <w:r w:rsidRPr="006D723E">
              <w:t>23</w:t>
            </w:r>
          </w:p>
        </w:tc>
        <w:tc>
          <w:tcPr>
            <w:tcW w:w="413" w:type="pct"/>
          </w:tcPr>
          <w:p w14:paraId="502E1E99" w14:textId="77777777" w:rsidR="001E3281" w:rsidRPr="006D723E" w:rsidRDefault="001E3281" w:rsidP="006D723E">
            <w:r w:rsidRPr="006D723E">
              <w:t>49</w:t>
            </w:r>
          </w:p>
        </w:tc>
        <w:tc>
          <w:tcPr>
            <w:tcW w:w="413" w:type="pct"/>
          </w:tcPr>
          <w:p w14:paraId="1458A495" w14:textId="77777777" w:rsidR="001E3281" w:rsidRPr="006D723E" w:rsidRDefault="001E3281" w:rsidP="006D723E">
            <w:r w:rsidRPr="006D723E">
              <w:t>2.9</w:t>
            </w:r>
          </w:p>
        </w:tc>
        <w:tc>
          <w:tcPr>
            <w:tcW w:w="414" w:type="pct"/>
          </w:tcPr>
          <w:p w14:paraId="27AEA92B" w14:textId="77777777" w:rsidR="001E3281" w:rsidRPr="006D723E" w:rsidRDefault="001E3281" w:rsidP="006D723E">
            <w:r w:rsidRPr="006D723E">
              <w:t>-0.8</w:t>
            </w:r>
          </w:p>
        </w:tc>
        <w:tc>
          <w:tcPr>
            <w:tcW w:w="413" w:type="pct"/>
          </w:tcPr>
          <w:p w14:paraId="729CA392" w14:textId="77777777" w:rsidR="001E3281" w:rsidRPr="006D723E" w:rsidRDefault="001E3281" w:rsidP="006D723E">
            <w:r w:rsidRPr="006D723E">
              <w:t>72.4</w:t>
            </w:r>
          </w:p>
        </w:tc>
        <w:tc>
          <w:tcPr>
            <w:tcW w:w="413" w:type="pct"/>
          </w:tcPr>
          <w:p w14:paraId="7E3C06C8" w14:textId="77777777" w:rsidR="001E3281" w:rsidRPr="006D723E" w:rsidRDefault="001E3281" w:rsidP="006D723E">
            <w:r w:rsidRPr="006D723E">
              <w:t>0.1</w:t>
            </w:r>
          </w:p>
        </w:tc>
      </w:tr>
      <w:tr w:rsidR="001E3281" w14:paraId="65B6A4C7" w14:textId="77777777" w:rsidTr="00E926E8">
        <w:trPr>
          <w:trHeight w:val="20"/>
        </w:trPr>
        <w:tc>
          <w:tcPr>
            <w:tcW w:w="1278" w:type="pct"/>
          </w:tcPr>
          <w:p w14:paraId="3F1ABAD8" w14:textId="77777777" w:rsidR="001E3281" w:rsidRPr="006D723E" w:rsidRDefault="001E3281" w:rsidP="006D723E">
            <w:r w:rsidRPr="006D723E">
              <w:t>Australia</w:t>
            </w:r>
          </w:p>
        </w:tc>
        <w:tc>
          <w:tcPr>
            <w:tcW w:w="413" w:type="pct"/>
          </w:tcPr>
          <w:p w14:paraId="7F7ED937" w14:textId="77777777" w:rsidR="001E3281" w:rsidRPr="006D723E" w:rsidRDefault="001E3281" w:rsidP="006D723E">
            <w:r w:rsidRPr="006D723E">
              <w:t>14,535.5</w:t>
            </w:r>
          </w:p>
        </w:tc>
        <w:tc>
          <w:tcPr>
            <w:tcW w:w="414" w:type="pct"/>
          </w:tcPr>
          <w:p w14:paraId="406010A3" w14:textId="77777777" w:rsidR="001E3281" w:rsidRPr="006D723E" w:rsidRDefault="001E3281" w:rsidP="006D723E">
            <w:r w:rsidRPr="006D723E">
              <w:t>334.5</w:t>
            </w:r>
          </w:p>
        </w:tc>
        <w:tc>
          <w:tcPr>
            <w:tcW w:w="413" w:type="pct"/>
          </w:tcPr>
          <w:p w14:paraId="406B0838" w14:textId="77777777" w:rsidR="001E3281" w:rsidRPr="006D723E" w:rsidRDefault="001E3281" w:rsidP="006D723E">
            <w:r w:rsidRPr="006D723E">
              <w:t>2.4</w:t>
            </w:r>
          </w:p>
        </w:tc>
        <w:tc>
          <w:tcPr>
            <w:tcW w:w="413" w:type="pct"/>
          </w:tcPr>
          <w:p w14:paraId="65271F5D" w14:textId="77777777" w:rsidR="001E3281" w:rsidRPr="006D723E" w:rsidRDefault="001E3281" w:rsidP="006D723E">
            <w:r w:rsidRPr="006D723E">
              <w:t>31</w:t>
            </w:r>
          </w:p>
        </w:tc>
        <w:tc>
          <w:tcPr>
            <w:tcW w:w="413" w:type="pct"/>
          </w:tcPr>
          <w:p w14:paraId="28EB1684" w14:textId="77777777" w:rsidR="001E3281" w:rsidRPr="006D723E" w:rsidRDefault="001E3281" w:rsidP="006D723E">
            <w:r w:rsidRPr="006D723E">
              <w:t>48</w:t>
            </w:r>
          </w:p>
        </w:tc>
        <w:tc>
          <w:tcPr>
            <w:tcW w:w="413" w:type="pct"/>
          </w:tcPr>
          <w:p w14:paraId="5DCB96B9" w14:textId="77777777" w:rsidR="001E3281" w:rsidRPr="006D723E" w:rsidRDefault="001E3281" w:rsidP="006D723E">
            <w:r w:rsidRPr="006D723E">
              <w:t>3.9</w:t>
            </w:r>
          </w:p>
        </w:tc>
        <w:tc>
          <w:tcPr>
            <w:tcW w:w="414" w:type="pct"/>
          </w:tcPr>
          <w:p w14:paraId="66623010" w14:textId="77777777" w:rsidR="001E3281" w:rsidRPr="006D723E" w:rsidRDefault="001E3281" w:rsidP="006D723E">
            <w:r w:rsidRPr="006D723E">
              <w:t>0.0</w:t>
            </w:r>
          </w:p>
        </w:tc>
        <w:tc>
          <w:tcPr>
            <w:tcW w:w="413" w:type="pct"/>
          </w:tcPr>
          <w:p w14:paraId="5FDAD57D" w14:textId="77777777" w:rsidR="001E3281" w:rsidRPr="006D723E" w:rsidRDefault="001E3281" w:rsidP="006D723E">
            <w:r w:rsidRPr="006D723E">
              <w:t>67.0</w:t>
            </w:r>
          </w:p>
        </w:tc>
        <w:tc>
          <w:tcPr>
            <w:tcW w:w="413" w:type="pct"/>
          </w:tcPr>
          <w:p w14:paraId="693D0A07" w14:textId="77777777" w:rsidR="001E3281" w:rsidRPr="006D723E" w:rsidRDefault="001E3281" w:rsidP="006D723E">
            <w:r w:rsidRPr="006D723E">
              <w:t>0.0</w:t>
            </w:r>
          </w:p>
        </w:tc>
      </w:tr>
    </w:tbl>
    <w:p w14:paraId="1611B796" w14:textId="39B3BE35" w:rsidR="001E3281" w:rsidRPr="001E3281" w:rsidRDefault="001E3281" w:rsidP="003E558D">
      <w:pPr>
        <w:pStyle w:val="Source"/>
        <w:numPr>
          <w:ilvl w:val="4"/>
          <w:numId w:val="35"/>
        </w:numPr>
      </w:pPr>
      <w:r w:rsidRPr="001E3281">
        <w:t>ABS,</w:t>
      </w:r>
      <w:r w:rsidR="00F474B4">
        <w:t xml:space="preserve"> </w:t>
      </w:r>
      <w:r w:rsidRPr="001E3281">
        <w:t>Labour</w:t>
      </w:r>
      <w:r w:rsidR="00F474B4">
        <w:t xml:space="preserve"> </w:t>
      </w:r>
      <w:r w:rsidRPr="001E3281">
        <w:t>Force,</w:t>
      </w:r>
      <w:r w:rsidR="00F474B4">
        <w:t xml:space="preserve"> </w:t>
      </w:r>
      <w:r w:rsidRPr="001E3281">
        <w:t>Australia,</w:t>
      </w:r>
      <w:r w:rsidR="00F474B4">
        <w:t xml:space="preserve"> </w:t>
      </w:r>
      <w:r w:rsidRPr="001E3281">
        <w:t>November</w:t>
      </w:r>
      <w:r w:rsidR="00F474B4">
        <w:t xml:space="preserve"> </w:t>
      </w:r>
      <w:r w:rsidRPr="001E3281">
        <w:t>2024;</w:t>
      </w:r>
      <w:r w:rsidR="00F474B4">
        <w:t xml:space="preserve"> </w:t>
      </w:r>
      <w:r w:rsidRPr="001E3281">
        <w:t>ABS,</w:t>
      </w:r>
      <w:r w:rsidR="00F474B4">
        <w:t xml:space="preserve"> </w:t>
      </w:r>
      <w:r w:rsidRPr="001E3281">
        <w:t>Education</w:t>
      </w:r>
      <w:r w:rsidR="00F474B4">
        <w:t xml:space="preserve"> </w:t>
      </w:r>
      <w:r w:rsidRPr="001E3281">
        <w:t>and</w:t>
      </w:r>
      <w:r w:rsidR="00F474B4">
        <w:t xml:space="preserve"> </w:t>
      </w:r>
      <w:r w:rsidRPr="001E3281">
        <w:t>Work,</w:t>
      </w:r>
      <w:r w:rsidR="00F474B4">
        <w:t xml:space="preserve"> </w:t>
      </w:r>
      <w:r w:rsidRPr="001E3281">
        <w:t>Australia,</w:t>
      </w:r>
      <w:r w:rsidR="00F474B4">
        <w:t xml:space="preserve"> </w:t>
      </w:r>
      <w:r w:rsidRPr="001E3281">
        <w:t>2024;</w:t>
      </w:r>
      <w:r w:rsidR="00F474B4">
        <w:t xml:space="preserve"> </w:t>
      </w:r>
      <w:r w:rsidRPr="001E3281">
        <w:t>Jobs</w:t>
      </w:r>
      <w:r w:rsidR="00F474B4">
        <w:t xml:space="preserve"> </w:t>
      </w:r>
      <w:r w:rsidRPr="001E3281">
        <w:t>and</w:t>
      </w:r>
      <w:r w:rsidR="00F474B4">
        <w:t xml:space="preserve"> </w:t>
      </w:r>
      <w:r w:rsidRPr="001E3281">
        <w:t>Skills</w:t>
      </w:r>
      <w:r w:rsidR="00F474B4">
        <w:t xml:space="preserve"> </w:t>
      </w:r>
      <w:r w:rsidRPr="001E3281">
        <w:t>Australia,</w:t>
      </w:r>
      <w:r w:rsidR="00F474B4">
        <w:t xml:space="preserve"> </w:t>
      </w:r>
      <w:r w:rsidRPr="001E3281">
        <w:t>Internet</w:t>
      </w:r>
      <w:r w:rsidR="00F474B4">
        <w:t xml:space="preserve"> </w:t>
      </w:r>
      <w:r w:rsidRPr="001E3281">
        <w:t>Vacancy</w:t>
      </w:r>
      <w:r w:rsidR="00F474B4">
        <w:t xml:space="preserve"> </w:t>
      </w:r>
      <w:r w:rsidRPr="001E3281">
        <w:t>Index,</w:t>
      </w:r>
      <w:r w:rsidR="00F474B4">
        <w:t xml:space="preserve"> </w:t>
      </w:r>
      <w:r w:rsidRPr="001E3281">
        <w:t>seasonally</w:t>
      </w:r>
      <w:r w:rsidR="00F474B4">
        <w:t xml:space="preserve"> </w:t>
      </w:r>
      <w:r w:rsidRPr="001E3281">
        <w:t>adjusted</w:t>
      </w:r>
      <w:r w:rsidR="00F474B4">
        <w:t xml:space="preserve"> </w:t>
      </w:r>
      <w:r w:rsidRPr="001E3281">
        <w:t>data,</w:t>
      </w:r>
      <w:r w:rsidR="00F474B4">
        <w:t xml:space="preserve"> </w:t>
      </w:r>
      <w:r w:rsidRPr="001E3281">
        <w:t>December</w:t>
      </w:r>
      <w:r w:rsidR="00F474B4">
        <w:t xml:space="preserve"> </w:t>
      </w:r>
      <w:r w:rsidRPr="001E3281">
        <w:t>2024.</w:t>
      </w:r>
    </w:p>
    <w:p w14:paraId="412DA604" w14:textId="77777777" w:rsidR="00C62DE9" w:rsidRDefault="00C62DE9"/>
    <w:p w14:paraId="41C82CA7" w14:textId="77777777" w:rsidR="00436E4B" w:rsidRDefault="00436E4B">
      <w:pPr>
        <w:sectPr w:rsidR="00436E4B" w:rsidSect="00F90C91">
          <w:headerReference w:type="even" r:id="rId90"/>
          <w:headerReference w:type="default" r:id="rId91"/>
          <w:pgSz w:w="11907" w:h="16840" w:code="9"/>
          <w:pgMar w:top="1134" w:right="1134" w:bottom="1134" w:left="1134" w:header="210" w:footer="454" w:gutter="0"/>
          <w:cols w:space="708"/>
          <w:docGrid w:linePitch="360"/>
        </w:sectPr>
      </w:pPr>
    </w:p>
    <w:p w14:paraId="4EE2FB1B" w14:textId="1792661B" w:rsidR="003B01D3" w:rsidRDefault="001E3281" w:rsidP="003B01D3">
      <w:pPr>
        <w:pStyle w:val="Heading1"/>
      </w:pPr>
      <w:bookmarkStart w:id="37" w:name="_Toc200630480"/>
      <w:bookmarkStart w:id="38" w:name="_Toc152020292"/>
      <w:r>
        <w:lastRenderedPageBreak/>
        <w:t>Jobs</w:t>
      </w:r>
      <w:r w:rsidR="00F474B4">
        <w:t xml:space="preserve"> </w:t>
      </w:r>
      <w:r>
        <w:t>by</w:t>
      </w:r>
      <w:r w:rsidR="00F474B4">
        <w:t xml:space="preserve"> </w:t>
      </w:r>
      <w:r>
        <w:t>industry</w:t>
      </w:r>
      <w:bookmarkEnd w:id="37"/>
    </w:p>
    <w:p w14:paraId="05A2261E" w14:textId="77777777" w:rsidR="00BC2EBC" w:rsidRDefault="00BE59E5">
      <w:r>
        <w:rPr>
          <w:noProof/>
        </w:rPr>
        <w:drawing>
          <wp:inline distT="0" distB="0" distL="0" distR="0" wp14:anchorId="233CF94E" wp14:editId="0805F10B">
            <wp:extent cx="6120000" cy="8158729"/>
            <wp:effectExtent l="0" t="0" r="0" b="0"/>
            <wp:docPr id="1602298441" name="Picture 53" descr="Health care and social assistance:&#10;Image showing 16% of Australian workers work in health care and social assistance.&#10;Graph showing that 76% of health care and social assistance workers are female.&#10;Graph showing that 44% of health care and social assistance workers are part-time.&#10;The median age of health care and social assistance workers is 40 years.&#10;&#10;Construction:&#10;Graph showing that 9% of Australian workers work in the construction industry.&#10;Graph showing that 14% of the construction industry are female.&#10;Graph showing that 15% of the construction industry workforce are part-time.&#10;The median age of the construction industry is 37.&#10;&#10;Retail trade:&#10;Graph showing that 9% of Australian workers work in retail trade.&#10;Graph showing that 55% of retail trade workers are female.&#10;Graph showing that 51% of retail trade workers are part-time.&#10;The median age of retail trade workers is 33 years.&#10;&#10;&#10;Professional, scientific and technical services:&#10;Graph showing that 9% of Australian workers work in Professional, scientific and technical services.&#10;Graph showing that 43% of the Professional, scientific and technical services workforce are female.&#10;Graph showing that 19% of the Professional, scientific and technical services workforce are part-time.&#10;The median age of the Professional, scientific and technical services workforce is 39 years.&#10;&#10;Education and Training:&#10;Graph showing that 9% of Australian workers work in the education and training industry.&#10;Graph showing that 71% of education and training workers are female.&#10;Graph showing that 39% of education and training workers are part-time.&#10;The median age of education and training workers is 42 years.&#10;&#10;Public Administration and Safety:&#10;Graph showing that 7% of Australian workers work in Public Administration and Safety.&#10;Graph showing that 50% of workers in Public Administration and Safety are female.&#10;Graph showing that 16% of workers in Public Administration and Safety are part-time.&#10;The median age of workers in Public Administration and Safety is 43 ye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98441" name="Picture 53" descr="Health care and social assistance:&#10;Image showing 16% of Australian workers work in health care and social assistance.&#10;Graph showing that 76% of health care and social assistance workers are female.&#10;Graph showing that 44% of health care and social assistance workers are part-time.&#10;The median age of health care and social assistance workers is 40 years.&#10;&#10;Construction:&#10;Graph showing that 9% of Australian workers work in the construction industry.&#10;Graph showing that 14% of the construction industry are female.&#10;Graph showing that 15% of the construction industry workforce are part-time.&#10;The median age of the construction industry is 37.&#10;&#10;Retail trade:&#10;Graph showing that 9% of Australian workers work in retail trade.&#10;Graph showing that 55% of retail trade workers are female.&#10;Graph showing that 51% of retail trade workers are part-time.&#10;The median age of retail trade workers is 33 years.&#10;&#10;&#10;Professional, scientific and technical services:&#10;Graph showing that 9% of Australian workers work in Professional, scientific and technical services.&#10;Graph showing that 43% of the Professional, scientific and technical services workforce are female.&#10;Graph showing that 19% of the Professional, scientific and technical services workforce are part-time.&#10;The median age of the Professional, scientific and technical services workforce is 39 years.&#10;&#10;Education and Training:&#10;Graph showing that 9% of Australian workers work in the education and training industry.&#10;Graph showing that 71% of education and training workers are female.&#10;Graph showing that 39% of education and training workers are part-time.&#10;The median age of education and training workers is 42 years.&#10;&#10;Public Administration and Safety:&#10;Graph showing that 7% of Australian workers work in Public Administration and Safety.&#10;Graph showing that 50% of workers in Public Administration and Safety are female.&#10;Graph showing that 16% of workers in Public Administration and Safety are part-time.&#10;The median age of workers in Public Administration and Safety is 43 years.&#10;"/>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000" cy="8158729"/>
                    </a:xfrm>
                    <a:prstGeom prst="rect">
                      <a:avLst/>
                    </a:prstGeom>
                  </pic:spPr>
                </pic:pic>
              </a:graphicData>
            </a:graphic>
          </wp:inline>
        </w:drawing>
      </w:r>
      <w:bookmarkEnd w:id="38"/>
    </w:p>
    <w:p w14:paraId="7D90094C" w14:textId="316B8A37" w:rsidR="001E3281" w:rsidRDefault="001E3281">
      <w:r>
        <w:br w:type="page"/>
      </w:r>
    </w:p>
    <w:p w14:paraId="55B0C540" w14:textId="1AC5722B" w:rsidR="00B964D8" w:rsidRDefault="0016356A" w:rsidP="0016356A">
      <w:pPr>
        <w:pStyle w:val="Heading2"/>
      </w:pPr>
      <w:bookmarkStart w:id="39" w:name="_Toc200630481"/>
      <w:r>
        <w:lastRenderedPageBreak/>
        <w:t>Industry</w:t>
      </w:r>
      <w:r w:rsidR="00F474B4">
        <w:t xml:space="preserve"> </w:t>
      </w:r>
      <w:r>
        <w:t>overview</w:t>
      </w:r>
      <w:bookmarkEnd w:id="39"/>
    </w:p>
    <w:p w14:paraId="2520AF7B" w14:textId="6E9FD1CB" w:rsidR="0016356A" w:rsidRDefault="0016356A" w:rsidP="0016356A">
      <w:pPr>
        <w:pStyle w:val="Heading3"/>
      </w:pPr>
      <w:r>
        <w:t>What</w:t>
      </w:r>
      <w:r w:rsidR="00F474B4">
        <w:t xml:space="preserve"> </w:t>
      </w:r>
      <w:r>
        <w:t>is</w:t>
      </w:r>
      <w:r w:rsidR="00F474B4">
        <w:t xml:space="preserve"> </w:t>
      </w:r>
      <w:r>
        <w:t>an</w:t>
      </w:r>
      <w:r w:rsidR="00F474B4">
        <w:t xml:space="preserve"> </w:t>
      </w:r>
      <w:r>
        <w:t>industry</w:t>
      </w:r>
    </w:p>
    <w:p w14:paraId="136591BA" w14:textId="5B18F51F" w:rsidR="0016356A" w:rsidRDefault="0016356A" w:rsidP="0016356A">
      <w:r>
        <w:t>Industries</w:t>
      </w:r>
      <w:r w:rsidR="00F474B4">
        <w:t xml:space="preserve"> </w:t>
      </w:r>
      <w:r>
        <w:t>are</w:t>
      </w:r>
      <w:r w:rsidR="00F474B4">
        <w:t xml:space="preserve"> </w:t>
      </w:r>
      <w:r>
        <w:t>formed</w:t>
      </w:r>
      <w:r w:rsidR="00F474B4">
        <w:t xml:space="preserve"> </w:t>
      </w:r>
      <w:r>
        <w:t>by</w:t>
      </w:r>
      <w:r w:rsidR="00F474B4">
        <w:t xml:space="preserve"> </w:t>
      </w:r>
      <w:r>
        <w:t>grouping</w:t>
      </w:r>
      <w:r w:rsidR="00F474B4">
        <w:t xml:space="preserve"> </w:t>
      </w:r>
      <w:r>
        <w:t>together</w:t>
      </w:r>
      <w:r w:rsidR="00F474B4">
        <w:t xml:space="preserve"> </w:t>
      </w:r>
      <w:r>
        <w:t>businesses</w:t>
      </w:r>
      <w:r w:rsidR="00F474B4">
        <w:t xml:space="preserve"> </w:t>
      </w:r>
      <w:r>
        <w:t>and</w:t>
      </w:r>
      <w:r w:rsidR="00F474B4">
        <w:t xml:space="preserve"> </w:t>
      </w:r>
      <w:r>
        <w:t>other</w:t>
      </w:r>
      <w:r w:rsidR="00F474B4">
        <w:t xml:space="preserve"> </w:t>
      </w:r>
      <w:r>
        <w:t>organisations</w:t>
      </w:r>
      <w:r w:rsidR="00F474B4">
        <w:t xml:space="preserve"> </w:t>
      </w:r>
      <w:r>
        <w:t>that</w:t>
      </w:r>
      <w:r w:rsidR="00F474B4">
        <w:t xml:space="preserve"> </w:t>
      </w:r>
      <w:r>
        <w:t>are</w:t>
      </w:r>
      <w:r w:rsidR="00F474B4">
        <w:t xml:space="preserve"> </w:t>
      </w:r>
      <w:r>
        <w:t>mainly</w:t>
      </w:r>
      <w:r w:rsidR="00F474B4">
        <w:t xml:space="preserve"> </w:t>
      </w:r>
      <w:r>
        <w:t>engaged</w:t>
      </w:r>
      <w:r w:rsidR="00F474B4">
        <w:t xml:space="preserve"> </w:t>
      </w:r>
      <w:r>
        <w:t>in</w:t>
      </w:r>
      <w:r w:rsidR="00F474B4">
        <w:t xml:space="preserve"> </w:t>
      </w:r>
      <w:r>
        <w:t>undertaking</w:t>
      </w:r>
      <w:r w:rsidR="00F474B4">
        <w:t xml:space="preserve"> </w:t>
      </w:r>
      <w:r>
        <w:t>similar</w:t>
      </w:r>
      <w:r w:rsidR="00F474B4">
        <w:t xml:space="preserve"> </w:t>
      </w:r>
      <w:r>
        <w:t>activities.</w:t>
      </w:r>
      <w:r w:rsidR="00F474B4">
        <w:t xml:space="preserve"> </w:t>
      </w:r>
      <w:r>
        <w:t>Within</w:t>
      </w:r>
      <w:r w:rsidR="00F474B4">
        <w:t xml:space="preserve"> </w:t>
      </w:r>
      <w:r>
        <w:t>each</w:t>
      </w:r>
      <w:r w:rsidR="00F474B4">
        <w:t xml:space="preserve"> </w:t>
      </w:r>
      <w:r>
        <w:t>industry,</w:t>
      </w:r>
      <w:r w:rsidR="00F474B4">
        <w:t xml:space="preserve"> </w:t>
      </w:r>
      <w:r>
        <w:t>workers</w:t>
      </w:r>
      <w:r w:rsidR="00F474B4">
        <w:t xml:space="preserve"> </w:t>
      </w:r>
      <w:r>
        <w:t>are</w:t>
      </w:r>
      <w:r w:rsidR="00F474B4">
        <w:t xml:space="preserve"> </w:t>
      </w:r>
      <w:r>
        <w:t>employed</w:t>
      </w:r>
      <w:r w:rsidR="00F474B4">
        <w:t xml:space="preserve"> </w:t>
      </w:r>
      <w:r>
        <w:t>across</w:t>
      </w:r>
      <w:r w:rsidR="00F474B4">
        <w:t xml:space="preserve"> </w:t>
      </w:r>
      <w:r>
        <w:t>a</w:t>
      </w:r>
      <w:r w:rsidR="00F474B4">
        <w:t xml:space="preserve"> </w:t>
      </w:r>
      <w:r>
        <w:t>wide</w:t>
      </w:r>
      <w:r w:rsidR="00F474B4">
        <w:t xml:space="preserve"> </w:t>
      </w:r>
      <w:r>
        <w:t>range</w:t>
      </w:r>
      <w:r w:rsidR="00F474B4">
        <w:t xml:space="preserve"> </w:t>
      </w:r>
      <w:r>
        <w:t>of</w:t>
      </w:r>
      <w:r w:rsidR="00F474B4">
        <w:t xml:space="preserve"> </w:t>
      </w:r>
      <w:r>
        <w:t>occupations</w:t>
      </w:r>
      <w:r w:rsidR="00F474B4">
        <w:t xml:space="preserve"> </w:t>
      </w:r>
      <w:r>
        <w:t>of</w:t>
      </w:r>
      <w:r w:rsidR="00F474B4">
        <w:t xml:space="preserve"> </w:t>
      </w:r>
      <w:r>
        <w:t>varying</w:t>
      </w:r>
      <w:r w:rsidR="00F474B4">
        <w:t xml:space="preserve"> </w:t>
      </w:r>
      <w:r>
        <w:t>skill</w:t>
      </w:r>
      <w:r w:rsidR="00F474B4">
        <w:t xml:space="preserve"> </w:t>
      </w:r>
      <w:r>
        <w:t>levels.</w:t>
      </w:r>
      <w:r w:rsidR="00F474B4">
        <w:t xml:space="preserve"> </w:t>
      </w:r>
      <w:r>
        <w:t>For</w:t>
      </w:r>
      <w:r w:rsidR="00F474B4">
        <w:t xml:space="preserve"> </w:t>
      </w:r>
      <w:r>
        <w:t>example,</w:t>
      </w:r>
      <w:r w:rsidR="00F474B4">
        <w:t xml:space="preserve"> </w:t>
      </w:r>
      <w:r>
        <w:t>the</w:t>
      </w:r>
      <w:r w:rsidR="00F474B4">
        <w:t xml:space="preserve"> </w:t>
      </w:r>
      <w:r>
        <w:t>Construction</w:t>
      </w:r>
      <w:r w:rsidR="00F474B4">
        <w:t xml:space="preserve"> </w:t>
      </w:r>
      <w:r>
        <w:t>industry</w:t>
      </w:r>
      <w:r w:rsidR="00F474B4">
        <w:t xml:space="preserve"> </w:t>
      </w:r>
      <w:r>
        <w:t>includes</w:t>
      </w:r>
      <w:r w:rsidR="00F474B4">
        <w:t xml:space="preserve"> </w:t>
      </w:r>
      <w:r>
        <w:t>people</w:t>
      </w:r>
      <w:r w:rsidR="00F474B4">
        <w:t xml:space="preserve"> </w:t>
      </w:r>
      <w:r>
        <w:t>employed</w:t>
      </w:r>
      <w:r w:rsidR="00F474B4">
        <w:t xml:space="preserve"> </w:t>
      </w:r>
      <w:r>
        <w:t>as</w:t>
      </w:r>
      <w:r w:rsidR="00F474B4">
        <w:t xml:space="preserve"> </w:t>
      </w:r>
      <w:r>
        <w:t>Carpenters</w:t>
      </w:r>
      <w:r w:rsidR="00F474B4">
        <w:t xml:space="preserve"> </w:t>
      </w:r>
      <w:r>
        <w:t>and</w:t>
      </w:r>
      <w:r w:rsidR="00F474B4">
        <w:t xml:space="preserve"> </w:t>
      </w:r>
      <w:r>
        <w:t>Joiners,</w:t>
      </w:r>
      <w:r w:rsidR="00F474B4">
        <w:t xml:space="preserve"> </w:t>
      </w:r>
      <w:r>
        <w:t>Construction</w:t>
      </w:r>
      <w:r w:rsidR="00F474B4">
        <w:t xml:space="preserve"> </w:t>
      </w:r>
      <w:r>
        <w:t>Managers,</w:t>
      </w:r>
      <w:r w:rsidR="00F474B4">
        <w:t xml:space="preserve"> </w:t>
      </w:r>
      <w:r>
        <w:t>Accountants,</w:t>
      </w:r>
      <w:r w:rsidR="00F474B4">
        <w:t xml:space="preserve"> </w:t>
      </w:r>
      <w:r>
        <w:t>Electricians,</w:t>
      </w:r>
      <w:r w:rsidR="00F474B4">
        <w:t xml:space="preserve"> </w:t>
      </w:r>
      <w:r>
        <w:t>and</w:t>
      </w:r>
      <w:r w:rsidR="00F474B4">
        <w:t xml:space="preserve"> </w:t>
      </w:r>
      <w:r>
        <w:t>Building</w:t>
      </w:r>
      <w:r w:rsidR="00F474B4">
        <w:t xml:space="preserve"> </w:t>
      </w:r>
      <w:r>
        <w:t>and</w:t>
      </w:r>
      <w:r w:rsidR="00F474B4">
        <w:t xml:space="preserve"> </w:t>
      </w:r>
      <w:r>
        <w:t>Plumbing</w:t>
      </w:r>
      <w:r w:rsidR="00F474B4">
        <w:t xml:space="preserve"> </w:t>
      </w:r>
      <w:r>
        <w:t>Labourers.</w:t>
      </w:r>
    </w:p>
    <w:p w14:paraId="2DCF4BD0" w14:textId="0139E81C" w:rsidR="0016356A" w:rsidRDefault="0016356A" w:rsidP="0016356A">
      <w:r>
        <w:t>There</w:t>
      </w:r>
      <w:r w:rsidR="00F474B4">
        <w:t xml:space="preserve"> </w:t>
      </w:r>
      <w:r>
        <w:t>are</w:t>
      </w:r>
      <w:r w:rsidR="00F474B4">
        <w:t xml:space="preserve"> </w:t>
      </w:r>
      <w:r>
        <w:t>19</w:t>
      </w:r>
      <w:r w:rsidR="00F474B4">
        <w:t xml:space="preserve"> </w:t>
      </w:r>
      <w:r>
        <w:t>broad</w:t>
      </w:r>
      <w:r w:rsidR="00F474B4">
        <w:t xml:space="preserve"> </w:t>
      </w:r>
      <w:r>
        <w:t>industries</w:t>
      </w:r>
      <w:r w:rsidR="00F474B4">
        <w:t xml:space="preserve"> </w:t>
      </w:r>
      <w:r>
        <w:t>(divisions)</w:t>
      </w:r>
      <w:r w:rsidR="00F474B4">
        <w:t xml:space="preserve"> </w:t>
      </w:r>
      <w:r>
        <w:t>in</w:t>
      </w:r>
      <w:r w:rsidR="00F474B4">
        <w:t xml:space="preserve"> </w:t>
      </w:r>
      <w:r>
        <w:t>the</w:t>
      </w:r>
      <w:r w:rsidR="00F474B4">
        <w:t xml:space="preserve"> </w:t>
      </w:r>
      <w:r>
        <w:t>Australian</w:t>
      </w:r>
      <w:r w:rsidR="00F474B4">
        <w:t xml:space="preserve"> </w:t>
      </w:r>
      <w:r>
        <w:t>and</w:t>
      </w:r>
      <w:r w:rsidR="00F474B4">
        <w:t xml:space="preserve"> </w:t>
      </w:r>
      <w:r>
        <w:t>New</w:t>
      </w:r>
      <w:r w:rsidR="00F474B4">
        <w:t xml:space="preserve"> </w:t>
      </w:r>
      <w:r>
        <w:t>Zealand</w:t>
      </w:r>
      <w:r w:rsidR="00F474B4">
        <w:t xml:space="preserve"> </w:t>
      </w:r>
      <w:r>
        <w:t>Standard</w:t>
      </w:r>
      <w:r w:rsidR="00F474B4">
        <w:t xml:space="preserve"> </w:t>
      </w:r>
      <w:r>
        <w:t>Industrial</w:t>
      </w:r>
      <w:r w:rsidR="00F474B4">
        <w:t xml:space="preserve"> </w:t>
      </w:r>
      <w:r>
        <w:t>Classification</w:t>
      </w:r>
      <w:r w:rsidR="00F474B4">
        <w:t xml:space="preserve"> </w:t>
      </w:r>
      <w:r>
        <w:t>(ANZSIC)</w:t>
      </w:r>
      <w:r w:rsidR="00F474B4">
        <w:t xml:space="preserve"> </w:t>
      </w:r>
      <w:r>
        <w:t>and</w:t>
      </w:r>
      <w:r w:rsidR="00F474B4">
        <w:t xml:space="preserve"> </w:t>
      </w:r>
      <w:r>
        <w:t>these</w:t>
      </w:r>
      <w:r w:rsidR="00F474B4">
        <w:t xml:space="preserve"> </w:t>
      </w:r>
      <w:r>
        <w:t>industries</w:t>
      </w:r>
      <w:r w:rsidR="00F474B4">
        <w:t xml:space="preserve"> </w:t>
      </w:r>
      <w:r>
        <w:t>are</w:t>
      </w:r>
      <w:r w:rsidR="00F474B4">
        <w:t xml:space="preserve"> </w:t>
      </w:r>
      <w:r>
        <w:t>discussed</w:t>
      </w:r>
      <w:r w:rsidR="00F474B4">
        <w:t xml:space="preserve"> </w:t>
      </w:r>
      <w:r>
        <w:t>in</w:t>
      </w:r>
      <w:r w:rsidR="00F474B4">
        <w:t xml:space="preserve"> </w:t>
      </w:r>
      <w:r>
        <w:t>more</w:t>
      </w:r>
      <w:r w:rsidR="00F474B4">
        <w:t xml:space="preserve"> </w:t>
      </w:r>
      <w:r>
        <w:t>detail</w:t>
      </w:r>
      <w:r w:rsidR="00F474B4">
        <w:t xml:space="preserve"> </w:t>
      </w:r>
      <w:r>
        <w:t>in</w:t>
      </w:r>
      <w:r w:rsidR="00F474B4">
        <w:t xml:space="preserve"> </w:t>
      </w:r>
      <w:r>
        <w:t>this</w:t>
      </w:r>
      <w:r w:rsidR="00F474B4">
        <w:t xml:space="preserve"> </w:t>
      </w:r>
      <w:r>
        <w:t>section</w:t>
      </w:r>
      <w:r w:rsidR="00F474B4">
        <w:t xml:space="preserve"> </w:t>
      </w:r>
      <w:r>
        <w:t>of</w:t>
      </w:r>
      <w:r w:rsidR="00F474B4">
        <w:t xml:space="preserve"> </w:t>
      </w:r>
      <w:r>
        <w:t>Australian</w:t>
      </w:r>
      <w:r w:rsidR="00F474B4">
        <w:t xml:space="preserve"> </w:t>
      </w:r>
      <w:r>
        <w:t>Jobs</w:t>
      </w:r>
      <w:r w:rsidR="00F474B4">
        <w:t xml:space="preserve"> </w:t>
      </w:r>
      <w:r>
        <w:t>(pages</w:t>
      </w:r>
      <w:r w:rsidR="00F474B4">
        <w:t xml:space="preserve"> </w:t>
      </w:r>
      <w:r w:rsidR="005B7145">
        <w:t>64</w:t>
      </w:r>
      <w:r w:rsidR="00F474B4">
        <w:t xml:space="preserve"> </w:t>
      </w:r>
      <w:r>
        <w:t>to</w:t>
      </w:r>
      <w:r w:rsidR="00F474B4">
        <w:t xml:space="preserve"> </w:t>
      </w:r>
      <w:r w:rsidR="005B7145">
        <w:t>104</w:t>
      </w:r>
      <w:r>
        <w:t>).</w:t>
      </w:r>
    </w:p>
    <w:p w14:paraId="62481A8F" w14:textId="319F2F40" w:rsidR="0016356A" w:rsidRDefault="0016356A" w:rsidP="0016356A">
      <w:pPr>
        <w:pStyle w:val="Heading3"/>
      </w:pPr>
      <w:r w:rsidRPr="0016356A">
        <w:t>Which</w:t>
      </w:r>
      <w:r w:rsidR="00F474B4">
        <w:t xml:space="preserve"> </w:t>
      </w:r>
      <w:r w:rsidRPr="0016356A">
        <w:t>are</w:t>
      </w:r>
      <w:r w:rsidR="00F474B4">
        <w:t xml:space="preserve"> </w:t>
      </w:r>
      <w:r w:rsidRPr="0016356A">
        <w:t>the</w:t>
      </w:r>
      <w:r w:rsidR="00F474B4">
        <w:t xml:space="preserve"> </w:t>
      </w:r>
      <w:r w:rsidRPr="0016356A">
        <w:t>largest</w:t>
      </w:r>
      <w:r w:rsidR="00F474B4">
        <w:t xml:space="preserve"> </w:t>
      </w:r>
      <w:r w:rsidRPr="0016356A">
        <w:t>employing</w:t>
      </w:r>
      <w:r w:rsidR="00F474B4">
        <w:t xml:space="preserve"> </w:t>
      </w:r>
      <w:r w:rsidRPr="0016356A">
        <w:t>industries</w:t>
      </w:r>
      <w:r w:rsidR="00F474B4">
        <w:t xml:space="preserve"> </w:t>
      </w:r>
      <w:r w:rsidRPr="0016356A">
        <w:t>in</w:t>
      </w:r>
      <w:r w:rsidR="00F474B4">
        <w:t xml:space="preserve"> </w:t>
      </w:r>
      <w:r w:rsidRPr="0016356A">
        <w:t>Australia?</w:t>
      </w:r>
    </w:p>
    <w:p w14:paraId="3EBABA41" w14:textId="73303D47" w:rsidR="0016356A" w:rsidRDefault="0016356A" w:rsidP="0016356A">
      <w:r>
        <w:t>There</w:t>
      </w:r>
      <w:r w:rsidR="00F474B4">
        <w:t xml:space="preserve"> </w:t>
      </w:r>
      <w:r>
        <w:t>are</w:t>
      </w:r>
      <w:r w:rsidR="00F474B4">
        <w:t xml:space="preserve"> </w:t>
      </w:r>
      <w:r>
        <w:t>5</w:t>
      </w:r>
      <w:r w:rsidR="00F474B4">
        <w:t xml:space="preserve"> </w:t>
      </w:r>
      <w:r>
        <w:t>industries</w:t>
      </w:r>
      <w:r w:rsidR="00F474B4">
        <w:t xml:space="preserve"> </w:t>
      </w:r>
      <w:r>
        <w:t>that</w:t>
      </w:r>
      <w:r w:rsidR="00F474B4">
        <w:t xml:space="preserve"> </w:t>
      </w:r>
      <w:r>
        <w:t>each</w:t>
      </w:r>
      <w:r w:rsidR="00F474B4">
        <w:t xml:space="preserve"> </w:t>
      </w:r>
      <w:r>
        <w:t>provide</w:t>
      </w:r>
      <w:r w:rsidR="00F474B4">
        <w:t xml:space="preserve"> </w:t>
      </w:r>
      <w:r>
        <w:t>jobs</w:t>
      </w:r>
      <w:r w:rsidR="00F474B4">
        <w:t xml:space="preserve"> </w:t>
      </w:r>
      <w:r>
        <w:t>for</w:t>
      </w:r>
      <w:r w:rsidR="00F474B4">
        <w:t xml:space="preserve"> </w:t>
      </w:r>
      <w:r>
        <w:t>more</w:t>
      </w:r>
      <w:r w:rsidR="00F474B4">
        <w:t xml:space="preserve"> </w:t>
      </w:r>
      <w:r>
        <w:t>than</w:t>
      </w:r>
      <w:r w:rsidR="00F474B4">
        <w:t xml:space="preserve"> </w:t>
      </w:r>
      <w:r>
        <w:t>one</w:t>
      </w:r>
      <w:r w:rsidR="00F474B4">
        <w:t xml:space="preserve"> </w:t>
      </w:r>
      <w:r>
        <w:t>million</w:t>
      </w:r>
      <w:r w:rsidR="00F474B4">
        <w:t xml:space="preserve"> </w:t>
      </w:r>
      <w:r>
        <w:t>workers.</w:t>
      </w:r>
      <w:r w:rsidR="00F474B4">
        <w:t xml:space="preserve"> </w:t>
      </w:r>
      <w:r>
        <w:t>More</w:t>
      </w:r>
      <w:r w:rsidR="00F474B4">
        <w:t xml:space="preserve"> </w:t>
      </w:r>
      <w:r>
        <w:t>than</w:t>
      </w:r>
      <w:r w:rsidR="00F474B4">
        <w:t xml:space="preserve"> </w:t>
      </w:r>
      <w:r>
        <w:t>50%</w:t>
      </w:r>
      <w:r w:rsidR="00F474B4">
        <w:t xml:space="preserve"> </w:t>
      </w:r>
      <w:r>
        <w:t>of</w:t>
      </w:r>
      <w:r w:rsidR="00F474B4">
        <w:t xml:space="preserve"> </w:t>
      </w:r>
      <w:r>
        <w:t>Australian</w:t>
      </w:r>
      <w:r w:rsidR="00F474B4">
        <w:t xml:space="preserve"> </w:t>
      </w:r>
      <w:r>
        <w:t>workers</w:t>
      </w:r>
      <w:r w:rsidR="00F474B4">
        <w:t xml:space="preserve"> </w:t>
      </w:r>
      <w:r>
        <w:t>are</w:t>
      </w:r>
      <w:r w:rsidR="00F474B4">
        <w:t xml:space="preserve"> </w:t>
      </w:r>
      <w:r>
        <w:t>employed</w:t>
      </w:r>
      <w:r w:rsidR="00F474B4">
        <w:t xml:space="preserve"> </w:t>
      </w:r>
      <w:r>
        <w:t>in</w:t>
      </w:r>
      <w:r w:rsidR="00F474B4">
        <w:t xml:space="preserve"> </w:t>
      </w:r>
      <w:r>
        <w:t>one</w:t>
      </w:r>
      <w:r w:rsidR="00F474B4">
        <w:t xml:space="preserve"> </w:t>
      </w:r>
      <w:r>
        <w:t>of</w:t>
      </w:r>
      <w:r w:rsidR="00F474B4">
        <w:t xml:space="preserve"> </w:t>
      </w:r>
      <w:r>
        <w:t>these</w:t>
      </w:r>
      <w:r w:rsidR="00F474B4">
        <w:t xml:space="preserve"> </w:t>
      </w:r>
      <w:r>
        <w:t>5</w:t>
      </w:r>
      <w:r w:rsidR="00F474B4">
        <w:t xml:space="preserve"> </w:t>
      </w:r>
      <w:r>
        <w:t>industries.</w:t>
      </w:r>
    </w:p>
    <w:p w14:paraId="1C883299" w14:textId="557B85EC" w:rsidR="0016356A" w:rsidRDefault="0016356A" w:rsidP="0016356A">
      <w:pPr>
        <w:pStyle w:val="ListNumber"/>
      </w:pP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(2,266,700)</w:t>
      </w:r>
    </w:p>
    <w:p w14:paraId="3009C909" w14:textId="2DEC01DA" w:rsidR="0016356A" w:rsidRDefault="0016356A" w:rsidP="0016356A">
      <w:pPr>
        <w:pStyle w:val="ListNumber"/>
      </w:pPr>
      <w:r>
        <w:t>Construction</w:t>
      </w:r>
      <w:r w:rsidR="00F474B4">
        <w:t xml:space="preserve"> </w:t>
      </w:r>
      <w:r>
        <w:t>(1,359,600)</w:t>
      </w:r>
    </w:p>
    <w:p w14:paraId="0272339E" w14:textId="2673C7A8" w:rsidR="0016356A" w:rsidRDefault="0016356A" w:rsidP="0016356A">
      <w:pPr>
        <w:pStyle w:val="ListNumber"/>
      </w:pPr>
      <w:r>
        <w:t>Retail</w:t>
      </w:r>
      <w:r w:rsidR="00F474B4">
        <w:t xml:space="preserve"> </w:t>
      </w:r>
      <w:r>
        <w:t>Trade</w:t>
      </w:r>
      <w:r w:rsidR="00F474B4">
        <w:t xml:space="preserve"> </w:t>
      </w:r>
      <w:r>
        <w:t>(1,352,000)</w:t>
      </w:r>
    </w:p>
    <w:p w14:paraId="7232E39A" w14:textId="18E5FBF1" w:rsidR="0016356A" w:rsidRDefault="0016356A" w:rsidP="0016356A">
      <w:pPr>
        <w:pStyle w:val="ListNumber"/>
      </w:pPr>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(1,311,900)</w:t>
      </w:r>
    </w:p>
    <w:p w14:paraId="749C1AD2" w14:textId="39442A69" w:rsidR="005E11F7" w:rsidRDefault="0016356A" w:rsidP="0016356A">
      <w:pPr>
        <w:pStyle w:val="ListNumber"/>
      </w:pPr>
      <w:r>
        <w:t>Education</w:t>
      </w:r>
      <w:r w:rsidR="00F474B4">
        <w:t xml:space="preserve"> </w:t>
      </w:r>
      <w:r>
        <w:t>and</w:t>
      </w:r>
      <w:r w:rsidR="00F474B4">
        <w:t xml:space="preserve"> </w:t>
      </w:r>
      <w:r>
        <w:t>Training</w:t>
      </w:r>
      <w:r w:rsidR="00F474B4">
        <w:t xml:space="preserve"> </w:t>
      </w:r>
      <w:r>
        <w:t>(1,246,100)</w:t>
      </w:r>
    </w:p>
    <w:p w14:paraId="1C77172D" w14:textId="564C8F81" w:rsidR="0016356A" w:rsidRDefault="0016356A" w:rsidP="00614CF2">
      <w:pPr>
        <w:pStyle w:val="Caption"/>
      </w:pPr>
      <w:r>
        <w:t>Employment</w:t>
      </w:r>
      <w:r w:rsidR="00F474B4">
        <w:t xml:space="preserve"> </w:t>
      </w:r>
      <w:r>
        <w:t>by</w:t>
      </w:r>
      <w:r w:rsidR="00F474B4">
        <w:t xml:space="preserve"> </w:t>
      </w:r>
      <w:r>
        <w:t>industry</w:t>
      </w:r>
    </w:p>
    <w:tbl>
      <w:tblPr>
        <w:tblStyle w:val="TableGrid"/>
        <w:tblW w:w="5000" w:type="pct"/>
        <w:tblLayout w:type="fixed"/>
        <w:tblLook w:val="0020" w:firstRow="1" w:lastRow="0" w:firstColumn="0" w:lastColumn="0" w:noHBand="0" w:noVBand="0"/>
      </w:tblPr>
      <w:tblGrid>
        <w:gridCol w:w="1842"/>
        <w:gridCol w:w="852"/>
        <w:gridCol w:w="708"/>
        <w:gridCol w:w="567"/>
        <w:gridCol w:w="709"/>
        <w:gridCol w:w="573"/>
        <w:gridCol w:w="661"/>
        <w:gridCol w:w="939"/>
        <w:gridCol w:w="754"/>
        <w:gridCol w:w="760"/>
        <w:gridCol w:w="1274"/>
      </w:tblGrid>
      <w:tr w:rsidR="00693584" w14:paraId="1DEA7BBA" w14:textId="77777777" w:rsidTr="00922D78">
        <w:trPr>
          <w:cnfStyle w:val="100000000000" w:firstRow="1" w:lastRow="0" w:firstColumn="0" w:lastColumn="0" w:oddVBand="0" w:evenVBand="0" w:oddHBand="0" w:evenHBand="0" w:firstRowFirstColumn="0" w:firstRowLastColumn="0" w:lastRowFirstColumn="0" w:lastRowLastColumn="0"/>
          <w:trHeight w:val="20"/>
          <w:tblHeader/>
        </w:trPr>
        <w:tc>
          <w:tcPr>
            <w:tcW w:w="955" w:type="pct"/>
            <w:vMerge w:val="restart"/>
          </w:tcPr>
          <w:p w14:paraId="2EA201E1" w14:textId="77777777" w:rsidR="0016356A" w:rsidRDefault="0016356A">
            <w:pPr>
              <w:rPr>
                <w:color w:val="000000" w:themeColor="text1"/>
              </w:rPr>
            </w:pPr>
          </w:p>
        </w:tc>
        <w:tc>
          <w:tcPr>
            <w:tcW w:w="1103" w:type="pct"/>
            <w:gridSpan w:val="3"/>
          </w:tcPr>
          <w:p w14:paraId="182ED5A1" w14:textId="77777777" w:rsidR="0016356A" w:rsidRPr="00A57645" w:rsidRDefault="0016356A" w:rsidP="00974D8D">
            <w:pPr>
              <w:pStyle w:val="TableHeader"/>
              <w:jc w:val="center"/>
              <w:rPr>
                <w:sz w:val="18"/>
                <w:szCs w:val="18"/>
              </w:rPr>
            </w:pPr>
            <w:r w:rsidRPr="00A57645">
              <w:rPr>
                <w:sz w:val="18"/>
                <w:szCs w:val="18"/>
              </w:rPr>
              <w:t>Employment</w:t>
            </w:r>
          </w:p>
        </w:tc>
        <w:tc>
          <w:tcPr>
            <w:tcW w:w="1008" w:type="pct"/>
            <w:gridSpan w:val="3"/>
          </w:tcPr>
          <w:p w14:paraId="57C64080" w14:textId="352DCA22" w:rsidR="0016356A" w:rsidRPr="00A57645" w:rsidRDefault="0016356A" w:rsidP="00974D8D">
            <w:pPr>
              <w:pStyle w:val="TableHeader"/>
              <w:jc w:val="center"/>
              <w:rPr>
                <w:sz w:val="18"/>
                <w:szCs w:val="18"/>
              </w:rPr>
            </w:pPr>
            <w:r w:rsidRPr="00A57645">
              <w:rPr>
                <w:sz w:val="18"/>
                <w:szCs w:val="18"/>
              </w:rPr>
              <w:t>Employment</w:t>
            </w:r>
            <w:r w:rsidR="00F474B4" w:rsidRPr="00A57645">
              <w:rPr>
                <w:sz w:val="18"/>
                <w:szCs w:val="18"/>
              </w:rPr>
              <w:t xml:space="preserve"> </w:t>
            </w:r>
            <w:r w:rsidRPr="00A57645">
              <w:rPr>
                <w:sz w:val="18"/>
                <w:szCs w:val="18"/>
              </w:rPr>
              <w:t>profile</w:t>
            </w:r>
          </w:p>
        </w:tc>
        <w:tc>
          <w:tcPr>
            <w:tcW w:w="1272" w:type="pct"/>
            <w:gridSpan w:val="3"/>
          </w:tcPr>
          <w:p w14:paraId="6BA5657C" w14:textId="75112A24" w:rsidR="0016356A" w:rsidRPr="00A57645" w:rsidRDefault="0016356A" w:rsidP="00974D8D">
            <w:pPr>
              <w:pStyle w:val="TableHeader"/>
              <w:jc w:val="center"/>
              <w:rPr>
                <w:sz w:val="18"/>
                <w:szCs w:val="18"/>
              </w:rPr>
            </w:pPr>
            <w:r w:rsidRPr="00A57645">
              <w:rPr>
                <w:sz w:val="18"/>
                <w:szCs w:val="18"/>
              </w:rPr>
              <w:t>Workforce</w:t>
            </w:r>
            <w:r w:rsidR="00F474B4" w:rsidRPr="00A57645">
              <w:rPr>
                <w:sz w:val="18"/>
                <w:szCs w:val="18"/>
              </w:rPr>
              <w:t xml:space="preserve"> </w:t>
            </w:r>
            <w:r w:rsidRPr="00A57645">
              <w:rPr>
                <w:sz w:val="18"/>
                <w:szCs w:val="18"/>
              </w:rPr>
              <w:br/>
              <w:t>educational</w:t>
            </w:r>
            <w:r w:rsidR="00F474B4" w:rsidRPr="00A57645">
              <w:rPr>
                <w:sz w:val="18"/>
                <w:szCs w:val="18"/>
              </w:rPr>
              <w:t xml:space="preserve"> </w:t>
            </w:r>
            <w:r w:rsidRPr="00A57645">
              <w:rPr>
                <w:sz w:val="18"/>
                <w:szCs w:val="18"/>
              </w:rPr>
              <w:t>profile</w:t>
            </w:r>
          </w:p>
        </w:tc>
        <w:tc>
          <w:tcPr>
            <w:tcW w:w="661" w:type="pct"/>
          </w:tcPr>
          <w:p w14:paraId="433330F8" w14:textId="14D0AE7B" w:rsidR="0016356A" w:rsidRPr="00A57645" w:rsidRDefault="0016356A" w:rsidP="00974D8D">
            <w:pPr>
              <w:pStyle w:val="TableHeader"/>
              <w:jc w:val="center"/>
              <w:rPr>
                <w:sz w:val="18"/>
                <w:szCs w:val="18"/>
              </w:rPr>
            </w:pPr>
            <w:r w:rsidRPr="00A57645">
              <w:rPr>
                <w:sz w:val="18"/>
                <w:szCs w:val="18"/>
              </w:rPr>
              <w:t>Projected</w:t>
            </w:r>
            <w:r w:rsidR="00F474B4" w:rsidRPr="00A57645">
              <w:rPr>
                <w:sz w:val="18"/>
                <w:szCs w:val="18"/>
              </w:rPr>
              <w:t xml:space="preserve"> </w:t>
            </w:r>
            <w:r w:rsidRPr="00A57645">
              <w:rPr>
                <w:sz w:val="18"/>
                <w:szCs w:val="18"/>
              </w:rPr>
              <w:t>employment</w:t>
            </w:r>
          </w:p>
        </w:tc>
      </w:tr>
      <w:tr w:rsidR="00BC2EBC" w14:paraId="32B6F0B4" w14:textId="77777777" w:rsidTr="00AA1569">
        <w:trPr>
          <w:cnfStyle w:val="100000000000" w:firstRow="1" w:lastRow="0" w:firstColumn="0" w:lastColumn="0" w:oddVBand="0" w:evenVBand="0" w:oddHBand="0" w:evenHBand="0" w:firstRowFirstColumn="0" w:firstRowLastColumn="0" w:lastRowFirstColumn="0" w:lastRowLastColumn="0"/>
          <w:trHeight w:val="20"/>
          <w:tblHeader/>
        </w:trPr>
        <w:tc>
          <w:tcPr>
            <w:tcW w:w="955" w:type="pct"/>
            <w:vMerge/>
          </w:tcPr>
          <w:p w14:paraId="47995C0C" w14:textId="77777777" w:rsidR="0016356A" w:rsidRDefault="0016356A">
            <w:pPr>
              <w:rPr>
                <w:color w:val="000000" w:themeColor="text1"/>
              </w:rPr>
            </w:pPr>
          </w:p>
        </w:tc>
        <w:tc>
          <w:tcPr>
            <w:tcW w:w="442" w:type="pct"/>
          </w:tcPr>
          <w:p w14:paraId="616D0B27" w14:textId="4EF94BDA" w:rsidR="0016356A" w:rsidRPr="00A57645" w:rsidRDefault="0016356A" w:rsidP="003132CA">
            <w:pPr>
              <w:pStyle w:val="TableHeader"/>
              <w:rPr>
                <w:color w:val="FFFFFF" w:themeColor="background2"/>
                <w:sz w:val="18"/>
                <w:szCs w:val="18"/>
              </w:rPr>
            </w:pPr>
            <w:r w:rsidRPr="00A57645">
              <w:rPr>
                <w:color w:val="FFFFFF" w:themeColor="background2"/>
                <w:sz w:val="18"/>
                <w:szCs w:val="18"/>
              </w:rPr>
              <w:t>Nov</w:t>
            </w:r>
            <w:r w:rsidR="00F474B4" w:rsidRPr="00A57645">
              <w:rPr>
                <w:color w:val="FFFFFF" w:themeColor="background2"/>
                <w:sz w:val="18"/>
                <w:szCs w:val="18"/>
              </w:rPr>
              <w:t xml:space="preserve"> </w:t>
            </w:r>
            <w:r w:rsidRPr="00A57645">
              <w:rPr>
                <w:color w:val="FFFFFF" w:themeColor="background2"/>
                <w:sz w:val="18"/>
                <w:szCs w:val="18"/>
              </w:rPr>
              <w:t>2024</w:t>
            </w:r>
          </w:p>
        </w:tc>
        <w:tc>
          <w:tcPr>
            <w:tcW w:w="661" w:type="pct"/>
            <w:gridSpan w:val="2"/>
          </w:tcPr>
          <w:p w14:paraId="2F51CC5B" w14:textId="5748F816" w:rsidR="0016356A" w:rsidRPr="00A57645" w:rsidRDefault="0016356A" w:rsidP="003132CA">
            <w:pPr>
              <w:pStyle w:val="TableHeader"/>
              <w:rPr>
                <w:color w:val="FFFFFF" w:themeColor="background2"/>
                <w:sz w:val="18"/>
                <w:szCs w:val="18"/>
              </w:rPr>
            </w:pPr>
            <w:r w:rsidRPr="00A57645">
              <w:rPr>
                <w:color w:val="FFFFFF" w:themeColor="background2"/>
                <w:sz w:val="18"/>
                <w:szCs w:val="18"/>
              </w:rPr>
              <w:t>1</w:t>
            </w:r>
            <w:r w:rsidR="00F474B4" w:rsidRPr="00A57645">
              <w:rPr>
                <w:color w:val="FFFFFF" w:themeColor="background2"/>
                <w:sz w:val="18"/>
                <w:szCs w:val="18"/>
              </w:rPr>
              <w:t xml:space="preserve"> </w:t>
            </w:r>
            <w:r w:rsidRPr="00A57645">
              <w:rPr>
                <w:color w:val="FFFFFF" w:themeColor="background2"/>
                <w:sz w:val="18"/>
                <w:szCs w:val="18"/>
              </w:rPr>
              <w:t>year</w:t>
            </w:r>
            <w:r w:rsidR="00F474B4" w:rsidRPr="00A57645">
              <w:rPr>
                <w:color w:val="FFFFFF" w:themeColor="background2"/>
                <w:sz w:val="18"/>
                <w:szCs w:val="18"/>
              </w:rPr>
              <w:t xml:space="preserve"> </w:t>
            </w:r>
            <w:r w:rsidRPr="00A57645">
              <w:rPr>
                <w:color w:val="FFFFFF" w:themeColor="background2"/>
                <w:sz w:val="18"/>
                <w:szCs w:val="18"/>
              </w:rPr>
              <w:t>change</w:t>
            </w:r>
            <w:r w:rsidR="00F474B4" w:rsidRPr="00A57645">
              <w:rPr>
                <w:color w:val="FFFFFF" w:themeColor="background2"/>
                <w:sz w:val="18"/>
                <w:szCs w:val="18"/>
              </w:rPr>
              <w:t xml:space="preserve"> </w:t>
            </w:r>
            <w:r w:rsidRPr="00A57645">
              <w:rPr>
                <w:color w:val="FFFFFF" w:themeColor="background2"/>
                <w:sz w:val="18"/>
                <w:szCs w:val="18"/>
              </w:rPr>
              <w:t>to</w:t>
            </w:r>
            <w:r w:rsidR="00F474B4" w:rsidRPr="00A57645">
              <w:rPr>
                <w:color w:val="FFFFFF" w:themeColor="background2"/>
                <w:sz w:val="18"/>
                <w:szCs w:val="18"/>
              </w:rPr>
              <w:t xml:space="preserve"> </w:t>
            </w:r>
            <w:r w:rsidRPr="00A57645">
              <w:rPr>
                <w:color w:val="FFFFFF" w:themeColor="background2"/>
                <w:sz w:val="18"/>
                <w:szCs w:val="18"/>
              </w:rPr>
              <w:t>Nov</w:t>
            </w:r>
            <w:r w:rsidR="00F474B4" w:rsidRPr="00A57645">
              <w:rPr>
                <w:color w:val="FFFFFF" w:themeColor="background2"/>
                <w:sz w:val="18"/>
                <w:szCs w:val="18"/>
              </w:rPr>
              <w:t xml:space="preserve"> </w:t>
            </w:r>
            <w:r w:rsidRPr="00A57645">
              <w:rPr>
                <w:color w:val="FFFFFF" w:themeColor="background2"/>
                <w:sz w:val="18"/>
                <w:szCs w:val="18"/>
              </w:rPr>
              <w:t>2024</w:t>
            </w:r>
          </w:p>
        </w:tc>
        <w:tc>
          <w:tcPr>
            <w:tcW w:w="368" w:type="pct"/>
          </w:tcPr>
          <w:p w14:paraId="70199C31" w14:textId="77777777" w:rsidR="0016356A" w:rsidRPr="00A57645" w:rsidRDefault="0016356A" w:rsidP="003132CA">
            <w:pPr>
              <w:pStyle w:val="TableHeader"/>
              <w:rPr>
                <w:color w:val="FFFFFF" w:themeColor="background2"/>
                <w:sz w:val="18"/>
                <w:szCs w:val="18"/>
              </w:rPr>
            </w:pPr>
            <w:r w:rsidRPr="00A57645">
              <w:rPr>
                <w:color w:val="FFFFFF" w:themeColor="background2"/>
                <w:sz w:val="18"/>
                <w:szCs w:val="18"/>
              </w:rPr>
              <w:t>Part-time</w:t>
            </w:r>
          </w:p>
        </w:tc>
        <w:tc>
          <w:tcPr>
            <w:tcW w:w="297" w:type="pct"/>
            <w:tcMar>
              <w:left w:w="28" w:type="dxa"/>
              <w:right w:w="28" w:type="dxa"/>
            </w:tcMar>
          </w:tcPr>
          <w:p w14:paraId="2189FB8A" w14:textId="77777777" w:rsidR="0016356A" w:rsidRPr="00A57645" w:rsidRDefault="0016356A" w:rsidP="003132CA">
            <w:pPr>
              <w:pStyle w:val="TableHeader"/>
              <w:rPr>
                <w:color w:val="FFFFFF" w:themeColor="background2"/>
                <w:sz w:val="18"/>
                <w:szCs w:val="18"/>
              </w:rPr>
            </w:pPr>
            <w:r w:rsidRPr="00B74223">
              <w:rPr>
                <w:color w:val="FFFFFF" w:themeColor="background2"/>
                <w:sz w:val="16"/>
                <w:szCs w:val="16"/>
              </w:rPr>
              <w:t>Female</w:t>
            </w:r>
          </w:p>
        </w:tc>
        <w:tc>
          <w:tcPr>
            <w:tcW w:w="343" w:type="pct"/>
          </w:tcPr>
          <w:p w14:paraId="45839ACC" w14:textId="14C3CB82" w:rsidR="0016356A" w:rsidRPr="00A57645" w:rsidRDefault="0016356A" w:rsidP="003132CA">
            <w:pPr>
              <w:pStyle w:val="TableHeader"/>
              <w:rPr>
                <w:color w:val="FFFFFF" w:themeColor="background2"/>
                <w:sz w:val="18"/>
                <w:szCs w:val="18"/>
              </w:rPr>
            </w:pPr>
            <w:r w:rsidRPr="00A57645">
              <w:rPr>
                <w:color w:val="FFFFFF" w:themeColor="background2"/>
                <w:sz w:val="18"/>
                <w:szCs w:val="18"/>
              </w:rPr>
              <w:t>Aged</w:t>
            </w:r>
            <w:r w:rsidR="00F474B4" w:rsidRPr="00A57645">
              <w:rPr>
                <w:color w:val="FFFFFF" w:themeColor="background2"/>
                <w:sz w:val="18"/>
                <w:szCs w:val="18"/>
              </w:rPr>
              <w:t xml:space="preserve"> </w:t>
            </w:r>
            <w:r w:rsidRPr="00A57645">
              <w:rPr>
                <w:color w:val="FFFFFF" w:themeColor="background2"/>
                <w:sz w:val="18"/>
                <w:szCs w:val="18"/>
              </w:rPr>
              <w:t>15</w:t>
            </w:r>
            <w:r w:rsidR="00F474B4" w:rsidRPr="00A57645">
              <w:rPr>
                <w:color w:val="FFFFFF" w:themeColor="background2"/>
                <w:sz w:val="18"/>
                <w:szCs w:val="18"/>
              </w:rPr>
              <w:t xml:space="preserve"> </w:t>
            </w:r>
            <w:r w:rsidRPr="00A57645">
              <w:rPr>
                <w:color w:val="FFFFFF" w:themeColor="background2"/>
                <w:sz w:val="18"/>
                <w:szCs w:val="18"/>
              </w:rPr>
              <w:t>to</w:t>
            </w:r>
            <w:r w:rsidR="00F474B4" w:rsidRPr="00A57645">
              <w:rPr>
                <w:color w:val="FFFFFF" w:themeColor="background2"/>
                <w:sz w:val="18"/>
                <w:szCs w:val="18"/>
              </w:rPr>
              <w:t xml:space="preserve"> </w:t>
            </w:r>
            <w:r w:rsidRPr="00A57645">
              <w:rPr>
                <w:color w:val="FFFFFF" w:themeColor="background2"/>
                <w:sz w:val="18"/>
                <w:szCs w:val="18"/>
              </w:rPr>
              <w:t>24</w:t>
            </w:r>
            <w:r w:rsidR="00F474B4" w:rsidRPr="00A57645">
              <w:rPr>
                <w:color w:val="FFFFFF" w:themeColor="background2"/>
                <w:sz w:val="18"/>
                <w:szCs w:val="18"/>
              </w:rPr>
              <w:t xml:space="preserve"> </w:t>
            </w:r>
            <w:r w:rsidRPr="00A57645">
              <w:rPr>
                <w:color w:val="FFFFFF" w:themeColor="background2"/>
                <w:sz w:val="18"/>
                <w:szCs w:val="18"/>
              </w:rPr>
              <w:t>years</w:t>
            </w:r>
          </w:p>
        </w:tc>
        <w:tc>
          <w:tcPr>
            <w:tcW w:w="487" w:type="pct"/>
          </w:tcPr>
          <w:p w14:paraId="64D670C1" w14:textId="0E3988E1" w:rsidR="0016356A" w:rsidRPr="00A57645" w:rsidRDefault="0016356A" w:rsidP="003132CA">
            <w:pPr>
              <w:pStyle w:val="TableHeader"/>
              <w:rPr>
                <w:color w:val="FFFFFF" w:themeColor="background2"/>
                <w:sz w:val="18"/>
                <w:szCs w:val="18"/>
              </w:rPr>
            </w:pPr>
            <w:r w:rsidRPr="00A57645">
              <w:rPr>
                <w:color w:val="FFFFFF" w:themeColor="background2"/>
                <w:sz w:val="18"/>
                <w:szCs w:val="18"/>
              </w:rPr>
              <w:t>Bachelor</w:t>
            </w:r>
            <w:r w:rsidR="00F474B4" w:rsidRPr="00A57645">
              <w:rPr>
                <w:color w:val="FFFFFF" w:themeColor="background2"/>
                <w:sz w:val="18"/>
                <w:szCs w:val="18"/>
              </w:rPr>
              <w:t xml:space="preserve"> </w:t>
            </w:r>
            <w:r w:rsidRPr="00A57645">
              <w:rPr>
                <w:color w:val="FFFFFF" w:themeColor="background2"/>
                <w:sz w:val="18"/>
                <w:szCs w:val="18"/>
              </w:rPr>
              <w:t>degree</w:t>
            </w:r>
            <w:r w:rsidR="00F474B4" w:rsidRPr="00A57645">
              <w:rPr>
                <w:color w:val="FFFFFF" w:themeColor="background2"/>
                <w:sz w:val="18"/>
                <w:szCs w:val="18"/>
              </w:rPr>
              <w:t xml:space="preserve"> </w:t>
            </w:r>
            <w:r w:rsidRPr="00A57645">
              <w:rPr>
                <w:color w:val="FFFFFF" w:themeColor="background2"/>
                <w:sz w:val="18"/>
                <w:szCs w:val="18"/>
              </w:rPr>
              <w:t>or</w:t>
            </w:r>
            <w:r w:rsidR="00F474B4" w:rsidRPr="00A57645">
              <w:rPr>
                <w:color w:val="FFFFFF" w:themeColor="background2"/>
                <w:sz w:val="18"/>
                <w:szCs w:val="18"/>
              </w:rPr>
              <w:t xml:space="preserve"> </w:t>
            </w:r>
            <w:r w:rsidRPr="00A57645">
              <w:rPr>
                <w:color w:val="FFFFFF" w:themeColor="background2"/>
                <w:sz w:val="18"/>
                <w:szCs w:val="18"/>
              </w:rPr>
              <w:t>higher</w:t>
            </w:r>
          </w:p>
        </w:tc>
        <w:tc>
          <w:tcPr>
            <w:tcW w:w="391" w:type="pct"/>
          </w:tcPr>
          <w:p w14:paraId="11B0847E" w14:textId="0A863B73" w:rsidR="0016356A" w:rsidRPr="00A57645" w:rsidRDefault="0016356A" w:rsidP="003132CA">
            <w:pPr>
              <w:pStyle w:val="TableHeader"/>
              <w:rPr>
                <w:color w:val="FFFFFF" w:themeColor="background2"/>
                <w:sz w:val="18"/>
                <w:szCs w:val="18"/>
              </w:rPr>
            </w:pPr>
            <w:r w:rsidRPr="00A57645">
              <w:rPr>
                <w:color w:val="FFFFFF" w:themeColor="background2"/>
                <w:sz w:val="18"/>
                <w:szCs w:val="18"/>
              </w:rPr>
              <w:t>Cert</w:t>
            </w:r>
            <w:r w:rsidR="00F474B4" w:rsidRPr="00A57645">
              <w:rPr>
                <w:color w:val="FFFFFF" w:themeColor="background2"/>
                <w:sz w:val="18"/>
                <w:szCs w:val="18"/>
              </w:rPr>
              <w:t xml:space="preserve"> </w:t>
            </w:r>
            <w:r w:rsidRPr="00A57645">
              <w:rPr>
                <w:color w:val="FFFFFF" w:themeColor="background2"/>
                <w:sz w:val="18"/>
                <w:szCs w:val="18"/>
              </w:rPr>
              <w:t>III</w:t>
            </w:r>
            <w:r w:rsidR="00F474B4" w:rsidRPr="00A57645">
              <w:rPr>
                <w:color w:val="FFFFFF" w:themeColor="background2"/>
                <w:sz w:val="18"/>
                <w:szCs w:val="18"/>
              </w:rPr>
              <w:t xml:space="preserve"> </w:t>
            </w:r>
            <w:r w:rsidRPr="00A57645">
              <w:rPr>
                <w:color w:val="FFFFFF" w:themeColor="background2"/>
                <w:sz w:val="18"/>
                <w:szCs w:val="18"/>
              </w:rPr>
              <w:t>or</w:t>
            </w:r>
            <w:r w:rsidR="00F474B4" w:rsidRPr="00A57645">
              <w:rPr>
                <w:color w:val="FFFFFF" w:themeColor="background2"/>
                <w:sz w:val="18"/>
                <w:szCs w:val="18"/>
              </w:rPr>
              <w:t xml:space="preserve"> </w:t>
            </w:r>
            <w:r w:rsidRPr="00A57645">
              <w:rPr>
                <w:color w:val="FFFFFF" w:themeColor="background2"/>
                <w:sz w:val="18"/>
                <w:szCs w:val="18"/>
              </w:rPr>
              <w:t>higher</w:t>
            </w:r>
            <w:r w:rsidR="00F474B4" w:rsidRPr="00A57645">
              <w:rPr>
                <w:color w:val="FFFFFF" w:themeColor="background2"/>
                <w:sz w:val="18"/>
                <w:szCs w:val="18"/>
              </w:rPr>
              <w:t xml:space="preserve"> </w:t>
            </w:r>
            <w:r w:rsidRPr="00A57645">
              <w:rPr>
                <w:color w:val="FFFFFF" w:themeColor="background2"/>
                <w:sz w:val="18"/>
                <w:szCs w:val="18"/>
              </w:rPr>
              <w:t>VET</w:t>
            </w:r>
            <w:r w:rsidR="00F474B4" w:rsidRPr="00A57645">
              <w:rPr>
                <w:color w:val="FFFFFF" w:themeColor="background2"/>
                <w:sz w:val="18"/>
                <w:szCs w:val="18"/>
              </w:rPr>
              <w:t xml:space="preserve"> </w:t>
            </w:r>
            <w:r w:rsidRPr="00A57645">
              <w:rPr>
                <w:color w:val="FFFFFF" w:themeColor="background2"/>
                <w:sz w:val="18"/>
                <w:szCs w:val="18"/>
              </w:rPr>
              <w:t>qual</w:t>
            </w:r>
          </w:p>
        </w:tc>
        <w:tc>
          <w:tcPr>
            <w:tcW w:w="394" w:type="pct"/>
          </w:tcPr>
          <w:p w14:paraId="3BD78A39" w14:textId="33260DF3" w:rsidR="0016356A" w:rsidRPr="00A57645" w:rsidRDefault="0016356A" w:rsidP="003132CA">
            <w:pPr>
              <w:pStyle w:val="TableHeader"/>
              <w:rPr>
                <w:color w:val="FFFFFF" w:themeColor="background2"/>
                <w:sz w:val="18"/>
                <w:szCs w:val="18"/>
              </w:rPr>
            </w:pPr>
            <w:r w:rsidRPr="00A57645">
              <w:rPr>
                <w:color w:val="FFFFFF" w:themeColor="background2"/>
                <w:sz w:val="18"/>
                <w:szCs w:val="18"/>
              </w:rPr>
              <w:t>No</w:t>
            </w:r>
            <w:r w:rsidR="00F474B4" w:rsidRPr="00A57645">
              <w:rPr>
                <w:color w:val="FFFFFF" w:themeColor="background2"/>
                <w:sz w:val="18"/>
                <w:szCs w:val="18"/>
              </w:rPr>
              <w:t xml:space="preserve"> </w:t>
            </w:r>
            <w:r w:rsidRPr="00A57645">
              <w:rPr>
                <w:color w:val="FFFFFF" w:themeColor="background2"/>
                <w:sz w:val="18"/>
                <w:szCs w:val="18"/>
              </w:rPr>
              <w:t>post-school</w:t>
            </w:r>
            <w:r w:rsidR="00F474B4" w:rsidRPr="00A57645">
              <w:rPr>
                <w:color w:val="FFFFFF" w:themeColor="background2"/>
                <w:sz w:val="18"/>
                <w:szCs w:val="18"/>
              </w:rPr>
              <w:t xml:space="preserve"> </w:t>
            </w:r>
            <w:r w:rsidRPr="00A57645">
              <w:rPr>
                <w:color w:val="FFFFFF" w:themeColor="background2"/>
                <w:sz w:val="18"/>
                <w:szCs w:val="18"/>
              </w:rPr>
              <w:t>qual</w:t>
            </w:r>
          </w:p>
        </w:tc>
        <w:tc>
          <w:tcPr>
            <w:tcW w:w="661" w:type="pct"/>
          </w:tcPr>
          <w:p w14:paraId="56DE8C3D" w14:textId="6E504BF2" w:rsidR="0016356A" w:rsidRPr="00A57645" w:rsidRDefault="0016356A" w:rsidP="003132CA">
            <w:pPr>
              <w:pStyle w:val="TableHeader"/>
              <w:rPr>
                <w:color w:val="FFFFFF" w:themeColor="background2"/>
                <w:sz w:val="18"/>
                <w:szCs w:val="18"/>
              </w:rPr>
            </w:pPr>
            <w:r w:rsidRPr="00A57645">
              <w:rPr>
                <w:color w:val="FFFFFF" w:themeColor="background2"/>
                <w:sz w:val="18"/>
                <w:szCs w:val="18"/>
              </w:rPr>
              <w:t>5</w:t>
            </w:r>
            <w:r w:rsidR="00F474B4" w:rsidRPr="00A57645">
              <w:rPr>
                <w:color w:val="FFFFFF" w:themeColor="background2"/>
                <w:sz w:val="18"/>
                <w:szCs w:val="18"/>
              </w:rPr>
              <w:t xml:space="preserve"> </w:t>
            </w:r>
            <w:r w:rsidRPr="00A57645">
              <w:rPr>
                <w:color w:val="FFFFFF" w:themeColor="background2"/>
                <w:sz w:val="18"/>
                <w:szCs w:val="18"/>
              </w:rPr>
              <w:t>year</w:t>
            </w:r>
            <w:r w:rsidR="00F474B4" w:rsidRPr="00A57645">
              <w:rPr>
                <w:color w:val="FFFFFF" w:themeColor="background2"/>
                <w:sz w:val="18"/>
                <w:szCs w:val="18"/>
              </w:rPr>
              <w:t xml:space="preserve"> </w:t>
            </w:r>
            <w:r w:rsidRPr="00A57645">
              <w:rPr>
                <w:color w:val="FFFFFF" w:themeColor="background2"/>
                <w:sz w:val="18"/>
                <w:szCs w:val="18"/>
              </w:rPr>
              <w:t>change</w:t>
            </w:r>
            <w:r w:rsidR="00F474B4" w:rsidRPr="00A57645">
              <w:rPr>
                <w:color w:val="FFFFFF" w:themeColor="background2"/>
                <w:sz w:val="18"/>
                <w:szCs w:val="18"/>
              </w:rPr>
              <w:t xml:space="preserve"> </w:t>
            </w:r>
            <w:r w:rsidRPr="00A57645">
              <w:rPr>
                <w:color w:val="FFFFFF" w:themeColor="background2"/>
                <w:sz w:val="18"/>
                <w:szCs w:val="18"/>
              </w:rPr>
              <w:t>to</w:t>
            </w:r>
            <w:r w:rsidR="00F474B4" w:rsidRPr="00A57645">
              <w:rPr>
                <w:color w:val="FFFFFF" w:themeColor="background2"/>
                <w:sz w:val="18"/>
                <w:szCs w:val="18"/>
              </w:rPr>
              <w:t xml:space="preserve"> </w:t>
            </w:r>
            <w:r w:rsidRPr="00A57645">
              <w:rPr>
                <w:color w:val="FFFFFF" w:themeColor="background2"/>
                <w:sz w:val="18"/>
                <w:szCs w:val="18"/>
              </w:rPr>
              <w:t>May</w:t>
            </w:r>
            <w:r w:rsidR="00F474B4" w:rsidRPr="00A57645">
              <w:rPr>
                <w:color w:val="FFFFFF" w:themeColor="background2"/>
                <w:sz w:val="18"/>
                <w:szCs w:val="18"/>
              </w:rPr>
              <w:t xml:space="preserve"> </w:t>
            </w:r>
            <w:r w:rsidRPr="00A57645">
              <w:rPr>
                <w:color w:val="FFFFFF" w:themeColor="background2"/>
                <w:sz w:val="18"/>
                <w:szCs w:val="18"/>
              </w:rPr>
              <w:t>2029</w:t>
            </w:r>
          </w:p>
        </w:tc>
      </w:tr>
      <w:tr w:rsidR="00E926E8" w14:paraId="22B819D0" w14:textId="77777777" w:rsidTr="00922D78">
        <w:trPr>
          <w:cnfStyle w:val="100000000000" w:firstRow="1" w:lastRow="0" w:firstColumn="0" w:lastColumn="0" w:oddVBand="0" w:evenVBand="0" w:oddHBand="0" w:evenHBand="0" w:firstRowFirstColumn="0" w:firstRowLastColumn="0" w:lastRowFirstColumn="0" w:lastRowLastColumn="0"/>
          <w:trHeight w:val="20"/>
          <w:tblHeader/>
        </w:trPr>
        <w:tc>
          <w:tcPr>
            <w:tcW w:w="955" w:type="pct"/>
            <w:shd w:val="clear" w:color="auto" w:fill="F26322" w:themeFill="accent2"/>
          </w:tcPr>
          <w:p w14:paraId="5D07D153" w14:textId="77777777" w:rsidR="0016356A" w:rsidRPr="00693584" w:rsidRDefault="0016356A" w:rsidP="006D723E">
            <w:pPr>
              <w:rPr>
                <w:color w:val="000000" w:themeColor="text1"/>
              </w:rPr>
            </w:pPr>
            <w:r w:rsidRPr="00693584">
              <w:rPr>
                <w:color w:val="000000" w:themeColor="text1"/>
              </w:rPr>
              <w:t>Industry</w:t>
            </w:r>
          </w:p>
        </w:tc>
        <w:tc>
          <w:tcPr>
            <w:tcW w:w="442" w:type="pct"/>
            <w:shd w:val="clear" w:color="auto" w:fill="F26322" w:themeFill="accent2"/>
          </w:tcPr>
          <w:p w14:paraId="0FF6381E" w14:textId="77777777" w:rsidR="0016356A" w:rsidRPr="00693584" w:rsidRDefault="0016356A" w:rsidP="006D723E">
            <w:pPr>
              <w:rPr>
                <w:color w:val="000000" w:themeColor="text1"/>
              </w:rPr>
            </w:pPr>
            <w:r w:rsidRPr="00693584">
              <w:rPr>
                <w:color w:val="000000" w:themeColor="text1"/>
              </w:rPr>
              <w:t>‘000</w:t>
            </w:r>
          </w:p>
        </w:tc>
        <w:tc>
          <w:tcPr>
            <w:tcW w:w="367" w:type="pct"/>
            <w:shd w:val="clear" w:color="auto" w:fill="F26322" w:themeFill="accent2"/>
          </w:tcPr>
          <w:p w14:paraId="73D39E01" w14:textId="77777777" w:rsidR="0016356A" w:rsidRPr="00693584" w:rsidRDefault="0016356A" w:rsidP="006D723E">
            <w:pPr>
              <w:rPr>
                <w:color w:val="000000" w:themeColor="text1"/>
              </w:rPr>
            </w:pPr>
            <w:r w:rsidRPr="00693584">
              <w:rPr>
                <w:color w:val="000000" w:themeColor="text1"/>
              </w:rPr>
              <w:t>‘000</w:t>
            </w:r>
          </w:p>
        </w:tc>
        <w:tc>
          <w:tcPr>
            <w:tcW w:w="294" w:type="pct"/>
            <w:shd w:val="clear" w:color="auto" w:fill="F26322" w:themeFill="accent2"/>
          </w:tcPr>
          <w:p w14:paraId="186174AB" w14:textId="77777777" w:rsidR="0016356A" w:rsidRPr="00693584" w:rsidRDefault="0016356A" w:rsidP="006D723E">
            <w:pPr>
              <w:rPr>
                <w:color w:val="000000" w:themeColor="text1"/>
              </w:rPr>
            </w:pPr>
            <w:r w:rsidRPr="00693584">
              <w:rPr>
                <w:color w:val="000000" w:themeColor="text1"/>
              </w:rPr>
              <w:t>%</w:t>
            </w:r>
          </w:p>
        </w:tc>
        <w:tc>
          <w:tcPr>
            <w:tcW w:w="368" w:type="pct"/>
            <w:shd w:val="clear" w:color="auto" w:fill="F26322" w:themeFill="accent2"/>
          </w:tcPr>
          <w:p w14:paraId="6DC5719A" w14:textId="77777777" w:rsidR="0016356A" w:rsidRPr="00693584" w:rsidRDefault="0016356A" w:rsidP="006D723E">
            <w:pPr>
              <w:rPr>
                <w:color w:val="000000" w:themeColor="text1"/>
              </w:rPr>
            </w:pPr>
            <w:r w:rsidRPr="00693584">
              <w:rPr>
                <w:color w:val="000000" w:themeColor="text1"/>
              </w:rPr>
              <w:t>%</w:t>
            </w:r>
          </w:p>
        </w:tc>
        <w:tc>
          <w:tcPr>
            <w:tcW w:w="297" w:type="pct"/>
            <w:shd w:val="clear" w:color="auto" w:fill="F26322" w:themeFill="accent2"/>
          </w:tcPr>
          <w:p w14:paraId="4AA4049A" w14:textId="77777777" w:rsidR="0016356A" w:rsidRPr="00693584" w:rsidRDefault="0016356A" w:rsidP="006D723E">
            <w:pPr>
              <w:rPr>
                <w:color w:val="000000" w:themeColor="text1"/>
              </w:rPr>
            </w:pPr>
            <w:r w:rsidRPr="00693584">
              <w:rPr>
                <w:color w:val="000000" w:themeColor="text1"/>
              </w:rPr>
              <w:t>%</w:t>
            </w:r>
          </w:p>
        </w:tc>
        <w:tc>
          <w:tcPr>
            <w:tcW w:w="343" w:type="pct"/>
            <w:shd w:val="clear" w:color="auto" w:fill="F26322" w:themeFill="accent2"/>
          </w:tcPr>
          <w:p w14:paraId="115151E7" w14:textId="77777777" w:rsidR="0016356A" w:rsidRPr="00693584" w:rsidRDefault="0016356A" w:rsidP="006D723E">
            <w:pPr>
              <w:rPr>
                <w:color w:val="000000" w:themeColor="text1"/>
              </w:rPr>
            </w:pPr>
            <w:r w:rsidRPr="00693584">
              <w:rPr>
                <w:color w:val="000000" w:themeColor="text1"/>
              </w:rPr>
              <w:t>%</w:t>
            </w:r>
          </w:p>
        </w:tc>
        <w:tc>
          <w:tcPr>
            <w:tcW w:w="487" w:type="pct"/>
            <w:shd w:val="clear" w:color="auto" w:fill="F26322" w:themeFill="accent2"/>
          </w:tcPr>
          <w:p w14:paraId="77BFC91B" w14:textId="77777777" w:rsidR="0016356A" w:rsidRPr="00693584" w:rsidRDefault="0016356A" w:rsidP="006D723E">
            <w:pPr>
              <w:rPr>
                <w:color w:val="000000" w:themeColor="text1"/>
              </w:rPr>
            </w:pPr>
            <w:r w:rsidRPr="00693584">
              <w:rPr>
                <w:color w:val="000000" w:themeColor="text1"/>
              </w:rPr>
              <w:t>%</w:t>
            </w:r>
          </w:p>
        </w:tc>
        <w:tc>
          <w:tcPr>
            <w:tcW w:w="391" w:type="pct"/>
            <w:shd w:val="clear" w:color="auto" w:fill="F26322" w:themeFill="accent2"/>
          </w:tcPr>
          <w:p w14:paraId="139307DF" w14:textId="77777777" w:rsidR="0016356A" w:rsidRPr="00693584" w:rsidRDefault="0016356A" w:rsidP="006D723E">
            <w:pPr>
              <w:rPr>
                <w:color w:val="000000" w:themeColor="text1"/>
              </w:rPr>
            </w:pPr>
            <w:r w:rsidRPr="00693584">
              <w:rPr>
                <w:color w:val="000000" w:themeColor="text1"/>
              </w:rPr>
              <w:t>%</w:t>
            </w:r>
          </w:p>
        </w:tc>
        <w:tc>
          <w:tcPr>
            <w:tcW w:w="394" w:type="pct"/>
            <w:shd w:val="clear" w:color="auto" w:fill="F26322" w:themeFill="accent2"/>
          </w:tcPr>
          <w:p w14:paraId="0AA1C19E" w14:textId="77777777" w:rsidR="0016356A" w:rsidRPr="00693584" w:rsidRDefault="0016356A" w:rsidP="006D723E">
            <w:pPr>
              <w:rPr>
                <w:color w:val="000000" w:themeColor="text1"/>
              </w:rPr>
            </w:pPr>
            <w:r w:rsidRPr="00693584">
              <w:rPr>
                <w:color w:val="000000" w:themeColor="text1"/>
              </w:rPr>
              <w:t>%</w:t>
            </w:r>
          </w:p>
        </w:tc>
        <w:tc>
          <w:tcPr>
            <w:tcW w:w="661" w:type="pct"/>
            <w:shd w:val="clear" w:color="auto" w:fill="F26322" w:themeFill="accent2"/>
          </w:tcPr>
          <w:p w14:paraId="7A8D8870" w14:textId="77777777" w:rsidR="0016356A" w:rsidRPr="00693584" w:rsidRDefault="0016356A" w:rsidP="006D723E">
            <w:pPr>
              <w:rPr>
                <w:color w:val="000000" w:themeColor="text1"/>
              </w:rPr>
            </w:pPr>
            <w:r w:rsidRPr="00693584">
              <w:rPr>
                <w:color w:val="000000" w:themeColor="text1"/>
              </w:rPr>
              <w:t>%</w:t>
            </w:r>
          </w:p>
        </w:tc>
      </w:tr>
      <w:tr w:rsidR="00BC2EBC" w14:paraId="4B9E9826" w14:textId="77777777" w:rsidTr="00E926E8">
        <w:trPr>
          <w:trHeight w:val="20"/>
        </w:trPr>
        <w:tc>
          <w:tcPr>
            <w:tcW w:w="955" w:type="pct"/>
          </w:tcPr>
          <w:p w14:paraId="2B4D3178" w14:textId="16FD7559" w:rsidR="0016356A" w:rsidRPr="006D723E" w:rsidRDefault="0016356A" w:rsidP="006D723E">
            <w:r w:rsidRPr="006D723E">
              <w:t>Health</w:t>
            </w:r>
            <w:r w:rsidR="00F474B4">
              <w:t xml:space="preserve"> </w:t>
            </w:r>
            <w:r w:rsidRPr="006D723E">
              <w:t>Care</w:t>
            </w:r>
            <w:r w:rsidR="00F474B4">
              <w:t xml:space="preserve"> </w:t>
            </w:r>
            <w:r w:rsidRPr="006D723E">
              <w:t>and</w:t>
            </w:r>
            <w:r w:rsidR="00F474B4">
              <w:t xml:space="preserve"> </w:t>
            </w:r>
            <w:r w:rsidRPr="006D723E">
              <w:t>Social</w:t>
            </w:r>
            <w:r w:rsidR="00F474B4">
              <w:t xml:space="preserve"> </w:t>
            </w:r>
            <w:r w:rsidRPr="006D723E">
              <w:t>Assistance</w:t>
            </w:r>
          </w:p>
        </w:tc>
        <w:tc>
          <w:tcPr>
            <w:tcW w:w="442" w:type="pct"/>
          </w:tcPr>
          <w:p w14:paraId="4B6F90AD" w14:textId="77777777" w:rsidR="0016356A" w:rsidRPr="00473C2C" w:rsidRDefault="0016356A" w:rsidP="00473C2C">
            <w:r w:rsidRPr="00473C2C">
              <w:t>2,266.7</w:t>
            </w:r>
          </w:p>
        </w:tc>
        <w:tc>
          <w:tcPr>
            <w:tcW w:w="367" w:type="pct"/>
          </w:tcPr>
          <w:p w14:paraId="120E0CA6" w14:textId="77777777" w:rsidR="0016356A" w:rsidRPr="00473C2C" w:rsidRDefault="0016356A" w:rsidP="00473C2C">
            <w:r w:rsidRPr="00473C2C">
              <w:t>70.2</w:t>
            </w:r>
          </w:p>
        </w:tc>
        <w:tc>
          <w:tcPr>
            <w:tcW w:w="294" w:type="pct"/>
          </w:tcPr>
          <w:p w14:paraId="400800F0" w14:textId="77777777" w:rsidR="0016356A" w:rsidRPr="00473C2C" w:rsidRDefault="0016356A" w:rsidP="00473C2C">
            <w:r w:rsidRPr="00473C2C">
              <w:t>3.2</w:t>
            </w:r>
          </w:p>
        </w:tc>
        <w:tc>
          <w:tcPr>
            <w:tcW w:w="368" w:type="pct"/>
          </w:tcPr>
          <w:p w14:paraId="0E18DFB7" w14:textId="77777777" w:rsidR="0016356A" w:rsidRPr="00473C2C" w:rsidRDefault="0016356A" w:rsidP="00473C2C">
            <w:r w:rsidRPr="00473C2C">
              <w:t>44</w:t>
            </w:r>
          </w:p>
        </w:tc>
        <w:tc>
          <w:tcPr>
            <w:tcW w:w="297" w:type="pct"/>
          </w:tcPr>
          <w:p w14:paraId="6B4B31DD" w14:textId="77777777" w:rsidR="0016356A" w:rsidRPr="00473C2C" w:rsidRDefault="0016356A" w:rsidP="00473C2C">
            <w:r w:rsidRPr="00473C2C">
              <w:t>76</w:t>
            </w:r>
          </w:p>
        </w:tc>
        <w:tc>
          <w:tcPr>
            <w:tcW w:w="343" w:type="pct"/>
          </w:tcPr>
          <w:p w14:paraId="3EC4E8F1" w14:textId="77777777" w:rsidR="0016356A" w:rsidRPr="00473C2C" w:rsidRDefault="0016356A" w:rsidP="00473C2C">
            <w:r w:rsidRPr="00473C2C">
              <w:t>11</w:t>
            </w:r>
          </w:p>
        </w:tc>
        <w:tc>
          <w:tcPr>
            <w:tcW w:w="487" w:type="pct"/>
          </w:tcPr>
          <w:p w14:paraId="2329308E" w14:textId="77777777" w:rsidR="0016356A" w:rsidRPr="00473C2C" w:rsidRDefault="0016356A" w:rsidP="00473C2C">
            <w:r w:rsidRPr="00473C2C">
              <w:t>52</w:t>
            </w:r>
          </w:p>
        </w:tc>
        <w:tc>
          <w:tcPr>
            <w:tcW w:w="391" w:type="pct"/>
          </w:tcPr>
          <w:p w14:paraId="7E388A9A" w14:textId="77777777" w:rsidR="0016356A" w:rsidRPr="00473C2C" w:rsidRDefault="0016356A" w:rsidP="00473C2C">
            <w:r w:rsidRPr="00473C2C">
              <w:t>27</w:t>
            </w:r>
          </w:p>
        </w:tc>
        <w:tc>
          <w:tcPr>
            <w:tcW w:w="394" w:type="pct"/>
          </w:tcPr>
          <w:p w14:paraId="5A2A4009" w14:textId="77777777" w:rsidR="0016356A" w:rsidRPr="00473C2C" w:rsidRDefault="0016356A" w:rsidP="00473C2C">
            <w:r w:rsidRPr="00473C2C">
              <w:t>18</w:t>
            </w:r>
          </w:p>
        </w:tc>
        <w:tc>
          <w:tcPr>
            <w:tcW w:w="661" w:type="pct"/>
          </w:tcPr>
          <w:p w14:paraId="21E7907C" w14:textId="77777777" w:rsidR="0016356A" w:rsidRPr="00473C2C" w:rsidRDefault="0016356A" w:rsidP="00473C2C">
            <w:r w:rsidRPr="00473C2C">
              <w:t>12.5</w:t>
            </w:r>
          </w:p>
        </w:tc>
      </w:tr>
      <w:tr w:rsidR="00BC2EBC" w14:paraId="65950FFA" w14:textId="77777777" w:rsidTr="00E926E8">
        <w:trPr>
          <w:trHeight w:val="20"/>
        </w:trPr>
        <w:tc>
          <w:tcPr>
            <w:tcW w:w="955" w:type="pct"/>
          </w:tcPr>
          <w:p w14:paraId="1E3FBF00" w14:textId="77777777" w:rsidR="0016356A" w:rsidRPr="006D723E" w:rsidRDefault="0016356A" w:rsidP="006D723E">
            <w:r w:rsidRPr="006D723E">
              <w:t>Construction</w:t>
            </w:r>
          </w:p>
        </w:tc>
        <w:tc>
          <w:tcPr>
            <w:tcW w:w="442" w:type="pct"/>
          </w:tcPr>
          <w:p w14:paraId="0E8F2AA3" w14:textId="77777777" w:rsidR="0016356A" w:rsidRPr="00473C2C" w:rsidRDefault="0016356A" w:rsidP="00473C2C">
            <w:r w:rsidRPr="00473C2C">
              <w:t>1,359.6</w:t>
            </w:r>
          </w:p>
        </w:tc>
        <w:tc>
          <w:tcPr>
            <w:tcW w:w="367" w:type="pct"/>
          </w:tcPr>
          <w:p w14:paraId="25635535" w14:textId="77777777" w:rsidR="0016356A" w:rsidRPr="00473C2C" w:rsidRDefault="0016356A" w:rsidP="00473C2C">
            <w:r w:rsidRPr="00473C2C">
              <w:t>31.7</w:t>
            </w:r>
          </w:p>
        </w:tc>
        <w:tc>
          <w:tcPr>
            <w:tcW w:w="294" w:type="pct"/>
          </w:tcPr>
          <w:p w14:paraId="6EC88940" w14:textId="77777777" w:rsidR="0016356A" w:rsidRPr="00473C2C" w:rsidRDefault="0016356A" w:rsidP="00473C2C">
            <w:r w:rsidRPr="00473C2C">
              <w:t>2.4</w:t>
            </w:r>
          </w:p>
        </w:tc>
        <w:tc>
          <w:tcPr>
            <w:tcW w:w="368" w:type="pct"/>
          </w:tcPr>
          <w:p w14:paraId="1E464288" w14:textId="77777777" w:rsidR="0016356A" w:rsidRPr="00473C2C" w:rsidRDefault="0016356A" w:rsidP="00473C2C">
            <w:r w:rsidRPr="00473C2C">
              <w:t>15</w:t>
            </w:r>
          </w:p>
        </w:tc>
        <w:tc>
          <w:tcPr>
            <w:tcW w:w="297" w:type="pct"/>
          </w:tcPr>
          <w:p w14:paraId="08730CA3" w14:textId="77777777" w:rsidR="0016356A" w:rsidRPr="00473C2C" w:rsidRDefault="0016356A" w:rsidP="00473C2C">
            <w:r w:rsidRPr="00473C2C">
              <w:t>14</w:t>
            </w:r>
          </w:p>
        </w:tc>
        <w:tc>
          <w:tcPr>
            <w:tcW w:w="343" w:type="pct"/>
          </w:tcPr>
          <w:p w14:paraId="40B889A7" w14:textId="77777777" w:rsidR="0016356A" w:rsidRPr="00473C2C" w:rsidRDefault="0016356A" w:rsidP="00473C2C">
            <w:r w:rsidRPr="00473C2C">
              <w:t>16</w:t>
            </w:r>
          </w:p>
        </w:tc>
        <w:tc>
          <w:tcPr>
            <w:tcW w:w="487" w:type="pct"/>
          </w:tcPr>
          <w:p w14:paraId="0285AD9A" w14:textId="77777777" w:rsidR="0016356A" w:rsidRPr="00473C2C" w:rsidRDefault="0016356A" w:rsidP="00473C2C">
            <w:r w:rsidRPr="00473C2C">
              <w:t>14</w:t>
            </w:r>
          </w:p>
        </w:tc>
        <w:tc>
          <w:tcPr>
            <w:tcW w:w="391" w:type="pct"/>
          </w:tcPr>
          <w:p w14:paraId="5D61AFEE" w14:textId="77777777" w:rsidR="0016356A" w:rsidRPr="00473C2C" w:rsidRDefault="0016356A" w:rsidP="00473C2C">
            <w:r w:rsidRPr="00473C2C">
              <w:t>47</w:t>
            </w:r>
          </w:p>
        </w:tc>
        <w:tc>
          <w:tcPr>
            <w:tcW w:w="394" w:type="pct"/>
          </w:tcPr>
          <w:p w14:paraId="07A72624" w14:textId="77777777" w:rsidR="0016356A" w:rsidRPr="00473C2C" w:rsidRDefault="0016356A" w:rsidP="00473C2C">
            <w:r w:rsidRPr="00473C2C">
              <w:t>33</w:t>
            </w:r>
          </w:p>
        </w:tc>
        <w:tc>
          <w:tcPr>
            <w:tcW w:w="661" w:type="pct"/>
          </w:tcPr>
          <w:p w14:paraId="326EF40B" w14:textId="77777777" w:rsidR="0016356A" w:rsidRPr="00473C2C" w:rsidRDefault="0016356A" w:rsidP="00473C2C">
            <w:r w:rsidRPr="00473C2C">
              <w:t>7.0</w:t>
            </w:r>
          </w:p>
        </w:tc>
      </w:tr>
      <w:tr w:rsidR="00BC2EBC" w14:paraId="2B9F17FC" w14:textId="77777777" w:rsidTr="00E926E8">
        <w:trPr>
          <w:trHeight w:val="20"/>
        </w:trPr>
        <w:tc>
          <w:tcPr>
            <w:tcW w:w="955" w:type="pct"/>
          </w:tcPr>
          <w:p w14:paraId="2292DCB0" w14:textId="4CBA066F" w:rsidR="0016356A" w:rsidRPr="006D723E" w:rsidRDefault="0016356A" w:rsidP="006D723E">
            <w:r w:rsidRPr="006D723E">
              <w:t>Retail</w:t>
            </w:r>
            <w:r w:rsidR="00F474B4">
              <w:t xml:space="preserve"> </w:t>
            </w:r>
            <w:r w:rsidRPr="006D723E">
              <w:t>Trade</w:t>
            </w:r>
          </w:p>
        </w:tc>
        <w:tc>
          <w:tcPr>
            <w:tcW w:w="442" w:type="pct"/>
          </w:tcPr>
          <w:p w14:paraId="772910DE" w14:textId="77777777" w:rsidR="0016356A" w:rsidRPr="00473C2C" w:rsidRDefault="0016356A" w:rsidP="00473C2C">
            <w:r w:rsidRPr="00473C2C">
              <w:t>1,352.0</w:t>
            </w:r>
          </w:p>
        </w:tc>
        <w:tc>
          <w:tcPr>
            <w:tcW w:w="367" w:type="pct"/>
          </w:tcPr>
          <w:p w14:paraId="7D79190B" w14:textId="77777777" w:rsidR="0016356A" w:rsidRPr="00473C2C" w:rsidRDefault="0016356A" w:rsidP="00473C2C">
            <w:r w:rsidRPr="00473C2C">
              <w:t>25.2</w:t>
            </w:r>
          </w:p>
        </w:tc>
        <w:tc>
          <w:tcPr>
            <w:tcW w:w="294" w:type="pct"/>
          </w:tcPr>
          <w:p w14:paraId="29C2B9B4" w14:textId="77777777" w:rsidR="0016356A" w:rsidRPr="00473C2C" w:rsidRDefault="0016356A" w:rsidP="00473C2C">
            <w:r w:rsidRPr="00473C2C">
              <w:t>1.9</w:t>
            </w:r>
          </w:p>
        </w:tc>
        <w:tc>
          <w:tcPr>
            <w:tcW w:w="368" w:type="pct"/>
          </w:tcPr>
          <w:p w14:paraId="2E5AE7DD" w14:textId="77777777" w:rsidR="0016356A" w:rsidRPr="00473C2C" w:rsidRDefault="0016356A" w:rsidP="00473C2C">
            <w:r w:rsidRPr="00473C2C">
              <w:t>51</w:t>
            </w:r>
          </w:p>
        </w:tc>
        <w:tc>
          <w:tcPr>
            <w:tcW w:w="297" w:type="pct"/>
          </w:tcPr>
          <w:p w14:paraId="707DC8F9" w14:textId="77777777" w:rsidR="0016356A" w:rsidRPr="00473C2C" w:rsidRDefault="0016356A" w:rsidP="00473C2C">
            <w:r w:rsidRPr="00473C2C">
              <w:t>55</w:t>
            </w:r>
          </w:p>
        </w:tc>
        <w:tc>
          <w:tcPr>
            <w:tcW w:w="343" w:type="pct"/>
          </w:tcPr>
          <w:p w14:paraId="2493E16F" w14:textId="77777777" w:rsidR="0016356A" w:rsidRPr="00473C2C" w:rsidRDefault="0016356A" w:rsidP="00473C2C">
            <w:r w:rsidRPr="00473C2C">
              <w:t>32</w:t>
            </w:r>
          </w:p>
        </w:tc>
        <w:tc>
          <w:tcPr>
            <w:tcW w:w="487" w:type="pct"/>
          </w:tcPr>
          <w:p w14:paraId="583C253B" w14:textId="77777777" w:rsidR="0016356A" w:rsidRPr="00473C2C" w:rsidRDefault="0016356A" w:rsidP="00473C2C">
            <w:r w:rsidRPr="00473C2C">
              <w:t>21</w:t>
            </w:r>
          </w:p>
        </w:tc>
        <w:tc>
          <w:tcPr>
            <w:tcW w:w="391" w:type="pct"/>
          </w:tcPr>
          <w:p w14:paraId="166D3455" w14:textId="77777777" w:rsidR="0016356A" w:rsidRPr="00473C2C" w:rsidRDefault="0016356A" w:rsidP="00473C2C">
            <w:r w:rsidRPr="00473C2C">
              <w:t>20</w:t>
            </w:r>
          </w:p>
        </w:tc>
        <w:tc>
          <w:tcPr>
            <w:tcW w:w="394" w:type="pct"/>
          </w:tcPr>
          <w:p w14:paraId="767D69EE" w14:textId="77777777" w:rsidR="0016356A" w:rsidRPr="00473C2C" w:rsidRDefault="0016356A" w:rsidP="00473C2C">
            <w:r w:rsidRPr="00473C2C">
              <w:t>55</w:t>
            </w:r>
          </w:p>
        </w:tc>
        <w:tc>
          <w:tcPr>
            <w:tcW w:w="661" w:type="pct"/>
          </w:tcPr>
          <w:p w14:paraId="4455D37C" w14:textId="77777777" w:rsidR="0016356A" w:rsidRPr="00473C2C" w:rsidRDefault="0016356A" w:rsidP="00473C2C">
            <w:r w:rsidRPr="00473C2C">
              <w:t>3.5</w:t>
            </w:r>
          </w:p>
        </w:tc>
      </w:tr>
      <w:tr w:rsidR="00BC2EBC" w14:paraId="4B408B31" w14:textId="77777777" w:rsidTr="00E926E8">
        <w:trPr>
          <w:trHeight w:val="20"/>
        </w:trPr>
        <w:tc>
          <w:tcPr>
            <w:tcW w:w="955" w:type="pct"/>
          </w:tcPr>
          <w:p w14:paraId="32FFC2A5" w14:textId="0FF76828" w:rsidR="0016356A" w:rsidRPr="006D723E" w:rsidRDefault="0016356A" w:rsidP="006D723E">
            <w:r w:rsidRPr="006D723E">
              <w:t>Education</w:t>
            </w:r>
            <w:r w:rsidR="00F474B4">
              <w:t xml:space="preserve"> </w:t>
            </w:r>
            <w:r w:rsidRPr="006D723E">
              <w:t>and</w:t>
            </w:r>
            <w:r w:rsidR="00F474B4">
              <w:t xml:space="preserve"> </w:t>
            </w:r>
            <w:r w:rsidRPr="006D723E">
              <w:t>Training</w:t>
            </w:r>
          </w:p>
        </w:tc>
        <w:tc>
          <w:tcPr>
            <w:tcW w:w="442" w:type="pct"/>
          </w:tcPr>
          <w:p w14:paraId="18DB058B" w14:textId="77777777" w:rsidR="0016356A" w:rsidRPr="00473C2C" w:rsidRDefault="0016356A" w:rsidP="00473C2C">
            <w:r w:rsidRPr="00473C2C">
              <w:t>1,246.1</w:t>
            </w:r>
          </w:p>
        </w:tc>
        <w:tc>
          <w:tcPr>
            <w:tcW w:w="367" w:type="pct"/>
          </w:tcPr>
          <w:p w14:paraId="2570518E" w14:textId="77777777" w:rsidR="0016356A" w:rsidRPr="00473C2C" w:rsidRDefault="0016356A" w:rsidP="00473C2C">
            <w:r w:rsidRPr="00473C2C">
              <w:t>54.9</w:t>
            </w:r>
          </w:p>
        </w:tc>
        <w:tc>
          <w:tcPr>
            <w:tcW w:w="294" w:type="pct"/>
          </w:tcPr>
          <w:p w14:paraId="60F586EE" w14:textId="77777777" w:rsidR="0016356A" w:rsidRPr="00473C2C" w:rsidRDefault="0016356A" w:rsidP="00473C2C">
            <w:r w:rsidRPr="00473C2C">
              <w:t>4.6</w:t>
            </w:r>
          </w:p>
        </w:tc>
        <w:tc>
          <w:tcPr>
            <w:tcW w:w="368" w:type="pct"/>
          </w:tcPr>
          <w:p w14:paraId="46464A34" w14:textId="77777777" w:rsidR="0016356A" w:rsidRPr="00473C2C" w:rsidRDefault="0016356A" w:rsidP="00473C2C">
            <w:r w:rsidRPr="00473C2C">
              <w:t>39</w:t>
            </w:r>
          </w:p>
        </w:tc>
        <w:tc>
          <w:tcPr>
            <w:tcW w:w="297" w:type="pct"/>
          </w:tcPr>
          <w:p w14:paraId="11997C65" w14:textId="77777777" w:rsidR="0016356A" w:rsidRPr="00473C2C" w:rsidRDefault="0016356A" w:rsidP="00473C2C">
            <w:r w:rsidRPr="00473C2C">
              <w:t>71</w:t>
            </w:r>
          </w:p>
        </w:tc>
        <w:tc>
          <w:tcPr>
            <w:tcW w:w="343" w:type="pct"/>
          </w:tcPr>
          <w:p w14:paraId="4845D774" w14:textId="77777777" w:rsidR="0016356A" w:rsidRPr="00473C2C" w:rsidRDefault="0016356A" w:rsidP="00473C2C">
            <w:r w:rsidRPr="00473C2C">
              <w:t>10</w:t>
            </w:r>
          </w:p>
        </w:tc>
        <w:tc>
          <w:tcPr>
            <w:tcW w:w="487" w:type="pct"/>
          </w:tcPr>
          <w:p w14:paraId="3A674FCA" w14:textId="77777777" w:rsidR="0016356A" w:rsidRPr="00473C2C" w:rsidRDefault="0016356A" w:rsidP="00473C2C">
            <w:r w:rsidRPr="00473C2C">
              <w:t>66</w:t>
            </w:r>
          </w:p>
        </w:tc>
        <w:tc>
          <w:tcPr>
            <w:tcW w:w="391" w:type="pct"/>
          </w:tcPr>
          <w:p w14:paraId="286CB946" w14:textId="77777777" w:rsidR="0016356A" w:rsidRPr="00473C2C" w:rsidRDefault="0016356A" w:rsidP="00473C2C">
            <w:r w:rsidRPr="00473C2C">
              <w:t>17</w:t>
            </w:r>
          </w:p>
        </w:tc>
        <w:tc>
          <w:tcPr>
            <w:tcW w:w="394" w:type="pct"/>
          </w:tcPr>
          <w:p w14:paraId="6E0C7171" w14:textId="77777777" w:rsidR="0016356A" w:rsidRPr="00473C2C" w:rsidRDefault="0016356A" w:rsidP="00473C2C">
            <w:r w:rsidRPr="00473C2C">
              <w:t>14</w:t>
            </w:r>
          </w:p>
        </w:tc>
        <w:tc>
          <w:tcPr>
            <w:tcW w:w="661" w:type="pct"/>
          </w:tcPr>
          <w:p w14:paraId="6E68F309" w14:textId="77777777" w:rsidR="0016356A" w:rsidRPr="00473C2C" w:rsidRDefault="0016356A" w:rsidP="00473C2C">
            <w:r w:rsidRPr="00473C2C">
              <w:t>5.9</w:t>
            </w:r>
          </w:p>
        </w:tc>
      </w:tr>
      <w:tr w:rsidR="00BC2EBC" w14:paraId="19466AAA" w14:textId="77777777" w:rsidTr="00E926E8">
        <w:trPr>
          <w:trHeight w:val="20"/>
        </w:trPr>
        <w:tc>
          <w:tcPr>
            <w:tcW w:w="955" w:type="pct"/>
          </w:tcPr>
          <w:p w14:paraId="0628B870" w14:textId="1378EE31" w:rsidR="0016356A" w:rsidRPr="006D723E" w:rsidRDefault="0016356A" w:rsidP="006D723E">
            <w:r w:rsidRPr="006D723E">
              <w:t>Public</w:t>
            </w:r>
            <w:r w:rsidR="00F474B4">
              <w:t xml:space="preserve"> </w:t>
            </w:r>
            <w:r w:rsidRPr="006D723E">
              <w:t>Administration</w:t>
            </w:r>
            <w:r w:rsidR="00F474B4">
              <w:t xml:space="preserve"> </w:t>
            </w:r>
            <w:r w:rsidRPr="006D723E">
              <w:t>and</w:t>
            </w:r>
            <w:r w:rsidR="00F474B4">
              <w:t xml:space="preserve"> </w:t>
            </w:r>
            <w:r w:rsidRPr="006D723E">
              <w:t>Safety</w:t>
            </w:r>
          </w:p>
        </w:tc>
        <w:tc>
          <w:tcPr>
            <w:tcW w:w="442" w:type="pct"/>
          </w:tcPr>
          <w:p w14:paraId="633847CC" w14:textId="77777777" w:rsidR="0016356A" w:rsidRPr="00473C2C" w:rsidRDefault="0016356A" w:rsidP="00473C2C">
            <w:r w:rsidRPr="00473C2C">
              <w:t>965.9</w:t>
            </w:r>
          </w:p>
        </w:tc>
        <w:tc>
          <w:tcPr>
            <w:tcW w:w="367" w:type="pct"/>
          </w:tcPr>
          <w:p w14:paraId="01275646" w14:textId="77777777" w:rsidR="0016356A" w:rsidRPr="00473C2C" w:rsidRDefault="0016356A" w:rsidP="00473C2C">
            <w:r w:rsidRPr="00473C2C">
              <w:t>34.6</w:t>
            </w:r>
          </w:p>
        </w:tc>
        <w:tc>
          <w:tcPr>
            <w:tcW w:w="294" w:type="pct"/>
          </w:tcPr>
          <w:p w14:paraId="5D2563E4" w14:textId="77777777" w:rsidR="0016356A" w:rsidRPr="00473C2C" w:rsidRDefault="0016356A" w:rsidP="00473C2C">
            <w:r w:rsidRPr="00473C2C">
              <w:t>3.7</w:t>
            </w:r>
          </w:p>
        </w:tc>
        <w:tc>
          <w:tcPr>
            <w:tcW w:w="368" w:type="pct"/>
          </w:tcPr>
          <w:p w14:paraId="7E75FEF6" w14:textId="77777777" w:rsidR="0016356A" w:rsidRPr="00473C2C" w:rsidRDefault="0016356A" w:rsidP="00473C2C">
            <w:r w:rsidRPr="00473C2C">
              <w:t>16</w:t>
            </w:r>
          </w:p>
        </w:tc>
        <w:tc>
          <w:tcPr>
            <w:tcW w:w="297" w:type="pct"/>
          </w:tcPr>
          <w:p w14:paraId="0FC32692" w14:textId="77777777" w:rsidR="0016356A" w:rsidRPr="00473C2C" w:rsidRDefault="0016356A" w:rsidP="00473C2C">
            <w:r w:rsidRPr="00473C2C">
              <w:t>50</w:t>
            </w:r>
          </w:p>
        </w:tc>
        <w:tc>
          <w:tcPr>
            <w:tcW w:w="343" w:type="pct"/>
          </w:tcPr>
          <w:p w14:paraId="4CAB649D" w14:textId="77777777" w:rsidR="0016356A" w:rsidRPr="00473C2C" w:rsidRDefault="0016356A" w:rsidP="00473C2C">
            <w:r w:rsidRPr="00473C2C">
              <w:t>7</w:t>
            </w:r>
          </w:p>
        </w:tc>
        <w:tc>
          <w:tcPr>
            <w:tcW w:w="487" w:type="pct"/>
          </w:tcPr>
          <w:p w14:paraId="663FB000" w14:textId="77777777" w:rsidR="0016356A" w:rsidRPr="00473C2C" w:rsidRDefault="0016356A" w:rsidP="00473C2C">
            <w:r w:rsidRPr="00473C2C">
              <w:t>51</w:t>
            </w:r>
          </w:p>
        </w:tc>
        <w:tc>
          <w:tcPr>
            <w:tcW w:w="391" w:type="pct"/>
          </w:tcPr>
          <w:p w14:paraId="344FEF74" w14:textId="77777777" w:rsidR="0016356A" w:rsidRPr="00473C2C" w:rsidRDefault="0016356A" w:rsidP="00473C2C">
            <w:r w:rsidRPr="00473C2C">
              <w:t>27</w:t>
            </w:r>
          </w:p>
        </w:tc>
        <w:tc>
          <w:tcPr>
            <w:tcW w:w="394" w:type="pct"/>
          </w:tcPr>
          <w:p w14:paraId="79A20DDA" w14:textId="77777777" w:rsidR="0016356A" w:rsidRPr="00473C2C" w:rsidRDefault="0016356A" w:rsidP="00473C2C">
            <w:r w:rsidRPr="00473C2C">
              <w:t>19</w:t>
            </w:r>
          </w:p>
        </w:tc>
        <w:tc>
          <w:tcPr>
            <w:tcW w:w="661" w:type="pct"/>
          </w:tcPr>
          <w:p w14:paraId="58FA66CB" w14:textId="77777777" w:rsidR="0016356A" w:rsidRPr="00473C2C" w:rsidRDefault="0016356A" w:rsidP="00473C2C">
            <w:r w:rsidRPr="00473C2C">
              <w:t>4.4</w:t>
            </w:r>
          </w:p>
        </w:tc>
      </w:tr>
      <w:tr w:rsidR="00BC2EBC" w14:paraId="0DF7B901" w14:textId="77777777" w:rsidTr="00E926E8">
        <w:trPr>
          <w:trHeight w:val="20"/>
        </w:trPr>
        <w:tc>
          <w:tcPr>
            <w:tcW w:w="955" w:type="pct"/>
          </w:tcPr>
          <w:p w14:paraId="3D76CB55" w14:textId="3283E438" w:rsidR="0016356A" w:rsidRPr="006D723E" w:rsidRDefault="0016356A" w:rsidP="006D723E">
            <w:r w:rsidRPr="006D723E">
              <w:t>Accommodation</w:t>
            </w:r>
            <w:r w:rsidR="00F474B4">
              <w:t xml:space="preserve"> </w:t>
            </w:r>
            <w:r w:rsidRPr="006D723E">
              <w:t>and</w:t>
            </w:r>
            <w:r w:rsidR="00F474B4">
              <w:t xml:space="preserve"> </w:t>
            </w:r>
            <w:r w:rsidRPr="006D723E">
              <w:t>Food</w:t>
            </w:r>
            <w:r w:rsidR="00F474B4">
              <w:t xml:space="preserve"> </w:t>
            </w:r>
            <w:r w:rsidRPr="006D723E">
              <w:t>Services</w:t>
            </w:r>
          </w:p>
        </w:tc>
        <w:tc>
          <w:tcPr>
            <w:tcW w:w="442" w:type="pct"/>
          </w:tcPr>
          <w:p w14:paraId="116351FA" w14:textId="77777777" w:rsidR="0016356A" w:rsidRPr="00473C2C" w:rsidRDefault="0016356A" w:rsidP="00473C2C">
            <w:r w:rsidRPr="00473C2C">
              <w:t>965.9</w:t>
            </w:r>
          </w:p>
        </w:tc>
        <w:tc>
          <w:tcPr>
            <w:tcW w:w="367" w:type="pct"/>
          </w:tcPr>
          <w:p w14:paraId="2A4C8BFC" w14:textId="77777777" w:rsidR="0016356A" w:rsidRPr="00473C2C" w:rsidRDefault="0016356A" w:rsidP="00473C2C">
            <w:r w:rsidRPr="00473C2C">
              <w:t>42.7</w:t>
            </w:r>
          </w:p>
        </w:tc>
        <w:tc>
          <w:tcPr>
            <w:tcW w:w="294" w:type="pct"/>
          </w:tcPr>
          <w:p w14:paraId="55A303CF" w14:textId="77777777" w:rsidR="0016356A" w:rsidRPr="00473C2C" w:rsidRDefault="0016356A" w:rsidP="00473C2C">
            <w:r w:rsidRPr="00473C2C">
              <w:t>4.6</w:t>
            </w:r>
          </w:p>
        </w:tc>
        <w:tc>
          <w:tcPr>
            <w:tcW w:w="368" w:type="pct"/>
          </w:tcPr>
          <w:p w14:paraId="69D5FE0E" w14:textId="77777777" w:rsidR="0016356A" w:rsidRPr="00473C2C" w:rsidRDefault="0016356A" w:rsidP="00473C2C">
            <w:r w:rsidRPr="00473C2C">
              <w:t>61</w:t>
            </w:r>
          </w:p>
        </w:tc>
        <w:tc>
          <w:tcPr>
            <w:tcW w:w="297" w:type="pct"/>
          </w:tcPr>
          <w:p w14:paraId="51804177" w14:textId="77777777" w:rsidR="0016356A" w:rsidRPr="00473C2C" w:rsidRDefault="0016356A" w:rsidP="00473C2C">
            <w:r w:rsidRPr="00473C2C">
              <w:t>53</w:t>
            </w:r>
          </w:p>
        </w:tc>
        <w:tc>
          <w:tcPr>
            <w:tcW w:w="343" w:type="pct"/>
          </w:tcPr>
          <w:p w14:paraId="405C5F07" w14:textId="77777777" w:rsidR="0016356A" w:rsidRPr="00473C2C" w:rsidRDefault="0016356A" w:rsidP="00473C2C">
            <w:r w:rsidRPr="00473C2C">
              <w:t>47</w:t>
            </w:r>
          </w:p>
        </w:tc>
        <w:tc>
          <w:tcPr>
            <w:tcW w:w="487" w:type="pct"/>
          </w:tcPr>
          <w:p w14:paraId="32B65F7E" w14:textId="77777777" w:rsidR="0016356A" w:rsidRPr="00473C2C" w:rsidRDefault="0016356A" w:rsidP="00473C2C">
            <w:r w:rsidRPr="00473C2C">
              <w:t>19</w:t>
            </w:r>
          </w:p>
        </w:tc>
        <w:tc>
          <w:tcPr>
            <w:tcW w:w="391" w:type="pct"/>
          </w:tcPr>
          <w:p w14:paraId="197A3759" w14:textId="77777777" w:rsidR="0016356A" w:rsidRPr="00473C2C" w:rsidRDefault="0016356A" w:rsidP="00473C2C">
            <w:r w:rsidRPr="00473C2C">
              <w:t>21</w:t>
            </w:r>
          </w:p>
        </w:tc>
        <w:tc>
          <w:tcPr>
            <w:tcW w:w="394" w:type="pct"/>
          </w:tcPr>
          <w:p w14:paraId="00AA0B41" w14:textId="77777777" w:rsidR="0016356A" w:rsidRPr="00473C2C" w:rsidRDefault="0016356A" w:rsidP="00473C2C">
            <w:r w:rsidRPr="00473C2C">
              <w:t>56</w:t>
            </w:r>
          </w:p>
        </w:tc>
        <w:tc>
          <w:tcPr>
            <w:tcW w:w="661" w:type="pct"/>
          </w:tcPr>
          <w:p w14:paraId="167E7FC0" w14:textId="77777777" w:rsidR="0016356A" w:rsidRPr="00473C2C" w:rsidRDefault="0016356A" w:rsidP="00473C2C">
            <w:r w:rsidRPr="00473C2C">
              <w:t>5.9</w:t>
            </w:r>
          </w:p>
        </w:tc>
      </w:tr>
      <w:tr w:rsidR="00BC2EBC" w14:paraId="1B514A26" w14:textId="77777777" w:rsidTr="00E926E8">
        <w:trPr>
          <w:trHeight w:val="20"/>
        </w:trPr>
        <w:tc>
          <w:tcPr>
            <w:tcW w:w="955" w:type="pct"/>
          </w:tcPr>
          <w:p w14:paraId="73810894" w14:textId="77777777" w:rsidR="0016356A" w:rsidRPr="006D723E" w:rsidRDefault="0016356A" w:rsidP="006D723E">
            <w:r w:rsidRPr="006D723E">
              <w:lastRenderedPageBreak/>
              <w:t>Manufacturing</w:t>
            </w:r>
          </w:p>
        </w:tc>
        <w:tc>
          <w:tcPr>
            <w:tcW w:w="442" w:type="pct"/>
          </w:tcPr>
          <w:p w14:paraId="38331A94" w14:textId="77777777" w:rsidR="0016356A" w:rsidRPr="00473C2C" w:rsidRDefault="0016356A" w:rsidP="00473C2C">
            <w:r w:rsidRPr="00473C2C">
              <w:t>891.7</w:t>
            </w:r>
          </w:p>
        </w:tc>
        <w:tc>
          <w:tcPr>
            <w:tcW w:w="367" w:type="pct"/>
          </w:tcPr>
          <w:p w14:paraId="1B8F64ED" w14:textId="77777777" w:rsidR="0016356A" w:rsidRPr="00473C2C" w:rsidRDefault="0016356A" w:rsidP="00473C2C">
            <w:r w:rsidRPr="00473C2C">
              <w:t>-16.4</w:t>
            </w:r>
          </w:p>
        </w:tc>
        <w:tc>
          <w:tcPr>
            <w:tcW w:w="294" w:type="pct"/>
          </w:tcPr>
          <w:p w14:paraId="671FA4AC" w14:textId="77777777" w:rsidR="0016356A" w:rsidRPr="00473C2C" w:rsidRDefault="0016356A" w:rsidP="00473C2C">
            <w:r w:rsidRPr="00473C2C">
              <w:t>-1.8</w:t>
            </w:r>
          </w:p>
        </w:tc>
        <w:tc>
          <w:tcPr>
            <w:tcW w:w="368" w:type="pct"/>
          </w:tcPr>
          <w:p w14:paraId="43FD4CC0" w14:textId="77777777" w:rsidR="0016356A" w:rsidRPr="00473C2C" w:rsidRDefault="0016356A" w:rsidP="00473C2C">
            <w:r w:rsidRPr="00473C2C">
              <w:t>16</w:t>
            </w:r>
          </w:p>
        </w:tc>
        <w:tc>
          <w:tcPr>
            <w:tcW w:w="297" w:type="pct"/>
          </w:tcPr>
          <w:p w14:paraId="67763BA9" w14:textId="77777777" w:rsidR="0016356A" w:rsidRPr="00473C2C" w:rsidRDefault="0016356A" w:rsidP="00473C2C">
            <w:r w:rsidRPr="00473C2C">
              <w:t>29</w:t>
            </w:r>
          </w:p>
        </w:tc>
        <w:tc>
          <w:tcPr>
            <w:tcW w:w="343" w:type="pct"/>
          </w:tcPr>
          <w:p w14:paraId="3DDBC166" w14:textId="77777777" w:rsidR="0016356A" w:rsidRPr="00473C2C" w:rsidRDefault="0016356A" w:rsidP="00473C2C">
            <w:r w:rsidRPr="00473C2C">
              <w:t>12</w:t>
            </w:r>
          </w:p>
        </w:tc>
        <w:tc>
          <w:tcPr>
            <w:tcW w:w="487" w:type="pct"/>
          </w:tcPr>
          <w:p w14:paraId="32973B53" w14:textId="77777777" w:rsidR="0016356A" w:rsidRPr="00473C2C" w:rsidRDefault="0016356A" w:rsidP="00473C2C">
            <w:r w:rsidRPr="00473C2C">
              <w:t>25</w:t>
            </w:r>
          </w:p>
        </w:tc>
        <w:tc>
          <w:tcPr>
            <w:tcW w:w="391" w:type="pct"/>
          </w:tcPr>
          <w:p w14:paraId="6ECBADC0" w14:textId="77777777" w:rsidR="0016356A" w:rsidRPr="00473C2C" w:rsidRDefault="0016356A" w:rsidP="00473C2C">
            <w:r w:rsidRPr="00473C2C">
              <w:t>33</w:t>
            </w:r>
          </w:p>
        </w:tc>
        <w:tc>
          <w:tcPr>
            <w:tcW w:w="394" w:type="pct"/>
          </w:tcPr>
          <w:p w14:paraId="16D58D59" w14:textId="77777777" w:rsidR="0016356A" w:rsidRPr="00473C2C" w:rsidRDefault="0016356A" w:rsidP="00473C2C">
            <w:r w:rsidRPr="00473C2C">
              <w:t>37</w:t>
            </w:r>
          </w:p>
        </w:tc>
        <w:tc>
          <w:tcPr>
            <w:tcW w:w="661" w:type="pct"/>
          </w:tcPr>
          <w:p w14:paraId="199C46B5" w14:textId="77777777" w:rsidR="0016356A" w:rsidRPr="00473C2C" w:rsidRDefault="0016356A" w:rsidP="00473C2C">
            <w:r w:rsidRPr="00473C2C">
              <w:t>-0.2</w:t>
            </w:r>
          </w:p>
        </w:tc>
      </w:tr>
      <w:tr w:rsidR="00BC2EBC" w14:paraId="0F81E4CE" w14:textId="77777777" w:rsidTr="00E926E8">
        <w:trPr>
          <w:trHeight w:val="20"/>
        </w:trPr>
        <w:tc>
          <w:tcPr>
            <w:tcW w:w="955" w:type="pct"/>
          </w:tcPr>
          <w:p w14:paraId="189656B8" w14:textId="70EDE695" w:rsidR="0016356A" w:rsidRPr="006D723E" w:rsidRDefault="0016356A" w:rsidP="006D723E">
            <w:r w:rsidRPr="006D723E">
              <w:t>Transport,</w:t>
            </w:r>
            <w:r w:rsidR="00F474B4">
              <w:t xml:space="preserve"> </w:t>
            </w:r>
            <w:r w:rsidRPr="006D723E">
              <w:t>Postal</w:t>
            </w:r>
            <w:r w:rsidR="00F474B4">
              <w:t xml:space="preserve"> </w:t>
            </w:r>
            <w:r w:rsidRPr="006D723E">
              <w:t>and</w:t>
            </w:r>
            <w:r w:rsidR="00F474B4">
              <w:t xml:space="preserve"> </w:t>
            </w:r>
            <w:r w:rsidRPr="006D723E">
              <w:t>Warehousing</w:t>
            </w:r>
          </w:p>
        </w:tc>
        <w:tc>
          <w:tcPr>
            <w:tcW w:w="442" w:type="pct"/>
          </w:tcPr>
          <w:p w14:paraId="5A898C30" w14:textId="77777777" w:rsidR="0016356A" w:rsidRPr="00473C2C" w:rsidRDefault="0016356A" w:rsidP="00473C2C">
            <w:r w:rsidRPr="00473C2C">
              <w:t>741.5</w:t>
            </w:r>
          </w:p>
        </w:tc>
        <w:tc>
          <w:tcPr>
            <w:tcW w:w="367" w:type="pct"/>
          </w:tcPr>
          <w:p w14:paraId="69D3E1E1" w14:textId="77777777" w:rsidR="0016356A" w:rsidRPr="00473C2C" w:rsidRDefault="0016356A" w:rsidP="00473C2C">
            <w:r w:rsidRPr="00473C2C">
              <w:t>14.5</w:t>
            </w:r>
          </w:p>
        </w:tc>
        <w:tc>
          <w:tcPr>
            <w:tcW w:w="294" w:type="pct"/>
          </w:tcPr>
          <w:p w14:paraId="008D69C8" w14:textId="77777777" w:rsidR="0016356A" w:rsidRPr="00473C2C" w:rsidRDefault="0016356A" w:rsidP="00473C2C">
            <w:r w:rsidRPr="00473C2C">
              <w:t>2.0</w:t>
            </w:r>
          </w:p>
        </w:tc>
        <w:tc>
          <w:tcPr>
            <w:tcW w:w="368" w:type="pct"/>
          </w:tcPr>
          <w:p w14:paraId="4C1FC67E" w14:textId="77777777" w:rsidR="0016356A" w:rsidRPr="00473C2C" w:rsidRDefault="0016356A" w:rsidP="00473C2C">
            <w:r w:rsidRPr="00473C2C">
              <w:t>22</w:t>
            </w:r>
          </w:p>
        </w:tc>
        <w:tc>
          <w:tcPr>
            <w:tcW w:w="297" w:type="pct"/>
          </w:tcPr>
          <w:p w14:paraId="7A0EA963" w14:textId="77777777" w:rsidR="0016356A" w:rsidRPr="00473C2C" w:rsidRDefault="0016356A" w:rsidP="00473C2C">
            <w:r w:rsidRPr="00473C2C">
              <w:t>22</w:t>
            </w:r>
          </w:p>
        </w:tc>
        <w:tc>
          <w:tcPr>
            <w:tcW w:w="343" w:type="pct"/>
          </w:tcPr>
          <w:p w14:paraId="1F852990" w14:textId="77777777" w:rsidR="0016356A" w:rsidRPr="00473C2C" w:rsidRDefault="0016356A" w:rsidP="00473C2C">
            <w:r w:rsidRPr="00473C2C">
              <w:t>9</w:t>
            </w:r>
          </w:p>
        </w:tc>
        <w:tc>
          <w:tcPr>
            <w:tcW w:w="487" w:type="pct"/>
          </w:tcPr>
          <w:p w14:paraId="529830AF" w14:textId="77777777" w:rsidR="0016356A" w:rsidRPr="00473C2C" w:rsidRDefault="0016356A" w:rsidP="00473C2C">
            <w:r w:rsidRPr="00473C2C">
              <w:t>24</w:t>
            </w:r>
          </w:p>
        </w:tc>
        <w:tc>
          <w:tcPr>
            <w:tcW w:w="391" w:type="pct"/>
          </w:tcPr>
          <w:p w14:paraId="33908C55" w14:textId="77777777" w:rsidR="0016356A" w:rsidRPr="00473C2C" w:rsidRDefault="0016356A" w:rsidP="00473C2C">
            <w:r w:rsidRPr="00473C2C">
              <w:t>28</w:t>
            </w:r>
          </w:p>
        </w:tc>
        <w:tc>
          <w:tcPr>
            <w:tcW w:w="394" w:type="pct"/>
          </w:tcPr>
          <w:p w14:paraId="4B645BCA" w14:textId="77777777" w:rsidR="0016356A" w:rsidRPr="00473C2C" w:rsidRDefault="0016356A" w:rsidP="00473C2C">
            <w:r w:rsidRPr="00473C2C">
              <w:t>42</w:t>
            </w:r>
          </w:p>
        </w:tc>
        <w:tc>
          <w:tcPr>
            <w:tcW w:w="661" w:type="pct"/>
          </w:tcPr>
          <w:p w14:paraId="64223616" w14:textId="77777777" w:rsidR="0016356A" w:rsidRPr="00473C2C" w:rsidRDefault="0016356A" w:rsidP="00473C2C">
            <w:r w:rsidRPr="00473C2C">
              <w:t>5.0</w:t>
            </w:r>
          </w:p>
        </w:tc>
      </w:tr>
      <w:tr w:rsidR="00BC2EBC" w14:paraId="2D52CC6C" w14:textId="77777777" w:rsidTr="00E926E8">
        <w:trPr>
          <w:trHeight w:val="20"/>
        </w:trPr>
        <w:tc>
          <w:tcPr>
            <w:tcW w:w="955" w:type="pct"/>
          </w:tcPr>
          <w:p w14:paraId="05335B27" w14:textId="1A528768" w:rsidR="0016356A" w:rsidRPr="006D723E" w:rsidRDefault="0016356A" w:rsidP="006D723E">
            <w:r w:rsidRPr="006D723E">
              <w:t>Other</w:t>
            </w:r>
            <w:r w:rsidR="00F474B4">
              <w:t xml:space="preserve"> </w:t>
            </w:r>
            <w:r w:rsidRPr="006D723E">
              <w:t>Services</w:t>
            </w:r>
          </w:p>
        </w:tc>
        <w:tc>
          <w:tcPr>
            <w:tcW w:w="442" w:type="pct"/>
          </w:tcPr>
          <w:p w14:paraId="1E3C9002" w14:textId="77777777" w:rsidR="0016356A" w:rsidRPr="00473C2C" w:rsidRDefault="0016356A" w:rsidP="00473C2C">
            <w:r w:rsidRPr="00473C2C">
              <w:t>542.4</w:t>
            </w:r>
          </w:p>
        </w:tc>
        <w:tc>
          <w:tcPr>
            <w:tcW w:w="367" w:type="pct"/>
          </w:tcPr>
          <w:p w14:paraId="146D4FFB" w14:textId="77777777" w:rsidR="0016356A" w:rsidRPr="00473C2C" w:rsidRDefault="0016356A" w:rsidP="00473C2C">
            <w:r w:rsidRPr="00473C2C">
              <w:t>20.7</w:t>
            </w:r>
          </w:p>
        </w:tc>
        <w:tc>
          <w:tcPr>
            <w:tcW w:w="294" w:type="pct"/>
          </w:tcPr>
          <w:p w14:paraId="40A20CF3" w14:textId="77777777" w:rsidR="0016356A" w:rsidRPr="00473C2C" w:rsidRDefault="0016356A" w:rsidP="00473C2C">
            <w:r w:rsidRPr="00473C2C">
              <w:t>4.0</w:t>
            </w:r>
          </w:p>
        </w:tc>
        <w:tc>
          <w:tcPr>
            <w:tcW w:w="368" w:type="pct"/>
          </w:tcPr>
          <w:p w14:paraId="23D7AC08" w14:textId="77777777" w:rsidR="0016356A" w:rsidRPr="00473C2C" w:rsidRDefault="0016356A" w:rsidP="00473C2C">
            <w:r w:rsidRPr="00473C2C">
              <w:t>32</w:t>
            </w:r>
          </w:p>
        </w:tc>
        <w:tc>
          <w:tcPr>
            <w:tcW w:w="297" w:type="pct"/>
          </w:tcPr>
          <w:p w14:paraId="23EF7C02" w14:textId="77777777" w:rsidR="0016356A" w:rsidRPr="00473C2C" w:rsidRDefault="0016356A" w:rsidP="00473C2C">
            <w:r w:rsidRPr="00473C2C">
              <w:t>44</w:t>
            </w:r>
          </w:p>
        </w:tc>
        <w:tc>
          <w:tcPr>
            <w:tcW w:w="343" w:type="pct"/>
          </w:tcPr>
          <w:p w14:paraId="35752F0C" w14:textId="77777777" w:rsidR="0016356A" w:rsidRPr="00473C2C" w:rsidRDefault="0016356A" w:rsidP="00473C2C">
            <w:r w:rsidRPr="00473C2C">
              <w:t>15</w:t>
            </w:r>
          </w:p>
        </w:tc>
        <w:tc>
          <w:tcPr>
            <w:tcW w:w="487" w:type="pct"/>
          </w:tcPr>
          <w:p w14:paraId="6B9A9C6C" w14:textId="77777777" w:rsidR="0016356A" w:rsidRPr="00473C2C" w:rsidRDefault="0016356A" w:rsidP="00473C2C">
            <w:r w:rsidRPr="00473C2C">
              <w:t>20</w:t>
            </w:r>
          </w:p>
        </w:tc>
        <w:tc>
          <w:tcPr>
            <w:tcW w:w="391" w:type="pct"/>
          </w:tcPr>
          <w:p w14:paraId="256FDCDD" w14:textId="77777777" w:rsidR="0016356A" w:rsidRPr="00473C2C" w:rsidRDefault="0016356A" w:rsidP="00473C2C">
            <w:r w:rsidRPr="00473C2C">
              <w:t>50</w:t>
            </w:r>
          </w:p>
        </w:tc>
        <w:tc>
          <w:tcPr>
            <w:tcW w:w="394" w:type="pct"/>
          </w:tcPr>
          <w:p w14:paraId="4F78C70D" w14:textId="77777777" w:rsidR="0016356A" w:rsidRPr="00473C2C" w:rsidRDefault="0016356A" w:rsidP="00473C2C">
            <w:r w:rsidRPr="00473C2C">
              <w:t>25</w:t>
            </w:r>
          </w:p>
        </w:tc>
        <w:tc>
          <w:tcPr>
            <w:tcW w:w="661" w:type="pct"/>
          </w:tcPr>
          <w:p w14:paraId="67792379" w14:textId="77777777" w:rsidR="0016356A" w:rsidRPr="00473C2C" w:rsidRDefault="0016356A" w:rsidP="00473C2C">
            <w:r w:rsidRPr="00473C2C">
              <w:t>3.5</w:t>
            </w:r>
          </w:p>
        </w:tc>
      </w:tr>
      <w:tr w:rsidR="00BC2EBC" w14:paraId="18410A64" w14:textId="77777777" w:rsidTr="00E926E8">
        <w:trPr>
          <w:trHeight w:val="20"/>
        </w:trPr>
        <w:tc>
          <w:tcPr>
            <w:tcW w:w="955" w:type="pct"/>
          </w:tcPr>
          <w:p w14:paraId="5C79218D" w14:textId="6138A2A1" w:rsidR="0016356A" w:rsidRPr="006D723E" w:rsidRDefault="0016356A" w:rsidP="006D723E">
            <w:r w:rsidRPr="006D723E">
              <w:t>Financial</w:t>
            </w:r>
            <w:r w:rsidR="00F474B4">
              <w:t xml:space="preserve"> </w:t>
            </w:r>
            <w:r w:rsidRPr="006D723E">
              <w:t>and</w:t>
            </w:r>
            <w:r w:rsidR="00F474B4">
              <w:t xml:space="preserve"> </w:t>
            </w:r>
            <w:r w:rsidRPr="006D723E">
              <w:t>Insurance</w:t>
            </w:r>
            <w:r w:rsidR="00F474B4">
              <w:t xml:space="preserve"> </w:t>
            </w:r>
            <w:r w:rsidRPr="006D723E">
              <w:t>Services</w:t>
            </w:r>
          </w:p>
        </w:tc>
        <w:tc>
          <w:tcPr>
            <w:tcW w:w="442" w:type="pct"/>
          </w:tcPr>
          <w:p w14:paraId="2E0901A7" w14:textId="77777777" w:rsidR="0016356A" w:rsidRPr="00473C2C" w:rsidRDefault="0016356A" w:rsidP="00473C2C">
            <w:r w:rsidRPr="00473C2C">
              <w:t>541.2</w:t>
            </w:r>
          </w:p>
        </w:tc>
        <w:tc>
          <w:tcPr>
            <w:tcW w:w="367" w:type="pct"/>
          </w:tcPr>
          <w:p w14:paraId="2A913EEF" w14:textId="77777777" w:rsidR="0016356A" w:rsidRPr="00473C2C" w:rsidRDefault="0016356A" w:rsidP="00473C2C">
            <w:r w:rsidRPr="00473C2C">
              <w:t>-7.8</w:t>
            </w:r>
          </w:p>
        </w:tc>
        <w:tc>
          <w:tcPr>
            <w:tcW w:w="294" w:type="pct"/>
          </w:tcPr>
          <w:p w14:paraId="21281372" w14:textId="77777777" w:rsidR="0016356A" w:rsidRPr="00473C2C" w:rsidRDefault="0016356A" w:rsidP="00473C2C">
            <w:r w:rsidRPr="00473C2C">
              <w:t>-1.4</w:t>
            </w:r>
          </w:p>
        </w:tc>
        <w:tc>
          <w:tcPr>
            <w:tcW w:w="368" w:type="pct"/>
          </w:tcPr>
          <w:p w14:paraId="197EADDF" w14:textId="77777777" w:rsidR="0016356A" w:rsidRPr="00473C2C" w:rsidRDefault="0016356A" w:rsidP="00473C2C">
            <w:r w:rsidRPr="00473C2C">
              <w:t>13</w:t>
            </w:r>
          </w:p>
        </w:tc>
        <w:tc>
          <w:tcPr>
            <w:tcW w:w="297" w:type="pct"/>
          </w:tcPr>
          <w:p w14:paraId="2BE0F2FE" w14:textId="77777777" w:rsidR="0016356A" w:rsidRPr="00473C2C" w:rsidRDefault="0016356A" w:rsidP="00473C2C">
            <w:r w:rsidRPr="00473C2C">
              <w:t>50</w:t>
            </w:r>
          </w:p>
        </w:tc>
        <w:tc>
          <w:tcPr>
            <w:tcW w:w="343" w:type="pct"/>
          </w:tcPr>
          <w:p w14:paraId="6FD6CFD7" w14:textId="77777777" w:rsidR="0016356A" w:rsidRPr="00473C2C" w:rsidRDefault="0016356A" w:rsidP="00473C2C">
            <w:r w:rsidRPr="00473C2C">
              <w:t>6</w:t>
            </w:r>
          </w:p>
        </w:tc>
        <w:tc>
          <w:tcPr>
            <w:tcW w:w="487" w:type="pct"/>
          </w:tcPr>
          <w:p w14:paraId="1EF05595" w14:textId="77777777" w:rsidR="0016356A" w:rsidRPr="00473C2C" w:rsidRDefault="0016356A" w:rsidP="00473C2C">
            <w:r w:rsidRPr="00473C2C">
              <w:t>60</w:t>
            </w:r>
          </w:p>
        </w:tc>
        <w:tc>
          <w:tcPr>
            <w:tcW w:w="391" w:type="pct"/>
          </w:tcPr>
          <w:p w14:paraId="050FECF4" w14:textId="77777777" w:rsidR="0016356A" w:rsidRPr="00473C2C" w:rsidRDefault="0016356A" w:rsidP="00473C2C">
            <w:r w:rsidRPr="00473C2C">
              <w:t>20</w:t>
            </w:r>
          </w:p>
        </w:tc>
        <w:tc>
          <w:tcPr>
            <w:tcW w:w="394" w:type="pct"/>
          </w:tcPr>
          <w:p w14:paraId="4F020C7B" w14:textId="77777777" w:rsidR="0016356A" w:rsidRPr="00473C2C" w:rsidRDefault="0016356A" w:rsidP="00473C2C">
            <w:r w:rsidRPr="00473C2C">
              <w:t>18</w:t>
            </w:r>
          </w:p>
        </w:tc>
        <w:tc>
          <w:tcPr>
            <w:tcW w:w="661" w:type="pct"/>
          </w:tcPr>
          <w:p w14:paraId="1CA59B3C" w14:textId="77777777" w:rsidR="0016356A" w:rsidRPr="00473C2C" w:rsidRDefault="0016356A" w:rsidP="00473C2C">
            <w:r w:rsidRPr="00473C2C">
              <w:t>7.8</w:t>
            </w:r>
          </w:p>
        </w:tc>
      </w:tr>
      <w:tr w:rsidR="00BC2EBC" w14:paraId="7ED62A24" w14:textId="77777777" w:rsidTr="00E926E8">
        <w:trPr>
          <w:trHeight w:val="20"/>
        </w:trPr>
        <w:tc>
          <w:tcPr>
            <w:tcW w:w="955" w:type="pct"/>
          </w:tcPr>
          <w:p w14:paraId="12385DA5" w14:textId="5541F244" w:rsidR="0016356A" w:rsidRPr="006D723E" w:rsidRDefault="0016356A" w:rsidP="006D723E">
            <w:r w:rsidRPr="006D723E">
              <w:t>Administrative</w:t>
            </w:r>
            <w:r w:rsidR="00F474B4">
              <w:t xml:space="preserve"> </w:t>
            </w:r>
            <w:r w:rsidRPr="006D723E">
              <w:t>and</w:t>
            </w:r>
            <w:r w:rsidR="00F474B4">
              <w:t xml:space="preserve"> </w:t>
            </w:r>
            <w:r w:rsidRPr="006D723E">
              <w:t>Support</w:t>
            </w:r>
            <w:r w:rsidR="00F474B4">
              <w:t xml:space="preserve"> </w:t>
            </w:r>
            <w:r w:rsidRPr="006D723E">
              <w:t>Services</w:t>
            </w:r>
          </w:p>
        </w:tc>
        <w:tc>
          <w:tcPr>
            <w:tcW w:w="442" w:type="pct"/>
          </w:tcPr>
          <w:p w14:paraId="176D4914" w14:textId="77777777" w:rsidR="0016356A" w:rsidRPr="00473C2C" w:rsidRDefault="0016356A" w:rsidP="00473C2C">
            <w:r w:rsidRPr="00473C2C">
              <w:t>431.9</w:t>
            </w:r>
          </w:p>
        </w:tc>
        <w:tc>
          <w:tcPr>
            <w:tcW w:w="367" w:type="pct"/>
          </w:tcPr>
          <w:p w14:paraId="56993857" w14:textId="77777777" w:rsidR="0016356A" w:rsidRPr="00473C2C" w:rsidRDefault="0016356A" w:rsidP="00473C2C">
            <w:r w:rsidRPr="00473C2C">
              <w:t>3.0</w:t>
            </w:r>
          </w:p>
        </w:tc>
        <w:tc>
          <w:tcPr>
            <w:tcW w:w="294" w:type="pct"/>
          </w:tcPr>
          <w:p w14:paraId="4F1344A9" w14:textId="77777777" w:rsidR="0016356A" w:rsidRPr="00473C2C" w:rsidRDefault="0016356A" w:rsidP="00473C2C">
            <w:r w:rsidRPr="00473C2C">
              <w:t>0.7</w:t>
            </w:r>
          </w:p>
        </w:tc>
        <w:tc>
          <w:tcPr>
            <w:tcW w:w="368" w:type="pct"/>
          </w:tcPr>
          <w:p w14:paraId="313DE62E" w14:textId="77777777" w:rsidR="0016356A" w:rsidRPr="00473C2C" w:rsidRDefault="0016356A" w:rsidP="00473C2C">
            <w:r w:rsidRPr="00473C2C">
              <w:t>41</w:t>
            </w:r>
          </w:p>
        </w:tc>
        <w:tc>
          <w:tcPr>
            <w:tcW w:w="297" w:type="pct"/>
          </w:tcPr>
          <w:p w14:paraId="2EB443EF" w14:textId="77777777" w:rsidR="0016356A" w:rsidRPr="00473C2C" w:rsidRDefault="0016356A" w:rsidP="00473C2C">
            <w:r w:rsidRPr="00473C2C">
              <w:t>52</w:t>
            </w:r>
          </w:p>
        </w:tc>
        <w:tc>
          <w:tcPr>
            <w:tcW w:w="343" w:type="pct"/>
          </w:tcPr>
          <w:p w14:paraId="549EFDC4" w14:textId="77777777" w:rsidR="0016356A" w:rsidRPr="00473C2C" w:rsidRDefault="0016356A" w:rsidP="00473C2C">
            <w:r w:rsidRPr="00473C2C">
              <w:t>11</w:t>
            </w:r>
          </w:p>
        </w:tc>
        <w:tc>
          <w:tcPr>
            <w:tcW w:w="487" w:type="pct"/>
          </w:tcPr>
          <w:p w14:paraId="727A2F27" w14:textId="77777777" w:rsidR="0016356A" w:rsidRPr="00473C2C" w:rsidRDefault="0016356A" w:rsidP="00473C2C">
            <w:r w:rsidRPr="00473C2C">
              <w:t>29</w:t>
            </w:r>
          </w:p>
        </w:tc>
        <w:tc>
          <w:tcPr>
            <w:tcW w:w="391" w:type="pct"/>
          </w:tcPr>
          <w:p w14:paraId="546FDB09" w14:textId="77777777" w:rsidR="0016356A" w:rsidRPr="00473C2C" w:rsidRDefault="0016356A" w:rsidP="00473C2C">
            <w:r w:rsidRPr="00473C2C">
              <w:t>29</w:t>
            </w:r>
          </w:p>
        </w:tc>
        <w:tc>
          <w:tcPr>
            <w:tcW w:w="394" w:type="pct"/>
          </w:tcPr>
          <w:p w14:paraId="6232C973" w14:textId="77777777" w:rsidR="0016356A" w:rsidRPr="00473C2C" w:rsidRDefault="0016356A" w:rsidP="00473C2C">
            <w:r w:rsidRPr="00473C2C">
              <w:t>37</w:t>
            </w:r>
          </w:p>
        </w:tc>
        <w:tc>
          <w:tcPr>
            <w:tcW w:w="661" w:type="pct"/>
          </w:tcPr>
          <w:p w14:paraId="5167312B" w14:textId="77777777" w:rsidR="0016356A" w:rsidRPr="00473C2C" w:rsidRDefault="0016356A" w:rsidP="00473C2C">
            <w:r w:rsidRPr="00473C2C">
              <w:t>3.4</w:t>
            </w:r>
          </w:p>
        </w:tc>
      </w:tr>
      <w:tr w:rsidR="00BC2EBC" w14:paraId="1090DE17" w14:textId="77777777" w:rsidTr="00E926E8">
        <w:trPr>
          <w:trHeight w:val="20"/>
        </w:trPr>
        <w:tc>
          <w:tcPr>
            <w:tcW w:w="955" w:type="pct"/>
          </w:tcPr>
          <w:p w14:paraId="791B9A04" w14:textId="0E7872A2" w:rsidR="0016356A" w:rsidRPr="006D723E" w:rsidRDefault="0016356A" w:rsidP="006D723E">
            <w:r w:rsidRPr="006D723E">
              <w:t>Wholesale</w:t>
            </w:r>
            <w:r w:rsidR="00F474B4">
              <w:t xml:space="preserve"> </w:t>
            </w:r>
            <w:r w:rsidRPr="006D723E">
              <w:t>Trade</w:t>
            </w:r>
          </w:p>
        </w:tc>
        <w:tc>
          <w:tcPr>
            <w:tcW w:w="442" w:type="pct"/>
          </w:tcPr>
          <w:p w14:paraId="32F07DDF" w14:textId="77777777" w:rsidR="0016356A" w:rsidRPr="00473C2C" w:rsidRDefault="0016356A" w:rsidP="00473C2C">
            <w:r w:rsidRPr="00473C2C">
              <w:t>367.5</w:t>
            </w:r>
          </w:p>
        </w:tc>
        <w:tc>
          <w:tcPr>
            <w:tcW w:w="367" w:type="pct"/>
          </w:tcPr>
          <w:p w14:paraId="4F199593" w14:textId="77777777" w:rsidR="0016356A" w:rsidRPr="00473C2C" w:rsidRDefault="0016356A" w:rsidP="00473C2C">
            <w:r w:rsidRPr="00473C2C">
              <w:t>-1.7</w:t>
            </w:r>
          </w:p>
        </w:tc>
        <w:tc>
          <w:tcPr>
            <w:tcW w:w="294" w:type="pct"/>
          </w:tcPr>
          <w:p w14:paraId="238BFFC5" w14:textId="77777777" w:rsidR="0016356A" w:rsidRPr="00473C2C" w:rsidRDefault="0016356A" w:rsidP="00473C2C">
            <w:r w:rsidRPr="00473C2C">
              <w:t>-0.5</w:t>
            </w:r>
          </w:p>
        </w:tc>
        <w:tc>
          <w:tcPr>
            <w:tcW w:w="368" w:type="pct"/>
          </w:tcPr>
          <w:p w14:paraId="4CDFFA76" w14:textId="77777777" w:rsidR="0016356A" w:rsidRPr="00473C2C" w:rsidRDefault="0016356A" w:rsidP="00473C2C">
            <w:r w:rsidRPr="00473C2C">
              <w:t>17</w:t>
            </w:r>
          </w:p>
        </w:tc>
        <w:tc>
          <w:tcPr>
            <w:tcW w:w="297" w:type="pct"/>
          </w:tcPr>
          <w:p w14:paraId="47986F29" w14:textId="77777777" w:rsidR="0016356A" w:rsidRPr="00473C2C" w:rsidRDefault="0016356A" w:rsidP="00473C2C">
            <w:r w:rsidRPr="00473C2C">
              <w:t>34</w:t>
            </w:r>
          </w:p>
        </w:tc>
        <w:tc>
          <w:tcPr>
            <w:tcW w:w="343" w:type="pct"/>
          </w:tcPr>
          <w:p w14:paraId="3DED601F" w14:textId="77777777" w:rsidR="0016356A" w:rsidRPr="00473C2C" w:rsidRDefault="0016356A" w:rsidP="00473C2C">
            <w:r w:rsidRPr="00473C2C">
              <w:t>9</w:t>
            </w:r>
          </w:p>
        </w:tc>
        <w:tc>
          <w:tcPr>
            <w:tcW w:w="487" w:type="pct"/>
          </w:tcPr>
          <w:p w14:paraId="568D5223" w14:textId="77777777" w:rsidR="0016356A" w:rsidRPr="00473C2C" w:rsidRDefault="0016356A" w:rsidP="00473C2C">
            <w:r w:rsidRPr="00473C2C">
              <w:t>30</w:t>
            </w:r>
          </w:p>
        </w:tc>
        <w:tc>
          <w:tcPr>
            <w:tcW w:w="391" w:type="pct"/>
          </w:tcPr>
          <w:p w14:paraId="0694F07F" w14:textId="77777777" w:rsidR="0016356A" w:rsidRPr="00473C2C" w:rsidRDefault="0016356A" w:rsidP="00473C2C">
            <w:r w:rsidRPr="00473C2C">
              <w:t>27</w:t>
            </w:r>
          </w:p>
        </w:tc>
        <w:tc>
          <w:tcPr>
            <w:tcW w:w="394" w:type="pct"/>
          </w:tcPr>
          <w:p w14:paraId="1ADADB35" w14:textId="77777777" w:rsidR="0016356A" w:rsidRPr="00473C2C" w:rsidRDefault="0016356A" w:rsidP="00473C2C">
            <w:r w:rsidRPr="00473C2C">
              <w:t>39</w:t>
            </w:r>
          </w:p>
        </w:tc>
        <w:tc>
          <w:tcPr>
            <w:tcW w:w="661" w:type="pct"/>
          </w:tcPr>
          <w:p w14:paraId="59183407" w14:textId="77777777" w:rsidR="0016356A" w:rsidRPr="00473C2C" w:rsidRDefault="0016356A" w:rsidP="00473C2C">
            <w:r w:rsidRPr="00473C2C">
              <w:t>7.2</w:t>
            </w:r>
          </w:p>
        </w:tc>
      </w:tr>
      <w:tr w:rsidR="00BC2EBC" w14:paraId="15AF06AD" w14:textId="77777777" w:rsidTr="00E926E8">
        <w:trPr>
          <w:trHeight w:val="20"/>
        </w:trPr>
        <w:tc>
          <w:tcPr>
            <w:tcW w:w="955" w:type="pct"/>
          </w:tcPr>
          <w:p w14:paraId="20A4E143" w14:textId="77777777" w:rsidR="0016356A" w:rsidRPr="006D723E" w:rsidRDefault="0016356A" w:rsidP="006D723E">
            <w:r w:rsidRPr="006D723E">
              <w:t>Mining</w:t>
            </w:r>
          </w:p>
        </w:tc>
        <w:tc>
          <w:tcPr>
            <w:tcW w:w="442" w:type="pct"/>
          </w:tcPr>
          <w:p w14:paraId="70629710" w14:textId="77777777" w:rsidR="0016356A" w:rsidRPr="00473C2C" w:rsidRDefault="0016356A" w:rsidP="00473C2C">
            <w:r w:rsidRPr="00473C2C">
              <w:t>314.8</w:t>
            </w:r>
          </w:p>
        </w:tc>
        <w:tc>
          <w:tcPr>
            <w:tcW w:w="367" w:type="pct"/>
          </w:tcPr>
          <w:p w14:paraId="114A24D8" w14:textId="77777777" w:rsidR="0016356A" w:rsidRPr="00473C2C" w:rsidRDefault="0016356A" w:rsidP="00473C2C">
            <w:r w:rsidRPr="00473C2C">
              <w:t>4.7</w:t>
            </w:r>
          </w:p>
        </w:tc>
        <w:tc>
          <w:tcPr>
            <w:tcW w:w="294" w:type="pct"/>
          </w:tcPr>
          <w:p w14:paraId="647438D3" w14:textId="77777777" w:rsidR="0016356A" w:rsidRPr="00473C2C" w:rsidRDefault="0016356A" w:rsidP="00473C2C">
            <w:r w:rsidRPr="00473C2C">
              <w:t>1.5</w:t>
            </w:r>
          </w:p>
        </w:tc>
        <w:tc>
          <w:tcPr>
            <w:tcW w:w="368" w:type="pct"/>
          </w:tcPr>
          <w:p w14:paraId="59B4E5FF" w14:textId="77777777" w:rsidR="0016356A" w:rsidRPr="00473C2C" w:rsidRDefault="0016356A" w:rsidP="00473C2C">
            <w:r w:rsidRPr="00473C2C">
              <w:t>5</w:t>
            </w:r>
          </w:p>
        </w:tc>
        <w:tc>
          <w:tcPr>
            <w:tcW w:w="297" w:type="pct"/>
          </w:tcPr>
          <w:p w14:paraId="0BE83E55" w14:textId="77777777" w:rsidR="0016356A" w:rsidRPr="00473C2C" w:rsidRDefault="0016356A" w:rsidP="00473C2C">
            <w:r w:rsidRPr="00473C2C">
              <w:t>21</w:t>
            </w:r>
          </w:p>
        </w:tc>
        <w:tc>
          <w:tcPr>
            <w:tcW w:w="343" w:type="pct"/>
          </w:tcPr>
          <w:p w14:paraId="67ABFC6C" w14:textId="77777777" w:rsidR="0016356A" w:rsidRPr="00473C2C" w:rsidRDefault="0016356A" w:rsidP="00473C2C">
            <w:r w:rsidRPr="00473C2C">
              <w:t>7</w:t>
            </w:r>
          </w:p>
        </w:tc>
        <w:tc>
          <w:tcPr>
            <w:tcW w:w="487" w:type="pct"/>
          </w:tcPr>
          <w:p w14:paraId="4BFFA841" w14:textId="77777777" w:rsidR="0016356A" w:rsidRPr="00473C2C" w:rsidRDefault="0016356A" w:rsidP="00473C2C">
            <w:r w:rsidRPr="00473C2C">
              <w:t>27</w:t>
            </w:r>
          </w:p>
        </w:tc>
        <w:tc>
          <w:tcPr>
            <w:tcW w:w="391" w:type="pct"/>
          </w:tcPr>
          <w:p w14:paraId="29E6AA78" w14:textId="77777777" w:rsidR="0016356A" w:rsidRPr="00473C2C" w:rsidRDefault="0016356A" w:rsidP="00473C2C">
            <w:r w:rsidRPr="00473C2C">
              <w:t>41</w:t>
            </w:r>
          </w:p>
        </w:tc>
        <w:tc>
          <w:tcPr>
            <w:tcW w:w="394" w:type="pct"/>
          </w:tcPr>
          <w:p w14:paraId="112683CE" w14:textId="77777777" w:rsidR="0016356A" w:rsidRPr="00473C2C" w:rsidRDefault="0016356A" w:rsidP="00473C2C">
            <w:r w:rsidRPr="00473C2C">
              <w:t>28</w:t>
            </w:r>
          </w:p>
        </w:tc>
        <w:tc>
          <w:tcPr>
            <w:tcW w:w="661" w:type="pct"/>
          </w:tcPr>
          <w:p w14:paraId="0D9B30E2" w14:textId="77777777" w:rsidR="0016356A" w:rsidRPr="00473C2C" w:rsidRDefault="0016356A" w:rsidP="00473C2C">
            <w:r w:rsidRPr="00473C2C">
              <w:t>2.3</w:t>
            </w:r>
          </w:p>
        </w:tc>
      </w:tr>
      <w:tr w:rsidR="00BC2EBC" w14:paraId="09609E26" w14:textId="77777777" w:rsidTr="00E926E8">
        <w:trPr>
          <w:trHeight w:val="20"/>
        </w:trPr>
        <w:tc>
          <w:tcPr>
            <w:tcW w:w="955" w:type="pct"/>
          </w:tcPr>
          <w:p w14:paraId="769FD3A4" w14:textId="796311E2" w:rsidR="0016356A" w:rsidRPr="006D723E" w:rsidRDefault="0016356A" w:rsidP="006D723E">
            <w:r w:rsidRPr="006D723E">
              <w:t>Agriculture,</w:t>
            </w:r>
            <w:r w:rsidR="00F474B4">
              <w:t xml:space="preserve"> </w:t>
            </w:r>
            <w:r w:rsidRPr="006D723E">
              <w:t>Forestry</w:t>
            </w:r>
            <w:r w:rsidR="00F474B4">
              <w:t xml:space="preserve"> </w:t>
            </w:r>
            <w:r w:rsidRPr="006D723E">
              <w:t>and</w:t>
            </w:r>
            <w:r w:rsidR="00F474B4">
              <w:t xml:space="preserve"> </w:t>
            </w:r>
            <w:r w:rsidRPr="006D723E">
              <w:t>Fishing</w:t>
            </w:r>
          </w:p>
        </w:tc>
        <w:tc>
          <w:tcPr>
            <w:tcW w:w="442" w:type="pct"/>
          </w:tcPr>
          <w:p w14:paraId="6C872EA4" w14:textId="77777777" w:rsidR="0016356A" w:rsidRPr="00473C2C" w:rsidRDefault="0016356A" w:rsidP="00473C2C">
            <w:r w:rsidRPr="00473C2C">
              <w:t>309.4</w:t>
            </w:r>
          </w:p>
        </w:tc>
        <w:tc>
          <w:tcPr>
            <w:tcW w:w="367" w:type="pct"/>
          </w:tcPr>
          <w:p w14:paraId="1915315B" w14:textId="77777777" w:rsidR="0016356A" w:rsidRPr="00473C2C" w:rsidRDefault="0016356A" w:rsidP="00473C2C">
            <w:r w:rsidRPr="00473C2C">
              <w:t>0.0</w:t>
            </w:r>
          </w:p>
        </w:tc>
        <w:tc>
          <w:tcPr>
            <w:tcW w:w="294" w:type="pct"/>
          </w:tcPr>
          <w:p w14:paraId="5D133990" w14:textId="77777777" w:rsidR="0016356A" w:rsidRPr="00473C2C" w:rsidRDefault="0016356A" w:rsidP="00473C2C">
            <w:r w:rsidRPr="00473C2C">
              <w:t>0.0</w:t>
            </w:r>
          </w:p>
        </w:tc>
        <w:tc>
          <w:tcPr>
            <w:tcW w:w="368" w:type="pct"/>
          </w:tcPr>
          <w:p w14:paraId="45942A6B" w14:textId="77777777" w:rsidR="0016356A" w:rsidRPr="00473C2C" w:rsidRDefault="0016356A" w:rsidP="00473C2C">
            <w:r w:rsidRPr="00473C2C">
              <w:t>29</w:t>
            </w:r>
          </w:p>
        </w:tc>
        <w:tc>
          <w:tcPr>
            <w:tcW w:w="297" w:type="pct"/>
          </w:tcPr>
          <w:p w14:paraId="602C344B" w14:textId="77777777" w:rsidR="0016356A" w:rsidRPr="00473C2C" w:rsidRDefault="0016356A" w:rsidP="00473C2C">
            <w:r w:rsidRPr="00473C2C">
              <w:t>32</w:t>
            </w:r>
          </w:p>
        </w:tc>
        <w:tc>
          <w:tcPr>
            <w:tcW w:w="343" w:type="pct"/>
          </w:tcPr>
          <w:p w14:paraId="1ADF10E4" w14:textId="77777777" w:rsidR="0016356A" w:rsidRPr="00473C2C" w:rsidRDefault="0016356A" w:rsidP="00473C2C">
            <w:r w:rsidRPr="00473C2C">
              <w:t>10</w:t>
            </w:r>
          </w:p>
        </w:tc>
        <w:tc>
          <w:tcPr>
            <w:tcW w:w="487" w:type="pct"/>
          </w:tcPr>
          <w:p w14:paraId="7A97C707" w14:textId="77777777" w:rsidR="0016356A" w:rsidRPr="00473C2C" w:rsidRDefault="0016356A" w:rsidP="00473C2C">
            <w:r w:rsidRPr="00473C2C">
              <w:t>16</w:t>
            </w:r>
          </w:p>
        </w:tc>
        <w:tc>
          <w:tcPr>
            <w:tcW w:w="391" w:type="pct"/>
          </w:tcPr>
          <w:p w14:paraId="2BBB4D55" w14:textId="77777777" w:rsidR="0016356A" w:rsidRPr="00473C2C" w:rsidRDefault="0016356A" w:rsidP="00473C2C">
            <w:r w:rsidRPr="00473C2C">
              <w:t>28</w:t>
            </w:r>
          </w:p>
        </w:tc>
        <w:tc>
          <w:tcPr>
            <w:tcW w:w="394" w:type="pct"/>
          </w:tcPr>
          <w:p w14:paraId="4B927E09" w14:textId="77777777" w:rsidR="0016356A" w:rsidRPr="00473C2C" w:rsidRDefault="0016356A" w:rsidP="00473C2C">
            <w:r w:rsidRPr="00473C2C">
              <w:t>48</w:t>
            </w:r>
          </w:p>
        </w:tc>
        <w:tc>
          <w:tcPr>
            <w:tcW w:w="661" w:type="pct"/>
          </w:tcPr>
          <w:p w14:paraId="4DF9F609" w14:textId="77777777" w:rsidR="0016356A" w:rsidRPr="00473C2C" w:rsidRDefault="0016356A" w:rsidP="00473C2C">
            <w:r w:rsidRPr="00473C2C">
              <w:t>2.3</w:t>
            </w:r>
          </w:p>
        </w:tc>
      </w:tr>
      <w:tr w:rsidR="00BC2EBC" w14:paraId="6D4875BA" w14:textId="77777777" w:rsidTr="00E926E8">
        <w:trPr>
          <w:trHeight w:val="20"/>
        </w:trPr>
        <w:tc>
          <w:tcPr>
            <w:tcW w:w="955" w:type="pct"/>
          </w:tcPr>
          <w:p w14:paraId="5A9FDA57" w14:textId="6AADE573" w:rsidR="0016356A" w:rsidRPr="006D723E" w:rsidRDefault="0016356A" w:rsidP="006D723E">
            <w:r w:rsidRPr="006D723E">
              <w:t>Arts</w:t>
            </w:r>
            <w:r w:rsidR="00F474B4">
              <w:t xml:space="preserve"> </w:t>
            </w:r>
            <w:r w:rsidRPr="006D723E">
              <w:t>and</w:t>
            </w:r>
            <w:r w:rsidR="00F474B4">
              <w:t xml:space="preserve"> </w:t>
            </w:r>
            <w:r w:rsidRPr="006D723E">
              <w:t>Recreation</w:t>
            </w:r>
            <w:r w:rsidR="00F474B4">
              <w:t xml:space="preserve"> </w:t>
            </w:r>
            <w:r w:rsidRPr="006D723E">
              <w:t>Services</w:t>
            </w:r>
          </w:p>
        </w:tc>
        <w:tc>
          <w:tcPr>
            <w:tcW w:w="442" w:type="pct"/>
          </w:tcPr>
          <w:p w14:paraId="418820D5" w14:textId="77777777" w:rsidR="0016356A" w:rsidRPr="00473C2C" w:rsidRDefault="0016356A" w:rsidP="00473C2C">
            <w:r w:rsidRPr="00473C2C">
              <w:t>267.6</w:t>
            </w:r>
          </w:p>
        </w:tc>
        <w:tc>
          <w:tcPr>
            <w:tcW w:w="367" w:type="pct"/>
          </w:tcPr>
          <w:p w14:paraId="1E60746E" w14:textId="77777777" w:rsidR="0016356A" w:rsidRPr="00473C2C" w:rsidRDefault="0016356A" w:rsidP="00473C2C">
            <w:r w:rsidRPr="00473C2C">
              <w:t>10.1</w:t>
            </w:r>
          </w:p>
        </w:tc>
        <w:tc>
          <w:tcPr>
            <w:tcW w:w="294" w:type="pct"/>
          </w:tcPr>
          <w:p w14:paraId="755F6CC2" w14:textId="77777777" w:rsidR="0016356A" w:rsidRPr="00473C2C" w:rsidRDefault="0016356A" w:rsidP="00473C2C">
            <w:r w:rsidRPr="00473C2C">
              <w:t>3.9</w:t>
            </w:r>
          </w:p>
        </w:tc>
        <w:tc>
          <w:tcPr>
            <w:tcW w:w="368" w:type="pct"/>
          </w:tcPr>
          <w:p w14:paraId="68DC55A5" w14:textId="77777777" w:rsidR="0016356A" w:rsidRPr="00473C2C" w:rsidRDefault="0016356A" w:rsidP="00473C2C">
            <w:r w:rsidRPr="00473C2C">
              <w:t>46</w:t>
            </w:r>
          </w:p>
        </w:tc>
        <w:tc>
          <w:tcPr>
            <w:tcW w:w="297" w:type="pct"/>
          </w:tcPr>
          <w:p w14:paraId="67CE8EDA" w14:textId="77777777" w:rsidR="0016356A" w:rsidRPr="00473C2C" w:rsidRDefault="0016356A" w:rsidP="00473C2C">
            <w:r w:rsidRPr="00473C2C">
              <w:t>50</w:t>
            </w:r>
          </w:p>
        </w:tc>
        <w:tc>
          <w:tcPr>
            <w:tcW w:w="343" w:type="pct"/>
          </w:tcPr>
          <w:p w14:paraId="7A4B4152" w14:textId="77777777" w:rsidR="0016356A" w:rsidRPr="00473C2C" w:rsidRDefault="0016356A" w:rsidP="00473C2C">
            <w:r w:rsidRPr="00473C2C">
              <w:t>29</w:t>
            </w:r>
          </w:p>
        </w:tc>
        <w:tc>
          <w:tcPr>
            <w:tcW w:w="487" w:type="pct"/>
          </w:tcPr>
          <w:p w14:paraId="3415D7DB" w14:textId="77777777" w:rsidR="0016356A" w:rsidRPr="00473C2C" w:rsidRDefault="0016356A" w:rsidP="00473C2C">
            <w:r w:rsidRPr="00473C2C">
              <w:t>34</w:t>
            </w:r>
          </w:p>
        </w:tc>
        <w:tc>
          <w:tcPr>
            <w:tcW w:w="391" w:type="pct"/>
          </w:tcPr>
          <w:p w14:paraId="4506CA25" w14:textId="77777777" w:rsidR="0016356A" w:rsidRPr="00473C2C" w:rsidRDefault="0016356A" w:rsidP="00473C2C">
            <w:r w:rsidRPr="00473C2C">
              <w:t>29</w:t>
            </w:r>
          </w:p>
        </w:tc>
        <w:tc>
          <w:tcPr>
            <w:tcW w:w="394" w:type="pct"/>
          </w:tcPr>
          <w:p w14:paraId="3085C243" w14:textId="77777777" w:rsidR="0016356A" w:rsidRPr="00473C2C" w:rsidRDefault="0016356A" w:rsidP="00473C2C">
            <w:r w:rsidRPr="00473C2C">
              <w:t>33</w:t>
            </w:r>
          </w:p>
        </w:tc>
        <w:tc>
          <w:tcPr>
            <w:tcW w:w="661" w:type="pct"/>
          </w:tcPr>
          <w:p w14:paraId="167A4F7F" w14:textId="77777777" w:rsidR="0016356A" w:rsidRPr="00473C2C" w:rsidRDefault="0016356A" w:rsidP="00473C2C">
            <w:r w:rsidRPr="00473C2C">
              <w:t>5.2</w:t>
            </w:r>
          </w:p>
        </w:tc>
      </w:tr>
      <w:tr w:rsidR="00BC2EBC" w14:paraId="25F1F7F5" w14:textId="77777777" w:rsidTr="00E926E8">
        <w:trPr>
          <w:trHeight w:val="20"/>
        </w:trPr>
        <w:tc>
          <w:tcPr>
            <w:tcW w:w="955" w:type="pct"/>
          </w:tcPr>
          <w:p w14:paraId="0FD9626D" w14:textId="7F8EC8CA" w:rsidR="0016356A" w:rsidRPr="006D723E" w:rsidRDefault="0016356A" w:rsidP="006D723E">
            <w:r w:rsidRPr="006D723E">
              <w:t>Rental,</w:t>
            </w:r>
            <w:r w:rsidR="00F474B4">
              <w:t xml:space="preserve"> </w:t>
            </w:r>
            <w:r w:rsidRPr="006D723E">
              <w:t>Hiring</w:t>
            </w:r>
            <w:r w:rsidR="00F474B4">
              <w:t xml:space="preserve"> </w:t>
            </w:r>
            <w:r w:rsidRPr="006D723E">
              <w:t>and</w:t>
            </w:r>
            <w:r w:rsidR="00F474B4">
              <w:t xml:space="preserve"> </w:t>
            </w:r>
            <w:r w:rsidRPr="006D723E">
              <w:t>Real</w:t>
            </w:r>
            <w:r w:rsidR="00F474B4">
              <w:t xml:space="preserve"> </w:t>
            </w:r>
            <w:r w:rsidRPr="006D723E">
              <w:t>Estate</w:t>
            </w:r>
            <w:r w:rsidR="00F474B4">
              <w:t xml:space="preserve"> </w:t>
            </w:r>
            <w:r w:rsidRPr="006D723E">
              <w:t>Services</w:t>
            </w:r>
          </w:p>
        </w:tc>
        <w:tc>
          <w:tcPr>
            <w:tcW w:w="442" w:type="pct"/>
          </w:tcPr>
          <w:p w14:paraId="21A19AD5" w14:textId="77777777" w:rsidR="0016356A" w:rsidRPr="00473C2C" w:rsidRDefault="0016356A" w:rsidP="00473C2C">
            <w:r w:rsidRPr="00473C2C">
              <w:t>244.0</w:t>
            </w:r>
          </w:p>
        </w:tc>
        <w:tc>
          <w:tcPr>
            <w:tcW w:w="367" w:type="pct"/>
          </w:tcPr>
          <w:p w14:paraId="4FBDAFCD" w14:textId="77777777" w:rsidR="0016356A" w:rsidRPr="00473C2C" w:rsidRDefault="0016356A" w:rsidP="00473C2C">
            <w:r w:rsidRPr="00473C2C">
              <w:t>14.1</w:t>
            </w:r>
          </w:p>
        </w:tc>
        <w:tc>
          <w:tcPr>
            <w:tcW w:w="294" w:type="pct"/>
          </w:tcPr>
          <w:p w14:paraId="3B0E1DD2" w14:textId="77777777" w:rsidR="0016356A" w:rsidRPr="00473C2C" w:rsidRDefault="0016356A" w:rsidP="00473C2C">
            <w:r w:rsidRPr="00473C2C">
              <w:t>6.1</w:t>
            </w:r>
          </w:p>
        </w:tc>
        <w:tc>
          <w:tcPr>
            <w:tcW w:w="368" w:type="pct"/>
          </w:tcPr>
          <w:p w14:paraId="279ACCAB" w14:textId="77777777" w:rsidR="0016356A" w:rsidRPr="00473C2C" w:rsidRDefault="0016356A" w:rsidP="00473C2C">
            <w:r w:rsidRPr="00473C2C">
              <w:t>23</w:t>
            </w:r>
          </w:p>
        </w:tc>
        <w:tc>
          <w:tcPr>
            <w:tcW w:w="297" w:type="pct"/>
          </w:tcPr>
          <w:p w14:paraId="78AA8B9E" w14:textId="77777777" w:rsidR="0016356A" w:rsidRPr="00473C2C" w:rsidRDefault="0016356A" w:rsidP="00473C2C">
            <w:r w:rsidRPr="00473C2C">
              <w:t>48</w:t>
            </w:r>
          </w:p>
        </w:tc>
        <w:tc>
          <w:tcPr>
            <w:tcW w:w="343" w:type="pct"/>
          </w:tcPr>
          <w:p w14:paraId="41BB21E3" w14:textId="77777777" w:rsidR="0016356A" w:rsidRPr="00473C2C" w:rsidRDefault="0016356A" w:rsidP="00473C2C">
            <w:r w:rsidRPr="00473C2C">
              <w:t>11</w:t>
            </w:r>
          </w:p>
        </w:tc>
        <w:tc>
          <w:tcPr>
            <w:tcW w:w="487" w:type="pct"/>
          </w:tcPr>
          <w:p w14:paraId="430FD41C" w14:textId="77777777" w:rsidR="0016356A" w:rsidRPr="00473C2C" w:rsidRDefault="0016356A" w:rsidP="00473C2C">
            <w:r w:rsidRPr="00473C2C">
              <w:t>39</w:t>
            </w:r>
          </w:p>
        </w:tc>
        <w:tc>
          <w:tcPr>
            <w:tcW w:w="391" w:type="pct"/>
          </w:tcPr>
          <w:p w14:paraId="51491D6C" w14:textId="77777777" w:rsidR="0016356A" w:rsidRPr="00473C2C" w:rsidRDefault="0016356A" w:rsidP="00473C2C">
            <w:r w:rsidRPr="00473C2C">
              <w:t>30</w:t>
            </w:r>
          </w:p>
        </w:tc>
        <w:tc>
          <w:tcPr>
            <w:tcW w:w="394" w:type="pct"/>
          </w:tcPr>
          <w:p w14:paraId="7CFA9D9C" w14:textId="77777777" w:rsidR="0016356A" w:rsidRPr="00473C2C" w:rsidRDefault="0016356A" w:rsidP="00473C2C">
            <w:r w:rsidRPr="00473C2C">
              <w:t>25</w:t>
            </w:r>
          </w:p>
        </w:tc>
        <w:tc>
          <w:tcPr>
            <w:tcW w:w="661" w:type="pct"/>
          </w:tcPr>
          <w:p w14:paraId="357D60A9" w14:textId="77777777" w:rsidR="0016356A" w:rsidRPr="00473C2C" w:rsidRDefault="0016356A" w:rsidP="00473C2C">
            <w:r w:rsidRPr="00473C2C">
              <w:t>8.4</w:t>
            </w:r>
          </w:p>
        </w:tc>
      </w:tr>
      <w:tr w:rsidR="00BC2EBC" w14:paraId="16A906C1" w14:textId="77777777" w:rsidTr="00E926E8">
        <w:trPr>
          <w:trHeight w:val="20"/>
        </w:trPr>
        <w:tc>
          <w:tcPr>
            <w:tcW w:w="955" w:type="pct"/>
          </w:tcPr>
          <w:p w14:paraId="4EC22D32" w14:textId="195183E6" w:rsidR="0016356A" w:rsidRPr="006D723E" w:rsidRDefault="0016356A" w:rsidP="006D723E">
            <w:r w:rsidRPr="006D723E">
              <w:t>Electricity,</w:t>
            </w:r>
            <w:r w:rsidR="00F474B4">
              <w:t xml:space="preserve"> </w:t>
            </w:r>
            <w:r w:rsidRPr="006D723E">
              <w:t>Gas,</w:t>
            </w:r>
            <w:r w:rsidR="00F474B4">
              <w:t xml:space="preserve"> </w:t>
            </w:r>
            <w:r w:rsidRPr="006D723E">
              <w:t>Water</w:t>
            </w:r>
            <w:r w:rsidR="00F474B4">
              <w:t xml:space="preserve"> </w:t>
            </w:r>
            <w:r w:rsidRPr="006D723E">
              <w:t>and</w:t>
            </w:r>
            <w:r w:rsidR="00F474B4">
              <w:t xml:space="preserve"> </w:t>
            </w:r>
            <w:r w:rsidRPr="006D723E">
              <w:t>Waste</w:t>
            </w:r>
            <w:r w:rsidR="00F474B4">
              <w:t xml:space="preserve"> </w:t>
            </w:r>
            <w:r w:rsidRPr="006D723E">
              <w:t>Services</w:t>
            </w:r>
          </w:p>
        </w:tc>
        <w:tc>
          <w:tcPr>
            <w:tcW w:w="442" w:type="pct"/>
          </w:tcPr>
          <w:p w14:paraId="0A4CC40A" w14:textId="77777777" w:rsidR="0016356A" w:rsidRPr="00473C2C" w:rsidRDefault="0016356A" w:rsidP="00473C2C">
            <w:r w:rsidRPr="00473C2C">
              <w:t>194.5</w:t>
            </w:r>
          </w:p>
        </w:tc>
        <w:tc>
          <w:tcPr>
            <w:tcW w:w="367" w:type="pct"/>
          </w:tcPr>
          <w:p w14:paraId="3E096430" w14:textId="77777777" w:rsidR="0016356A" w:rsidRPr="00473C2C" w:rsidRDefault="0016356A" w:rsidP="00473C2C">
            <w:r w:rsidRPr="00473C2C">
              <w:t>14.4</w:t>
            </w:r>
          </w:p>
        </w:tc>
        <w:tc>
          <w:tcPr>
            <w:tcW w:w="294" w:type="pct"/>
          </w:tcPr>
          <w:p w14:paraId="095553E4" w14:textId="77777777" w:rsidR="0016356A" w:rsidRPr="00473C2C" w:rsidRDefault="0016356A" w:rsidP="00473C2C">
            <w:r w:rsidRPr="00473C2C">
              <w:t>8.0</w:t>
            </w:r>
          </w:p>
        </w:tc>
        <w:tc>
          <w:tcPr>
            <w:tcW w:w="368" w:type="pct"/>
          </w:tcPr>
          <w:p w14:paraId="29800C20" w14:textId="77777777" w:rsidR="0016356A" w:rsidRPr="00473C2C" w:rsidRDefault="0016356A" w:rsidP="00473C2C">
            <w:r w:rsidRPr="00473C2C">
              <w:t>11</w:t>
            </w:r>
          </w:p>
        </w:tc>
        <w:tc>
          <w:tcPr>
            <w:tcW w:w="297" w:type="pct"/>
          </w:tcPr>
          <w:p w14:paraId="305DE73E" w14:textId="77777777" w:rsidR="0016356A" w:rsidRPr="00473C2C" w:rsidRDefault="0016356A" w:rsidP="00473C2C">
            <w:r w:rsidRPr="00473C2C">
              <w:t>27</w:t>
            </w:r>
          </w:p>
        </w:tc>
        <w:tc>
          <w:tcPr>
            <w:tcW w:w="343" w:type="pct"/>
          </w:tcPr>
          <w:p w14:paraId="1D7CF12B" w14:textId="77777777" w:rsidR="0016356A" w:rsidRPr="00473C2C" w:rsidRDefault="0016356A" w:rsidP="00473C2C">
            <w:r w:rsidRPr="00473C2C">
              <w:t>7</w:t>
            </w:r>
          </w:p>
        </w:tc>
        <w:tc>
          <w:tcPr>
            <w:tcW w:w="487" w:type="pct"/>
          </w:tcPr>
          <w:p w14:paraId="5D3CC893" w14:textId="77777777" w:rsidR="0016356A" w:rsidRPr="00473C2C" w:rsidRDefault="0016356A" w:rsidP="00473C2C">
            <w:r w:rsidRPr="00473C2C">
              <w:t>42</w:t>
            </w:r>
          </w:p>
        </w:tc>
        <w:tc>
          <w:tcPr>
            <w:tcW w:w="391" w:type="pct"/>
          </w:tcPr>
          <w:p w14:paraId="7FE793F4" w14:textId="77777777" w:rsidR="0016356A" w:rsidRPr="00473C2C" w:rsidRDefault="0016356A" w:rsidP="00473C2C">
            <w:r w:rsidRPr="00473C2C">
              <w:t>29</w:t>
            </w:r>
          </w:p>
        </w:tc>
        <w:tc>
          <w:tcPr>
            <w:tcW w:w="394" w:type="pct"/>
          </w:tcPr>
          <w:p w14:paraId="7223EEB3" w14:textId="77777777" w:rsidR="0016356A" w:rsidRPr="00473C2C" w:rsidRDefault="0016356A" w:rsidP="00473C2C">
            <w:r w:rsidRPr="00473C2C">
              <w:t>26</w:t>
            </w:r>
          </w:p>
        </w:tc>
        <w:tc>
          <w:tcPr>
            <w:tcW w:w="661" w:type="pct"/>
          </w:tcPr>
          <w:p w14:paraId="67893AFE" w14:textId="77777777" w:rsidR="0016356A" w:rsidRPr="00473C2C" w:rsidRDefault="0016356A" w:rsidP="00473C2C">
            <w:r w:rsidRPr="00473C2C">
              <w:t>7.2</w:t>
            </w:r>
          </w:p>
        </w:tc>
      </w:tr>
      <w:tr w:rsidR="00BC2EBC" w14:paraId="2DACB2E1" w14:textId="77777777" w:rsidTr="00E926E8">
        <w:trPr>
          <w:trHeight w:val="20"/>
        </w:trPr>
        <w:tc>
          <w:tcPr>
            <w:tcW w:w="955" w:type="pct"/>
          </w:tcPr>
          <w:p w14:paraId="6D74E3D7" w14:textId="07DB9E8B" w:rsidR="0016356A" w:rsidRPr="006D723E" w:rsidRDefault="0016356A" w:rsidP="006D723E">
            <w:r w:rsidRPr="006D723E">
              <w:t>Information</w:t>
            </w:r>
            <w:r w:rsidR="00F474B4">
              <w:t xml:space="preserve"> </w:t>
            </w:r>
            <w:r w:rsidRPr="006D723E">
              <w:t>Media</w:t>
            </w:r>
            <w:r w:rsidR="00F474B4">
              <w:t xml:space="preserve"> </w:t>
            </w:r>
            <w:r w:rsidRPr="006D723E">
              <w:t>and</w:t>
            </w:r>
            <w:r w:rsidR="00F474B4">
              <w:t xml:space="preserve"> </w:t>
            </w:r>
            <w:r w:rsidR="000F090B">
              <w:t>Telecommunications</w:t>
            </w:r>
          </w:p>
        </w:tc>
        <w:tc>
          <w:tcPr>
            <w:tcW w:w="442" w:type="pct"/>
          </w:tcPr>
          <w:p w14:paraId="3855A51E" w14:textId="77777777" w:rsidR="0016356A" w:rsidRPr="00473C2C" w:rsidRDefault="0016356A" w:rsidP="00473C2C">
            <w:r w:rsidRPr="00473C2C">
              <w:t>185.6</w:t>
            </w:r>
          </w:p>
        </w:tc>
        <w:tc>
          <w:tcPr>
            <w:tcW w:w="367" w:type="pct"/>
          </w:tcPr>
          <w:p w14:paraId="48AC4D09" w14:textId="77777777" w:rsidR="0016356A" w:rsidRPr="00473C2C" w:rsidRDefault="0016356A" w:rsidP="00473C2C">
            <w:r w:rsidRPr="00473C2C">
              <w:t>-2.3</w:t>
            </w:r>
          </w:p>
        </w:tc>
        <w:tc>
          <w:tcPr>
            <w:tcW w:w="294" w:type="pct"/>
          </w:tcPr>
          <w:p w14:paraId="151423A5" w14:textId="77777777" w:rsidR="0016356A" w:rsidRPr="00473C2C" w:rsidRDefault="0016356A" w:rsidP="00473C2C">
            <w:r w:rsidRPr="00473C2C">
              <w:t>-1.2</w:t>
            </w:r>
          </w:p>
        </w:tc>
        <w:tc>
          <w:tcPr>
            <w:tcW w:w="368" w:type="pct"/>
          </w:tcPr>
          <w:p w14:paraId="40A82E75" w14:textId="77777777" w:rsidR="0016356A" w:rsidRPr="00473C2C" w:rsidRDefault="0016356A" w:rsidP="00473C2C">
            <w:r w:rsidRPr="00473C2C">
              <w:t>20</w:t>
            </w:r>
          </w:p>
        </w:tc>
        <w:tc>
          <w:tcPr>
            <w:tcW w:w="297" w:type="pct"/>
          </w:tcPr>
          <w:p w14:paraId="0F0B1D37" w14:textId="77777777" w:rsidR="0016356A" w:rsidRPr="00473C2C" w:rsidRDefault="0016356A" w:rsidP="00473C2C">
            <w:r w:rsidRPr="00473C2C">
              <w:t>41</w:t>
            </w:r>
          </w:p>
        </w:tc>
        <w:tc>
          <w:tcPr>
            <w:tcW w:w="343" w:type="pct"/>
          </w:tcPr>
          <w:p w14:paraId="386C913C" w14:textId="77777777" w:rsidR="0016356A" w:rsidRPr="00473C2C" w:rsidRDefault="0016356A" w:rsidP="00473C2C">
            <w:r w:rsidRPr="00473C2C">
              <w:t>11</w:t>
            </w:r>
          </w:p>
        </w:tc>
        <w:tc>
          <w:tcPr>
            <w:tcW w:w="487" w:type="pct"/>
          </w:tcPr>
          <w:p w14:paraId="380C84DD" w14:textId="77777777" w:rsidR="0016356A" w:rsidRPr="00473C2C" w:rsidRDefault="0016356A" w:rsidP="00473C2C">
            <w:r w:rsidRPr="00473C2C">
              <w:t>56</w:t>
            </w:r>
          </w:p>
        </w:tc>
        <w:tc>
          <w:tcPr>
            <w:tcW w:w="391" w:type="pct"/>
          </w:tcPr>
          <w:p w14:paraId="5351D27F" w14:textId="77777777" w:rsidR="0016356A" w:rsidRPr="00473C2C" w:rsidRDefault="0016356A" w:rsidP="00473C2C">
            <w:r w:rsidRPr="00473C2C">
              <w:t>24</w:t>
            </w:r>
          </w:p>
        </w:tc>
        <w:tc>
          <w:tcPr>
            <w:tcW w:w="394" w:type="pct"/>
          </w:tcPr>
          <w:p w14:paraId="05054588" w14:textId="77777777" w:rsidR="0016356A" w:rsidRPr="00473C2C" w:rsidRDefault="0016356A" w:rsidP="00473C2C">
            <w:r w:rsidRPr="00473C2C">
              <w:t>19</w:t>
            </w:r>
          </w:p>
        </w:tc>
        <w:tc>
          <w:tcPr>
            <w:tcW w:w="661" w:type="pct"/>
          </w:tcPr>
          <w:p w14:paraId="36491B65" w14:textId="77777777" w:rsidR="0016356A" w:rsidRPr="00473C2C" w:rsidRDefault="0016356A" w:rsidP="00473C2C">
            <w:r w:rsidRPr="00473C2C">
              <w:t>6.6</w:t>
            </w:r>
          </w:p>
        </w:tc>
      </w:tr>
      <w:tr w:rsidR="00BC2EBC" w14:paraId="42853ED3" w14:textId="77777777" w:rsidTr="00E926E8">
        <w:trPr>
          <w:trHeight w:val="20"/>
        </w:trPr>
        <w:tc>
          <w:tcPr>
            <w:tcW w:w="955" w:type="pct"/>
          </w:tcPr>
          <w:p w14:paraId="55573CA0" w14:textId="6FF1A210" w:rsidR="0016356A" w:rsidRPr="006D723E" w:rsidRDefault="0016356A" w:rsidP="006D723E">
            <w:r w:rsidRPr="006D723E">
              <w:t>All</w:t>
            </w:r>
            <w:r w:rsidR="00F474B4">
              <w:t xml:space="preserve"> </w:t>
            </w:r>
            <w:r w:rsidRPr="006D723E">
              <w:t>industries</w:t>
            </w:r>
          </w:p>
        </w:tc>
        <w:tc>
          <w:tcPr>
            <w:tcW w:w="442" w:type="pct"/>
          </w:tcPr>
          <w:p w14:paraId="0EBDACA1" w14:textId="77777777" w:rsidR="0016356A" w:rsidRPr="006D723E" w:rsidRDefault="0016356A" w:rsidP="006D723E">
            <w:r w:rsidRPr="006D723E">
              <w:t>14,535.5</w:t>
            </w:r>
          </w:p>
        </w:tc>
        <w:tc>
          <w:tcPr>
            <w:tcW w:w="367" w:type="pct"/>
          </w:tcPr>
          <w:p w14:paraId="1D94628C" w14:textId="77777777" w:rsidR="0016356A" w:rsidRPr="006D723E" w:rsidRDefault="0016356A" w:rsidP="006D723E">
            <w:r w:rsidRPr="006D723E">
              <w:t>334.5</w:t>
            </w:r>
          </w:p>
        </w:tc>
        <w:tc>
          <w:tcPr>
            <w:tcW w:w="294" w:type="pct"/>
          </w:tcPr>
          <w:p w14:paraId="60956854" w14:textId="77777777" w:rsidR="0016356A" w:rsidRPr="006D723E" w:rsidRDefault="0016356A" w:rsidP="006D723E">
            <w:r w:rsidRPr="006D723E">
              <w:t>2.4</w:t>
            </w:r>
          </w:p>
        </w:tc>
        <w:tc>
          <w:tcPr>
            <w:tcW w:w="368" w:type="pct"/>
          </w:tcPr>
          <w:p w14:paraId="5ED045B1" w14:textId="77777777" w:rsidR="0016356A" w:rsidRPr="006D723E" w:rsidRDefault="0016356A" w:rsidP="006D723E">
            <w:r w:rsidRPr="006D723E">
              <w:t>31</w:t>
            </w:r>
          </w:p>
        </w:tc>
        <w:tc>
          <w:tcPr>
            <w:tcW w:w="297" w:type="pct"/>
          </w:tcPr>
          <w:p w14:paraId="770E75B5" w14:textId="77777777" w:rsidR="0016356A" w:rsidRPr="006D723E" w:rsidRDefault="0016356A" w:rsidP="006D723E">
            <w:r w:rsidRPr="006D723E">
              <w:t>48</w:t>
            </w:r>
          </w:p>
        </w:tc>
        <w:tc>
          <w:tcPr>
            <w:tcW w:w="343" w:type="pct"/>
          </w:tcPr>
          <w:p w14:paraId="00C69BDE" w14:textId="77777777" w:rsidR="0016356A" w:rsidRPr="006D723E" w:rsidRDefault="0016356A" w:rsidP="006D723E">
            <w:r w:rsidRPr="006D723E">
              <w:t>15</w:t>
            </w:r>
          </w:p>
        </w:tc>
        <w:tc>
          <w:tcPr>
            <w:tcW w:w="487" w:type="pct"/>
          </w:tcPr>
          <w:p w14:paraId="5E56318B" w14:textId="77777777" w:rsidR="0016356A" w:rsidRPr="006D723E" w:rsidRDefault="0016356A" w:rsidP="006D723E">
            <w:r w:rsidRPr="006D723E">
              <w:t>39</w:t>
            </w:r>
          </w:p>
        </w:tc>
        <w:tc>
          <w:tcPr>
            <w:tcW w:w="391" w:type="pct"/>
          </w:tcPr>
          <w:p w14:paraId="2BB78D8C" w14:textId="77777777" w:rsidR="0016356A" w:rsidRPr="006D723E" w:rsidRDefault="0016356A" w:rsidP="006D723E">
            <w:r w:rsidRPr="006D723E">
              <w:t>27</w:t>
            </w:r>
          </w:p>
        </w:tc>
        <w:tc>
          <w:tcPr>
            <w:tcW w:w="394" w:type="pct"/>
          </w:tcPr>
          <w:p w14:paraId="3BBDEFF4" w14:textId="77777777" w:rsidR="0016356A" w:rsidRPr="006D723E" w:rsidRDefault="0016356A" w:rsidP="006D723E">
            <w:r w:rsidRPr="006D723E">
              <w:t>30</w:t>
            </w:r>
          </w:p>
        </w:tc>
        <w:tc>
          <w:tcPr>
            <w:tcW w:w="661" w:type="pct"/>
          </w:tcPr>
          <w:p w14:paraId="00AB310C" w14:textId="77777777" w:rsidR="0016356A" w:rsidRPr="006D723E" w:rsidRDefault="0016356A" w:rsidP="006D723E">
            <w:r w:rsidRPr="006D723E">
              <w:t>6.6</w:t>
            </w:r>
          </w:p>
        </w:tc>
      </w:tr>
    </w:tbl>
    <w:p w14:paraId="1C29E67A" w14:textId="17B80C1D" w:rsidR="0016356A" w:rsidRDefault="0016356A" w:rsidP="003E558D">
      <w:pPr>
        <w:pStyle w:val="Source"/>
        <w:numPr>
          <w:ilvl w:val="4"/>
          <w:numId w:val="35"/>
        </w:numPr>
      </w:pPr>
      <w:r w:rsidRPr="0016356A">
        <w:t>ABS,</w:t>
      </w:r>
      <w:r w:rsidR="00F474B4">
        <w:t xml:space="preserve"> </w:t>
      </w:r>
      <w:r w:rsidRPr="0016356A">
        <w:t>Labour</w:t>
      </w:r>
      <w:r w:rsidR="00F474B4">
        <w:t xml:space="preserve"> </w:t>
      </w:r>
      <w:r w:rsidRPr="0016356A">
        <w:t>Force,</w:t>
      </w:r>
      <w:r w:rsidR="00F474B4">
        <w:t xml:space="preserve"> </w:t>
      </w:r>
      <w:r w:rsidRPr="0016356A">
        <w:t>Australia,</w:t>
      </w:r>
      <w:r w:rsidR="00F474B4">
        <w:t xml:space="preserve"> </w:t>
      </w:r>
      <w:r w:rsidRPr="0016356A">
        <w:t>November</w:t>
      </w:r>
      <w:r w:rsidR="00F474B4">
        <w:t xml:space="preserve"> </w:t>
      </w:r>
      <w:r w:rsidRPr="0016356A">
        <w:t>2024;</w:t>
      </w:r>
      <w:r w:rsidR="00F474B4">
        <w:t xml:space="preserve"> </w:t>
      </w:r>
      <w:r w:rsidRPr="0016356A">
        <w:t>ABS,</w:t>
      </w:r>
      <w:r w:rsidR="00F474B4">
        <w:t xml:space="preserve"> </w:t>
      </w:r>
      <w:r w:rsidRPr="0016356A">
        <w:t>Labour</w:t>
      </w:r>
      <w:r w:rsidR="00F474B4">
        <w:t xml:space="preserve"> </w:t>
      </w:r>
      <w:r w:rsidRPr="0016356A">
        <w:t>Force,</w:t>
      </w:r>
      <w:r w:rsidR="00F474B4">
        <w:t xml:space="preserve"> </w:t>
      </w:r>
      <w:r w:rsidRPr="0016356A">
        <w:t>Australia,</w:t>
      </w:r>
      <w:r w:rsidR="00F474B4">
        <w:t xml:space="preserve"> </w:t>
      </w:r>
      <w:r w:rsidRPr="0016356A">
        <w:t>Detailed,</w:t>
      </w:r>
      <w:r w:rsidR="00F474B4">
        <w:t xml:space="preserve"> </w:t>
      </w:r>
      <w:r w:rsidRPr="0016356A">
        <w:t>November</w:t>
      </w:r>
      <w:r w:rsidR="00F474B4">
        <w:t xml:space="preserve"> </w:t>
      </w:r>
      <w:r w:rsidRPr="0016356A">
        <w:t>2024,</w:t>
      </w:r>
      <w:r w:rsidR="00F474B4">
        <w:t xml:space="preserve"> </w:t>
      </w:r>
      <w:r w:rsidRPr="0016356A">
        <w:t>ABS,</w:t>
      </w:r>
      <w:r w:rsidR="00F474B4">
        <w:t xml:space="preserve"> </w:t>
      </w:r>
      <w:r w:rsidRPr="0016356A">
        <w:t>Education</w:t>
      </w:r>
      <w:r w:rsidR="00F474B4">
        <w:t xml:space="preserve"> </w:t>
      </w:r>
      <w:r w:rsidRPr="0016356A">
        <w:t>and</w:t>
      </w:r>
      <w:r w:rsidR="00F474B4">
        <w:t xml:space="preserve"> </w:t>
      </w:r>
      <w:r w:rsidRPr="0016356A">
        <w:t>Work,</w:t>
      </w:r>
      <w:r w:rsidR="00F474B4">
        <w:t xml:space="preserve"> </w:t>
      </w:r>
      <w:r w:rsidRPr="0016356A">
        <w:t>Australia,</w:t>
      </w:r>
      <w:r w:rsidR="00F474B4">
        <w:t xml:space="preserve"> </w:t>
      </w:r>
      <w:r w:rsidRPr="0016356A">
        <w:t>2024;</w:t>
      </w:r>
      <w:r w:rsidR="00F474B4">
        <w:t xml:space="preserve"> </w:t>
      </w:r>
      <w:r w:rsidRPr="0016356A">
        <w:t>Employment</w:t>
      </w:r>
      <w:r w:rsidR="00F474B4">
        <w:t xml:space="preserve"> </w:t>
      </w:r>
      <w:r w:rsidRPr="0016356A">
        <w:t>Projections</w:t>
      </w:r>
      <w:r w:rsidR="00F474B4">
        <w:t xml:space="preserve"> </w:t>
      </w:r>
      <w:r w:rsidRPr="0016356A">
        <w:t>produced</w:t>
      </w:r>
      <w:r w:rsidR="00F474B4">
        <w:t xml:space="preserve"> </w:t>
      </w:r>
      <w:r w:rsidRPr="0016356A">
        <w:t>by</w:t>
      </w:r>
      <w:r w:rsidR="00F474B4">
        <w:t xml:space="preserve"> </w:t>
      </w:r>
      <w:r w:rsidRPr="0016356A">
        <w:t>Victoria</w:t>
      </w:r>
      <w:r w:rsidR="00F474B4">
        <w:t xml:space="preserve"> </w:t>
      </w:r>
      <w:r w:rsidRPr="0016356A">
        <w:t>University</w:t>
      </w:r>
      <w:r w:rsidR="00F474B4">
        <w:t xml:space="preserve"> </w:t>
      </w:r>
      <w:r w:rsidRPr="0016356A">
        <w:t>for</w:t>
      </w:r>
      <w:r w:rsidR="00F474B4">
        <w:t xml:space="preserve"> </w:t>
      </w:r>
      <w:r w:rsidRPr="0016356A">
        <w:t>Jobs</w:t>
      </w:r>
      <w:r w:rsidR="00F474B4">
        <w:t xml:space="preserve"> </w:t>
      </w:r>
      <w:r w:rsidRPr="0016356A">
        <w:t>and</w:t>
      </w:r>
      <w:r w:rsidR="00F474B4">
        <w:t xml:space="preserve"> </w:t>
      </w:r>
      <w:r w:rsidRPr="0016356A">
        <w:t>Skills</w:t>
      </w:r>
      <w:r w:rsidR="00F474B4">
        <w:t xml:space="preserve"> </w:t>
      </w:r>
      <w:r w:rsidRPr="0016356A">
        <w:t>Australia</w:t>
      </w:r>
      <w:r w:rsidR="00F474B4">
        <w:t xml:space="preserve"> </w:t>
      </w:r>
      <w:r w:rsidRPr="0016356A">
        <w:t>(May</w:t>
      </w:r>
      <w:r w:rsidR="00F474B4">
        <w:t xml:space="preserve"> </w:t>
      </w:r>
      <w:r w:rsidRPr="0016356A">
        <w:t>2024</w:t>
      </w:r>
      <w:r w:rsidR="00F474B4">
        <w:t xml:space="preserve"> </w:t>
      </w:r>
      <w:r w:rsidRPr="0016356A">
        <w:t>to</w:t>
      </w:r>
      <w:r w:rsidR="00F474B4">
        <w:t xml:space="preserve"> </w:t>
      </w:r>
      <w:r w:rsidRPr="0016356A">
        <w:t>May</w:t>
      </w:r>
      <w:r w:rsidR="00F474B4">
        <w:t xml:space="preserve"> </w:t>
      </w:r>
      <w:r w:rsidRPr="0016356A">
        <w:t>2034).</w:t>
      </w:r>
    </w:p>
    <w:p w14:paraId="634C50D3" w14:textId="5879E51B" w:rsidR="0016356A" w:rsidRDefault="0016356A" w:rsidP="0016356A">
      <w:pPr>
        <w:pStyle w:val="Heading3"/>
      </w:pPr>
      <w:r>
        <w:lastRenderedPageBreak/>
        <w:t>Which</w:t>
      </w:r>
      <w:r w:rsidR="00F474B4">
        <w:t xml:space="preserve"> </w:t>
      </w:r>
      <w:r>
        <w:t>industries</w:t>
      </w:r>
      <w:r w:rsidR="00F474B4">
        <w:t xml:space="preserve"> </w:t>
      </w:r>
      <w:r>
        <w:t>employ</w:t>
      </w:r>
      <w:r w:rsidR="00F474B4">
        <w:t xml:space="preserve"> </w:t>
      </w:r>
      <w:r>
        <w:t>young</w:t>
      </w:r>
      <w:r w:rsidR="00F474B4">
        <w:t xml:space="preserve"> </w:t>
      </w:r>
      <w:r>
        <w:t>people?</w:t>
      </w:r>
    </w:p>
    <w:p w14:paraId="28801E70" w14:textId="7DBF7DE6" w:rsidR="0016356A" w:rsidRDefault="0016356A" w:rsidP="0016356A">
      <w:r>
        <w:t>Young</w:t>
      </w:r>
      <w:r w:rsidR="00F474B4">
        <w:t xml:space="preserve"> </w:t>
      </w:r>
      <w:r>
        <w:t>workers</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are</w:t>
      </w:r>
      <w:r w:rsidR="00F474B4">
        <w:t xml:space="preserve"> </w:t>
      </w:r>
      <w:r>
        <w:t>employed</w:t>
      </w:r>
      <w:r w:rsidR="00F474B4">
        <w:t xml:space="preserve"> </w:t>
      </w:r>
      <w:r>
        <w:t>across</w:t>
      </w:r>
      <w:r w:rsidR="00F474B4">
        <w:t xml:space="preserve"> </w:t>
      </w:r>
      <w:r>
        <w:t>all</w:t>
      </w:r>
      <w:r w:rsidR="00F474B4">
        <w:t xml:space="preserve"> </w:t>
      </w:r>
      <w:r>
        <w:t>industries,</w:t>
      </w:r>
      <w:r w:rsidR="00F474B4">
        <w:t xml:space="preserve"> </w:t>
      </w:r>
      <w:r>
        <w:t>although</w:t>
      </w:r>
      <w:r w:rsidR="00F474B4">
        <w:t xml:space="preserve"> </w:t>
      </w:r>
      <w:r>
        <w:t>some</w:t>
      </w:r>
      <w:r w:rsidR="00F474B4">
        <w:t xml:space="preserve"> </w:t>
      </w:r>
      <w:r>
        <w:t>offer</w:t>
      </w:r>
      <w:r w:rsidR="00F474B4">
        <w:t xml:space="preserve"> </w:t>
      </w:r>
      <w:r>
        <w:t>more</w:t>
      </w:r>
      <w:r w:rsidR="00F474B4">
        <w:t xml:space="preserve"> </w:t>
      </w:r>
      <w:r>
        <w:t>opportunities</w:t>
      </w:r>
      <w:r w:rsidR="00F474B4">
        <w:t xml:space="preserve"> </w:t>
      </w:r>
      <w:r>
        <w:t>for</w:t>
      </w:r>
      <w:r w:rsidR="00F474B4">
        <w:t xml:space="preserve"> </w:t>
      </w:r>
      <w:r>
        <w:t>young</w:t>
      </w:r>
      <w:r w:rsidR="00F474B4">
        <w:t xml:space="preserve"> </w:t>
      </w:r>
      <w:r>
        <w:t>people</w:t>
      </w:r>
      <w:r w:rsidR="00F474B4">
        <w:t xml:space="preserve"> </w:t>
      </w:r>
      <w:r>
        <w:t>than</w:t>
      </w:r>
      <w:r w:rsidR="00F474B4">
        <w:t xml:space="preserve"> </w:t>
      </w:r>
      <w:r>
        <w:t>others.</w:t>
      </w:r>
      <w:r w:rsidR="00F474B4">
        <w:t xml:space="preserve"> </w:t>
      </w:r>
      <w:r>
        <w:t>Industries</w:t>
      </w:r>
      <w:r w:rsidR="00F474B4">
        <w:t xml:space="preserve"> </w:t>
      </w:r>
      <w:r>
        <w:t>with</w:t>
      </w:r>
      <w:r w:rsidR="00F474B4">
        <w:t xml:space="preserve"> </w:t>
      </w:r>
      <w:r>
        <w:t>large</w:t>
      </w:r>
      <w:r w:rsidR="00F474B4">
        <w:t xml:space="preserve"> </w:t>
      </w:r>
      <w:r>
        <w:t>numbers</w:t>
      </w:r>
      <w:r w:rsidR="00F474B4">
        <w:t xml:space="preserve"> </w:t>
      </w:r>
      <w:r>
        <w:t>of</w:t>
      </w:r>
      <w:r w:rsidR="00F474B4">
        <w:t xml:space="preserve"> </w:t>
      </w:r>
      <w:r>
        <w:t>young</w:t>
      </w:r>
      <w:r w:rsidR="00F474B4">
        <w:t xml:space="preserve"> </w:t>
      </w:r>
      <w:r>
        <w:t>workers</w:t>
      </w:r>
      <w:r w:rsidR="00F474B4">
        <w:t xml:space="preserve"> </w:t>
      </w:r>
      <w:r>
        <w:t>include:</w:t>
      </w:r>
    </w:p>
    <w:p w14:paraId="1AFCEAC7" w14:textId="4EBA4F24" w:rsidR="0016356A" w:rsidRDefault="0016356A" w:rsidP="00280BCE">
      <w:pPr>
        <w:pStyle w:val="ListBullet"/>
        <w:numPr>
          <w:ilvl w:val="0"/>
          <w:numId w:val="35"/>
        </w:numPr>
      </w:pPr>
      <w:r>
        <w:t>Accommodation</w:t>
      </w:r>
      <w:r w:rsidR="00F474B4">
        <w:t xml:space="preserve"> </w:t>
      </w:r>
      <w:r>
        <w:t>and</w:t>
      </w:r>
      <w:r w:rsidR="00F474B4">
        <w:t xml:space="preserve"> </w:t>
      </w:r>
      <w:r>
        <w:t>Food</w:t>
      </w:r>
      <w:r w:rsidR="00F474B4">
        <w:t xml:space="preserve"> </w:t>
      </w:r>
      <w:r>
        <w:t>Services</w:t>
      </w:r>
      <w:r w:rsidR="00F474B4">
        <w:t xml:space="preserve"> </w:t>
      </w:r>
      <w:r>
        <w:t>(around</w:t>
      </w:r>
      <w:r w:rsidR="00F474B4">
        <w:t xml:space="preserve"> </w:t>
      </w:r>
      <w:r>
        <w:t>450,000</w:t>
      </w:r>
      <w:r w:rsidR="00F474B4">
        <w:t xml:space="preserve"> </w:t>
      </w:r>
      <w:r>
        <w:t>young</w:t>
      </w:r>
      <w:r w:rsidR="00F474B4">
        <w:t xml:space="preserve"> </w:t>
      </w:r>
      <w:r>
        <w:t>workers)</w:t>
      </w:r>
    </w:p>
    <w:p w14:paraId="73C78392" w14:textId="3647ED72" w:rsidR="0016356A" w:rsidRDefault="0016356A" w:rsidP="003E558D">
      <w:pPr>
        <w:pStyle w:val="ListBullet"/>
        <w:numPr>
          <w:ilvl w:val="0"/>
          <w:numId w:val="35"/>
        </w:numPr>
      </w:pPr>
      <w:r>
        <w:t>Retail</w:t>
      </w:r>
      <w:r w:rsidR="00F474B4">
        <w:t xml:space="preserve"> </w:t>
      </w:r>
      <w:r>
        <w:t>Trade</w:t>
      </w:r>
      <w:r w:rsidR="00F474B4">
        <w:t xml:space="preserve"> </w:t>
      </w:r>
      <w:r>
        <w:t>(440,000)</w:t>
      </w:r>
    </w:p>
    <w:p w14:paraId="480F697B" w14:textId="482E8252" w:rsidR="0016356A" w:rsidRDefault="0016356A" w:rsidP="003E558D">
      <w:pPr>
        <w:pStyle w:val="ListBullet"/>
        <w:numPr>
          <w:ilvl w:val="0"/>
          <w:numId w:val="35"/>
        </w:numPr>
      </w:pP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(250,000)</w:t>
      </w:r>
    </w:p>
    <w:p w14:paraId="124E6DD3" w14:textId="315DDF7C" w:rsidR="0016356A" w:rsidRDefault="0016356A" w:rsidP="003E558D">
      <w:pPr>
        <w:pStyle w:val="ListBullet"/>
        <w:numPr>
          <w:ilvl w:val="0"/>
          <w:numId w:val="35"/>
        </w:numPr>
      </w:pPr>
      <w:r>
        <w:t>Construction</w:t>
      </w:r>
      <w:r w:rsidR="00F474B4">
        <w:t xml:space="preserve"> </w:t>
      </w:r>
      <w:r>
        <w:t>(220,000)</w:t>
      </w:r>
    </w:p>
    <w:p w14:paraId="72E492FA" w14:textId="0921B891" w:rsidR="0016356A" w:rsidRDefault="0016356A" w:rsidP="003E558D">
      <w:pPr>
        <w:pStyle w:val="ListBullet"/>
        <w:numPr>
          <w:ilvl w:val="0"/>
          <w:numId w:val="35"/>
        </w:numPr>
      </w:pPr>
      <w:r>
        <w:t>Education</w:t>
      </w:r>
      <w:r w:rsidR="00F474B4">
        <w:t xml:space="preserve"> </w:t>
      </w:r>
      <w:r>
        <w:t>and</w:t>
      </w:r>
      <w:r w:rsidR="00F474B4">
        <w:t xml:space="preserve"> </w:t>
      </w:r>
      <w:r>
        <w:t>Training</w:t>
      </w:r>
      <w:r w:rsidR="00F474B4">
        <w:t xml:space="preserve"> </w:t>
      </w:r>
      <w:r>
        <w:t>(120,000).</w:t>
      </w:r>
    </w:p>
    <w:p w14:paraId="0395599F" w14:textId="614C9568" w:rsidR="0016356A" w:rsidRDefault="0016356A" w:rsidP="0016356A">
      <w:pPr>
        <w:pStyle w:val="Heading3"/>
      </w:pPr>
      <w:r>
        <w:t>Australia’s</w:t>
      </w:r>
      <w:r w:rsidR="00F474B4">
        <w:t xml:space="preserve"> </w:t>
      </w:r>
      <w:r>
        <w:t>changing</w:t>
      </w:r>
      <w:r w:rsidR="00F474B4">
        <w:t xml:space="preserve"> </w:t>
      </w:r>
      <w:r>
        <w:t>industry</w:t>
      </w:r>
      <w:r w:rsidR="00F474B4">
        <w:t xml:space="preserve"> </w:t>
      </w:r>
      <w:r>
        <w:t>structure</w:t>
      </w:r>
    </w:p>
    <w:p w14:paraId="0F4A9F2C" w14:textId="0F5FA169" w:rsidR="0016356A" w:rsidRDefault="0016356A" w:rsidP="0016356A">
      <w:r>
        <w:t>Australia’s</w:t>
      </w:r>
      <w:r w:rsidR="00F474B4">
        <w:t xml:space="preserve"> </w:t>
      </w:r>
      <w:r>
        <w:t>industry</w:t>
      </w:r>
      <w:r w:rsidR="00F474B4">
        <w:t xml:space="preserve"> </w:t>
      </w:r>
      <w:r>
        <w:t>structure</w:t>
      </w:r>
      <w:r w:rsidR="00F474B4">
        <w:t xml:space="preserve"> </w:t>
      </w:r>
      <w:r>
        <w:t>has</w:t>
      </w:r>
      <w:r w:rsidR="00F474B4">
        <w:t xml:space="preserve"> </w:t>
      </w:r>
      <w:r>
        <w:t>changed</w:t>
      </w:r>
      <w:r w:rsidR="00F474B4">
        <w:t xml:space="preserve"> </w:t>
      </w:r>
      <w:r>
        <w:t>in</w:t>
      </w:r>
      <w:r w:rsidR="00F474B4">
        <w:t xml:space="preserve"> </w:t>
      </w:r>
      <w:r>
        <w:t>recent</w:t>
      </w:r>
      <w:r w:rsidR="00F474B4">
        <w:t xml:space="preserve"> </w:t>
      </w:r>
      <w:r>
        <w:t>decades,</w:t>
      </w:r>
      <w:r w:rsidR="00F474B4">
        <w:t xml:space="preserve"> </w:t>
      </w:r>
      <w:r>
        <w:t>moving</w:t>
      </w:r>
      <w:r w:rsidR="00F474B4">
        <w:t xml:space="preserve"> </w:t>
      </w:r>
      <w:r>
        <w:t>from</w:t>
      </w:r>
      <w:r w:rsidR="00F474B4">
        <w:t xml:space="preserve"> </w:t>
      </w:r>
      <w:r>
        <w:t>an</w:t>
      </w:r>
      <w:r w:rsidR="00F474B4">
        <w:t xml:space="preserve"> </w:t>
      </w:r>
      <w:r>
        <w:t>economy</w:t>
      </w:r>
      <w:r w:rsidR="00F474B4">
        <w:t xml:space="preserve"> </w:t>
      </w:r>
      <w:r>
        <w:t>and</w:t>
      </w:r>
      <w:r w:rsidR="00F474B4">
        <w:t xml:space="preserve"> </w:t>
      </w:r>
      <w:r>
        <w:t>jobs</w:t>
      </w:r>
      <w:r w:rsidR="00F474B4">
        <w:t xml:space="preserve"> </w:t>
      </w:r>
      <w:r>
        <w:t>market</w:t>
      </w:r>
      <w:r w:rsidR="00F474B4">
        <w:t xml:space="preserve"> </w:t>
      </w:r>
      <w:r>
        <w:t>that</w:t>
      </w:r>
      <w:r w:rsidR="00F474B4">
        <w:t xml:space="preserve"> </w:t>
      </w:r>
      <w:r>
        <w:t>was</w:t>
      </w:r>
      <w:r w:rsidR="00F474B4">
        <w:t xml:space="preserve"> </w:t>
      </w:r>
      <w:r>
        <w:t>more</w:t>
      </w:r>
      <w:r w:rsidR="00F474B4">
        <w:t xml:space="preserve"> </w:t>
      </w:r>
      <w:r>
        <w:t>dependent</w:t>
      </w:r>
      <w:r w:rsidR="00F474B4">
        <w:t xml:space="preserve"> </w:t>
      </w:r>
      <w:r>
        <w:t>on</w:t>
      </w:r>
      <w:r w:rsidR="00F474B4">
        <w:t xml:space="preserve"> </w:t>
      </w:r>
      <w:r>
        <w:t>manufactured</w:t>
      </w:r>
      <w:r w:rsidR="00F474B4">
        <w:t xml:space="preserve"> </w:t>
      </w:r>
      <w:r>
        <w:t>goods</w:t>
      </w:r>
      <w:r w:rsidR="00F474B4">
        <w:t xml:space="preserve"> </w:t>
      </w:r>
      <w:r>
        <w:t>and</w:t>
      </w:r>
      <w:r w:rsidR="00F474B4">
        <w:t xml:space="preserve"> </w:t>
      </w:r>
      <w:r>
        <w:t>agricultural</w:t>
      </w:r>
      <w:r w:rsidR="00F474B4">
        <w:t xml:space="preserve"> </w:t>
      </w:r>
      <w:r>
        <w:t>produce,</w:t>
      </w:r>
      <w:r w:rsidR="00F474B4">
        <w:t xml:space="preserve"> </w:t>
      </w:r>
      <w:r>
        <w:t>to</w:t>
      </w:r>
      <w:r w:rsidR="00F474B4">
        <w:t xml:space="preserve"> </w:t>
      </w:r>
      <w:r>
        <w:t>today’s</w:t>
      </w:r>
      <w:r w:rsidR="00F474B4">
        <w:t xml:space="preserve"> </w:t>
      </w:r>
      <w:r>
        <w:t>economy</w:t>
      </w:r>
      <w:r w:rsidR="00F474B4">
        <w:t xml:space="preserve"> </w:t>
      </w:r>
      <w:r>
        <w:t>where</w:t>
      </w:r>
      <w:r w:rsidR="00F474B4">
        <w:t xml:space="preserve"> </w:t>
      </w:r>
      <w:r>
        <w:t>service-based</w:t>
      </w:r>
      <w:r w:rsidR="00F474B4">
        <w:t xml:space="preserve"> </w:t>
      </w:r>
      <w:r>
        <w:t>industries</w:t>
      </w:r>
      <w:r w:rsidR="00F474B4">
        <w:t xml:space="preserve"> </w:t>
      </w:r>
      <w:r>
        <w:t>are</w:t>
      </w:r>
      <w:r w:rsidR="00F474B4">
        <w:t xml:space="preserve"> </w:t>
      </w:r>
      <w:r>
        <w:t>increasingly</w:t>
      </w:r>
      <w:r w:rsidR="00F474B4">
        <w:t xml:space="preserve"> </w:t>
      </w:r>
      <w:r>
        <w:t>important</w:t>
      </w:r>
      <w:r w:rsidR="00F474B4">
        <w:t xml:space="preserve"> </w:t>
      </w:r>
      <w:r>
        <w:t>for</w:t>
      </w:r>
      <w:r w:rsidR="00F474B4">
        <w:t xml:space="preserve"> </w:t>
      </w:r>
      <w:r>
        <w:t>employment.</w:t>
      </w:r>
    </w:p>
    <w:p w14:paraId="3CC91128" w14:textId="1668B736" w:rsidR="0016356A" w:rsidRPr="0016356A" w:rsidRDefault="0016356A" w:rsidP="00280BCE">
      <w:pPr>
        <w:pStyle w:val="Heading3"/>
      </w:pPr>
      <w:r w:rsidRPr="0016356A">
        <w:t>Australia’s</w:t>
      </w:r>
      <w:r w:rsidR="00F474B4">
        <w:t xml:space="preserve"> </w:t>
      </w:r>
      <w:r w:rsidRPr="0016356A">
        <w:t>largest</w:t>
      </w:r>
      <w:r w:rsidR="00F474B4">
        <w:t xml:space="preserve"> </w:t>
      </w:r>
      <w:r w:rsidRPr="0016356A">
        <w:t>employing</w:t>
      </w:r>
      <w:r w:rsidR="00F474B4">
        <w:t xml:space="preserve"> </w:t>
      </w:r>
      <w:r w:rsidRPr="0016356A">
        <w:t>industry</w:t>
      </w:r>
    </w:p>
    <w:p w14:paraId="08A411E3" w14:textId="59C8A628" w:rsidR="0016356A" w:rsidRDefault="0016356A" w:rsidP="0016356A">
      <w:r>
        <w:t>Three</w:t>
      </w:r>
      <w:r w:rsidR="00F474B4">
        <w:t xml:space="preserve"> </w:t>
      </w:r>
      <w:r>
        <w:t>decades</w:t>
      </w:r>
      <w:r w:rsidR="00F474B4">
        <w:t xml:space="preserve"> </w:t>
      </w:r>
      <w:r>
        <w:t>ago,</w:t>
      </w:r>
      <w:r w:rsidR="00F474B4">
        <w:t xml:space="preserve"> </w:t>
      </w:r>
      <w:r>
        <w:t>Manufacturing</w:t>
      </w:r>
      <w:r w:rsidR="00F474B4">
        <w:t xml:space="preserve"> </w:t>
      </w:r>
      <w:r>
        <w:t>was</w:t>
      </w:r>
      <w:r w:rsidR="00F474B4">
        <w:t xml:space="preserve"> </w:t>
      </w:r>
      <w:r>
        <w:t>the</w:t>
      </w:r>
      <w:r w:rsidR="00F474B4">
        <w:t xml:space="preserve"> </w:t>
      </w:r>
      <w:r>
        <w:t>largest</w:t>
      </w:r>
      <w:r w:rsidR="00F474B4">
        <w:t xml:space="preserve"> </w:t>
      </w:r>
      <w:r>
        <w:t>employing</w:t>
      </w:r>
      <w:r w:rsidR="00F474B4">
        <w:t xml:space="preserve"> </w:t>
      </w:r>
      <w:r>
        <w:t>industry</w:t>
      </w:r>
      <w:r w:rsidR="00F474B4">
        <w:t xml:space="preserve"> </w:t>
      </w:r>
      <w:r>
        <w:t>in</w:t>
      </w:r>
      <w:r w:rsidR="00F474B4">
        <w:t xml:space="preserve"> </w:t>
      </w:r>
      <w:r>
        <w:t>Australia,</w:t>
      </w:r>
      <w:r w:rsidR="00F474B4">
        <w:t xml:space="preserve"> </w:t>
      </w:r>
      <w:r>
        <w:t>accounting</w:t>
      </w:r>
      <w:r w:rsidR="00F474B4">
        <w:t xml:space="preserve"> </w:t>
      </w:r>
      <w:r>
        <w:t>for</w:t>
      </w:r>
      <w:r w:rsidR="00F474B4">
        <w:t xml:space="preserve"> </w:t>
      </w:r>
      <w:r>
        <w:t>13%</w:t>
      </w:r>
      <w:r w:rsidR="00F474B4">
        <w:t xml:space="preserve"> </w:t>
      </w:r>
      <w:r>
        <w:t>of</w:t>
      </w:r>
      <w:r w:rsidR="00F474B4">
        <w:t xml:space="preserve"> </w:t>
      </w:r>
      <w:r>
        <w:t>total</w:t>
      </w:r>
      <w:r w:rsidR="00F474B4">
        <w:t xml:space="preserve"> </w:t>
      </w:r>
      <w:r>
        <w:t>employment.</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however,</w:t>
      </w:r>
      <w:r w:rsidR="00F474B4">
        <w:t xml:space="preserve"> </w:t>
      </w:r>
      <w:r>
        <w:t>has</w:t>
      </w:r>
      <w:r w:rsidR="00F474B4">
        <w:t xml:space="preserve"> </w:t>
      </w:r>
      <w:r>
        <w:t>fallen</w:t>
      </w:r>
      <w:r w:rsidR="00F474B4">
        <w:t xml:space="preserve"> </w:t>
      </w:r>
      <w:r>
        <w:t>over</w:t>
      </w:r>
      <w:r w:rsidR="00F474B4">
        <w:t xml:space="preserve"> </w:t>
      </w:r>
      <w:r>
        <w:t>the</w:t>
      </w:r>
      <w:r w:rsidR="00F474B4">
        <w:t xml:space="preserve"> </w:t>
      </w:r>
      <w:r>
        <w:t>past</w:t>
      </w:r>
      <w:r w:rsidR="00F474B4">
        <w:t xml:space="preserve"> </w:t>
      </w:r>
      <w:r>
        <w:t>30</w:t>
      </w:r>
      <w:r w:rsidR="00F474B4">
        <w:t xml:space="preserve"> </w:t>
      </w:r>
      <w:r>
        <w:t>years</w:t>
      </w:r>
      <w:r w:rsidR="00F474B4">
        <w:t xml:space="preserve"> </w:t>
      </w:r>
      <w:r>
        <w:t>while</w:t>
      </w:r>
      <w:r w:rsidR="00F474B4">
        <w:t xml:space="preserve"> </w:t>
      </w:r>
      <w:r>
        <w:t>most</w:t>
      </w:r>
      <w:r w:rsidR="00F474B4">
        <w:t xml:space="preserve"> </w:t>
      </w:r>
      <w:r>
        <w:t>other</w:t>
      </w:r>
      <w:r w:rsidR="00F474B4">
        <w:t xml:space="preserve"> </w:t>
      </w:r>
      <w:r>
        <w:t>industries</w:t>
      </w:r>
      <w:r w:rsidR="00F474B4">
        <w:t xml:space="preserve"> </w:t>
      </w:r>
      <w:r>
        <w:t>have</w:t>
      </w:r>
      <w:r w:rsidR="00F474B4">
        <w:t xml:space="preserve"> </w:t>
      </w:r>
      <w:r>
        <w:t>seen</w:t>
      </w:r>
      <w:r w:rsidR="00F474B4">
        <w:t xml:space="preserve"> </w:t>
      </w:r>
      <w:r>
        <w:t>employment</w:t>
      </w:r>
      <w:r w:rsidR="00F474B4">
        <w:t xml:space="preserve"> </w:t>
      </w:r>
      <w:r>
        <w:t>rise.</w:t>
      </w:r>
      <w:r w:rsidR="00F474B4">
        <w:t xml:space="preserve"> </w:t>
      </w:r>
      <w:r>
        <w:t>Today,</w:t>
      </w:r>
      <w:r w:rsidR="00F474B4">
        <w:t xml:space="preserve"> </w:t>
      </w:r>
      <w:r>
        <w:t>Manufacturing</w:t>
      </w:r>
      <w:r w:rsidR="00F474B4">
        <w:t xml:space="preserve"> </w:t>
      </w:r>
      <w:r>
        <w:t>is</w:t>
      </w:r>
      <w:r w:rsidR="00F474B4">
        <w:t xml:space="preserve"> </w:t>
      </w:r>
      <w:r>
        <w:t>the</w:t>
      </w:r>
      <w:r w:rsidR="00F474B4">
        <w:t xml:space="preserve"> </w:t>
      </w:r>
      <w:r>
        <w:t>8th</w:t>
      </w:r>
      <w:r w:rsidR="00F474B4">
        <w:t xml:space="preserve"> </w:t>
      </w:r>
      <w:r>
        <w:t>largest</w:t>
      </w:r>
      <w:r w:rsidR="00F474B4">
        <w:t xml:space="preserve"> </w:t>
      </w:r>
      <w:r>
        <w:t>employing</w:t>
      </w:r>
      <w:r w:rsidR="00F474B4">
        <w:t xml:space="preserve"> </w:t>
      </w:r>
      <w:r>
        <w:t>industry</w:t>
      </w:r>
      <w:r w:rsidR="00F474B4">
        <w:t xml:space="preserve"> </w:t>
      </w:r>
      <w:r>
        <w:t>and</w:t>
      </w:r>
      <w:r w:rsidR="00F474B4">
        <w:t xml:space="preserve"> </w:t>
      </w:r>
      <w:r>
        <w:t>accounts</w:t>
      </w:r>
      <w:r w:rsidR="00F474B4">
        <w:t xml:space="preserve"> </w:t>
      </w:r>
      <w:r>
        <w:t>for</w:t>
      </w:r>
      <w:r w:rsidR="00F474B4">
        <w:t xml:space="preserve"> </w:t>
      </w:r>
      <w:r>
        <w:t>6%</w:t>
      </w:r>
      <w:r w:rsidR="00F474B4">
        <w:t xml:space="preserve"> </w:t>
      </w:r>
      <w:r>
        <w:t>of</w:t>
      </w:r>
      <w:r w:rsidR="00F474B4">
        <w:t xml:space="preserve"> </w:t>
      </w:r>
      <w:r>
        <w:t>total</w:t>
      </w:r>
      <w:r w:rsidR="00F474B4">
        <w:t xml:space="preserve"> </w:t>
      </w:r>
      <w:r>
        <w:t>employment.</w:t>
      </w:r>
    </w:p>
    <w:p w14:paraId="194EE997" w14:textId="38627206" w:rsidR="0016356A" w:rsidRDefault="0016356A" w:rsidP="0016356A">
      <w:r>
        <w:t>The</w:t>
      </w:r>
      <w:r w:rsidR="00F474B4">
        <w:t xml:space="preserve"> </w:t>
      </w:r>
      <w:r>
        <w:t>decline</w:t>
      </w:r>
      <w:r w:rsidR="00F474B4">
        <w:t xml:space="preserve"> </w:t>
      </w:r>
      <w:r>
        <w:t>in</w:t>
      </w:r>
      <w:r w:rsidR="00F474B4">
        <w:t xml:space="preserve"> </w:t>
      </w:r>
      <w:r>
        <w:t>Manufacturing</w:t>
      </w:r>
      <w:r w:rsidR="00F474B4">
        <w:t xml:space="preserve"> </w:t>
      </w:r>
      <w:r>
        <w:t>employment</w:t>
      </w:r>
      <w:r w:rsidR="00F474B4">
        <w:t xml:space="preserve"> </w:t>
      </w:r>
      <w:r>
        <w:t>has</w:t>
      </w:r>
      <w:r w:rsidR="00F474B4">
        <w:t xml:space="preserve"> </w:t>
      </w:r>
      <w:r>
        <w:t>been</w:t>
      </w:r>
      <w:r w:rsidR="00F474B4">
        <w:t xml:space="preserve"> </w:t>
      </w:r>
      <w:r>
        <w:t>caused</w:t>
      </w:r>
      <w:r w:rsidR="00F474B4">
        <w:t xml:space="preserve"> </w:t>
      </w:r>
      <w:r>
        <w:t>by</w:t>
      </w:r>
      <w:r w:rsidR="00F474B4">
        <w:t xml:space="preserve"> </w:t>
      </w:r>
      <w:r>
        <w:t>many</w:t>
      </w:r>
      <w:r w:rsidR="00F474B4">
        <w:t xml:space="preserve"> </w:t>
      </w:r>
      <w:r>
        <w:t>factors,</w:t>
      </w:r>
      <w:r w:rsidR="00F474B4">
        <w:t xml:space="preserve"> </w:t>
      </w:r>
      <w:r>
        <w:t>including</w:t>
      </w:r>
      <w:r w:rsidR="00F474B4">
        <w:t xml:space="preserve"> </w:t>
      </w:r>
      <w:r>
        <w:t>increased</w:t>
      </w:r>
      <w:r w:rsidR="00F474B4">
        <w:t xml:space="preserve"> </w:t>
      </w:r>
      <w:r>
        <w:t>competition</w:t>
      </w:r>
      <w:r w:rsidR="00F474B4">
        <w:t xml:space="preserve"> </w:t>
      </w:r>
      <w:r>
        <w:t>from</w:t>
      </w:r>
      <w:r w:rsidR="00F474B4">
        <w:t xml:space="preserve"> </w:t>
      </w:r>
      <w:r>
        <w:t>overseas</w:t>
      </w:r>
      <w:r w:rsidR="00F474B4">
        <w:t xml:space="preserve"> </w:t>
      </w:r>
      <w:r>
        <w:t>manufacturers</w:t>
      </w:r>
      <w:r w:rsidR="00F474B4">
        <w:t xml:space="preserve"> </w:t>
      </w:r>
      <w:r>
        <w:t>who</w:t>
      </w:r>
      <w:r w:rsidR="00F474B4">
        <w:t xml:space="preserve"> </w:t>
      </w:r>
      <w:r>
        <w:t>often</w:t>
      </w:r>
      <w:r w:rsidR="00F474B4">
        <w:t xml:space="preserve"> </w:t>
      </w:r>
      <w:r>
        <w:t>have</w:t>
      </w:r>
      <w:r w:rsidR="00F474B4">
        <w:t xml:space="preserve"> </w:t>
      </w:r>
      <w:r>
        <w:t>lower</w:t>
      </w:r>
      <w:r w:rsidR="00F474B4">
        <w:t xml:space="preserve"> </w:t>
      </w:r>
      <w:r>
        <w:t>production</w:t>
      </w:r>
      <w:r w:rsidR="00F474B4">
        <w:t xml:space="preserve"> </w:t>
      </w:r>
      <w:r>
        <w:t>costs.</w:t>
      </w:r>
    </w:p>
    <w:p w14:paraId="5F98DD21" w14:textId="246A359E" w:rsidR="0016356A" w:rsidRDefault="0016356A" w:rsidP="0016356A">
      <w:r>
        <w:t>People</w:t>
      </w:r>
      <w:r w:rsidR="00F474B4">
        <w:t xml:space="preserve"> </w:t>
      </w:r>
      <w:r>
        <w:t>are</w:t>
      </w:r>
      <w:r w:rsidR="00F474B4">
        <w:t xml:space="preserve"> </w:t>
      </w:r>
      <w:r>
        <w:t>also</w:t>
      </w:r>
      <w:r w:rsidR="00F474B4">
        <w:t xml:space="preserve"> </w:t>
      </w:r>
      <w:r>
        <w:t>less</w:t>
      </w:r>
      <w:r w:rsidR="00F474B4">
        <w:t xml:space="preserve"> </w:t>
      </w:r>
      <w:r>
        <w:t>likely</w:t>
      </w:r>
      <w:r w:rsidR="00F474B4">
        <w:t xml:space="preserve"> </w:t>
      </w:r>
      <w:r>
        <w:t>to</w:t>
      </w:r>
      <w:r w:rsidR="00F474B4">
        <w:t xml:space="preserve"> </w:t>
      </w:r>
      <w:r>
        <w:t>be</w:t>
      </w:r>
      <w:r w:rsidR="00F474B4">
        <w:t xml:space="preserve"> </w:t>
      </w:r>
      <w:r>
        <w:t>employed</w:t>
      </w:r>
      <w:r w:rsidR="00F474B4">
        <w:t xml:space="preserve"> </w:t>
      </w:r>
      <w:r>
        <w:t>in</w:t>
      </w:r>
      <w:r w:rsidR="00F474B4">
        <w:t xml:space="preserve"> </w:t>
      </w:r>
      <w:r>
        <w:t>Agriculture,</w:t>
      </w:r>
      <w:r w:rsidR="00F474B4">
        <w:t xml:space="preserve"> </w:t>
      </w:r>
      <w:r>
        <w:t>Forestry</w:t>
      </w:r>
      <w:r w:rsidR="00F474B4">
        <w:t xml:space="preserve"> </w:t>
      </w:r>
      <w:r>
        <w:t>and</w:t>
      </w:r>
      <w:r w:rsidR="00F474B4">
        <w:t xml:space="preserve"> </w:t>
      </w:r>
      <w:r>
        <w:t>Fishing</w:t>
      </w:r>
      <w:r w:rsidR="00F474B4">
        <w:t xml:space="preserve"> </w:t>
      </w:r>
      <w:r>
        <w:t>than</w:t>
      </w:r>
      <w:r w:rsidR="00F474B4">
        <w:t xml:space="preserve"> </w:t>
      </w:r>
      <w:r>
        <w:t>they</w:t>
      </w:r>
      <w:r w:rsidR="00F474B4">
        <w:t xml:space="preserve"> </w:t>
      </w:r>
      <w:r>
        <w:t>were</w:t>
      </w:r>
      <w:r w:rsidR="00F474B4">
        <w:t xml:space="preserve"> </w:t>
      </w:r>
      <w:r>
        <w:t>30</w:t>
      </w:r>
      <w:r w:rsidR="00F474B4">
        <w:t xml:space="preserve"> </w:t>
      </w:r>
      <w:r>
        <w:t>years</w:t>
      </w:r>
      <w:r w:rsidR="00F474B4">
        <w:t xml:space="preserve"> </w:t>
      </w:r>
      <w:r>
        <w:t>ago.</w:t>
      </w:r>
      <w:r w:rsidR="00F474B4">
        <w:t xml:space="preserve"> </w:t>
      </w:r>
      <w:r>
        <w:t>In</w:t>
      </w:r>
      <w:r w:rsidR="00F474B4">
        <w:t xml:space="preserve"> </w:t>
      </w:r>
      <w:r>
        <w:t>1994,</w:t>
      </w:r>
      <w:r w:rsidR="00F474B4">
        <w:t xml:space="preserve"> </w:t>
      </w:r>
      <w:r>
        <w:t>around</w:t>
      </w:r>
      <w:r w:rsidR="00F474B4">
        <w:t xml:space="preserve"> </w:t>
      </w:r>
      <w:r>
        <w:t>5%</w:t>
      </w:r>
      <w:r w:rsidR="00F474B4">
        <w:t xml:space="preserve"> </w:t>
      </w:r>
      <w:r>
        <w:t>of</w:t>
      </w:r>
      <w:r w:rsidR="00F474B4">
        <w:t xml:space="preserve"> </w:t>
      </w:r>
      <w:r>
        <w:t>the</w:t>
      </w:r>
      <w:r w:rsidR="00F474B4">
        <w:t xml:space="preserve"> </w:t>
      </w:r>
      <w:r>
        <w:t>Australia’s</w:t>
      </w:r>
      <w:r w:rsidR="00F474B4">
        <w:t xml:space="preserve"> </w:t>
      </w:r>
      <w:r>
        <w:t>workforce</w:t>
      </w:r>
      <w:r w:rsidR="00F474B4">
        <w:t xml:space="preserve"> </w:t>
      </w:r>
      <w:r>
        <w:t>was</w:t>
      </w:r>
      <w:r w:rsidR="00F474B4">
        <w:t xml:space="preserve"> </w:t>
      </w:r>
      <w:r>
        <w:t>employed</w:t>
      </w:r>
      <w:r w:rsidR="00F474B4">
        <w:t xml:space="preserve"> </w:t>
      </w:r>
      <w:r>
        <w:t>in</w:t>
      </w:r>
      <w:r w:rsidR="00F474B4">
        <w:t xml:space="preserve"> </w:t>
      </w:r>
      <w:r>
        <w:t>this</w:t>
      </w:r>
      <w:r w:rsidR="00F474B4">
        <w:t xml:space="preserve"> </w:t>
      </w:r>
      <w:r>
        <w:t>industry,</w:t>
      </w:r>
      <w:r w:rsidR="00F474B4">
        <w:t xml:space="preserve"> </w:t>
      </w:r>
      <w:r>
        <w:t>compared</w:t>
      </w:r>
      <w:r w:rsidR="00F474B4">
        <w:t xml:space="preserve"> </w:t>
      </w:r>
      <w:r>
        <w:t>with</w:t>
      </w:r>
      <w:r w:rsidR="00F474B4">
        <w:t xml:space="preserve"> </w:t>
      </w:r>
      <w:r>
        <w:t>2%</w:t>
      </w:r>
      <w:r w:rsidR="00F474B4">
        <w:t xml:space="preserve"> </w:t>
      </w:r>
      <w:r>
        <w:t>in</w:t>
      </w:r>
      <w:r w:rsidR="00F474B4">
        <w:t xml:space="preserve"> </w:t>
      </w:r>
      <w:r>
        <w:t>2024.</w:t>
      </w:r>
      <w:r w:rsidR="00F474B4">
        <w:t xml:space="preserve"> </w:t>
      </w:r>
      <w:r>
        <w:t>This</w:t>
      </w:r>
      <w:r w:rsidR="00F474B4">
        <w:t xml:space="preserve"> </w:t>
      </w:r>
      <w:r>
        <w:t>has</w:t>
      </w:r>
      <w:r w:rsidR="00F474B4">
        <w:t xml:space="preserve"> </w:t>
      </w:r>
      <w:r>
        <w:t>been</w:t>
      </w:r>
      <w:r w:rsidR="00F474B4">
        <w:t xml:space="preserve"> </w:t>
      </w:r>
      <w:r>
        <w:t>due</w:t>
      </w:r>
      <w:r w:rsidR="00F474B4">
        <w:t xml:space="preserve"> </w:t>
      </w:r>
      <w:r>
        <w:t>to</w:t>
      </w:r>
      <w:r w:rsidR="00F474B4">
        <w:t xml:space="preserve"> </w:t>
      </w:r>
      <w:r>
        <w:t>a</w:t>
      </w:r>
      <w:r w:rsidR="00F474B4">
        <w:t xml:space="preserve"> </w:t>
      </w:r>
      <w:r>
        <w:t>combination</w:t>
      </w:r>
      <w:r w:rsidR="00F474B4">
        <w:t xml:space="preserve"> </w:t>
      </w:r>
      <w:r>
        <w:t>of</w:t>
      </w:r>
      <w:r w:rsidR="00F474B4">
        <w:t xml:space="preserve"> </w:t>
      </w:r>
      <w:r>
        <w:t>factors,</w:t>
      </w:r>
      <w:r w:rsidR="00F474B4">
        <w:t xml:space="preserve"> </w:t>
      </w:r>
      <w:r>
        <w:t>including</w:t>
      </w:r>
      <w:r w:rsidR="00F474B4">
        <w:t xml:space="preserve"> </w:t>
      </w:r>
      <w:r>
        <w:t>technology</w:t>
      </w:r>
      <w:r w:rsidR="00F474B4">
        <w:t xml:space="preserve"> </w:t>
      </w:r>
      <w:r>
        <w:t>and</w:t>
      </w:r>
      <w:r w:rsidR="00F474B4">
        <w:t xml:space="preserve"> </w:t>
      </w:r>
      <w:r>
        <w:t>automation.</w:t>
      </w:r>
      <w:r w:rsidR="00F474B4">
        <w:t xml:space="preserve"> </w:t>
      </w:r>
      <w:r>
        <w:t>Nonetheless,</w:t>
      </w:r>
      <w:r w:rsidR="00F474B4">
        <w:t xml:space="preserve"> </w:t>
      </w:r>
      <w:r>
        <w:t>this</w:t>
      </w:r>
      <w:r w:rsidR="00F474B4">
        <w:t xml:space="preserve"> </w:t>
      </w:r>
      <w:r>
        <w:t>important</w:t>
      </w:r>
      <w:r w:rsidR="00F474B4">
        <w:t xml:space="preserve"> </w:t>
      </w:r>
      <w:r>
        <w:t>industry</w:t>
      </w:r>
      <w:r w:rsidR="00F474B4">
        <w:t xml:space="preserve"> </w:t>
      </w:r>
      <w:r>
        <w:t>continues</w:t>
      </w:r>
      <w:r w:rsidR="00F474B4">
        <w:t xml:space="preserve"> </w:t>
      </w:r>
      <w:r>
        <w:t>to</w:t>
      </w:r>
      <w:r w:rsidR="00F474B4">
        <w:t xml:space="preserve"> </w:t>
      </w:r>
      <w:r>
        <w:t>provide</w:t>
      </w:r>
      <w:r w:rsidR="00F474B4">
        <w:t xml:space="preserve"> </w:t>
      </w:r>
      <w:r>
        <w:t>employment</w:t>
      </w:r>
      <w:r w:rsidR="00F474B4">
        <w:t xml:space="preserve"> </w:t>
      </w:r>
      <w:r>
        <w:t>for</w:t>
      </w:r>
      <w:r w:rsidR="00F474B4">
        <w:t xml:space="preserve"> </w:t>
      </w:r>
      <w:r>
        <w:t>more</w:t>
      </w:r>
      <w:r w:rsidR="00F474B4">
        <w:t xml:space="preserve"> </w:t>
      </w:r>
      <w:r>
        <w:t>than</w:t>
      </w:r>
      <w:r w:rsidR="00F474B4">
        <w:t xml:space="preserve"> </w:t>
      </w:r>
      <w:r>
        <w:t>300,000</w:t>
      </w:r>
      <w:r w:rsidR="00F474B4">
        <w:t xml:space="preserve"> </w:t>
      </w:r>
      <w:r>
        <w:t>workers,</w:t>
      </w:r>
      <w:r w:rsidR="00F474B4">
        <w:t xml:space="preserve"> </w:t>
      </w:r>
      <w:r>
        <w:t>particularly</w:t>
      </w:r>
      <w:r w:rsidR="00F474B4">
        <w:t xml:space="preserve"> </w:t>
      </w:r>
      <w:r>
        <w:t>in</w:t>
      </w:r>
      <w:r w:rsidR="00F474B4">
        <w:t xml:space="preserve"> </w:t>
      </w:r>
      <w:r>
        <w:t>regional</w:t>
      </w:r>
      <w:r w:rsidR="00F474B4">
        <w:t xml:space="preserve"> </w:t>
      </w:r>
      <w:r>
        <w:t>areas.</w:t>
      </w:r>
    </w:p>
    <w:p w14:paraId="70B83B09" w14:textId="5F72028E" w:rsidR="00674455" w:rsidRDefault="00674455" w:rsidP="00674455">
      <w:pPr>
        <w:jc w:val="center"/>
      </w:pPr>
      <w:r>
        <w:rPr>
          <w:noProof/>
        </w:rPr>
        <w:drawing>
          <wp:inline distT="0" distB="0" distL="0" distR="0" wp14:anchorId="33D8EA90" wp14:editId="5C99332E">
            <wp:extent cx="3600000" cy="1962922"/>
            <wp:effectExtent l="0" t="0" r="0" b="0"/>
            <wp:docPr id="119064816" name="Picture 55" descr="Infograph showing: Australia's largest employing industry in 1994 (Manufacturing) to 2024 (Health Care and Social Assista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4816" name="Picture 55" descr="Infograph showing: Australia's largest employing industry in 1994 (Manufacturing) to 2024 (Health Care and Social Assistance).&#1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600000" cy="1962922"/>
                    </a:xfrm>
                    <a:prstGeom prst="rect">
                      <a:avLst/>
                    </a:prstGeom>
                  </pic:spPr>
                </pic:pic>
              </a:graphicData>
            </a:graphic>
          </wp:inline>
        </w:drawing>
      </w:r>
    </w:p>
    <w:p w14:paraId="62C87CF9" w14:textId="388D38D6" w:rsidR="00280BCE" w:rsidRDefault="0016356A" w:rsidP="00614CF2">
      <w:pPr>
        <w:pStyle w:val="Caption"/>
      </w:pPr>
      <w:r>
        <w:t>Share</w:t>
      </w:r>
      <w:r w:rsidR="00F474B4">
        <w:t xml:space="preserve"> </w:t>
      </w:r>
      <w:r>
        <w:t>of</w:t>
      </w:r>
      <w:r w:rsidR="00F474B4">
        <w:t xml:space="preserve"> </w:t>
      </w:r>
      <w:r>
        <w:t>national</w:t>
      </w:r>
      <w:r w:rsidR="00F474B4">
        <w:t xml:space="preserve"> </w:t>
      </w:r>
      <w:r>
        <w:t>employment,</w:t>
      </w:r>
      <w:r w:rsidR="00F474B4">
        <w:t xml:space="preserve"> </w:t>
      </w:r>
      <w:r>
        <w:t>selected</w:t>
      </w:r>
      <w:r w:rsidR="00F474B4">
        <w:t xml:space="preserve"> </w:t>
      </w:r>
      <w:r>
        <w:t>industries,</w:t>
      </w:r>
      <w:r w:rsidR="00F474B4">
        <w:t xml:space="preserve"> </w:t>
      </w:r>
      <w:r>
        <w:t>2024</w:t>
      </w:r>
      <w:r w:rsidR="00F474B4">
        <w:t xml:space="preserve"> </w:t>
      </w:r>
      <w:r>
        <w:t>and</w:t>
      </w:r>
      <w:r w:rsidR="00F474B4">
        <w:t xml:space="preserve"> </w:t>
      </w:r>
      <w:r>
        <w:t>1994</w:t>
      </w:r>
      <w:r w:rsidR="00F474B4">
        <w:t xml:space="preserve"> </w:t>
      </w:r>
      <w:r>
        <w:t>(%)</w:t>
      </w:r>
    </w:p>
    <w:p w14:paraId="4B6AA90C" w14:textId="7298963C" w:rsidR="00674455" w:rsidRPr="0016356A" w:rsidRDefault="00674455" w:rsidP="003132CA">
      <w:r w:rsidRPr="003132CA">
        <w:rPr>
          <w:noProof/>
        </w:rPr>
        <w:lastRenderedPageBreak/>
        <w:drawing>
          <wp:inline distT="0" distB="0" distL="0" distR="0" wp14:anchorId="69E80B51" wp14:editId="025CCEC5">
            <wp:extent cx="6120000" cy="4271821"/>
            <wp:effectExtent l="0" t="0" r="0" b="0"/>
            <wp:docPr id="30113964" name="Picture 56" descr="Bar graph showing how the proportion of the Australian population in selected industries has changed between 1994 and 2024. In 1994, Manufacturing had the greatest proportion of the Australian workforce at 13%, but in 2024 this has dropped to 6%, with Health Care and Social Assistance now holding the greatest share of workers a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3964" name="Picture 56" descr="Bar graph showing how the proportion of the Australian population in selected industries has changed between 1994 and 2024. In 1994, Manufacturing had the greatest proportion of the Australian workforce at 13%, but in 2024 this has dropped to 6%, with Health Care and Social Assistance now holding the greatest share of workers at 16%."/>
                    <pic:cNvPicPr/>
                  </pic:nvPicPr>
                  <pic:blipFill>
                    <a:blip r:embed="rId94">
                      <a:extLst>
                        <a:ext uri="{28A0092B-C50C-407E-A947-70E740481C1C}">
                          <a14:useLocalDpi xmlns:a14="http://schemas.microsoft.com/office/drawing/2010/main" val="0"/>
                        </a:ext>
                      </a:extLst>
                    </a:blip>
                    <a:stretch>
                      <a:fillRect/>
                    </a:stretch>
                  </pic:blipFill>
                  <pic:spPr>
                    <a:xfrm>
                      <a:off x="0" y="0"/>
                      <a:ext cx="6120000" cy="4271821"/>
                    </a:xfrm>
                    <a:prstGeom prst="rect">
                      <a:avLst/>
                    </a:prstGeom>
                  </pic:spPr>
                </pic:pic>
              </a:graphicData>
            </a:graphic>
          </wp:inline>
        </w:drawing>
      </w:r>
    </w:p>
    <w:p w14:paraId="21CBFFB0" w14:textId="3B93CF16" w:rsidR="00253A7B" w:rsidRDefault="0016356A" w:rsidP="0016356A">
      <w:r w:rsidRPr="0016356A">
        <w:t>Employment</w:t>
      </w:r>
      <w:r w:rsidR="00F474B4">
        <w:t xml:space="preserve"> </w:t>
      </w:r>
      <w:r w:rsidRPr="0016356A">
        <w:t>in</w:t>
      </w:r>
      <w:r w:rsidR="00F474B4">
        <w:t xml:space="preserve"> </w:t>
      </w:r>
      <w:r w:rsidRPr="0016356A">
        <w:t>service-based</w:t>
      </w:r>
      <w:r w:rsidR="00F474B4">
        <w:t xml:space="preserve"> </w:t>
      </w:r>
      <w:r w:rsidRPr="0016356A">
        <w:t>industries</w:t>
      </w:r>
      <w:r w:rsidR="00F474B4">
        <w:t xml:space="preserve"> </w:t>
      </w:r>
      <w:r w:rsidRPr="0016356A">
        <w:t>has</w:t>
      </w:r>
      <w:r w:rsidR="00F474B4">
        <w:t xml:space="preserve"> </w:t>
      </w:r>
      <w:r w:rsidRPr="0016356A">
        <w:t>expanded</w:t>
      </w:r>
      <w:r w:rsidR="00F474B4">
        <w:t xml:space="preserve"> </w:t>
      </w:r>
      <w:r w:rsidRPr="0016356A">
        <w:t>rapidly</w:t>
      </w:r>
      <w:r w:rsidR="00F474B4">
        <w:t xml:space="preserve"> </w:t>
      </w:r>
      <w:r w:rsidRPr="0016356A">
        <w:t>in</w:t>
      </w:r>
      <w:r w:rsidR="00F474B4">
        <w:t xml:space="preserve"> </w:t>
      </w:r>
      <w:r w:rsidRPr="0016356A">
        <w:t>recent</w:t>
      </w:r>
      <w:r w:rsidR="00F474B4">
        <w:t xml:space="preserve"> </w:t>
      </w:r>
      <w:r w:rsidRPr="0016356A">
        <w:t>decades,</w:t>
      </w:r>
      <w:r w:rsidR="00F474B4">
        <w:t xml:space="preserve"> </w:t>
      </w:r>
      <w:r w:rsidRPr="0016356A">
        <w:t>offsetting</w:t>
      </w:r>
      <w:r w:rsidR="00F474B4">
        <w:t xml:space="preserve"> </w:t>
      </w:r>
      <w:r w:rsidRPr="0016356A">
        <w:t>falls</w:t>
      </w:r>
      <w:r w:rsidR="00F474B4">
        <w:t xml:space="preserve"> </w:t>
      </w:r>
      <w:r w:rsidRPr="0016356A">
        <w:t>in</w:t>
      </w:r>
      <w:r w:rsidR="00F474B4">
        <w:t xml:space="preserve"> </w:t>
      </w:r>
      <w:r w:rsidRPr="0016356A">
        <w:t>other</w:t>
      </w:r>
      <w:r w:rsidR="00F474B4">
        <w:t xml:space="preserve"> </w:t>
      </w:r>
      <w:r w:rsidRPr="0016356A">
        <w:t>industries.</w:t>
      </w:r>
      <w:r w:rsidR="00F474B4">
        <w:t xml:space="preserve"> </w:t>
      </w:r>
      <w:r w:rsidRPr="0016356A">
        <w:t>Today,</w:t>
      </w:r>
      <w:r w:rsidR="00F474B4">
        <w:t xml:space="preserve"> </w:t>
      </w:r>
      <w:r w:rsidRPr="0016356A">
        <w:t>more</w:t>
      </w:r>
      <w:r w:rsidR="00F474B4">
        <w:t xml:space="preserve"> </w:t>
      </w:r>
      <w:r w:rsidRPr="0016356A">
        <w:t>than</w:t>
      </w:r>
      <w:r w:rsidR="00F474B4">
        <w:t xml:space="preserve"> </w:t>
      </w:r>
      <w:r w:rsidRPr="0016356A">
        <w:t>4</w:t>
      </w:r>
      <w:r w:rsidR="00F474B4">
        <w:t xml:space="preserve"> </w:t>
      </w:r>
      <w:r w:rsidRPr="0016356A">
        <w:t>in</w:t>
      </w:r>
      <w:r w:rsidR="00F474B4">
        <w:t xml:space="preserve"> </w:t>
      </w:r>
      <w:r w:rsidRPr="0016356A">
        <w:t>every</w:t>
      </w:r>
      <w:r w:rsidR="00F474B4">
        <w:t xml:space="preserve"> </w:t>
      </w:r>
      <w:r w:rsidRPr="0016356A">
        <w:t>5</w:t>
      </w:r>
      <w:r w:rsidR="00F474B4">
        <w:t xml:space="preserve"> </w:t>
      </w:r>
      <w:r w:rsidRPr="0016356A">
        <w:t>Australian</w:t>
      </w:r>
      <w:r w:rsidR="00F474B4">
        <w:t xml:space="preserve"> </w:t>
      </w:r>
      <w:r w:rsidRPr="0016356A">
        <w:t>workers</w:t>
      </w:r>
      <w:r w:rsidR="00F474B4">
        <w:t xml:space="preserve"> </w:t>
      </w:r>
      <w:r w:rsidRPr="0016356A">
        <w:t>are</w:t>
      </w:r>
      <w:r w:rsidR="00F474B4">
        <w:t xml:space="preserve"> </w:t>
      </w:r>
      <w:r w:rsidRPr="0016356A">
        <w:t>employed</w:t>
      </w:r>
      <w:r w:rsidR="00F474B4">
        <w:t xml:space="preserve"> </w:t>
      </w:r>
      <w:r w:rsidRPr="0016356A">
        <w:t>in</w:t>
      </w:r>
      <w:r w:rsidR="00F474B4">
        <w:t xml:space="preserve"> </w:t>
      </w:r>
      <w:r w:rsidRPr="0016356A">
        <w:t>a</w:t>
      </w:r>
      <w:r w:rsidR="00F474B4">
        <w:t xml:space="preserve"> </w:t>
      </w:r>
      <w:r w:rsidRPr="0016356A">
        <w:t>service</w:t>
      </w:r>
      <w:r w:rsidR="00F474B4">
        <w:t xml:space="preserve"> </w:t>
      </w:r>
      <w:r w:rsidRPr="0016356A">
        <w:t>industry.</w:t>
      </w:r>
      <w:r w:rsidR="00F474B4">
        <w:t xml:space="preserve"> </w:t>
      </w:r>
      <w:r w:rsidRPr="0016356A">
        <w:t>Service</w:t>
      </w:r>
      <w:r w:rsidR="00F474B4">
        <w:t xml:space="preserve"> </w:t>
      </w:r>
      <w:r w:rsidRPr="0016356A">
        <w:t>industries</w:t>
      </w:r>
      <w:r w:rsidR="00F474B4">
        <w:t xml:space="preserve"> </w:t>
      </w:r>
      <w:r w:rsidRPr="0016356A">
        <w:t>can</w:t>
      </w:r>
      <w:r w:rsidR="00F474B4">
        <w:t xml:space="preserve"> </w:t>
      </w:r>
      <w:r w:rsidRPr="0016356A">
        <w:t>be</w:t>
      </w:r>
      <w:r w:rsidR="00F474B4">
        <w:t xml:space="preserve"> </w:t>
      </w:r>
      <w:r w:rsidRPr="0016356A">
        <w:t>considered</w:t>
      </w:r>
      <w:r w:rsidR="00F474B4">
        <w:t xml:space="preserve"> </w:t>
      </w:r>
      <w:r w:rsidRPr="0016356A">
        <w:t>to</w:t>
      </w:r>
      <w:r w:rsidR="00F474B4">
        <w:t xml:space="preserve"> </w:t>
      </w:r>
      <w:r w:rsidRPr="0016356A">
        <w:t>include</w:t>
      </w:r>
      <w:r w:rsidR="00F474B4">
        <w:t xml:space="preserve"> </w:t>
      </w:r>
      <w:r w:rsidRPr="0016356A">
        <w:t>all</w:t>
      </w:r>
      <w:r w:rsidR="00F474B4">
        <w:t xml:space="preserve"> </w:t>
      </w:r>
      <w:r w:rsidRPr="0016356A">
        <w:t>industries</w:t>
      </w:r>
      <w:r w:rsidR="00F474B4">
        <w:t xml:space="preserve"> </w:t>
      </w:r>
      <w:r w:rsidRPr="0016356A">
        <w:t>besides</w:t>
      </w:r>
      <w:r w:rsidR="00F474B4">
        <w:t xml:space="preserve"> </w:t>
      </w:r>
      <w:r w:rsidRPr="0016356A">
        <w:t>Manufacturing;</w:t>
      </w:r>
      <w:r w:rsidR="00F474B4">
        <w:t xml:space="preserve"> </w:t>
      </w:r>
      <w:r w:rsidRPr="0016356A">
        <w:t>Construction;</w:t>
      </w:r>
      <w:r w:rsidR="00F474B4">
        <w:t xml:space="preserve"> </w:t>
      </w:r>
      <w:r w:rsidRPr="0016356A">
        <w:t>Agriculture,</w:t>
      </w:r>
      <w:r w:rsidR="00F474B4">
        <w:t xml:space="preserve"> </w:t>
      </w:r>
      <w:r w:rsidRPr="0016356A">
        <w:t>Forestry</w:t>
      </w:r>
      <w:r w:rsidR="00F474B4">
        <w:t xml:space="preserve"> </w:t>
      </w:r>
      <w:r w:rsidRPr="0016356A">
        <w:t>and</w:t>
      </w:r>
      <w:r w:rsidR="00F474B4">
        <w:t xml:space="preserve"> </w:t>
      </w:r>
      <w:r w:rsidRPr="0016356A">
        <w:t>Fishing;</w:t>
      </w:r>
      <w:r w:rsidR="00F474B4">
        <w:t xml:space="preserve"> </w:t>
      </w:r>
      <w:r w:rsidRPr="0016356A">
        <w:t>and</w:t>
      </w:r>
      <w:r w:rsidR="00F474B4">
        <w:t xml:space="preserve"> </w:t>
      </w:r>
      <w:r w:rsidRPr="0016356A">
        <w:t>Mining,</w:t>
      </w:r>
      <w:r w:rsidR="00F474B4">
        <w:t xml:space="preserve"> </w:t>
      </w:r>
      <w:r w:rsidRPr="0016356A">
        <w:t>although,</w:t>
      </w:r>
      <w:r w:rsidR="00F474B4">
        <w:t xml:space="preserve"> </w:t>
      </w:r>
      <w:r w:rsidRPr="0016356A">
        <w:t>even</w:t>
      </w:r>
      <w:r w:rsidR="00F474B4">
        <w:t xml:space="preserve"> </w:t>
      </w:r>
      <w:r w:rsidRPr="0016356A">
        <w:t>within</w:t>
      </w:r>
      <w:r w:rsidR="00F474B4">
        <w:t xml:space="preserve"> </w:t>
      </w:r>
      <w:r w:rsidRPr="0016356A">
        <w:t>these</w:t>
      </w:r>
      <w:r w:rsidR="00F474B4">
        <w:t xml:space="preserve"> </w:t>
      </w:r>
      <w:r w:rsidRPr="0016356A">
        <w:t>industries,</w:t>
      </w:r>
      <w:r w:rsidR="00F474B4">
        <w:t xml:space="preserve"> </w:t>
      </w:r>
      <w:r w:rsidRPr="0016356A">
        <w:t>there</w:t>
      </w:r>
      <w:r w:rsidR="00F474B4">
        <w:t xml:space="preserve"> </w:t>
      </w:r>
      <w:r w:rsidRPr="0016356A">
        <w:t>are</w:t>
      </w:r>
      <w:r w:rsidR="00F474B4">
        <w:t xml:space="preserve"> </w:t>
      </w:r>
      <w:r w:rsidRPr="0016356A">
        <w:t>service</w:t>
      </w:r>
      <w:r w:rsidR="00F474B4">
        <w:t xml:space="preserve"> </w:t>
      </w:r>
      <w:r w:rsidRPr="0016356A">
        <w:t>components.</w:t>
      </w:r>
    </w:p>
    <w:p w14:paraId="307C4833" w14:textId="77777777" w:rsidR="00253A7B" w:rsidRDefault="00253A7B">
      <w:r>
        <w:br w:type="page"/>
      </w:r>
    </w:p>
    <w:p w14:paraId="5D3520A0" w14:textId="026AA4A4" w:rsidR="0016356A" w:rsidRDefault="0016356A" w:rsidP="00614CF2">
      <w:pPr>
        <w:pStyle w:val="Caption"/>
      </w:pPr>
      <w:r w:rsidRPr="00E2308D">
        <w:lastRenderedPageBreak/>
        <w:t>Share</w:t>
      </w:r>
      <w:r w:rsidR="00F474B4">
        <w:t xml:space="preserve"> </w:t>
      </w:r>
      <w:r w:rsidRPr="00E2308D">
        <w:t>of</w:t>
      </w:r>
      <w:r w:rsidR="00F474B4">
        <w:t xml:space="preserve"> </w:t>
      </w:r>
      <w:r w:rsidRPr="00E2308D">
        <w:t>national</w:t>
      </w:r>
      <w:r w:rsidR="00F474B4">
        <w:t xml:space="preserve"> </w:t>
      </w:r>
      <w:r w:rsidRPr="00E2308D">
        <w:t>employment,</w:t>
      </w:r>
      <w:r w:rsidR="00F474B4">
        <w:t xml:space="preserve"> </w:t>
      </w:r>
      <w:r w:rsidRPr="00E2308D">
        <w:t>service</w:t>
      </w:r>
      <w:r w:rsidR="00F474B4">
        <w:t xml:space="preserve"> </w:t>
      </w:r>
      <w:r w:rsidRPr="00E2308D">
        <w:t>and</w:t>
      </w:r>
      <w:r w:rsidR="00F474B4">
        <w:t xml:space="preserve"> </w:t>
      </w:r>
      <w:r w:rsidRPr="00E2308D">
        <w:t>producing</w:t>
      </w:r>
      <w:r w:rsidR="00F474B4">
        <w:t xml:space="preserve"> </w:t>
      </w:r>
      <w:r w:rsidRPr="00E2308D">
        <w:t>industries,</w:t>
      </w:r>
      <w:r w:rsidR="00F474B4">
        <w:t xml:space="preserve"> </w:t>
      </w:r>
      <w:r w:rsidRPr="00E2308D">
        <w:t>1994</w:t>
      </w:r>
      <w:r w:rsidR="00F474B4">
        <w:t xml:space="preserve"> </w:t>
      </w:r>
      <w:r w:rsidRPr="00E2308D">
        <w:t>and</w:t>
      </w:r>
      <w:r w:rsidR="00F474B4">
        <w:t xml:space="preserve"> </w:t>
      </w:r>
      <w:r w:rsidRPr="00E2308D">
        <w:t>2024</w:t>
      </w:r>
      <w:r w:rsidR="00F474B4">
        <w:t xml:space="preserve"> </w:t>
      </w:r>
      <w:r w:rsidRPr="00E2308D">
        <w:t>(%)</w:t>
      </w:r>
    </w:p>
    <w:p w14:paraId="6F95A7FF" w14:textId="5F51B3D1" w:rsidR="00674455" w:rsidRDefault="00674455" w:rsidP="003132CA">
      <w:r>
        <w:rPr>
          <w:noProof/>
        </w:rPr>
        <w:drawing>
          <wp:inline distT="0" distB="0" distL="0" distR="0" wp14:anchorId="5C6C41E6" wp14:editId="51B77D88">
            <wp:extent cx="6120000" cy="2620084"/>
            <wp:effectExtent l="0" t="0" r="0" b="8890"/>
            <wp:docPr id="2086982005" name="Picture 57" descr="Bar graph showing that service industries have increased their share of national employment between 1994 and 2024, up from 73% to 80%. Producing industries have decreased over the same period from 27% down to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82005" name="Picture 57" descr="Bar graph showing that service industries have increased their share of national employment between 1994 and 2024, up from 73% to 80%. Producing industries have decreased over the same period from 27% down to 2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000" cy="2620084"/>
                    </a:xfrm>
                    <a:prstGeom prst="rect">
                      <a:avLst/>
                    </a:prstGeom>
                  </pic:spPr>
                </pic:pic>
              </a:graphicData>
            </a:graphic>
          </wp:inline>
        </w:drawing>
      </w:r>
    </w:p>
    <w:p w14:paraId="5BCBA0AD" w14:textId="4F16EC20" w:rsidR="0016356A" w:rsidRDefault="0016356A" w:rsidP="0016356A">
      <w:r>
        <w:t>Much</w:t>
      </w:r>
      <w:r w:rsidR="00F474B4">
        <w:t xml:space="preserve"> </w:t>
      </w:r>
      <w:r>
        <w:t>of</w:t>
      </w:r>
      <w:r w:rsidR="00F474B4">
        <w:t xml:space="preserve"> </w:t>
      </w:r>
      <w:r>
        <w:t>the</w:t>
      </w:r>
      <w:r w:rsidR="00F474B4">
        <w:t xml:space="preserve"> </w:t>
      </w:r>
      <w:r>
        <w:t>growth</w:t>
      </w:r>
      <w:r w:rsidR="00F474B4">
        <w:t xml:space="preserve"> </w:t>
      </w:r>
      <w:r>
        <w:t>in</w:t>
      </w:r>
      <w:r w:rsidR="00F474B4">
        <w:t xml:space="preserve"> </w:t>
      </w:r>
      <w:r>
        <w:t>service-based</w:t>
      </w:r>
      <w:r w:rsidR="00F474B4">
        <w:t xml:space="preserve"> </w:t>
      </w:r>
      <w:r>
        <w:t>industry</w:t>
      </w:r>
      <w:r w:rsidR="00F474B4">
        <w:t xml:space="preserve"> </w:t>
      </w:r>
      <w:r>
        <w:t>employment</w:t>
      </w:r>
      <w:r w:rsidR="00F474B4">
        <w:t xml:space="preserve"> </w:t>
      </w:r>
      <w:r>
        <w:t>has</w:t>
      </w:r>
      <w:r w:rsidR="00F474B4">
        <w:t xml:space="preserve"> </w:t>
      </w:r>
      <w:r>
        <w:t>been</w:t>
      </w:r>
      <w:r w:rsidR="00F474B4">
        <w:t xml:space="preserve"> </w:t>
      </w:r>
      <w:r>
        <w:t>driven</w:t>
      </w:r>
      <w:r w:rsidR="00F474B4">
        <w:t xml:space="preserve"> </w:t>
      </w:r>
      <w:r>
        <w:t>by</w:t>
      </w:r>
      <w:r w:rsidR="00F474B4">
        <w:t xml:space="preserve"> </w:t>
      </w:r>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with</w:t>
      </w:r>
      <w:r w:rsidR="00F474B4">
        <w:t xml:space="preserve"> </w:t>
      </w:r>
      <w:r>
        <w:t>the</w:t>
      </w:r>
      <w:r w:rsidR="00F474B4">
        <w:t xml:space="preserve"> </w:t>
      </w:r>
      <w:r>
        <w:t>demand</w:t>
      </w:r>
      <w:r w:rsidR="00F474B4">
        <w:t xml:space="preserve"> </w:t>
      </w:r>
      <w:r>
        <w:t>for</w:t>
      </w:r>
      <w:r w:rsidR="00F474B4">
        <w:t xml:space="preserve"> </w:t>
      </w:r>
      <w:r>
        <w:t>services</w:t>
      </w:r>
      <w:r w:rsidR="00F474B4">
        <w:t xml:space="preserve"> </w:t>
      </w:r>
      <w:r>
        <w:t>provided</w:t>
      </w:r>
      <w:r w:rsidR="00F474B4">
        <w:t xml:space="preserve"> </w:t>
      </w:r>
      <w:r>
        <w:t>by</w:t>
      </w:r>
      <w:r w:rsidR="00F474B4">
        <w:t xml:space="preserve"> </w:t>
      </w:r>
      <w:r>
        <w:t>this</w:t>
      </w:r>
      <w:r w:rsidR="00F474B4">
        <w:t xml:space="preserve"> </w:t>
      </w:r>
      <w:r>
        <w:t>industry</w:t>
      </w:r>
      <w:r w:rsidR="00F474B4">
        <w:t xml:space="preserve"> </w:t>
      </w:r>
      <w:r>
        <w:t>growing</w:t>
      </w:r>
      <w:r w:rsidR="00F474B4">
        <w:t xml:space="preserve"> </w:t>
      </w:r>
      <w:r>
        <w:t>strongly.</w:t>
      </w:r>
      <w:r w:rsidR="00F474B4">
        <w:t xml:space="preserve"> </w:t>
      </w:r>
      <w:r>
        <w:t>The</w:t>
      </w:r>
      <w:r w:rsidR="00F474B4">
        <w:t xml:space="preserve"> </w:t>
      </w:r>
      <w:r>
        <w:t>share</w:t>
      </w:r>
      <w:r w:rsidR="00F474B4">
        <w:t xml:space="preserve"> </w:t>
      </w:r>
      <w:r>
        <w:t>of</w:t>
      </w:r>
      <w:r w:rsidR="00F474B4">
        <w:t xml:space="preserve"> </w:t>
      </w:r>
      <w:r>
        <w:t>workers</w:t>
      </w:r>
      <w:r w:rsidR="00F474B4">
        <w:t xml:space="preserve"> </w:t>
      </w:r>
      <w:r>
        <w:t>in</w:t>
      </w:r>
      <w:r w:rsidR="00F474B4">
        <w:t xml:space="preserve"> </w:t>
      </w:r>
      <w:r>
        <w:t>this</w:t>
      </w:r>
      <w:r w:rsidR="00F474B4">
        <w:t xml:space="preserve"> </w:t>
      </w:r>
      <w:r>
        <w:t>industry</w:t>
      </w:r>
      <w:r w:rsidR="00F474B4">
        <w:t xml:space="preserve"> </w:t>
      </w:r>
      <w:r>
        <w:t>alone</w:t>
      </w:r>
      <w:r w:rsidR="00F474B4">
        <w:t xml:space="preserve"> </w:t>
      </w:r>
      <w:r>
        <w:t>has</w:t>
      </w:r>
      <w:r w:rsidR="00F474B4">
        <w:t xml:space="preserve"> </w:t>
      </w:r>
      <w:r>
        <w:t>increased</w:t>
      </w:r>
      <w:r w:rsidR="00F474B4">
        <w:t xml:space="preserve"> </w:t>
      </w:r>
      <w:r>
        <w:t>from</w:t>
      </w:r>
      <w:r w:rsidR="00F474B4">
        <w:t xml:space="preserve"> </w:t>
      </w:r>
      <w:r>
        <w:t>9%</w:t>
      </w:r>
      <w:r w:rsidR="00F474B4">
        <w:t xml:space="preserve"> </w:t>
      </w:r>
      <w:r>
        <w:t>30</w:t>
      </w:r>
      <w:r w:rsidR="00F474B4">
        <w:t xml:space="preserve"> </w:t>
      </w:r>
      <w:r>
        <w:t>years</w:t>
      </w:r>
      <w:r w:rsidR="00F474B4">
        <w:t xml:space="preserve"> </w:t>
      </w:r>
      <w:r>
        <w:t>ago</w:t>
      </w:r>
      <w:r w:rsidR="00F474B4">
        <w:t xml:space="preserve"> </w:t>
      </w:r>
      <w:r>
        <w:t>to</w:t>
      </w:r>
      <w:r w:rsidR="00F474B4">
        <w:t xml:space="preserve"> </w:t>
      </w:r>
      <w:r>
        <w:t>16%</w:t>
      </w:r>
      <w:r w:rsidR="00F474B4">
        <w:t xml:space="preserve"> </w:t>
      </w:r>
      <w:r>
        <w:t>now.</w:t>
      </w:r>
    </w:p>
    <w:p w14:paraId="48342C3A" w14:textId="6EFFD463" w:rsidR="003E77A2" w:rsidRDefault="0016356A" w:rsidP="0016356A">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has</w:t>
      </w:r>
      <w:r w:rsidR="00F474B4">
        <w:t xml:space="preserve"> </w:t>
      </w:r>
      <w:r>
        <w:t>also</w:t>
      </w:r>
      <w:r w:rsidR="00F474B4">
        <w:t xml:space="preserve"> </w:t>
      </w:r>
      <w:r>
        <w:t>recorded</w:t>
      </w:r>
      <w:r w:rsidR="00F474B4">
        <w:t xml:space="preserve"> </w:t>
      </w:r>
      <w:r>
        <w:t>strong</w:t>
      </w:r>
      <w:r w:rsidR="00F474B4">
        <w:t xml:space="preserve"> </w:t>
      </w:r>
      <w:r>
        <w:t>employment</w:t>
      </w:r>
      <w:r w:rsidR="00F474B4">
        <w:t xml:space="preserve"> </w:t>
      </w:r>
      <w:r>
        <w:t>growth</w:t>
      </w:r>
      <w:r w:rsidR="00F474B4">
        <w:t xml:space="preserve"> </w:t>
      </w:r>
      <w:r>
        <w:t>and</w:t>
      </w:r>
      <w:r w:rsidR="00F474B4">
        <w:t xml:space="preserve"> </w:t>
      </w:r>
      <w:r>
        <w:t>has</w:t>
      </w:r>
      <w:r w:rsidR="00F474B4">
        <w:t xml:space="preserve"> </w:t>
      </w:r>
      <w:r>
        <w:t>almost</w:t>
      </w:r>
      <w:r w:rsidR="00F474B4">
        <w:t xml:space="preserve"> </w:t>
      </w:r>
      <w:r>
        <w:t>doubled</w:t>
      </w:r>
      <w:r w:rsidR="00F474B4">
        <w:t xml:space="preserve"> </w:t>
      </w:r>
      <w:r>
        <w:t>its</w:t>
      </w:r>
      <w:r w:rsidR="00F474B4">
        <w:t xml:space="preserve"> </w:t>
      </w:r>
      <w:r>
        <w:t>share</w:t>
      </w:r>
      <w:r w:rsidR="00F474B4">
        <w:t xml:space="preserve"> </w:t>
      </w:r>
      <w:r>
        <w:t>of</w:t>
      </w:r>
      <w:r w:rsidR="00F474B4">
        <w:t xml:space="preserve"> </w:t>
      </w:r>
      <w:r>
        <w:t>employment</w:t>
      </w:r>
      <w:r w:rsidR="00F474B4">
        <w:t xml:space="preserve"> </w:t>
      </w:r>
      <w:r>
        <w:t>over</w:t>
      </w:r>
      <w:r w:rsidR="00F474B4">
        <w:t xml:space="preserve"> </w:t>
      </w:r>
      <w:r>
        <w:t>the</w:t>
      </w:r>
      <w:r w:rsidR="00F474B4">
        <w:t xml:space="preserve"> </w:t>
      </w:r>
      <w:r>
        <w:t>past</w:t>
      </w:r>
      <w:r w:rsidR="00F474B4">
        <w:t xml:space="preserve"> </w:t>
      </w:r>
      <w:r>
        <w:t>30</w:t>
      </w:r>
      <w:r w:rsidR="00F474B4">
        <w:t xml:space="preserve"> </w:t>
      </w:r>
      <w:r>
        <w:t>years</w:t>
      </w:r>
      <w:r w:rsidR="00F474B4">
        <w:t xml:space="preserve"> </w:t>
      </w:r>
      <w:r>
        <w:t>(from</w:t>
      </w:r>
      <w:r w:rsidR="00F474B4">
        <w:t xml:space="preserve"> </w:t>
      </w:r>
      <w:r>
        <w:t>around</w:t>
      </w:r>
      <w:r w:rsidR="00F474B4">
        <w:t xml:space="preserve"> </w:t>
      </w:r>
      <w:r>
        <w:t>5%</w:t>
      </w:r>
      <w:r w:rsidR="00F474B4">
        <w:t xml:space="preserve"> </w:t>
      </w:r>
      <w:r>
        <w:t>to</w:t>
      </w:r>
      <w:r w:rsidR="00F474B4">
        <w:t xml:space="preserve"> </w:t>
      </w:r>
      <w:r>
        <w:t>9%).</w:t>
      </w:r>
    </w:p>
    <w:p w14:paraId="1C582146" w14:textId="2FE9B951" w:rsidR="003E77A2" w:rsidRDefault="003E77A2" w:rsidP="003E558D">
      <w:pPr>
        <w:pStyle w:val="Source"/>
        <w:numPr>
          <w:ilvl w:val="4"/>
          <w:numId w:val="35"/>
        </w:numPr>
      </w:pPr>
      <w:r w:rsidRPr="003E77A2">
        <w:t>ABS,</w:t>
      </w:r>
      <w:r w:rsidR="00F474B4">
        <w:t xml:space="preserve"> </w:t>
      </w:r>
      <w:r w:rsidRPr="003E77A2">
        <w:t>Labour</w:t>
      </w:r>
      <w:r w:rsidR="00F474B4">
        <w:t xml:space="preserve"> </w:t>
      </w:r>
      <w:r w:rsidRPr="003E77A2">
        <w:t>Force,</w:t>
      </w:r>
      <w:r w:rsidR="00F474B4">
        <w:t xml:space="preserve"> </w:t>
      </w:r>
      <w:r w:rsidRPr="003E77A2">
        <w:t>Australia,</w:t>
      </w:r>
      <w:r w:rsidR="00F474B4">
        <w:t xml:space="preserve"> </w:t>
      </w:r>
      <w:r w:rsidRPr="003E77A2">
        <w:t>Detailed,</w:t>
      </w:r>
      <w:r w:rsidR="00F474B4">
        <w:t xml:space="preserve"> </w:t>
      </w:r>
      <w:r w:rsidRPr="003E77A2">
        <w:t>November</w:t>
      </w:r>
      <w:r w:rsidR="00F474B4">
        <w:t xml:space="preserve"> </w:t>
      </w:r>
      <w:r w:rsidRPr="003E77A2">
        <w:t>2024</w:t>
      </w:r>
    </w:p>
    <w:p w14:paraId="53E3529F" w14:textId="77777777" w:rsidR="003E77A2" w:rsidRPr="003132CA" w:rsidRDefault="003E77A2" w:rsidP="003132CA">
      <w:r w:rsidRPr="003132CA">
        <w:br w:type="page"/>
      </w:r>
    </w:p>
    <w:p w14:paraId="54D7E18B" w14:textId="0FB1B549" w:rsidR="003E77A2" w:rsidRPr="00280BCE" w:rsidRDefault="003E77A2" w:rsidP="00B8507B">
      <w:pPr>
        <w:pStyle w:val="Heading2"/>
      </w:pPr>
      <w:bookmarkStart w:id="40" w:name="_Toc200630482"/>
      <w:r>
        <w:lastRenderedPageBreak/>
        <w:t>Health</w:t>
      </w:r>
      <w:r w:rsidR="00F474B4">
        <w:t xml:space="preserve"> </w:t>
      </w:r>
      <w:r>
        <w:t>Care</w:t>
      </w:r>
      <w:r w:rsidR="00F474B4">
        <w:t xml:space="preserve"> </w:t>
      </w:r>
      <w:r>
        <w:t>and</w:t>
      </w:r>
      <w:r w:rsidR="00F474B4">
        <w:t xml:space="preserve"> </w:t>
      </w:r>
      <w:r>
        <w:t>Social</w:t>
      </w:r>
      <w:r w:rsidR="00F474B4">
        <w:t xml:space="preserve"> </w:t>
      </w:r>
      <w:r>
        <w:t>Assistance</w:t>
      </w:r>
      <w:bookmarkEnd w:id="40"/>
    </w:p>
    <w:p w14:paraId="6B288985" w14:textId="7D085D2E" w:rsidR="0078389E" w:rsidRDefault="0078389E" w:rsidP="003132CA">
      <w:r>
        <w:rPr>
          <w:noProof/>
        </w:rPr>
        <w:drawing>
          <wp:inline distT="0" distB="0" distL="0" distR="0" wp14:anchorId="44EBAFDD" wp14:editId="564810E4">
            <wp:extent cx="6120000" cy="6742659"/>
            <wp:effectExtent l="0" t="0" r="0" b="1270"/>
            <wp:docPr id="444701049" name="Picture 58" descr="Graph showing that 32% of Health Care and Social Assistance workers are regional.&#10;Graph showing that 11% of the health care and social assistance workforce are aged 15 to 24 years. &#10;Graph showing that 76% of the health care and social assistance workforce are females. &#10;Graph showing that 79% of the health care and social assistance workforce hold a cert 3 or higher.&#10;Column graph of annual employment growth in Health Care and Social Assistance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01049" name="Picture 58" descr="Graph showing that 32% of Health Care and Social Assistance workers are regional.&#10;Graph showing that 11% of the health care and social assistance workforce are aged 15 to 24 years. &#10;Graph showing that 76% of the health care and social assistance workforce are females. &#10;Graph showing that 79% of the health care and social assistance workforce hold a cert 3 or higher.&#10;Column graph of annual employment growth in Health Care and Social Assistance from November 2014 to November 2024, along with the 10-year annual average growth for all industries. &#10;"/>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000" cy="6742659"/>
                    </a:xfrm>
                    <a:prstGeom prst="rect">
                      <a:avLst/>
                    </a:prstGeom>
                  </pic:spPr>
                </pic:pic>
              </a:graphicData>
            </a:graphic>
          </wp:inline>
        </w:drawing>
      </w:r>
    </w:p>
    <w:p w14:paraId="393D8713" w14:textId="2776106F" w:rsidR="0078389E" w:rsidRPr="0078389E" w:rsidRDefault="0078389E" w:rsidP="00614CF2">
      <w:pPr>
        <w:pStyle w:val="Caption"/>
      </w:pPr>
      <w:r w:rsidRPr="003E77A2">
        <w:t>Note:</w:t>
      </w:r>
      <w:r w:rsidR="00F474B4">
        <w:t xml:space="preserve"> </w:t>
      </w:r>
      <w:r w:rsidRPr="003E77A2">
        <w:t>Caution</w:t>
      </w:r>
      <w:r w:rsidR="00F474B4">
        <w:t xml:space="preserve"> </w:t>
      </w:r>
      <w:r w:rsidRPr="003E77A2">
        <w:t>is</w:t>
      </w:r>
      <w:r w:rsidR="00F474B4">
        <w:t xml:space="preserve"> </w:t>
      </w:r>
      <w:r w:rsidRPr="003E77A2">
        <w:t>recommended</w:t>
      </w:r>
      <w:r w:rsidR="00F474B4">
        <w:t xml:space="preserve"> </w:t>
      </w:r>
      <w:r w:rsidRPr="003E77A2">
        <w:t>when</w:t>
      </w:r>
      <w:r w:rsidR="00F474B4">
        <w:t xml:space="preserve"> </w:t>
      </w:r>
      <w:r w:rsidRPr="003E77A2">
        <w:t>using</w:t>
      </w:r>
      <w:r w:rsidR="00F474B4">
        <w:t xml:space="preserve"> </w:t>
      </w:r>
      <w:r w:rsidRPr="003E77A2">
        <w:t>employment</w:t>
      </w:r>
      <w:r w:rsidR="00F474B4">
        <w:t xml:space="preserve"> </w:t>
      </w:r>
      <w:r w:rsidRPr="003E77A2">
        <w:t>estimates</w:t>
      </w:r>
      <w:r w:rsidR="00F474B4">
        <w:t xml:space="preserve"> </w:t>
      </w:r>
      <w:r w:rsidRPr="003E77A2">
        <w:t>from</w:t>
      </w:r>
      <w:r w:rsidR="00F474B4">
        <w:t xml:space="preserve"> </w:t>
      </w:r>
      <w:r w:rsidRPr="003E77A2">
        <w:t>May</w:t>
      </w:r>
      <w:r w:rsidR="00F474B4">
        <w:t xml:space="preserve"> </w:t>
      </w:r>
      <w:r w:rsidRPr="003E77A2">
        <w:t>2020</w:t>
      </w:r>
      <w:r w:rsidR="00F474B4">
        <w:t xml:space="preserve"> </w:t>
      </w:r>
      <w:r w:rsidRPr="003E77A2">
        <w:t>to</w:t>
      </w:r>
      <w:r w:rsidR="00F474B4">
        <w:t xml:space="preserve"> </w:t>
      </w:r>
      <w:r w:rsidRPr="003E77A2">
        <w:t>February</w:t>
      </w:r>
      <w:r w:rsidR="00F474B4">
        <w:t xml:space="preserve"> </w:t>
      </w:r>
      <w:r w:rsidRPr="003E77A2">
        <w:t>2022</w:t>
      </w:r>
      <w:r w:rsidR="00F474B4">
        <w:t xml:space="preserve"> </w:t>
      </w:r>
      <w:r w:rsidRPr="003E77A2">
        <w:t>inclusive.</w:t>
      </w:r>
    </w:p>
    <w:p w14:paraId="4615E789" w14:textId="780E2243" w:rsidR="003E77A2" w:rsidRDefault="003E77A2" w:rsidP="00B8507B">
      <w:pPr>
        <w:pStyle w:val="Heading3"/>
      </w:pPr>
      <w:r>
        <w:t>Top</w:t>
      </w:r>
      <w:r w:rsidR="00F474B4">
        <w:t xml:space="preserve"> </w:t>
      </w:r>
      <w:r>
        <w:t>employing</w:t>
      </w:r>
      <w:r w:rsidR="00F474B4">
        <w:t xml:space="preserve"> </w:t>
      </w:r>
      <w:r>
        <w:t>occupations</w:t>
      </w:r>
    </w:p>
    <w:p w14:paraId="572B907D" w14:textId="4BDEC883" w:rsidR="003E77A2" w:rsidRDefault="003E77A2" w:rsidP="003E77A2">
      <w:pPr>
        <w:pStyle w:val="ListNumber"/>
        <w:numPr>
          <w:ilvl w:val="0"/>
          <w:numId w:val="15"/>
        </w:numPr>
      </w:pPr>
      <w:r>
        <w:t>Registered</w:t>
      </w:r>
      <w:r w:rsidR="00F474B4">
        <w:t xml:space="preserve"> </w:t>
      </w:r>
      <w:r>
        <w:t>Nurse</w:t>
      </w:r>
      <w:r w:rsidR="00F474B4">
        <w:t xml:space="preserve"> </w:t>
      </w:r>
    </w:p>
    <w:p w14:paraId="7B676C7B" w14:textId="12017BD6" w:rsidR="003E77A2" w:rsidRDefault="003E77A2" w:rsidP="003E77A2">
      <w:pPr>
        <w:pStyle w:val="ListNumber"/>
        <w:numPr>
          <w:ilvl w:val="0"/>
          <w:numId w:val="15"/>
        </w:numPr>
      </w:pPr>
      <w:r>
        <w:t>Aged</w:t>
      </w:r>
      <w:r w:rsidR="00F474B4">
        <w:t xml:space="preserve"> </w:t>
      </w:r>
      <w:r>
        <w:t>and</w:t>
      </w:r>
      <w:r w:rsidR="00F474B4">
        <w:t xml:space="preserve"> </w:t>
      </w:r>
      <w:r>
        <w:t>Disabled</w:t>
      </w:r>
      <w:r w:rsidR="00F474B4">
        <w:t xml:space="preserve"> </w:t>
      </w:r>
      <w:r>
        <w:t>Carers</w:t>
      </w:r>
    </w:p>
    <w:p w14:paraId="020F7BC2" w14:textId="211EE80B" w:rsidR="003E77A2" w:rsidRDefault="003E77A2" w:rsidP="003E77A2">
      <w:pPr>
        <w:pStyle w:val="ListNumber"/>
        <w:numPr>
          <w:ilvl w:val="0"/>
          <w:numId w:val="15"/>
        </w:numPr>
      </w:pPr>
      <w:r>
        <w:t>Child</w:t>
      </w:r>
      <w:r w:rsidR="00F474B4">
        <w:t xml:space="preserve"> </w:t>
      </w:r>
      <w:r>
        <w:t>Carers</w:t>
      </w:r>
    </w:p>
    <w:p w14:paraId="072E0516" w14:textId="7F27AEDA" w:rsidR="003E77A2" w:rsidRDefault="003E77A2" w:rsidP="003E77A2">
      <w:pPr>
        <w:pStyle w:val="ListNumber"/>
        <w:numPr>
          <w:ilvl w:val="0"/>
          <w:numId w:val="15"/>
        </w:numPr>
      </w:pPr>
      <w:r>
        <w:t>Nursing</w:t>
      </w:r>
      <w:r w:rsidR="00F474B4">
        <w:t xml:space="preserve"> </w:t>
      </w:r>
      <w:r>
        <w:t>Support</w:t>
      </w:r>
      <w:r w:rsidR="00F474B4">
        <w:t xml:space="preserve"> </w:t>
      </w:r>
      <w:r>
        <w:t>and</w:t>
      </w:r>
      <w:r w:rsidR="00F474B4">
        <w:t xml:space="preserve"> </w:t>
      </w:r>
      <w:r>
        <w:t>Personal</w:t>
      </w:r>
      <w:r w:rsidR="00F474B4">
        <w:t xml:space="preserve"> </w:t>
      </w:r>
      <w:r>
        <w:t>Care</w:t>
      </w:r>
      <w:r w:rsidR="00F474B4">
        <w:t xml:space="preserve"> </w:t>
      </w:r>
      <w:r>
        <w:t>Workers</w:t>
      </w:r>
    </w:p>
    <w:p w14:paraId="415F4406" w14:textId="725E26B7" w:rsidR="003E77A2" w:rsidRDefault="003E77A2" w:rsidP="003E77A2">
      <w:pPr>
        <w:pStyle w:val="ListNumber"/>
        <w:numPr>
          <w:ilvl w:val="0"/>
          <w:numId w:val="15"/>
        </w:numPr>
      </w:pPr>
      <w:r>
        <w:t>Receptionists</w:t>
      </w:r>
    </w:p>
    <w:p w14:paraId="7ECC1C3E" w14:textId="4AD0991D" w:rsidR="003E77A2" w:rsidRDefault="003E77A2" w:rsidP="003E77A2">
      <w:r>
        <w:lastRenderedPageBreak/>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is</w:t>
      </w:r>
      <w:r w:rsidR="00F474B4">
        <w:t xml:space="preserve"> </w:t>
      </w:r>
      <w:r>
        <w:t>Australia’s</w:t>
      </w:r>
      <w:r w:rsidR="00F474B4">
        <w:t xml:space="preserve"> </w:t>
      </w:r>
      <w:r>
        <w:t>largest</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16%</w:t>
      </w:r>
      <w:r w:rsidR="00F474B4">
        <w:t xml:space="preserve"> </w:t>
      </w:r>
      <w:r>
        <w:t>of</w:t>
      </w:r>
      <w:r w:rsidR="00F474B4">
        <w:t xml:space="preserve"> </w:t>
      </w:r>
      <w:r>
        <w:t>national</w:t>
      </w:r>
      <w:r w:rsidR="00F474B4">
        <w:t xml:space="preserve"> </w:t>
      </w:r>
      <w:r>
        <w:t>employment.</w:t>
      </w:r>
      <w:r w:rsidR="00F474B4">
        <w:t xml:space="preserve"> </w:t>
      </w:r>
      <w:r>
        <w:t>It</w:t>
      </w:r>
      <w:r w:rsidR="00F474B4">
        <w:t xml:space="preserve"> </w:t>
      </w:r>
      <w:r>
        <w:t>delivers</w:t>
      </w:r>
      <w:r w:rsidR="00F474B4">
        <w:t xml:space="preserve"> </w:t>
      </w:r>
      <w:r>
        <w:t>medical</w:t>
      </w:r>
      <w:r w:rsidR="00F474B4">
        <w:t xml:space="preserve"> </w:t>
      </w:r>
      <w:r>
        <w:t>and</w:t>
      </w:r>
      <w:r w:rsidR="00F474B4">
        <w:t xml:space="preserve"> </w:t>
      </w:r>
      <w:r>
        <w:t>care</w:t>
      </w:r>
      <w:r w:rsidR="00F474B4">
        <w:t xml:space="preserve"> </w:t>
      </w:r>
      <w:r>
        <w:t>services,</w:t>
      </w:r>
      <w:r w:rsidR="00F474B4">
        <w:t xml:space="preserve"> </w:t>
      </w:r>
      <w:r>
        <w:t>and</w:t>
      </w:r>
      <w:r w:rsidR="00F474B4">
        <w:t xml:space="preserve"> </w:t>
      </w:r>
      <w:r>
        <w:t>includes</w:t>
      </w:r>
      <w:r w:rsidR="00F474B4">
        <w:t xml:space="preserve"> </w:t>
      </w:r>
      <w:r>
        <w:t>the</w:t>
      </w:r>
      <w:r w:rsidR="00F474B4">
        <w:t xml:space="preserve"> </w:t>
      </w:r>
      <w:r>
        <w:t>work</w:t>
      </w:r>
      <w:r w:rsidR="00F474B4">
        <w:t xml:space="preserve"> </w:t>
      </w:r>
      <w:r>
        <w:t>of</w:t>
      </w:r>
      <w:r w:rsidR="00F474B4">
        <w:t xml:space="preserve"> </w:t>
      </w:r>
      <w:r>
        <w:t>aged</w:t>
      </w:r>
      <w:r w:rsidR="00F474B4">
        <w:t xml:space="preserve"> </w:t>
      </w:r>
      <w:r>
        <w:t>and</w:t>
      </w:r>
      <w:r w:rsidR="00F474B4">
        <w:t xml:space="preserve"> </w:t>
      </w:r>
      <w:r>
        <w:t>disabled</w:t>
      </w:r>
      <w:r w:rsidR="00F474B4">
        <w:t xml:space="preserve"> </w:t>
      </w:r>
      <w:r>
        <w:t>carers,</w:t>
      </w:r>
      <w:r w:rsidR="00F474B4">
        <w:t xml:space="preserve"> </w:t>
      </w:r>
      <w:r>
        <w:t>early</w:t>
      </w:r>
      <w:r w:rsidR="00F474B4">
        <w:t xml:space="preserve"> </w:t>
      </w:r>
      <w:r>
        <w:t>childhood</w:t>
      </w:r>
      <w:r w:rsidR="00F474B4">
        <w:t xml:space="preserve"> </w:t>
      </w:r>
      <w:r>
        <w:t>educators,</w:t>
      </w:r>
      <w:r w:rsidR="00F474B4">
        <w:t xml:space="preserve"> </w:t>
      </w:r>
      <w:r>
        <w:t>doctors,</w:t>
      </w:r>
      <w:r w:rsidR="00F474B4">
        <w:t xml:space="preserve"> </w:t>
      </w:r>
      <w:r>
        <w:t>nurses,</w:t>
      </w:r>
      <w:r w:rsidR="00F474B4">
        <w:t xml:space="preserve"> </w:t>
      </w:r>
      <w:r>
        <w:t>allied</w:t>
      </w:r>
      <w:r w:rsidR="00F474B4">
        <w:t xml:space="preserve"> </w:t>
      </w:r>
      <w:r>
        <w:t>health</w:t>
      </w:r>
      <w:r w:rsidR="00F474B4">
        <w:t xml:space="preserve"> </w:t>
      </w:r>
      <w:r>
        <w:t>professionals,</w:t>
      </w:r>
      <w:r w:rsidR="00F474B4">
        <w:t xml:space="preserve"> </w:t>
      </w:r>
      <w:r>
        <w:t>and</w:t>
      </w:r>
      <w:r w:rsidR="00F474B4">
        <w:t xml:space="preserve"> </w:t>
      </w:r>
      <w:r>
        <w:t>more.</w:t>
      </w:r>
      <w:r w:rsidR="00F474B4">
        <w:t xml:space="preserve"> </w:t>
      </w:r>
      <w:r>
        <w:t>Working</w:t>
      </w:r>
      <w:r w:rsidR="00F474B4">
        <w:t xml:space="preserve"> </w:t>
      </w:r>
      <w:r>
        <w:t>in</w:t>
      </w:r>
      <w:r w:rsidR="00F474B4">
        <w:t xml:space="preserve"> </w:t>
      </w:r>
      <w:r>
        <w:t>this</w:t>
      </w:r>
      <w:r w:rsidR="00F474B4">
        <w:t xml:space="preserve"> </w:t>
      </w:r>
      <w:r>
        <w:t>industry</w:t>
      </w:r>
      <w:r w:rsidR="00F474B4">
        <w:t xml:space="preserve"> </w:t>
      </w:r>
      <w:r>
        <w:t>can</w:t>
      </w:r>
      <w:r w:rsidR="00F474B4">
        <w:t xml:space="preserve"> </w:t>
      </w:r>
      <w:r>
        <w:t>include</w:t>
      </w:r>
      <w:r w:rsidR="00F474B4">
        <w:t xml:space="preserve"> </w:t>
      </w:r>
      <w:r>
        <w:t>community</w:t>
      </w:r>
      <w:r w:rsidR="00F474B4">
        <w:t xml:space="preserve"> </w:t>
      </w:r>
      <w:r>
        <w:t>or</w:t>
      </w:r>
      <w:r w:rsidR="00F474B4">
        <w:t xml:space="preserve"> </w:t>
      </w:r>
      <w:r>
        <w:t>home-based</w:t>
      </w:r>
      <w:r w:rsidR="00F474B4">
        <w:t xml:space="preserve"> </w:t>
      </w:r>
      <w:r>
        <w:t>work</w:t>
      </w:r>
      <w:r w:rsidR="00F474B4">
        <w:t xml:space="preserve"> </w:t>
      </w:r>
      <w:r>
        <w:t>and</w:t>
      </w:r>
      <w:r w:rsidR="00F474B4">
        <w:t xml:space="preserve"> </w:t>
      </w:r>
      <w:r>
        <w:t>can</w:t>
      </w:r>
      <w:r w:rsidR="00F474B4">
        <w:t xml:space="preserve"> </w:t>
      </w:r>
      <w:r>
        <w:t>be</w:t>
      </w:r>
      <w:r w:rsidR="00F474B4">
        <w:t xml:space="preserve"> </w:t>
      </w:r>
      <w:r>
        <w:t>in</w:t>
      </w:r>
      <w:r w:rsidR="00F474B4">
        <w:t xml:space="preserve"> </w:t>
      </w:r>
      <w:r>
        <w:t>a</w:t>
      </w:r>
      <w:r w:rsidR="00F474B4">
        <w:t xml:space="preserve"> </w:t>
      </w:r>
      <w:r>
        <w:t>variety</w:t>
      </w:r>
      <w:r w:rsidR="00F474B4">
        <w:t xml:space="preserve"> </w:t>
      </w:r>
      <w:r>
        <w:t>of</w:t>
      </w:r>
      <w:r w:rsidR="00F474B4">
        <w:t xml:space="preserve"> </w:t>
      </w:r>
      <w:r>
        <w:t>locations,</w:t>
      </w:r>
      <w:r w:rsidR="00F474B4">
        <w:t xml:space="preserve"> </w:t>
      </w:r>
      <w:r>
        <w:t>including</w:t>
      </w:r>
      <w:r w:rsidR="00F474B4">
        <w:t xml:space="preserve"> </w:t>
      </w:r>
      <w:r>
        <w:t>childcare</w:t>
      </w:r>
      <w:r w:rsidR="00F474B4">
        <w:t xml:space="preserve"> </w:t>
      </w:r>
      <w:r>
        <w:t>centres,</w:t>
      </w:r>
      <w:r w:rsidR="00F474B4">
        <w:t xml:space="preserve"> </w:t>
      </w:r>
      <w:r>
        <w:t>aged</w:t>
      </w:r>
      <w:r w:rsidR="00F474B4">
        <w:t xml:space="preserve"> </w:t>
      </w:r>
      <w:r>
        <w:t>care</w:t>
      </w:r>
      <w:r w:rsidR="00F474B4">
        <w:t xml:space="preserve"> </w:t>
      </w:r>
      <w:r>
        <w:t>facilities,</w:t>
      </w:r>
      <w:r w:rsidR="00F474B4">
        <w:t xml:space="preserve"> </w:t>
      </w:r>
      <w:r>
        <w:t>hospitals,</w:t>
      </w:r>
      <w:r w:rsidR="00F474B4">
        <w:t xml:space="preserve"> </w:t>
      </w:r>
      <w:r>
        <w:t>medical</w:t>
      </w:r>
      <w:r w:rsidR="00F474B4">
        <w:t xml:space="preserve"> </w:t>
      </w:r>
      <w:r>
        <w:t>centres,</w:t>
      </w:r>
      <w:r w:rsidR="00F474B4">
        <w:t xml:space="preserve"> </w:t>
      </w:r>
      <w:r>
        <w:t>pharmacies</w:t>
      </w:r>
      <w:r w:rsidR="00F474B4">
        <w:t xml:space="preserve"> </w:t>
      </w:r>
      <w:r>
        <w:t>and</w:t>
      </w:r>
      <w:r w:rsidR="00F474B4">
        <w:t xml:space="preserve"> </w:t>
      </w:r>
      <w:r>
        <w:t>laboratories.</w:t>
      </w:r>
    </w:p>
    <w:p w14:paraId="77646377" w14:textId="6996F802" w:rsidR="003E77A2" w:rsidRDefault="003E77A2" w:rsidP="003E77A2">
      <w:r>
        <w:t>Health</w:t>
      </w:r>
      <w:r w:rsidR="00F474B4">
        <w:t xml:space="preserve"> </w:t>
      </w:r>
      <w:r>
        <w:t>Care</w:t>
      </w:r>
      <w:r w:rsidR="00F474B4">
        <w:t xml:space="preserve"> </w:t>
      </w:r>
      <w:r>
        <w:t>and</w:t>
      </w:r>
      <w:r w:rsidR="00F474B4">
        <w:t xml:space="preserve"> </w:t>
      </w:r>
      <w:r>
        <w:t>Social</w:t>
      </w:r>
      <w:r w:rsidR="00F474B4">
        <w:t xml:space="preserve"> </w:t>
      </w:r>
      <w:r>
        <w:t>Assistance</w:t>
      </w:r>
      <w:r w:rsidR="00F474B4">
        <w:t xml:space="preserve"> </w:t>
      </w:r>
      <w:r>
        <w:t>employment</w:t>
      </w:r>
      <w:r w:rsidR="00F474B4">
        <w:t xml:space="preserve"> </w:t>
      </w:r>
      <w:r>
        <w:t>grew</w:t>
      </w:r>
      <w:r w:rsidR="00F474B4">
        <w:t xml:space="preserve"> </w:t>
      </w:r>
      <w:r>
        <w:t>strongly</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up</w:t>
      </w:r>
      <w:r w:rsidR="00F474B4">
        <w:t xml:space="preserve"> </w:t>
      </w:r>
      <w:r>
        <w:t>by</w:t>
      </w:r>
      <w:r w:rsidR="00F474B4">
        <w:t xml:space="preserve"> </w:t>
      </w:r>
      <w:r>
        <w:t>3.2%.</w:t>
      </w:r>
      <w:r w:rsidR="00F474B4">
        <w:t xml:space="preserve"> </w:t>
      </w:r>
      <w:r>
        <w:t>This</w:t>
      </w:r>
      <w:r w:rsidR="00F474B4">
        <w:t xml:space="preserve"> </w:t>
      </w:r>
      <w:r>
        <w:t>is</w:t>
      </w:r>
      <w:r w:rsidR="00F474B4">
        <w:t xml:space="preserve"> </w:t>
      </w:r>
      <w:r>
        <w:t>consistent</w:t>
      </w:r>
      <w:r w:rsidR="00F474B4">
        <w:t xml:space="preserve"> </w:t>
      </w:r>
      <w:r>
        <w:t>with</w:t>
      </w:r>
      <w:r w:rsidR="00F474B4">
        <w:t xml:space="preserve"> </w:t>
      </w:r>
      <w:r>
        <w:t>a</w:t>
      </w:r>
      <w:r w:rsidR="00F474B4">
        <w:t xml:space="preserve"> </w:t>
      </w:r>
      <w:r>
        <w:t>long-term</w:t>
      </w:r>
      <w:r w:rsidR="00F474B4">
        <w:t xml:space="preserve"> </w:t>
      </w:r>
      <w:r>
        <w:t>trend</w:t>
      </w:r>
      <w:r w:rsidR="00F474B4">
        <w:t xml:space="preserve"> </w:t>
      </w:r>
      <w:r>
        <w:t>of</w:t>
      </w:r>
      <w:r w:rsidR="00F474B4">
        <w:t xml:space="preserve"> </w:t>
      </w:r>
      <w:r>
        <w:t>strong</w:t>
      </w:r>
      <w:r w:rsidR="00F474B4">
        <w:t xml:space="preserve"> </w:t>
      </w:r>
      <w:r>
        <w:t>growth,</w:t>
      </w:r>
      <w:r w:rsidR="00F474B4">
        <w:t xml:space="preserve"> </w:t>
      </w:r>
      <w:r>
        <w:t>with</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rising</w:t>
      </w:r>
      <w:r w:rsidR="00F474B4">
        <w:t xml:space="preserve"> </w:t>
      </w:r>
      <w:r>
        <w:t>by</w:t>
      </w:r>
      <w:r w:rsidR="00F474B4">
        <w:t xml:space="preserve"> </w:t>
      </w:r>
      <w:r>
        <w:t>60%</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Strong</w:t>
      </w:r>
      <w:r w:rsidR="00F474B4">
        <w:t xml:space="preserve"> </w:t>
      </w:r>
      <w:r>
        <w:t>employment</w:t>
      </w:r>
      <w:r w:rsidR="00F474B4">
        <w:t xml:space="preserve"> </w:t>
      </w:r>
      <w:r>
        <w:t>growth</w:t>
      </w:r>
      <w:r w:rsidR="00F474B4">
        <w:t xml:space="preserve"> </w:t>
      </w:r>
      <w:r>
        <w:t>in</w:t>
      </w:r>
      <w:r w:rsidR="00F474B4">
        <w:t xml:space="preserve"> </w:t>
      </w:r>
      <w:r>
        <w:t>this</w:t>
      </w:r>
      <w:r w:rsidR="00F474B4">
        <w:t xml:space="preserve"> </w:t>
      </w:r>
      <w:r>
        <w:t>industry</w:t>
      </w:r>
      <w:r w:rsidR="00F474B4">
        <w:t xml:space="preserve"> </w:t>
      </w:r>
      <w:r>
        <w:t>is</w:t>
      </w:r>
      <w:r w:rsidR="00F474B4">
        <w:t xml:space="preserve"> </w:t>
      </w:r>
      <w:r>
        <w:t>expected</w:t>
      </w:r>
      <w:r w:rsidR="00F474B4">
        <w:t xml:space="preserve"> </w:t>
      </w:r>
      <w:r>
        <w:t>to</w:t>
      </w:r>
      <w:r w:rsidR="00F474B4">
        <w:t xml:space="preserve"> </w:t>
      </w:r>
      <w:r>
        <w:t>continue,</w:t>
      </w:r>
      <w:r w:rsidR="00F474B4">
        <w:t xml:space="preserve"> </w:t>
      </w:r>
      <w:r>
        <w:t>with</w:t>
      </w:r>
      <w:r w:rsidR="00F474B4">
        <w:t xml:space="preserve"> </w:t>
      </w:r>
      <w:r>
        <w:t>employment</w:t>
      </w:r>
      <w:r w:rsidR="00F474B4">
        <w:t xml:space="preserve"> </w:t>
      </w:r>
      <w:r>
        <w:t>projected</w:t>
      </w:r>
      <w:r w:rsidR="00F474B4">
        <w:t xml:space="preserve"> </w:t>
      </w:r>
      <w:r>
        <w:t>to</w:t>
      </w:r>
      <w:r w:rsidR="00F474B4">
        <w:t xml:space="preserve"> </w:t>
      </w:r>
      <w:r>
        <w:t>rise</w:t>
      </w:r>
      <w:r w:rsidR="00F474B4">
        <w:t xml:space="preserve"> </w:t>
      </w:r>
      <w:r>
        <w:t>by</w:t>
      </w:r>
      <w:r w:rsidR="00F474B4">
        <w:t xml:space="preserve"> </w:t>
      </w:r>
      <w:r>
        <w:t>12.5%</w:t>
      </w:r>
      <w:r w:rsidR="00F474B4">
        <w:t xml:space="preserve"> </w:t>
      </w:r>
      <w:r>
        <w:t>over</w:t>
      </w:r>
      <w:r w:rsidR="00F474B4">
        <w:t xml:space="preserve"> </w:t>
      </w:r>
      <w:r>
        <w:t>the</w:t>
      </w:r>
      <w:r w:rsidR="00F474B4">
        <w:t xml:space="preserve"> </w:t>
      </w:r>
      <w:r>
        <w:t>5</w:t>
      </w:r>
      <w:r w:rsidR="00F474B4">
        <w:t xml:space="preserve"> </w:t>
      </w:r>
      <w:r>
        <w:t>years</w:t>
      </w:r>
      <w:r w:rsidR="00F474B4">
        <w:t xml:space="preserve"> </w:t>
      </w:r>
      <w:r>
        <w:t>to</w:t>
      </w:r>
      <w:r w:rsidR="00F474B4">
        <w:t xml:space="preserve"> </w:t>
      </w:r>
      <w:r>
        <w:t>May</w:t>
      </w:r>
      <w:r w:rsidR="00F474B4">
        <w:t xml:space="preserve"> </w:t>
      </w:r>
      <w:r>
        <w:t>2029.</w:t>
      </w:r>
    </w:p>
    <w:p w14:paraId="6148D0A1" w14:textId="02107C8C" w:rsidR="003E77A2" w:rsidRDefault="003E77A2" w:rsidP="003E77A2">
      <w:r>
        <w:t>The</w:t>
      </w:r>
      <w:r w:rsidR="00F474B4">
        <w:t xml:space="preserve"> </w:t>
      </w:r>
      <w:r>
        <w:t>number</w:t>
      </w:r>
      <w:r w:rsidR="00F474B4">
        <w:t xml:space="preserve"> </w:t>
      </w:r>
      <w:r>
        <w:t>of</w:t>
      </w:r>
      <w:r w:rsidR="00F474B4">
        <w:t xml:space="preserve"> </w:t>
      </w:r>
      <w:r>
        <w:t>job</w:t>
      </w:r>
      <w:r w:rsidR="00F474B4">
        <w:t xml:space="preserve"> </w:t>
      </w:r>
      <w:r>
        <w:t>vacancies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over</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historically</w:t>
      </w:r>
      <w:r w:rsidR="00F474B4">
        <w:t xml:space="preserve"> </w:t>
      </w:r>
      <w:r>
        <w:t>high,</w:t>
      </w:r>
      <w:r w:rsidR="00F474B4">
        <w:t xml:space="preserve"> </w:t>
      </w:r>
      <w:r>
        <w:t>at</w:t>
      </w:r>
      <w:r w:rsidR="00F474B4">
        <w:t xml:space="preserve"> </w:t>
      </w:r>
      <w:r>
        <w:t>more</w:t>
      </w:r>
      <w:r w:rsidR="00F474B4">
        <w:t xml:space="preserve"> </w:t>
      </w:r>
      <w:r>
        <w:t>than</w:t>
      </w:r>
      <w:r w:rsidR="00F474B4">
        <w:t xml:space="preserve"> </w:t>
      </w:r>
      <w:r>
        <w:t>double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(prior</w:t>
      </w:r>
      <w:r w:rsidR="00F474B4">
        <w:t xml:space="preserve"> </w:t>
      </w:r>
      <w:r>
        <w:t>to</w:t>
      </w:r>
      <w:r w:rsidR="00F474B4">
        <w:t xml:space="preserve"> </w:t>
      </w:r>
      <w:r>
        <w:t>the</w:t>
      </w:r>
      <w:r w:rsidR="00F474B4">
        <w:t xml:space="preserve"> </w:t>
      </w:r>
      <w:r>
        <w:t>COVID-19</w:t>
      </w:r>
      <w:r w:rsidR="00F474B4">
        <w:t xml:space="preserve"> </w:t>
      </w:r>
      <w:r>
        <w:t>pandemic),</w:t>
      </w:r>
      <w:r w:rsidR="00F474B4">
        <w:t xml:space="preserve"> </w:t>
      </w:r>
      <w:r>
        <w:t>with</w:t>
      </w:r>
      <w:r w:rsidR="00F474B4">
        <w:t xml:space="preserve"> </w:t>
      </w:r>
      <w:r>
        <w:t>this</w:t>
      </w:r>
      <w:r w:rsidR="00F474B4">
        <w:t xml:space="preserve"> </w:t>
      </w:r>
      <w:r>
        <w:t>industry</w:t>
      </w:r>
      <w:r w:rsidR="00F474B4">
        <w:t xml:space="preserve"> </w:t>
      </w:r>
      <w:r>
        <w:t>making</w:t>
      </w:r>
      <w:r w:rsidR="00F474B4">
        <w:t xml:space="preserve"> </w:t>
      </w:r>
      <w:r>
        <w:t>up</w:t>
      </w:r>
      <w:r w:rsidR="00F474B4">
        <w:t xml:space="preserve"> </w:t>
      </w:r>
      <w:r>
        <w:t>around</w:t>
      </w:r>
      <w:r w:rsidR="00F474B4">
        <w:t xml:space="preserve"> </w:t>
      </w:r>
      <w:r>
        <w:t>18%</w:t>
      </w:r>
      <w:r w:rsidR="00F474B4">
        <w:t xml:space="preserve"> </w:t>
      </w:r>
      <w:r>
        <w:t>of</w:t>
      </w:r>
      <w:r w:rsidR="00F474B4">
        <w:t xml:space="preserve"> </w:t>
      </w:r>
      <w:r>
        <w:t>total</w:t>
      </w:r>
      <w:r w:rsidR="00F474B4">
        <w:t xml:space="preserve"> </w:t>
      </w:r>
      <w:r>
        <w:t>job</w:t>
      </w:r>
      <w:r w:rsidR="00F474B4">
        <w:t xml:space="preserve"> </w:t>
      </w:r>
      <w:r>
        <w:t>vacancies.</w:t>
      </w:r>
    </w:p>
    <w:p w14:paraId="4AED6E84" w14:textId="098946D7" w:rsidR="00C47C1A" w:rsidRDefault="003E77A2" w:rsidP="003E77A2">
      <w:r>
        <w:t>There</w:t>
      </w:r>
      <w:r w:rsidR="00F474B4">
        <w:t xml:space="preserve"> </w:t>
      </w:r>
      <w:r>
        <w:t>are</w:t>
      </w:r>
      <w:r w:rsidR="00F474B4">
        <w:t xml:space="preserve"> </w:t>
      </w:r>
      <w:r>
        <w:t>currently</w:t>
      </w:r>
      <w:r w:rsidR="00F474B4">
        <w:t xml:space="preserve"> </w:t>
      </w:r>
      <w:r>
        <w:t>skill</w:t>
      </w:r>
      <w:r w:rsidR="00F474B4">
        <w:t xml:space="preserve"> </w:t>
      </w:r>
      <w:r>
        <w:t>shortages</w:t>
      </w:r>
      <w:r w:rsidR="00F474B4">
        <w:t xml:space="preserve"> </w:t>
      </w:r>
      <w:r>
        <w:t>for</w:t>
      </w:r>
      <w:r w:rsidR="00F474B4">
        <w:t xml:space="preserve"> </w:t>
      </w:r>
      <w:r>
        <w:t>some</w:t>
      </w:r>
      <w:r w:rsidR="00F474B4">
        <w:t xml:space="preserve"> </w:t>
      </w:r>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including</w:t>
      </w:r>
      <w:r w:rsidR="00F474B4">
        <w:t xml:space="preserve"> </w:t>
      </w:r>
      <w:r>
        <w:t>Registered</w:t>
      </w:r>
      <w:r w:rsidR="00F474B4">
        <w:t xml:space="preserve"> </w:t>
      </w:r>
      <w:r>
        <w:t>Nurses,</w:t>
      </w:r>
      <w:r w:rsidR="00F474B4">
        <w:t xml:space="preserve"> </w:t>
      </w:r>
      <w:r>
        <w:t>Aged</w:t>
      </w:r>
      <w:r w:rsidR="00F474B4">
        <w:t xml:space="preserve"> </w:t>
      </w:r>
      <w:r>
        <w:t>and</w:t>
      </w:r>
      <w:r w:rsidR="00F474B4">
        <w:t xml:space="preserve"> </w:t>
      </w:r>
      <w:r>
        <w:t>Disabled</w:t>
      </w:r>
      <w:r w:rsidR="00F474B4">
        <w:t xml:space="preserve"> </w:t>
      </w:r>
      <w:r>
        <w:t>Carers,</w:t>
      </w:r>
      <w:r w:rsidR="00F474B4">
        <w:t xml:space="preserve"> </w:t>
      </w:r>
      <w:r>
        <w:t>Child</w:t>
      </w:r>
      <w:r w:rsidR="00F474B4">
        <w:t xml:space="preserve"> </w:t>
      </w:r>
      <w:r>
        <w:t>Carers,</w:t>
      </w:r>
      <w:r w:rsidR="00F474B4">
        <w:t xml:space="preserve"> </w:t>
      </w:r>
      <w:r>
        <w:t>Nursing</w:t>
      </w:r>
      <w:r w:rsidR="00F474B4">
        <w:t xml:space="preserve"> </w:t>
      </w:r>
      <w:r>
        <w:t>Support</w:t>
      </w:r>
      <w:r w:rsidR="00F474B4">
        <w:t xml:space="preserve"> </w:t>
      </w:r>
      <w:r>
        <w:t>and</w:t>
      </w:r>
      <w:r w:rsidR="00F474B4">
        <w:t xml:space="preserve"> </w:t>
      </w:r>
      <w:r>
        <w:t>Personal</w:t>
      </w:r>
      <w:r w:rsidR="00F474B4">
        <w:t xml:space="preserve"> </w:t>
      </w:r>
      <w:r>
        <w:t>Care</w:t>
      </w:r>
      <w:r w:rsidR="00F474B4">
        <w:t xml:space="preserve"> </w:t>
      </w:r>
      <w:r>
        <w:t>Workers,</w:t>
      </w:r>
      <w:r w:rsidR="00F474B4">
        <w:t xml:space="preserve"> </w:t>
      </w:r>
      <w:r>
        <w:t>and</w:t>
      </w:r>
      <w:r w:rsidR="00F474B4">
        <w:t xml:space="preserve"> </w:t>
      </w:r>
      <w:r>
        <w:t>General</w:t>
      </w:r>
      <w:r w:rsidR="00F474B4">
        <w:t xml:space="preserve"> </w:t>
      </w:r>
      <w:r>
        <w:t>Practitioners</w:t>
      </w:r>
      <w:r w:rsidR="00F474B4">
        <w:t xml:space="preserve"> </w:t>
      </w:r>
      <w:r>
        <w:t>and</w:t>
      </w:r>
      <w:r w:rsidR="00F474B4">
        <w:t xml:space="preserve"> </w:t>
      </w:r>
      <w:r>
        <w:t>Resident</w:t>
      </w:r>
      <w:r w:rsidR="00F474B4">
        <w:t xml:space="preserve"> </w:t>
      </w:r>
      <w:r>
        <w:t>Medical</w:t>
      </w:r>
      <w:r w:rsidR="00F474B4">
        <w:t xml:space="preserve"> </w:t>
      </w:r>
      <w:r>
        <w:t>Officers.</w:t>
      </w:r>
    </w:p>
    <w:p w14:paraId="79DC9DD7" w14:textId="33F88AF6" w:rsidR="003E77A2" w:rsidRDefault="003E77A2" w:rsidP="00B8507B">
      <w:pPr>
        <w:pStyle w:val="Heading2"/>
      </w:pPr>
      <w:bookmarkStart w:id="41" w:name="_Toc200630483"/>
      <w:r w:rsidRPr="00280BCE">
        <w:lastRenderedPageBreak/>
        <w:t>Education</w:t>
      </w:r>
      <w:r w:rsidR="00F474B4">
        <w:t xml:space="preserve"> </w:t>
      </w:r>
      <w:r>
        <w:t>and</w:t>
      </w:r>
      <w:r w:rsidR="00F474B4">
        <w:t xml:space="preserve"> </w:t>
      </w:r>
      <w:r>
        <w:t>Training</w:t>
      </w:r>
      <w:bookmarkEnd w:id="41"/>
    </w:p>
    <w:p w14:paraId="31E1A3BE" w14:textId="5F9DB0BA" w:rsidR="0078389E" w:rsidRDefault="0078389E" w:rsidP="003132CA">
      <w:r>
        <w:rPr>
          <w:noProof/>
        </w:rPr>
        <w:drawing>
          <wp:inline distT="0" distB="0" distL="0" distR="0" wp14:anchorId="3F91ADC1" wp14:editId="29E88354">
            <wp:extent cx="6120000" cy="6769542"/>
            <wp:effectExtent l="0" t="0" r="0" b="0"/>
            <wp:docPr id="1307909570" name="Picture 59" descr="Graph showing that regional workers make up 31% of the education and training workforce.&#10;Graph showing that 10% of the education and training workforce are aged 15 to 24 years.&#10;Graph showing that 71% of the education and training workforce are females.&#10;Graph showing that 83% of the education and training workforce hold a cert 3 or higher.&#10;Column graph of annual employment growth in Education and Training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09570" name="Picture 59" descr="Graph showing that regional workers make up 31% of the education and training workforce.&#10;Graph showing that 10% of the education and training workforce are aged 15 to 24 years.&#10;Graph showing that 71% of the education and training workforce are females.&#10;Graph showing that 83% of the education and training workforce hold a cert 3 or higher.&#10;Column graph of annual employment growth in Education and Training from November 2014 to November 2024, along with the 10-year annual average growth for all industries. &#10;"/>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000" cy="6769542"/>
                    </a:xfrm>
                    <a:prstGeom prst="rect">
                      <a:avLst/>
                    </a:prstGeom>
                  </pic:spPr>
                </pic:pic>
              </a:graphicData>
            </a:graphic>
          </wp:inline>
        </w:drawing>
      </w:r>
    </w:p>
    <w:p w14:paraId="3CDEF626" w14:textId="4C4D9F4F" w:rsidR="003F450F" w:rsidRDefault="003F450F" w:rsidP="00614CF2">
      <w:pPr>
        <w:pStyle w:val="Caption"/>
      </w:pPr>
      <w:r w:rsidRPr="0093795A">
        <w:t>Note:</w:t>
      </w:r>
      <w:r w:rsidR="00F474B4">
        <w:t xml:space="preserve"> </w:t>
      </w:r>
      <w:r w:rsidRPr="0093795A">
        <w:t>Caution</w:t>
      </w:r>
      <w:r w:rsidR="00F474B4">
        <w:t xml:space="preserve"> </w:t>
      </w:r>
      <w:r w:rsidRPr="0093795A">
        <w:t>is</w:t>
      </w:r>
      <w:r w:rsidR="00F474B4">
        <w:t xml:space="preserve"> </w:t>
      </w:r>
      <w:r w:rsidRPr="0093795A">
        <w:t>recommended</w:t>
      </w:r>
      <w:r w:rsidR="00F474B4">
        <w:t xml:space="preserve"> </w:t>
      </w:r>
      <w:r w:rsidRPr="0093795A">
        <w:t>when</w:t>
      </w:r>
      <w:r w:rsidR="00F474B4">
        <w:t xml:space="preserve"> </w:t>
      </w:r>
      <w:r w:rsidRPr="0093795A">
        <w:t>using</w:t>
      </w:r>
      <w:r w:rsidR="00F474B4">
        <w:t xml:space="preserve"> </w:t>
      </w:r>
      <w:r w:rsidRPr="0093795A">
        <w:t>employment</w:t>
      </w:r>
      <w:r w:rsidR="00F474B4">
        <w:t xml:space="preserve"> </w:t>
      </w:r>
      <w:r w:rsidRPr="0093795A">
        <w:t>estimates</w:t>
      </w:r>
      <w:r w:rsidR="00F474B4">
        <w:t xml:space="preserve"> </w:t>
      </w:r>
      <w:r w:rsidRPr="0093795A">
        <w:t>from</w:t>
      </w:r>
      <w:r w:rsidR="00F474B4">
        <w:t xml:space="preserve"> </w:t>
      </w:r>
      <w:r w:rsidRPr="0093795A">
        <w:t>May</w:t>
      </w:r>
      <w:r w:rsidR="00F474B4">
        <w:t xml:space="preserve"> </w:t>
      </w:r>
      <w:r w:rsidRPr="0093795A">
        <w:t>2020</w:t>
      </w:r>
      <w:r w:rsidR="00F474B4">
        <w:t xml:space="preserve"> </w:t>
      </w:r>
      <w:r w:rsidRPr="0093795A">
        <w:t>to</w:t>
      </w:r>
      <w:r w:rsidR="00F474B4">
        <w:t xml:space="preserve"> </w:t>
      </w:r>
      <w:r w:rsidRPr="0093795A">
        <w:t>February</w:t>
      </w:r>
      <w:r w:rsidR="00F474B4">
        <w:t xml:space="preserve"> </w:t>
      </w:r>
      <w:r w:rsidRPr="0093795A">
        <w:t>2022</w:t>
      </w:r>
      <w:r w:rsidR="00F474B4">
        <w:t xml:space="preserve"> </w:t>
      </w:r>
      <w:r w:rsidRPr="0093795A">
        <w:t>inclusive.</w:t>
      </w:r>
    </w:p>
    <w:p w14:paraId="458015AF" w14:textId="25F9571B" w:rsidR="003E77A2" w:rsidRDefault="003E77A2" w:rsidP="00B8507B">
      <w:pPr>
        <w:pStyle w:val="Heading3"/>
      </w:pPr>
      <w:r>
        <w:t>Top</w:t>
      </w:r>
      <w:r w:rsidR="00F474B4">
        <w:t xml:space="preserve"> </w:t>
      </w:r>
      <w:r>
        <w:t>employing</w:t>
      </w:r>
      <w:r w:rsidR="00F474B4">
        <w:t xml:space="preserve"> </w:t>
      </w:r>
      <w:r>
        <w:t>occupations</w:t>
      </w:r>
    </w:p>
    <w:p w14:paraId="17E6B5FE" w14:textId="6BFB8167" w:rsidR="003E77A2" w:rsidRDefault="003E77A2" w:rsidP="003E77A2">
      <w:pPr>
        <w:pStyle w:val="ListNumber"/>
        <w:numPr>
          <w:ilvl w:val="0"/>
          <w:numId w:val="16"/>
        </w:numPr>
      </w:pPr>
      <w:r>
        <w:t>Primary</w:t>
      </w:r>
      <w:r w:rsidR="00F474B4">
        <w:t xml:space="preserve"> </w:t>
      </w:r>
      <w:r>
        <w:t>School</w:t>
      </w:r>
      <w:r w:rsidR="00F474B4">
        <w:t xml:space="preserve"> </w:t>
      </w:r>
      <w:r>
        <w:t>Teachers</w:t>
      </w:r>
    </w:p>
    <w:p w14:paraId="6CCE97C2" w14:textId="5CDB4952" w:rsidR="003E77A2" w:rsidRDefault="003E77A2" w:rsidP="003E77A2">
      <w:pPr>
        <w:pStyle w:val="ListNumber"/>
        <w:numPr>
          <w:ilvl w:val="0"/>
          <w:numId w:val="16"/>
        </w:numPr>
      </w:pPr>
      <w:r>
        <w:t>Secondary</w:t>
      </w:r>
      <w:r w:rsidR="00F474B4">
        <w:t xml:space="preserve"> </w:t>
      </w:r>
      <w:r>
        <w:t>School</w:t>
      </w:r>
      <w:r w:rsidR="00F474B4">
        <w:t xml:space="preserve"> </w:t>
      </w:r>
      <w:r>
        <w:t>Teachers</w:t>
      </w:r>
    </w:p>
    <w:p w14:paraId="7498FC88" w14:textId="760DB1AE" w:rsidR="003E77A2" w:rsidRDefault="003E77A2" w:rsidP="003E77A2">
      <w:pPr>
        <w:pStyle w:val="ListNumber"/>
        <w:numPr>
          <w:ilvl w:val="0"/>
          <w:numId w:val="16"/>
        </w:numPr>
      </w:pPr>
      <w:r>
        <w:t>Education</w:t>
      </w:r>
      <w:r w:rsidR="00F474B4">
        <w:t xml:space="preserve"> </w:t>
      </w:r>
      <w:r>
        <w:t>Aides</w:t>
      </w:r>
    </w:p>
    <w:p w14:paraId="287EFC16" w14:textId="0E6EAD28" w:rsidR="003E77A2" w:rsidRDefault="003E77A2" w:rsidP="003E77A2">
      <w:pPr>
        <w:pStyle w:val="ListNumber"/>
        <w:numPr>
          <w:ilvl w:val="0"/>
          <w:numId w:val="16"/>
        </w:numPr>
      </w:pPr>
      <w:r>
        <w:t>University</w:t>
      </w:r>
      <w:r w:rsidR="00F474B4">
        <w:t xml:space="preserve"> </w:t>
      </w:r>
      <w:r>
        <w:t>Lecturers</w:t>
      </w:r>
      <w:r w:rsidR="00F474B4">
        <w:t xml:space="preserve"> </w:t>
      </w:r>
      <w:r>
        <w:t>and</w:t>
      </w:r>
      <w:r w:rsidR="00F474B4">
        <w:t xml:space="preserve"> </w:t>
      </w:r>
      <w:r>
        <w:t>Tutors</w:t>
      </w:r>
    </w:p>
    <w:p w14:paraId="5BE800CD" w14:textId="55A6149A" w:rsidR="003E77A2" w:rsidRDefault="003E77A2" w:rsidP="003E77A2">
      <w:pPr>
        <w:pStyle w:val="ListNumber"/>
        <w:numPr>
          <w:ilvl w:val="0"/>
          <w:numId w:val="16"/>
        </w:numPr>
      </w:pPr>
      <w:r>
        <w:t>Child</w:t>
      </w:r>
      <w:r w:rsidR="00F474B4">
        <w:t xml:space="preserve"> </w:t>
      </w:r>
      <w:r>
        <w:t>Carers</w:t>
      </w:r>
    </w:p>
    <w:p w14:paraId="39BE943B" w14:textId="64B5D98C" w:rsidR="0093795A" w:rsidRDefault="0093795A" w:rsidP="0093795A">
      <w:r>
        <w:lastRenderedPageBreak/>
        <w:t>The</w:t>
      </w:r>
      <w:r w:rsidR="00F474B4">
        <w:t xml:space="preserve"> </w:t>
      </w:r>
      <w:r>
        <w:t>Education</w:t>
      </w:r>
      <w:r w:rsidR="00F474B4">
        <w:t xml:space="preserve"> </w:t>
      </w:r>
      <w:r>
        <w:t>and</w:t>
      </w:r>
      <w:r w:rsidR="00F474B4">
        <w:t xml:space="preserve"> </w:t>
      </w:r>
      <w:r>
        <w:t>Training</w:t>
      </w:r>
      <w:r w:rsidR="00F474B4">
        <w:t xml:space="preserve"> </w:t>
      </w:r>
      <w:r>
        <w:t>industry</w:t>
      </w:r>
      <w:r w:rsidR="00F474B4">
        <w:t xml:space="preserve"> </w:t>
      </w:r>
      <w:r>
        <w:t>provides</w:t>
      </w:r>
      <w:r w:rsidR="00F474B4">
        <w:t xml:space="preserve"> </w:t>
      </w:r>
      <w:r>
        <w:t>teaching</w:t>
      </w:r>
      <w:r w:rsidR="00F474B4">
        <w:t xml:space="preserve"> </w:t>
      </w:r>
      <w:r>
        <w:t>and</w:t>
      </w:r>
      <w:r w:rsidR="00F474B4">
        <w:t xml:space="preserve"> </w:t>
      </w:r>
      <w:r>
        <w:t>training</w:t>
      </w:r>
      <w:r w:rsidR="00F474B4">
        <w:t xml:space="preserve"> </w:t>
      </w:r>
      <w:r>
        <w:t>at</w:t>
      </w:r>
      <w:r w:rsidR="00F474B4">
        <w:t xml:space="preserve"> </w:t>
      </w:r>
      <w:r>
        <w:t>all</w:t>
      </w:r>
      <w:r w:rsidR="00F474B4">
        <w:t xml:space="preserve"> </w:t>
      </w:r>
      <w:r>
        <w:t>levels,</w:t>
      </w:r>
      <w:r w:rsidR="00F474B4">
        <w:t xml:space="preserve"> </w:t>
      </w:r>
      <w:r>
        <w:t>from</w:t>
      </w:r>
      <w:r w:rsidR="00F474B4">
        <w:t xml:space="preserve"> </w:t>
      </w:r>
      <w:r>
        <w:t>pre-school</w:t>
      </w:r>
      <w:r w:rsidR="00F474B4">
        <w:t xml:space="preserve"> </w:t>
      </w:r>
      <w:r>
        <w:t>to</w:t>
      </w:r>
      <w:r w:rsidR="00F474B4">
        <w:t xml:space="preserve"> </w:t>
      </w:r>
      <w:r>
        <w:t>secondary</w:t>
      </w:r>
      <w:r w:rsidR="00F474B4">
        <w:t xml:space="preserve"> </w:t>
      </w:r>
      <w:r>
        <w:t>school,</w:t>
      </w:r>
      <w:r w:rsidR="00F474B4">
        <w:t xml:space="preserve"> </w:t>
      </w:r>
      <w:r>
        <w:t>higher</w:t>
      </w:r>
      <w:r w:rsidR="00F474B4">
        <w:t xml:space="preserve"> </w:t>
      </w:r>
      <w:r>
        <w:t>education,</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adult</w:t>
      </w:r>
      <w:r w:rsidR="00F474B4">
        <w:t xml:space="preserve"> </w:t>
      </w:r>
      <w:r>
        <w:t>and</w:t>
      </w:r>
      <w:r w:rsidR="00F474B4">
        <w:t xml:space="preserve"> </w:t>
      </w:r>
      <w:r>
        <w:t>community</w:t>
      </w:r>
      <w:r w:rsidR="00F474B4">
        <w:t xml:space="preserve"> </w:t>
      </w:r>
      <w:r>
        <w:t>education</w:t>
      </w:r>
      <w:r w:rsidR="00F474B4">
        <w:t xml:space="preserve"> </w:t>
      </w:r>
      <w:r>
        <w:t>and</w:t>
      </w:r>
      <w:r w:rsidR="00F474B4">
        <w:t xml:space="preserve"> </w:t>
      </w:r>
      <w:r>
        <w:t>private</w:t>
      </w:r>
      <w:r w:rsidR="00F474B4">
        <w:t xml:space="preserve"> </w:t>
      </w:r>
      <w:r>
        <w:t>tutoring.</w:t>
      </w:r>
      <w:r w:rsidR="00F474B4">
        <w:t xml:space="preserve"> </w:t>
      </w:r>
      <w:r>
        <w:t>Most</w:t>
      </w:r>
      <w:r w:rsidR="00F474B4">
        <w:t xml:space="preserve"> </w:t>
      </w:r>
      <w:r>
        <w:t>people</w:t>
      </w:r>
      <w:r w:rsidR="00F474B4">
        <w:t xml:space="preserve"> </w:t>
      </w:r>
      <w:r>
        <w:t>in</w:t>
      </w:r>
      <w:r w:rsidR="00F474B4">
        <w:t xml:space="preserve"> </w:t>
      </w:r>
      <w:r>
        <w:t>this</w:t>
      </w:r>
      <w:r w:rsidR="00F474B4">
        <w:t xml:space="preserve"> </w:t>
      </w:r>
      <w:r>
        <w:t>industry</w:t>
      </w:r>
      <w:r w:rsidR="00F474B4">
        <w:t xml:space="preserve"> </w:t>
      </w:r>
      <w:r>
        <w:t>work</w:t>
      </w:r>
      <w:r w:rsidR="00F474B4">
        <w:t xml:space="preserve"> </w:t>
      </w:r>
      <w:r>
        <w:t>as</w:t>
      </w:r>
      <w:r w:rsidR="00F474B4">
        <w:t xml:space="preserve"> </w:t>
      </w:r>
      <w:r>
        <w:t>teachers,</w:t>
      </w:r>
      <w:r w:rsidR="00F474B4">
        <w:t xml:space="preserve"> </w:t>
      </w:r>
      <w:r>
        <w:t>lecturers,</w:t>
      </w:r>
      <w:r w:rsidR="00F474B4">
        <w:t xml:space="preserve"> </w:t>
      </w:r>
      <w:r>
        <w:t>trainers</w:t>
      </w:r>
      <w:r w:rsidR="00F474B4">
        <w:t xml:space="preserve"> </w:t>
      </w:r>
      <w:r>
        <w:t>or</w:t>
      </w:r>
      <w:r w:rsidR="00F474B4">
        <w:t xml:space="preserve"> </w:t>
      </w:r>
      <w:r>
        <w:t>instructors.</w:t>
      </w:r>
      <w:r w:rsidR="00F474B4">
        <w:t xml:space="preserve"> </w:t>
      </w:r>
      <w:r>
        <w:t>A</w:t>
      </w:r>
      <w:r w:rsidR="00F474B4">
        <w:t xml:space="preserve"> </w:t>
      </w:r>
      <w:r>
        <w:t>small</w:t>
      </w:r>
      <w:r w:rsidR="00F474B4">
        <w:t xml:space="preserve"> </w:t>
      </w:r>
      <w:r>
        <w:t>number</w:t>
      </w:r>
      <w:r w:rsidR="00F474B4">
        <w:t xml:space="preserve"> </w:t>
      </w:r>
      <w:r>
        <w:t>provide</w:t>
      </w:r>
      <w:r w:rsidR="00F474B4">
        <w:t xml:space="preserve"> </w:t>
      </w:r>
      <w:r>
        <w:t>education</w:t>
      </w:r>
      <w:r w:rsidR="00F474B4">
        <w:t xml:space="preserve"> </w:t>
      </w:r>
      <w:r>
        <w:t>support</w:t>
      </w:r>
      <w:r w:rsidR="00F474B4">
        <w:t xml:space="preserve"> </w:t>
      </w:r>
      <w:r>
        <w:t>services,</w:t>
      </w:r>
      <w:r w:rsidR="00F474B4">
        <w:t xml:space="preserve"> </w:t>
      </w:r>
      <w:r>
        <w:t>such</w:t>
      </w:r>
      <w:r w:rsidR="00F474B4">
        <w:t xml:space="preserve"> </w:t>
      </w:r>
      <w:r>
        <w:t>as</w:t>
      </w:r>
      <w:r w:rsidR="00F474B4">
        <w:t xml:space="preserve"> </w:t>
      </w:r>
      <w:r>
        <w:t>education</w:t>
      </w:r>
      <w:r w:rsidR="00F474B4">
        <w:t xml:space="preserve"> </w:t>
      </w:r>
      <w:r>
        <w:t>aides,</w:t>
      </w:r>
      <w:r w:rsidR="00F474B4">
        <w:t xml:space="preserve"> </w:t>
      </w:r>
      <w:r>
        <w:t>careers</w:t>
      </w:r>
      <w:r w:rsidR="00F474B4">
        <w:t xml:space="preserve"> </w:t>
      </w:r>
      <w:r>
        <w:t>counsellors</w:t>
      </w:r>
      <w:r w:rsidR="00F474B4">
        <w:t xml:space="preserve"> </w:t>
      </w:r>
      <w:r>
        <w:t>and</w:t>
      </w:r>
      <w:r w:rsidR="00F474B4">
        <w:t xml:space="preserve"> </w:t>
      </w:r>
      <w:r>
        <w:t>laboratory</w:t>
      </w:r>
      <w:r w:rsidR="00F474B4">
        <w:t xml:space="preserve"> </w:t>
      </w:r>
      <w:r>
        <w:t>technicians.</w:t>
      </w:r>
    </w:p>
    <w:p w14:paraId="5F497FC3" w14:textId="298D2975" w:rsidR="0093795A" w:rsidRDefault="0093795A" w:rsidP="0093795A">
      <w:r>
        <w:t>Education</w:t>
      </w:r>
      <w:r w:rsidR="00F474B4">
        <w:t xml:space="preserve"> </w:t>
      </w:r>
      <w:r>
        <w:t>and</w:t>
      </w:r>
      <w:r w:rsidR="00F474B4">
        <w:t xml:space="preserve"> </w:t>
      </w:r>
      <w:r>
        <w:t>Training</w:t>
      </w:r>
      <w:r w:rsidR="00F474B4">
        <w:t xml:space="preserve"> </w:t>
      </w:r>
      <w:r>
        <w:t>accounts</w:t>
      </w:r>
      <w:r w:rsidR="00F474B4">
        <w:t xml:space="preserve"> </w:t>
      </w:r>
      <w:r>
        <w:t>for</w:t>
      </w:r>
      <w:r w:rsidR="00F474B4">
        <w:t xml:space="preserve"> </w:t>
      </w:r>
      <w:r>
        <w:t>around</w:t>
      </w:r>
      <w:r w:rsidR="00F474B4">
        <w:t xml:space="preserve"> </w:t>
      </w:r>
      <w:r>
        <w:t>9%</w:t>
      </w:r>
      <w:r w:rsidR="00F474B4">
        <w:t xml:space="preserve"> </w:t>
      </w:r>
      <w:r>
        <w:t>of</w:t>
      </w:r>
      <w:r w:rsidR="00F474B4">
        <w:t xml:space="preserve"> </w:t>
      </w:r>
      <w:r>
        <w:t>national</w:t>
      </w:r>
      <w:r w:rsidR="00F474B4">
        <w:t xml:space="preserve"> </w:t>
      </w:r>
      <w:r>
        <w:t>employment.</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grew</w:t>
      </w:r>
      <w:r w:rsidR="00F474B4">
        <w:t xml:space="preserve"> </w:t>
      </w:r>
      <w:r>
        <w:t>strongly</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up</w:t>
      </w:r>
      <w:r w:rsidR="00F474B4">
        <w:t xml:space="preserve"> </w:t>
      </w:r>
      <w:r>
        <w:t>by</w:t>
      </w:r>
      <w:r w:rsidR="00F474B4">
        <w:t xml:space="preserve"> </w:t>
      </w:r>
      <w:r>
        <w:t>4.6%.</w:t>
      </w:r>
      <w:r w:rsidR="00F474B4">
        <w:t xml:space="preserve"> </w:t>
      </w:r>
      <w:r>
        <w:t>This</w:t>
      </w:r>
      <w:r w:rsidR="00F474B4">
        <w:t xml:space="preserve"> </w:t>
      </w:r>
      <w:r>
        <w:t>is</w:t>
      </w:r>
      <w:r w:rsidR="00F474B4">
        <w:t xml:space="preserve"> </w:t>
      </w:r>
      <w:r>
        <w:t>consistent</w:t>
      </w:r>
      <w:r w:rsidR="00F474B4">
        <w:t xml:space="preserve"> </w:t>
      </w:r>
      <w:r>
        <w:t>with</w:t>
      </w:r>
      <w:r w:rsidR="00F474B4">
        <w:t xml:space="preserve"> </w:t>
      </w:r>
      <w:r>
        <w:t>a</w:t>
      </w:r>
      <w:r w:rsidR="00F474B4">
        <w:t xml:space="preserve"> </w:t>
      </w:r>
      <w:r>
        <w:t>long-term</w:t>
      </w:r>
      <w:r w:rsidR="00F474B4">
        <w:t xml:space="preserve"> </w:t>
      </w:r>
      <w:r>
        <w:t>trend,</w:t>
      </w:r>
      <w:r w:rsidR="00F474B4">
        <w:t xml:space="preserve"> </w:t>
      </w:r>
      <w:r>
        <w:t>with</w:t>
      </w:r>
      <w:r w:rsidR="00F474B4">
        <w:t xml:space="preserve"> </w:t>
      </w:r>
      <w:r>
        <w:t>Education</w:t>
      </w:r>
      <w:r w:rsidR="00F474B4">
        <w:t xml:space="preserve"> </w:t>
      </w:r>
      <w:r>
        <w:t>and</w:t>
      </w:r>
      <w:r w:rsidR="00F474B4">
        <w:t xml:space="preserve"> </w:t>
      </w:r>
      <w:r>
        <w:t>Training</w:t>
      </w:r>
      <w:r w:rsidR="00F474B4">
        <w:t xml:space="preserve"> </w:t>
      </w:r>
      <w:r>
        <w:t>employment</w:t>
      </w:r>
      <w:r w:rsidR="00F474B4">
        <w:t xml:space="preserve"> </w:t>
      </w:r>
      <w:r>
        <w:t>rising</w:t>
      </w:r>
      <w:r w:rsidR="00F474B4">
        <w:t xml:space="preserve"> </w:t>
      </w:r>
      <w:r>
        <w:t>by</w:t>
      </w:r>
      <w:r w:rsidR="00F474B4">
        <w:t xml:space="preserve"> </w:t>
      </w:r>
      <w:r>
        <w:t>more</w:t>
      </w:r>
      <w:r w:rsidR="00F474B4">
        <w:t xml:space="preserve"> </w:t>
      </w:r>
      <w:r>
        <w:t>than</w:t>
      </w:r>
      <w:r w:rsidR="00F474B4">
        <w:t xml:space="preserve"> </w:t>
      </w:r>
      <w:r>
        <w:t>35%</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p>
    <w:p w14:paraId="21B73E00" w14:textId="6AD20B13" w:rsidR="0093795A" w:rsidRDefault="0093795A" w:rsidP="0093795A">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around</w:t>
      </w:r>
      <w:r w:rsidR="00F474B4">
        <w:t xml:space="preserve"> </w:t>
      </w:r>
      <w:r>
        <w:t>75%</w:t>
      </w:r>
      <w:r w:rsidR="00F474B4">
        <w:t xml:space="preserve"> </w:t>
      </w:r>
      <w:r>
        <w:t>above</w:t>
      </w:r>
      <w:r w:rsidR="00F474B4">
        <w:t xml:space="preserve"> </w:t>
      </w:r>
      <w:r>
        <w:t>levels</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(prior</w:t>
      </w:r>
      <w:r w:rsidR="00F474B4">
        <w:t xml:space="preserve"> </w:t>
      </w:r>
      <w:r>
        <w:t>to</w:t>
      </w:r>
      <w:r w:rsidR="00F474B4">
        <w:t xml:space="preserve"> </w:t>
      </w:r>
      <w:r>
        <w:t>the</w:t>
      </w:r>
      <w:r w:rsidR="00F474B4">
        <w:t xml:space="preserve"> </w:t>
      </w:r>
      <w:r>
        <w:t>COVID-19</w:t>
      </w:r>
      <w:r w:rsidR="00F474B4">
        <w:t xml:space="preserve"> </w:t>
      </w:r>
      <w:r>
        <w:t>pandemic).</w:t>
      </w:r>
    </w:p>
    <w:p w14:paraId="2F51882D" w14:textId="47B8572F" w:rsidR="003E77A2" w:rsidRDefault="0093795A" w:rsidP="0093795A">
      <w:r>
        <w:t>There</w:t>
      </w:r>
      <w:r w:rsidR="00F474B4">
        <w:t xml:space="preserve"> </w:t>
      </w:r>
      <w:r>
        <w:t>are</w:t>
      </w:r>
      <w:r w:rsidR="00F474B4">
        <w:t xml:space="preserve"> </w:t>
      </w:r>
      <w:r>
        <w:t>currently</w:t>
      </w:r>
      <w:r w:rsidR="00F474B4">
        <w:t xml:space="preserve"> </w:t>
      </w:r>
      <w:r>
        <w:t>skill</w:t>
      </w:r>
      <w:r w:rsidR="00F474B4">
        <w:t xml:space="preserve"> </w:t>
      </w:r>
      <w:r>
        <w:t>shortages</w:t>
      </w:r>
      <w:r w:rsidR="00F474B4">
        <w:t xml:space="preserve"> </w:t>
      </w:r>
      <w:r>
        <w:t>for</w:t>
      </w:r>
      <w:r w:rsidR="00F474B4">
        <w:t xml:space="preserve"> </w:t>
      </w:r>
      <w:r>
        <w:t>some</w:t>
      </w:r>
      <w:r w:rsidR="00F474B4">
        <w:t xml:space="preserve"> </w:t>
      </w:r>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including</w:t>
      </w:r>
      <w:r w:rsidR="00F474B4">
        <w:t xml:space="preserve"> </w:t>
      </w:r>
      <w:r>
        <w:t>Early</w:t>
      </w:r>
      <w:r w:rsidR="00F474B4">
        <w:t xml:space="preserve"> </w:t>
      </w:r>
      <w:r>
        <w:t>Childhood</w:t>
      </w:r>
      <w:r w:rsidR="00F474B4">
        <w:t xml:space="preserve"> </w:t>
      </w:r>
      <w:r>
        <w:t>(Pre-primary</w:t>
      </w:r>
      <w:r w:rsidR="00F474B4">
        <w:t xml:space="preserve"> </w:t>
      </w:r>
      <w:r>
        <w:t>School)</w:t>
      </w:r>
      <w:r w:rsidR="00F474B4">
        <w:t xml:space="preserve"> </w:t>
      </w:r>
      <w:r>
        <w:t>Teachers,</w:t>
      </w:r>
      <w:r w:rsidR="00F474B4">
        <w:t xml:space="preserve"> </w:t>
      </w:r>
      <w:r>
        <w:t>Primary</w:t>
      </w:r>
      <w:r w:rsidR="00F474B4">
        <w:t xml:space="preserve"> </w:t>
      </w:r>
      <w:r>
        <w:t>School</w:t>
      </w:r>
      <w:r w:rsidR="00F474B4">
        <w:t xml:space="preserve"> </w:t>
      </w:r>
      <w:r>
        <w:t>Teachers,</w:t>
      </w:r>
      <w:r w:rsidR="00F474B4">
        <w:t xml:space="preserve"> </w:t>
      </w:r>
      <w:r>
        <w:t>Secondary</w:t>
      </w:r>
      <w:r w:rsidR="00F474B4">
        <w:t xml:space="preserve"> </w:t>
      </w:r>
      <w:r>
        <w:t>School</w:t>
      </w:r>
      <w:r w:rsidR="00F474B4">
        <w:t xml:space="preserve"> </w:t>
      </w:r>
      <w:r>
        <w:t>Teachers</w:t>
      </w:r>
      <w:r w:rsidR="00F474B4">
        <w:t xml:space="preserve"> </w:t>
      </w:r>
      <w:r>
        <w:t>and</w:t>
      </w:r>
      <w:r w:rsidR="00F474B4">
        <w:t xml:space="preserve"> </w:t>
      </w:r>
      <w:r>
        <w:t>Vocational</w:t>
      </w:r>
      <w:r w:rsidR="00F474B4">
        <w:t xml:space="preserve"> </w:t>
      </w:r>
      <w:r>
        <w:t>Education</w:t>
      </w:r>
      <w:r w:rsidR="00F474B4">
        <w:t xml:space="preserve"> </w:t>
      </w:r>
      <w:r>
        <w:t>Teachers.</w:t>
      </w:r>
    </w:p>
    <w:p w14:paraId="5B40925B" w14:textId="2C3B92D7" w:rsidR="0093795A" w:rsidRDefault="0093795A"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05A4B6F9" w14:textId="7AE90AB2" w:rsidR="0093795A" w:rsidRPr="00280BCE" w:rsidRDefault="0093795A" w:rsidP="00B8507B">
      <w:pPr>
        <w:pStyle w:val="Heading2"/>
      </w:pPr>
      <w:bookmarkStart w:id="42" w:name="_Toc200630484"/>
      <w:r>
        <w:lastRenderedPageBreak/>
        <w:t>Construction</w:t>
      </w:r>
      <w:bookmarkEnd w:id="42"/>
    </w:p>
    <w:p w14:paraId="434115FA" w14:textId="668E9AFC" w:rsidR="00C47C1A" w:rsidRDefault="00C47C1A" w:rsidP="003132CA">
      <w:r>
        <w:rPr>
          <w:noProof/>
        </w:rPr>
        <w:drawing>
          <wp:inline distT="0" distB="0" distL="0" distR="0" wp14:anchorId="07DCA857" wp14:editId="2630C15E">
            <wp:extent cx="6120000" cy="6782106"/>
            <wp:effectExtent l="0" t="0" r="0" b="0"/>
            <wp:docPr id="916808319" name="Picture 11" descr="Graph showing that 32% of the construction workforce are regionally employed.&#10;Graph showing that 16% of the construction workforce are aged 15 to 24 years.&#10;Graph showing that 14% of the construction workforce are female.&#10;Graph showing that 61% of the construction workforce are hold a cert 3 or higher.&#10;Column graph of annual employment growth in Construction from November 2014 to November 2024, along with the 10-year annual average growth for all industr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08319" name="Picture 11" descr="Graph showing that 32% of the construction workforce are regionally employed.&#10;Graph showing that 16% of the construction workforce are aged 15 to 24 years.&#10;Graph showing that 14% of the construction workforce are female.&#10;Graph showing that 61% of the construction workforce are hold a cert 3 or higher.&#10;Column graph of annual employment growth in Construction from November 2014 to November 2024, along with the 10-year annual average growth for all industries.&#10;"/>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000" cy="6782106"/>
                    </a:xfrm>
                    <a:prstGeom prst="rect">
                      <a:avLst/>
                    </a:prstGeom>
                  </pic:spPr>
                </pic:pic>
              </a:graphicData>
            </a:graphic>
          </wp:inline>
        </w:drawing>
      </w:r>
    </w:p>
    <w:p w14:paraId="680351EC" w14:textId="7BF2742A" w:rsidR="00C47C1A" w:rsidRDefault="00C47C1A" w:rsidP="00614CF2">
      <w:pPr>
        <w:pStyle w:val="Caption"/>
      </w:pPr>
      <w:r w:rsidRPr="0093795A">
        <w:t>Note:</w:t>
      </w:r>
      <w:r w:rsidR="00F474B4">
        <w:t xml:space="preserve"> </w:t>
      </w:r>
      <w:r w:rsidRPr="0093795A">
        <w:t>Caution</w:t>
      </w:r>
      <w:r w:rsidR="00F474B4">
        <w:t xml:space="preserve"> </w:t>
      </w:r>
      <w:r w:rsidRPr="0093795A">
        <w:t>is</w:t>
      </w:r>
      <w:r w:rsidR="00F474B4">
        <w:t xml:space="preserve"> </w:t>
      </w:r>
      <w:r w:rsidRPr="0093795A">
        <w:t>recommended</w:t>
      </w:r>
      <w:r w:rsidR="00F474B4">
        <w:t xml:space="preserve"> </w:t>
      </w:r>
      <w:r w:rsidRPr="0093795A">
        <w:t>when</w:t>
      </w:r>
      <w:r w:rsidR="00F474B4">
        <w:t xml:space="preserve"> </w:t>
      </w:r>
      <w:r w:rsidRPr="0093795A">
        <w:t>using</w:t>
      </w:r>
      <w:r w:rsidR="00F474B4">
        <w:t xml:space="preserve"> </w:t>
      </w:r>
      <w:r w:rsidRPr="0093795A">
        <w:t>employment</w:t>
      </w:r>
      <w:r w:rsidR="00F474B4">
        <w:t xml:space="preserve"> </w:t>
      </w:r>
      <w:r w:rsidRPr="0093795A">
        <w:t>estimates</w:t>
      </w:r>
      <w:r w:rsidR="00F474B4">
        <w:t xml:space="preserve"> </w:t>
      </w:r>
      <w:r w:rsidRPr="0093795A">
        <w:t>from</w:t>
      </w:r>
      <w:r w:rsidR="00F474B4">
        <w:t xml:space="preserve"> </w:t>
      </w:r>
      <w:r w:rsidRPr="0093795A">
        <w:t>May</w:t>
      </w:r>
      <w:r w:rsidR="00F474B4">
        <w:t xml:space="preserve"> </w:t>
      </w:r>
      <w:r w:rsidRPr="0093795A">
        <w:t>2020</w:t>
      </w:r>
      <w:r w:rsidR="00F474B4">
        <w:t xml:space="preserve"> </w:t>
      </w:r>
      <w:r w:rsidRPr="0093795A">
        <w:t>to</w:t>
      </w:r>
      <w:r w:rsidR="00F474B4">
        <w:t xml:space="preserve"> </w:t>
      </w:r>
      <w:r w:rsidRPr="0093795A">
        <w:t>February</w:t>
      </w:r>
      <w:r w:rsidR="00F474B4">
        <w:t xml:space="preserve"> </w:t>
      </w:r>
      <w:r w:rsidRPr="0093795A">
        <w:t>2022</w:t>
      </w:r>
      <w:r w:rsidR="00F474B4">
        <w:t xml:space="preserve"> </w:t>
      </w:r>
      <w:r w:rsidRPr="0093795A">
        <w:t>inclusive.</w:t>
      </w:r>
    </w:p>
    <w:p w14:paraId="3850EB10" w14:textId="6016F428" w:rsidR="0093795A" w:rsidRDefault="0093795A" w:rsidP="00B8507B">
      <w:pPr>
        <w:pStyle w:val="Heading3"/>
      </w:pPr>
      <w:r>
        <w:t>Top</w:t>
      </w:r>
      <w:r w:rsidR="00F474B4">
        <w:t xml:space="preserve"> </w:t>
      </w:r>
      <w:r>
        <w:t>employing</w:t>
      </w:r>
      <w:r w:rsidR="00F474B4">
        <w:t xml:space="preserve"> </w:t>
      </w:r>
      <w:r>
        <w:t>occupations</w:t>
      </w:r>
    </w:p>
    <w:p w14:paraId="09AE3CB0" w14:textId="518EABEB" w:rsidR="0093795A" w:rsidRDefault="0093795A" w:rsidP="0093795A">
      <w:pPr>
        <w:pStyle w:val="ListNumber"/>
        <w:numPr>
          <w:ilvl w:val="0"/>
          <w:numId w:val="17"/>
        </w:numPr>
      </w:pPr>
      <w:r>
        <w:t>Electricians</w:t>
      </w:r>
    </w:p>
    <w:p w14:paraId="6A651C47" w14:textId="0C2BFFCD" w:rsidR="0093795A" w:rsidRDefault="0093795A" w:rsidP="0093795A">
      <w:pPr>
        <w:pStyle w:val="ListNumber"/>
      </w:pPr>
      <w:r>
        <w:t>Carpenters</w:t>
      </w:r>
      <w:r w:rsidR="00F474B4">
        <w:t xml:space="preserve"> </w:t>
      </w:r>
      <w:r>
        <w:t>and</w:t>
      </w:r>
      <w:r w:rsidR="00F474B4">
        <w:t xml:space="preserve"> </w:t>
      </w:r>
      <w:r>
        <w:t>Joiners</w:t>
      </w:r>
    </w:p>
    <w:p w14:paraId="470F9F3A" w14:textId="2B295E59" w:rsidR="0093795A" w:rsidRDefault="0093795A" w:rsidP="0093795A">
      <w:pPr>
        <w:pStyle w:val="ListNumber"/>
      </w:pPr>
      <w:r>
        <w:t>Construction</w:t>
      </w:r>
      <w:r w:rsidR="00F474B4">
        <w:t xml:space="preserve"> </w:t>
      </w:r>
      <w:r>
        <w:t>Managers</w:t>
      </w:r>
      <w:r w:rsidR="00F474B4">
        <w:t xml:space="preserve"> </w:t>
      </w:r>
    </w:p>
    <w:p w14:paraId="319CD319" w14:textId="71D1FFDA" w:rsidR="0093795A" w:rsidRDefault="0093795A" w:rsidP="0093795A">
      <w:pPr>
        <w:pStyle w:val="ListNumber"/>
      </w:pPr>
      <w:r>
        <w:t>Plumbers</w:t>
      </w:r>
    </w:p>
    <w:p w14:paraId="6AB4B04F" w14:textId="75915B48" w:rsidR="0093795A" w:rsidRDefault="0093795A" w:rsidP="0093795A">
      <w:pPr>
        <w:pStyle w:val="ListNumber"/>
      </w:pPr>
      <w:r>
        <w:t>Building</w:t>
      </w:r>
      <w:r w:rsidR="00F474B4">
        <w:t xml:space="preserve"> </w:t>
      </w:r>
      <w:r>
        <w:t>and</w:t>
      </w:r>
      <w:r w:rsidR="00F474B4">
        <w:t xml:space="preserve"> </w:t>
      </w:r>
      <w:r>
        <w:t>Plumbing</w:t>
      </w:r>
      <w:r w:rsidR="00F474B4">
        <w:t xml:space="preserve"> </w:t>
      </w:r>
      <w:r>
        <w:t>Labourers</w:t>
      </w:r>
      <w:r w:rsidR="00F474B4">
        <w:t xml:space="preserve"> </w:t>
      </w:r>
    </w:p>
    <w:p w14:paraId="293D4770" w14:textId="4EA993A8" w:rsidR="0093795A" w:rsidRDefault="0093795A" w:rsidP="0093795A">
      <w:r>
        <w:lastRenderedPageBreak/>
        <w:t>The</w:t>
      </w:r>
      <w:r w:rsidR="00F474B4">
        <w:t xml:space="preserve"> </w:t>
      </w:r>
      <w:r>
        <w:t>Construction</w:t>
      </w:r>
      <w:r w:rsidR="00F474B4">
        <w:t xml:space="preserve"> </w:t>
      </w:r>
      <w:r>
        <w:t>industry</w:t>
      </w:r>
      <w:r w:rsidR="00F474B4">
        <w:t xml:space="preserve"> </w:t>
      </w:r>
      <w:r>
        <w:t>is</w:t>
      </w:r>
      <w:r w:rsidR="00F474B4">
        <w:t xml:space="preserve"> </w:t>
      </w:r>
      <w:r>
        <w:t>one</w:t>
      </w:r>
      <w:r w:rsidR="00F474B4">
        <w:t xml:space="preserve"> </w:t>
      </w:r>
      <w:r>
        <w:t>of</w:t>
      </w:r>
      <w:r w:rsidR="00F474B4">
        <w:t xml:space="preserve"> </w:t>
      </w:r>
      <w:r>
        <w:t>Australia’s</w:t>
      </w:r>
      <w:r w:rsidR="00F474B4">
        <w:t xml:space="preserve"> </w:t>
      </w:r>
      <w:r>
        <w:t>largest</w:t>
      </w:r>
      <w:r w:rsidR="00F474B4">
        <w:t xml:space="preserve"> </w:t>
      </w:r>
      <w:r>
        <w:t>industries,</w:t>
      </w:r>
      <w:r w:rsidR="00F474B4">
        <w:t xml:space="preserve"> </w:t>
      </w:r>
      <w:r>
        <w:t>representing</w:t>
      </w:r>
      <w:r w:rsidR="00F474B4">
        <w:t xml:space="preserve"> </w:t>
      </w:r>
      <w:r>
        <w:t>9%</w:t>
      </w:r>
      <w:r w:rsidR="00F474B4">
        <w:t xml:space="preserve"> </w:t>
      </w:r>
      <w:r>
        <w:t>of</w:t>
      </w:r>
      <w:r w:rsidR="00F474B4">
        <w:t xml:space="preserve"> </w:t>
      </w:r>
      <w:r>
        <w:t>national</w:t>
      </w:r>
      <w:r w:rsidR="00F474B4">
        <w:t xml:space="preserve"> </w:t>
      </w:r>
      <w:r>
        <w:t>employment.</w:t>
      </w:r>
      <w:r w:rsidR="00F474B4">
        <w:t xml:space="preserve"> </w:t>
      </w:r>
      <w:r>
        <w:t>It</w:t>
      </w:r>
      <w:r w:rsidR="00F474B4">
        <w:t xml:space="preserve"> </w:t>
      </w:r>
      <w:r>
        <w:t>covers</w:t>
      </w:r>
      <w:r w:rsidR="00F474B4">
        <w:t xml:space="preserve"> </w:t>
      </w:r>
      <w:r>
        <w:t>planning</w:t>
      </w:r>
      <w:r w:rsidR="00F474B4">
        <w:t xml:space="preserve"> </w:t>
      </w:r>
      <w:r>
        <w:t>and</w:t>
      </w:r>
      <w:r w:rsidR="00F474B4">
        <w:t xml:space="preserve"> </w:t>
      </w:r>
      <w:r>
        <w:t>building</w:t>
      </w:r>
      <w:r w:rsidR="00F474B4">
        <w:t xml:space="preserve"> </w:t>
      </w:r>
      <w:r>
        <w:t>everything</w:t>
      </w:r>
      <w:r w:rsidR="00F474B4">
        <w:t xml:space="preserve"> </w:t>
      </w:r>
      <w:r>
        <w:t>from</w:t>
      </w:r>
      <w:r w:rsidR="00F474B4">
        <w:t xml:space="preserve"> </w:t>
      </w:r>
      <w:r>
        <w:t>homes</w:t>
      </w:r>
      <w:r w:rsidR="00F474B4">
        <w:t xml:space="preserve"> </w:t>
      </w:r>
      <w:r>
        <w:t>to</w:t>
      </w:r>
      <w:r w:rsidR="00F474B4">
        <w:t xml:space="preserve"> </w:t>
      </w:r>
      <w:r>
        <w:t>hospitals</w:t>
      </w:r>
      <w:r w:rsidR="00F474B4">
        <w:t xml:space="preserve"> </w:t>
      </w:r>
      <w:r>
        <w:t>and</w:t>
      </w:r>
      <w:r w:rsidR="00F474B4">
        <w:t xml:space="preserve"> </w:t>
      </w:r>
      <w:r>
        <w:t>office</w:t>
      </w:r>
      <w:r w:rsidR="00F474B4">
        <w:t xml:space="preserve"> </w:t>
      </w:r>
      <w:r>
        <w:t>blocks,</w:t>
      </w:r>
      <w:r w:rsidR="00F474B4">
        <w:t xml:space="preserve"> </w:t>
      </w:r>
      <w:r>
        <w:t>to</w:t>
      </w:r>
      <w:r w:rsidR="00F474B4">
        <w:t xml:space="preserve"> </w:t>
      </w:r>
      <w:r>
        <w:t>roads</w:t>
      </w:r>
      <w:r w:rsidR="00F474B4">
        <w:t xml:space="preserve"> </w:t>
      </w:r>
      <w:r>
        <w:t>and</w:t>
      </w:r>
      <w:r w:rsidR="00F474B4">
        <w:t xml:space="preserve"> </w:t>
      </w:r>
      <w:r>
        <w:t>bridges</w:t>
      </w:r>
      <w:r w:rsidR="00F474B4">
        <w:t xml:space="preserve"> </w:t>
      </w:r>
      <w:r>
        <w:t>and</w:t>
      </w:r>
      <w:r w:rsidR="00F474B4">
        <w:t xml:space="preserve"> </w:t>
      </w:r>
      <w:r>
        <w:t>infrastructure</w:t>
      </w:r>
      <w:r w:rsidR="00F474B4">
        <w:t xml:space="preserve"> </w:t>
      </w:r>
      <w:r>
        <w:t>for</w:t>
      </w:r>
      <w:r w:rsidR="00F474B4">
        <w:t xml:space="preserve"> </w:t>
      </w:r>
      <w:r>
        <w:t>renewable</w:t>
      </w:r>
      <w:r w:rsidR="00F474B4">
        <w:t xml:space="preserve"> </w:t>
      </w:r>
      <w:r>
        <w:t>energy.</w:t>
      </w:r>
      <w:r w:rsidR="00F474B4">
        <w:t xml:space="preserve"> </w:t>
      </w:r>
      <w:r>
        <w:t>Sometimes</w:t>
      </w:r>
      <w:r w:rsidR="00F474B4">
        <w:t xml:space="preserve"> </w:t>
      </w:r>
      <w:r>
        <w:t>it</w:t>
      </w:r>
      <w:r w:rsidR="00F474B4">
        <w:t xml:space="preserve"> </w:t>
      </w:r>
      <w:r>
        <w:t>involves</w:t>
      </w:r>
      <w:r w:rsidR="00F474B4">
        <w:t xml:space="preserve"> </w:t>
      </w:r>
      <w:r>
        <w:t>demolition</w:t>
      </w:r>
      <w:r w:rsidR="00F474B4">
        <w:t xml:space="preserve"> </w:t>
      </w:r>
      <w:r>
        <w:t>and</w:t>
      </w:r>
      <w:r w:rsidR="00F474B4">
        <w:t xml:space="preserve"> </w:t>
      </w:r>
      <w:r>
        <w:t>earthworks.</w:t>
      </w:r>
      <w:r w:rsidR="00F474B4">
        <w:t xml:space="preserve"> </w:t>
      </w:r>
      <w:r>
        <w:t>Most</w:t>
      </w:r>
      <w:r w:rsidR="00F474B4">
        <w:t xml:space="preserve"> </w:t>
      </w:r>
      <w:r>
        <w:t>of</w:t>
      </w:r>
      <w:r w:rsidR="00F474B4">
        <w:t xml:space="preserve"> </w:t>
      </w:r>
      <w:r>
        <w:t>the</w:t>
      </w:r>
      <w:r w:rsidR="00F474B4">
        <w:t xml:space="preserve"> </w:t>
      </w:r>
      <w:r>
        <w:t>people</w:t>
      </w:r>
      <w:r w:rsidR="00F474B4">
        <w:t xml:space="preserve"> </w:t>
      </w:r>
      <w:r>
        <w:t>in</w:t>
      </w:r>
      <w:r w:rsidR="00F474B4">
        <w:t xml:space="preserve"> </w:t>
      </w:r>
      <w:r>
        <w:t>this</w:t>
      </w:r>
      <w:r w:rsidR="00F474B4">
        <w:t xml:space="preserve"> </w:t>
      </w:r>
      <w:r>
        <w:t>industry</w:t>
      </w:r>
      <w:r w:rsidR="00F474B4">
        <w:t xml:space="preserve"> </w:t>
      </w:r>
      <w:r>
        <w:t>work</w:t>
      </w:r>
      <w:r w:rsidR="00F474B4">
        <w:t xml:space="preserve"> </w:t>
      </w:r>
      <w:r>
        <w:t>on</w:t>
      </w:r>
      <w:r w:rsidR="00F474B4">
        <w:t xml:space="preserve"> </w:t>
      </w:r>
      <w:r>
        <w:t>building</w:t>
      </w:r>
      <w:r w:rsidR="00F474B4">
        <w:t xml:space="preserve"> </w:t>
      </w:r>
      <w:r>
        <w:t>or</w:t>
      </w:r>
      <w:r w:rsidR="00F474B4">
        <w:t xml:space="preserve"> </w:t>
      </w:r>
      <w:r>
        <w:t>transport</w:t>
      </w:r>
      <w:r w:rsidR="00F474B4">
        <w:t xml:space="preserve"> </w:t>
      </w:r>
      <w:r>
        <w:t>infrastructure</w:t>
      </w:r>
      <w:r w:rsidR="00F474B4">
        <w:t xml:space="preserve"> </w:t>
      </w:r>
      <w:r>
        <w:t>sites.</w:t>
      </w:r>
    </w:p>
    <w:p w14:paraId="2EEA6EA7" w14:textId="6F7C8397" w:rsidR="0093795A" w:rsidRDefault="0093795A" w:rsidP="0093795A">
      <w:r>
        <w:t>Employment</w:t>
      </w:r>
      <w:r w:rsidR="00F474B4">
        <w:t xml:space="preserve"> </w:t>
      </w:r>
      <w:r>
        <w:t>growth</w:t>
      </w:r>
      <w:r w:rsidR="00F474B4">
        <w:t xml:space="preserve"> </w:t>
      </w:r>
      <w:r>
        <w:t>in</w:t>
      </w:r>
      <w:r w:rsidR="00F474B4">
        <w:t xml:space="preserve"> </w:t>
      </w:r>
      <w:r>
        <w:t>the</w:t>
      </w:r>
      <w:r w:rsidR="00F474B4">
        <w:t xml:space="preserve"> </w:t>
      </w:r>
      <w:r>
        <w:t>Construction</w:t>
      </w:r>
      <w:r w:rsidR="00F474B4">
        <w:t xml:space="preserve"> </w:t>
      </w:r>
      <w:r>
        <w:t>industry</w:t>
      </w:r>
      <w:r w:rsidR="00F474B4">
        <w:t xml:space="preserve"> </w:t>
      </w:r>
      <w:r>
        <w:t>is</w:t>
      </w:r>
      <w:r w:rsidR="00F474B4">
        <w:t xml:space="preserve"> </w:t>
      </w:r>
      <w:r>
        <w:t>cyclical,</w:t>
      </w:r>
      <w:r w:rsidR="00F474B4">
        <w:t xml:space="preserve"> </w:t>
      </w:r>
      <w:r>
        <w:t>meaning</w:t>
      </w:r>
      <w:r w:rsidR="00F474B4">
        <w:t xml:space="preserve"> </w:t>
      </w:r>
      <w:r>
        <w:t>it</w:t>
      </w:r>
      <w:r w:rsidR="00F474B4">
        <w:t xml:space="preserve"> </w:t>
      </w:r>
      <w:r>
        <w:t>often</w:t>
      </w:r>
      <w:r w:rsidR="00F474B4">
        <w:t xml:space="preserve"> </w:t>
      </w:r>
      <w:r>
        <w:t>has</w:t>
      </w:r>
      <w:r w:rsidR="00F474B4">
        <w:t xml:space="preserve"> </w:t>
      </w:r>
      <w:r>
        <w:t>periods</w:t>
      </w:r>
      <w:r w:rsidR="00F474B4">
        <w:t xml:space="preserve"> </w:t>
      </w:r>
      <w:r>
        <w:t>of</w:t>
      </w:r>
      <w:r w:rsidR="00F474B4">
        <w:t xml:space="preserve"> </w:t>
      </w:r>
      <w:r>
        <w:t>strong</w:t>
      </w:r>
      <w:r w:rsidR="00F474B4">
        <w:t xml:space="preserve"> </w:t>
      </w:r>
      <w:r>
        <w:t>employment</w:t>
      </w:r>
      <w:r w:rsidR="00F474B4">
        <w:t xml:space="preserve"> </w:t>
      </w:r>
      <w:r>
        <w:t>growth</w:t>
      </w:r>
      <w:r w:rsidR="00F474B4">
        <w:t xml:space="preserve"> </w:t>
      </w:r>
      <w:r>
        <w:t>followed</w:t>
      </w:r>
      <w:r w:rsidR="00F474B4">
        <w:t xml:space="preserve"> </w:t>
      </w:r>
      <w:r>
        <w:t>by</w:t>
      </w:r>
      <w:r w:rsidR="00F474B4">
        <w:t xml:space="preserve"> </w:t>
      </w:r>
      <w:r>
        <w:t>periods</w:t>
      </w:r>
      <w:r w:rsidR="00F474B4">
        <w:t xml:space="preserve"> </w:t>
      </w:r>
      <w:r>
        <w:t>when</w:t>
      </w:r>
      <w:r w:rsidR="00F474B4">
        <w:t xml:space="preserve"> </w:t>
      </w:r>
      <w:r>
        <w:t>growth</w:t>
      </w:r>
      <w:r w:rsidR="00F474B4">
        <w:t xml:space="preserve"> </w:t>
      </w:r>
      <w:r>
        <w:t>slows.</w:t>
      </w:r>
    </w:p>
    <w:p w14:paraId="72A3C3C6" w14:textId="389AF7FA" w:rsidR="0093795A" w:rsidRDefault="0093795A" w:rsidP="0093795A">
      <w:r>
        <w:t>Construction</w:t>
      </w:r>
      <w:r w:rsidR="00F474B4">
        <w:t xml:space="preserve"> </w:t>
      </w:r>
      <w:r>
        <w:t>employment</w:t>
      </w:r>
      <w:r w:rsidR="00F474B4">
        <w:t xml:space="preserve"> </w:t>
      </w:r>
      <w:r>
        <w:t>grew</w:t>
      </w:r>
      <w:r w:rsidR="00F474B4">
        <w:t xml:space="preserve"> </w:t>
      </w:r>
      <w:r>
        <w:t>by</w:t>
      </w:r>
      <w:r w:rsidR="00F474B4">
        <w:t xml:space="preserve"> </w:t>
      </w:r>
      <w:r>
        <w:t>2.4%</w:t>
      </w:r>
      <w:r w:rsidR="00F474B4">
        <w:t xml:space="preserve"> </w:t>
      </w:r>
      <w:r>
        <w:t>over</w:t>
      </w:r>
      <w:r w:rsidR="00F474B4">
        <w:t xml:space="preserve"> </w:t>
      </w:r>
      <w:r>
        <w:t>the</w:t>
      </w:r>
      <w:r w:rsidR="00F474B4">
        <w:t xml:space="preserve"> </w:t>
      </w:r>
      <w:r>
        <w:t>past</w:t>
      </w:r>
      <w:r w:rsidR="00F474B4">
        <w:t xml:space="preserve"> </w:t>
      </w:r>
      <w:r>
        <w:t>12</w:t>
      </w:r>
      <w:r w:rsidR="00F474B4">
        <w:t xml:space="preserve"> </w:t>
      </w:r>
      <w:r>
        <w:t>months.</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Construction</w:t>
      </w:r>
      <w:r w:rsidR="00F474B4">
        <w:t xml:space="preserve"> </w:t>
      </w:r>
      <w:r>
        <w:t>has</w:t>
      </w:r>
      <w:r w:rsidR="00F474B4">
        <w:t xml:space="preserve"> </w:t>
      </w:r>
      <w:r>
        <w:t>been</w:t>
      </w:r>
      <w:r w:rsidR="00F474B4">
        <w:t xml:space="preserve"> </w:t>
      </w:r>
      <w:r>
        <w:t>one</w:t>
      </w:r>
      <w:r w:rsidR="00F474B4">
        <w:t xml:space="preserve"> </w:t>
      </w:r>
      <w:r>
        <w:t>of</w:t>
      </w:r>
      <w:r w:rsidR="00F474B4">
        <w:t xml:space="preserve"> </w:t>
      </w:r>
      <w:r>
        <w:t>Australia’s</w:t>
      </w:r>
      <w:r w:rsidR="00F474B4">
        <w:t xml:space="preserve"> </w:t>
      </w:r>
      <w:r>
        <w:t>fastest</w:t>
      </w:r>
      <w:r w:rsidR="00F474B4">
        <w:t xml:space="preserve"> </w:t>
      </w:r>
      <w:r>
        <w:t>growing</w:t>
      </w:r>
      <w:r w:rsidR="00F474B4">
        <w:t xml:space="preserve"> </w:t>
      </w:r>
      <w:r>
        <w:t>industries,</w:t>
      </w:r>
      <w:r w:rsidR="00F474B4">
        <w:t xml:space="preserve"> </w:t>
      </w:r>
      <w:r>
        <w:t>rising</w:t>
      </w:r>
      <w:r w:rsidR="00F474B4">
        <w:t xml:space="preserve"> </w:t>
      </w:r>
      <w:r>
        <w:t>by</w:t>
      </w:r>
      <w:r w:rsidR="00F474B4">
        <w:t xml:space="preserve"> </w:t>
      </w:r>
      <w:r>
        <w:t>more</w:t>
      </w:r>
      <w:r w:rsidR="00F474B4">
        <w:t xml:space="preserve"> </w:t>
      </w:r>
      <w:r>
        <w:t>than</w:t>
      </w:r>
      <w:r w:rsidR="00F474B4">
        <w:t xml:space="preserve"> </w:t>
      </w:r>
      <w:r>
        <w:t>30%</w:t>
      </w:r>
      <w:r w:rsidR="00F474B4">
        <w:t xml:space="preserve"> </w:t>
      </w:r>
      <w:r>
        <w:t>over</w:t>
      </w:r>
      <w:r w:rsidR="00F474B4">
        <w:t xml:space="preserve"> </w:t>
      </w:r>
      <w:r>
        <w:t>this</w:t>
      </w:r>
      <w:r w:rsidR="00F474B4">
        <w:t xml:space="preserve"> </w:t>
      </w:r>
      <w:r>
        <w:t>period.</w:t>
      </w:r>
    </w:p>
    <w:p w14:paraId="0F9A6B3C" w14:textId="06B7D0BE" w:rsidR="0093795A" w:rsidRDefault="0093795A" w:rsidP="0093795A">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18%</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57%</w:t>
      </w:r>
      <w:r w:rsidR="00F474B4">
        <w:t xml:space="preserve"> </w:t>
      </w:r>
      <w:r>
        <w:t>above</w:t>
      </w:r>
      <w:r w:rsidR="00F474B4">
        <w:t xml:space="preserve"> </w:t>
      </w:r>
      <w:r>
        <w:t>levels</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5B6B5713" w14:textId="13873798" w:rsidR="0093795A" w:rsidRDefault="0093795A" w:rsidP="0093795A">
      <w:r>
        <w:t>There</w:t>
      </w:r>
      <w:r w:rsidR="00F474B4">
        <w:t xml:space="preserve"> </w:t>
      </w:r>
      <w:r>
        <w:t>are</w:t>
      </w:r>
      <w:r w:rsidR="00F474B4">
        <w:t xml:space="preserve"> </w:t>
      </w:r>
      <w:r>
        <w:t>currently</w:t>
      </w:r>
      <w:r w:rsidR="00F474B4">
        <w:t xml:space="preserve"> </w:t>
      </w:r>
      <w:r>
        <w:t>skill</w:t>
      </w:r>
      <w:r w:rsidR="00F474B4">
        <w:t xml:space="preserve"> </w:t>
      </w:r>
      <w:r>
        <w:t>shortages</w:t>
      </w:r>
      <w:r w:rsidR="00F474B4">
        <w:t xml:space="preserve"> </w:t>
      </w:r>
      <w:r>
        <w:t>for</w:t>
      </w:r>
      <w:r w:rsidR="00F474B4">
        <w:t xml:space="preserve"> </w:t>
      </w:r>
      <w:r>
        <w:t>some</w:t>
      </w:r>
      <w:r w:rsidR="00F474B4">
        <w:t xml:space="preserve"> </w:t>
      </w:r>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including</w:t>
      </w:r>
      <w:r w:rsidR="00F474B4">
        <w:t xml:space="preserve"> </w:t>
      </w:r>
      <w:r>
        <w:t>Carpenters</w:t>
      </w:r>
      <w:r w:rsidR="00F474B4">
        <w:t xml:space="preserve"> </w:t>
      </w:r>
      <w:r>
        <w:t>and</w:t>
      </w:r>
      <w:r w:rsidR="00F474B4">
        <w:t xml:space="preserve"> </w:t>
      </w:r>
      <w:r>
        <w:t>Joiners,</w:t>
      </w:r>
      <w:r w:rsidR="00F474B4">
        <w:t xml:space="preserve"> </w:t>
      </w:r>
      <w:r>
        <w:t>Electricians,</w:t>
      </w:r>
      <w:r w:rsidR="00F474B4">
        <w:t xml:space="preserve"> </w:t>
      </w:r>
      <w:r>
        <w:t>Construction</w:t>
      </w:r>
      <w:r w:rsidR="00F474B4">
        <w:t xml:space="preserve"> </w:t>
      </w:r>
      <w:r>
        <w:t>Managers,</w:t>
      </w:r>
      <w:r w:rsidR="00F474B4">
        <w:t xml:space="preserve"> </w:t>
      </w:r>
      <w:r>
        <w:t>Plumbers</w:t>
      </w:r>
      <w:r w:rsidR="00F474B4">
        <w:t xml:space="preserve"> </w:t>
      </w:r>
      <w:r>
        <w:t>and</w:t>
      </w:r>
      <w:r w:rsidR="00F474B4">
        <w:t xml:space="preserve"> </w:t>
      </w:r>
      <w:r>
        <w:t>Painters.</w:t>
      </w:r>
    </w:p>
    <w:p w14:paraId="2468D2E2" w14:textId="387B66F0" w:rsidR="0093795A" w:rsidRDefault="0093795A" w:rsidP="00B8507B">
      <w:pPr>
        <w:pStyle w:val="Heading2"/>
      </w:pPr>
      <w:bookmarkStart w:id="43" w:name="_Toc200630485"/>
      <w:r>
        <w:lastRenderedPageBreak/>
        <w:t>Manufacturing</w:t>
      </w:r>
      <w:bookmarkEnd w:id="43"/>
    </w:p>
    <w:p w14:paraId="5E98A52A" w14:textId="5CF92427" w:rsidR="00C47C1A" w:rsidRDefault="00C47C1A" w:rsidP="003132CA">
      <w:r>
        <w:rPr>
          <w:noProof/>
        </w:rPr>
        <w:drawing>
          <wp:inline distT="0" distB="0" distL="0" distR="0" wp14:anchorId="0F73EDD7" wp14:editId="24F0EE17">
            <wp:extent cx="6120000" cy="6769542"/>
            <wp:effectExtent l="0" t="0" r="0" b="0"/>
            <wp:docPr id="1947861970" name="Picture 12" descr="Graph showing that 31% of the manufacturing workforce work regionally&#10;Graph showing that 12% of the manufacturing workforce are aged 15 to 24&#10;Graph showing that 29% of the manufacturing workforce are females.&#10;Graph showing that 58% of the manufacturing workforce hold a cert 3 or higher.&#10;Column graph of annual employment growth in Manufacturing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61970" name="Picture 12" descr="Graph showing that 31% of the manufacturing workforce work regionally&#10;Graph showing that 12% of the manufacturing workforce are aged 15 to 24&#10;Graph showing that 29% of the manufacturing workforce are females.&#10;Graph showing that 58% of the manufacturing workforce hold a cert 3 or higher.&#10;Column graph of annual employment growth in Manufacturing from November 2014 to November 2024, along with the 10-year annual average growth for all industries. &#10;"/>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000" cy="6769542"/>
                    </a:xfrm>
                    <a:prstGeom prst="rect">
                      <a:avLst/>
                    </a:prstGeom>
                  </pic:spPr>
                </pic:pic>
              </a:graphicData>
            </a:graphic>
          </wp:inline>
        </w:drawing>
      </w:r>
    </w:p>
    <w:p w14:paraId="0A6E72F4" w14:textId="51AAA386" w:rsidR="00C47C1A" w:rsidRDefault="00C47C1A" w:rsidP="00614CF2">
      <w:pPr>
        <w:pStyle w:val="Caption"/>
      </w:pPr>
      <w:r w:rsidRPr="0093795A">
        <w:t>Note:</w:t>
      </w:r>
      <w:r w:rsidR="00F474B4">
        <w:t xml:space="preserve"> </w:t>
      </w:r>
      <w:r w:rsidRPr="0093795A">
        <w:t>Caution</w:t>
      </w:r>
      <w:r w:rsidR="00F474B4">
        <w:t xml:space="preserve"> </w:t>
      </w:r>
      <w:r w:rsidRPr="0093795A">
        <w:t>is</w:t>
      </w:r>
      <w:r w:rsidR="00F474B4">
        <w:t xml:space="preserve"> </w:t>
      </w:r>
      <w:r w:rsidRPr="0093795A">
        <w:t>recommended</w:t>
      </w:r>
      <w:r w:rsidR="00F474B4">
        <w:t xml:space="preserve"> </w:t>
      </w:r>
      <w:r w:rsidRPr="0093795A">
        <w:t>when</w:t>
      </w:r>
      <w:r w:rsidR="00F474B4">
        <w:t xml:space="preserve"> </w:t>
      </w:r>
      <w:r w:rsidRPr="0093795A">
        <w:t>using</w:t>
      </w:r>
      <w:r w:rsidR="00F474B4">
        <w:t xml:space="preserve"> </w:t>
      </w:r>
      <w:r w:rsidRPr="0093795A">
        <w:t>employment</w:t>
      </w:r>
      <w:r w:rsidR="00F474B4">
        <w:t xml:space="preserve"> </w:t>
      </w:r>
      <w:r w:rsidRPr="0093795A">
        <w:t>estimates</w:t>
      </w:r>
      <w:r w:rsidR="00F474B4">
        <w:t xml:space="preserve"> </w:t>
      </w:r>
      <w:r w:rsidRPr="0093795A">
        <w:t>from</w:t>
      </w:r>
      <w:r w:rsidR="00F474B4">
        <w:t xml:space="preserve"> </w:t>
      </w:r>
      <w:r w:rsidRPr="0093795A">
        <w:t>May</w:t>
      </w:r>
      <w:r w:rsidR="00F474B4">
        <w:t xml:space="preserve"> </w:t>
      </w:r>
      <w:r w:rsidRPr="0093795A">
        <w:t>2020</w:t>
      </w:r>
      <w:r w:rsidR="00F474B4">
        <w:t xml:space="preserve"> </w:t>
      </w:r>
      <w:r w:rsidRPr="0093795A">
        <w:t>to</w:t>
      </w:r>
      <w:r w:rsidR="00F474B4">
        <w:t xml:space="preserve"> </w:t>
      </w:r>
      <w:r w:rsidRPr="0093795A">
        <w:t>February</w:t>
      </w:r>
      <w:r w:rsidR="00F474B4">
        <w:t xml:space="preserve"> </w:t>
      </w:r>
      <w:r w:rsidRPr="0093795A">
        <w:t>2022</w:t>
      </w:r>
      <w:r w:rsidR="00F474B4">
        <w:t xml:space="preserve"> </w:t>
      </w:r>
      <w:r w:rsidRPr="0093795A">
        <w:t>inclusive.</w:t>
      </w:r>
    </w:p>
    <w:p w14:paraId="066A6E3B" w14:textId="3429461E" w:rsidR="0093795A" w:rsidRDefault="0093795A" w:rsidP="00B8507B">
      <w:pPr>
        <w:pStyle w:val="Heading3"/>
      </w:pPr>
      <w:r>
        <w:t>Top</w:t>
      </w:r>
      <w:r w:rsidR="00F474B4">
        <w:t xml:space="preserve"> </w:t>
      </w:r>
      <w:r>
        <w:t>employing</w:t>
      </w:r>
      <w:r w:rsidR="00F474B4">
        <w:t xml:space="preserve"> </w:t>
      </w:r>
      <w:r>
        <w:t>occupations</w:t>
      </w:r>
      <w:r w:rsidR="00F474B4">
        <w:t xml:space="preserve"> </w:t>
      </w:r>
    </w:p>
    <w:p w14:paraId="083FF3F6" w14:textId="1247EE33" w:rsidR="0093795A" w:rsidRDefault="0093795A" w:rsidP="0093795A">
      <w:pPr>
        <w:pStyle w:val="ListNumber"/>
        <w:numPr>
          <w:ilvl w:val="0"/>
          <w:numId w:val="18"/>
        </w:numPr>
      </w:pPr>
      <w:r>
        <w:t>Structural</w:t>
      </w:r>
      <w:r w:rsidR="00F474B4">
        <w:t xml:space="preserve"> </w:t>
      </w:r>
      <w:r>
        <w:t>Steel</w:t>
      </w:r>
      <w:r w:rsidR="00F474B4">
        <w:t xml:space="preserve"> </w:t>
      </w:r>
      <w:r>
        <w:t>and</w:t>
      </w:r>
      <w:r w:rsidR="00F474B4">
        <w:t xml:space="preserve"> </w:t>
      </w:r>
      <w:r>
        <w:t>Welding</w:t>
      </w:r>
      <w:r w:rsidR="00F474B4">
        <w:t xml:space="preserve"> </w:t>
      </w:r>
      <w:r>
        <w:t>Trades</w:t>
      </w:r>
      <w:r w:rsidR="00F474B4">
        <w:t xml:space="preserve"> </w:t>
      </w:r>
      <w:r>
        <w:t>Workers</w:t>
      </w:r>
    </w:p>
    <w:p w14:paraId="4EE29D1E" w14:textId="7E49272D" w:rsidR="0093795A" w:rsidRDefault="0093795A" w:rsidP="0093795A">
      <w:pPr>
        <w:pStyle w:val="ListNumber"/>
      </w:pPr>
      <w:r>
        <w:t>Production</w:t>
      </w:r>
      <w:r w:rsidR="00F474B4">
        <w:t xml:space="preserve"> </w:t>
      </w:r>
      <w:r>
        <w:t>Managers</w:t>
      </w:r>
    </w:p>
    <w:p w14:paraId="64E3F78A" w14:textId="118BCAD7" w:rsidR="0093795A" w:rsidRDefault="0093795A" w:rsidP="0093795A">
      <w:pPr>
        <w:pStyle w:val="ListNumber"/>
      </w:pPr>
      <w:r>
        <w:t>Packers</w:t>
      </w:r>
    </w:p>
    <w:p w14:paraId="4A254EBC" w14:textId="4A9649B0" w:rsidR="0093795A" w:rsidRDefault="0093795A" w:rsidP="0093795A">
      <w:pPr>
        <w:pStyle w:val="ListNumber"/>
      </w:pPr>
      <w:r>
        <w:t>Metal</w:t>
      </w:r>
      <w:r w:rsidR="00F474B4">
        <w:t xml:space="preserve"> </w:t>
      </w:r>
      <w:r>
        <w:t>Fitters</w:t>
      </w:r>
      <w:r w:rsidR="00F474B4">
        <w:t xml:space="preserve"> </w:t>
      </w:r>
      <w:r>
        <w:t>and</w:t>
      </w:r>
      <w:r w:rsidR="00F474B4">
        <w:t xml:space="preserve"> </w:t>
      </w:r>
      <w:r>
        <w:t>Machinists</w:t>
      </w:r>
    </w:p>
    <w:p w14:paraId="7E08ADEC" w14:textId="46294570" w:rsidR="0093795A" w:rsidRDefault="0093795A" w:rsidP="0093795A">
      <w:pPr>
        <w:pStyle w:val="ListNumber"/>
      </w:pPr>
      <w:r>
        <w:t>Cabinetmakers</w:t>
      </w:r>
      <w:r w:rsidR="00F474B4">
        <w:t xml:space="preserve"> </w:t>
      </w:r>
    </w:p>
    <w:p w14:paraId="28C10E1C" w14:textId="594A46F9" w:rsidR="0093795A" w:rsidRDefault="0093795A" w:rsidP="0093795A">
      <w:r>
        <w:lastRenderedPageBreak/>
        <w:t>The</w:t>
      </w:r>
      <w:r w:rsidR="00F474B4">
        <w:t xml:space="preserve"> </w:t>
      </w:r>
      <w:r>
        <w:t>Manufacturing</w:t>
      </w:r>
      <w:r w:rsidR="00F474B4">
        <w:t xml:space="preserve"> </w:t>
      </w:r>
      <w:r>
        <w:t>industry</w:t>
      </w:r>
      <w:r w:rsidR="00F474B4">
        <w:t xml:space="preserve"> </w:t>
      </w:r>
      <w:r>
        <w:t>employs</w:t>
      </w:r>
      <w:r w:rsidR="00F474B4">
        <w:t xml:space="preserve"> </w:t>
      </w:r>
      <w:r>
        <w:t>a</w:t>
      </w:r>
      <w:r w:rsidR="00F474B4">
        <w:t xml:space="preserve"> </w:t>
      </w:r>
      <w:r>
        <w:t>large</w:t>
      </w:r>
      <w:r w:rsidR="00F474B4">
        <w:t xml:space="preserve"> </w:t>
      </w:r>
      <w:r>
        <w:t>number</w:t>
      </w:r>
      <w:r w:rsidR="00F474B4">
        <w:t xml:space="preserve"> </w:t>
      </w:r>
      <w:r>
        <w:t>of</w:t>
      </w:r>
      <w:r w:rsidR="00F474B4">
        <w:t xml:space="preserve"> </w:t>
      </w:r>
      <w:r>
        <w:t>people</w:t>
      </w:r>
      <w:r w:rsidR="00F474B4">
        <w:t xml:space="preserve"> </w:t>
      </w:r>
      <w:r>
        <w:t>and</w:t>
      </w:r>
      <w:r w:rsidR="00F474B4">
        <w:t xml:space="preserve"> </w:t>
      </w:r>
      <w:r>
        <w:t>covers</w:t>
      </w:r>
      <w:r w:rsidR="00F474B4">
        <w:t xml:space="preserve"> </w:t>
      </w:r>
      <w:r>
        <w:t>manufacturing</w:t>
      </w:r>
      <w:r w:rsidR="00F474B4">
        <w:t xml:space="preserve"> </w:t>
      </w:r>
      <w:r>
        <w:t>processes</w:t>
      </w:r>
      <w:r w:rsidR="00F474B4">
        <w:t xml:space="preserve"> </w:t>
      </w:r>
      <w:r>
        <w:t>for</w:t>
      </w:r>
      <w:r w:rsidR="00F474B4">
        <w:t xml:space="preserve"> </w:t>
      </w:r>
      <w:r>
        <w:t>products</w:t>
      </w:r>
      <w:r w:rsidR="00F474B4">
        <w:t xml:space="preserve"> </w:t>
      </w:r>
      <w:r>
        <w:t>such</w:t>
      </w:r>
      <w:r w:rsidR="00F474B4">
        <w:t xml:space="preserve"> </w:t>
      </w:r>
      <w:r>
        <w:t>as</w:t>
      </w:r>
      <w:r w:rsidR="00F474B4">
        <w:t xml:space="preserve"> </w:t>
      </w:r>
      <w:r>
        <w:t>food</w:t>
      </w:r>
      <w:r w:rsidR="00F474B4">
        <w:t xml:space="preserve"> </w:t>
      </w:r>
      <w:r>
        <w:t>and</w:t>
      </w:r>
      <w:r w:rsidR="00F474B4">
        <w:t xml:space="preserve"> </w:t>
      </w:r>
      <w:r>
        <w:t>beverages,</w:t>
      </w:r>
      <w:r w:rsidR="00F474B4">
        <w:t xml:space="preserve"> </w:t>
      </w:r>
      <w:r>
        <w:t>clean</w:t>
      </w:r>
      <w:r w:rsidR="00F474B4">
        <w:t xml:space="preserve"> </w:t>
      </w:r>
      <w:r>
        <w:t>energy,</w:t>
      </w:r>
      <w:r w:rsidR="00F474B4">
        <w:t xml:space="preserve"> </w:t>
      </w:r>
      <w:r>
        <w:t>clothing</w:t>
      </w:r>
      <w:r w:rsidR="00F474B4">
        <w:t xml:space="preserve"> </w:t>
      </w:r>
      <w:r>
        <w:t>and</w:t>
      </w:r>
      <w:r w:rsidR="00F474B4">
        <w:t xml:space="preserve"> </w:t>
      </w:r>
      <w:r>
        <w:t>footwear,</w:t>
      </w:r>
      <w:r w:rsidR="00F474B4">
        <w:t xml:space="preserve"> </w:t>
      </w:r>
      <w:r>
        <w:t>medicine,</w:t>
      </w:r>
      <w:r w:rsidR="00F474B4">
        <w:t xml:space="preserve"> </w:t>
      </w:r>
      <w:r>
        <w:t>mineral</w:t>
      </w:r>
      <w:r w:rsidR="00F474B4">
        <w:t xml:space="preserve"> </w:t>
      </w:r>
      <w:r>
        <w:t>and</w:t>
      </w:r>
      <w:r w:rsidR="00F474B4">
        <w:t xml:space="preserve"> </w:t>
      </w:r>
      <w:r>
        <w:t>metals,</w:t>
      </w:r>
      <w:r w:rsidR="00F474B4">
        <w:t xml:space="preserve"> </w:t>
      </w:r>
      <w:r>
        <w:t>machinery</w:t>
      </w:r>
      <w:r w:rsidR="00F474B4">
        <w:t xml:space="preserve"> </w:t>
      </w:r>
      <w:r>
        <w:t>and</w:t>
      </w:r>
      <w:r w:rsidR="00F474B4">
        <w:t xml:space="preserve"> </w:t>
      </w:r>
      <w:r>
        <w:t>equipment.</w:t>
      </w:r>
      <w:r w:rsidR="00F474B4">
        <w:t xml:space="preserve"> </w:t>
      </w:r>
      <w:r>
        <w:t>The</w:t>
      </w:r>
      <w:r w:rsidR="00F474B4">
        <w:t xml:space="preserve"> </w:t>
      </w:r>
      <w:r>
        <w:t>industry</w:t>
      </w:r>
      <w:r w:rsidR="00F474B4">
        <w:t xml:space="preserve"> </w:t>
      </w:r>
      <w:r>
        <w:t>is</w:t>
      </w:r>
      <w:r w:rsidR="00F474B4">
        <w:t xml:space="preserve"> </w:t>
      </w:r>
      <w:r>
        <w:t>moving</w:t>
      </w:r>
      <w:r w:rsidR="00F474B4">
        <w:t xml:space="preserve"> </w:t>
      </w:r>
      <w:r>
        <w:t>towards</w:t>
      </w:r>
      <w:r w:rsidR="00F474B4">
        <w:t xml:space="preserve"> </w:t>
      </w:r>
      <w:r>
        <w:t>a</w:t>
      </w:r>
      <w:r w:rsidR="00F474B4">
        <w:t xml:space="preserve"> </w:t>
      </w:r>
      <w:r>
        <w:t>digital</w:t>
      </w:r>
      <w:r w:rsidR="00F474B4">
        <w:t xml:space="preserve"> </w:t>
      </w:r>
      <w:r>
        <w:t>future</w:t>
      </w:r>
      <w:r w:rsidR="00F474B4">
        <w:t xml:space="preserve"> </w:t>
      </w:r>
      <w:r>
        <w:t>creating</w:t>
      </w:r>
      <w:r w:rsidR="00F474B4">
        <w:t xml:space="preserve"> </w:t>
      </w:r>
      <w:r>
        <w:t>new</w:t>
      </w:r>
      <w:r w:rsidR="00F474B4">
        <w:t xml:space="preserve"> </w:t>
      </w:r>
      <w:r>
        <w:t>career</w:t>
      </w:r>
      <w:r w:rsidR="00F474B4">
        <w:t xml:space="preserve"> </w:t>
      </w:r>
      <w:r>
        <w:t>opportunities</w:t>
      </w:r>
      <w:r w:rsidR="00F474B4">
        <w:t xml:space="preserve"> </w:t>
      </w:r>
      <w:r>
        <w:t>in</w:t>
      </w:r>
      <w:r w:rsidR="00F474B4">
        <w:t xml:space="preserve"> </w:t>
      </w:r>
      <w:r>
        <w:t>specialised</w:t>
      </w:r>
      <w:r w:rsidR="00F474B4">
        <w:t xml:space="preserve"> </w:t>
      </w:r>
      <w:r>
        <w:t>processes,</w:t>
      </w:r>
      <w:r w:rsidR="00F474B4">
        <w:t xml:space="preserve"> </w:t>
      </w:r>
      <w:r>
        <w:t>working</w:t>
      </w:r>
      <w:r w:rsidR="00F474B4">
        <w:t xml:space="preserve"> </w:t>
      </w:r>
      <w:r>
        <w:t>with</w:t>
      </w:r>
      <w:r w:rsidR="00F474B4">
        <w:t xml:space="preserve"> </w:t>
      </w:r>
      <w:r>
        <w:t>the</w:t>
      </w:r>
      <w:r w:rsidR="00F474B4">
        <w:t xml:space="preserve"> </w:t>
      </w:r>
      <w:r>
        <w:t>latest</w:t>
      </w:r>
      <w:r w:rsidR="00F474B4">
        <w:t xml:space="preserve"> </w:t>
      </w:r>
      <w:r>
        <w:t>technologies</w:t>
      </w:r>
      <w:r w:rsidR="00F474B4">
        <w:t xml:space="preserve"> </w:t>
      </w:r>
      <w:r>
        <w:t>and</w:t>
      </w:r>
      <w:r w:rsidR="00F474B4">
        <w:t xml:space="preserve"> </w:t>
      </w:r>
      <w:r>
        <w:t>manufacturing</w:t>
      </w:r>
      <w:r w:rsidR="00F474B4">
        <w:t xml:space="preserve"> </w:t>
      </w:r>
      <w:r>
        <w:t>techniques.</w:t>
      </w:r>
      <w:r w:rsidR="00F474B4">
        <w:t xml:space="preserve"> </w:t>
      </w:r>
      <w:r>
        <w:t>For</w:t>
      </w:r>
      <w:r w:rsidR="00F474B4">
        <w:t xml:space="preserve"> </w:t>
      </w:r>
      <w:r>
        <w:t>more</w:t>
      </w:r>
      <w:r w:rsidR="00F474B4">
        <w:t xml:space="preserve"> </w:t>
      </w:r>
      <w:r>
        <w:t>information,</w:t>
      </w:r>
      <w:r w:rsidR="00F474B4">
        <w:t xml:space="preserve"> </w:t>
      </w:r>
      <w:r>
        <w:t>see</w:t>
      </w:r>
      <w:r w:rsidR="00F474B4">
        <w:t xml:space="preserve"> </w:t>
      </w:r>
      <w:r>
        <w:t>page</w:t>
      </w:r>
      <w:r w:rsidR="00F474B4">
        <w:t xml:space="preserve"> </w:t>
      </w:r>
      <w:r w:rsidR="001E2F64">
        <w:t>39</w:t>
      </w:r>
      <w:r>
        <w:t>.</w:t>
      </w:r>
    </w:p>
    <w:p w14:paraId="11470158" w14:textId="22E7C4FF" w:rsidR="0093795A" w:rsidRDefault="0093795A" w:rsidP="0093795A">
      <w:r>
        <w:t>Manufacturing</w:t>
      </w:r>
      <w:r w:rsidR="00F474B4">
        <w:t xml:space="preserve"> </w:t>
      </w:r>
      <w:r>
        <w:t>employment</w:t>
      </w:r>
      <w:r w:rsidR="00F474B4">
        <w:t xml:space="preserve"> </w:t>
      </w:r>
      <w:r>
        <w:t>fell</w:t>
      </w:r>
      <w:r w:rsidR="00F474B4">
        <w:t xml:space="preserve"> </w:t>
      </w:r>
      <w:r>
        <w:t>by</w:t>
      </w:r>
      <w:r w:rsidR="00F474B4">
        <w:t xml:space="preserve"> </w:t>
      </w:r>
      <w:r>
        <w:t>1.8%</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following</w:t>
      </w:r>
      <w:r w:rsidR="00F474B4">
        <w:t xml:space="preserve"> </w:t>
      </w:r>
      <w:r>
        <w:t>a</w:t>
      </w:r>
      <w:r w:rsidR="00F474B4">
        <w:t xml:space="preserve"> </w:t>
      </w:r>
      <w:r>
        <w:t>period</w:t>
      </w:r>
      <w:r w:rsidR="00F474B4">
        <w:t xml:space="preserve"> </w:t>
      </w:r>
      <w:r>
        <w:t>of</w:t>
      </w:r>
      <w:r w:rsidR="00F474B4">
        <w:t xml:space="preserve"> </w:t>
      </w:r>
      <w:r>
        <w:t>relatively</w:t>
      </w:r>
      <w:r w:rsidR="00F474B4">
        <w:t xml:space="preserve"> </w:t>
      </w:r>
      <w:r>
        <w:t>strong</w:t>
      </w:r>
      <w:r w:rsidR="00F474B4">
        <w:t xml:space="preserve"> </w:t>
      </w:r>
      <w:r>
        <w:t>growth</w:t>
      </w:r>
      <w:r w:rsidR="00F474B4">
        <w:t xml:space="preserve"> </w:t>
      </w:r>
      <w:r>
        <w:t>in</w:t>
      </w:r>
      <w:r w:rsidR="00F474B4">
        <w:t xml:space="preserve"> </w:t>
      </w:r>
      <w:r>
        <w:t>the</w:t>
      </w:r>
      <w:r w:rsidR="00F474B4">
        <w:t xml:space="preserve"> </w:t>
      </w:r>
      <w:r>
        <w:t>previous</w:t>
      </w:r>
      <w:r w:rsidR="00F474B4">
        <w:t xml:space="preserve"> </w:t>
      </w:r>
      <w:r>
        <w:t>year.</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has</w:t>
      </w:r>
      <w:r w:rsidR="00F474B4">
        <w:t xml:space="preserve"> </w:t>
      </w:r>
      <w:r>
        <w:t>declined</w:t>
      </w:r>
      <w:r w:rsidR="00F474B4">
        <w:t xml:space="preserve"> </w:t>
      </w:r>
      <w:r>
        <w:t>over</w:t>
      </w:r>
      <w:r w:rsidR="00F474B4">
        <w:t xml:space="preserve"> </w:t>
      </w:r>
      <w:r>
        <w:t>much</w:t>
      </w:r>
      <w:r w:rsidR="00F474B4">
        <w:t xml:space="preserve"> </w:t>
      </w:r>
      <w:r>
        <w:t>of</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falling</w:t>
      </w:r>
      <w:r w:rsidR="00F474B4">
        <w:t xml:space="preserve"> </w:t>
      </w:r>
      <w:r>
        <w:t>by</w:t>
      </w:r>
      <w:r w:rsidR="00F474B4">
        <w:t xml:space="preserve"> </w:t>
      </w:r>
      <w:r>
        <w:t>2.4%</w:t>
      </w:r>
      <w:r w:rsidR="00F474B4">
        <w:t xml:space="preserve"> </w:t>
      </w:r>
      <w:r>
        <w:t>over</w:t>
      </w:r>
      <w:r w:rsidR="00F474B4">
        <w:t xml:space="preserve"> </w:t>
      </w:r>
      <w:r>
        <w:t>the</w:t>
      </w:r>
      <w:r w:rsidR="00F474B4">
        <w:t xml:space="preserve"> </w:t>
      </w:r>
      <w:r>
        <w:t>decade,</w:t>
      </w:r>
      <w:r w:rsidR="00F474B4">
        <w:t xml:space="preserve"> </w:t>
      </w:r>
      <w:r>
        <w:t>but</w:t>
      </w:r>
      <w:r w:rsidR="00F474B4">
        <w:t xml:space="preserve"> </w:t>
      </w:r>
      <w:r>
        <w:t>continues</w:t>
      </w:r>
      <w:r w:rsidR="00F474B4">
        <w:t xml:space="preserve"> </w:t>
      </w:r>
      <w:r>
        <w:t>to</w:t>
      </w:r>
      <w:r w:rsidR="00F474B4">
        <w:t xml:space="preserve"> </w:t>
      </w:r>
      <w:r>
        <w:t>make</w:t>
      </w:r>
      <w:r w:rsidR="00F474B4">
        <w:t xml:space="preserve"> </w:t>
      </w:r>
      <w:r>
        <w:t>up</w:t>
      </w:r>
      <w:r w:rsidR="00F474B4">
        <w:t xml:space="preserve"> </w:t>
      </w:r>
      <w:r>
        <w:t>around</w:t>
      </w:r>
      <w:r w:rsidR="00F474B4">
        <w:t xml:space="preserve"> </w:t>
      </w:r>
      <w:r>
        <w:t>6%</w:t>
      </w:r>
      <w:r w:rsidR="00F474B4">
        <w:t xml:space="preserve"> </w:t>
      </w:r>
      <w:r>
        <w:t>of</w:t>
      </w:r>
      <w:r w:rsidR="00F474B4">
        <w:t xml:space="preserve"> </w:t>
      </w:r>
      <w:r>
        <w:t>national</w:t>
      </w:r>
      <w:r w:rsidR="00F474B4">
        <w:t xml:space="preserve"> </w:t>
      </w:r>
      <w:r>
        <w:t>employment.</w:t>
      </w:r>
    </w:p>
    <w:p w14:paraId="6C0B5725" w14:textId="7CE8E4FA" w:rsidR="0093795A" w:rsidRDefault="0093795A" w:rsidP="0093795A">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28%</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50%</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66CC40F7" w14:textId="0F04F8DF" w:rsidR="0093795A" w:rsidRDefault="0093795A" w:rsidP="0093795A">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Structural</w:t>
      </w:r>
      <w:r w:rsidR="00F474B4">
        <w:t xml:space="preserve"> </w:t>
      </w:r>
      <w:r>
        <w:t>Steel</w:t>
      </w:r>
      <w:r w:rsidR="00F474B4">
        <w:t xml:space="preserve"> </w:t>
      </w:r>
      <w:r>
        <w:t>and</w:t>
      </w:r>
      <w:r w:rsidR="00F474B4">
        <w:t xml:space="preserve"> </w:t>
      </w:r>
      <w:r>
        <w:t>Welding</w:t>
      </w:r>
      <w:r w:rsidR="00F474B4">
        <w:t xml:space="preserve"> </w:t>
      </w:r>
      <w:r>
        <w:t>Trades</w:t>
      </w:r>
      <w:r w:rsidR="00F474B4">
        <w:t xml:space="preserve"> </w:t>
      </w:r>
      <w:r>
        <w:t>Workers,</w:t>
      </w:r>
      <w:r w:rsidR="00F474B4">
        <w:t xml:space="preserve"> </w:t>
      </w:r>
      <w:r>
        <w:t>Metal</w:t>
      </w:r>
      <w:r w:rsidR="00F474B4">
        <w:t xml:space="preserve"> </w:t>
      </w:r>
      <w:r>
        <w:t>Fitters</w:t>
      </w:r>
      <w:r w:rsidR="00F474B4">
        <w:t xml:space="preserve"> </w:t>
      </w:r>
      <w:r>
        <w:t>and</w:t>
      </w:r>
      <w:r w:rsidR="00F474B4">
        <w:t xml:space="preserve"> </w:t>
      </w:r>
      <w:r>
        <w:t>Machinists</w:t>
      </w:r>
      <w:r w:rsidR="00F474B4">
        <w:t xml:space="preserve"> </w:t>
      </w:r>
      <w:r>
        <w:t>and</w:t>
      </w:r>
      <w:r w:rsidR="00F474B4">
        <w:t xml:space="preserve"> </w:t>
      </w:r>
      <w:r>
        <w:t>Cabinetmakers.</w:t>
      </w:r>
    </w:p>
    <w:p w14:paraId="4AA8B13C" w14:textId="1EDE4DCB" w:rsidR="0093795A" w:rsidRDefault="0093795A"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0A2A4A11" w14:textId="5EAC6EA0" w:rsidR="0093795A" w:rsidRDefault="0093795A" w:rsidP="00B8507B">
      <w:pPr>
        <w:pStyle w:val="Heading2"/>
      </w:pPr>
      <w:bookmarkStart w:id="44" w:name="_Toc200630486"/>
      <w:r>
        <w:lastRenderedPageBreak/>
        <w:t>Professional,</w:t>
      </w:r>
      <w:r w:rsidR="00F474B4">
        <w:t xml:space="preserve"> </w:t>
      </w:r>
      <w:r>
        <w:t>Scientific</w:t>
      </w:r>
      <w:r w:rsidR="00F474B4">
        <w:t xml:space="preserve"> </w:t>
      </w:r>
      <w:r>
        <w:t>and</w:t>
      </w:r>
      <w:r w:rsidR="00F474B4">
        <w:t xml:space="preserve"> </w:t>
      </w:r>
      <w:r>
        <w:t>Technical</w:t>
      </w:r>
      <w:r w:rsidR="00F474B4">
        <w:t xml:space="preserve"> </w:t>
      </w:r>
      <w:r>
        <w:t>Services</w:t>
      </w:r>
      <w:bookmarkEnd w:id="44"/>
    </w:p>
    <w:p w14:paraId="0383F693" w14:textId="0D255536" w:rsidR="00C47C1A" w:rsidRDefault="00C47C1A" w:rsidP="003132CA">
      <w:r>
        <w:rPr>
          <w:noProof/>
        </w:rPr>
        <w:drawing>
          <wp:inline distT="0" distB="0" distL="0" distR="0" wp14:anchorId="6C42AC64" wp14:editId="3E4E94C2">
            <wp:extent cx="6120000" cy="6772959"/>
            <wp:effectExtent l="0" t="0" r="0" b="8890"/>
            <wp:docPr id="1348230796" name="Picture 13" descr="Graph showing that 18% of employees in the Professional, scientific and technical services industry work regionally.&#10;Graph showing that 8% of individuals in the Professional, scientific and technical services industry are aged 15 to 24 years.&#10;Graph showing that 43% of workers in the Professional, scientific and technical services industry are females.&#10;Graph showing that 84% of workers in the Professional, scientific and technical services industry hold a cert 3 or higher.&#10;Column graph of annual employment growth in the Professional, Scientific and Technical Services industr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30796" name="Picture 13" descr="Graph showing that 18% of employees in the Professional, scientific and technical services industry work regionally.&#10;Graph showing that 8% of individuals in the Professional, scientific and technical services industry are aged 15 to 24 years.&#10;Graph showing that 43% of workers in the Professional, scientific and technical services industry are females.&#10;Graph showing that 84% of workers in the Professional, scientific and technical services industry hold a cert 3 or higher.&#10;Column graph of annual employment growth in the Professional, Scientific and Technical Services industry from November 2014 to November 2024, along with the 10-year annual average growth for all industries. &#1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000" cy="6772959"/>
                    </a:xfrm>
                    <a:prstGeom prst="rect">
                      <a:avLst/>
                    </a:prstGeom>
                  </pic:spPr>
                </pic:pic>
              </a:graphicData>
            </a:graphic>
          </wp:inline>
        </w:drawing>
      </w:r>
    </w:p>
    <w:p w14:paraId="3F55DF76" w14:textId="6001303A" w:rsidR="00C47C1A" w:rsidRPr="00C47C1A" w:rsidRDefault="00C47C1A"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p>
    <w:p w14:paraId="39E76623" w14:textId="525F4759" w:rsidR="0093795A" w:rsidRDefault="0093795A" w:rsidP="00B8507B">
      <w:pPr>
        <w:pStyle w:val="Heading3"/>
      </w:pPr>
      <w:r>
        <w:t>Top</w:t>
      </w:r>
      <w:r w:rsidR="00F474B4">
        <w:t xml:space="preserve"> </w:t>
      </w:r>
      <w:r>
        <w:t>employing</w:t>
      </w:r>
      <w:r w:rsidR="00F474B4">
        <w:t xml:space="preserve"> </w:t>
      </w:r>
      <w:r>
        <w:t>occupations</w:t>
      </w:r>
    </w:p>
    <w:p w14:paraId="6DA8A894" w14:textId="669034E7" w:rsidR="0093795A" w:rsidRDefault="0093795A" w:rsidP="0093795A">
      <w:pPr>
        <w:pStyle w:val="ListNumber"/>
        <w:numPr>
          <w:ilvl w:val="0"/>
          <w:numId w:val="19"/>
        </w:numPr>
      </w:pPr>
      <w:r>
        <w:t>Software</w:t>
      </w:r>
      <w:r w:rsidR="00F474B4">
        <w:t xml:space="preserve"> </w:t>
      </w:r>
      <w:r>
        <w:t>and</w:t>
      </w:r>
      <w:r w:rsidR="00F474B4">
        <w:t xml:space="preserve"> </w:t>
      </w:r>
      <w:r>
        <w:t>Applications</w:t>
      </w:r>
      <w:r w:rsidR="00F474B4">
        <w:t xml:space="preserve"> </w:t>
      </w:r>
      <w:r>
        <w:t>Programmers</w:t>
      </w:r>
    </w:p>
    <w:p w14:paraId="4D39649B" w14:textId="4836D2FB" w:rsidR="0093795A" w:rsidRDefault="00302071" w:rsidP="0093795A">
      <w:pPr>
        <w:pStyle w:val="ListNumber"/>
        <w:numPr>
          <w:ilvl w:val="0"/>
          <w:numId w:val="19"/>
        </w:numPr>
      </w:pPr>
      <w:r>
        <w:t>Accountants</w:t>
      </w:r>
    </w:p>
    <w:p w14:paraId="20D8AA61" w14:textId="224F008A" w:rsidR="00302071" w:rsidRDefault="00302071" w:rsidP="0093795A">
      <w:pPr>
        <w:pStyle w:val="ListNumber"/>
        <w:numPr>
          <w:ilvl w:val="0"/>
          <w:numId w:val="19"/>
        </w:numPr>
      </w:pPr>
      <w:r>
        <w:t>Solicitors</w:t>
      </w:r>
    </w:p>
    <w:p w14:paraId="7E013381" w14:textId="4CB181C9" w:rsidR="00302071" w:rsidRDefault="00302071" w:rsidP="0093795A">
      <w:pPr>
        <w:pStyle w:val="ListNumber"/>
        <w:numPr>
          <w:ilvl w:val="0"/>
          <w:numId w:val="19"/>
        </w:numPr>
      </w:pPr>
      <w:r>
        <w:t>Management</w:t>
      </w:r>
      <w:r w:rsidR="00F474B4">
        <w:t xml:space="preserve"> </w:t>
      </w:r>
      <w:r>
        <w:t>and</w:t>
      </w:r>
      <w:r w:rsidR="00F474B4">
        <w:t xml:space="preserve"> </w:t>
      </w:r>
      <w:r>
        <w:t>Organisation</w:t>
      </w:r>
      <w:r w:rsidR="00F474B4">
        <w:t xml:space="preserve"> </w:t>
      </w:r>
      <w:r>
        <w:t>Analysts</w:t>
      </w:r>
    </w:p>
    <w:p w14:paraId="5CCACB61" w14:textId="561513D5" w:rsidR="00302071" w:rsidRDefault="00302071" w:rsidP="0093795A">
      <w:pPr>
        <w:pStyle w:val="ListNumber"/>
        <w:numPr>
          <w:ilvl w:val="0"/>
          <w:numId w:val="19"/>
        </w:numPr>
      </w:pPr>
      <w:r>
        <w:t>Advertising</w:t>
      </w:r>
      <w:r w:rsidR="00F474B4">
        <w:t xml:space="preserve"> </w:t>
      </w:r>
      <w:r>
        <w:t>and</w:t>
      </w:r>
      <w:r w:rsidR="00F474B4">
        <w:t xml:space="preserve"> </w:t>
      </w:r>
      <w:r>
        <w:t>Marketing</w:t>
      </w:r>
      <w:r w:rsidR="00F474B4">
        <w:t xml:space="preserve"> </w:t>
      </w:r>
      <w:r>
        <w:t>Professionals</w:t>
      </w:r>
      <w:r w:rsidR="00F474B4">
        <w:t xml:space="preserve"> </w:t>
      </w:r>
    </w:p>
    <w:p w14:paraId="151C2DFD" w14:textId="21B47107" w:rsidR="00302071" w:rsidRDefault="00302071" w:rsidP="00302071">
      <w:r>
        <w:lastRenderedPageBreak/>
        <w:t>The</w:t>
      </w:r>
      <w:r w:rsidR="00F474B4">
        <w:t xml:space="preserve"> </w:t>
      </w:r>
      <w:r>
        <w:t>major</w:t>
      </w:r>
      <w:r w:rsidR="00F474B4">
        <w:t xml:space="preserve"> </w:t>
      </w:r>
      <w:r>
        <w:t>services</w:t>
      </w:r>
      <w:r w:rsidR="00F474B4">
        <w:t xml:space="preserve"> </w:t>
      </w:r>
      <w:r>
        <w:t>provided</w:t>
      </w:r>
      <w:r w:rsidR="00F474B4">
        <w:t xml:space="preserve"> </w:t>
      </w:r>
      <w:r>
        <w:t>by</w:t>
      </w:r>
      <w:r w:rsidR="00F474B4">
        <w:t xml:space="preserve"> </w:t>
      </w:r>
      <w:r>
        <w:t>this</w:t>
      </w:r>
      <w:r w:rsidR="00F474B4">
        <w:t xml:space="preserve"> </w:t>
      </w:r>
      <w:r>
        <w:t>industry</w:t>
      </w:r>
      <w:r w:rsidR="00F474B4">
        <w:t xml:space="preserve"> </w:t>
      </w:r>
      <w:r>
        <w:t>are</w:t>
      </w:r>
      <w:r w:rsidR="00F474B4">
        <w:t xml:space="preserve"> </w:t>
      </w:r>
      <w:r>
        <w:t>specialist</w:t>
      </w:r>
      <w:r w:rsidR="00F474B4">
        <w:t xml:space="preserve"> </w:t>
      </w:r>
      <w:r>
        <w:t>professional,</w:t>
      </w:r>
      <w:r w:rsidR="00F474B4">
        <w:t xml:space="preserve"> </w:t>
      </w:r>
      <w:r>
        <w:t>scientific</w:t>
      </w:r>
      <w:r w:rsidR="00F474B4">
        <w:t xml:space="preserve"> </w:t>
      </w:r>
      <w:r>
        <w:t>and</w:t>
      </w:r>
      <w:r w:rsidR="00F474B4">
        <w:t xml:space="preserve"> </w:t>
      </w:r>
      <w:r>
        <w:t>technical</w:t>
      </w:r>
      <w:r w:rsidR="00F474B4">
        <w:t xml:space="preserve"> </w:t>
      </w:r>
      <w:r>
        <w:t>expertise</w:t>
      </w:r>
      <w:r w:rsidR="00F474B4">
        <w:t xml:space="preserve"> </w:t>
      </w:r>
      <w:r>
        <w:t>that</w:t>
      </w:r>
      <w:r w:rsidR="00F474B4">
        <w:t xml:space="preserve"> </w:t>
      </w:r>
      <w:r>
        <w:t>adds</w:t>
      </w:r>
      <w:r w:rsidR="00F474B4">
        <w:t xml:space="preserve"> </w:t>
      </w:r>
      <w:r>
        <w:t>value</w:t>
      </w:r>
      <w:r w:rsidR="00F474B4">
        <w:t xml:space="preserve"> </w:t>
      </w:r>
      <w:r>
        <w:t>to</w:t>
      </w:r>
      <w:r w:rsidR="00F474B4">
        <w:t xml:space="preserve"> </w:t>
      </w:r>
      <w:r>
        <w:t>other</w:t>
      </w:r>
      <w:r w:rsidR="00F474B4">
        <w:t xml:space="preserve"> </w:t>
      </w:r>
      <w:r>
        <w:t>businesses</w:t>
      </w:r>
      <w:r w:rsidR="00F474B4">
        <w:t xml:space="preserve"> </w:t>
      </w:r>
      <w:r>
        <w:t>and</w:t>
      </w:r>
      <w:r w:rsidR="00F474B4">
        <w:t xml:space="preserve"> </w:t>
      </w:r>
      <w:r>
        <w:t>individuals</w:t>
      </w:r>
      <w:r w:rsidR="00F474B4">
        <w:t xml:space="preserve"> </w:t>
      </w:r>
      <w:r>
        <w:t>outside</w:t>
      </w:r>
      <w:r w:rsidR="00F474B4">
        <w:t xml:space="preserve"> </w:t>
      </w:r>
      <w:r>
        <w:t>this</w:t>
      </w:r>
      <w:r w:rsidR="00F474B4">
        <w:t xml:space="preserve"> </w:t>
      </w:r>
      <w:r>
        <w:t>sector.</w:t>
      </w:r>
      <w:r w:rsidR="00F474B4">
        <w:t xml:space="preserve"> </w:t>
      </w:r>
      <w:r>
        <w:t>Jobs</w:t>
      </w:r>
      <w:r w:rsidR="00F474B4">
        <w:t xml:space="preserve"> </w:t>
      </w:r>
      <w:r>
        <w:t>in</w:t>
      </w:r>
      <w:r w:rsidR="00F474B4">
        <w:t xml:space="preserve"> </w:t>
      </w:r>
      <w:r>
        <w:t>this</w:t>
      </w:r>
      <w:r w:rsidR="00F474B4">
        <w:t xml:space="preserve"> </w:t>
      </w:r>
      <w:r>
        <w:t>industry</w:t>
      </w:r>
      <w:r w:rsidR="00F474B4">
        <w:t xml:space="preserve"> </w:t>
      </w:r>
      <w:r>
        <w:t>are</w:t>
      </w:r>
      <w:r w:rsidR="00F474B4">
        <w:t xml:space="preserve"> </w:t>
      </w:r>
      <w:r>
        <w:t>related</w:t>
      </w:r>
      <w:r w:rsidR="00F474B4">
        <w:t xml:space="preserve"> </w:t>
      </w:r>
      <w:r>
        <w:t>to</w:t>
      </w:r>
      <w:r w:rsidR="00F474B4">
        <w:t xml:space="preserve"> </w:t>
      </w:r>
      <w:r>
        <w:t>scientific</w:t>
      </w:r>
      <w:r w:rsidR="00F474B4">
        <w:t xml:space="preserve"> </w:t>
      </w:r>
      <w:r>
        <w:t>research,</w:t>
      </w:r>
      <w:r w:rsidR="00F474B4">
        <w:t xml:space="preserve"> </w:t>
      </w:r>
      <w:r>
        <w:t>architecture,</w:t>
      </w:r>
      <w:r w:rsidR="00F474B4">
        <w:t xml:space="preserve"> </w:t>
      </w:r>
      <w:r>
        <w:t>engineering,</w:t>
      </w:r>
      <w:r w:rsidR="00F474B4">
        <w:t xml:space="preserve"> </w:t>
      </w:r>
      <w:r>
        <w:t>computer</w:t>
      </w:r>
      <w:r w:rsidR="00F474B4">
        <w:t xml:space="preserve"> </w:t>
      </w:r>
      <w:r>
        <w:t>systems</w:t>
      </w:r>
      <w:r w:rsidR="00F474B4">
        <w:t xml:space="preserve"> </w:t>
      </w:r>
      <w:r>
        <w:t>design,</w:t>
      </w:r>
      <w:r w:rsidR="00F474B4">
        <w:t xml:space="preserve"> </w:t>
      </w:r>
      <w:r>
        <w:t>law,</w:t>
      </w:r>
      <w:r w:rsidR="00F474B4">
        <w:t xml:space="preserve"> </w:t>
      </w:r>
      <w:r>
        <w:t>accountancy,</w:t>
      </w:r>
      <w:r w:rsidR="00F474B4">
        <w:t xml:space="preserve"> </w:t>
      </w:r>
      <w:r>
        <w:t>advertising,</w:t>
      </w:r>
      <w:r w:rsidR="00F474B4">
        <w:t xml:space="preserve"> </w:t>
      </w:r>
      <w:r>
        <w:t>market</w:t>
      </w:r>
      <w:r w:rsidR="00F474B4">
        <w:t xml:space="preserve"> </w:t>
      </w:r>
      <w:r>
        <w:t>research,</w:t>
      </w:r>
      <w:r w:rsidR="00F474B4">
        <w:t xml:space="preserve"> </w:t>
      </w:r>
      <w:r>
        <w:t>management</w:t>
      </w:r>
      <w:r w:rsidR="00F474B4">
        <w:t xml:space="preserve"> </w:t>
      </w:r>
      <w:r>
        <w:t>and</w:t>
      </w:r>
      <w:r w:rsidR="00F474B4">
        <w:t xml:space="preserve"> </w:t>
      </w:r>
      <w:r>
        <w:t>other</w:t>
      </w:r>
      <w:r w:rsidR="00F474B4">
        <w:t xml:space="preserve"> </w:t>
      </w:r>
      <w:r>
        <w:t>consultancy,</w:t>
      </w:r>
      <w:r w:rsidR="00F474B4">
        <w:t xml:space="preserve"> </w:t>
      </w:r>
      <w:r>
        <w:t>veterinary</w:t>
      </w:r>
      <w:r w:rsidR="00F474B4">
        <w:t xml:space="preserve"> </w:t>
      </w:r>
      <w:r>
        <w:t>science</w:t>
      </w:r>
      <w:r w:rsidR="00F474B4">
        <w:t xml:space="preserve"> </w:t>
      </w:r>
      <w:r>
        <w:t>and</w:t>
      </w:r>
      <w:r w:rsidR="00F474B4">
        <w:t xml:space="preserve"> </w:t>
      </w:r>
      <w:r>
        <w:t>professional</w:t>
      </w:r>
      <w:r w:rsidR="00F474B4">
        <w:t xml:space="preserve"> </w:t>
      </w:r>
      <w:r>
        <w:t>photography.</w:t>
      </w:r>
    </w:p>
    <w:p w14:paraId="751D11BB" w14:textId="18D05E5D" w:rsidR="00302071" w:rsidRDefault="00302071" w:rsidP="00302071">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is</w:t>
      </w:r>
      <w:r w:rsidR="00F474B4">
        <w:t xml:space="preserve"> </w:t>
      </w:r>
      <w:r>
        <w:t>a</w:t>
      </w:r>
      <w:r w:rsidR="00F474B4">
        <w:t xml:space="preserve"> </w:t>
      </w:r>
      <w:r>
        <w:t>large</w:t>
      </w:r>
      <w:r w:rsidR="00F474B4">
        <w:t xml:space="preserve"> </w:t>
      </w:r>
      <w:r>
        <w:t>employing</w:t>
      </w:r>
      <w:r w:rsidR="00F474B4">
        <w:t xml:space="preserve"> </w:t>
      </w:r>
      <w:r>
        <w:t>industry</w:t>
      </w:r>
      <w:r w:rsidR="00F474B4">
        <w:t xml:space="preserve"> </w:t>
      </w:r>
      <w:r>
        <w:t>in</w:t>
      </w:r>
      <w:r w:rsidR="00F474B4">
        <w:t xml:space="preserve"> </w:t>
      </w:r>
      <w:r>
        <w:t>Australia,</w:t>
      </w:r>
      <w:r w:rsidR="00F474B4">
        <w:t xml:space="preserve"> </w:t>
      </w:r>
      <w:r>
        <w:t>accounting</w:t>
      </w:r>
      <w:r w:rsidR="00F474B4">
        <w:t xml:space="preserve"> </w:t>
      </w:r>
      <w:r>
        <w:t>for</w:t>
      </w:r>
      <w:r w:rsidR="00F474B4">
        <w:t xml:space="preserve"> </w:t>
      </w:r>
      <w:r>
        <w:t>around</w:t>
      </w:r>
      <w:r w:rsidR="00F474B4">
        <w:t xml:space="preserve"> </w:t>
      </w:r>
      <w:r>
        <w:t>9%</w:t>
      </w:r>
      <w:r w:rsidR="00F474B4">
        <w:t xml:space="preserve"> </w:t>
      </w:r>
      <w:r>
        <w:t>of</w:t>
      </w:r>
      <w:r w:rsidR="00F474B4">
        <w:t xml:space="preserve"> </w:t>
      </w:r>
      <w:r>
        <w:t>national</w:t>
      </w:r>
      <w:r w:rsidR="00F474B4">
        <w:t xml:space="preserve"> </w:t>
      </w:r>
      <w:r>
        <w:t>employment.</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slightly</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(down</w:t>
      </w:r>
      <w:r w:rsidR="00F474B4">
        <w:t xml:space="preserve"> </w:t>
      </w:r>
      <w:r>
        <w:t>by</w:t>
      </w:r>
      <w:r w:rsidR="00F474B4">
        <w:t xml:space="preserve"> </w:t>
      </w:r>
      <w:r>
        <w:t>0.5%).</w:t>
      </w:r>
      <w:r w:rsidR="00F474B4">
        <w:t xml:space="preserve"> </w:t>
      </w:r>
      <w:r>
        <w:t>This,</w:t>
      </w:r>
      <w:r w:rsidR="00F474B4">
        <w:t xml:space="preserve"> </w:t>
      </w:r>
      <w:r>
        <w:t>however,</w:t>
      </w:r>
      <w:r w:rsidR="00F474B4">
        <w:t xml:space="preserve"> </w:t>
      </w:r>
      <w:r>
        <w:t>follows</w:t>
      </w:r>
      <w:r w:rsidR="00F474B4">
        <w:t xml:space="preserve"> </w:t>
      </w:r>
      <w:r>
        <w:t>a</w:t>
      </w:r>
      <w:r w:rsidR="00F474B4">
        <w:t xml:space="preserve"> </w:t>
      </w:r>
      <w:r>
        <w:t>long-term</w:t>
      </w:r>
      <w:r w:rsidR="00F474B4">
        <w:t xml:space="preserve"> </w:t>
      </w:r>
      <w:r>
        <w:t>trend</w:t>
      </w:r>
      <w:r w:rsidR="00F474B4">
        <w:t xml:space="preserve"> </w:t>
      </w:r>
      <w:r>
        <w:t>of</w:t>
      </w:r>
      <w:r w:rsidR="00F474B4">
        <w:t xml:space="preserve"> </w:t>
      </w:r>
      <w:r>
        <w:t>strong</w:t>
      </w:r>
      <w:r w:rsidR="00F474B4">
        <w:t xml:space="preserve"> </w:t>
      </w:r>
      <w:r>
        <w:t>employment</w:t>
      </w:r>
      <w:r w:rsidR="00F474B4">
        <w:t xml:space="preserve"> </w:t>
      </w:r>
      <w:r>
        <w:t>growth,</w:t>
      </w:r>
      <w:r w:rsidR="00F474B4">
        <w:t xml:space="preserve"> </w:t>
      </w:r>
      <w:r>
        <w:t>with</w:t>
      </w:r>
      <w:r w:rsidR="00F474B4">
        <w:t xml:space="preserve"> </w:t>
      </w:r>
      <w:r>
        <w:t>Professional,</w:t>
      </w:r>
      <w:r w:rsidR="00F474B4">
        <w:t xml:space="preserve"> </w:t>
      </w:r>
      <w:r>
        <w:t>Scientific</w:t>
      </w:r>
      <w:r w:rsidR="00F474B4">
        <w:t xml:space="preserve"> </w:t>
      </w:r>
      <w:r>
        <w:t>and</w:t>
      </w:r>
      <w:r w:rsidR="00F474B4">
        <w:t xml:space="preserve"> </w:t>
      </w:r>
      <w:r>
        <w:t>Technical</w:t>
      </w:r>
      <w:r w:rsidR="00F474B4">
        <w:t xml:space="preserve"> </w:t>
      </w:r>
      <w:r>
        <w:t>Services</w:t>
      </w:r>
      <w:r w:rsidR="00F474B4">
        <w:t xml:space="preserve"> </w:t>
      </w:r>
      <w:r>
        <w:t>employment</w:t>
      </w:r>
      <w:r w:rsidR="00F474B4">
        <w:t xml:space="preserve"> </w:t>
      </w:r>
      <w:r>
        <w:t>rising</w:t>
      </w:r>
      <w:r w:rsidR="00F474B4">
        <w:t xml:space="preserve"> </w:t>
      </w:r>
      <w:r>
        <w:t>by</w:t>
      </w:r>
      <w:r w:rsidR="00F474B4">
        <w:t xml:space="preserve"> </w:t>
      </w:r>
      <w:r>
        <w:t>almost</w:t>
      </w:r>
      <w:r w:rsidR="00F474B4">
        <w:t xml:space="preserve"> </w:t>
      </w:r>
      <w:r>
        <w:t>40%</w:t>
      </w:r>
      <w:r w:rsidR="00F474B4">
        <w:t xml:space="preserve"> </w:t>
      </w:r>
      <w:r>
        <w:t>over</w:t>
      </w:r>
      <w:r w:rsidR="00F474B4">
        <w:t xml:space="preserve"> </w:t>
      </w:r>
      <w:r>
        <w:t>the</w:t>
      </w:r>
      <w:r w:rsidR="00F474B4">
        <w:t xml:space="preserve"> </w:t>
      </w:r>
      <w:r>
        <w:t>past</w:t>
      </w:r>
      <w:r w:rsidR="00F474B4">
        <w:t xml:space="preserve"> </w:t>
      </w:r>
      <w:r>
        <w:t>decade.</w:t>
      </w:r>
    </w:p>
    <w:p w14:paraId="773E366E" w14:textId="5DE4A393" w:rsidR="00302071" w:rsidRDefault="00302071" w:rsidP="00302071">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12%</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around</w:t>
      </w:r>
      <w:r w:rsidR="00F474B4">
        <w:t xml:space="preserve"> </w:t>
      </w:r>
      <w:r>
        <w:t>50%</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3EFD166C" w14:textId="62711732" w:rsidR="00302071" w:rsidRDefault="00302071" w:rsidP="00302071">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Software</w:t>
      </w:r>
      <w:r w:rsidR="00F474B4">
        <w:t xml:space="preserve"> </w:t>
      </w:r>
      <w:r>
        <w:t>and</w:t>
      </w:r>
      <w:r w:rsidR="00F474B4">
        <w:t xml:space="preserve"> </w:t>
      </w:r>
      <w:r>
        <w:t>Applications</w:t>
      </w:r>
      <w:r w:rsidR="00F474B4">
        <w:t xml:space="preserve"> </w:t>
      </w:r>
      <w:r>
        <w:t>Programmers</w:t>
      </w:r>
      <w:r w:rsidR="00F474B4">
        <w:t xml:space="preserve"> </w:t>
      </w:r>
      <w:r>
        <w:t>and</w:t>
      </w:r>
      <w:r w:rsidR="00F474B4">
        <w:t xml:space="preserve"> </w:t>
      </w:r>
      <w:r>
        <w:t>Solicitors.</w:t>
      </w:r>
    </w:p>
    <w:p w14:paraId="6762F8BE" w14:textId="30ED96F8" w:rsidR="00C47C1A" w:rsidRPr="00C47C1A" w:rsidRDefault="00302071" w:rsidP="00B8507B">
      <w:pPr>
        <w:pStyle w:val="Heading2"/>
      </w:pPr>
      <w:bookmarkStart w:id="45" w:name="_Toc200630487"/>
      <w:r>
        <w:lastRenderedPageBreak/>
        <w:t>Financial</w:t>
      </w:r>
      <w:r w:rsidR="00F474B4">
        <w:t xml:space="preserve"> </w:t>
      </w:r>
      <w:r>
        <w:t>and</w:t>
      </w:r>
      <w:r w:rsidR="00F474B4">
        <w:t xml:space="preserve"> </w:t>
      </w:r>
      <w:r>
        <w:t>Insurance</w:t>
      </w:r>
      <w:r w:rsidR="00F474B4">
        <w:t xml:space="preserve"> </w:t>
      </w:r>
      <w:r>
        <w:t>Services</w:t>
      </w:r>
      <w:bookmarkEnd w:id="45"/>
    </w:p>
    <w:p w14:paraId="339AC2D4" w14:textId="5D0904B5" w:rsidR="00C47C1A" w:rsidRDefault="00C47C1A" w:rsidP="003132CA">
      <w:r>
        <w:rPr>
          <w:noProof/>
        </w:rPr>
        <w:drawing>
          <wp:inline distT="0" distB="0" distL="0" distR="0" wp14:anchorId="3E06845F" wp14:editId="6FDE059C">
            <wp:extent cx="6120000" cy="6805965"/>
            <wp:effectExtent l="0" t="0" r="0" b="0"/>
            <wp:docPr id="787318412" name="Picture 14" descr="Graph showing that 14% of workers in the Financial and insurance services industry are regionally employed&#10;Graph showing that 6% of workers in the Financial and insurance services industry are aged 15 to 24 years&#10;Graph showing that 50% of workers in the Financial and insurance services industry are females.&#10;Graph showing that 80% of workers in the Financial and insurance services industry hold a cert 3 or higher .&#10;Column graph of annual employment growth in Financial and Insurance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18412" name="Picture 14" descr="Graph showing that 14% of workers in the Financial and insurance services industry are regionally employed&#10;Graph showing that 6% of workers in the Financial and insurance services industry are aged 15 to 24 years&#10;Graph showing that 50% of workers in the Financial and insurance services industry are females.&#10;Graph showing that 80% of workers in the Financial and insurance services industry hold a cert 3 or higher .&#10;Column graph of annual employment growth in Financial and Insurance Services from November 2014 to November 2024, along with the 10-year annual average growth for all industries. &#10;"/>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000" cy="6805965"/>
                    </a:xfrm>
                    <a:prstGeom prst="rect">
                      <a:avLst/>
                    </a:prstGeom>
                  </pic:spPr>
                </pic:pic>
              </a:graphicData>
            </a:graphic>
          </wp:inline>
        </w:drawing>
      </w:r>
    </w:p>
    <w:p w14:paraId="5CF33B03" w14:textId="485F4A37" w:rsidR="00C47C1A" w:rsidRPr="00C47C1A" w:rsidRDefault="00C47C1A"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p>
    <w:p w14:paraId="6080ADDE" w14:textId="5605FA87" w:rsidR="00302071" w:rsidRDefault="00302071" w:rsidP="00B8507B">
      <w:pPr>
        <w:pStyle w:val="Heading3"/>
      </w:pPr>
      <w:r>
        <w:t>Top</w:t>
      </w:r>
      <w:r w:rsidR="00F474B4">
        <w:t xml:space="preserve"> </w:t>
      </w:r>
      <w:r>
        <w:t>employing</w:t>
      </w:r>
      <w:r w:rsidR="00F474B4">
        <w:t xml:space="preserve"> </w:t>
      </w:r>
      <w:r>
        <w:t>occupations</w:t>
      </w:r>
    </w:p>
    <w:p w14:paraId="3A13EF93" w14:textId="6A2E33F2" w:rsidR="00302071" w:rsidRDefault="00302071" w:rsidP="00302071">
      <w:pPr>
        <w:pStyle w:val="ListNumber"/>
        <w:numPr>
          <w:ilvl w:val="0"/>
          <w:numId w:val="20"/>
        </w:numPr>
      </w:pPr>
      <w:r>
        <w:t>Financial</w:t>
      </w:r>
      <w:r w:rsidR="00F474B4">
        <w:t xml:space="preserve"> </w:t>
      </w:r>
      <w:r>
        <w:t>Investments</w:t>
      </w:r>
      <w:r w:rsidR="00F474B4">
        <w:t xml:space="preserve"> </w:t>
      </w:r>
      <w:r>
        <w:t>Advisers</w:t>
      </w:r>
      <w:r w:rsidR="00F474B4">
        <w:t xml:space="preserve"> </w:t>
      </w:r>
      <w:r>
        <w:t>and</w:t>
      </w:r>
      <w:r w:rsidR="00F474B4">
        <w:t xml:space="preserve"> </w:t>
      </w:r>
      <w:r>
        <w:t>Managers</w:t>
      </w:r>
    </w:p>
    <w:p w14:paraId="4486B6A9" w14:textId="4E1F6791" w:rsidR="00302071" w:rsidRDefault="00302071" w:rsidP="00302071">
      <w:pPr>
        <w:pStyle w:val="ListNumber"/>
        <w:numPr>
          <w:ilvl w:val="0"/>
          <w:numId w:val="20"/>
        </w:numPr>
      </w:pPr>
      <w:r>
        <w:t>Bank</w:t>
      </w:r>
      <w:r w:rsidR="00F474B4">
        <w:t xml:space="preserve"> </w:t>
      </w:r>
      <w:r>
        <w:t>Workers</w:t>
      </w:r>
    </w:p>
    <w:p w14:paraId="72E51774" w14:textId="7A3DFB63" w:rsidR="00302071" w:rsidRDefault="00302071" w:rsidP="00302071">
      <w:pPr>
        <w:pStyle w:val="ListNumber"/>
        <w:numPr>
          <w:ilvl w:val="0"/>
          <w:numId w:val="20"/>
        </w:numPr>
      </w:pPr>
      <w:r>
        <w:t>Financial</w:t>
      </w:r>
      <w:r w:rsidR="00F474B4">
        <w:t xml:space="preserve"> </w:t>
      </w:r>
      <w:r>
        <w:t>Brokers</w:t>
      </w:r>
    </w:p>
    <w:p w14:paraId="559D76F2" w14:textId="7D440714" w:rsidR="00302071" w:rsidRDefault="00302071" w:rsidP="00302071">
      <w:pPr>
        <w:pStyle w:val="ListNumber"/>
        <w:numPr>
          <w:ilvl w:val="0"/>
          <w:numId w:val="20"/>
        </w:numPr>
      </w:pPr>
      <w:r>
        <w:t>Credit</w:t>
      </w:r>
      <w:r w:rsidR="00F474B4">
        <w:t xml:space="preserve"> </w:t>
      </w:r>
      <w:r>
        <w:t>and</w:t>
      </w:r>
      <w:r w:rsidR="00F474B4">
        <w:t xml:space="preserve"> </w:t>
      </w:r>
      <w:r>
        <w:t>Loans</w:t>
      </w:r>
      <w:r w:rsidR="00F474B4">
        <w:t xml:space="preserve"> </w:t>
      </w:r>
      <w:r>
        <w:t>Officers</w:t>
      </w:r>
    </w:p>
    <w:p w14:paraId="25D3CB91" w14:textId="28C1ED2A" w:rsidR="00302071" w:rsidRDefault="00302071" w:rsidP="00302071">
      <w:pPr>
        <w:pStyle w:val="ListNumber"/>
        <w:numPr>
          <w:ilvl w:val="0"/>
          <w:numId w:val="20"/>
        </w:numPr>
      </w:pPr>
      <w:r>
        <w:t>Insurance,</w:t>
      </w:r>
      <w:r w:rsidR="00F474B4">
        <w:t xml:space="preserve"> </w:t>
      </w:r>
      <w:r>
        <w:t>Money</w:t>
      </w:r>
      <w:r w:rsidR="00F474B4">
        <w:t xml:space="preserve"> </w:t>
      </w:r>
      <w:r>
        <w:t>Markey</w:t>
      </w:r>
      <w:r w:rsidR="00F474B4">
        <w:t xml:space="preserve"> </w:t>
      </w:r>
      <w:r>
        <w:t>and</w:t>
      </w:r>
      <w:r w:rsidR="00F474B4">
        <w:t xml:space="preserve"> </w:t>
      </w:r>
      <w:r>
        <w:t>Statistical</w:t>
      </w:r>
      <w:r w:rsidR="00F474B4">
        <w:t xml:space="preserve"> </w:t>
      </w:r>
      <w:r>
        <w:t>Clerks</w:t>
      </w:r>
    </w:p>
    <w:p w14:paraId="65F6C5EF" w14:textId="1E49B1C2" w:rsidR="00302071" w:rsidRDefault="00302071" w:rsidP="00302071">
      <w:r>
        <w:lastRenderedPageBreak/>
        <w:t>Working</w:t>
      </w:r>
      <w:r w:rsidR="00F474B4">
        <w:t xml:space="preserve"> </w:t>
      </w:r>
      <w:r>
        <w:t>in</w:t>
      </w:r>
      <w:r w:rsidR="00F474B4">
        <w:t xml:space="preserve"> </w:t>
      </w:r>
      <w:r>
        <w:t>the</w:t>
      </w:r>
      <w:r w:rsidR="00F474B4">
        <w:t xml:space="preserve"> </w:t>
      </w:r>
      <w:r>
        <w:t>Financial</w:t>
      </w:r>
      <w:r w:rsidR="00F474B4">
        <w:t xml:space="preserve"> </w:t>
      </w:r>
      <w:r>
        <w:t>and</w:t>
      </w:r>
      <w:r w:rsidR="00F474B4">
        <w:t xml:space="preserve"> </w:t>
      </w:r>
      <w:r>
        <w:t>Insurance</w:t>
      </w:r>
      <w:r w:rsidR="00F474B4">
        <w:t xml:space="preserve"> </w:t>
      </w:r>
      <w:r>
        <w:t>Services</w:t>
      </w:r>
      <w:r w:rsidR="00F474B4">
        <w:t xml:space="preserve"> </w:t>
      </w:r>
      <w:r>
        <w:t>industry</w:t>
      </w:r>
      <w:r w:rsidR="00F474B4">
        <w:t xml:space="preserve"> </w:t>
      </w:r>
      <w:r>
        <w:t>often</w:t>
      </w:r>
      <w:r w:rsidR="00F474B4">
        <w:t xml:space="preserve"> </w:t>
      </w:r>
      <w:r>
        <w:t>means</w:t>
      </w:r>
      <w:r w:rsidR="00F474B4">
        <w:t xml:space="preserve"> </w:t>
      </w:r>
      <w:r>
        <w:t>being</w:t>
      </w:r>
      <w:r w:rsidR="00F474B4">
        <w:t xml:space="preserve"> </w:t>
      </w:r>
      <w:r>
        <w:t>responsible</w:t>
      </w:r>
      <w:r w:rsidR="00F474B4">
        <w:t xml:space="preserve"> </w:t>
      </w:r>
      <w:r>
        <w:t>for</w:t>
      </w:r>
      <w:r w:rsidR="00F474B4">
        <w:t xml:space="preserve"> </w:t>
      </w:r>
      <w:r>
        <w:t>the</w:t>
      </w:r>
      <w:r w:rsidR="00F474B4">
        <w:t xml:space="preserve"> </w:t>
      </w:r>
      <w:r>
        <w:t>management</w:t>
      </w:r>
      <w:r w:rsidR="00F474B4">
        <w:t xml:space="preserve"> </w:t>
      </w:r>
      <w:r>
        <w:t>of</w:t>
      </w:r>
      <w:r w:rsidR="00F474B4">
        <w:t xml:space="preserve"> </w:t>
      </w:r>
      <w:r>
        <w:t>money,</w:t>
      </w:r>
      <w:r w:rsidR="00F474B4">
        <w:t xml:space="preserve"> </w:t>
      </w:r>
      <w:r>
        <w:t>with</w:t>
      </w:r>
      <w:r w:rsidR="00F474B4">
        <w:t xml:space="preserve"> </w:t>
      </w:r>
      <w:r>
        <w:t>jobs</w:t>
      </w:r>
      <w:r w:rsidR="00F474B4">
        <w:t xml:space="preserve"> </w:t>
      </w:r>
      <w:r>
        <w:t>including</w:t>
      </w:r>
      <w:r w:rsidR="00F474B4">
        <w:t xml:space="preserve"> </w:t>
      </w:r>
      <w:r>
        <w:t>those</w:t>
      </w:r>
      <w:r w:rsidR="00F474B4">
        <w:t xml:space="preserve"> </w:t>
      </w:r>
      <w:r>
        <w:t>that</w:t>
      </w:r>
      <w:r w:rsidR="00F474B4">
        <w:t xml:space="preserve"> </w:t>
      </w:r>
      <w:r>
        <w:t>create,</w:t>
      </w:r>
      <w:r w:rsidR="00F474B4">
        <w:t xml:space="preserve"> </w:t>
      </w:r>
      <w:r>
        <w:t>facilitate</w:t>
      </w:r>
      <w:r w:rsidR="00F474B4">
        <w:t xml:space="preserve"> </w:t>
      </w:r>
      <w:r>
        <w:t>and</w:t>
      </w:r>
      <w:r w:rsidR="00F474B4">
        <w:t xml:space="preserve"> </w:t>
      </w:r>
      <w:r>
        <w:t>manage</w:t>
      </w:r>
      <w:r w:rsidR="00F474B4">
        <w:t xml:space="preserve"> </w:t>
      </w:r>
      <w:r>
        <w:t>financial</w:t>
      </w:r>
      <w:r w:rsidR="00F474B4">
        <w:t xml:space="preserve"> </w:t>
      </w:r>
      <w:r>
        <w:t>assets</w:t>
      </w:r>
      <w:r w:rsidR="00F474B4">
        <w:t xml:space="preserve"> </w:t>
      </w:r>
      <w:r>
        <w:t>and</w:t>
      </w:r>
      <w:r w:rsidR="00F474B4">
        <w:t xml:space="preserve"> </w:t>
      </w:r>
      <w:r>
        <w:t>transactions,</w:t>
      </w:r>
      <w:r w:rsidR="00F474B4">
        <w:t xml:space="preserve"> </w:t>
      </w:r>
      <w:r>
        <w:t>and</w:t>
      </w:r>
      <w:r w:rsidR="00F474B4">
        <w:t xml:space="preserve"> </w:t>
      </w:r>
      <w:r>
        <w:t>the</w:t>
      </w:r>
      <w:r w:rsidR="00F474B4">
        <w:t xml:space="preserve"> </w:t>
      </w:r>
      <w:r>
        <w:t>management</w:t>
      </w:r>
      <w:r w:rsidR="00F474B4">
        <w:t xml:space="preserve"> </w:t>
      </w:r>
      <w:r>
        <w:t>of</w:t>
      </w:r>
      <w:r w:rsidR="00F474B4">
        <w:t xml:space="preserve"> </w:t>
      </w:r>
      <w:r>
        <w:t>risks</w:t>
      </w:r>
      <w:r w:rsidR="00F474B4">
        <w:t xml:space="preserve"> </w:t>
      </w:r>
      <w:r>
        <w:t>and</w:t>
      </w:r>
      <w:r w:rsidR="00F474B4">
        <w:t xml:space="preserve"> </w:t>
      </w:r>
      <w:r>
        <w:t>liabilities.</w:t>
      </w:r>
      <w:r w:rsidR="00F474B4">
        <w:t xml:space="preserve"> </w:t>
      </w:r>
      <w:r>
        <w:t>Jobs</w:t>
      </w:r>
      <w:r w:rsidR="00F474B4">
        <w:t xml:space="preserve"> </w:t>
      </w:r>
      <w:r>
        <w:t>can</w:t>
      </w:r>
      <w:r w:rsidR="00F474B4">
        <w:t xml:space="preserve"> </w:t>
      </w:r>
      <w:r>
        <w:t>be</w:t>
      </w:r>
      <w:r w:rsidR="00F474B4">
        <w:t xml:space="preserve"> </w:t>
      </w:r>
      <w:r>
        <w:t>in</w:t>
      </w:r>
      <w:r w:rsidR="00F474B4">
        <w:t xml:space="preserve"> </w:t>
      </w:r>
      <w:r>
        <w:t>the</w:t>
      </w:r>
      <w:r w:rsidR="00F474B4">
        <w:t xml:space="preserve"> </w:t>
      </w:r>
      <w:r>
        <w:t>public</w:t>
      </w:r>
      <w:r w:rsidR="00F474B4">
        <w:t xml:space="preserve"> </w:t>
      </w:r>
      <w:r>
        <w:t>sector</w:t>
      </w:r>
      <w:r w:rsidR="00F474B4">
        <w:t xml:space="preserve"> </w:t>
      </w:r>
      <w:r>
        <w:t>or</w:t>
      </w:r>
      <w:r w:rsidR="00F474B4">
        <w:t xml:space="preserve"> </w:t>
      </w:r>
      <w:r>
        <w:t>private</w:t>
      </w:r>
      <w:r w:rsidR="00F474B4">
        <w:t xml:space="preserve"> </w:t>
      </w:r>
      <w:r>
        <w:t>companies.</w:t>
      </w:r>
    </w:p>
    <w:p w14:paraId="47145690" w14:textId="110AEF61" w:rsidR="00302071" w:rsidRDefault="00302071" w:rsidP="00302071">
      <w:r>
        <w:t>In</w:t>
      </w:r>
      <w:r w:rsidR="00F474B4">
        <w:t xml:space="preserve"> </w:t>
      </w:r>
      <w:r>
        <w:t>the</w:t>
      </w:r>
      <w:r w:rsidR="00F474B4">
        <w:t xml:space="preserve"> </w:t>
      </w:r>
      <w:r>
        <w:t>public</w:t>
      </w:r>
      <w:r w:rsidR="00F474B4">
        <w:t xml:space="preserve"> </w:t>
      </w:r>
      <w:r>
        <w:t>sector</w:t>
      </w:r>
      <w:r w:rsidR="00F474B4">
        <w:t xml:space="preserve"> </w:t>
      </w:r>
      <w:r>
        <w:t>(government),</w:t>
      </w:r>
      <w:r w:rsidR="00F474B4">
        <w:t xml:space="preserve"> </w:t>
      </w:r>
      <w:r>
        <w:t>occupations</w:t>
      </w:r>
      <w:r w:rsidR="00F474B4">
        <w:t xml:space="preserve"> </w:t>
      </w:r>
      <w:r>
        <w:t>cover</w:t>
      </w:r>
      <w:r w:rsidR="00F474B4">
        <w:t xml:space="preserve"> </w:t>
      </w:r>
      <w:r>
        <w:t>areas</w:t>
      </w:r>
      <w:r w:rsidR="00F474B4">
        <w:t xml:space="preserve"> </w:t>
      </w:r>
      <w:r>
        <w:t>like</w:t>
      </w:r>
      <w:r w:rsidR="00F474B4">
        <w:t xml:space="preserve"> </w:t>
      </w:r>
      <w:r>
        <w:t>financial</w:t>
      </w:r>
      <w:r w:rsidR="00F474B4">
        <w:t xml:space="preserve"> </w:t>
      </w:r>
      <w:r>
        <w:t>policy</w:t>
      </w:r>
      <w:r w:rsidR="00F474B4">
        <w:t xml:space="preserve"> </w:t>
      </w:r>
      <w:r>
        <w:t>and</w:t>
      </w:r>
      <w:r w:rsidR="00F474B4">
        <w:t xml:space="preserve"> </w:t>
      </w:r>
      <w:r>
        <w:t>regulation,</w:t>
      </w:r>
      <w:r w:rsidR="00F474B4">
        <w:t xml:space="preserve"> </w:t>
      </w:r>
      <w:r>
        <w:t>managing</w:t>
      </w:r>
      <w:r w:rsidR="00F474B4">
        <w:t xml:space="preserve"> </w:t>
      </w:r>
      <w:r>
        <w:t>government</w:t>
      </w:r>
      <w:r w:rsidR="00F474B4">
        <w:t xml:space="preserve"> </w:t>
      </w:r>
      <w:r>
        <w:t>funds</w:t>
      </w:r>
      <w:r w:rsidR="00F474B4">
        <w:t xml:space="preserve"> </w:t>
      </w:r>
      <w:r>
        <w:t>and</w:t>
      </w:r>
      <w:r w:rsidR="00F474B4">
        <w:t xml:space="preserve"> </w:t>
      </w:r>
      <w:r>
        <w:t>economy,</w:t>
      </w:r>
      <w:r w:rsidR="00F474B4">
        <w:t xml:space="preserve"> </w:t>
      </w:r>
      <w:r>
        <w:t>and</w:t>
      </w:r>
      <w:r w:rsidR="00F474B4">
        <w:t xml:space="preserve"> </w:t>
      </w:r>
      <w:r>
        <w:t>monitoring</w:t>
      </w:r>
      <w:r w:rsidR="00F474B4">
        <w:t xml:space="preserve"> </w:t>
      </w:r>
      <w:r>
        <w:t>large</w:t>
      </w:r>
      <w:r w:rsidR="00F474B4">
        <w:t xml:space="preserve"> </w:t>
      </w:r>
      <w:r>
        <w:t>financial</w:t>
      </w:r>
      <w:r w:rsidR="00F474B4">
        <w:t xml:space="preserve"> </w:t>
      </w:r>
      <w:r>
        <w:t>movements</w:t>
      </w:r>
      <w:r w:rsidR="00F474B4">
        <w:t xml:space="preserve"> </w:t>
      </w:r>
      <w:r>
        <w:t>and</w:t>
      </w:r>
      <w:r w:rsidR="00F474B4">
        <w:t xml:space="preserve"> </w:t>
      </w:r>
      <w:r>
        <w:t>companies.</w:t>
      </w:r>
      <w:r w:rsidR="00F474B4">
        <w:t xml:space="preserve"> </w:t>
      </w:r>
      <w:r>
        <w:t>In</w:t>
      </w:r>
      <w:r w:rsidR="00F474B4">
        <w:t xml:space="preserve"> </w:t>
      </w:r>
      <w:r>
        <w:t>the</w:t>
      </w:r>
      <w:r w:rsidR="00F474B4">
        <w:t xml:space="preserve"> </w:t>
      </w:r>
      <w:r>
        <w:t>private</w:t>
      </w:r>
      <w:r w:rsidR="00F474B4">
        <w:t xml:space="preserve"> </w:t>
      </w:r>
      <w:r>
        <w:t>sector,</w:t>
      </w:r>
      <w:r w:rsidR="00F474B4">
        <w:t xml:space="preserve"> </w:t>
      </w:r>
      <w:r>
        <w:t>services</w:t>
      </w:r>
      <w:r w:rsidR="00F474B4">
        <w:t xml:space="preserve"> </w:t>
      </w:r>
      <w:r>
        <w:t>can</w:t>
      </w:r>
      <w:r w:rsidR="00F474B4">
        <w:t xml:space="preserve"> </w:t>
      </w:r>
      <w:r>
        <w:t>range</w:t>
      </w:r>
      <w:r w:rsidR="00F474B4">
        <w:t xml:space="preserve"> </w:t>
      </w:r>
      <w:r>
        <w:t>from</w:t>
      </w:r>
      <w:r w:rsidR="00F474B4">
        <w:t xml:space="preserve"> </w:t>
      </w:r>
      <w:r>
        <w:t>lending</w:t>
      </w:r>
      <w:r w:rsidR="00F474B4">
        <w:t xml:space="preserve"> </w:t>
      </w:r>
      <w:r>
        <w:t>finances</w:t>
      </w:r>
      <w:r w:rsidR="00F474B4">
        <w:t xml:space="preserve"> </w:t>
      </w:r>
      <w:r>
        <w:t>and</w:t>
      </w:r>
      <w:r w:rsidR="00F474B4">
        <w:t xml:space="preserve"> </w:t>
      </w:r>
      <w:r>
        <w:t>operating</w:t>
      </w:r>
      <w:r w:rsidR="00F474B4">
        <w:t xml:space="preserve"> </w:t>
      </w:r>
      <w:r>
        <w:t>money</w:t>
      </w:r>
      <w:r w:rsidR="00F474B4">
        <w:t xml:space="preserve"> </w:t>
      </w:r>
      <w:r>
        <w:t>transfer</w:t>
      </w:r>
      <w:r w:rsidR="00F474B4">
        <w:t xml:space="preserve"> </w:t>
      </w:r>
      <w:r>
        <w:t>systems,</w:t>
      </w:r>
      <w:r w:rsidR="00F474B4">
        <w:t xml:space="preserve"> </w:t>
      </w:r>
      <w:r>
        <w:t>dealing</w:t>
      </w:r>
      <w:r w:rsidR="00F474B4">
        <w:t xml:space="preserve"> </w:t>
      </w:r>
      <w:r>
        <w:t>stocks,</w:t>
      </w:r>
      <w:r w:rsidR="00F474B4">
        <w:t xml:space="preserve"> </w:t>
      </w:r>
      <w:r>
        <w:t>foreign</w:t>
      </w:r>
      <w:r w:rsidR="00F474B4">
        <w:t xml:space="preserve"> </w:t>
      </w:r>
      <w:r>
        <w:t>currency</w:t>
      </w:r>
      <w:r w:rsidR="00F474B4">
        <w:t xml:space="preserve"> </w:t>
      </w:r>
      <w:r>
        <w:t>exchanges,</w:t>
      </w:r>
      <w:r w:rsidR="00F474B4">
        <w:t xml:space="preserve"> </w:t>
      </w:r>
      <w:r>
        <w:t>providing</w:t>
      </w:r>
      <w:r w:rsidR="00F474B4">
        <w:t xml:space="preserve"> </w:t>
      </w:r>
      <w:r>
        <w:t>financial</w:t>
      </w:r>
      <w:r w:rsidR="00F474B4">
        <w:t xml:space="preserve"> </w:t>
      </w:r>
      <w:r>
        <w:t>advice</w:t>
      </w:r>
      <w:r w:rsidR="00F474B4">
        <w:t xml:space="preserve"> </w:t>
      </w:r>
      <w:r>
        <w:t>planning</w:t>
      </w:r>
      <w:r w:rsidR="00F474B4">
        <w:t xml:space="preserve"> </w:t>
      </w:r>
      <w:r>
        <w:t>to</w:t>
      </w:r>
      <w:r w:rsidR="00F474B4">
        <w:t xml:space="preserve"> </w:t>
      </w:r>
      <w:r>
        <w:t>companies</w:t>
      </w:r>
      <w:r w:rsidR="00F474B4">
        <w:t xml:space="preserve"> </w:t>
      </w:r>
      <w:r>
        <w:t>and</w:t>
      </w:r>
      <w:r w:rsidR="00F474B4">
        <w:t xml:space="preserve"> </w:t>
      </w:r>
      <w:r>
        <w:t>people,</w:t>
      </w:r>
      <w:r w:rsidR="00F474B4">
        <w:t xml:space="preserve"> </w:t>
      </w:r>
      <w:r>
        <w:t>and</w:t>
      </w:r>
      <w:r w:rsidR="00F474B4">
        <w:t xml:space="preserve"> </w:t>
      </w:r>
      <w:r>
        <w:t>managing</w:t>
      </w:r>
      <w:r w:rsidR="00F474B4">
        <w:t xml:space="preserve"> </w:t>
      </w:r>
      <w:r>
        <w:t>risk</w:t>
      </w:r>
      <w:r w:rsidR="00F474B4">
        <w:t xml:space="preserve"> </w:t>
      </w:r>
      <w:r>
        <w:t>and</w:t>
      </w:r>
      <w:r w:rsidR="00F474B4">
        <w:t xml:space="preserve"> </w:t>
      </w:r>
      <w:r>
        <w:t>assets.</w:t>
      </w:r>
      <w:r w:rsidR="00F474B4">
        <w:t xml:space="preserve"> </w:t>
      </w:r>
      <w:r>
        <w:t>Jobs</w:t>
      </w:r>
      <w:r w:rsidR="00F474B4">
        <w:t xml:space="preserve"> </w:t>
      </w:r>
      <w:r>
        <w:t>can</w:t>
      </w:r>
      <w:r w:rsidR="00F474B4">
        <w:t xml:space="preserve"> </w:t>
      </w:r>
      <w:r>
        <w:t>be</w:t>
      </w:r>
      <w:r w:rsidR="00F474B4">
        <w:t xml:space="preserve"> </w:t>
      </w:r>
      <w:r>
        <w:t>in</w:t>
      </w:r>
      <w:r w:rsidR="00F474B4">
        <w:t xml:space="preserve"> </w:t>
      </w:r>
      <w:r>
        <w:t>banks,</w:t>
      </w:r>
      <w:r w:rsidR="00F474B4">
        <w:t xml:space="preserve"> </w:t>
      </w:r>
      <w:r>
        <w:t>credit</w:t>
      </w:r>
      <w:r w:rsidR="00F474B4">
        <w:t xml:space="preserve"> </w:t>
      </w:r>
      <w:r>
        <w:t>unions,</w:t>
      </w:r>
      <w:r w:rsidR="00F474B4">
        <w:t xml:space="preserve"> </w:t>
      </w:r>
      <w:r>
        <w:t>superannuation</w:t>
      </w:r>
      <w:r w:rsidR="00F474B4">
        <w:t xml:space="preserve"> </w:t>
      </w:r>
      <w:r>
        <w:t>and</w:t>
      </w:r>
      <w:r w:rsidR="00F474B4">
        <w:t xml:space="preserve"> </w:t>
      </w:r>
      <w:r>
        <w:t>insurance</w:t>
      </w:r>
      <w:r w:rsidR="00F474B4">
        <w:t xml:space="preserve"> </w:t>
      </w:r>
      <w:r>
        <w:t>providers,</w:t>
      </w:r>
      <w:r w:rsidR="00F474B4">
        <w:t xml:space="preserve"> </w:t>
      </w:r>
      <w:r>
        <w:t>investment</w:t>
      </w:r>
      <w:r w:rsidR="00F474B4">
        <w:t xml:space="preserve"> </w:t>
      </w:r>
      <w:r>
        <w:t>managers</w:t>
      </w:r>
      <w:r w:rsidR="00F474B4">
        <w:t xml:space="preserve"> </w:t>
      </w:r>
      <w:r>
        <w:t>and</w:t>
      </w:r>
      <w:r w:rsidR="00F474B4">
        <w:t xml:space="preserve"> </w:t>
      </w:r>
      <w:r>
        <w:t>stockbrokers.</w:t>
      </w:r>
    </w:p>
    <w:p w14:paraId="020CFAAD" w14:textId="277AEFD7" w:rsidR="00302071" w:rsidRDefault="00302071" w:rsidP="00302071">
      <w:r>
        <w:t>Financial</w:t>
      </w:r>
      <w:r w:rsidR="00F474B4">
        <w:t xml:space="preserve"> </w:t>
      </w:r>
      <w:r>
        <w:t>and</w:t>
      </w:r>
      <w:r w:rsidR="00F474B4">
        <w:t xml:space="preserve"> </w:t>
      </w:r>
      <w:r>
        <w:t>Insurance</w:t>
      </w:r>
      <w:r w:rsidR="00F474B4">
        <w:t xml:space="preserve"> </w:t>
      </w:r>
      <w:r>
        <w:t>Services</w:t>
      </w:r>
      <w:r w:rsidR="00F474B4">
        <w:t xml:space="preserve"> </w:t>
      </w:r>
      <w:r>
        <w:t>employment</w:t>
      </w:r>
      <w:r w:rsidR="00F474B4">
        <w:t xml:space="preserve"> </w:t>
      </w:r>
      <w:r>
        <w:t>fell</w:t>
      </w:r>
      <w:r w:rsidR="00F474B4">
        <w:t xml:space="preserve"> </w:t>
      </w:r>
      <w:r>
        <w:t>by</w:t>
      </w:r>
      <w:r w:rsidR="00F474B4">
        <w:t xml:space="preserve"> </w:t>
      </w:r>
      <w:r>
        <w:t>1.4%</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However,</w:t>
      </w:r>
      <w:r w:rsidR="00F474B4">
        <w:t xml:space="preserve"> </w:t>
      </w:r>
      <w:r>
        <w:t>this</w:t>
      </w:r>
      <w:r w:rsidR="00F474B4">
        <w:t xml:space="preserve"> </w:t>
      </w:r>
      <w:r>
        <w:t>industry</w:t>
      </w:r>
      <w:r w:rsidR="00F474B4">
        <w:t xml:space="preserve"> </w:t>
      </w:r>
      <w:r>
        <w:t>has</w:t>
      </w:r>
      <w:r w:rsidR="00F474B4">
        <w:t xml:space="preserve"> </w:t>
      </w:r>
      <w:r>
        <w:t>seen</w:t>
      </w:r>
      <w:r w:rsidR="00F474B4">
        <w:t xml:space="preserve"> </w:t>
      </w:r>
      <w:r>
        <w:t>a</w:t>
      </w:r>
      <w:r w:rsidR="00F474B4">
        <w:t xml:space="preserve"> </w:t>
      </w:r>
      <w:r>
        <w:t>longer-term</w:t>
      </w:r>
      <w:r w:rsidR="00F474B4">
        <w:t xml:space="preserve"> </w:t>
      </w:r>
      <w:r>
        <w:t>trend</w:t>
      </w:r>
      <w:r w:rsidR="00F474B4">
        <w:t xml:space="preserve"> </w:t>
      </w:r>
      <w:r>
        <w:t>of</w:t>
      </w:r>
      <w:r w:rsidR="00F474B4">
        <w:t xml:space="preserve"> </w:t>
      </w:r>
      <w:r>
        <w:t>strong</w:t>
      </w:r>
      <w:r w:rsidR="00F474B4">
        <w:t xml:space="preserve"> </w:t>
      </w:r>
      <w:r>
        <w:t>growth,</w:t>
      </w:r>
      <w:r w:rsidR="00F474B4">
        <w:t xml:space="preserve"> </w:t>
      </w:r>
      <w:r>
        <w:t>with</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rising</w:t>
      </w:r>
      <w:r w:rsidR="00F474B4">
        <w:t xml:space="preserve"> </w:t>
      </w:r>
      <w:r>
        <w:t>by</w:t>
      </w:r>
      <w:r w:rsidR="00F474B4">
        <w:t xml:space="preserve"> </w:t>
      </w:r>
      <w:r>
        <w:t>more</w:t>
      </w:r>
      <w:r w:rsidR="00F474B4">
        <w:t xml:space="preserve"> </w:t>
      </w:r>
      <w:r>
        <w:t>than</w:t>
      </w:r>
      <w:r w:rsidR="00F474B4">
        <w:t xml:space="preserve"> </w:t>
      </w:r>
      <w:r>
        <w:t>30%</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also</w:t>
      </w:r>
      <w:r w:rsidR="00F474B4">
        <w:t xml:space="preserve"> </w:t>
      </w:r>
      <w:r>
        <w:t>fell</w:t>
      </w:r>
      <w:r w:rsidR="00F474B4">
        <w:t xml:space="preserve"> </w:t>
      </w:r>
      <w:r>
        <w:t>by</w:t>
      </w:r>
      <w:r w:rsidR="00F474B4">
        <w:t xml:space="preserve"> </w:t>
      </w:r>
      <w:r>
        <w:t>9%</w:t>
      </w:r>
      <w:r w:rsidR="00F474B4">
        <w:t xml:space="preserve"> </w:t>
      </w:r>
      <w:r>
        <w:t>over</w:t>
      </w:r>
      <w:r w:rsidR="00F474B4">
        <w:t xml:space="preserve"> </w:t>
      </w:r>
      <w:r>
        <w:t>the</w:t>
      </w:r>
      <w:r w:rsidR="00F474B4">
        <w:t xml:space="preserve"> </w:t>
      </w:r>
      <w:r>
        <w:t>past</w:t>
      </w:r>
      <w:r w:rsidR="00F474B4">
        <w:t xml:space="preserve"> </w:t>
      </w:r>
      <w:r>
        <w:t>year.</w:t>
      </w:r>
    </w:p>
    <w:p w14:paraId="602501F5" w14:textId="1CE6F79C" w:rsidR="00302071" w:rsidRDefault="00302071"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24100E6B" w14:textId="54E0A80C" w:rsidR="00302071" w:rsidRPr="005F2F09" w:rsidRDefault="00302071" w:rsidP="00B8507B">
      <w:pPr>
        <w:pStyle w:val="Heading2"/>
      </w:pPr>
      <w:bookmarkStart w:id="46" w:name="_Toc200630488"/>
      <w:r w:rsidRPr="005F2F09">
        <w:lastRenderedPageBreak/>
        <w:t>Retail</w:t>
      </w:r>
      <w:r w:rsidR="00F474B4">
        <w:t xml:space="preserve"> </w:t>
      </w:r>
      <w:r w:rsidRPr="005F2F09">
        <w:t>Trade</w:t>
      </w:r>
      <w:bookmarkEnd w:id="46"/>
    </w:p>
    <w:p w14:paraId="1928D977" w14:textId="07A74281" w:rsidR="005F2F09" w:rsidRDefault="005F2F09" w:rsidP="003132CA">
      <w:r>
        <w:rPr>
          <w:noProof/>
        </w:rPr>
        <w:drawing>
          <wp:inline distT="0" distB="0" distL="0" distR="0" wp14:anchorId="36AEF0A8" wp14:editId="2DE1FA68">
            <wp:extent cx="6120000" cy="6812606"/>
            <wp:effectExtent l="0" t="0" r="0" b="7620"/>
            <wp:docPr id="1174462107" name="Picture 15" descr="Graph showing that 32% of workers in retail trade are regionally employed.&#10;Graph showing that 32% of workers in retail trade are aged 15 to 24 years.&#10;Graph showing that 55% of workers in the retail trade industry are females.&#10;Graph showing that 41%  of workers in the retail trade industry hold a cert 3 or higher.&#10;Column graph of annual employment growth in the Retail Trade industr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62107" name="Picture 15" descr="Graph showing that 32% of workers in retail trade are regionally employed.&#10;Graph showing that 32% of workers in retail trade are aged 15 to 24 years.&#10;Graph showing that 55% of workers in the retail trade industry are females.&#10;Graph showing that 41%  of workers in the retail trade industry hold a cert 3 or higher.&#10;Column graph of annual employment growth in the Retail Trade industry from November 2014 to November 2024, along with the 10-year annual average growth for all industries. &#10;"/>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000" cy="6812606"/>
                    </a:xfrm>
                    <a:prstGeom prst="rect">
                      <a:avLst/>
                    </a:prstGeom>
                  </pic:spPr>
                </pic:pic>
              </a:graphicData>
            </a:graphic>
          </wp:inline>
        </w:drawing>
      </w:r>
    </w:p>
    <w:p w14:paraId="01C4AA8A" w14:textId="7D97CB71" w:rsidR="005F2F09" w:rsidRDefault="005F2F09"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r w:rsidR="00F474B4">
        <w:t xml:space="preserve"> </w:t>
      </w:r>
      <w:r w:rsidRPr="00302071">
        <w:t>Data</w:t>
      </w:r>
      <w:r w:rsidR="00F474B4">
        <w:t xml:space="preserve"> </w:t>
      </w:r>
      <w:r w:rsidRPr="00302071">
        <w:t>has</w:t>
      </w:r>
      <w:r w:rsidR="00F474B4">
        <w:t xml:space="preserve"> </w:t>
      </w:r>
      <w:r w:rsidRPr="00302071">
        <w:t>been</w:t>
      </w:r>
      <w:r w:rsidR="00F474B4">
        <w:t xml:space="preserve"> </w:t>
      </w:r>
      <w:r w:rsidRPr="00302071">
        <w:t>suppressed</w:t>
      </w:r>
      <w:r w:rsidR="00F474B4">
        <w:t xml:space="preserve"> </w:t>
      </w:r>
      <w:r w:rsidRPr="00302071">
        <w:t>for</w:t>
      </w:r>
      <w:r w:rsidR="00F474B4">
        <w:t xml:space="preserve"> </w:t>
      </w:r>
      <w:r w:rsidRPr="00302071">
        <w:t>some</w:t>
      </w:r>
      <w:r w:rsidR="00F474B4">
        <w:t xml:space="preserve"> </w:t>
      </w:r>
      <w:r w:rsidRPr="00302071">
        <w:t>quarters</w:t>
      </w:r>
      <w:r w:rsidR="00F474B4">
        <w:t xml:space="preserve"> </w:t>
      </w:r>
      <w:r w:rsidRPr="00302071">
        <w:t>during</w:t>
      </w:r>
      <w:r w:rsidR="00F474B4">
        <w:t xml:space="preserve"> </w:t>
      </w:r>
      <w:r w:rsidRPr="00302071">
        <w:t>this</w:t>
      </w:r>
      <w:r w:rsidR="00F474B4">
        <w:t xml:space="preserve"> </w:t>
      </w:r>
      <w:r w:rsidRPr="00302071">
        <w:t>period.</w:t>
      </w:r>
    </w:p>
    <w:p w14:paraId="22E61814" w14:textId="63F3DCD5" w:rsidR="00302071" w:rsidRDefault="00302071" w:rsidP="00B8507B">
      <w:pPr>
        <w:pStyle w:val="Heading3"/>
      </w:pPr>
      <w:r>
        <w:t>Top</w:t>
      </w:r>
      <w:r w:rsidR="00F474B4">
        <w:t xml:space="preserve"> </w:t>
      </w:r>
      <w:r>
        <w:t>employing</w:t>
      </w:r>
      <w:r w:rsidR="00F474B4">
        <w:t xml:space="preserve"> </w:t>
      </w:r>
      <w:r>
        <w:t>occupations</w:t>
      </w:r>
    </w:p>
    <w:p w14:paraId="795F58B2" w14:textId="5E5392F7" w:rsidR="00302071" w:rsidRDefault="00302071" w:rsidP="00302071">
      <w:pPr>
        <w:pStyle w:val="ListNumber"/>
        <w:numPr>
          <w:ilvl w:val="0"/>
          <w:numId w:val="21"/>
        </w:numPr>
      </w:pPr>
      <w:r>
        <w:t>Sales</w:t>
      </w:r>
      <w:r w:rsidR="00F474B4">
        <w:t xml:space="preserve"> </w:t>
      </w:r>
      <w:r>
        <w:t>Assistants</w:t>
      </w:r>
      <w:r w:rsidR="00F474B4">
        <w:t xml:space="preserve"> </w:t>
      </w:r>
      <w:r>
        <w:t>(General)</w:t>
      </w:r>
    </w:p>
    <w:p w14:paraId="44D058B4" w14:textId="155887FD" w:rsidR="00302071" w:rsidRDefault="00302071" w:rsidP="00302071">
      <w:pPr>
        <w:pStyle w:val="ListNumber"/>
      </w:pPr>
      <w:r>
        <w:t>Retail</w:t>
      </w:r>
      <w:r w:rsidR="00F474B4">
        <w:t xml:space="preserve"> </w:t>
      </w:r>
      <w:r>
        <w:t>Managers</w:t>
      </w:r>
    </w:p>
    <w:p w14:paraId="7B4A9365" w14:textId="7A88CDAE" w:rsidR="00302071" w:rsidRDefault="00302071" w:rsidP="00302071">
      <w:pPr>
        <w:pStyle w:val="ListNumber"/>
      </w:pPr>
      <w:r>
        <w:t>Checkout</w:t>
      </w:r>
      <w:r w:rsidR="00F474B4">
        <w:t xml:space="preserve"> </w:t>
      </w:r>
      <w:r>
        <w:t>Operators</w:t>
      </w:r>
      <w:r w:rsidR="00F474B4">
        <w:t xml:space="preserve"> </w:t>
      </w:r>
      <w:r>
        <w:t>and</w:t>
      </w:r>
      <w:r w:rsidR="00F474B4">
        <w:t xml:space="preserve"> </w:t>
      </w:r>
      <w:r>
        <w:t>Office</w:t>
      </w:r>
      <w:r w:rsidR="00F474B4">
        <w:t xml:space="preserve"> </w:t>
      </w:r>
      <w:r>
        <w:t>Cashiers</w:t>
      </w:r>
    </w:p>
    <w:p w14:paraId="2771A763" w14:textId="690B7C7B" w:rsidR="00302071" w:rsidRDefault="00302071" w:rsidP="00302071">
      <w:pPr>
        <w:pStyle w:val="ListNumber"/>
      </w:pPr>
      <w:r>
        <w:t>Shelf</w:t>
      </w:r>
      <w:r w:rsidR="00F474B4">
        <w:t xml:space="preserve"> </w:t>
      </w:r>
      <w:r>
        <w:t>Fillers</w:t>
      </w:r>
    </w:p>
    <w:p w14:paraId="067F6C1A" w14:textId="032D3710" w:rsidR="00302071" w:rsidRDefault="00302071" w:rsidP="00302071">
      <w:pPr>
        <w:pStyle w:val="ListNumber"/>
      </w:pPr>
      <w:r>
        <w:t>Storepersons</w:t>
      </w:r>
    </w:p>
    <w:p w14:paraId="47D5C60F" w14:textId="15ABE068" w:rsidR="00302071" w:rsidRDefault="00302071" w:rsidP="00302071">
      <w:r>
        <w:lastRenderedPageBreak/>
        <w:t>Retail</w:t>
      </w:r>
      <w:r w:rsidR="00F474B4">
        <w:t xml:space="preserve"> </w:t>
      </w:r>
      <w:r>
        <w:t>Trade</w:t>
      </w:r>
      <w:r w:rsidR="00F474B4">
        <w:t xml:space="preserve"> </w:t>
      </w:r>
      <w:r>
        <w:t>is</w:t>
      </w:r>
      <w:r w:rsidR="00F474B4">
        <w:t xml:space="preserve"> </w:t>
      </w:r>
      <w:r>
        <w:t>one</w:t>
      </w:r>
      <w:r w:rsidR="00F474B4">
        <w:t xml:space="preserve"> </w:t>
      </w:r>
      <w:r>
        <w:t>of</w:t>
      </w:r>
      <w:r w:rsidR="00F474B4">
        <w:t xml:space="preserve"> </w:t>
      </w:r>
      <w:r>
        <w:t>Australia’s</w:t>
      </w:r>
      <w:r w:rsidR="00F474B4">
        <w:t xml:space="preserve"> </w:t>
      </w:r>
      <w:r>
        <w:t>largest</w:t>
      </w:r>
      <w:r w:rsidR="00F474B4">
        <w:t xml:space="preserve"> </w:t>
      </w:r>
      <w:r>
        <w:t>employing</w:t>
      </w:r>
      <w:r w:rsidR="00F474B4">
        <w:t xml:space="preserve"> </w:t>
      </w:r>
      <w:r>
        <w:t>industries</w:t>
      </w:r>
      <w:r w:rsidR="00F474B4">
        <w:t xml:space="preserve"> </w:t>
      </w:r>
      <w:r>
        <w:t>with</w:t>
      </w:r>
      <w:r w:rsidR="00F474B4">
        <w:t xml:space="preserve"> </w:t>
      </w:r>
      <w:r>
        <w:t>more</w:t>
      </w:r>
      <w:r w:rsidR="00F474B4">
        <w:t xml:space="preserve"> </w:t>
      </w:r>
      <w:r>
        <w:t>than</w:t>
      </w:r>
      <w:r w:rsidR="00F474B4">
        <w:t xml:space="preserve"> </w:t>
      </w:r>
      <w:r>
        <w:t>1.3</w:t>
      </w:r>
      <w:r w:rsidR="00F474B4">
        <w:t xml:space="preserve"> </w:t>
      </w:r>
      <w:r>
        <w:t>million</w:t>
      </w:r>
      <w:r w:rsidR="00F474B4">
        <w:t xml:space="preserve"> </w:t>
      </w:r>
      <w:r>
        <w:t>workers</w:t>
      </w:r>
      <w:r w:rsidR="00F474B4">
        <w:t xml:space="preserve"> </w:t>
      </w:r>
      <w:r>
        <w:t>(around</w:t>
      </w:r>
      <w:r w:rsidR="00F474B4">
        <w:t xml:space="preserve"> </w:t>
      </w:r>
      <w:r>
        <w:t>9%</w:t>
      </w:r>
      <w:r w:rsidR="00F474B4">
        <w:t xml:space="preserve"> </w:t>
      </w:r>
      <w:r>
        <w:t>of</w:t>
      </w:r>
      <w:r w:rsidR="00F474B4">
        <w:t xml:space="preserve"> </w:t>
      </w:r>
      <w:r>
        <w:t>national</w:t>
      </w:r>
      <w:r w:rsidR="00F474B4">
        <w:t xml:space="preserve"> </w:t>
      </w:r>
      <w:r>
        <w:t>employment).</w:t>
      </w:r>
      <w:r w:rsidR="00F474B4">
        <w:t xml:space="preserve"> </w:t>
      </w:r>
      <w:r>
        <w:t>This</w:t>
      </w:r>
      <w:r w:rsidR="00F474B4">
        <w:t xml:space="preserve"> </w:t>
      </w:r>
      <w:r>
        <w:t>industry</w:t>
      </w:r>
      <w:r w:rsidR="00F474B4">
        <w:t xml:space="preserve"> </w:t>
      </w:r>
      <w:r>
        <w:t>covers</w:t>
      </w:r>
      <w:r w:rsidR="00F474B4">
        <w:t xml:space="preserve"> </w:t>
      </w:r>
      <w:r>
        <w:t>the</w:t>
      </w:r>
      <w:r w:rsidR="00F474B4">
        <w:t xml:space="preserve"> </w:t>
      </w:r>
      <w:r>
        <w:t>display</w:t>
      </w:r>
      <w:r w:rsidR="00F474B4">
        <w:t xml:space="preserve"> </w:t>
      </w:r>
      <w:r>
        <w:t>and</w:t>
      </w:r>
      <w:r w:rsidR="00F474B4">
        <w:t xml:space="preserve"> </w:t>
      </w:r>
      <w:r>
        <w:t>sale</w:t>
      </w:r>
      <w:r w:rsidR="00F474B4">
        <w:t xml:space="preserve"> </w:t>
      </w:r>
      <w:r>
        <w:t>of</w:t>
      </w:r>
      <w:r w:rsidR="00F474B4">
        <w:t xml:space="preserve"> </w:t>
      </w:r>
      <w:r>
        <w:t>new</w:t>
      </w:r>
      <w:r w:rsidR="00F474B4">
        <w:t xml:space="preserve"> </w:t>
      </w:r>
      <w:r>
        <w:t>or</w:t>
      </w:r>
      <w:r w:rsidR="00F474B4">
        <w:t xml:space="preserve"> </w:t>
      </w:r>
      <w:r>
        <w:t>used</w:t>
      </w:r>
      <w:r w:rsidR="00F474B4">
        <w:t xml:space="preserve"> </w:t>
      </w:r>
      <w:r>
        <w:t>goods</w:t>
      </w:r>
      <w:r w:rsidR="00F474B4">
        <w:t xml:space="preserve"> </w:t>
      </w:r>
      <w:r>
        <w:t>to</w:t>
      </w:r>
      <w:r w:rsidR="00F474B4">
        <w:t xml:space="preserve"> </w:t>
      </w:r>
      <w:r>
        <w:t>consumers,</w:t>
      </w:r>
      <w:r w:rsidR="00F474B4">
        <w:t xml:space="preserve"> </w:t>
      </w:r>
      <w:r>
        <w:t>for</w:t>
      </w:r>
      <w:r w:rsidR="00F474B4">
        <w:t xml:space="preserve"> </w:t>
      </w:r>
      <w:r>
        <w:t>personal</w:t>
      </w:r>
      <w:r w:rsidR="00F474B4">
        <w:t xml:space="preserve"> </w:t>
      </w:r>
      <w:r>
        <w:t>or</w:t>
      </w:r>
      <w:r w:rsidR="00F474B4">
        <w:t xml:space="preserve"> </w:t>
      </w:r>
      <w:r>
        <w:t>household</w:t>
      </w:r>
      <w:r w:rsidR="00F474B4">
        <w:t xml:space="preserve"> </w:t>
      </w:r>
      <w:r>
        <w:t>use,</w:t>
      </w:r>
      <w:r w:rsidR="00F474B4">
        <w:t xml:space="preserve"> </w:t>
      </w:r>
      <w:r>
        <w:t>including</w:t>
      </w:r>
      <w:r w:rsidR="00F474B4">
        <w:t xml:space="preserve"> </w:t>
      </w:r>
      <w:r>
        <w:t>online</w:t>
      </w:r>
      <w:r w:rsidR="00F474B4">
        <w:t xml:space="preserve"> </w:t>
      </w:r>
      <w:r>
        <w:t>sales.</w:t>
      </w:r>
      <w:r w:rsidR="00F474B4">
        <w:t xml:space="preserve"> </w:t>
      </w:r>
      <w:r>
        <w:t>It</w:t>
      </w:r>
      <w:r w:rsidR="00F474B4">
        <w:t xml:space="preserve"> </w:t>
      </w:r>
      <w:r>
        <w:t>also</w:t>
      </w:r>
      <w:r w:rsidR="00F474B4">
        <w:t xml:space="preserve"> </w:t>
      </w:r>
      <w:r>
        <w:t>includes</w:t>
      </w:r>
      <w:r w:rsidR="00F474B4">
        <w:t xml:space="preserve"> </w:t>
      </w:r>
      <w:r>
        <w:t>purchase</w:t>
      </w:r>
      <w:r w:rsidR="00F474B4">
        <w:t xml:space="preserve"> </w:t>
      </w:r>
      <w:r>
        <w:t>and</w:t>
      </w:r>
      <w:r w:rsidR="00F474B4">
        <w:t xml:space="preserve"> </w:t>
      </w:r>
      <w:r>
        <w:t>on-selling,</w:t>
      </w:r>
      <w:r w:rsidR="00F474B4">
        <w:t xml:space="preserve"> </w:t>
      </w:r>
      <w:r>
        <w:t>commission-based</w:t>
      </w:r>
      <w:r w:rsidR="00F474B4">
        <w:t xml:space="preserve"> </w:t>
      </w:r>
      <w:r>
        <w:t>buying,</w:t>
      </w:r>
      <w:r w:rsidR="00F474B4">
        <w:t xml:space="preserve"> </w:t>
      </w:r>
      <w:r>
        <w:t>and</w:t>
      </w:r>
      <w:r w:rsidR="00F474B4">
        <w:t xml:space="preserve"> </w:t>
      </w:r>
      <w:r>
        <w:t>commission-based</w:t>
      </w:r>
      <w:r w:rsidR="00F474B4">
        <w:t xml:space="preserve"> </w:t>
      </w:r>
      <w:r>
        <w:t>selling</w:t>
      </w:r>
      <w:r w:rsidR="00F474B4">
        <w:t xml:space="preserve"> </w:t>
      </w:r>
      <w:r>
        <w:t>of</w:t>
      </w:r>
      <w:r w:rsidR="00F474B4">
        <w:t xml:space="preserve"> </w:t>
      </w:r>
      <w:r>
        <w:t>goods</w:t>
      </w:r>
      <w:r w:rsidR="00F474B4">
        <w:t xml:space="preserve"> </w:t>
      </w:r>
      <w:r>
        <w:t>(without</w:t>
      </w:r>
      <w:r w:rsidR="00F474B4">
        <w:t xml:space="preserve"> </w:t>
      </w:r>
      <w:r>
        <w:t>significant</w:t>
      </w:r>
      <w:r w:rsidR="00F474B4">
        <w:t xml:space="preserve"> </w:t>
      </w:r>
      <w:r>
        <w:t>transformation).</w:t>
      </w:r>
      <w:r w:rsidR="00F474B4">
        <w:t xml:space="preserve"> </w:t>
      </w:r>
    </w:p>
    <w:p w14:paraId="6F1BF7ED" w14:textId="253FA24E" w:rsidR="00302071" w:rsidRDefault="00302071" w:rsidP="00302071">
      <w:r>
        <w:t>Jobs</w:t>
      </w:r>
      <w:r w:rsidR="00F474B4">
        <w:t xml:space="preserve"> </w:t>
      </w:r>
      <w:r>
        <w:t>are</w:t>
      </w:r>
      <w:r w:rsidR="00F474B4">
        <w:t xml:space="preserve"> </w:t>
      </w:r>
      <w:r>
        <w:t>in</w:t>
      </w:r>
      <w:r w:rsidR="00F474B4">
        <w:t xml:space="preserve"> </w:t>
      </w:r>
      <w:r>
        <w:t>any</w:t>
      </w:r>
      <w:r w:rsidR="00F474B4">
        <w:t xml:space="preserve"> </w:t>
      </w:r>
      <w:r>
        <w:t>retail</w:t>
      </w:r>
      <w:r w:rsidR="00F474B4">
        <w:t xml:space="preserve"> </w:t>
      </w:r>
      <w:r>
        <w:t>setting</w:t>
      </w:r>
      <w:r w:rsidR="00F474B4">
        <w:t xml:space="preserve"> </w:t>
      </w:r>
      <w:r>
        <w:t>that</w:t>
      </w:r>
      <w:r w:rsidR="00F474B4">
        <w:t xml:space="preserve"> </w:t>
      </w:r>
      <w:r>
        <w:t>offers</w:t>
      </w:r>
      <w:r w:rsidR="00F474B4">
        <w:t xml:space="preserve"> </w:t>
      </w:r>
      <w:r>
        <w:t>goods</w:t>
      </w:r>
      <w:r w:rsidR="00F474B4">
        <w:t xml:space="preserve"> </w:t>
      </w:r>
      <w:r>
        <w:t>for</w:t>
      </w:r>
      <w:r w:rsidR="00F474B4">
        <w:t xml:space="preserve"> </w:t>
      </w:r>
      <w:r>
        <w:t>public</w:t>
      </w:r>
      <w:r w:rsidR="00F474B4">
        <w:t xml:space="preserve"> </w:t>
      </w:r>
      <w:r>
        <w:t>sale,</w:t>
      </w:r>
      <w:r w:rsidR="00F474B4">
        <w:t xml:space="preserve"> </w:t>
      </w:r>
      <w:r>
        <w:t>including</w:t>
      </w:r>
      <w:r w:rsidR="00F474B4">
        <w:t xml:space="preserve"> </w:t>
      </w:r>
      <w:r>
        <w:t>department</w:t>
      </w:r>
      <w:r w:rsidR="00F474B4">
        <w:t xml:space="preserve"> </w:t>
      </w:r>
      <w:r>
        <w:t>stores,</w:t>
      </w:r>
      <w:r w:rsidR="00F474B4">
        <w:t xml:space="preserve"> </w:t>
      </w:r>
      <w:r>
        <w:t>non-store</w:t>
      </w:r>
      <w:r w:rsidR="00F474B4">
        <w:t xml:space="preserve"> </w:t>
      </w:r>
      <w:r>
        <w:t>retailing</w:t>
      </w:r>
      <w:r w:rsidR="00F474B4">
        <w:t xml:space="preserve"> </w:t>
      </w:r>
      <w:r>
        <w:t>and</w:t>
      </w:r>
      <w:r w:rsidR="00F474B4">
        <w:t xml:space="preserve"> </w:t>
      </w:r>
      <w:r>
        <w:t>retail</w:t>
      </w:r>
      <w:r w:rsidR="00F474B4">
        <w:t xml:space="preserve"> </w:t>
      </w:r>
      <w:r>
        <w:t>commission-based</w:t>
      </w:r>
      <w:r w:rsidR="00F474B4">
        <w:t xml:space="preserve"> </w:t>
      </w:r>
      <w:r>
        <w:t>buying</w:t>
      </w:r>
      <w:r w:rsidR="00F474B4">
        <w:t xml:space="preserve"> </w:t>
      </w:r>
      <w:r>
        <w:t>and/or</w:t>
      </w:r>
      <w:r w:rsidR="00F474B4">
        <w:t xml:space="preserve"> </w:t>
      </w:r>
      <w:r>
        <w:t>selling.</w:t>
      </w:r>
      <w:r w:rsidR="00F474B4">
        <w:t xml:space="preserve"> </w:t>
      </w:r>
      <w:r>
        <w:t>Jobs</w:t>
      </w:r>
      <w:r w:rsidR="00F474B4">
        <w:t xml:space="preserve"> </w:t>
      </w:r>
      <w:r>
        <w:t>involve</w:t>
      </w:r>
      <w:r w:rsidR="00F474B4">
        <w:t xml:space="preserve"> </w:t>
      </w:r>
      <w:r>
        <w:t>selling</w:t>
      </w:r>
      <w:r w:rsidR="00F474B4">
        <w:t xml:space="preserve"> </w:t>
      </w:r>
      <w:r>
        <w:t>food,</w:t>
      </w:r>
      <w:r w:rsidR="00F474B4">
        <w:t xml:space="preserve"> </w:t>
      </w:r>
      <w:r>
        <w:t>fuel,</w:t>
      </w:r>
      <w:r w:rsidR="00F474B4">
        <w:t xml:space="preserve"> </w:t>
      </w:r>
      <w:r>
        <w:t>motor</w:t>
      </w:r>
      <w:r w:rsidR="00F474B4">
        <w:t xml:space="preserve"> </w:t>
      </w:r>
      <w:r>
        <w:t>vehicles</w:t>
      </w:r>
      <w:r w:rsidR="00F474B4">
        <w:t xml:space="preserve"> </w:t>
      </w:r>
      <w:r>
        <w:t>and</w:t>
      </w:r>
      <w:r w:rsidR="00F474B4">
        <w:t xml:space="preserve"> </w:t>
      </w:r>
      <w:r>
        <w:t>their</w:t>
      </w:r>
      <w:r w:rsidR="00F474B4">
        <w:t xml:space="preserve"> </w:t>
      </w:r>
      <w:r>
        <w:t>parts,</w:t>
      </w:r>
      <w:r w:rsidR="00F474B4">
        <w:t xml:space="preserve"> </w:t>
      </w:r>
      <w:r>
        <w:t>pharmaceuticals,</w:t>
      </w:r>
      <w:r w:rsidR="00F474B4">
        <w:t xml:space="preserve"> </w:t>
      </w:r>
      <w:r>
        <w:t>hardware,</w:t>
      </w:r>
      <w:r w:rsidR="00F474B4">
        <w:t xml:space="preserve"> </w:t>
      </w:r>
      <w:r>
        <w:t>building</w:t>
      </w:r>
      <w:r w:rsidR="00F474B4">
        <w:t xml:space="preserve"> </w:t>
      </w:r>
      <w:r>
        <w:t>and</w:t>
      </w:r>
      <w:r w:rsidR="00F474B4">
        <w:t xml:space="preserve"> </w:t>
      </w:r>
      <w:r>
        <w:t>garden</w:t>
      </w:r>
      <w:r w:rsidR="00F474B4">
        <w:t xml:space="preserve"> </w:t>
      </w:r>
      <w:r>
        <w:t>supplies,</w:t>
      </w:r>
      <w:r w:rsidR="00F474B4">
        <w:t xml:space="preserve"> </w:t>
      </w:r>
      <w:r>
        <w:t>clothing,</w:t>
      </w:r>
      <w:r w:rsidR="00F474B4">
        <w:t xml:space="preserve"> </w:t>
      </w:r>
      <w:r>
        <w:t>footwear</w:t>
      </w:r>
      <w:r w:rsidR="00F474B4">
        <w:t xml:space="preserve"> </w:t>
      </w:r>
      <w:r>
        <w:t>and</w:t>
      </w:r>
      <w:r w:rsidR="00F474B4">
        <w:t xml:space="preserve"> </w:t>
      </w:r>
      <w:r>
        <w:t>personal</w:t>
      </w:r>
      <w:r w:rsidR="00F474B4">
        <w:t xml:space="preserve"> </w:t>
      </w:r>
      <w:r>
        <w:t>accessories,</w:t>
      </w:r>
      <w:r w:rsidR="00F474B4">
        <w:t xml:space="preserve"> </w:t>
      </w:r>
      <w:r>
        <w:t>recreational</w:t>
      </w:r>
      <w:r w:rsidR="00F474B4">
        <w:t xml:space="preserve"> </w:t>
      </w:r>
      <w:r>
        <w:t>goods,</w:t>
      </w:r>
      <w:r w:rsidR="00F474B4">
        <w:t xml:space="preserve"> </w:t>
      </w:r>
      <w:r>
        <w:t>furniture,</w:t>
      </w:r>
      <w:r w:rsidR="00F474B4">
        <w:t xml:space="preserve"> </w:t>
      </w:r>
      <w:r>
        <w:t>floor</w:t>
      </w:r>
      <w:r w:rsidR="00F474B4">
        <w:t xml:space="preserve"> </w:t>
      </w:r>
      <w:r>
        <w:t>coverings,</w:t>
      </w:r>
      <w:r w:rsidR="00F474B4">
        <w:t xml:space="preserve"> </w:t>
      </w:r>
      <w:r>
        <w:t>houseware</w:t>
      </w:r>
      <w:r w:rsidR="00F474B4">
        <w:t xml:space="preserve"> </w:t>
      </w:r>
      <w:r>
        <w:t>and</w:t>
      </w:r>
      <w:r w:rsidR="00F474B4">
        <w:t xml:space="preserve"> </w:t>
      </w:r>
      <w:r>
        <w:t>textile</w:t>
      </w:r>
      <w:r w:rsidR="00F474B4">
        <w:t xml:space="preserve"> </w:t>
      </w:r>
      <w:r>
        <w:t>goods,</w:t>
      </w:r>
      <w:r w:rsidR="00F474B4">
        <w:t xml:space="preserve"> </w:t>
      </w:r>
      <w:r>
        <w:t>and</w:t>
      </w:r>
      <w:r w:rsidR="00F474B4">
        <w:t xml:space="preserve"> </w:t>
      </w:r>
      <w:r>
        <w:t>electrical</w:t>
      </w:r>
      <w:r w:rsidR="00F474B4">
        <w:t xml:space="preserve"> </w:t>
      </w:r>
      <w:r>
        <w:t>and</w:t>
      </w:r>
      <w:r w:rsidR="00F474B4">
        <w:t xml:space="preserve"> </w:t>
      </w:r>
      <w:r>
        <w:t>electronic</w:t>
      </w:r>
      <w:r w:rsidR="00F474B4">
        <w:t xml:space="preserve"> </w:t>
      </w:r>
      <w:r>
        <w:t>goods.</w:t>
      </w:r>
      <w:r w:rsidR="00F474B4">
        <w:t xml:space="preserve"> </w:t>
      </w:r>
    </w:p>
    <w:p w14:paraId="1F032E12" w14:textId="759DE111" w:rsidR="00302071" w:rsidRDefault="00302071" w:rsidP="00302071">
      <w:r>
        <w:t>Retail</w:t>
      </w:r>
      <w:r w:rsidR="00F474B4">
        <w:t xml:space="preserve"> </w:t>
      </w:r>
      <w:r>
        <w:t>Trade</w:t>
      </w:r>
      <w:r w:rsidR="00F474B4">
        <w:t xml:space="preserve"> </w:t>
      </w:r>
      <w:r>
        <w:t>employs</w:t>
      </w:r>
      <w:r w:rsidR="00F474B4">
        <w:t xml:space="preserve"> </w:t>
      </w:r>
      <w:r>
        <w:t>more</w:t>
      </w:r>
      <w:r w:rsidR="00F474B4">
        <w:t xml:space="preserve"> </w:t>
      </w:r>
      <w:r>
        <w:t>young</w:t>
      </w:r>
      <w:r w:rsidR="00F474B4">
        <w:t xml:space="preserve"> </w:t>
      </w:r>
      <w:r>
        <w:t>people</w:t>
      </w:r>
      <w:r w:rsidR="00F474B4">
        <w:t xml:space="preserve"> </w:t>
      </w:r>
      <w:r>
        <w:t>than</w:t>
      </w:r>
      <w:r w:rsidR="00F474B4">
        <w:t xml:space="preserve"> </w:t>
      </w:r>
      <w:r>
        <w:t>most</w:t>
      </w:r>
      <w:r w:rsidR="00F474B4">
        <w:t xml:space="preserve"> </w:t>
      </w:r>
      <w:r>
        <w:t>other</w:t>
      </w:r>
      <w:r w:rsidR="00F474B4">
        <w:t xml:space="preserve"> </w:t>
      </w:r>
      <w:r>
        <w:t>industries</w:t>
      </w:r>
      <w:r w:rsidR="00F474B4">
        <w:t xml:space="preserve"> </w:t>
      </w:r>
      <w:r>
        <w:t>(32%</w:t>
      </w:r>
      <w:r w:rsidR="00F474B4">
        <w:t xml:space="preserve"> </w:t>
      </w:r>
      <w:r>
        <w:t>are</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because</w:t>
      </w:r>
      <w:r w:rsidR="00F474B4">
        <w:t xml:space="preserve"> </w:t>
      </w:r>
      <w:r>
        <w:t>entry</w:t>
      </w:r>
      <w:r w:rsidR="00F474B4">
        <w:t xml:space="preserve"> </w:t>
      </w:r>
      <w:r>
        <w:t>level</w:t>
      </w:r>
      <w:r w:rsidR="00F474B4">
        <w:t xml:space="preserve"> </w:t>
      </w:r>
      <w:r>
        <w:t>roles</w:t>
      </w:r>
      <w:r w:rsidR="00F474B4">
        <w:t xml:space="preserve"> </w:t>
      </w:r>
      <w:r>
        <w:t>within</w:t>
      </w:r>
      <w:r w:rsidR="00F474B4">
        <w:t xml:space="preserve"> </w:t>
      </w:r>
      <w:r>
        <w:t>the</w:t>
      </w:r>
      <w:r w:rsidR="00F474B4">
        <w:t xml:space="preserve"> </w:t>
      </w:r>
      <w:r>
        <w:t>industry</w:t>
      </w:r>
      <w:r w:rsidR="00F474B4">
        <w:t xml:space="preserve"> </w:t>
      </w:r>
      <w:r>
        <w:t>generally</w:t>
      </w:r>
      <w:r w:rsidR="00F474B4">
        <w:t xml:space="preserve"> </w:t>
      </w:r>
      <w:r>
        <w:t>do</w:t>
      </w:r>
      <w:r w:rsidR="00F474B4">
        <w:t xml:space="preserve"> </w:t>
      </w:r>
      <w:r>
        <w:t>not</w:t>
      </w:r>
      <w:r w:rsidR="00F474B4">
        <w:t xml:space="preserve"> </w:t>
      </w:r>
      <w:r>
        <w:t>require</w:t>
      </w:r>
      <w:r w:rsidR="00F474B4">
        <w:t xml:space="preserve"> </w:t>
      </w:r>
      <w:r>
        <w:t>prior</w:t>
      </w:r>
      <w:r w:rsidR="00F474B4">
        <w:t xml:space="preserve"> </w:t>
      </w:r>
      <w:r>
        <w:t>experience</w:t>
      </w:r>
      <w:r w:rsidR="00F474B4">
        <w:t xml:space="preserve"> </w:t>
      </w:r>
      <w:r>
        <w:t>or</w:t>
      </w:r>
      <w:r w:rsidR="00F474B4">
        <w:t xml:space="preserve"> </w:t>
      </w:r>
      <w:r>
        <w:t>qualifications</w:t>
      </w:r>
      <w:r w:rsidR="00F474B4">
        <w:t xml:space="preserve"> </w:t>
      </w:r>
      <w:r>
        <w:t>and</w:t>
      </w:r>
      <w:r w:rsidR="00F474B4">
        <w:t xml:space="preserve"> </w:t>
      </w:r>
      <w:r>
        <w:t>flexible</w:t>
      </w:r>
      <w:r w:rsidR="00F474B4">
        <w:t xml:space="preserve"> </w:t>
      </w:r>
      <w:r>
        <w:t>work</w:t>
      </w:r>
      <w:r w:rsidR="00F474B4">
        <w:t xml:space="preserve"> </w:t>
      </w:r>
      <w:r>
        <w:t>conditions</w:t>
      </w:r>
      <w:r w:rsidR="00F474B4">
        <w:t xml:space="preserve"> </w:t>
      </w:r>
      <w:r>
        <w:t>are</w:t>
      </w:r>
      <w:r w:rsidR="00F474B4">
        <w:t xml:space="preserve"> </w:t>
      </w:r>
      <w:r>
        <w:t>common.</w:t>
      </w:r>
    </w:p>
    <w:p w14:paraId="580B1C77" w14:textId="51EF2CB1" w:rsidR="00302071" w:rsidRDefault="00302071" w:rsidP="00302071">
      <w:r>
        <w:t>Retail</w:t>
      </w:r>
      <w:r w:rsidR="00F474B4">
        <w:t xml:space="preserve"> </w:t>
      </w:r>
      <w:r>
        <w:t>Trade</w:t>
      </w:r>
      <w:r w:rsidR="00F474B4">
        <w:t xml:space="preserve"> </w:t>
      </w:r>
      <w:r>
        <w:t>employment</w:t>
      </w:r>
      <w:r w:rsidR="00F474B4">
        <w:t xml:space="preserve"> </w:t>
      </w:r>
      <w:r>
        <w:t>grew</w:t>
      </w:r>
      <w:r w:rsidR="00F474B4">
        <w:t xml:space="preserve"> </w:t>
      </w:r>
      <w:r>
        <w:t>by</w:t>
      </w:r>
      <w:r w:rsidR="00F474B4">
        <w:t xml:space="preserve"> </w:t>
      </w:r>
      <w:r>
        <w:t>1.9%</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and</w:t>
      </w:r>
      <w:r w:rsidR="00F474B4">
        <w:t xml:space="preserve"> </w:t>
      </w:r>
      <w:r>
        <w:t>by</w:t>
      </w:r>
      <w:r w:rsidR="00F474B4">
        <w:t xml:space="preserve"> </w:t>
      </w:r>
      <w:r>
        <w:t>9.8%</w:t>
      </w:r>
      <w:r w:rsidR="00F474B4">
        <w:t xml:space="preserve"> </w:t>
      </w:r>
      <w:r>
        <w:t>over</w:t>
      </w:r>
      <w:r w:rsidR="00F474B4">
        <w:t xml:space="preserve"> </w:t>
      </w:r>
      <w:r>
        <w:t>the</w:t>
      </w:r>
      <w:r w:rsidR="00F474B4">
        <w:t xml:space="preserve"> </w:t>
      </w:r>
      <w:r>
        <w:t>past</w:t>
      </w:r>
      <w:r w:rsidR="00F474B4">
        <w:t xml:space="preserve"> </w:t>
      </w:r>
      <w:r>
        <w:t>decade.</w:t>
      </w:r>
    </w:p>
    <w:p w14:paraId="20C2893E" w14:textId="2FD49FD8" w:rsidR="00302071" w:rsidRDefault="00302071" w:rsidP="00302071">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17%</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more</w:t>
      </w:r>
      <w:r w:rsidR="00F474B4">
        <w:t xml:space="preserve"> </w:t>
      </w:r>
      <w:r>
        <w:t>than</w:t>
      </w:r>
      <w:r w:rsidR="00F474B4">
        <w:t xml:space="preserve"> </w:t>
      </w:r>
      <w:r>
        <w:t>40%</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034DD2D6" w14:textId="59C7F042" w:rsidR="00302071" w:rsidRDefault="00302071" w:rsidP="00B8507B">
      <w:pPr>
        <w:pStyle w:val="Heading2"/>
      </w:pPr>
      <w:bookmarkStart w:id="47" w:name="_Toc200630489"/>
      <w:r>
        <w:lastRenderedPageBreak/>
        <w:t>Wholesale</w:t>
      </w:r>
      <w:r w:rsidR="00F474B4">
        <w:t xml:space="preserve"> </w:t>
      </w:r>
      <w:r w:rsidRPr="00280BCE">
        <w:t>Trade</w:t>
      </w:r>
      <w:bookmarkEnd w:id="47"/>
    </w:p>
    <w:p w14:paraId="215D0516" w14:textId="54A29ED2" w:rsidR="00855D33" w:rsidRDefault="00855D33" w:rsidP="003132CA">
      <w:r>
        <w:rPr>
          <w:noProof/>
        </w:rPr>
        <w:drawing>
          <wp:inline distT="0" distB="0" distL="0" distR="0" wp14:anchorId="7DB3CFF4" wp14:editId="3ABADCFE">
            <wp:extent cx="6120000" cy="6805965"/>
            <wp:effectExtent l="0" t="0" r="0" b="0"/>
            <wp:docPr id="2099095435" name="Picture 16" descr="Graph showing that 25% of workers in wholesale trade work regionally.&#10;Graph showing that 9% of workers in wholesale trade are aged 15 to 24.&#10;Graph showing that 34% of workers in wholesale trade are female. &#10;Graph showing that 56% of workers in wholesale trade hold a cert 3 or higher.&#10;Column graph of annual employment growth in the Wholesale Trade industr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95435" name="Picture 16" descr="Graph showing that 25% of workers in wholesale trade work regionally.&#10;Graph showing that 9% of workers in wholesale trade are aged 15 to 24.&#10;Graph showing that 34% of workers in wholesale trade are female. &#10;Graph showing that 56% of workers in wholesale trade hold a cert 3 or higher.&#10;Column graph of annual employment growth in the Wholesale Trade industry from November 2014 to November 2024, along with the 10-year annual average growth for all industries. &#1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000" cy="6805965"/>
                    </a:xfrm>
                    <a:prstGeom prst="rect">
                      <a:avLst/>
                    </a:prstGeom>
                  </pic:spPr>
                </pic:pic>
              </a:graphicData>
            </a:graphic>
          </wp:inline>
        </w:drawing>
      </w:r>
    </w:p>
    <w:p w14:paraId="696391EA" w14:textId="4F9088FD" w:rsidR="00855D33" w:rsidRDefault="00855D33"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p>
    <w:p w14:paraId="6F47A121" w14:textId="05638F50" w:rsidR="00302071" w:rsidRDefault="00302071" w:rsidP="00B8507B">
      <w:pPr>
        <w:pStyle w:val="Heading3"/>
      </w:pPr>
      <w:r>
        <w:t>Top</w:t>
      </w:r>
      <w:r w:rsidR="00F474B4">
        <w:t xml:space="preserve"> </w:t>
      </w:r>
      <w:r>
        <w:t>employing</w:t>
      </w:r>
      <w:r w:rsidR="00F474B4">
        <w:t xml:space="preserve"> </w:t>
      </w:r>
      <w:r>
        <w:t>occupations</w:t>
      </w:r>
    </w:p>
    <w:p w14:paraId="5C3D917B" w14:textId="0CBA1540" w:rsidR="00302071" w:rsidRDefault="00302071" w:rsidP="00302071">
      <w:pPr>
        <w:pStyle w:val="ListNumber"/>
        <w:numPr>
          <w:ilvl w:val="0"/>
          <w:numId w:val="22"/>
        </w:numPr>
      </w:pPr>
      <w:r>
        <w:t>Storepersons</w:t>
      </w:r>
    </w:p>
    <w:p w14:paraId="73B64E36" w14:textId="1F59966A" w:rsidR="00302071" w:rsidRDefault="00302071" w:rsidP="00302071">
      <w:pPr>
        <w:pStyle w:val="ListNumber"/>
      </w:pPr>
      <w:r>
        <w:t>Advertising,</w:t>
      </w:r>
      <w:r w:rsidR="00F474B4">
        <w:t xml:space="preserve"> </w:t>
      </w:r>
      <w:r>
        <w:t>Public</w:t>
      </w:r>
      <w:r w:rsidR="00F474B4">
        <w:t xml:space="preserve"> </w:t>
      </w:r>
      <w:r>
        <w:t>Relations</w:t>
      </w:r>
      <w:r w:rsidR="00F474B4">
        <w:t xml:space="preserve"> </w:t>
      </w:r>
      <w:r>
        <w:t>and</w:t>
      </w:r>
      <w:r w:rsidR="00F474B4">
        <w:t xml:space="preserve"> </w:t>
      </w:r>
      <w:r>
        <w:t>Sales</w:t>
      </w:r>
      <w:r w:rsidR="00F474B4">
        <w:t xml:space="preserve"> </w:t>
      </w:r>
      <w:r>
        <w:t>Managers</w:t>
      </w:r>
    </w:p>
    <w:p w14:paraId="2B91C86F" w14:textId="60C6F9B0" w:rsidR="00302071" w:rsidRDefault="00302071" w:rsidP="00302071">
      <w:pPr>
        <w:pStyle w:val="ListNumber"/>
      </w:pPr>
      <w:r>
        <w:t>Sales</w:t>
      </w:r>
      <w:r w:rsidR="00F474B4">
        <w:t xml:space="preserve"> </w:t>
      </w:r>
      <w:r>
        <w:t>Representatives</w:t>
      </w:r>
    </w:p>
    <w:p w14:paraId="4314F9FE" w14:textId="5795A865" w:rsidR="00302071" w:rsidRDefault="00302071" w:rsidP="00302071">
      <w:pPr>
        <w:pStyle w:val="ListNumber"/>
      </w:pPr>
      <w:r>
        <w:t>Purchasing</w:t>
      </w:r>
      <w:r w:rsidR="00F474B4">
        <w:t xml:space="preserve"> </w:t>
      </w:r>
      <w:r>
        <w:t>and</w:t>
      </w:r>
      <w:r w:rsidR="00F474B4">
        <w:t xml:space="preserve"> </w:t>
      </w:r>
      <w:r>
        <w:t>Supply</w:t>
      </w:r>
      <w:r w:rsidR="00F474B4">
        <w:t xml:space="preserve"> </w:t>
      </w:r>
      <w:r>
        <w:t>Logistics</w:t>
      </w:r>
      <w:r w:rsidR="00F474B4">
        <w:t xml:space="preserve"> </w:t>
      </w:r>
      <w:r>
        <w:t>Clerks</w:t>
      </w:r>
    </w:p>
    <w:p w14:paraId="26820B63" w14:textId="30335585" w:rsidR="00302071" w:rsidRDefault="00302071" w:rsidP="00302071">
      <w:pPr>
        <w:pStyle w:val="ListNumber"/>
      </w:pPr>
      <w:r>
        <w:t>Technical</w:t>
      </w:r>
      <w:r w:rsidR="00F474B4">
        <w:t xml:space="preserve"> </w:t>
      </w:r>
      <w:r>
        <w:t>Sales</w:t>
      </w:r>
      <w:r w:rsidR="00F474B4">
        <w:t xml:space="preserve"> </w:t>
      </w:r>
      <w:r>
        <w:t>Representatives</w:t>
      </w:r>
    </w:p>
    <w:p w14:paraId="1F230336" w14:textId="67448758" w:rsidR="00302071" w:rsidRDefault="00302071" w:rsidP="00302071">
      <w:r>
        <w:lastRenderedPageBreak/>
        <w:t>Businesses</w:t>
      </w:r>
      <w:r w:rsidR="00F474B4">
        <w:t xml:space="preserve"> </w:t>
      </w:r>
      <w:r>
        <w:t>in</w:t>
      </w:r>
      <w:r w:rsidR="00F474B4">
        <w:t xml:space="preserve"> </w:t>
      </w:r>
      <w:r>
        <w:t>the</w:t>
      </w:r>
      <w:r w:rsidR="00F474B4">
        <w:t xml:space="preserve"> </w:t>
      </w:r>
      <w:r>
        <w:t>Wholesale</w:t>
      </w:r>
      <w:r w:rsidR="00F474B4">
        <w:t xml:space="preserve"> </w:t>
      </w:r>
      <w:r>
        <w:t>Trade</w:t>
      </w:r>
      <w:r w:rsidR="00F474B4">
        <w:t xml:space="preserve"> </w:t>
      </w:r>
      <w:r>
        <w:t>industry</w:t>
      </w:r>
      <w:r w:rsidR="00F474B4">
        <w:t xml:space="preserve"> </w:t>
      </w:r>
      <w:r>
        <w:t>sell</w:t>
      </w:r>
      <w:r w:rsidR="00F474B4">
        <w:t xml:space="preserve"> </w:t>
      </w:r>
      <w:r>
        <w:t>and</w:t>
      </w:r>
      <w:r w:rsidR="00F474B4">
        <w:t xml:space="preserve"> </w:t>
      </w:r>
      <w:r>
        <w:t>distribute</w:t>
      </w:r>
      <w:r w:rsidR="00F474B4">
        <w:t xml:space="preserve"> </w:t>
      </w:r>
      <w:r>
        <w:t>goods</w:t>
      </w:r>
      <w:r w:rsidR="00F474B4">
        <w:t xml:space="preserve"> </w:t>
      </w:r>
      <w:r>
        <w:t>to</w:t>
      </w:r>
      <w:r w:rsidR="00F474B4">
        <w:t xml:space="preserve"> </w:t>
      </w:r>
      <w:r>
        <w:t>other</w:t>
      </w:r>
      <w:r w:rsidR="00F474B4">
        <w:t xml:space="preserve"> </w:t>
      </w:r>
      <w:r>
        <w:t>businesses</w:t>
      </w:r>
      <w:r w:rsidR="00F474B4">
        <w:t xml:space="preserve"> </w:t>
      </w:r>
      <w:r>
        <w:t>(in</w:t>
      </w:r>
      <w:r w:rsidR="00F474B4">
        <w:t xml:space="preserve"> </w:t>
      </w:r>
      <w:r>
        <w:t>both</w:t>
      </w:r>
      <w:r w:rsidR="00F474B4">
        <w:t xml:space="preserve"> </w:t>
      </w:r>
      <w:r>
        <w:t>the</w:t>
      </w:r>
      <w:r w:rsidR="00F474B4">
        <w:t xml:space="preserve"> </w:t>
      </w:r>
      <w:r>
        <w:t>private</w:t>
      </w:r>
      <w:r w:rsidR="00F474B4">
        <w:t xml:space="preserve"> </w:t>
      </w:r>
      <w:r>
        <w:t>sector</w:t>
      </w:r>
      <w:r w:rsidR="00F474B4">
        <w:t xml:space="preserve"> </w:t>
      </w:r>
      <w:r>
        <w:t>and</w:t>
      </w:r>
      <w:r w:rsidR="00F474B4">
        <w:t xml:space="preserve"> </w:t>
      </w:r>
      <w:r>
        <w:t>the</w:t>
      </w:r>
      <w:r w:rsidR="00F474B4">
        <w:t xml:space="preserve"> </w:t>
      </w:r>
      <w:r>
        <w:t>public</w:t>
      </w:r>
      <w:r w:rsidR="00F474B4">
        <w:t xml:space="preserve"> </w:t>
      </w:r>
      <w:r>
        <w:t>sector).</w:t>
      </w:r>
      <w:r w:rsidR="00F474B4">
        <w:t xml:space="preserve"> </w:t>
      </w:r>
      <w:r>
        <w:t>They</w:t>
      </w:r>
      <w:r w:rsidR="00F474B4">
        <w:t xml:space="preserve"> </w:t>
      </w:r>
      <w:r>
        <w:t>sell</w:t>
      </w:r>
      <w:r w:rsidR="00F474B4">
        <w:t xml:space="preserve"> </w:t>
      </w:r>
      <w:r>
        <w:t>(or</w:t>
      </w:r>
      <w:r w:rsidR="00F474B4">
        <w:t xml:space="preserve"> </w:t>
      </w:r>
      <w:r>
        <w:t>arrange</w:t>
      </w:r>
      <w:r w:rsidR="00F474B4">
        <w:t xml:space="preserve"> </w:t>
      </w:r>
      <w:r>
        <w:t>the</w:t>
      </w:r>
      <w:r w:rsidR="00F474B4">
        <w:t xml:space="preserve"> </w:t>
      </w:r>
      <w:r>
        <w:t>purchase</w:t>
      </w:r>
      <w:r w:rsidR="00F474B4">
        <w:t xml:space="preserve"> </w:t>
      </w:r>
      <w:r>
        <w:t>or</w:t>
      </w:r>
      <w:r w:rsidR="00F474B4">
        <w:t xml:space="preserve"> </w:t>
      </w:r>
      <w:r>
        <w:t>sale</w:t>
      </w:r>
      <w:r w:rsidR="00F474B4">
        <w:t xml:space="preserve"> </w:t>
      </w:r>
      <w:r>
        <w:t>of)</w:t>
      </w:r>
      <w:r w:rsidR="00F474B4">
        <w:t xml:space="preserve"> </w:t>
      </w:r>
      <w:r>
        <w:t>goods</w:t>
      </w:r>
      <w:r w:rsidR="00F474B4">
        <w:t xml:space="preserve"> </w:t>
      </w:r>
      <w:r>
        <w:t>for</w:t>
      </w:r>
      <w:r w:rsidR="00F474B4">
        <w:t xml:space="preserve"> </w:t>
      </w:r>
      <w:r>
        <w:t>resale</w:t>
      </w:r>
      <w:r w:rsidR="00F474B4">
        <w:t xml:space="preserve"> </w:t>
      </w:r>
      <w:r>
        <w:t>as</w:t>
      </w:r>
      <w:r w:rsidR="00F474B4">
        <w:t xml:space="preserve"> </w:t>
      </w:r>
      <w:r>
        <w:t>well</w:t>
      </w:r>
      <w:r w:rsidR="00F474B4">
        <w:t xml:space="preserve"> </w:t>
      </w:r>
      <w:r>
        <w:t>as</w:t>
      </w:r>
      <w:r w:rsidR="00F474B4">
        <w:t xml:space="preserve"> </w:t>
      </w:r>
      <w:r>
        <w:t>raw</w:t>
      </w:r>
      <w:r w:rsidR="00F474B4">
        <w:t xml:space="preserve"> </w:t>
      </w:r>
      <w:r>
        <w:t>and</w:t>
      </w:r>
      <w:r w:rsidR="00F474B4">
        <w:t xml:space="preserve"> </w:t>
      </w:r>
      <w:r>
        <w:t>intermediate</w:t>
      </w:r>
      <w:r w:rsidR="00F474B4">
        <w:t xml:space="preserve"> </w:t>
      </w:r>
      <w:r>
        <w:t>materials</w:t>
      </w:r>
      <w:r w:rsidR="00F474B4">
        <w:t xml:space="preserve"> </w:t>
      </w:r>
      <w:r>
        <w:t>and</w:t>
      </w:r>
      <w:r w:rsidR="00F474B4">
        <w:t xml:space="preserve"> </w:t>
      </w:r>
      <w:r>
        <w:t>supplies</w:t>
      </w:r>
      <w:r w:rsidR="00F474B4">
        <w:t xml:space="preserve"> </w:t>
      </w:r>
      <w:r>
        <w:t>that</w:t>
      </w:r>
      <w:r w:rsidR="00F474B4">
        <w:t xml:space="preserve"> </w:t>
      </w:r>
      <w:r>
        <w:t>are</w:t>
      </w:r>
      <w:r w:rsidR="00F474B4">
        <w:t xml:space="preserve"> </w:t>
      </w:r>
      <w:r>
        <w:t>used</w:t>
      </w:r>
      <w:r w:rsidR="00F474B4">
        <w:t xml:space="preserve"> </w:t>
      </w:r>
      <w:r>
        <w:t>in</w:t>
      </w:r>
      <w:r w:rsidR="00F474B4">
        <w:t xml:space="preserve"> </w:t>
      </w:r>
      <w:r>
        <w:t>production.</w:t>
      </w:r>
      <w:r w:rsidR="00F474B4">
        <w:t xml:space="preserve"> </w:t>
      </w:r>
    </w:p>
    <w:p w14:paraId="1D3EF713" w14:textId="38F97A54" w:rsidR="00302071" w:rsidRDefault="00302071" w:rsidP="00302071">
      <w:r>
        <w:t>Wholesaling</w:t>
      </w:r>
      <w:r w:rsidR="00F474B4">
        <w:t xml:space="preserve"> </w:t>
      </w:r>
      <w:r>
        <w:t>involves</w:t>
      </w:r>
      <w:r w:rsidR="00F474B4">
        <w:t xml:space="preserve"> </w:t>
      </w:r>
      <w:r>
        <w:t>high</w:t>
      </w:r>
      <w:r w:rsidR="00F474B4">
        <w:t xml:space="preserve"> </w:t>
      </w:r>
      <w:r>
        <w:t>value</w:t>
      </w:r>
      <w:r w:rsidR="00F474B4">
        <w:t xml:space="preserve"> </w:t>
      </w:r>
      <w:r>
        <w:t>and/or</w:t>
      </w:r>
      <w:r w:rsidR="00F474B4">
        <w:t xml:space="preserve"> </w:t>
      </w:r>
      <w:r>
        <w:t>bulk</w:t>
      </w:r>
      <w:r w:rsidR="00F474B4">
        <w:t xml:space="preserve"> </w:t>
      </w:r>
      <w:r>
        <w:t>volume</w:t>
      </w:r>
      <w:r w:rsidR="00F474B4">
        <w:t xml:space="preserve"> </w:t>
      </w:r>
      <w:r>
        <w:t>transactions,</w:t>
      </w:r>
      <w:r w:rsidR="00F474B4">
        <w:t xml:space="preserve"> </w:t>
      </w:r>
      <w:r>
        <w:t>and</w:t>
      </w:r>
      <w:r w:rsidR="00F474B4">
        <w:t xml:space="preserve"> </w:t>
      </w:r>
      <w:r>
        <w:t>customers</w:t>
      </w:r>
      <w:r w:rsidR="00F474B4">
        <w:t xml:space="preserve"> </w:t>
      </w:r>
      <w:r>
        <w:t>are</w:t>
      </w:r>
      <w:r w:rsidR="00F474B4">
        <w:t xml:space="preserve"> </w:t>
      </w:r>
      <w:r>
        <w:t>generally</w:t>
      </w:r>
      <w:r w:rsidR="00F474B4">
        <w:t xml:space="preserve"> </w:t>
      </w:r>
      <w:r>
        <w:t>reached</w:t>
      </w:r>
      <w:r w:rsidR="00F474B4">
        <w:t xml:space="preserve"> </w:t>
      </w:r>
      <w:r>
        <w:t>through</w:t>
      </w:r>
      <w:r w:rsidR="00F474B4">
        <w:t xml:space="preserve"> </w:t>
      </w:r>
      <w:r>
        <w:t>trade-specific</w:t>
      </w:r>
      <w:r w:rsidR="00F474B4">
        <w:t xml:space="preserve"> </w:t>
      </w:r>
      <w:r>
        <w:t>contacts.</w:t>
      </w:r>
      <w:r w:rsidR="00F474B4">
        <w:t xml:space="preserve"> </w:t>
      </w:r>
      <w:r>
        <w:t>Therefore,</w:t>
      </w:r>
      <w:r w:rsidR="00F474B4">
        <w:t xml:space="preserve"> </w:t>
      </w:r>
      <w:r>
        <w:t>wholesalers</w:t>
      </w:r>
      <w:r w:rsidR="00F474B4">
        <w:t xml:space="preserve"> </w:t>
      </w:r>
      <w:r>
        <w:t>do</w:t>
      </w:r>
      <w:r w:rsidR="00F474B4">
        <w:t xml:space="preserve"> </w:t>
      </w:r>
      <w:r>
        <w:t>not</w:t>
      </w:r>
      <w:r w:rsidR="00F474B4">
        <w:t xml:space="preserve"> </w:t>
      </w:r>
      <w:r>
        <w:t>usually</w:t>
      </w:r>
      <w:r w:rsidR="00F474B4">
        <w:t xml:space="preserve"> </w:t>
      </w:r>
      <w:r>
        <w:t>have</w:t>
      </w:r>
      <w:r w:rsidR="00F474B4">
        <w:t xml:space="preserve"> </w:t>
      </w:r>
      <w:r>
        <w:t>a</w:t>
      </w:r>
      <w:r w:rsidR="00F474B4">
        <w:t xml:space="preserve"> </w:t>
      </w:r>
      <w:r>
        <w:t>shop</w:t>
      </w:r>
      <w:r w:rsidR="00F474B4">
        <w:t xml:space="preserve"> </w:t>
      </w:r>
      <w:r>
        <w:t>front</w:t>
      </w:r>
      <w:r w:rsidR="00F474B4">
        <w:t xml:space="preserve"> </w:t>
      </w:r>
      <w:r>
        <w:t>to</w:t>
      </w:r>
      <w:r w:rsidR="00F474B4">
        <w:t xml:space="preserve"> </w:t>
      </w:r>
      <w:r>
        <w:t>sell</w:t>
      </w:r>
      <w:r w:rsidR="00F474B4">
        <w:t xml:space="preserve"> </w:t>
      </w:r>
      <w:r>
        <w:t>their</w:t>
      </w:r>
      <w:r w:rsidR="00F474B4">
        <w:t xml:space="preserve"> </w:t>
      </w:r>
      <w:r>
        <w:t>items;</w:t>
      </w:r>
      <w:r w:rsidR="00F474B4">
        <w:t xml:space="preserve"> </w:t>
      </w:r>
      <w:r>
        <w:t>they</w:t>
      </w:r>
      <w:r w:rsidR="00F474B4">
        <w:t xml:space="preserve"> </w:t>
      </w:r>
      <w:r>
        <w:t>are</w:t>
      </w:r>
      <w:r w:rsidR="00F474B4">
        <w:t xml:space="preserve"> </w:t>
      </w:r>
      <w:r>
        <w:t>the</w:t>
      </w:r>
      <w:r w:rsidR="00F474B4">
        <w:t xml:space="preserve"> </w:t>
      </w:r>
      <w:r>
        <w:t>middle</w:t>
      </w:r>
      <w:r w:rsidR="00F474B4">
        <w:t xml:space="preserve"> </w:t>
      </w:r>
      <w:r>
        <w:t>step</w:t>
      </w:r>
      <w:r w:rsidR="00F474B4">
        <w:t xml:space="preserve"> </w:t>
      </w:r>
      <w:r>
        <w:t>between</w:t>
      </w:r>
      <w:r w:rsidR="00F474B4">
        <w:t xml:space="preserve"> </w:t>
      </w:r>
      <w:r>
        <w:t>producers</w:t>
      </w:r>
      <w:r w:rsidR="00F474B4">
        <w:t xml:space="preserve"> </w:t>
      </w:r>
      <w:r>
        <w:t>and</w:t>
      </w:r>
      <w:r w:rsidR="00F474B4">
        <w:t xml:space="preserve"> </w:t>
      </w:r>
      <w:r>
        <w:t>retailers.</w:t>
      </w:r>
      <w:r w:rsidR="00F474B4">
        <w:t xml:space="preserve"> </w:t>
      </w:r>
      <w:r>
        <w:t>Premises</w:t>
      </w:r>
      <w:r w:rsidR="00F474B4">
        <w:t xml:space="preserve"> </w:t>
      </w:r>
      <w:r>
        <w:t>usually</w:t>
      </w:r>
      <w:r w:rsidR="00F474B4">
        <w:t xml:space="preserve"> </w:t>
      </w:r>
      <w:r>
        <w:t>include</w:t>
      </w:r>
      <w:r w:rsidR="00F474B4">
        <w:t xml:space="preserve"> </w:t>
      </w:r>
      <w:r>
        <w:t>warehouses</w:t>
      </w:r>
      <w:r w:rsidR="00F474B4">
        <w:t xml:space="preserve"> </w:t>
      </w:r>
      <w:r>
        <w:t>or</w:t>
      </w:r>
      <w:r w:rsidR="00F474B4">
        <w:t xml:space="preserve"> </w:t>
      </w:r>
      <w:r>
        <w:t>large</w:t>
      </w:r>
      <w:r w:rsidR="00F474B4">
        <w:t xml:space="preserve"> </w:t>
      </w:r>
      <w:r>
        <w:t>storage</w:t>
      </w:r>
      <w:r w:rsidR="00F474B4">
        <w:t xml:space="preserve"> </w:t>
      </w:r>
      <w:r>
        <w:t>facilities,</w:t>
      </w:r>
      <w:r w:rsidR="00F474B4">
        <w:t xml:space="preserve"> </w:t>
      </w:r>
      <w:r>
        <w:t>or</w:t>
      </w:r>
      <w:r w:rsidR="00F474B4">
        <w:t xml:space="preserve"> </w:t>
      </w:r>
      <w:r>
        <w:t>offices</w:t>
      </w:r>
      <w:r w:rsidR="00F474B4">
        <w:t xml:space="preserve"> </w:t>
      </w:r>
      <w:r>
        <w:t>with</w:t>
      </w:r>
      <w:r w:rsidR="00F474B4">
        <w:t xml:space="preserve"> </w:t>
      </w:r>
      <w:r>
        <w:t>little</w:t>
      </w:r>
      <w:r w:rsidR="00F474B4">
        <w:t xml:space="preserve"> </w:t>
      </w:r>
      <w:r>
        <w:t>or</w:t>
      </w:r>
      <w:r w:rsidR="00F474B4">
        <w:t xml:space="preserve"> </w:t>
      </w:r>
      <w:r>
        <w:t>no</w:t>
      </w:r>
      <w:r w:rsidR="00F474B4">
        <w:t xml:space="preserve"> </w:t>
      </w:r>
      <w:r>
        <w:t>display</w:t>
      </w:r>
      <w:r w:rsidR="00F474B4">
        <w:t xml:space="preserve"> </w:t>
      </w:r>
      <w:r>
        <w:t>of</w:t>
      </w:r>
      <w:r w:rsidR="00F474B4">
        <w:t xml:space="preserve"> </w:t>
      </w:r>
      <w:r>
        <w:t>goods.</w:t>
      </w:r>
    </w:p>
    <w:p w14:paraId="1399602F" w14:textId="70B3B69E" w:rsidR="00302071" w:rsidRDefault="00302071" w:rsidP="00302071">
      <w:r>
        <w:t>Wholesale</w:t>
      </w:r>
      <w:r w:rsidR="00F474B4">
        <w:t xml:space="preserve"> </w:t>
      </w:r>
      <w:r>
        <w:t>Trade</w:t>
      </w:r>
      <w:r w:rsidR="00F474B4">
        <w:t xml:space="preserve"> </w:t>
      </w:r>
      <w:r>
        <w:t>employment</w:t>
      </w:r>
      <w:r w:rsidR="00F474B4">
        <w:t xml:space="preserve"> </w:t>
      </w:r>
      <w:r>
        <w:t>fell</w:t>
      </w:r>
      <w:r w:rsidR="00F474B4">
        <w:t xml:space="preserve"> </w:t>
      </w:r>
      <w:r>
        <w:t>by</w:t>
      </w:r>
      <w:r w:rsidR="00F474B4">
        <w:t xml:space="preserve"> </w:t>
      </w:r>
      <w:r>
        <w:t>0.5%</w:t>
      </w:r>
      <w:r w:rsidR="00F474B4">
        <w:t xml:space="preserve"> </w:t>
      </w:r>
      <w:r>
        <w:t>over</w:t>
      </w:r>
      <w:r w:rsidR="00F474B4">
        <w:t xml:space="preserve"> </w:t>
      </w:r>
      <w:r>
        <w:t>the</w:t>
      </w:r>
      <w:r w:rsidR="00F474B4">
        <w:t xml:space="preserve"> </w:t>
      </w:r>
      <w:r>
        <w:t>past</w:t>
      </w:r>
      <w:r w:rsidR="00F474B4">
        <w:t xml:space="preserve"> </w:t>
      </w:r>
      <w:r>
        <w:t>12</w:t>
      </w:r>
      <w:r w:rsidR="00F474B4">
        <w:t xml:space="preserve"> </w:t>
      </w:r>
      <w:r>
        <w:t>months.</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has</w:t>
      </w:r>
      <w:r w:rsidR="00F474B4">
        <w:t xml:space="preserve"> </w:t>
      </w:r>
      <w:r>
        <w:t>declined</w:t>
      </w:r>
      <w:r w:rsidR="00F474B4">
        <w:t xml:space="preserve"> </w:t>
      </w:r>
      <w:r>
        <w:t>over</w:t>
      </w:r>
      <w:r w:rsidR="00F474B4">
        <w:t xml:space="preserve"> </w:t>
      </w:r>
      <w:r>
        <w:t>much</w:t>
      </w:r>
      <w:r w:rsidR="00F474B4">
        <w:t xml:space="preserve"> </w:t>
      </w:r>
      <w:r>
        <w:t>of</w:t>
      </w:r>
      <w:r w:rsidR="00F474B4">
        <w:t xml:space="preserve"> </w:t>
      </w:r>
      <w:r>
        <w:t>the</w:t>
      </w:r>
      <w:r w:rsidR="00F474B4">
        <w:t xml:space="preserve"> </w:t>
      </w:r>
      <w:r>
        <w:t>past</w:t>
      </w:r>
      <w:r w:rsidR="00F474B4">
        <w:t xml:space="preserve"> </w:t>
      </w:r>
      <w:r>
        <w:t>decade,</w:t>
      </w:r>
      <w:r w:rsidR="00F474B4">
        <w:t xml:space="preserve"> </w:t>
      </w:r>
      <w:r>
        <w:t>with</w:t>
      </w:r>
      <w:r w:rsidR="00F474B4">
        <w:t xml:space="preserve"> </w:t>
      </w:r>
      <w:r>
        <w:t>employment</w:t>
      </w:r>
      <w:r w:rsidR="00F474B4">
        <w:t xml:space="preserve"> </w:t>
      </w:r>
      <w:r>
        <w:t>around</w:t>
      </w:r>
      <w:r w:rsidR="00F474B4">
        <w:t xml:space="preserve"> </w:t>
      </w:r>
      <w:r>
        <w:t>5%</w:t>
      </w:r>
      <w:r w:rsidR="00F474B4">
        <w:t xml:space="preserve"> </w:t>
      </w:r>
      <w:r>
        <w:t>below</w:t>
      </w:r>
      <w:r w:rsidR="00F474B4">
        <w:t xml:space="preserve"> </w:t>
      </w:r>
      <w:r>
        <w:t>the</w:t>
      </w:r>
      <w:r w:rsidR="00F474B4">
        <w:t xml:space="preserve"> </w:t>
      </w:r>
      <w:r>
        <w:t>level</w:t>
      </w:r>
      <w:r w:rsidR="00F474B4">
        <w:t xml:space="preserve"> </w:t>
      </w:r>
      <w:r>
        <w:t>recorded</w:t>
      </w:r>
      <w:r w:rsidR="00F474B4">
        <w:t xml:space="preserve"> </w:t>
      </w:r>
      <w:r>
        <w:t>10</w:t>
      </w:r>
      <w:r w:rsidR="00F474B4">
        <w:t xml:space="preserve"> </w:t>
      </w:r>
      <w:r>
        <w:t>years</w:t>
      </w:r>
      <w:r w:rsidR="00F474B4">
        <w:t xml:space="preserve"> </w:t>
      </w:r>
      <w:r>
        <w:t>ago.</w:t>
      </w:r>
      <w:r w:rsidR="00F474B4">
        <w:t xml:space="preserve"> </w:t>
      </w:r>
    </w:p>
    <w:p w14:paraId="6AC7484E" w14:textId="6C28C0F5" w:rsidR="00302071" w:rsidRDefault="00302071" w:rsidP="00302071">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17%</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15%</w:t>
      </w:r>
      <w:r w:rsidR="00F474B4">
        <w:t xml:space="preserve"> </w:t>
      </w:r>
      <w:r>
        <w:t>above</w:t>
      </w:r>
      <w:r w:rsidR="00F474B4">
        <w:t xml:space="preserve"> </w:t>
      </w:r>
      <w:r>
        <w:t>levels</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2F21B523" w14:textId="2591BBD0" w:rsidR="00302071" w:rsidRPr="00280BCE" w:rsidRDefault="00302071" w:rsidP="00280BCE">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14B91C71" w14:textId="1C370D34" w:rsidR="00302071" w:rsidRDefault="00302071" w:rsidP="00B8507B">
      <w:pPr>
        <w:pStyle w:val="Heading2"/>
      </w:pPr>
      <w:bookmarkStart w:id="48" w:name="_Toc200630490"/>
      <w:r w:rsidRPr="00280BCE">
        <w:lastRenderedPageBreak/>
        <w:t>Mining</w:t>
      </w:r>
      <w:bookmarkEnd w:id="48"/>
    </w:p>
    <w:p w14:paraId="23C3CFA0" w14:textId="51FF5073" w:rsidR="00855D33" w:rsidRDefault="00855D33" w:rsidP="003132CA">
      <w:r>
        <w:rPr>
          <w:noProof/>
        </w:rPr>
        <w:drawing>
          <wp:inline distT="0" distB="0" distL="0" distR="0" wp14:anchorId="4ABE3D71" wp14:editId="7CDD432D">
            <wp:extent cx="6120000" cy="6792725"/>
            <wp:effectExtent l="0" t="0" r="0" b="8255"/>
            <wp:docPr id="935872117" name="Picture 17" descr="Graph showing that 47% of workers in the mining industry work regionally.&#10;Graph showing that 7% of workers in the mining industry are aged 15 to 24 years.&#10;Graph showing that 21% of workers in the mining industry are female.&#10;Graph showing that 69% of workers in the mining industry hold a cert 3 or higher. &#10;Column graph of annual employment growth in the Mining industr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72117" name="Picture 17" descr="Graph showing that 47% of workers in the mining industry work regionally.&#10;Graph showing that 7% of workers in the mining industry are aged 15 to 24 years.&#10;Graph showing that 21% of workers in the mining industry are female.&#10;Graph showing that 69% of workers in the mining industry hold a cert 3 or higher. &#10;Column graph of annual employment growth in the Mining industry from November 2014 to November 2024, along with the 10-year annual average growth for all industries. &#1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120000" cy="6792725"/>
                    </a:xfrm>
                    <a:prstGeom prst="rect">
                      <a:avLst/>
                    </a:prstGeom>
                  </pic:spPr>
                </pic:pic>
              </a:graphicData>
            </a:graphic>
          </wp:inline>
        </w:drawing>
      </w:r>
    </w:p>
    <w:p w14:paraId="75229E9B" w14:textId="5D868098" w:rsidR="00855D33" w:rsidRDefault="00855D33"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p>
    <w:p w14:paraId="7A31D413" w14:textId="7B8C25FB" w:rsidR="00302071" w:rsidRDefault="00302071" w:rsidP="00B8507B">
      <w:pPr>
        <w:pStyle w:val="Heading3"/>
      </w:pPr>
      <w:r>
        <w:t>Top</w:t>
      </w:r>
      <w:r w:rsidR="00F474B4">
        <w:t xml:space="preserve"> </w:t>
      </w:r>
      <w:r>
        <w:t>employing</w:t>
      </w:r>
      <w:r w:rsidR="00F474B4">
        <w:t xml:space="preserve"> </w:t>
      </w:r>
      <w:r>
        <w:t>occupations</w:t>
      </w:r>
    </w:p>
    <w:p w14:paraId="0DB75E7E" w14:textId="18F61ED5" w:rsidR="00302071" w:rsidRDefault="00302071" w:rsidP="00302071">
      <w:pPr>
        <w:pStyle w:val="ListNumber"/>
        <w:numPr>
          <w:ilvl w:val="0"/>
          <w:numId w:val="23"/>
        </w:numPr>
      </w:pPr>
      <w:r>
        <w:t>Drillers,</w:t>
      </w:r>
      <w:r w:rsidR="00F474B4">
        <w:t xml:space="preserve"> </w:t>
      </w:r>
      <w:r>
        <w:t>Miners</w:t>
      </w:r>
      <w:r w:rsidR="00F474B4">
        <w:t xml:space="preserve"> </w:t>
      </w:r>
      <w:r>
        <w:t>and</w:t>
      </w:r>
      <w:r w:rsidR="00F474B4">
        <w:t xml:space="preserve"> </w:t>
      </w:r>
      <w:r>
        <w:t>Shot</w:t>
      </w:r>
      <w:r w:rsidR="00F474B4">
        <w:t xml:space="preserve"> </w:t>
      </w:r>
      <w:r>
        <w:t>Firers</w:t>
      </w:r>
    </w:p>
    <w:p w14:paraId="0FC4678F" w14:textId="69D34504" w:rsidR="00302071" w:rsidRDefault="00302071" w:rsidP="00302071">
      <w:pPr>
        <w:pStyle w:val="ListNumber"/>
      </w:pPr>
      <w:r>
        <w:t>Metal</w:t>
      </w:r>
      <w:r w:rsidR="00F474B4">
        <w:t xml:space="preserve"> </w:t>
      </w:r>
      <w:r>
        <w:t>Fitters</w:t>
      </w:r>
      <w:r w:rsidR="00F474B4">
        <w:t xml:space="preserve"> </w:t>
      </w:r>
      <w:r>
        <w:t>and</w:t>
      </w:r>
      <w:r w:rsidR="00F474B4">
        <w:t xml:space="preserve"> </w:t>
      </w:r>
      <w:r>
        <w:t>Machinists</w:t>
      </w:r>
    </w:p>
    <w:p w14:paraId="5CEC9460" w14:textId="785A736D" w:rsidR="00302071" w:rsidRDefault="00302071" w:rsidP="00302071">
      <w:pPr>
        <w:pStyle w:val="ListNumber"/>
      </w:pPr>
      <w:r>
        <w:t>Other</w:t>
      </w:r>
      <w:r w:rsidR="00F474B4">
        <w:t xml:space="preserve"> </w:t>
      </w:r>
      <w:r>
        <w:t>Building</w:t>
      </w:r>
      <w:r w:rsidR="00F474B4">
        <w:t xml:space="preserve"> </w:t>
      </w:r>
      <w:r>
        <w:t>and</w:t>
      </w:r>
      <w:r w:rsidR="00F474B4">
        <w:t xml:space="preserve"> </w:t>
      </w:r>
      <w:r>
        <w:t>Engineering</w:t>
      </w:r>
      <w:r w:rsidR="00F474B4">
        <w:t xml:space="preserve"> </w:t>
      </w:r>
      <w:r>
        <w:t>Technicians</w:t>
      </w:r>
    </w:p>
    <w:p w14:paraId="290F07F0" w14:textId="60FB260D" w:rsidR="00302071" w:rsidRDefault="00302071" w:rsidP="00302071">
      <w:pPr>
        <w:pStyle w:val="ListNumber"/>
      </w:pPr>
      <w:r>
        <w:t>Truck</w:t>
      </w:r>
      <w:r w:rsidR="00F474B4">
        <w:t xml:space="preserve"> </w:t>
      </w:r>
      <w:r>
        <w:t>Drivers</w:t>
      </w:r>
    </w:p>
    <w:p w14:paraId="220738E5" w14:textId="0D316AAB" w:rsidR="00302071" w:rsidRDefault="00302071" w:rsidP="00302071">
      <w:pPr>
        <w:pStyle w:val="ListNumber"/>
      </w:pPr>
      <w:r>
        <w:t>Electricians</w:t>
      </w:r>
      <w:r w:rsidR="00F474B4">
        <w:t xml:space="preserve"> </w:t>
      </w:r>
    </w:p>
    <w:p w14:paraId="539106DF" w14:textId="0FFA0FE3" w:rsidR="00302071" w:rsidRDefault="00302071" w:rsidP="00302071">
      <w:r>
        <w:lastRenderedPageBreak/>
        <w:t>The</w:t>
      </w:r>
      <w:r w:rsidR="00F474B4">
        <w:t xml:space="preserve"> </w:t>
      </w:r>
      <w:r>
        <w:t>Mining</w:t>
      </w:r>
      <w:r w:rsidR="00F474B4">
        <w:t xml:space="preserve"> </w:t>
      </w:r>
      <w:r>
        <w:t>industry</w:t>
      </w:r>
      <w:r w:rsidR="00F474B4">
        <w:t xml:space="preserve"> </w:t>
      </w:r>
      <w:r>
        <w:t>extracts</w:t>
      </w:r>
      <w:r w:rsidR="00F474B4">
        <w:t xml:space="preserve"> </w:t>
      </w:r>
      <w:r>
        <w:t>naturally</w:t>
      </w:r>
      <w:r w:rsidR="00F474B4">
        <w:t xml:space="preserve"> </w:t>
      </w:r>
      <w:r>
        <w:t>occurring</w:t>
      </w:r>
      <w:r w:rsidR="00F474B4">
        <w:t xml:space="preserve"> </w:t>
      </w:r>
      <w:r>
        <w:t>mineral</w:t>
      </w:r>
      <w:r w:rsidR="00F474B4">
        <w:t xml:space="preserve"> </w:t>
      </w:r>
      <w:r>
        <w:t>solids</w:t>
      </w:r>
      <w:r w:rsidR="00F474B4">
        <w:t xml:space="preserve"> </w:t>
      </w:r>
      <w:r>
        <w:t>such</w:t>
      </w:r>
      <w:r w:rsidR="00F474B4">
        <w:t xml:space="preserve"> </w:t>
      </w:r>
      <w:r>
        <w:t>as</w:t>
      </w:r>
      <w:r w:rsidR="00F474B4">
        <w:t xml:space="preserve"> </w:t>
      </w:r>
      <w:r>
        <w:t>coal</w:t>
      </w:r>
      <w:r w:rsidR="00F474B4">
        <w:t xml:space="preserve"> </w:t>
      </w:r>
      <w:r>
        <w:t>and</w:t>
      </w:r>
      <w:r w:rsidR="00F474B4">
        <w:t xml:space="preserve"> </w:t>
      </w:r>
      <w:r>
        <w:t>ores,</w:t>
      </w:r>
      <w:r w:rsidR="00F474B4">
        <w:t xml:space="preserve"> </w:t>
      </w:r>
      <w:r>
        <w:t>liquid</w:t>
      </w:r>
      <w:r w:rsidR="00F474B4">
        <w:t xml:space="preserve"> </w:t>
      </w:r>
      <w:r>
        <w:t>minerals</w:t>
      </w:r>
      <w:r w:rsidR="00F474B4">
        <w:t xml:space="preserve"> </w:t>
      </w:r>
      <w:r>
        <w:t>such</w:t>
      </w:r>
      <w:r w:rsidR="00F474B4">
        <w:t xml:space="preserve"> </w:t>
      </w:r>
      <w:r>
        <w:t>as</w:t>
      </w:r>
      <w:r w:rsidR="00F474B4">
        <w:t xml:space="preserve"> </w:t>
      </w:r>
      <w:r>
        <w:t>crude</w:t>
      </w:r>
      <w:r w:rsidR="00F474B4">
        <w:t xml:space="preserve"> </w:t>
      </w:r>
      <w:r>
        <w:t>petroleum,</w:t>
      </w:r>
      <w:r w:rsidR="00F474B4">
        <w:t xml:space="preserve"> </w:t>
      </w:r>
      <w:r>
        <w:t>and</w:t>
      </w:r>
      <w:r w:rsidR="00F474B4">
        <w:t xml:space="preserve"> </w:t>
      </w:r>
      <w:r>
        <w:t>gases</w:t>
      </w:r>
      <w:r w:rsidR="00F474B4">
        <w:t xml:space="preserve"> </w:t>
      </w:r>
      <w:r>
        <w:t>such</w:t>
      </w:r>
      <w:r w:rsidR="00F474B4">
        <w:t xml:space="preserve"> </w:t>
      </w:r>
      <w:r>
        <w:t>as</w:t>
      </w:r>
      <w:r w:rsidR="00F474B4">
        <w:t xml:space="preserve"> </w:t>
      </w:r>
      <w:r>
        <w:t>natural</w:t>
      </w:r>
      <w:r w:rsidR="00F474B4">
        <w:t xml:space="preserve"> </w:t>
      </w:r>
      <w:r>
        <w:t>gas.</w:t>
      </w:r>
      <w:r w:rsidR="00F474B4">
        <w:t xml:space="preserve"> </w:t>
      </w:r>
      <w:r>
        <w:t>Mining</w:t>
      </w:r>
      <w:r w:rsidR="00F474B4">
        <w:t xml:space="preserve"> </w:t>
      </w:r>
      <w:r>
        <w:t>activities</w:t>
      </w:r>
      <w:r w:rsidR="00F474B4">
        <w:t xml:space="preserve"> </w:t>
      </w:r>
      <w:r>
        <w:t>include</w:t>
      </w:r>
      <w:r w:rsidR="00F474B4">
        <w:t xml:space="preserve"> </w:t>
      </w:r>
      <w:r>
        <w:t>underground</w:t>
      </w:r>
      <w:r w:rsidR="00F474B4">
        <w:t xml:space="preserve"> </w:t>
      </w:r>
      <w:r>
        <w:t>or</w:t>
      </w:r>
      <w:r w:rsidR="00F474B4">
        <w:t xml:space="preserve"> </w:t>
      </w:r>
      <w:r>
        <w:t>open</w:t>
      </w:r>
      <w:r w:rsidR="00F474B4">
        <w:t xml:space="preserve"> </w:t>
      </w:r>
      <w:r>
        <w:t>cut</w:t>
      </w:r>
      <w:r w:rsidR="00F474B4">
        <w:t xml:space="preserve"> </w:t>
      </w:r>
      <w:r>
        <w:t>mining,</w:t>
      </w:r>
      <w:r w:rsidR="00F474B4">
        <w:t xml:space="preserve"> </w:t>
      </w:r>
      <w:r>
        <w:t>dredging,</w:t>
      </w:r>
      <w:r w:rsidR="00F474B4">
        <w:t xml:space="preserve"> </w:t>
      </w:r>
      <w:r>
        <w:t>quarrying,</w:t>
      </w:r>
      <w:r w:rsidR="00F474B4">
        <w:t xml:space="preserve"> </w:t>
      </w:r>
      <w:r>
        <w:t>well</w:t>
      </w:r>
      <w:r w:rsidR="00F474B4">
        <w:t xml:space="preserve"> </w:t>
      </w:r>
      <w:r>
        <w:t>operations</w:t>
      </w:r>
      <w:r w:rsidR="00F474B4">
        <w:t xml:space="preserve"> </w:t>
      </w:r>
      <w:r>
        <w:t>or</w:t>
      </w:r>
      <w:r w:rsidR="00F474B4">
        <w:t xml:space="preserve"> </w:t>
      </w:r>
      <w:r>
        <w:t>evaporation</w:t>
      </w:r>
      <w:r w:rsidR="00F474B4">
        <w:t xml:space="preserve"> </w:t>
      </w:r>
      <w:r>
        <w:t>pans,</w:t>
      </w:r>
      <w:r w:rsidR="00F474B4">
        <w:t xml:space="preserve"> </w:t>
      </w:r>
      <w:r>
        <w:t>recovery</w:t>
      </w:r>
      <w:r w:rsidR="00F474B4">
        <w:t xml:space="preserve"> </w:t>
      </w:r>
      <w:r>
        <w:t>from</w:t>
      </w:r>
      <w:r w:rsidR="00F474B4">
        <w:t xml:space="preserve"> </w:t>
      </w:r>
      <w:r>
        <w:t>ore</w:t>
      </w:r>
      <w:r w:rsidR="00F474B4">
        <w:t xml:space="preserve"> </w:t>
      </w:r>
      <w:r>
        <w:t>dumps</w:t>
      </w:r>
      <w:r w:rsidR="00F474B4">
        <w:t xml:space="preserve"> </w:t>
      </w:r>
      <w:r>
        <w:t>or</w:t>
      </w:r>
      <w:r w:rsidR="00F474B4">
        <w:t xml:space="preserve"> </w:t>
      </w:r>
      <w:r>
        <w:t>tailings</w:t>
      </w:r>
      <w:r w:rsidR="00F474B4">
        <w:t xml:space="preserve"> </w:t>
      </w:r>
      <w:r>
        <w:t>as</w:t>
      </w:r>
      <w:r w:rsidR="00F474B4">
        <w:t xml:space="preserve"> </w:t>
      </w:r>
      <w:r>
        <w:t>well</w:t>
      </w:r>
      <w:r w:rsidR="00F474B4">
        <w:t xml:space="preserve"> </w:t>
      </w:r>
      <w:r>
        <w:t>as</w:t>
      </w:r>
      <w:r w:rsidR="00F474B4">
        <w:t xml:space="preserve"> </w:t>
      </w:r>
      <w:r>
        <w:t>beneficiation</w:t>
      </w:r>
      <w:r w:rsidR="00F474B4">
        <w:t xml:space="preserve"> </w:t>
      </w:r>
      <w:r>
        <w:t>(or</w:t>
      </w:r>
      <w:r w:rsidR="00F474B4">
        <w:t xml:space="preserve"> </w:t>
      </w:r>
      <w:r>
        <w:t>improvement)</w:t>
      </w:r>
      <w:r w:rsidR="00F474B4">
        <w:t xml:space="preserve"> </w:t>
      </w:r>
      <w:r>
        <w:t>activities</w:t>
      </w:r>
      <w:r w:rsidR="00F474B4">
        <w:t xml:space="preserve"> </w:t>
      </w:r>
      <w:r>
        <w:t>(preparing,</w:t>
      </w:r>
      <w:r w:rsidR="00F474B4">
        <w:t xml:space="preserve"> </w:t>
      </w:r>
      <w:r>
        <w:t>including</w:t>
      </w:r>
      <w:r w:rsidR="00F474B4">
        <w:t xml:space="preserve"> </w:t>
      </w:r>
      <w:r>
        <w:t>crushing,</w:t>
      </w:r>
      <w:r w:rsidR="00F474B4">
        <w:t xml:space="preserve"> </w:t>
      </w:r>
      <w:r>
        <w:t>screening,</w:t>
      </w:r>
      <w:r w:rsidR="00F474B4">
        <w:t xml:space="preserve"> </w:t>
      </w:r>
      <w:r>
        <w:t>washing</w:t>
      </w:r>
      <w:r w:rsidR="00F474B4">
        <w:t xml:space="preserve"> </w:t>
      </w:r>
      <w:r>
        <w:t>and</w:t>
      </w:r>
      <w:r w:rsidR="00F474B4">
        <w:t xml:space="preserve"> </w:t>
      </w:r>
      <w:r>
        <w:t>flotation).</w:t>
      </w:r>
      <w:r w:rsidR="00F474B4">
        <w:t xml:space="preserve"> </w:t>
      </w:r>
      <w:r>
        <w:t>Other</w:t>
      </w:r>
      <w:r w:rsidR="00F474B4">
        <w:t xml:space="preserve"> </w:t>
      </w:r>
      <w:r>
        <w:t>preparation</w:t>
      </w:r>
      <w:r w:rsidR="00F474B4">
        <w:t xml:space="preserve"> </w:t>
      </w:r>
      <w:r>
        <w:t>work</w:t>
      </w:r>
      <w:r w:rsidR="00F474B4">
        <w:t xml:space="preserve"> </w:t>
      </w:r>
      <w:r>
        <w:t>is</w:t>
      </w:r>
      <w:r w:rsidR="00F474B4">
        <w:t xml:space="preserve"> </w:t>
      </w:r>
      <w:r>
        <w:t>customarily</w:t>
      </w:r>
      <w:r w:rsidR="00F474B4">
        <w:t xml:space="preserve"> </w:t>
      </w:r>
      <w:r>
        <w:t>performed</w:t>
      </w:r>
      <w:r w:rsidR="00F474B4">
        <w:t xml:space="preserve"> </w:t>
      </w:r>
      <w:r>
        <w:t>at</w:t>
      </w:r>
      <w:r w:rsidR="00F474B4">
        <w:t xml:space="preserve"> </w:t>
      </w:r>
      <w:r>
        <w:t>the</w:t>
      </w:r>
      <w:r w:rsidR="00F474B4">
        <w:t xml:space="preserve"> </w:t>
      </w:r>
      <w:r>
        <w:t>mine</w:t>
      </w:r>
      <w:r w:rsidR="00F474B4">
        <w:t xml:space="preserve"> </w:t>
      </w:r>
      <w:r>
        <w:t>site</w:t>
      </w:r>
      <w:r w:rsidR="00F474B4">
        <w:t xml:space="preserve"> </w:t>
      </w:r>
      <w:r>
        <w:t>and</w:t>
      </w:r>
      <w:r w:rsidR="00F474B4">
        <w:t xml:space="preserve"> </w:t>
      </w:r>
      <w:r>
        <w:t>as</w:t>
      </w:r>
      <w:r w:rsidR="00F474B4">
        <w:t xml:space="preserve"> </w:t>
      </w:r>
      <w:r>
        <w:t>a</w:t>
      </w:r>
      <w:r w:rsidR="00F474B4">
        <w:t xml:space="preserve"> </w:t>
      </w:r>
      <w:r>
        <w:t>part</w:t>
      </w:r>
      <w:r w:rsidR="00F474B4">
        <w:t xml:space="preserve"> </w:t>
      </w:r>
      <w:r>
        <w:t>of</w:t>
      </w:r>
      <w:r w:rsidR="00F474B4">
        <w:t xml:space="preserve"> </w:t>
      </w:r>
      <w:r>
        <w:t>mining</w:t>
      </w:r>
      <w:r w:rsidR="00F474B4">
        <w:t xml:space="preserve"> </w:t>
      </w:r>
      <w:r>
        <w:t>activity.</w:t>
      </w:r>
      <w:r w:rsidR="00F474B4">
        <w:t xml:space="preserve"> </w:t>
      </w:r>
    </w:p>
    <w:p w14:paraId="7DC171B9" w14:textId="085A98BC" w:rsidR="00302071" w:rsidRDefault="00302071" w:rsidP="00302071">
      <w:r>
        <w:t>Mining</w:t>
      </w:r>
      <w:r w:rsidR="00F474B4">
        <w:t xml:space="preserve"> </w:t>
      </w:r>
      <w:r>
        <w:t>is</w:t>
      </w:r>
      <w:r w:rsidR="00F474B4">
        <w:t xml:space="preserve"> </w:t>
      </w:r>
      <w:r>
        <w:t>an</w:t>
      </w:r>
      <w:r w:rsidR="00F474B4">
        <w:t xml:space="preserve"> </w:t>
      </w:r>
      <w:r>
        <w:t>important</w:t>
      </w:r>
      <w:r w:rsidR="00F474B4">
        <w:t xml:space="preserve"> </w:t>
      </w:r>
      <w:r>
        <w:t>industry</w:t>
      </w:r>
      <w:r w:rsidR="00F474B4">
        <w:t xml:space="preserve"> </w:t>
      </w:r>
      <w:r>
        <w:t>in</w:t>
      </w:r>
      <w:r w:rsidR="00F474B4">
        <w:t xml:space="preserve"> </w:t>
      </w:r>
      <w:r>
        <w:t>terms</w:t>
      </w:r>
      <w:r w:rsidR="00F474B4">
        <w:t xml:space="preserve"> </w:t>
      </w:r>
      <w:r>
        <w:t>of</w:t>
      </w:r>
      <w:r w:rsidR="00F474B4">
        <w:t xml:space="preserve"> </w:t>
      </w:r>
      <w:r>
        <w:t>its</w:t>
      </w:r>
      <w:r w:rsidR="00F474B4">
        <w:t xml:space="preserve"> </w:t>
      </w:r>
      <w:r>
        <w:t>export</w:t>
      </w:r>
      <w:r w:rsidR="00F474B4">
        <w:t xml:space="preserve"> </w:t>
      </w:r>
      <w:r>
        <w:t>revenue,</w:t>
      </w:r>
      <w:r w:rsidR="00F474B4">
        <w:t xml:space="preserve"> </w:t>
      </w:r>
      <w:r>
        <w:t>but</w:t>
      </w:r>
      <w:r w:rsidR="00F474B4">
        <w:t xml:space="preserve"> </w:t>
      </w:r>
      <w:r>
        <w:t>it</w:t>
      </w:r>
      <w:r w:rsidR="00F474B4">
        <w:t xml:space="preserve"> </w:t>
      </w:r>
      <w:r>
        <w:t>is</w:t>
      </w:r>
      <w:r w:rsidR="00F474B4">
        <w:t xml:space="preserve"> </w:t>
      </w:r>
      <w:r>
        <w:t>a</w:t>
      </w:r>
      <w:r w:rsidR="00F474B4">
        <w:t xml:space="preserve"> </w:t>
      </w:r>
      <w:r>
        <w:t>relatively</w:t>
      </w:r>
      <w:r w:rsidR="00F474B4">
        <w:t xml:space="preserve"> </w:t>
      </w:r>
      <w:r>
        <w:t>small</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2%</w:t>
      </w:r>
      <w:r w:rsidR="00F474B4">
        <w:t xml:space="preserve"> </w:t>
      </w:r>
      <w:r>
        <w:t>of</w:t>
      </w:r>
      <w:r w:rsidR="00F474B4">
        <w:t xml:space="preserve"> </w:t>
      </w:r>
      <w:r>
        <w:t>Australian</w:t>
      </w:r>
      <w:r w:rsidR="00F474B4">
        <w:t xml:space="preserve"> </w:t>
      </w:r>
      <w:r>
        <w:t>jobs.</w:t>
      </w:r>
      <w:r w:rsidR="00F474B4">
        <w:t xml:space="preserve"> </w:t>
      </w:r>
      <w:r>
        <w:t>Mining</w:t>
      </w:r>
      <w:r w:rsidR="00F474B4">
        <w:t xml:space="preserve"> </w:t>
      </w:r>
      <w:r>
        <w:t>employment</w:t>
      </w:r>
      <w:r w:rsidR="00F474B4">
        <w:t xml:space="preserve"> </w:t>
      </w:r>
      <w:r>
        <w:t>rose</w:t>
      </w:r>
      <w:r w:rsidR="00F474B4">
        <w:t xml:space="preserve"> </w:t>
      </w:r>
      <w:r>
        <w:t>by</w:t>
      </w:r>
      <w:r w:rsidR="00F474B4">
        <w:t xml:space="preserve"> </w:t>
      </w:r>
      <w:r>
        <w:t>1.5%</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Relatively</w:t>
      </w:r>
      <w:r w:rsidR="00F474B4">
        <w:t xml:space="preserve"> </w:t>
      </w:r>
      <w:r>
        <w:t>strong</w:t>
      </w:r>
      <w:r w:rsidR="00F474B4">
        <w:t xml:space="preserve"> </w:t>
      </w:r>
      <w:r>
        <w:t>employment</w:t>
      </w:r>
      <w:r w:rsidR="00F474B4">
        <w:t xml:space="preserve"> </w:t>
      </w:r>
      <w:r>
        <w:t>growth</w:t>
      </w:r>
      <w:r w:rsidR="00F474B4">
        <w:t xml:space="preserve"> </w:t>
      </w:r>
      <w:r>
        <w:t>has</w:t>
      </w:r>
      <w:r w:rsidR="00F474B4">
        <w:t xml:space="preserve"> </w:t>
      </w:r>
      <w:r>
        <w:t>been</w:t>
      </w:r>
      <w:r w:rsidR="00F474B4">
        <w:t xml:space="preserve"> </w:t>
      </w:r>
      <w:r>
        <w:t>recorded</w:t>
      </w:r>
      <w:r w:rsidR="00F474B4">
        <w:t xml:space="preserve"> </w:t>
      </w:r>
      <w:r>
        <w:t>in</w:t>
      </w:r>
      <w:r w:rsidR="00F474B4">
        <w:t xml:space="preserve"> </w:t>
      </w:r>
      <w:r>
        <w:t>this</w:t>
      </w:r>
      <w:r w:rsidR="00F474B4">
        <w:t xml:space="preserve"> </w:t>
      </w:r>
      <w:r>
        <w:t>industry</w:t>
      </w:r>
      <w:r w:rsidR="00F474B4">
        <w:t xml:space="preserve"> </w:t>
      </w:r>
      <w:r>
        <w:t>since</w:t>
      </w:r>
      <w:r w:rsidR="00F474B4">
        <w:t xml:space="preserve"> </w:t>
      </w:r>
      <w:r>
        <w:t>2017,</w:t>
      </w:r>
      <w:r w:rsidR="00F474B4">
        <w:t xml:space="preserve"> </w:t>
      </w:r>
      <w:r>
        <w:t>although</w:t>
      </w:r>
      <w:r w:rsidR="00F474B4">
        <w:t xml:space="preserve"> </w:t>
      </w:r>
      <w:r>
        <w:t>this</w:t>
      </w:r>
      <w:r w:rsidR="00F474B4">
        <w:t xml:space="preserve"> </w:t>
      </w:r>
      <w:r>
        <w:t>growth</w:t>
      </w:r>
      <w:r w:rsidR="00F474B4">
        <w:t xml:space="preserve"> </w:t>
      </w:r>
      <w:r>
        <w:t>has</w:t>
      </w:r>
      <w:r w:rsidR="00F474B4">
        <w:t xml:space="preserve"> </w:t>
      </w:r>
      <w:r>
        <w:t>slowed</w:t>
      </w:r>
      <w:r w:rsidR="00F474B4">
        <w:t xml:space="preserve"> </w:t>
      </w:r>
      <w:r>
        <w:t>over</w:t>
      </w:r>
      <w:r w:rsidR="00F474B4">
        <w:t xml:space="preserve"> </w:t>
      </w:r>
      <w:r>
        <w:t>the</w:t>
      </w:r>
      <w:r w:rsidR="00F474B4">
        <w:t xml:space="preserve"> </w:t>
      </w:r>
      <w:r>
        <w:t>last</w:t>
      </w:r>
      <w:r w:rsidR="00F474B4">
        <w:t xml:space="preserve"> </w:t>
      </w:r>
      <w:r>
        <w:t>few</w:t>
      </w:r>
      <w:r w:rsidR="00F474B4">
        <w:t xml:space="preserve"> </w:t>
      </w:r>
      <w:r>
        <w:t>years.</w:t>
      </w:r>
    </w:p>
    <w:p w14:paraId="0134C8D0" w14:textId="0CE724EF" w:rsidR="00302071" w:rsidRDefault="00302071" w:rsidP="00302071">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18%</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are</w:t>
      </w:r>
      <w:r w:rsidR="00F474B4">
        <w:t xml:space="preserve"> </w:t>
      </w:r>
      <w:r>
        <w:t>around</w:t>
      </w:r>
      <w:r w:rsidR="00F474B4">
        <w:t xml:space="preserve"> </w:t>
      </w:r>
      <w:r>
        <w:t>50%</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7D173A3C" w14:textId="59B162E7" w:rsidR="00302071" w:rsidRDefault="00302071" w:rsidP="00302071">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Drillers,</w:t>
      </w:r>
      <w:r w:rsidR="00F474B4">
        <w:t xml:space="preserve"> </w:t>
      </w:r>
      <w:r>
        <w:t>Miners</w:t>
      </w:r>
      <w:r w:rsidR="00F474B4">
        <w:t xml:space="preserve"> </w:t>
      </w:r>
      <w:r>
        <w:t>and</w:t>
      </w:r>
      <w:r w:rsidR="00F474B4">
        <w:t xml:space="preserve"> </w:t>
      </w:r>
      <w:r>
        <w:t>Shot</w:t>
      </w:r>
      <w:r w:rsidR="00F474B4">
        <w:t xml:space="preserve"> </w:t>
      </w:r>
      <w:r>
        <w:t>Firers,</w:t>
      </w:r>
      <w:r w:rsidR="00F474B4">
        <w:t xml:space="preserve"> </w:t>
      </w:r>
      <w:r>
        <w:t>Metal</w:t>
      </w:r>
      <w:r w:rsidR="00F474B4">
        <w:t xml:space="preserve"> </w:t>
      </w:r>
      <w:r>
        <w:t>Fitters</w:t>
      </w:r>
      <w:r w:rsidR="00F474B4">
        <w:t xml:space="preserve"> </w:t>
      </w:r>
      <w:r>
        <w:t>and</w:t>
      </w:r>
      <w:r w:rsidR="00F474B4">
        <w:t xml:space="preserve"> </w:t>
      </w:r>
      <w:r>
        <w:t>Machinists,</w:t>
      </w:r>
      <w:r w:rsidR="00F474B4">
        <w:t xml:space="preserve"> </w:t>
      </w:r>
      <w:r>
        <w:t>Truck</w:t>
      </w:r>
      <w:r w:rsidR="00F474B4">
        <w:t xml:space="preserve"> </w:t>
      </w:r>
      <w:r>
        <w:t>Drivers,</w:t>
      </w:r>
      <w:r w:rsidR="00F474B4">
        <w:t xml:space="preserve"> </w:t>
      </w:r>
      <w:r>
        <w:t>Electricians</w:t>
      </w:r>
      <w:r w:rsidR="00F474B4">
        <w:t xml:space="preserve"> </w:t>
      </w:r>
      <w:r>
        <w:t>and</w:t>
      </w:r>
      <w:r w:rsidR="00F474B4">
        <w:t xml:space="preserve"> </w:t>
      </w:r>
      <w:r>
        <w:t>Mining</w:t>
      </w:r>
      <w:r w:rsidR="00F474B4">
        <w:t xml:space="preserve"> </w:t>
      </w:r>
      <w:r>
        <w:t>Engineers.</w:t>
      </w:r>
    </w:p>
    <w:p w14:paraId="1DBE9E49" w14:textId="3F3FC5EC" w:rsidR="00302071" w:rsidRDefault="00302071" w:rsidP="00B8507B">
      <w:pPr>
        <w:pStyle w:val="Heading2"/>
      </w:pPr>
      <w:bookmarkStart w:id="49" w:name="_Toc200630491"/>
      <w:r>
        <w:lastRenderedPageBreak/>
        <w:t>Agriculture,</w:t>
      </w:r>
      <w:r w:rsidR="00F474B4">
        <w:t xml:space="preserve"> </w:t>
      </w:r>
      <w:r>
        <w:t>Forestry</w:t>
      </w:r>
      <w:r w:rsidR="00F474B4">
        <w:t xml:space="preserve"> </w:t>
      </w:r>
      <w:r>
        <w:t>and</w:t>
      </w:r>
      <w:r w:rsidR="00F474B4">
        <w:t xml:space="preserve"> </w:t>
      </w:r>
      <w:r>
        <w:t>Fishing</w:t>
      </w:r>
      <w:bookmarkEnd w:id="49"/>
    </w:p>
    <w:p w14:paraId="0F739554" w14:textId="09C06E60" w:rsidR="00855D33" w:rsidRDefault="00855D33" w:rsidP="003132CA">
      <w:r>
        <w:rPr>
          <w:noProof/>
        </w:rPr>
        <w:drawing>
          <wp:inline distT="0" distB="0" distL="0" distR="0" wp14:anchorId="365715F1" wp14:editId="69D850F1">
            <wp:extent cx="6120000" cy="6799338"/>
            <wp:effectExtent l="0" t="0" r="0" b="1905"/>
            <wp:docPr id="931266432" name="Picture 18" descr="Graph showing that 82% of workers in the agriculture, forestry and fishing industry work regionally.&#10;Graph showing that 10% of workers in the agriculture, forestry and fishing industry are aged 15 to 24.&#10;Graph showing that 32% of workers in the agriculture, forestry and fishing industry are female.&#10;Graph showing that 43% of workers in the agriculture, forestry and fishing industry hold a cert 3 or higher.&#10;Column graph of annual employment growth in the Agriculture, Forestry and Fishing industr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66432" name="Picture 18" descr="Graph showing that 82% of workers in the agriculture, forestry and fishing industry work regionally.&#10;Graph showing that 10% of workers in the agriculture, forestry and fishing industry are aged 15 to 24.&#10;Graph showing that 32% of workers in the agriculture, forestry and fishing industry are female.&#10;Graph showing that 43% of workers in the agriculture, forestry and fishing industry hold a cert 3 or higher.&#10;Column graph of annual employment growth in the Agriculture, Forestry and Fishing industry from November 2014 to November 2024, along with the 10-year annual average growth for all industries. &#10;"/>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20000" cy="6799338"/>
                    </a:xfrm>
                    <a:prstGeom prst="rect">
                      <a:avLst/>
                    </a:prstGeom>
                  </pic:spPr>
                </pic:pic>
              </a:graphicData>
            </a:graphic>
          </wp:inline>
        </w:drawing>
      </w:r>
    </w:p>
    <w:p w14:paraId="45224825" w14:textId="6E6F829E" w:rsidR="00855D33" w:rsidRPr="00855D33" w:rsidRDefault="00855D33" w:rsidP="00614CF2">
      <w:pPr>
        <w:pStyle w:val="Caption"/>
      </w:pPr>
      <w:r w:rsidRPr="00302071">
        <w:t>Note:</w:t>
      </w:r>
      <w:r w:rsidR="00F474B4">
        <w:t xml:space="preserve"> </w:t>
      </w:r>
      <w:r w:rsidRPr="00302071">
        <w:t>Caution</w:t>
      </w:r>
      <w:r w:rsidR="00F474B4">
        <w:t xml:space="preserve"> </w:t>
      </w:r>
      <w:r w:rsidRPr="00302071">
        <w:t>is</w:t>
      </w:r>
      <w:r w:rsidR="00F474B4">
        <w:t xml:space="preserve"> </w:t>
      </w:r>
      <w:r w:rsidRPr="00302071">
        <w:t>recommended</w:t>
      </w:r>
      <w:r w:rsidR="00F474B4">
        <w:t xml:space="preserve"> </w:t>
      </w:r>
      <w:r w:rsidRPr="00302071">
        <w:t>when</w:t>
      </w:r>
      <w:r w:rsidR="00F474B4">
        <w:t xml:space="preserve"> </w:t>
      </w:r>
      <w:r w:rsidRPr="00302071">
        <w:t>using</w:t>
      </w:r>
      <w:r w:rsidR="00F474B4">
        <w:t xml:space="preserve"> </w:t>
      </w:r>
      <w:r w:rsidRPr="00302071">
        <w:t>employment</w:t>
      </w:r>
      <w:r w:rsidR="00F474B4">
        <w:t xml:space="preserve"> </w:t>
      </w:r>
      <w:r w:rsidRPr="00302071">
        <w:t>estimates</w:t>
      </w:r>
      <w:r w:rsidR="00F474B4">
        <w:t xml:space="preserve"> </w:t>
      </w:r>
      <w:r w:rsidRPr="00302071">
        <w:t>from</w:t>
      </w:r>
      <w:r w:rsidR="00F474B4">
        <w:t xml:space="preserve"> </w:t>
      </w:r>
      <w:r w:rsidRPr="00302071">
        <w:t>May</w:t>
      </w:r>
      <w:r w:rsidR="00F474B4">
        <w:t xml:space="preserve"> </w:t>
      </w:r>
      <w:r w:rsidRPr="00302071">
        <w:t>2020</w:t>
      </w:r>
      <w:r w:rsidR="00F474B4">
        <w:t xml:space="preserve"> </w:t>
      </w:r>
      <w:r w:rsidRPr="00302071">
        <w:t>to</w:t>
      </w:r>
      <w:r w:rsidR="00F474B4">
        <w:t xml:space="preserve"> </w:t>
      </w:r>
      <w:r w:rsidRPr="00302071">
        <w:t>February</w:t>
      </w:r>
      <w:r w:rsidR="00F474B4">
        <w:t xml:space="preserve"> </w:t>
      </w:r>
      <w:r w:rsidRPr="00302071">
        <w:t>2022</w:t>
      </w:r>
      <w:r w:rsidR="00F474B4">
        <w:t xml:space="preserve"> </w:t>
      </w:r>
      <w:r w:rsidRPr="00302071">
        <w:t>inclusive</w:t>
      </w:r>
    </w:p>
    <w:p w14:paraId="181A629F" w14:textId="3CC6C5A7" w:rsidR="00302071" w:rsidRDefault="00302071" w:rsidP="00B8507B">
      <w:pPr>
        <w:pStyle w:val="Heading3"/>
      </w:pPr>
      <w:r>
        <w:t>Top</w:t>
      </w:r>
      <w:r w:rsidR="00F474B4">
        <w:t xml:space="preserve"> </w:t>
      </w:r>
      <w:r>
        <w:t>employing</w:t>
      </w:r>
      <w:r w:rsidR="00F474B4">
        <w:t xml:space="preserve"> </w:t>
      </w:r>
      <w:r>
        <w:t>occupations</w:t>
      </w:r>
      <w:r w:rsidR="00F474B4">
        <w:t xml:space="preserve"> </w:t>
      </w:r>
    </w:p>
    <w:p w14:paraId="56491EC2" w14:textId="0928BF77" w:rsidR="00302071" w:rsidRDefault="00302071" w:rsidP="00302071">
      <w:pPr>
        <w:pStyle w:val="ListNumber"/>
        <w:numPr>
          <w:ilvl w:val="0"/>
          <w:numId w:val="24"/>
        </w:numPr>
      </w:pPr>
      <w:r>
        <w:t>Livestock</w:t>
      </w:r>
      <w:r w:rsidR="00F474B4">
        <w:t xml:space="preserve"> </w:t>
      </w:r>
      <w:r>
        <w:t>Farmers</w:t>
      </w:r>
    </w:p>
    <w:p w14:paraId="3F4A5C6D" w14:textId="422E8A6C" w:rsidR="00302071" w:rsidRDefault="00302071" w:rsidP="00302071">
      <w:pPr>
        <w:pStyle w:val="ListNumber"/>
      </w:pPr>
      <w:r>
        <w:t>Crop</w:t>
      </w:r>
      <w:r w:rsidR="00F474B4">
        <w:t xml:space="preserve"> </w:t>
      </w:r>
      <w:r>
        <w:t>Farmers</w:t>
      </w:r>
    </w:p>
    <w:p w14:paraId="4104B3A3" w14:textId="3C39056C" w:rsidR="00302071" w:rsidRDefault="00302071" w:rsidP="00302071">
      <w:pPr>
        <w:pStyle w:val="ListNumber"/>
      </w:pPr>
      <w:r>
        <w:t>Mixed</w:t>
      </w:r>
      <w:r w:rsidR="00F474B4">
        <w:t xml:space="preserve"> </w:t>
      </w:r>
      <w:r>
        <w:t>Crop</w:t>
      </w:r>
      <w:r w:rsidR="00F474B4">
        <w:t xml:space="preserve"> </w:t>
      </w:r>
      <w:r>
        <w:t>and</w:t>
      </w:r>
      <w:r w:rsidR="00F474B4">
        <w:t xml:space="preserve"> </w:t>
      </w:r>
      <w:r>
        <w:t>Livestock</w:t>
      </w:r>
      <w:r w:rsidR="00F474B4">
        <w:t xml:space="preserve"> </w:t>
      </w:r>
      <w:r>
        <w:t>Farmers</w:t>
      </w:r>
    </w:p>
    <w:p w14:paraId="41C6826A" w14:textId="7FA5CC33" w:rsidR="00302071" w:rsidRDefault="00302071" w:rsidP="00302071">
      <w:pPr>
        <w:pStyle w:val="ListNumber"/>
      </w:pPr>
      <w:r>
        <w:t>Livestock</w:t>
      </w:r>
      <w:r w:rsidR="00F474B4">
        <w:t xml:space="preserve"> </w:t>
      </w:r>
      <w:r>
        <w:t>Farm</w:t>
      </w:r>
      <w:r w:rsidR="00F474B4">
        <w:t xml:space="preserve"> </w:t>
      </w:r>
      <w:r>
        <w:t>Workers</w:t>
      </w:r>
    </w:p>
    <w:p w14:paraId="643AC45A" w14:textId="5E5C31B2" w:rsidR="00302071" w:rsidRDefault="00302071" w:rsidP="00302071">
      <w:pPr>
        <w:pStyle w:val="ListNumber"/>
      </w:pPr>
      <w:r>
        <w:t>Crop</w:t>
      </w:r>
      <w:r w:rsidR="00F474B4">
        <w:t xml:space="preserve"> </w:t>
      </w:r>
      <w:r>
        <w:t>Farm</w:t>
      </w:r>
      <w:r w:rsidR="00F474B4">
        <w:t xml:space="preserve"> </w:t>
      </w:r>
      <w:r>
        <w:t>Workers</w:t>
      </w:r>
    </w:p>
    <w:p w14:paraId="50A3F24C" w14:textId="219762D4" w:rsidR="00302071" w:rsidRDefault="00302071" w:rsidP="00302071">
      <w:r>
        <w:lastRenderedPageBreak/>
        <w:t>The</w:t>
      </w:r>
      <w:r w:rsidR="00F474B4">
        <w:t xml:space="preserve"> </w:t>
      </w:r>
      <w:r>
        <w:t>Agriculture,</w:t>
      </w:r>
      <w:r w:rsidR="00F474B4">
        <w:t xml:space="preserve"> </w:t>
      </w:r>
      <w:r>
        <w:t>Forestry</w:t>
      </w:r>
      <w:r w:rsidR="00F474B4">
        <w:t xml:space="preserve"> </w:t>
      </w:r>
      <w:r>
        <w:t>and</w:t>
      </w:r>
      <w:r w:rsidR="00F474B4">
        <w:t xml:space="preserve"> </w:t>
      </w:r>
      <w:r>
        <w:t>Fishing</w:t>
      </w:r>
      <w:r w:rsidR="00F474B4">
        <w:t xml:space="preserve"> </w:t>
      </w:r>
      <w:r>
        <w:t>industry</w:t>
      </w:r>
      <w:r w:rsidR="00F474B4">
        <w:t xml:space="preserve"> </w:t>
      </w:r>
      <w:r>
        <w:t>uses</w:t>
      </w:r>
      <w:r w:rsidR="00F474B4">
        <w:t xml:space="preserve"> </w:t>
      </w:r>
      <w:r>
        <w:t>natural</w:t>
      </w:r>
      <w:r w:rsidR="00F474B4">
        <w:t xml:space="preserve"> </w:t>
      </w:r>
      <w:r>
        <w:t>resources</w:t>
      </w:r>
      <w:r w:rsidR="00F474B4">
        <w:t xml:space="preserve"> </w:t>
      </w:r>
      <w:r>
        <w:t>(land</w:t>
      </w:r>
      <w:r w:rsidR="00F474B4">
        <w:t xml:space="preserve"> </w:t>
      </w:r>
      <w:r>
        <w:t>and</w:t>
      </w:r>
      <w:r w:rsidR="00F474B4">
        <w:t xml:space="preserve"> </w:t>
      </w:r>
      <w:r>
        <w:t>water)</w:t>
      </w:r>
      <w:r w:rsidR="00F474B4">
        <w:t xml:space="preserve"> </w:t>
      </w:r>
      <w:r>
        <w:t>to</w:t>
      </w:r>
      <w:r w:rsidR="00F474B4">
        <w:t xml:space="preserve"> </w:t>
      </w:r>
      <w:r>
        <w:t>produce</w:t>
      </w:r>
      <w:r w:rsidR="00F474B4">
        <w:t xml:space="preserve"> </w:t>
      </w:r>
      <w:r>
        <w:t>food,</w:t>
      </w:r>
      <w:r w:rsidR="00F474B4">
        <w:t xml:space="preserve"> </w:t>
      </w:r>
      <w:r>
        <w:t>raw</w:t>
      </w:r>
      <w:r w:rsidR="00F474B4">
        <w:t xml:space="preserve"> </w:t>
      </w:r>
      <w:r>
        <w:t>material</w:t>
      </w:r>
      <w:r w:rsidR="00F474B4">
        <w:t xml:space="preserve"> </w:t>
      </w:r>
      <w:r>
        <w:t>and</w:t>
      </w:r>
      <w:r w:rsidR="00F474B4">
        <w:t xml:space="preserve"> </w:t>
      </w:r>
      <w:r>
        <w:t>goods</w:t>
      </w:r>
      <w:r w:rsidR="00F474B4">
        <w:t xml:space="preserve"> </w:t>
      </w:r>
      <w:r>
        <w:t>for</w:t>
      </w:r>
      <w:r w:rsidR="00F474B4">
        <w:t xml:space="preserve"> </w:t>
      </w:r>
      <w:r>
        <w:t>sale</w:t>
      </w:r>
      <w:r w:rsidR="00F474B4">
        <w:t xml:space="preserve"> </w:t>
      </w:r>
      <w:r>
        <w:t>in</w:t>
      </w:r>
      <w:r w:rsidR="00F474B4">
        <w:t xml:space="preserve"> </w:t>
      </w:r>
      <w:r>
        <w:t>Australia</w:t>
      </w:r>
      <w:r w:rsidR="00F474B4">
        <w:t xml:space="preserve"> </w:t>
      </w:r>
      <w:r>
        <w:t>and</w:t>
      </w:r>
      <w:r w:rsidR="00F474B4">
        <w:t xml:space="preserve"> </w:t>
      </w:r>
      <w:r>
        <w:t>overseas.</w:t>
      </w:r>
      <w:r w:rsidR="00F474B4">
        <w:t xml:space="preserve"> </w:t>
      </w:r>
      <w:r>
        <w:t>Work</w:t>
      </w:r>
      <w:r w:rsidR="00F474B4">
        <w:t xml:space="preserve"> </w:t>
      </w:r>
      <w:r>
        <w:t>in</w:t>
      </w:r>
      <w:r w:rsidR="00F474B4">
        <w:t xml:space="preserve"> </w:t>
      </w:r>
      <w:r>
        <w:t>this</w:t>
      </w:r>
      <w:r w:rsidR="00F474B4">
        <w:t xml:space="preserve"> </w:t>
      </w:r>
      <w:r>
        <w:t>industry</w:t>
      </w:r>
      <w:r w:rsidR="00F474B4">
        <w:t xml:space="preserve"> </w:t>
      </w:r>
      <w:r>
        <w:t>is</w:t>
      </w:r>
      <w:r w:rsidR="00F474B4">
        <w:t xml:space="preserve"> </w:t>
      </w:r>
      <w:r>
        <w:t>diverse.</w:t>
      </w:r>
      <w:r w:rsidR="00F474B4">
        <w:t xml:space="preserve"> </w:t>
      </w:r>
      <w:r>
        <w:t>Agriculture</w:t>
      </w:r>
      <w:r w:rsidR="00F474B4">
        <w:t xml:space="preserve"> </w:t>
      </w:r>
      <w:r>
        <w:t>can</w:t>
      </w:r>
      <w:r w:rsidR="00F474B4">
        <w:t xml:space="preserve"> </w:t>
      </w:r>
      <w:r>
        <w:t>involve</w:t>
      </w:r>
      <w:r w:rsidR="00F474B4">
        <w:t xml:space="preserve"> </w:t>
      </w:r>
      <w:r>
        <w:t>the</w:t>
      </w:r>
      <w:r w:rsidR="00F474B4">
        <w:t xml:space="preserve"> </w:t>
      </w:r>
      <w:r>
        <w:t>production</w:t>
      </w:r>
      <w:r w:rsidR="00F474B4">
        <w:t xml:space="preserve"> </w:t>
      </w:r>
      <w:r>
        <w:t>of</w:t>
      </w:r>
      <w:r w:rsidR="00F474B4">
        <w:t xml:space="preserve"> </w:t>
      </w:r>
      <w:r>
        <w:t>crops</w:t>
      </w:r>
      <w:r w:rsidR="00F474B4">
        <w:t xml:space="preserve"> </w:t>
      </w:r>
      <w:r>
        <w:t>and</w:t>
      </w:r>
      <w:r w:rsidR="00F474B4">
        <w:t xml:space="preserve"> </w:t>
      </w:r>
      <w:r>
        <w:t>farming</w:t>
      </w:r>
      <w:r w:rsidR="00F474B4">
        <w:t xml:space="preserve"> </w:t>
      </w:r>
      <w:r>
        <w:t>of</w:t>
      </w:r>
      <w:r w:rsidR="00F474B4">
        <w:t xml:space="preserve"> </w:t>
      </w:r>
      <w:r>
        <w:t>animals.</w:t>
      </w:r>
      <w:r w:rsidR="00F474B4">
        <w:t xml:space="preserve"> </w:t>
      </w:r>
      <w:r>
        <w:t>Forestry</w:t>
      </w:r>
      <w:r w:rsidR="00F474B4">
        <w:t xml:space="preserve"> </w:t>
      </w:r>
      <w:r>
        <w:t>can</w:t>
      </w:r>
      <w:r w:rsidR="00F474B4">
        <w:t xml:space="preserve"> </w:t>
      </w:r>
      <w:r>
        <w:t>include</w:t>
      </w:r>
      <w:r w:rsidR="00F474B4">
        <w:t xml:space="preserve"> </w:t>
      </w:r>
      <w:r>
        <w:t>growing,</w:t>
      </w:r>
      <w:r w:rsidR="00F474B4">
        <w:t xml:space="preserve"> </w:t>
      </w:r>
      <w:r>
        <w:t>maintaining</w:t>
      </w:r>
      <w:r w:rsidR="00F474B4">
        <w:t xml:space="preserve"> </w:t>
      </w:r>
      <w:r>
        <w:t>and</w:t>
      </w:r>
      <w:r w:rsidR="00F474B4">
        <w:t xml:space="preserve"> </w:t>
      </w:r>
      <w:r>
        <w:t>harvesting</w:t>
      </w:r>
      <w:r w:rsidR="00F474B4">
        <w:t xml:space="preserve"> </w:t>
      </w:r>
      <w:r>
        <w:t>forests.</w:t>
      </w:r>
      <w:r w:rsidR="00F474B4">
        <w:t xml:space="preserve"> </w:t>
      </w:r>
      <w:r>
        <w:t>Fishing</w:t>
      </w:r>
      <w:r w:rsidR="00F474B4">
        <w:t xml:space="preserve"> </w:t>
      </w:r>
      <w:r>
        <w:t>activities</w:t>
      </w:r>
      <w:r w:rsidR="00F474B4">
        <w:t xml:space="preserve"> </w:t>
      </w:r>
      <w:r>
        <w:t>include</w:t>
      </w:r>
      <w:r w:rsidR="00F474B4">
        <w:t xml:space="preserve"> </w:t>
      </w:r>
      <w:r>
        <w:t>breeding</w:t>
      </w:r>
      <w:r w:rsidR="00F474B4">
        <w:t xml:space="preserve"> </w:t>
      </w:r>
      <w:r>
        <w:t>and</w:t>
      </w:r>
      <w:r w:rsidR="00F474B4">
        <w:t xml:space="preserve"> </w:t>
      </w:r>
      <w:r>
        <w:t>farming</w:t>
      </w:r>
      <w:r w:rsidR="00F474B4">
        <w:t xml:space="preserve"> </w:t>
      </w:r>
      <w:r>
        <w:t>of</w:t>
      </w:r>
      <w:r w:rsidR="00F474B4">
        <w:t xml:space="preserve"> </w:t>
      </w:r>
      <w:r>
        <w:t>seafood.</w:t>
      </w:r>
      <w:r w:rsidR="00F474B4">
        <w:t xml:space="preserve"> </w:t>
      </w:r>
    </w:p>
    <w:p w14:paraId="3C933B61" w14:textId="7C340A80" w:rsidR="00302071" w:rsidRDefault="00302071" w:rsidP="00302071">
      <w:r>
        <w:t>Sustainable</w:t>
      </w:r>
      <w:r w:rsidR="00F474B4">
        <w:t xml:space="preserve"> </w:t>
      </w:r>
      <w:r>
        <w:t>management</w:t>
      </w:r>
      <w:r w:rsidR="00F474B4">
        <w:t xml:space="preserve"> </w:t>
      </w:r>
      <w:r>
        <w:t>of</w:t>
      </w:r>
      <w:r w:rsidR="00F474B4">
        <w:t xml:space="preserve"> </w:t>
      </w:r>
      <w:r>
        <w:t>natural</w:t>
      </w:r>
      <w:r w:rsidR="00F474B4">
        <w:t xml:space="preserve"> </w:t>
      </w:r>
      <w:r>
        <w:t>resources</w:t>
      </w:r>
      <w:r w:rsidR="00F474B4">
        <w:t xml:space="preserve"> </w:t>
      </w:r>
      <w:r>
        <w:t>is</w:t>
      </w:r>
      <w:r w:rsidR="00F474B4">
        <w:t xml:space="preserve"> </w:t>
      </w:r>
      <w:r>
        <w:t>a</w:t>
      </w:r>
      <w:r w:rsidR="00F474B4">
        <w:t xml:space="preserve"> </w:t>
      </w:r>
      <w:r>
        <w:t>key</w:t>
      </w:r>
      <w:r w:rsidR="00F474B4">
        <w:t xml:space="preserve"> </w:t>
      </w:r>
      <w:r>
        <w:t>responsibility</w:t>
      </w:r>
      <w:r w:rsidR="00F474B4">
        <w:t xml:space="preserve"> </w:t>
      </w:r>
      <w:r>
        <w:t>of</w:t>
      </w:r>
      <w:r w:rsidR="00F474B4">
        <w:t xml:space="preserve"> </w:t>
      </w:r>
      <w:r>
        <w:t>the</w:t>
      </w:r>
      <w:r w:rsidR="00F474B4">
        <w:t xml:space="preserve"> </w:t>
      </w:r>
      <w:r>
        <w:t>industry</w:t>
      </w:r>
      <w:r w:rsidR="00F474B4">
        <w:t xml:space="preserve"> </w:t>
      </w:r>
      <w:r>
        <w:t>and</w:t>
      </w:r>
      <w:r w:rsidR="00F474B4">
        <w:t xml:space="preserve"> </w:t>
      </w:r>
      <w:r>
        <w:t>technology</w:t>
      </w:r>
      <w:r w:rsidR="00F474B4">
        <w:t xml:space="preserve"> </w:t>
      </w:r>
      <w:r>
        <w:t>is</w:t>
      </w:r>
      <w:r w:rsidR="00F474B4">
        <w:t xml:space="preserve"> </w:t>
      </w:r>
      <w:r>
        <w:t>changing</w:t>
      </w:r>
      <w:r w:rsidR="00F474B4">
        <w:t xml:space="preserve"> </w:t>
      </w:r>
      <w:r>
        <w:t>crop</w:t>
      </w:r>
      <w:r w:rsidR="00F474B4">
        <w:t xml:space="preserve"> </w:t>
      </w:r>
      <w:r>
        <w:t>production,</w:t>
      </w:r>
      <w:r w:rsidR="00F474B4">
        <w:t xml:space="preserve"> </w:t>
      </w:r>
      <w:r>
        <w:t>farming</w:t>
      </w:r>
      <w:r w:rsidR="00F474B4">
        <w:t xml:space="preserve"> </w:t>
      </w:r>
      <w:r>
        <w:t>of</w:t>
      </w:r>
      <w:r w:rsidR="00F474B4">
        <w:t xml:space="preserve"> </w:t>
      </w:r>
      <w:r>
        <w:t>animals,</w:t>
      </w:r>
      <w:r w:rsidR="00F474B4">
        <w:t xml:space="preserve"> </w:t>
      </w:r>
      <w:r>
        <w:t>and</w:t>
      </w:r>
      <w:r w:rsidR="00F474B4">
        <w:t xml:space="preserve"> </w:t>
      </w:r>
      <w:r>
        <w:t>the</w:t>
      </w:r>
      <w:r w:rsidR="00F474B4">
        <w:t xml:space="preserve"> </w:t>
      </w:r>
      <w:r>
        <w:t>management</w:t>
      </w:r>
      <w:r w:rsidR="00F474B4">
        <w:t xml:space="preserve"> </w:t>
      </w:r>
      <w:r>
        <w:t>of</w:t>
      </w:r>
      <w:r w:rsidR="00F474B4">
        <w:t xml:space="preserve"> </w:t>
      </w:r>
      <w:r>
        <w:t>our</w:t>
      </w:r>
      <w:r w:rsidR="00F474B4">
        <w:t xml:space="preserve"> </w:t>
      </w:r>
      <w:r>
        <w:t>forests</w:t>
      </w:r>
      <w:r w:rsidR="00F474B4">
        <w:t xml:space="preserve"> </w:t>
      </w:r>
      <w:r>
        <w:t>and</w:t>
      </w:r>
      <w:r w:rsidR="00F474B4">
        <w:t xml:space="preserve"> </w:t>
      </w:r>
      <w:r>
        <w:t>fisheries.</w:t>
      </w:r>
      <w:r w:rsidR="00F474B4">
        <w:t xml:space="preserve"> </w:t>
      </w:r>
    </w:p>
    <w:p w14:paraId="560F9E67" w14:textId="4B15D83A" w:rsidR="00302071" w:rsidRDefault="00302071" w:rsidP="00D20D62">
      <w:r>
        <w:t>Agriculture,</w:t>
      </w:r>
      <w:r w:rsidR="00F474B4">
        <w:t xml:space="preserve"> </w:t>
      </w:r>
      <w:r>
        <w:t>Forestry</w:t>
      </w:r>
      <w:r w:rsidR="00F474B4">
        <w:t xml:space="preserve"> </w:t>
      </w:r>
      <w:r>
        <w:t>and</w:t>
      </w:r>
      <w:r w:rsidR="00F474B4">
        <w:t xml:space="preserve"> </w:t>
      </w:r>
      <w:r>
        <w:t>Fishing</w:t>
      </w:r>
      <w:r w:rsidR="00F474B4">
        <w:t xml:space="preserve"> </w:t>
      </w:r>
      <w:r>
        <w:t>employment</w:t>
      </w:r>
      <w:r w:rsidR="00F474B4">
        <w:t xml:space="preserve"> </w:t>
      </w:r>
      <w:r>
        <w:t>has</w:t>
      </w:r>
      <w:r w:rsidR="00F474B4">
        <w:t xml:space="preserve"> </w:t>
      </w:r>
      <w:r>
        <w:t>declined</w:t>
      </w:r>
      <w:r w:rsidR="00F474B4">
        <w:t xml:space="preserve"> </w:t>
      </w:r>
      <w:r>
        <w:t>over</w:t>
      </w:r>
      <w:r w:rsidR="00F474B4">
        <w:t xml:space="preserve"> </w:t>
      </w:r>
      <w:r>
        <w:t>the</w:t>
      </w:r>
      <w:r w:rsidR="00F474B4">
        <w:t xml:space="preserve"> </w:t>
      </w:r>
      <w:r>
        <w:t>past</w:t>
      </w:r>
      <w:r w:rsidR="00F474B4">
        <w:t xml:space="preserve"> </w:t>
      </w:r>
      <w:r>
        <w:t>5</w:t>
      </w:r>
      <w:r w:rsidR="00F474B4">
        <w:t xml:space="preserve"> </w:t>
      </w:r>
      <w:r>
        <w:t>years</w:t>
      </w:r>
      <w:r w:rsidR="00F474B4">
        <w:t xml:space="preserve"> </w:t>
      </w:r>
      <w:r>
        <w:t>(down</w:t>
      </w:r>
      <w:r w:rsidR="00F474B4">
        <w:t xml:space="preserve"> </w:t>
      </w:r>
      <w:r>
        <w:t>by</w:t>
      </w:r>
      <w:r w:rsidR="00F474B4">
        <w:t xml:space="preserve"> </w:t>
      </w:r>
      <w:r>
        <w:t>6.6%).</w:t>
      </w:r>
      <w:r w:rsidR="00F474B4">
        <w:t xml:space="preserve"> </w:t>
      </w:r>
      <w:r>
        <w:t>This</w:t>
      </w:r>
      <w:r w:rsidR="00F474B4">
        <w:t xml:space="preserve"> </w:t>
      </w:r>
      <w:r>
        <w:t>follows</w:t>
      </w:r>
      <w:r w:rsidR="00F474B4">
        <w:t xml:space="preserve"> </w:t>
      </w:r>
      <w:r>
        <w:t>employment</w:t>
      </w:r>
      <w:r w:rsidR="00F474B4">
        <w:t xml:space="preserve"> </w:t>
      </w:r>
      <w:r>
        <w:t>growth</w:t>
      </w:r>
      <w:r w:rsidR="00F474B4">
        <w:t xml:space="preserve"> </w:t>
      </w:r>
      <w:r>
        <w:t>over</w:t>
      </w:r>
      <w:r w:rsidR="00F474B4">
        <w:t xml:space="preserve"> </w:t>
      </w:r>
      <w:r>
        <w:t>the</w:t>
      </w:r>
      <w:r w:rsidR="00F474B4">
        <w:t xml:space="preserve"> </w:t>
      </w:r>
      <w:r>
        <w:t>previous</w:t>
      </w:r>
      <w:r w:rsidR="00F474B4">
        <w:t xml:space="preserve"> </w:t>
      </w:r>
      <w:r>
        <w:t>5</w:t>
      </w:r>
      <w:r w:rsidR="00F474B4">
        <w:t xml:space="preserve"> </w:t>
      </w:r>
      <w:r>
        <w:t>years,</w:t>
      </w:r>
      <w:r w:rsidR="00F474B4">
        <w:t xml:space="preserve"> </w:t>
      </w:r>
      <w:r>
        <w:t>with</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currently</w:t>
      </w:r>
      <w:r w:rsidR="00F474B4">
        <w:t xml:space="preserve"> </w:t>
      </w:r>
      <w:r>
        <w:t>at</w:t>
      </w:r>
      <w:r w:rsidR="00F474B4">
        <w:t xml:space="preserve"> </w:t>
      </w:r>
      <w:r>
        <w:t>a</w:t>
      </w:r>
      <w:r w:rsidR="00F474B4">
        <w:t xml:space="preserve"> </w:t>
      </w:r>
      <w:r>
        <w:t>similar</w:t>
      </w:r>
      <w:r w:rsidR="00F474B4">
        <w:t xml:space="preserve"> </w:t>
      </w:r>
      <w:r>
        <w:t>level</w:t>
      </w:r>
      <w:r w:rsidR="00F474B4">
        <w:t xml:space="preserve"> </w:t>
      </w:r>
      <w:r>
        <w:t>recorded</w:t>
      </w:r>
      <w:r w:rsidR="00F474B4">
        <w:t xml:space="preserve"> </w:t>
      </w:r>
      <w:r>
        <w:t>a</w:t>
      </w:r>
      <w:r w:rsidR="00F474B4">
        <w:t xml:space="preserve"> </w:t>
      </w:r>
      <w:r>
        <w:t>decade</w:t>
      </w:r>
      <w:r w:rsidR="00F474B4">
        <w:t xml:space="preserve"> </w:t>
      </w:r>
      <w:r>
        <w:t>ago.</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is</w:t>
      </w:r>
      <w:r w:rsidR="00F474B4">
        <w:t xml:space="preserve"> </w:t>
      </w:r>
      <w:r>
        <w:t>projected</w:t>
      </w:r>
      <w:r w:rsidR="00F474B4">
        <w:t xml:space="preserve"> </w:t>
      </w:r>
      <w:r>
        <w:t>to</w:t>
      </w:r>
      <w:r w:rsidR="00F474B4">
        <w:t xml:space="preserve"> </w:t>
      </w:r>
      <w:r>
        <w:t>rise</w:t>
      </w:r>
      <w:r w:rsidR="00F474B4">
        <w:t xml:space="preserve"> </w:t>
      </w:r>
      <w:r>
        <w:t>by</w:t>
      </w:r>
      <w:r w:rsidR="00F474B4">
        <w:t xml:space="preserve"> </w:t>
      </w:r>
      <w:r>
        <w:t>2.3%</w:t>
      </w:r>
      <w:r w:rsidR="00F474B4">
        <w:t xml:space="preserve"> </w:t>
      </w:r>
      <w:r>
        <w:t>over</w:t>
      </w:r>
      <w:r w:rsidR="00F474B4">
        <w:t xml:space="preserve"> </w:t>
      </w:r>
      <w:r>
        <w:t>the</w:t>
      </w:r>
      <w:r w:rsidR="00F474B4">
        <w:t xml:space="preserve"> </w:t>
      </w:r>
      <w:r>
        <w:t>5</w:t>
      </w:r>
      <w:r w:rsidR="00F474B4">
        <w:t xml:space="preserve"> </w:t>
      </w:r>
      <w:r>
        <w:t>years</w:t>
      </w:r>
      <w:r w:rsidR="00F474B4">
        <w:t xml:space="preserve"> </w:t>
      </w:r>
      <w:r>
        <w:t>to</w:t>
      </w:r>
      <w:r w:rsidR="00F474B4">
        <w:t xml:space="preserve"> </w:t>
      </w:r>
      <w:r>
        <w:t>May</w:t>
      </w:r>
      <w:r w:rsidR="00F474B4">
        <w:t xml:space="preserve"> </w:t>
      </w:r>
      <w:r>
        <w:t>2029.</w:t>
      </w:r>
    </w:p>
    <w:p w14:paraId="5004B08F" w14:textId="09B11DEB" w:rsidR="00302071" w:rsidRDefault="00302071"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23280E02" w14:textId="035AD22A" w:rsidR="00302071" w:rsidRDefault="00D96763" w:rsidP="00B8507B">
      <w:pPr>
        <w:pStyle w:val="Heading2"/>
      </w:pPr>
      <w:bookmarkStart w:id="50" w:name="_Toc200630492"/>
      <w:r>
        <w:lastRenderedPageBreak/>
        <w:t>Accommodation</w:t>
      </w:r>
      <w:r w:rsidR="00F474B4">
        <w:t xml:space="preserve"> </w:t>
      </w:r>
      <w:r>
        <w:t>and</w:t>
      </w:r>
      <w:r w:rsidR="00F474B4">
        <w:t xml:space="preserve"> </w:t>
      </w:r>
      <w:r>
        <w:t>Food</w:t>
      </w:r>
      <w:r w:rsidR="00F474B4">
        <w:t xml:space="preserve"> </w:t>
      </w:r>
      <w:r>
        <w:t>Services</w:t>
      </w:r>
      <w:bookmarkEnd w:id="50"/>
    </w:p>
    <w:p w14:paraId="0C4BA179" w14:textId="18741D9D" w:rsidR="00855D33" w:rsidRDefault="00855D33" w:rsidP="003132CA">
      <w:r>
        <w:rPr>
          <w:noProof/>
        </w:rPr>
        <w:drawing>
          <wp:inline distT="0" distB="0" distL="0" distR="0" wp14:anchorId="39A0DBDD" wp14:editId="382FA328">
            <wp:extent cx="6120000" cy="6792725"/>
            <wp:effectExtent l="0" t="0" r="0" b="8255"/>
            <wp:docPr id="1983835071" name="Picture 19" descr="Graph showing that 32% of workers in the accommodation and food services industry work regionally.&#10;Graph showing that 47% of workers in the accommodation and food services industry are aged 15 to 24.&#10;Graph showing that 53% of workers in the accommodation and food services industry are female.&#10;Graph showing that 40% of workers in the accommodation and food services industry hold a cert 3 or higher.&#10;Column graph of annual employment growth in the Accommodation and Food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35071" name="Picture 19" descr="Graph showing that 32% of workers in the accommodation and food services industry work regionally.&#10;Graph showing that 47% of workers in the accommodation and food services industry are aged 15 to 24.&#10;Graph showing that 53% of workers in the accommodation and food services industry are female.&#10;Graph showing that 40% of workers in the accommodation and food services industry hold a cert 3 or higher.&#10;Column graph of annual employment growth in the Accommodation and Food Services from November 2014 to November 2024, along with the 10-year annual average growth for all industries. &#10;"/>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120000" cy="6792725"/>
                    </a:xfrm>
                    <a:prstGeom prst="rect">
                      <a:avLst/>
                    </a:prstGeom>
                  </pic:spPr>
                </pic:pic>
              </a:graphicData>
            </a:graphic>
          </wp:inline>
        </w:drawing>
      </w:r>
    </w:p>
    <w:p w14:paraId="7917D632" w14:textId="67B9D574" w:rsidR="00855D33" w:rsidRDefault="00855D33"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D96763">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r w:rsidR="00F474B4">
        <w:t xml:space="preserve"> </w:t>
      </w:r>
      <w:r w:rsidRPr="00D96763">
        <w:t>Data</w:t>
      </w:r>
      <w:r w:rsidR="00F474B4">
        <w:t xml:space="preserve"> </w:t>
      </w:r>
      <w:r w:rsidRPr="00D96763">
        <w:t>has</w:t>
      </w:r>
      <w:r w:rsidR="00F474B4">
        <w:t xml:space="preserve"> </w:t>
      </w:r>
      <w:r w:rsidRPr="00D96763">
        <w:t>been</w:t>
      </w:r>
      <w:r w:rsidR="00F474B4">
        <w:t xml:space="preserve"> </w:t>
      </w:r>
      <w:r w:rsidRPr="00D96763">
        <w:t>suppressed</w:t>
      </w:r>
      <w:r w:rsidR="00F474B4">
        <w:t xml:space="preserve"> </w:t>
      </w:r>
      <w:r w:rsidRPr="00D96763">
        <w:t>for</w:t>
      </w:r>
      <w:r w:rsidR="00F474B4">
        <w:t xml:space="preserve"> </w:t>
      </w:r>
      <w:r w:rsidRPr="00D96763">
        <w:t>some</w:t>
      </w:r>
      <w:r w:rsidR="00F474B4">
        <w:t xml:space="preserve"> </w:t>
      </w:r>
      <w:r w:rsidRPr="00D96763">
        <w:t>quarters</w:t>
      </w:r>
      <w:r w:rsidR="00F474B4">
        <w:t xml:space="preserve"> </w:t>
      </w:r>
      <w:r w:rsidRPr="00D96763">
        <w:t>during</w:t>
      </w:r>
      <w:r w:rsidR="00F474B4">
        <w:t xml:space="preserve"> </w:t>
      </w:r>
      <w:r w:rsidRPr="00D96763">
        <w:t>this</w:t>
      </w:r>
      <w:r w:rsidR="00F474B4">
        <w:t xml:space="preserve"> </w:t>
      </w:r>
      <w:r w:rsidRPr="00D96763">
        <w:t>period.</w:t>
      </w:r>
    </w:p>
    <w:p w14:paraId="2156B44C" w14:textId="70AC1EDC" w:rsidR="00D96763" w:rsidRDefault="00D96763" w:rsidP="00B8507B">
      <w:pPr>
        <w:pStyle w:val="Heading3"/>
      </w:pPr>
      <w:r>
        <w:t>Top</w:t>
      </w:r>
      <w:r w:rsidR="00F474B4">
        <w:t xml:space="preserve"> </w:t>
      </w:r>
      <w:r>
        <w:t>employing</w:t>
      </w:r>
      <w:r w:rsidR="00F474B4">
        <w:t xml:space="preserve"> </w:t>
      </w:r>
      <w:r>
        <w:t>occupations</w:t>
      </w:r>
    </w:p>
    <w:p w14:paraId="53AE28EF" w14:textId="79FD545B" w:rsidR="00D96763" w:rsidRDefault="00D96763" w:rsidP="00D96763">
      <w:pPr>
        <w:pStyle w:val="ListNumber"/>
        <w:numPr>
          <w:ilvl w:val="0"/>
          <w:numId w:val="25"/>
        </w:numPr>
      </w:pPr>
      <w:r>
        <w:t>Waiters</w:t>
      </w:r>
    </w:p>
    <w:p w14:paraId="3E40A456" w14:textId="6F5D5E29" w:rsidR="00D96763" w:rsidRDefault="00D96763" w:rsidP="00D96763">
      <w:pPr>
        <w:pStyle w:val="ListNumber"/>
      </w:pPr>
      <w:r>
        <w:t>Chefs</w:t>
      </w:r>
    </w:p>
    <w:p w14:paraId="0F48B58E" w14:textId="42EC8476" w:rsidR="00D96763" w:rsidRDefault="00D96763" w:rsidP="00D96763">
      <w:pPr>
        <w:pStyle w:val="ListNumber"/>
      </w:pPr>
      <w:r>
        <w:t>Bar</w:t>
      </w:r>
      <w:r w:rsidR="00F474B4">
        <w:t xml:space="preserve"> </w:t>
      </w:r>
      <w:r>
        <w:t>Attendants</w:t>
      </w:r>
      <w:r w:rsidR="00F474B4">
        <w:t xml:space="preserve"> </w:t>
      </w:r>
      <w:r>
        <w:t>and</w:t>
      </w:r>
      <w:r w:rsidR="00F474B4">
        <w:t xml:space="preserve"> </w:t>
      </w:r>
      <w:r>
        <w:t>Baristas</w:t>
      </w:r>
    </w:p>
    <w:p w14:paraId="2DE8C29C" w14:textId="096F53EB" w:rsidR="00D96763" w:rsidRDefault="00D96763" w:rsidP="00D96763">
      <w:pPr>
        <w:pStyle w:val="ListNumber"/>
      </w:pPr>
      <w:r>
        <w:t>Kitchenhands</w:t>
      </w:r>
    </w:p>
    <w:p w14:paraId="094C311D" w14:textId="178019A0" w:rsidR="00D96763" w:rsidRDefault="00D96763" w:rsidP="00D96763">
      <w:pPr>
        <w:pStyle w:val="ListNumber"/>
      </w:pPr>
      <w:r>
        <w:t>Sales</w:t>
      </w:r>
      <w:r w:rsidR="00F474B4">
        <w:t xml:space="preserve"> </w:t>
      </w:r>
      <w:r>
        <w:t>Assistants</w:t>
      </w:r>
      <w:r w:rsidR="00F474B4">
        <w:t xml:space="preserve"> </w:t>
      </w:r>
      <w:r>
        <w:t>(General)</w:t>
      </w:r>
    </w:p>
    <w:p w14:paraId="17E0D7D2" w14:textId="035DAF84" w:rsidR="00D96763" w:rsidRDefault="00D96763" w:rsidP="00D96763">
      <w:r>
        <w:lastRenderedPageBreak/>
        <w:t>The</w:t>
      </w:r>
      <w:r w:rsidR="00F474B4">
        <w:t xml:space="preserve"> </w:t>
      </w:r>
      <w:r>
        <w:t>Accommodation</w:t>
      </w:r>
      <w:r w:rsidR="00F474B4">
        <w:t xml:space="preserve"> </w:t>
      </w:r>
      <w:r>
        <w:t>and</w:t>
      </w:r>
      <w:r w:rsidR="00F474B4">
        <w:t xml:space="preserve"> </w:t>
      </w:r>
      <w:r>
        <w:t>Food</w:t>
      </w:r>
      <w:r w:rsidR="00F474B4">
        <w:t xml:space="preserve"> </w:t>
      </w:r>
      <w:r>
        <w:t>Services</w:t>
      </w:r>
      <w:r w:rsidR="00F474B4">
        <w:t xml:space="preserve"> </w:t>
      </w:r>
      <w:r>
        <w:t>industry</w:t>
      </w:r>
      <w:r w:rsidR="00F474B4">
        <w:t xml:space="preserve"> </w:t>
      </w:r>
      <w:r>
        <w:t>provides</w:t>
      </w:r>
      <w:r w:rsidR="00F474B4">
        <w:t xml:space="preserve"> </w:t>
      </w:r>
      <w:r>
        <w:t>hospitality</w:t>
      </w:r>
      <w:r w:rsidR="00F474B4">
        <w:t xml:space="preserve"> </w:t>
      </w:r>
      <w:r>
        <w:t>services,</w:t>
      </w:r>
      <w:r w:rsidR="00F474B4">
        <w:t xml:space="preserve"> </w:t>
      </w:r>
      <w:r>
        <w:t>with</w:t>
      </w:r>
      <w:r w:rsidR="00F474B4">
        <w:t xml:space="preserve"> </w:t>
      </w:r>
      <w:r>
        <w:t>most</w:t>
      </w:r>
      <w:r w:rsidR="00F474B4">
        <w:t xml:space="preserve"> </w:t>
      </w:r>
      <w:r>
        <w:t>jobs</w:t>
      </w:r>
      <w:r w:rsidR="00F474B4">
        <w:t xml:space="preserve"> </w:t>
      </w:r>
      <w:r>
        <w:t>in</w:t>
      </w:r>
      <w:r w:rsidR="00F474B4">
        <w:t xml:space="preserve"> </w:t>
      </w:r>
      <w:r>
        <w:t>hotels,</w:t>
      </w:r>
      <w:r w:rsidR="00F474B4">
        <w:t xml:space="preserve"> </w:t>
      </w:r>
      <w:r>
        <w:t>motels,</w:t>
      </w:r>
      <w:r w:rsidR="00F474B4">
        <w:t xml:space="preserve"> </w:t>
      </w:r>
      <w:r>
        <w:t>cafes,</w:t>
      </w:r>
      <w:r w:rsidR="00F474B4">
        <w:t xml:space="preserve"> </w:t>
      </w:r>
      <w:r>
        <w:t>restaurants,</w:t>
      </w:r>
      <w:r w:rsidR="00F474B4">
        <w:t xml:space="preserve"> </w:t>
      </w:r>
      <w:r>
        <w:t>take-away</w:t>
      </w:r>
      <w:r w:rsidR="00F474B4">
        <w:t xml:space="preserve"> </w:t>
      </w:r>
      <w:r>
        <w:t>shops,</w:t>
      </w:r>
      <w:r w:rsidR="00F474B4">
        <w:t xml:space="preserve"> </w:t>
      </w:r>
      <w:r>
        <w:t>bars</w:t>
      </w:r>
      <w:r w:rsidR="00F474B4">
        <w:t xml:space="preserve"> </w:t>
      </w:r>
      <w:r>
        <w:t>and</w:t>
      </w:r>
      <w:r w:rsidR="00F474B4">
        <w:t xml:space="preserve"> </w:t>
      </w:r>
      <w:r>
        <w:t>pubs.</w:t>
      </w:r>
      <w:r w:rsidR="00F474B4">
        <w:t xml:space="preserve"> </w:t>
      </w:r>
      <w:r>
        <w:t>Other</w:t>
      </w:r>
      <w:r w:rsidR="00F474B4">
        <w:t xml:space="preserve"> </w:t>
      </w:r>
      <w:r>
        <w:t>businesses</w:t>
      </w:r>
      <w:r w:rsidR="00F474B4">
        <w:t xml:space="preserve"> </w:t>
      </w:r>
      <w:r>
        <w:t>providing</w:t>
      </w:r>
      <w:r w:rsidR="00F474B4">
        <w:t xml:space="preserve"> </w:t>
      </w:r>
      <w:r>
        <w:t>hospitality</w:t>
      </w:r>
      <w:r w:rsidR="00F474B4">
        <w:t xml:space="preserve"> </w:t>
      </w:r>
      <w:r>
        <w:t>services</w:t>
      </w:r>
      <w:r w:rsidR="00F474B4">
        <w:t xml:space="preserve"> </w:t>
      </w:r>
      <w:r>
        <w:t>include</w:t>
      </w:r>
      <w:r w:rsidR="00F474B4">
        <w:t xml:space="preserve"> </w:t>
      </w:r>
      <w:r>
        <w:t>catering,</w:t>
      </w:r>
      <w:r w:rsidR="00F474B4">
        <w:t xml:space="preserve"> </w:t>
      </w:r>
      <w:r>
        <w:t>short-stay</w:t>
      </w:r>
      <w:r w:rsidR="00F474B4">
        <w:t xml:space="preserve"> </w:t>
      </w:r>
      <w:r>
        <w:t>accommodation</w:t>
      </w:r>
      <w:r w:rsidR="00F474B4">
        <w:t xml:space="preserve"> </w:t>
      </w:r>
      <w:r>
        <w:t>such</w:t>
      </w:r>
      <w:r w:rsidR="00F474B4">
        <w:t xml:space="preserve"> </w:t>
      </w:r>
      <w:r>
        <w:t>as</w:t>
      </w:r>
      <w:r w:rsidR="00F474B4">
        <w:t xml:space="preserve"> </w:t>
      </w:r>
      <w:r>
        <w:t>bed</w:t>
      </w:r>
      <w:r w:rsidR="00F474B4">
        <w:t xml:space="preserve"> </w:t>
      </w:r>
      <w:r>
        <w:t>and</w:t>
      </w:r>
      <w:r w:rsidR="00F474B4">
        <w:t xml:space="preserve"> </w:t>
      </w:r>
      <w:r>
        <w:t>breakfast</w:t>
      </w:r>
      <w:r w:rsidR="00F474B4">
        <w:t xml:space="preserve"> </w:t>
      </w:r>
      <w:r>
        <w:t>and</w:t>
      </w:r>
      <w:r w:rsidR="00F474B4">
        <w:t xml:space="preserve"> </w:t>
      </w:r>
      <w:r>
        <w:t>serviced</w:t>
      </w:r>
      <w:r w:rsidR="00F474B4">
        <w:t xml:space="preserve"> </w:t>
      </w:r>
      <w:r>
        <w:t>apartments,</w:t>
      </w:r>
      <w:r w:rsidR="00F474B4">
        <w:t xml:space="preserve"> </w:t>
      </w:r>
      <w:r>
        <w:t>caravan</w:t>
      </w:r>
      <w:r w:rsidR="00F474B4">
        <w:t xml:space="preserve"> </w:t>
      </w:r>
      <w:r>
        <w:t>parks,</w:t>
      </w:r>
      <w:r w:rsidR="00F474B4">
        <w:t xml:space="preserve"> </w:t>
      </w:r>
      <w:r>
        <w:t>holiday</w:t>
      </w:r>
      <w:r w:rsidR="00F474B4">
        <w:t xml:space="preserve"> </w:t>
      </w:r>
      <w:r>
        <w:t>houses,</w:t>
      </w:r>
      <w:r w:rsidR="00F474B4">
        <w:t xml:space="preserve"> </w:t>
      </w:r>
      <w:r>
        <w:t>ski</w:t>
      </w:r>
      <w:r w:rsidR="00F474B4">
        <w:t xml:space="preserve"> </w:t>
      </w:r>
      <w:r>
        <w:t>lodges,</w:t>
      </w:r>
      <w:r w:rsidR="00F474B4">
        <w:t xml:space="preserve"> </w:t>
      </w:r>
      <w:r>
        <w:t>student</w:t>
      </w:r>
      <w:r w:rsidR="00F474B4">
        <w:t xml:space="preserve"> </w:t>
      </w:r>
      <w:r>
        <w:t>and</w:t>
      </w:r>
      <w:r w:rsidR="00F474B4">
        <w:t xml:space="preserve"> </w:t>
      </w:r>
      <w:r>
        <w:t>youth</w:t>
      </w:r>
      <w:r w:rsidR="00F474B4">
        <w:t xml:space="preserve"> </w:t>
      </w:r>
      <w:r>
        <w:t>hostels.</w:t>
      </w:r>
      <w:r w:rsidR="00F474B4">
        <w:t xml:space="preserve"> </w:t>
      </w:r>
    </w:p>
    <w:p w14:paraId="27C45394" w14:textId="08CBFFEE" w:rsidR="00D96763" w:rsidRDefault="00D96763" w:rsidP="00D96763">
      <w:r>
        <w:t>Accommodation</w:t>
      </w:r>
      <w:r w:rsidR="00F474B4">
        <w:t xml:space="preserve"> </w:t>
      </w:r>
      <w:r>
        <w:t>and</w:t>
      </w:r>
      <w:r w:rsidR="00F474B4">
        <w:t xml:space="preserve"> </w:t>
      </w:r>
      <w:r>
        <w:t>Food</w:t>
      </w:r>
      <w:r w:rsidR="00F474B4">
        <w:t xml:space="preserve"> </w:t>
      </w:r>
      <w:r>
        <w:t>Services</w:t>
      </w:r>
      <w:r w:rsidR="00F474B4">
        <w:t xml:space="preserve"> </w:t>
      </w:r>
      <w:r>
        <w:t>provides</w:t>
      </w:r>
      <w:r w:rsidR="00F474B4">
        <w:t xml:space="preserve"> </w:t>
      </w:r>
      <w:r>
        <w:t>many</w:t>
      </w:r>
      <w:r w:rsidR="00F474B4">
        <w:t xml:space="preserve"> </w:t>
      </w:r>
      <w:r>
        <w:t>opportunities</w:t>
      </w:r>
      <w:r w:rsidR="00F474B4">
        <w:t xml:space="preserve"> </w:t>
      </w:r>
      <w:r>
        <w:t>for</w:t>
      </w:r>
      <w:r w:rsidR="00F474B4">
        <w:t xml:space="preserve"> </w:t>
      </w:r>
      <w:r>
        <w:t>young</w:t>
      </w:r>
      <w:r w:rsidR="00F474B4">
        <w:t xml:space="preserve"> </w:t>
      </w:r>
      <w:r>
        <w:t>people</w:t>
      </w:r>
      <w:r w:rsidR="00F474B4">
        <w:t xml:space="preserve"> </w:t>
      </w:r>
      <w:r>
        <w:t>looking</w:t>
      </w:r>
      <w:r w:rsidR="00F474B4">
        <w:t xml:space="preserve"> </w:t>
      </w:r>
      <w:r>
        <w:t>for</w:t>
      </w:r>
      <w:r w:rsidR="00F474B4">
        <w:t xml:space="preserve"> </w:t>
      </w:r>
      <w:r>
        <w:t>their</w:t>
      </w:r>
      <w:r w:rsidR="00F474B4">
        <w:t xml:space="preserve"> </w:t>
      </w:r>
      <w:r>
        <w:t>first</w:t>
      </w:r>
      <w:r w:rsidR="00F474B4">
        <w:t xml:space="preserve"> </w:t>
      </w:r>
      <w:r>
        <w:t>job,</w:t>
      </w:r>
      <w:r w:rsidR="00F474B4">
        <w:t xml:space="preserve"> </w:t>
      </w:r>
      <w:r>
        <w:t>or</w:t>
      </w:r>
      <w:r w:rsidR="00F474B4">
        <w:t xml:space="preserve"> </w:t>
      </w:r>
      <w:r>
        <w:t>for</w:t>
      </w:r>
      <w:r w:rsidR="00F474B4">
        <w:t xml:space="preserve"> </w:t>
      </w:r>
      <w:r>
        <w:t>mature</w:t>
      </w:r>
      <w:r w:rsidR="00F474B4">
        <w:t xml:space="preserve"> </w:t>
      </w:r>
      <w:r>
        <w:t>aged</w:t>
      </w:r>
      <w:r w:rsidR="00F474B4">
        <w:t xml:space="preserve"> </w:t>
      </w:r>
      <w:r>
        <w:t>workers</w:t>
      </w:r>
      <w:r w:rsidR="00F474B4">
        <w:t xml:space="preserve"> </w:t>
      </w:r>
      <w:r>
        <w:t>looking</w:t>
      </w:r>
      <w:r w:rsidR="00F474B4">
        <w:t xml:space="preserve"> </w:t>
      </w:r>
      <w:r>
        <w:t>to</w:t>
      </w:r>
      <w:r w:rsidR="00F474B4">
        <w:t xml:space="preserve"> </w:t>
      </w:r>
      <w:r>
        <w:t>re-enter</w:t>
      </w:r>
      <w:r w:rsidR="00F474B4">
        <w:t xml:space="preserve"> </w:t>
      </w:r>
      <w:r>
        <w:t>the</w:t>
      </w:r>
      <w:r w:rsidR="00F474B4">
        <w:t xml:space="preserve"> </w:t>
      </w:r>
      <w:r>
        <w:t>workforce.</w:t>
      </w:r>
      <w:r w:rsidR="00F474B4">
        <w:t xml:space="preserve"> </w:t>
      </w:r>
      <w:r>
        <w:t>Almost</w:t>
      </w:r>
      <w:r w:rsidR="00F474B4">
        <w:t xml:space="preserve"> </w:t>
      </w:r>
      <w:r>
        <w:t>half</w:t>
      </w:r>
      <w:r w:rsidR="00F474B4">
        <w:t xml:space="preserve"> </w:t>
      </w:r>
      <w:r>
        <w:t>of</w:t>
      </w:r>
      <w:r w:rsidR="00F474B4">
        <w:t xml:space="preserve"> </w:t>
      </w:r>
      <w:r>
        <w:t>workers</w:t>
      </w:r>
      <w:r w:rsidR="00F474B4">
        <w:t xml:space="preserve"> </w:t>
      </w:r>
      <w:r>
        <w:t>in</w:t>
      </w:r>
      <w:r w:rsidR="00F474B4">
        <w:t xml:space="preserve"> </w:t>
      </w:r>
      <w:r>
        <w:t>this</w:t>
      </w:r>
      <w:r w:rsidR="00F474B4">
        <w:t xml:space="preserve"> </w:t>
      </w:r>
      <w:r>
        <w:t>industry</w:t>
      </w:r>
      <w:r w:rsidR="00F474B4">
        <w:t xml:space="preserve"> </w:t>
      </w:r>
      <w:r>
        <w:t>are</w:t>
      </w:r>
      <w:r w:rsidR="00F474B4">
        <w:t xml:space="preserve"> </w:t>
      </w:r>
      <w:r>
        <w:t>young</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the</w:t>
      </w:r>
      <w:r w:rsidR="00F474B4">
        <w:t xml:space="preserve"> </w:t>
      </w:r>
      <w:r>
        <w:t>largest</w:t>
      </w:r>
      <w:r w:rsidR="00F474B4">
        <w:t xml:space="preserve"> </w:t>
      </w:r>
      <w:r>
        <w:t>share</w:t>
      </w:r>
      <w:r w:rsidR="00F474B4">
        <w:t xml:space="preserve"> </w:t>
      </w:r>
      <w:r>
        <w:t>of</w:t>
      </w:r>
      <w:r w:rsidR="00F474B4">
        <w:t xml:space="preserve"> </w:t>
      </w:r>
      <w:r>
        <w:t>any</w:t>
      </w:r>
      <w:r w:rsidR="00F474B4">
        <w:t xml:space="preserve"> </w:t>
      </w:r>
      <w:r>
        <w:t>industry.</w:t>
      </w:r>
    </w:p>
    <w:p w14:paraId="31C728C3" w14:textId="1410682B" w:rsidR="00D96763" w:rsidRDefault="00D96763" w:rsidP="00D96763">
      <w:r>
        <w:t>Accommodation</w:t>
      </w:r>
      <w:r w:rsidR="00F474B4">
        <w:t xml:space="preserve"> </w:t>
      </w:r>
      <w:r>
        <w:t>and</w:t>
      </w:r>
      <w:r w:rsidR="00F474B4">
        <w:t xml:space="preserve"> </w:t>
      </w:r>
      <w:r>
        <w:t>Food</w:t>
      </w:r>
      <w:r w:rsidR="00F474B4">
        <w:t xml:space="preserve"> </w:t>
      </w:r>
      <w:r>
        <w:t>Services</w:t>
      </w:r>
      <w:r w:rsidR="00F474B4">
        <w:t xml:space="preserve"> </w:t>
      </w:r>
      <w:r>
        <w:t>was</w:t>
      </w:r>
      <w:r w:rsidR="00F474B4">
        <w:t xml:space="preserve"> </w:t>
      </w:r>
      <w:r>
        <w:t>one</w:t>
      </w:r>
      <w:r w:rsidR="00F474B4">
        <w:t xml:space="preserve"> </w:t>
      </w:r>
      <w:r>
        <w:t>of</w:t>
      </w:r>
      <w:r w:rsidR="00F474B4">
        <w:t xml:space="preserve"> </w:t>
      </w:r>
      <w:r>
        <w:t>the</w:t>
      </w:r>
      <w:r w:rsidR="00F474B4">
        <w:t xml:space="preserve"> </w:t>
      </w:r>
      <w:r>
        <w:t>industries</w:t>
      </w:r>
      <w:r w:rsidR="00F474B4">
        <w:t xml:space="preserve"> </w:t>
      </w:r>
      <w:r>
        <w:t>most</w:t>
      </w:r>
      <w:r w:rsidR="00F474B4">
        <w:t xml:space="preserve"> </w:t>
      </w:r>
      <w:r>
        <w:t>impacted</w:t>
      </w:r>
      <w:r w:rsidR="00F474B4">
        <w:t xml:space="preserve"> </w:t>
      </w:r>
      <w:r>
        <w:t>by</w:t>
      </w:r>
      <w:r w:rsidR="00F474B4">
        <w:t xml:space="preserve"> </w:t>
      </w:r>
      <w:r>
        <w:t>the</w:t>
      </w:r>
      <w:r w:rsidR="00F474B4">
        <w:t xml:space="preserve"> </w:t>
      </w:r>
      <w:r>
        <w:t>COVID-19</w:t>
      </w:r>
      <w:r w:rsidR="00F474B4">
        <w:t xml:space="preserve"> </w:t>
      </w:r>
      <w:r>
        <w:t>pandemic,</w:t>
      </w:r>
      <w:r w:rsidR="00F474B4">
        <w:t xml:space="preserve"> </w:t>
      </w:r>
      <w:r>
        <w:t>but</w:t>
      </w:r>
      <w:r w:rsidR="00F474B4">
        <w:t xml:space="preserve"> </w:t>
      </w:r>
      <w:r>
        <w:t>employment</w:t>
      </w:r>
      <w:r w:rsidR="00F474B4">
        <w:t xml:space="preserve"> </w:t>
      </w:r>
      <w:r>
        <w:t>has</w:t>
      </w:r>
      <w:r w:rsidR="00F474B4">
        <w:t xml:space="preserve"> </w:t>
      </w:r>
      <w:r>
        <w:t>since</w:t>
      </w:r>
      <w:r w:rsidR="00F474B4">
        <w:t xml:space="preserve"> </w:t>
      </w:r>
      <w:r>
        <w:t>rebounded</w:t>
      </w:r>
      <w:r w:rsidR="00F474B4">
        <w:t xml:space="preserve"> </w:t>
      </w:r>
      <w:r>
        <w:t>strongly.</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grew</w:t>
      </w:r>
      <w:r w:rsidR="00F474B4">
        <w:t xml:space="preserve"> </w:t>
      </w:r>
      <w:r>
        <w:t>by</w:t>
      </w:r>
      <w:r w:rsidR="00F474B4">
        <w:t xml:space="preserve"> </w:t>
      </w:r>
      <w:r>
        <w:t>4.6%</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almost</w:t>
      </w:r>
      <w:r w:rsidR="00F474B4">
        <w:t xml:space="preserve"> </w:t>
      </w:r>
      <w:r>
        <w:t>double</w:t>
      </w:r>
      <w:r w:rsidR="00F474B4">
        <w:t xml:space="preserve"> </w:t>
      </w:r>
      <w:r>
        <w:t>the</w:t>
      </w:r>
      <w:r w:rsidR="00F474B4">
        <w:t xml:space="preserve"> </w:t>
      </w:r>
      <w:r>
        <w:t>rate</w:t>
      </w:r>
      <w:r w:rsidR="00F474B4">
        <w:t xml:space="preserve"> </w:t>
      </w:r>
      <w:r>
        <w:t>recorded</w:t>
      </w:r>
      <w:r w:rsidR="00F474B4">
        <w:t xml:space="preserve"> </w:t>
      </w:r>
      <w:r>
        <w:t>across</w:t>
      </w:r>
      <w:r w:rsidR="00F474B4">
        <w:t xml:space="preserve"> </w:t>
      </w:r>
      <w:r>
        <w:t>all</w:t>
      </w:r>
      <w:r w:rsidR="00F474B4">
        <w:t xml:space="preserve"> </w:t>
      </w:r>
      <w:r>
        <w:t>industries.</w:t>
      </w:r>
    </w:p>
    <w:p w14:paraId="40738C11" w14:textId="793F971C"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21%</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more</w:t>
      </w:r>
      <w:r w:rsidR="00F474B4">
        <w:t xml:space="preserve"> </w:t>
      </w:r>
      <w:r>
        <w:t>than</w:t>
      </w:r>
      <w:r w:rsidR="00F474B4">
        <w:t xml:space="preserve"> </w:t>
      </w:r>
      <w:r>
        <w:t>double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64EB8438" w14:textId="613EF1FC" w:rsidR="00D96763" w:rsidRDefault="00D96763" w:rsidP="00D96763">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Chefs</w:t>
      </w:r>
      <w:r w:rsidR="00F474B4">
        <w:t xml:space="preserve"> </w:t>
      </w:r>
      <w:r>
        <w:t>and</w:t>
      </w:r>
      <w:r w:rsidR="00F474B4">
        <w:t xml:space="preserve"> </w:t>
      </w:r>
      <w:r>
        <w:t>Cooks.</w:t>
      </w:r>
    </w:p>
    <w:p w14:paraId="5F9AA1C7" w14:textId="27974280" w:rsidR="00D96763" w:rsidRDefault="00D96763" w:rsidP="00B8507B">
      <w:pPr>
        <w:pStyle w:val="Heading2"/>
      </w:pPr>
      <w:bookmarkStart w:id="51" w:name="_Toc200630493"/>
      <w:r>
        <w:lastRenderedPageBreak/>
        <w:t>Arts</w:t>
      </w:r>
      <w:r w:rsidR="00F474B4">
        <w:t xml:space="preserve"> </w:t>
      </w:r>
      <w:r>
        <w:t>and</w:t>
      </w:r>
      <w:r w:rsidR="00F474B4">
        <w:t xml:space="preserve"> </w:t>
      </w:r>
      <w:r w:rsidRPr="00614CF2">
        <w:t>Recreation</w:t>
      </w:r>
      <w:r w:rsidR="00F474B4">
        <w:t xml:space="preserve"> </w:t>
      </w:r>
      <w:r>
        <w:t>Services</w:t>
      </w:r>
      <w:bookmarkEnd w:id="51"/>
    </w:p>
    <w:p w14:paraId="1B7941BB" w14:textId="146AE51B" w:rsidR="00855D33" w:rsidRDefault="00855D33" w:rsidP="003132CA">
      <w:r>
        <w:rPr>
          <w:noProof/>
        </w:rPr>
        <w:drawing>
          <wp:inline distT="0" distB="0" distL="0" distR="0" wp14:anchorId="63E3F980" wp14:editId="04A5441A">
            <wp:extent cx="6120000" cy="6799338"/>
            <wp:effectExtent l="0" t="0" r="0" b="1905"/>
            <wp:docPr id="943590071" name="Picture 20" descr="Graph showing that 27% of workers in the arts and recreation services industry work regionally.&#10;Graph showing that 29% of workers in the arts and recreation services industry are aged 15 to 24.&#10;Graph showing that 50% of workers in the arts and recreation services industry are female.&#10;Graph showing that 62% of workers in the arts and recreation services industry hold a cert 3 or higher.&#10;Column graph of annual employment growth in the Arts and Recreation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90071" name="Picture 20" descr="Graph showing that 27% of workers in the arts and recreation services industry work regionally.&#10;Graph showing that 29% of workers in the arts and recreation services industry are aged 15 to 24.&#10;Graph showing that 50% of workers in the arts and recreation services industry are female.&#10;Graph showing that 62% of workers in the arts and recreation services industry hold a cert 3 or higher.&#10;Column graph of annual employment growth in the Arts and Recreation Services from November 2014 to November 2024, along with the 10-year annual average growth for all industries. &#1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120000" cy="6799338"/>
                    </a:xfrm>
                    <a:prstGeom prst="rect">
                      <a:avLst/>
                    </a:prstGeom>
                  </pic:spPr>
                </pic:pic>
              </a:graphicData>
            </a:graphic>
          </wp:inline>
        </w:drawing>
      </w:r>
    </w:p>
    <w:p w14:paraId="0E0692A3" w14:textId="700627C6" w:rsidR="00855D33" w:rsidRDefault="00855D33"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D96763">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r w:rsidR="00F474B4">
        <w:t xml:space="preserve"> </w:t>
      </w:r>
      <w:r w:rsidRPr="00D96763">
        <w:t>Data</w:t>
      </w:r>
      <w:r w:rsidR="00F474B4">
        <w:t xml:space="preserve"> </w:t>
      </w:r>
      <w:r w:rsidRPr="00D96763">
        <w:t>has</w:t>
      </w:r>
      <w:r w:rsidR="00F474B4">
        <w:t xml:space="preserve"> </w:t>
      </w:r>
      <w:r w:rsidRPr="00D96763">
        <w:t>been</w:t>
      </w:r>
      <w:r w:rsidR="00F474B4">
        <w:t xml:space="preserve"> </w:t>
      </w:r>
      <w:r w:rsidRPr="00D96763">
        <w:t>suppressed</w:t>
      </w:r>
      <w:r w:rsidR="00F474B4">
        <w:t xml:space="preserve"> </w:t>
      </w:r>
      <w:r w:rsidRPr="00D96763">
        <w:t>for</w:t>
      </w:r>
      <w:r w:rsidR="00F474B4">
        <w:t xml:space="preserve"> </w:t>
      </w:r>
      <w:r w:rsidRPr="00D96763">
        <w:t>some</w:t>
      </w:r>
      <w:r w:rsidR="00F474B4">
        <w:t xml:space="preserve"> </w:t>
      </w:r>
      <w:r w:rsidRPr="00D96763">
        <w:t>quarters</w:t>
      </w:r>
      <w:r w:rsidR="00F474B4">
        <w:t xml:space="preserve"> </w:t>
      </w:r>
      <w:r w:rsidRPr="00D96763">
        <w:t>during</w:t>
      </w:r>
      <w:r w:rsidR="00F474B4">
        <w:t xml:space="preserve"> </w:t>
      </w:r>
      <w:r w:rsidRPr="00D96763">
        <w:t>this</w:t>
      </w:r>
      <w:r w:rsidR="00F474B4">
        <w:t xml:space="preserve"> </w:t>
      </w:r>
      <w:r w:rsidRPr="00D96763">
        <w:t>period.</w:t>
      </w:r>
    </w:p>
    <w:p w14:paraId="13D3ED6E" w14:textId="77777777" w:rsidR="00855D33" w:rsidRPr="00855D33" w:rsidRDefault="00855D33" w:rsidP="00855D33">
      <w:pPr>
        <w:jc w:val="center"/>
      </w:pPr>
    </w:p>
    <w:p w14:paraId="61FCB33A" w14:textId="1D349FF8" w:rsidR="00D96763" w:rsidRDefault="00D96763" w:rsidP="00B8507B">
      <w:pPr>
        <w:pStyle w:val="Heading3"/>
      </w:pPr>
      <w:r>
        <w:t>Top</w:t>
      </w:r>
      <w:r w:rsidR="00F474B4">
        <w:t xml:space="preserve"> </w:t>
      </w:r>
      <w:r>
        <w:t>employing</w:t>
      </w:r>
      <w:r w:rsidR="00F474B4">
        <w:t xml:space="preserve"> </w:t>
      </w:r>
      <w:r>
        <w:t>occupations</w:t>
      </w:r>
    </w:p>
    <w:p w14:paraId="7AF4EF04" w14:textId="3DAB1F98" w:rsidR="00D96763" w:rsidRDefault="00D96763" w:rsidP="00D96763">
      <w:pPr>
        <w:pStyle w:val="ListNumber"/>
        <w:numPr>
          <w:ilvl w:val="0"/>
          <w:numId w:val="26"/>
        </w:numPr>
      </w:pPr>
      <w:r>
        <w:t>Sports</w:t>
      </w:r>
      <w:r w:rsidR="00F474B4">
        <w:t xml:space="preserve"> </w:t>
      </w:r>
      <w:r>
        <w:t>Coaches,</w:t>
      </w:r>
      <w:r w:rsidR="00F474B4">
        <w:t xml:space="preserve"> </w:t>
      </w:r>
      <w:r>
        <w:t>Instructions</w:t>
      </w:r>
      <w:r w:rsidR="00F474B4">
        <w:t xml:space="preserve"> </w:t>
      </w:r>
      <w:r>
        <w:t>and</w:t>
      </w:r>
      <w:r w:rsidR="00F474B4">
        <w:t xml:space="preserve"> </w:t>
      </w:r>
      <w:r>
        <w:t>Officials</w:t>
      </w:r>
    </w:p>
    <w:p w14:paraId="6195CFAB" w14:textId="2119BCA9" w:rsidR="00D96763" w:rsidRDefault="00D96763" w:rsidP="00D96763">
      <w:pPr>
        <w:pStyle w:val="ListNumber"/>
        <w:numPr>
          <w:ilvl w:val="0"/>
          <w:numId w:val="26"/>
        </w:numPr>
      </w:pPr>
      <w:r>
        <w:t>Fitness</w:t>
      </w:r>
      <w:r w:rsidR="00F474B4">
        <w:t xml:space="preserve"> </w:t>
      </w:r>
      <w:r>
        <w:t>Instructors</w:t>
      </w:r>
    </w:p>
    <w:p w14:paraId="1359B6C8" w14:textId="7DB3009E" w:rsidR="00D96763" w:rsidRDefault="00D96763" w:rsidP="00D96763">
      <w:pPr>
        <w:pStyle w:val="ListNumber"/>
        <w:numPr>
          <w:ilvl w:val="0"/>
          <w:numId w:val="26"/>
        </w:numPr>
      </w:pPr>
      <w:r>
        <w:t>Amusement,</w:t>
      </w:r>
      <w:r w:rsidR="00F474B4">
        <w:t xml:space="preserve"> </w:t>
      </w:r>
      <w:r>
        <w:t>Fitness</w:t>
      </w:r>
      <w:r w:rsidR="00F474B4">
        <w:t xml:space="preserve"> </w:t>
      </w:r>
      <w:r>
        <w:t>and</w:t>
      </w:r>
      <w:r w:rsidR="00F474B4">
        <w:t xml:space="preserve"> </w:t>
      </w:r>
      <w:r>
        <w:t>Sports</w:t>
      </w:r>
      <w:r w:rsidR="00F474B4">
        <w:t xml:space="preserve"> </w:t>
      </w:r>
      <w:r>
        <w:t>Centre</w:t>
      </w:r>
      <w:r w:rsidR="00F474B4">
        <w:t xml:space="preserve"> </w:t>
      </w:r>
      <w:r>
        <w:t>Managers</w:t>
      </w:r>
    </w:p>
    <w:p w14:paraId="143CCAA5" w14:textId="211D9A80" w:rsidR="00D96763" w:rsidRDefault="00D96763" w:rsidP="00D96763">
      <w:pPr>
        <w:pStyle w:val="ListNumber"/>
        <w:numPr>
          <w:ilvl w:val="0"/>
          <w:numId w:val="26"/>
        </w:numPr>
      </w:pPr>
      <w:r>
        <w:t>Sportspersons</w:t>
      </w:r>
    </w:p>
    <w:p w14:paraId="282C5A9A" w14:textId="7B687CA9" w:rsidR="00D96763" w:rsidRDefault="00D96763" w:rsidP="00D96763">
      <w:pPr>
        <w:pStyle w:val="ListNumber"/>
        <w:numPr>
          <w:ilvl w:val="0"/>
          <w:numId w:val="26"/>
        </w:numPr>
      </w:pPr>
      <w:r>
        <w:lastRenderedPageBreak/>
        <w:t>Receptionists</w:t>
      </w:r>
    </w:p>
    <w:p w14:paraId="28BCC6C4" w14:textId="39B2B7E5" w:rsidR="00D96763" w:rsidRDefault="00D96763" w:rsidP="00D96763">
      <w:r>
        <w:t>The</w:t>
      </w:r>
      <w:r w:rsidR="00F474B4">
        <w:t xml:space="preserve"> </w:t>
      </w:r>
      <w:r>
        <w:t>Arts</w:t>
      </w:r>
      <w:r w:rsidR="00F474B4">
        <w:t xml:space="preserve"> </w:t>
      </w:r>
      <w:r>
        <w:t>and</w:t>
      </w:r>
      <w:r w:rsidR="00F474B4">
        <w:t xml:space="preserve"> </w:t>
      </w:r>
      <w:r>
        <w:t>Recreation</w:t>
      </w:r>
      <w:r w:rsidR="00F474B4">
        <w:t xml:space="preserve"> </w:t>
      </w:r>
      <w:r>
        <w:t>Services</w:t>
      </w:r>
      <w:r w:rsidR="00F474B4">
        <w:t xml:space="preserve"> </w:t>
      </w:r>
      <w:r>
        <w:t>industry</w:t>
      </w:r>
      <w:r w:rsidR="00F474B4">
        <w:t xml:space="preserve"> </w:t>
      </w:r>
      <w:r>
        <w:t>supports,</w:t>
      </w:r>
      <w:r w:rsidR="00F474B4">
        <w:t xml:space="preserve"> </w:t>
      </w:r>
      <w:r>
        <w:t>fosters</w:t>
      </w:r>
      <w:r w:rsidR="00F474B4">
        <w:t xml:space="preserve"> </w:t>
      </w:r>
      <w:r>
        <w:t>and</w:t>
      </w:r>
      <w:r w:rsidR="00F474B4">
        <w:t xml:space="preserve"> </w:t>
      </w:r>
      <w:r>
        <w:t>showcases</w:t>
      </w:r>
      <w:r w:rsidR="00F474B4">
        <w:t xml:space="preserve"> </w:t>
      </w:r>
      <w:r>
        <w:t>our</w:t>
      </w:r>
      <w:r w:rsidR="00F474B4">
        <w:t xml:space="preserve"> </w:t>
      </w:r>
      <w:r>
        <w:t>creative,</w:t>
      </w:r>
      <w:r w:rsidR="00F474B4">
        <w:t xml:space="preserve"> </w:t>
      </w:r>
      <w:r>
        <w:t>sporting</w:t>
      </w:r>
      <w:r w:rsidR="00F474B4">
        <w:t xml:space="preserve"> </w:t>
      </w:r>
      <w:r>
        <w:t>and</w:t>
      </w:r>
      <w:r w:rsidR="00F474B4">
        <w:t xml:space="preserve"> </w:t>
      </w:r>
      <w:r>
        <w:t>cultural</w:t>
      </w:r>
      <w:r w:rsidR="00F474B4">
        <w:t xml:space="preserve"> </w:t>
      </w:r>
      <w:r>
        <w:t>resources.</w:t>
      </w:r>
      <w:r w:rsidR="00F474B4">
        <w:t xml:space="preserve"> </w:t>
      </w:r>
      <w:r>
        <w:t>Arts</w:t>
      </w:r>
      <w:r w:rsidR="00F474B4">
        <w:t xml:space="preserve"> </w:t>
      </w:r>
      <w:r>
        <w:t>industry</w:t>
      </w:r>
      <w:r w:rsidR="00F474B4">
        <w:t xml:space="preserve"> </w:t>
      </w:r>
      <w:r>
        <w:t>jobs</w:t>
      </w:r>
      <w:r w:rsidR="00F474B4">
        <w:t xml:space="preserve"> </w:t>
      </w:r>
      <w:r>
        <w:t>range</w:t>
      </w:r>
      <w:r w:rsidR="00F474B4">
        <w:t xml:space="preserve"> </w:t>
      </w:r>
      <w:r>
        <w:t>from</w:t>
      </w:r>
      <w:r w:rsidR="00F474B4">
        <w:t xml:space="preserve"> </w:t>
      </w:r>
      <w:r>
        <w:t>cultural,</w:t>
      </w:r>
      <w:r w:rsidR="00F474B4">
        <w:t xml:space="preserve"> </w:t>
      </w:r>
      <w:r>
        <w:t>creative</w:t>
      </w:r>
      <w:r w:rsidR="00F474B4">
        <w:t xml:space="preserve"> </w:t>
      </w:r>
      <w:r>
        <w:t>and</w:t>
      </w:r>
      <w:r w:rsidR="00F474B4">
        <w:t xml:space="preserve"> </w:t>
      </w:r>
      <w:r>
        <w:t>performing</w:t>
      </w:r>
      <w:r w:rsidR="00F474B4">
        <w:t xml:space="preserve"> </w:t>
      </w:r>
      <w:r>
        <w:t>arts,</w:t>
      </w:r>
      <w:r w:rsidR="00F474B4">
        <w:t xml:space="preserve"> </w:t>
      </w:r>
      <w:r>
        <w:t>and</w:t>
      </w:r>
      <w:r w:rsidR="00F474B4">
        <w:t xml:space="preserve"> </w:t>
      </w:r>
      <w:r>
        <w:t>include</w:t>
      </w:r>
      <w:r w:rsidR="00F474B4">
        <w:t xml:space="preserve"> </w:t>
      </w:r>
      <w:r>
        <w:t>work</w:t>
      </w:r>
      <w:r w:rsidR="00F474B4">
        <w:t xml:space="preserve"> </w:t>
      </w:r>
      <w:r>
        <w:t>in</w:t>
      </w:r>
      <w:r w:rsidR="00F474B4">
        <w:t xml:space="preserve"> </w:t>
      </w:r>
      <w:r>
        <w:t>theatre</w:t>
      </w:r>
      <w:r w:rsidR="00F474B4">
        <w:t xml:space="preserve"> </w:t>
      </w:r>
      <w:r>
        <w:t>and</w:t>
      </w:r>
      <w:r w:rsidR="00F474B4">
        <w:t xml:space="preserve"> </w:t>
      </w:r>
      <w:r>
        <w:t>TV,</w:t>
      </w:r>
      <w:r w:rsidR="00F474B4">
        <w:t xml:space="preserve"> </w:t>
      </w:r>
      <w:r>
        <w:t>music</w:t>
      </w:r>
      <w:r w:rsidR="00F474B4">
        <w:t xml:space="preserve"> </w:t>
      </w:r>
      <w:r>
        <w:t>and</w:t>
      </w:r>
      <w:r w:rsidR="00F474B4">
        <w:t xml:space="preserve"> </w:t>
      </w:r>
      <w:r>
        <w:t>visual</w:t>
      </w:r>
      <w:r w:rsidR="00F474B4">
        <w:t xml:space="preserve"> </w:t>
      </w:r>
      <w:r>
        <w:t>arts,</w:t>
      </w:r>
      <w:r w:rsidR="00F474B4">
        <w:t xml:space="preserve"> </w:t>
      </w:r>
      <w:r>
        <w:t>museums</w:t>
      </w:r>
      <w:r w:rsidR="00F474B4">
        <w:t xml:space="preserve"> </w:t>
      </w:r>
      <w:r>
        <w:t>and</w:t>
      </w:r>
      <w:r w:rsidR="00F474B4">
        <w:t xml:space="preserve"> </w:t>
      </w:r>
      <w:r>
        <w:t>libraries.</w:t>
      </w:r>
      <w:r w:rsidR="00F474B4">
        <w:t xml:space="preserve"> </w:t>
      </w:r>
      <w:r>
        <w:t>Recreational</w:t>
      </w:r>
      <w:r w:rsidR="00F474B4">
        <w:t xml:space="preserve"> </w:t>
      </w:r>
      <w:r>
        <w:t>jobs</w:t>
      </w:r>
      <w:r w:rsidR="00F474B4">
        <w:t xml:space="preserve"> </w:t>
      </w:r>
      <w:r>
        <w:t>cover</w:t>
      </w:r>
      <w:r w:rsidR="00F474B4">
        <w:t xml:space="preserve"> </w:t>
      </w:r>
      <w:r>
        <w:t>sports</w:t>
      </w:r>
      <w:r w:rsidR="00F474B4">
        <w:t xml:space="preserve"> </w:t>
      </w:r>
      <w:r>
        <w:t>and</w:t>
      </w:r>
      <w:r w:rsidR="00F474B4">
        <w:t xml:space="preserve"> </w:t>
      </w:r>
      <w:r>
        <w:t>fitness</w:t>
      </w:r>
      <w:r w:rsidR="00F474B4">
        <w:t xml:space="preserve"> </w:t>
      </w:r>
      <w:r>
        <w:t>and</w:t>
      </w:r>
      <w:r w:rsidR="00F474B4">
        <w:t xml:space="preserve"> </w:t>
      </w:r>
      <w:r>
        <w:t>the</w:t>
      </w:r>
      <w:r w:rsidR="00F474B4">
        <w:t xml:space="preserve"> </w:t>
      </w:r>
      <w:r>
        <w:t>support</w:t>
      </w:r>
      <w:r w:rsidR="00F474B4">
        <w:t xml:space="preserve"> </w:t>
      </w:r>
      <w:r>
        <w:t>and</w:t>
      </w:r>
      <w:r w:rsidR="00F474B4">
        <w:t xml:space="preserve"> </w:t>
      </w:r>
      <w:r>
        <w:t>management</w:t>
      </w:r>
      <w:r w:rsidR="00F474B4">
        <w:t xml:space="preserve"> </w:t>
      </w:r>
      <w:r>
        <w:t>of</w:t>
      </w:r>
      <w:r w:rsidR="00F474B4">
        <w:t xml:space="preserve"> </w:t>
      </w:r>
      <w:r>
        <w:t>community</w:t>
      </w:r>
      <w:r w:rsidR="00F474B4">
        <w:t xml:space="preserve"> </w:t>
      </w:r>
      <w:r>
        <w:t>spaces</w:t>
      </w:r>
      <w:r w:rsidR="00F474B4">
        <w:t xml:space="preserve"> </w:t>
      </w:r>
      <w:r>
        <w:t>and</w:t>
      </w:r>
      <w:r w:rsidR="00F474B4">
        <w:t xml:space="preserve"> </w:t>
      </w:r>
      <w:r>
        <w:t>activities.</w:t>
      </w:r>
      <w:r w:rsidR="00F474B4">
        <w:t xml:space="preserve"> </w:t>
      </w:r>
    </w:p>
    <w:p w14:paraId="6D22156E" w14:textId="05DEE2C3" w:rsidR="00D96763" w:rsidRDefault="00D96763" w:rsidP="00D96763">
      <w:r>
        <w:t>Jobs</w:t>
      </w:r>
      <w:r w:rsidR="00F474B4">
        <w:t xml:space="preserve"> </w:t>
      </w:r>
      <w:r>
        <w:t>in</w:t>
      </w:r>
      <w:r w:rsidR="00F474B4">
        <w:t xml:space="preserve"> </w:t>
      </w:r>
      <w:r>
        <w:t>this</w:t>
      </w:r>
      <w:r w:rsidR="00F474B4">
        <w:t xml:space="preserve"> </w:t>
      </w:r>
      <w:r>
        <w:t>industry</w:t>
      </w:r>
      <w:r w:rsidR="00F474B4">
        <w:t xml:space="preserve"> </w:t>
      </w:r>
      <w:r>
        <w:t>can</w:t>
      </w:r>
      <w:r w:rsidR="00F474B4">
        <w:t xml:space="preserve"> </w:t>
      </w:r>
      <w:r>
        <w:t>be</w:t>
      </w:r>
      <w:r w:rsidR="00F474B4">
        <w:t xml:space="preserve"> </w:t>
      </w:r>
      <w:r>
        <w:t>located</w:t>
      </w:r>
      <w:r w:rsidR="00F474B4">
        <w:t xml:space="preserve"> </w:t>
      </w:r>
      <w:r>
        <w:t>within</w:t>
      </w:r>
      <w:r w:rsidR="00F474B4">
        <w:t xml:space="preserve"> </w:t>
      </w:r>
      <w:r>
        <w:t>museums,</w:t>
      </w:r>
      <w:r w:rsidR="00F474B4">
        <w:t xml:space="preserve"> </w:t>
      </w:r>
      <w:r>
        <w:t>art</w:t>
      </w:r>
      <w:r w:rsidR="00F474B4">
        <w:t xml:space="preserve"> </w:t>
      </w:r>
      <w:r>
        <w:t>galleries,</w:t>
      </w:r>
      <w:r w:rsidR="00F474B4">
        <w:t xml:space="preserve"> </w:t>
      </w:r>
      <w:r>
        <w:t>zoos,</w:t>
      </w:r>
      <w:r w:rsidR="00F474B4">
        <w:t xml:space="preserve"> </w:t>
      </w:r>
      <w:r>
        <w:t>parks,</w:t>
      </w:r>
      <w:r w:rsidR="00F474B4">
        <w:t xml:space="preserve"> </w:t>
      </w:r>
      <w:r>
        <w:t>botanical</w:t>
      </w:r>
      <w:r w:rsidR="00F474B4">
        <w:t xml:space="preserve"> </w:t>
      </w:r>
      <w:r>
        <w:t>gardens,</w:t>
      </w:r>
      <w:r w:rsidR="00F474B4">
        <w:t xml:space="preserve"> </w:t>
      </w:r>
      <w:r>
        <w:t>sports</w:t>
      </w:r>
      <w:r w:rsidR="00F474B4">
        <w:t xml:space="preserve"> </w:t>
      </w:r>
      <w:r>
        <w:t>centres,</w:t>
      </w:r>
      <w:r w:rsidR="00F474B4">
        <w:t xml:space="preserve"> </w:t>
      </w:r>
      <w:r>
        <w:t>theatres,</w:t>
      </w:r>
      <w:r w:rsidR="00F474B4">
        <w:t xml:space="preserve"> </w:t>
      </w:r>
      <w:r>
        <w:t>studios,</w:t>
      </w:r>
      <w:r w:rsidR="00F474B4">
        <w:t xml:space="preserve"> </w:t>
      </w:r>
      <w:r>
        <w:t>libraries,</w:t>
      </w:r>
      <w:r w:rsidR="00F474B4">
        <w:t xml:space="preserve"> </w:t>
      </w:r>
      <w:r>
        <w:t>and</w:t>
      </w:r>
      <w:r w:rsidR="00F474B4">
        <w:t xml:space="preserve"> </w:t>
      </w:r>
      <w:r>
        <w:t>various</w:t>
      </w:r>
      <w:r w:rsidR="00F474B4">
        <w:t xml:space="preserve"> </w:t>
      </w:r>
      <w:r>
        <w:t>entertainment</w:t>
      </w:r>
      <w:r w:rsidR="00F474B4">
        <w:t xml:space="preserve"> </w:t>
      </w:r>
      <w:r>
        <w:t>venues.</w:t>
      </w:r>
      <w:r w:rsidR="00F474B4">
        <w:t xml:space="preserve"> </w:t>
      </w:r>
    </w:p>
    <w:p w14:paraId="4F9D210F" w14:textId="4605E331" w:rsidR="00D96763" w:rsidRDefault="00D96763" w:rsidP="00D96763">
      <w:r>
        <w:t>This</w:t>
      </w:r>
      <w:r w:rsidR="00F474B4">
        <w:t xml:space="preserve"> </w:t>
      </w:r>
      <w:r>
        <w:t>is</w:t>
      </w:r>
      <w:r w:rsidR="00F474B4">
        <w:t xml:space="preserve"> </w:t>
      </w:r>
      <w:r>
        <w:t>a</w:t>
      </w:r>
      <w:r w:rsidR="00F474B4">
        <w:t xml:space="preserve"> </w:t>
      </w:r>
      <w:r>
        <w:t>relatively</w:t>
      </w:r>
      <w:r w:rsidR="00F474B4">
        <w:t xml:space="preserve"> </w:t>
      </w:r>
      <w:r>
        <w:t>small</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2%</w:t>
      </w:r>
      <w:r w:rsidR="00F474B4">
        <w:t xml:space="preserve"> </w:t>
      </w:r>
      <w:r>
        <w:t>of</w:t>
      </w:r>
      <w:r w:rsidR="00F474B4">
        <w:t xml:space="preserve"> </w:t>
      </w:r>
      <w:r>
        <w:t>Australian</w:t>
      </w:r>
      <w:r w:rsidR="00F474B4">
        <w:t xml:space="preserve"> </w:t>
      </w:r>
      <w:r>
        <w:t>jobs.</w:t>
      </w:r>
      <w:r w:rsidR="00F474B4">
        <w:t xml:space="preserve"> </w:t>
      </w:r>
      <w:r>
        <w:t>Along</w:t>
      </w:r>
      <w:r w:rsidR="00F474B4">
        <w:t xml:space="preserve"> </w:t>
      </w:r>
      <w:r>
        <w:t>with</w:t>
      </w:r>
      <w:r w:rsidR="00F474B4">
        <w:t xml:space="preserve"> </w:t>
      </w:r>
      <w:r>
        <w:t>Accommodation</w:t>
      </w:r>
      <w:r w:rsidR="00F474B4">
        <w:t xml:space="preserve"> </w:t>
      </w:r>
      <w:r>
        <w:t>and</w:t>
      </w:r>
      <w:r w:rsidR="00F474B4">
        <w:t xml:space="preserve"> </w:t>
      </w:r>
      <w:r>
        <w:t>Food</w:t>
      </w:r>
      <w:r w:rsidR="00F474B4">
        <w:t xml:space="preserve"> </w:t>
      </w:r>
      <w:r>
        <w:t>Services,</w:t>
      </w:r>
      <w:r w:rsidR="00F474B4">
        <w:t xml:space="preserve"> </w:t>
      </w:r>
      <w:r>
        <w:t>this</w:t>
      </w:r>
      <w:r w:rsidR="00F474B4">
        <w:t xml:space="preserve"> </w:t>
      </w:r>
      <w:r>
        <w:t>was</w:t>
      </w:r>
      <w:r w:rsidR="00F474B4">
        <w:t xml:space="preserve"> </w:t>
      </w:r>
      <w:r>
        <w:t>one</w:t>
      </w:r>
      <w:r w:rsidR="00F474B4">
        <w:t xml:space="preserve"> </w:t>
      </w:r>
      <w:r>
        <w:t>of</w:t>
      </w:r>
      <w:r w:rsidR="00F474B4">
        <w:t xml:space="preserve"> </w:t>
      </w:r>
      <w:r>
        <w:t>the</w:t>
      </w:r>
      <w:r w:rsidR="00F474B4">
        <w:t xml:space="preserve"> </w:t>
      </w:r>
      <w:r>
        <w:t>industries</w:t>
      </w:r>
      <w:r w:rsidR="00F474B4">
        <w:t xml:space="preserve"> </w:t>
      </w:r>
      <w:r>
        <w:t>most</w:t>
      </w:r>
      <w:r w:rsidR="00F474B4">
        <w:t xml:space="preserve"> </w:t>
      </w:r>
      <w:r>
        <w:t>impacted</w:t>
      </w:r>
      <w:r w:rsidR="00F474B4">
        <w:t xml:space="preserve"> </w:t>
      </w:r>
      <w:r>
        <w:t>by</w:t>
      </w:r>
      <w:r w:rsidR="00F474B4">
        <w:t xml:space="preserve"> </w:t>
      </w:r>
      <w:r>
        <w:t>the</w:t>
      </w:r>
      <w:r w:rsidR="00F474B4">
        <w:t xml:space="preserve"> </w:t>
      </w:r>
      <w:r>
        <w:t>COVID-19</w:t>
      </w:r>
      <w:r w:rsidR="00F474B4">
        <w:t xml:space="preserve"> </w:t>
      </w:r>
      <w:r>
        <w:t>pandemic,</w:t>
      </w:r>
      <w:r w:rsidR="00F474B4">
        <w:t xml:space="preserve"> </w:t>
      </w:r>
      <w:r>
        <w:t>but</w:t>
      </w:r>
      <w:r w:rsidR="00F474B4">
        <w:t xml:space="preserve"> </w:t>
      </w:r>
      <w:r>
        <w:t>employment</w:t>
      </w:r>
      <w:r w:rsidR="00F474B4">
        <w:t xml:space="preserve"> </w:t>
      </w:r>
      <w:r>
        <w:t>has</w:t>
      </w:r>
      <w:r w:rsidR="00F474B4">
        <w:t xml:space="preserve"> </w:t>
      </w:r>
      <w:r>
        <w:t>since</w:t>
      </w:r>
      <w:r w:rsidR="00F474B4">
        <w:t xml:space="preserve"> </w:t>
      </w:r>
      <w:r>
        <w:t>rebounded</w:t>
      </w:r>
      <w:r w:rsidR="00F474B4">
        <w:t xml:space="preserve"> </w:t>
      </w:r>
      <w:r>
        <w:t>strongly.</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grew</w:t>
      </w:r>
      <w:r w:rsidR="00F474B4">
        <w:t xml:space="preserve"> </w:t>
      </w:r>
      <w:r>
        <w:t>by</w:t>
      </w:r>
      <w:r w:rsidR="00F474B4">
        <w:t xml:space="preserve"> </w:t>
      </w:r>
      <w:r>
        <w:t>3.9%</w:t>
      </w:r>
      <w:r w:rsidR="00F474B4">
        <w:t xml:space="preserve"> </w:t>
      </w:r>
      <w:r>
        <w:t>over</w:t>
      </w:r>
      <w:r w:rsidR="00F474B4">
        <w:t xml:space="preserve"> </w:t>
      </w:r>
      <w:r>
        <w:t>the</w:t>
      </w:r>
      <w:r w:rsidR="00F474B4">
        <w:t xml:space="preserve"> </w:t>
      </w:r>
      <w:r>
        <w:t>past</w:t>
      </w:r>
      <w:r w:rsidR="00F474B4">
        <w:t xml:space="preserve"> </w:t>
      </w:r>
      <w:r>
        <w:t>year.</w:t>
      </w:r>
    </w:p>
    <w:p w14:paraId="12F47069" w14:textId="680C6333"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22%</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around</w:t>
      </w:r>
      <w:r w:rsidR="00F474B4">
        <w:t xml:space="preserve"> </w:t>
      </w:r>
      <w:r>
        <w:t>double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63F27D9A" w14:textId="0417D77B" w:rsidR="00D96763" w:rsidRPr="00614CF2" w:rsidRDefault="00D96763" w:rsidP="00614CF2">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6649B1A8" w14:textId="0686D7EC" w:rsidR="00D96763" w:rsidRDefault="00D96763" w:rsidP="00B8507B">
      <w:pPr>
        <w:pStyle w:val="Heading2"/>
      </w:pPr>
      <w:bookmarkStart w:id="52" w:name="_Toc200630494"/>
      <w:r>
        <w:lastRenderedPageBreak/>
        <w:t>Transport,</w:t>
      </w:r>
      <w:r w:rsidR="00F474B4">
        <w:t xml:space="preserve"> </w:t>
      </w:r>
      <w:r>
        <w:t>Postal</w:t>
      </w:r>
      <w:r w:rsidR="00F474B4">
        <w:t xml:space="preserve"> </w:t>
      </w:r>
      <w:r w:rsidRPr="00614CF2">
        <w:t>and</w:t>
      </w:r>
      <w:r w:rsidR="00F474B4">
        <w:t xml:space="preserve"> </w:t>
      </w:r>
      <w:r>
        <w:t>Warehousing</w:t>
      </w:r>
      <w:bookmarkEnd w:id="52"/>
    </w:p>
    <w:p w14:paraId="09FD5866" w14:textId="476F84F3" w:rsidR="00855D33" w:rsidRDefault="00855D33" w:rsidP="003132CA">
      <w:r>
        <w:rPr>
          <w:noProof/>
        </w:rPr>
        <w:drawing>
          <wp:inline distT="0" distB="0" distL="0" distR="0" wp14:anchorId="1C4C454E" wp14:editId="5EAE1582">
            <wp:extent cx="6120000" cy="6799338"/>
            <wp:effectExtent l="0" t="0" r="0" b="1905"/>
            <wp:docPr id="1005133231" name="Picture 21" descr="Graph showing that 25% of workers in the transport, postal and warehousing industry work regionally.&#10;Graph showing that 9% of workers in the transport, postal and warehousing industry are aged 15 to 24.&#10;Graph showing that 22% of workers in the transport, postal and warehousing industry are female. &#10;Graph showing that 52% of workers in the transport, postal and warehousing industry hold a cert 3 or higher.&#10;Column graph of annual employment growth in the Transport, Postal and Warehousing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33231" name="Picture 21" descr="Graph showing that 25% of workers in the transport, postal and warehousing industry work regionally.&#10;Graph showing that 9% of workers in the transport, postal and warehousing industry are aged 15 to 24.&#10;Graph showing that 22% of workers in the transport, postal and warehousing industry are female. &#10;Graph showing that 52% of workers in the transport, postal and warehousing industry hold a cert 3 or higher.&#10;Column graph of annual employment growth in the Transport, Postal and Warehousing from November 2014 to November 2024, along with the 10-year annual average growth for all industries. &#10;"/>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000" cy="6799338"/>
                    </a:xfrm>
                    <a:prstGeom prst="rect">
                      <a:avLst/>
                    </a:prstGeom>
                  </pic:spPr>
                </pic:pic>
              </a:graphicData>
            </a:graphic>
          </wp:inline>
        </w:drawing>
      </w:r>
    </w:p>
    <w:p w14:paraId="0D891B49" w14:textId="21F06C9C" w:rsidR="00855D33" w:rsidRDefault="00855D33"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D96763">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r w:rsidR="00F474B4">
        <w:t xml:space="preserve"> </w:t>
      </w:r>
      <w:r w:rsidRPr="00D96763">
        <w:t>Data</w:t>
      </w:r>
      <w:r w:rsidR="00F474B4">
        <w:t xml:space="preserve"> </w:t>
      </w:r>
      <w:r w:rsidRPr="00D96763">
        <w:t>has</w:t>
      </w:r>
      <w:r w:rsidR="00F474B4">
        <w:t xml:space="preserve"> </w:t>
      </w:r>
      <w:r w:rsidRPr="00D96763">
        <w:t>been</w:t>
      </w:r>
      <w:r w:rsidR="00F474B4">
        <w:t xml:space="preserve"> </w:t>
      </w:r>
      <w:r w:rsidRPr="00D96763">
        <w:t>suppressed</w:t>
      </w:r>
      <w:r w:rsidR="00F474B4">
        <w:t xml:space="preserve"> </w:t>
      </w:r>
      <w:r w:rsidRPr="00D96763">
        <w:t>for</w:t>
      </w:r>
      <w:r w:rsidR="00F474B4">
        <w:t xml:space="preserve"> </w:t>
      </w:r>
      <w:r w:rsidRPr="00D96763">
        <w:t>some</w:t>
      </w:r>
      <w:r w:rsidR="00F474B4">
        <w:t xml:space="preserve"> </w:t>
      </w:r>
      <w:r w:rsidRPr="00D96763">
        <w:t>quarters</w:t>
      </w:r>
      <w:r w:rsidR="00F474B4">
        <w:t xml:space="preserve"> </w:t>
      </w:r>
      <w:r w:rsidRPr="00D96763">
        <w:t>during</w:t>
      </w:r>
      <w:r w:rsidR="00F474B4">
        <w:t xml:space="preserve"> </w:t>
      </w:r>
      <w:r w:rsidRPr="00D96763">
        <w:t>this</w:t>
      </w:r>
      <w:r w:rsidR="00F474B4">
        <w:t xml:space="preserve"> </w:t>
      </w:r>
      <w:r w:rsidRPr="00D96763">
        <w:t>period.</w:t>
      </w:r>
    </w:p>
    <w:p w14:paraId="6A180563" w14:textId="2C1D0887" w:rsidR="00D96763" w:rsidRDefault="00D96763" w:rsidP="00B8507B">
      <w:pPr>
        <w:pStyle w:val="Heading3"/>
      </w:pPr>
      <w:r>
        <w:t>Top</w:t>
      </w:r>
      <w:r w:rsidR="00F474B4">
        <w:t xml:space="preserve"> </w:t>
      </w:r>
      <w:r>
        <w:t>employing</w:t>
      </w:r>
      <w:r w:rsidR="00F474B4">
        <w:t xml:space="preserve"> </w:t>
      </w:r>
      <w:r>
        <w:t>occupations</w:t>
      </w:r>
    </w:p>
    <w:p w14:paraId="04427742" w14:textId="6826440C" w:rsidR="00D96763" w:rsidRDefault="00D96763" w:rsidP="00D96763">
      <w:pPr>
        <w:pStyle w:val="ListNumber"/>
        <w:numPr>
          <w:ilvl w:val="0"/>
          <w:numId w:val="27"/>
        </w:numPr>
      </w:pPr>
      <w:r>
        <w:t>Truck</w:t>
      </w:r>
      <w:r w:rsidR="00F474B4">
        <w:t xml:space="preserve"> </w:t>
      </w:r>
      <w:r>
        <w:t>Drivers</w:t>
      </w:r>
    </w:p>
    <w:p w14:paraId="5781472A" w14:textId="77E0DF4C" w:rsidR="00D96763" w:rsidRDefault="00D96763" w:rsidP="00D96763">
      <w:pPr>
        <w:pStyle w:val="ListNumber"/>
      </w:pPr>
      <w:r>
        <w:t>Storepersons</w:t>
      </w:r>
    </w:p>
    <w:p w14:paraId="38DE4EAD" w14:textId="63466EC7" w:rsidR="00D96763" w:rsidRDefault="00D96763" w:rsidP="00D96763">
      <w:pPr>
        <w:pStyle w:val="ListNumber"/>
      </w:pPr>
      <w:r>
        <w:t>Automobile</w:t>
      </w:r>
      <w:r w:rsidR="00F474B4">
        <w:t xml:space="preserve"> </w:t>
      </w:r>
      <w:r>
        <w:t>Drivers</w:t>
      </w:r>
    </w:p>
    <w:p w14:paraId="33AEF7B4" w14:textId="544BF0A0" w:rsidR="00D96763" w:rsidRDefault="00D96763" w:rsidP="00D96763">
      <w:pPr>
        <w:pStyle w:val="ListNumber"/>
      </w:pPr>
      <w:r>
        <w:t>Delivery</w:t>
      </w:r>
      <w:r w:rsidR="00F474B4">
        <w:t xml:space="preserve"> </w:t>
      </w:r>
      <w:r>
        <w:t>Drivers</w:t>
      </w:r>
    </w:p>
    <w:p w14:paraId="4D14E0D6" w14:textId="251D6F54" w:rsidR="00D96763" w:rsidRDefault="00D96763" w:rsidP="00D96763">
      <w:pPr>
        <w:pStyle w:val="ListNumber"/>
      </w:pPr>
      <w:r>
        <w:t>Couriers</w:t>
      </w:r>
      <w:r w:rsidR="00F474B4">
        <w:t xml:space="preserve"> </w:t>
      </w:r>
      <w:r>
        <w:t>and</w:t>
      </w:r>
      <w:r w:rsidR="00F474B4">
        <w:t xml:space="preserve"> </w:t>
      </w:r>
      <w:r>
        <w:t>Postal</w:t>
      </w:r>
      <w:r w:rsidR="00F474B4">
        <w:t xml:space="preserve"> </w:t>
      </w:r>
      <w:r>
        <w:t>Deliverers</w:t>
      </w:r>
      <w:r w:rsidR="00F474B4">
        <w:t xml:space="preserve"> </w:t>
      </w:r>
    </w:p>
    <w:p w14:paraId="7AEE3DE2" w14:textId="7F0454D1" w:rsidR="00D96763" w:rsidRDefault="00D96763" w:rsidP="00D96763">
      <w:r>
        <w:lastRenderedPageBreak/>
        <w:t>The</w:t>
      </w:r>
      <w:r w:rsidR="00F474B4">
        <w:t xml:space="preserve"> </w:t>
      </w:r>
      <w:r>
        <w:t>Transport,</w:t>
      </w:r>
      <w:r w:rsidR="00F474B4">
        <w:t xml:space="preserve"> </w:t>
      </w:r>
      <w:r>
        <w:t>Postal</w:t>
      </w:r>
      <w:r w:rsidR="00F474B4">
        <w:t xml:space="preserve"> </w:t>
      </w:r>
      <w:r>
        <w:t>and</w:t>
      </w:r>
      <w:r w:rsidR="00F474B4">
        <w:t xml:space="preserve"> </w:t>
      </w:r>
      <w:r>
        <w:t>Warehousing</w:t>
      </w:r>
      <w:r w:rsidR="00F474B4">
        <w:t xml:space="preserve"> </w:t>
      </w:r>
      <w:r>
        <w:t>industry</w:t>
      </w:r>
      <w:r w:rsidR="00F474B4">
        <w:t xml:space="preserve"> </w:t>
      </w:r>
      <w:r>
        <w:t>includes</w:t>
      </w:r>
      <w:r w:rsidR="00F474B4">
        <w:t xml:space="preserve"> </w:t>
      </w:r>
      <w:r>
        <w:t>businesses</w:t>
      </w:r>
      <w:r w:rsidR="00F474B4">
        <w:t xml:space="preserve"> </w:t>
      </w:r>
      <w:r>
        <w:t>engaged</w:t>
      </w:r>
      <w:r w:rsidR="00F474B4">
        <w:t xml:space="preserve"> </w:t>
      </w:r>
      <w:r>
        <w:t>in</w:t>
      </w:r>
      <w:r w:rsidR="00F474B4">
        <w:t xml:space="preserve"> </w:t>
      </w:r>
      <w:r>
        <w:t>providing</w:t>
      </w:r>
      <w:r w:rsidR="00F474B4">
        <w:t xml:space="preserve"> </w:t>
      </w:r>
      <w:r>
        <w:t>transportation</w:t>
      </w:r>
      <w:r w:rsidR="00F474B4">
        <w:t xml:space="preserve"> </w:t>
      </w:r>
      <w:r>
        <w:t>of</w:t>
      </w:r>
      <w:r w:rsidR="00F474B4">
        <w:t xml:space="preserve"> </w:t>
      </w:r>
      <w:r>
        <w:t>passengers</w:t>
      </w:r>
      <w:r w:rsidR="00F474B4">
        <w:t xml:space="preserve"> </w:t>
      </w:r>
      <w:r>
        <w:t>and</w:t>
      </w:r>
      <w:r w:rsidR="00F474B4">
        <w:t xml:space="preserve"> </w:t>
      </w:r>
      <w:r>
        <w:t>freight</w:t>
      </w:r>
      <w:r w:rsidR="00F474B4">
        <w:t xml:space="preserve"> </w:t>
      </w:r>
      <w:r>
        <w:t>by</w:t>
      </w:r>
      <w:r w:rsidR="00F474B4">
        <w:t xml:space="preserve"> </w:t>
      </w:r>
      <w:r>
        <w:t>road,</w:t>
      </w:r>
      <w:r w:rsidR="00F474B4">
        <w:t xml:space="preserve"> </w:t>
      </w:r>
      <w:r>
        <w:t>rail,</w:t>
      </w:r>
      <w:r w:rsidR="00F474B4">
        <w:t xml:space="preserve"> </w:t>
      </w:r>
      <w:r>
        <w:t>water</w:t>
      </w:r>
      <w:r w:rsidR="00F474B4">
        <w:t xml:space="preserve"> </w:t>
      </w:r>
      <w:r>
        <w:t>or</w:t>
      </w:r>
      <w:r w:rsidR="00F474B4">
        <w:t xml:space="preserve"> </w:t>
      </w:r>
      <w:r>
        <w:t>air.</w:t>
      </w:r>
      <w:r w:rsidR="00F474B4">
        <w:t xml:space="preserve"> </w:t>
      </w:r>
      <w:r>
        <w:t>This</w:t>
      </w:r>
      <w:r w:rsidR="00F474B4">
        <w:t xml:space="preserve"> </w:t>
      </w:r>
      <w:r>
        <w:t>industry</w:t>
      </w:r>
      <w:r w:rsidR="00F474B4">
        <w:t xml:space="preserve"> </w:t>
      </w:r>
      <w:r>
        <w:t>also</w:t>
      </w:r>
      <w:r w:rsidR="00F474B4">
        <w:t xml:space="preserve"> </w:t>
      </w:r>
      <w:r>
        <w:t>includes</w:t>
      </w:r>
      <w:r w:rsidR="00F474B4">
        <w:t xml:space="preserve"> </w:t>
      </w:r>
      <w:r>
        <w:t>other</w:t>
      </w:r>
      <w:r w:rsidR="00F474B4">
        <w:t xml:space="preserve"> </w:t>
      </w:r>
      <w:r>
        <w:t>transportation</w:t>
      </w:r>
      <w:r w:rsidR="00F474B4">
        <w:t xml:space="preserve"> </w:t>
      </w:r>
      <w:r>
        <w:t>activities</w:t>
      </w:r>
      <w:r w:rsidR="00F474B4">
        <w:t xml:space="preserve"> </w:t>
      </w:r>
      <w:r>
        <w:t>such</w:t>
      </w:r>
      <w:r w:rsidR="00F474B4">
        <w:t xml:space="preserve"> </w:t>
      </w:r>
      <w:r>
        <w:t>as</w:t>
      </w:r>
      <w:r w:rsidR="00F474B4">
        <w:t xml:space="preserve"> </w:t>
      </w:r>
      <w:r>
        <w:t>postal</w:t>
      </w:r>
      <w:r w:rsidR="00F474B4">
        <w:t xml:space="preserve"> </w:t>
      </w:r>
      <w:r>
        <w:t>services,</w:t>
      </w:r>
      <w:r w:rsidR="00F474B4">
        <w:t xml:space="preserve"> </w:t>
      </w:r>
      <w:r>
        <w:t>pipeline</w:t>
      </w:r>
      <w:r w:rsidR="00F474B4">
        <w:t xml:space="preserve"> </w:t>
      </w:r>
      <w:r>
        <w:t>transport</w:t>
      </w:r>
      <w:r w:rsidR="00F474B4">
        <w:t xml:space="preserve"> </w:t>
      </w:r>
      <w:r>
        <w:t>and</w:t>
      </w:r>
      <w:r w:rsidR="00F474B4">
        <w:t xml:space="preserve"> </w:t>
      </w:r>
      <w:r>
        <w:t>scenic</w:t>
      </w:r>
      <w:r w:rsidR="00F474B4">
        <w:t xml:space="preserve"> </w:t>
      </w:r>
      <w:r>
        <w:t>and</w:t>
      </w:r>
      <w:r w:rsidR="00F474B4">
        <w:t xml:space="preserve"> </w:t>
      </w:r>
      <w:r>
        <w:t>sightseeing</w:t>
      </w:r>
      <w:r w:rsidR="00F474B4">
        <w:t xml:space="preserve"> </w:t>
      </w:r>
      <w:r>
        <w:t>transport,</w:t>
      </w:r>
      <w:r w:rsidR="00F474B4">
        <w:t xml:space="preserve"> </w:t>
      </w:r>
      <w:r>
        <w:t>warehousing</w:t>
      </w:r>
      <w:r w:rsidR="00F474B4">
        <w:t xml:space="preserve"> </w:t>
      </w:r>
      <w:r>
        <w:t>and</w:t>
      </w:r>
      <w:r w:rsidR="00F474B4">
        <w:t xml:space="preserve"> </w:t>
      </w:r>
      <w:r>
        <w:t>storage.</w:t>
      </w:r>
      <w:r w:rsidR="00F474B4">
        <w:t xml:space="preserve"> </w:t>
      </w:r>
    </w:p>
    <w:p w14:paraId="20C90F8C" w14:textId="145D63C6" w:rsidR="00D96763" w:rsidRDefault="00D96763" w:rsidP="00D96763">
      <w:r>
        <w:t>Businesses</w:t>
      </w:r>
      <w:r w:rsidR="00F474B4">
        <w:t xml:space="preserve"> </w:t>
      </w:r>
      <w:r>
        <w:t>that</w:t>
      </w:r>
      <w:r w:rsidR="00F474B4">
        <w:t xml:space="preserve"> </w:t>
      </w:r>
      <w:r>
        <w:t>facilitate</w:t>
      </w:r>
      <w:r w:rsidR="00F474B4">
        <w:t xml:space="preserve"> </w:t>
      </w:r>
      <w:r>
        <w:t>the</w:t>
      </w:r>
      <w:r w:rsidR="00F474B4">
        <w:t xml:space="preserve"> </w:t>
      </w:r>
      <w:r>
        <w:t>movement</w:t>
      </w:r>
      <w:r w:rsidR="00F474B4">
        <w:t xml:space="preserve"> </w:t>
      </w:r>
      <w:r>
        <w:t>of</w:t>
      </w:r>
      <w:r w:rsidR="00F474B4">
        <w:t xml:space="preserve"> </w:t>
      </w:r>
      <w:r>
        <w:t>freight,</w:t>
      </w:r>
      <w:r w:rsidR="00F474B4">
        <w:t xml:space="preserve"> </w:t>
      </w:r>
      <w:r>
        <w:t>such</w:t>
      </w:r>
      <w:r w:rsidR="00F474B4">
        <w:t xml:space="preserve"> </w:t>
      </w:r>
      <w:r>
        <w:t>as</w:t>
      </w:r>
      <w:r w:rsidR="00F474B4">
        <w:t xml:space="preserve"> </w:t>
      </w:r>
      <w:r>
        <w:t>import/export</w:t>
      </w:r>
      <w:r w:rsidR="00F474B4">
        <w:t xml:space="preserve"> </w:t>
      </w:r>
      <w:r>
        <w:t>agents,</w:t>
      </w:r>
      <w:r w:rsidR="00F474B4">
        <w:t xml:space="preserve"> </w:t>
      </w:r>
      <w:r>
        <w:t>freight</w:t>
      </w:r>
      <w:r w:rsidR="00F474B4">
        <w:t xml:space="preserve"> </w:t>
      </w:r>
      <w:r>
        <w:t>forwarders,</w:t>
      </w:r>
      <w:r w:rsidR="00F474B4">
        <w:t xml:space="preserve"> </w:t>
      </w:r>
      <w:r>
        <w:t>and</w:t>
      </w:r>
      <w:r w:rsidR="00F474B4">
        <w:t xml:space="preserve"> </w:t>
      </w:r>
      <w:r>
        <w:t>shipping</w:t>
      </w:r>
      <w:r w:rsidR="00F474B4">
        <w:t xml:space="preserve"> </w:t>
      </w:r>
      <w:r>
        <w:t>agents,</w:t>
      </w:r>
      <w:r w:rsidR="00F474B4">
        <w:t xml:space="preserve"> </w:t>
      </w:r>
      <w:r>
        <w:t>are</w:t>
      </w:r>
      <w:r w:rsidR="00F474B4">
        <w:t xml:space="preserve"> </w:t>
      </w:r>
      <w:r>
        <w:t>also</w:t>
      </w:r>
      <w:r w:rsidR="00F474B4">
        <w:t xml:space="preserve"> </w:t>
      </w:r>
      <w:r>
        <w:t>part</w:t>
      </w:r>
      <w:r w:rsidR="00F474B4">
        <w:t xml:space="preserve"> </w:t>
      </w:r>
      <w:r>
        <w:t>of</w:t>
      </w:r>
      <w:r w:rsidR="00F474B4">
        <w:t xml:space="preserve"> </w:t>
      </w:r>
      <w:r>
        <w:t>this</w:t>
      </w:r>
      <w:r w:rsidR="00F474B4">
        <w:t xml:space="preserve"> </w:t>
      </w:r>
      <w:r>
        <w:t>industry.</w:t>
      </w:r>
      <w:r w:rsidR="00F474B4">
        <w:t xml:space="preserve"> </w:t>
      </w:r>
    </w:p>
    <w:p w14:paraId="59863EF5" w14:textId="765BD824" w:rsidR="00D96763" w:rsidRDefault="00D96763" w:rsidP="00D96763">
      <w:r>
        <w:t>Most</w:t>
      </w:r>
      <w:r w:rsidR="00F474B4">
        <w:t xml:space="preserve"> </w:t>
      </w:r>
      <w:r>
        <w:t>jobs</w:t>
      </w:r>
      <w:r w:rsidR="00F474B4">
        <w:t xml:space="preserve"> </w:t>
      </w:r>
      <w:r>
        <w:t>are</w:t>
      </w:r>
      <w:r w:rsidR="00F474B4">
        <w:t xml:space="preserve"> </w:t>
      </w:r>
      <w:r>
        <w:t>in</w:t>
      </w:r>
      <w:r w:rsidR="00F474B4">
        <w:t xml:space="preserve"> </w:t>
      </w:r>
      <w:r>
        <w:t>air,</w:t>
      </w:r>
      <w:r w:rsidR="00F474B4">
        <w:t xml:space="preserve"> </w:t>
      </w:r>
      <w:r>
        <w:t>road</w:t>
      </w:r>
      <w:r w:rsidR="00F474B4">
        <w:t xml:space="preserve"> </w:t>
      </w:r>
      <w:r>
        <w:t>and</w:t>
      </w:r>
      <w:r w:rsidR="00F474B4">
        <w:t xml:space="preserve"> </w:t>
      </w:r>
      <w:r>
        <w:t>rail</w:t>
      </w:r>
      <w:r w:rsidR="00F474B4">
        <w:t xml:space="preserve"> </w:t>
      </w:r>
      <w:r>
        <w:t>transport,</w:t>
      </w:r>
      <w:r w:rsidR="00F474B4">
        <w:t xml:space="preserve"> </w:t>
      </w:r>
      <w:r>
        <w:t>scenic</w:t>
      </w:r>
      <w:r w:rsidR="00F474B4">
        <w:t xml:space="preserve"> </w:t>
      </w:r>
      <w:r>
        <w:t>and</w:t>
      </w:r>
      <w:r w:rsidR="00F474B4">
        <w:t xml:space="preserve"> </w:t>
      </w:r>
      <w:r>
        <w:t>sightseeing</w:t>
      </w:r>
      <w:r w:rsidR="00F474B4">
        <w:t xml:space="preserve"> </w:t>
      </w:r>
      <w:r>
        <w:t>transport,</w:t>
      </w:r>
      <w:r w:rsidR="00F474B4">
        <w:t xml:space="preserve"> </w:t>
      </w:r>
      <w:r>
        <w:t>postal</w:t>
      </w:r>
      <w:r w:rsidR="00F474B4">
        <w:t xml:space="preserve"> </w:t>
      </w:r>
      <w:r>
        <w:t>and</w:t>
      </w:r>
      <w:r w:rsidR="00F474B4">
        <w:t xml:space="preserve"> </w:t>
      </w:r>
      <w:r>
        <w:t>courier</w:t>
      </w:r>
      <w:r w:rsidR="00F474B4">
        <w:t xml:space="preserve"> </w:t>
      </w:r>
      <w:r>
        <w:t>pick-up</w:t>
      </w:r>
      <w:r w:rsidR="00F474B4">
        <w:t xml:space="preserve"> </w:t>
      </w:r>
      <w:r>
        <w:t>and</w:t>
      </w:r>
      <w:r w:rsidR="00F474B4">
        <w:t xml:space="preserve"> </w:t>
      </w:r>
      <w:r>
        <w:t>delivery</w:t>
      </w:r>
      <w:r w:rsidR="00F474B4">
        <w:t xml:space="preserve"> </w:t>
      </w:r>
      <w:r>
        <w:t>services,</w:t>
      </w:r>
      <w:r w:rsidR="00F474B4">
        <w:t xml:space="preserve"> </w:t>
      </w:r>
      <w:r>
        <w:t>transport</w:t>
      </w:r>
      <w:r w:rsidR="00F474B4">
        <w:t xml:space="preserve"> </w:t>
      </w:r>
      <w:r>
        <w:t>support</w:t>
      </w:r>
      <w:r w:rsidR="00F474B4">
        <w:t xml:space="preserve"> </w:t>
      </w:r>
      <w:r>
        <w:t>services,</w:t>
      </w:r>
      <w:r w:rsidR="00F474B4">
        <w:t xml:space="preserve"> </w:t>
      </w:r>
      <w:r>
        <w:t>warehousing</w:t>
      </w:r>
      <w:r w:rsidR="00F474B4">
        <w:t xml:space="preserve"> </w:t>
      </w:r>
      <w:r>
        <w:t>and</w:t>
      </w:r>
      <w:r w:rsidR="00F474B4">
        <w:t xml:space="preserve"> </w:t>
      </w:r>
      <w:r>
        <w:t>storage</w:t>
      </w:r>
      <w:r w:rsidR="00F474B4">
        <w:t xml:space="preserve"> </w:t>
      </w:r>
      <w:r>
        <w:t>services</w:t>
      </w:r>
      <w:r w:rsidR="00F474B4">
        <w:t xml:space="preserve"> </w:t>
      </w:r>
      <w:r>
        <w:t>and</w:t>
      </w:r>
      <w:r w:rsidR="00F474B4">
        <w:t xml:space="preserve"> </w:t>
      </w:r>
      <w:r>
        <w:t>water</w:t>
      </w:r>
      <w:r w:rsidR="00F474B4">
        <w:t xml:space="preserve"> </w:t>
      </w:r>
      <w:r>
        <w:t>transport.</w:t>
      </w:r>
    </w:p>
    <w:p w14:paraId="0E2A3052" w14:textId="2A8B5EDC" w:rsidR="00D96763" w:rsidRDefault="00D96763" w:rsidP="00D96763">
      <w:r>
        <w:t>Transport,</w:t>
      </w:r>
      <w:r w:rsidR="00F474B4">
        <w:t xml:space="preserve"> </w:t>
      </w:r>
      <w:r>
        <w:t>Postal</w:t>
      </w:r>
      <w:r w:rsidR="00F474B4">
        <w:t xml:space="preserve"> </w:t>
      </w:r>
      <w:r>
        <w:t>and</w:t>
      </w:r>
      <w:r w:rsidR="00F474B4">
        <w:t xml:space="preserve"> </w:t>
      </w:r>
      <w:r>
        <w:t>Warehousing</w:t>
      </w:r>
      <w:r w:rsidR="00F474B4">
        <w:t xml:space="preserve"> </w:t>
      </w:r>
      <w:r>
        <w:t>employment</w:t>
      </w:r>
      <w:r w:rsidR="00F474B4">
        <w:t xml:space="preserve"> </w:t>
      </w:r>
      <w:r>
        <w:t>has</w:t>
      </w:r>
      <w:r w:rsidR="00F474B4">
        <w:t xml:space="preserve"> </w:t>
      </w:r>
      <w:r>
        <w:t>grown</w:t>
      </w:r>
      <w:r w:rsidR="00F474B4">
        <w:t xml:space="preserve"> </w:t>
      </w:r>
      <w:r>
        <w:t>strongly</w:t>
      </w:r>
      <w:r w:rsidR="00F474B4">
        <w:t xml:space="preserve"> </w:t>
      </w:r>
      <w:r>
        <w:t>in</w:t>
      </w:r>
      <w:r w:rsidR="00F474B4">
        <w:t xml:space="preserve"> </w:t>
      </w:r>
      <w:r>
        <w:t>the</w:t>
      </w:r>
      <w:r w:rsidR="00F474B4">
        <w:t xml:space="preserve"> </w:t>
      </w:r>
      <w:r>
        <w:t>years</w:t>
      </w:r>
      <w:r w:rsidR="00F474B4">
        <w:t xml:space="preserve"> </w:t>
      </w:r>
      <w:r>
        <w:t>following</w:t>
      </w:r>
      <w:r w:rsidR="00F474B4">
        <w:t xml:space="preserve"> </w:t>
      </w:r>
      <w:r>
        <w:t>the</w:t>
      </w:r>
      <w:r w:rsidR="00F474B4">
        <w:t xml:space="preserve"> </w:t>
      </w:r>
      <w:r>
        <w:t>COVID-19</w:t>
      </w:r>
      <w:r w:rsidR="00F474B4">
        <w:t xml:space="preserve"> </w:t>
      </w:r>
      <w:r>
        <w:t>pandemic.</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rose</w:t>
      </w:r>
      <w:r w:rsidR="00F474B4">
        <w:t xml:space="preserve"> </w:t>
      </w:r>
      <w:r>
        <w:t>by</w:t>
      </w:r>
      <w:r w:rsidR="00F474B4">
        <w:t xml:space="preserve"> </w:t>
      </w:r>
      <w:r>
        <w:t>2.0%.</w:t>
      </w:r>
      <w:r w:rsidR="00F474B4">
        <w:t xml:space="preserve"> </w:t>
      </w:r>
    </w:p>
    <w:p w14:paraId="406A974B" w14:textId="6F1A40FF"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22%</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45%</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272A4317" w14:textId="12060B3A" w:rsidR="00D96763" w:rsidRDefault="00D96763" w:rsidP="00D96763">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Truck</w:t>
      </w:r>
      <w:r w:rsidR="00F474B4">
        <w:t xml:space="preserve"> </w:t>
      </w:r>
      <w:r>
        <w:t>Drivers</w:t>
      </w:r>
      <w:r w:rsidR="00F474B4">
        <w:t xml:space="preserve"> </w:t>
      </w:r>
      <w:r>
        <w:t>and</w:t>
      </w:r>
      <w:r w:rsidR="00F474B4">
        <w:t xml:space="preserve"> </w:t>
      </w:r>
      <w:r>
        <w:t>Train</w:t>
      </w:r>
      <w:r w:rsidR="00F474B4">
        <w:t xml:space="preserve"> </w:t>
      </w:r>
      <w:r>
        <w:t>and</w:t>
      </w:r>
      <w:r w:rsidR="00F474B4">
        <w:t xml:space="preserve"> </w:t>
      </w:r>
      <w:r>
        <w:t>Tram</w:t>
      </w:r>
      <w:r w:rsidR="00F474B4">
        <w:t xml:space="preserve"> </w:t>
      </w:r>
      <w:r>
        <w:t>Drivers.</w:t>
      </w:r>
    </w:p>
    <w:p w14:paraId="253BFC17" w14:textId="239D3EF2" w:rsidR="00D96763" w:rsidRDefault="00D96763" w:rsidP="00B8507B">
      <w:pPr>
        <w:pStyle w:val="Heading2"/>
      </w:pPr>
      <w:bookmarkStart w:id="53" w:name="_Toc200630495"/>
      <w:r>
        <w:lastRenderedPageBreak/>
        <w:t>Electricity,</w:t>
      </w:r>
      <w:r w:rsidR="00F474B4">
        <w:t xml:space="preserve"> </w:t>
      </w:r>
      <w:r>
        <w:t>Gas,</w:t>
      </w:r>
      <w:r w:rsidR="00F474B4">
        <w:t xml:space="preserve"> </w:t>
      </w:r>
      <w:r>
        <w:t>Water</w:t>
      </w:r>
      <w:r w:rsidR="00F474B4">
        <w:t xml:space="preserve"> </w:t>
      </w:r>
      <w:r>
        <w:t>and</w:t>
      </w:r>
      <w:r w:rsidR="00F474B4">
        <w:t xml:space="preserve"> </w:t>
      </w:r>
      <w:r>
        <w:t>Waste</w:t>
      </w:r>
      <w:r w:rsidR="00F474B4">
        <w:t xml:space="preserve"> </w:t>
      </w:r>
      <w:r>
        <w:t>Services</w:t>
      </w:r>
      <w:bookmarkEnd w:id="53"/>
    </w:p>
    <w:p w14:paraId="057BAE33" w14:textId="5D6392AE" w:rsidR="00855D33" w:rsidRDefault="00855D33" w:rsidP="003132CA">
      <w:r>
        <w:rPr>
          <w:noProof/>
        </w:rPr>
        <w:drawing>
          <wp:inline distT="0" distB="0" distL="0" distR="0" wp14:anchorId="4FFEFEC4" wp14:editId="386333EB">
            <wp:extent cx="6120000" cy="6779534"/>
            <wp:effectExtent l="0" t="0" r="0" b="2540"/>
            <wp:docPr id="2004341027" name="Picture 22" descr="Graph showing that 33% of workers in the electricity, gas, water and waste services industry work regionally.&#10;Graph showing that 7% of workers in the electricity, gas, water and waste services industry are aged 15 to 24.&#10;Graph showing that 27% of workers in the electricity, gas, water and waste services industry are female. &#10;Graph showing that 70% of workers in the electricity, gas, water and waste services industry hold a cert 3 or higher. &#10;Column graph of annual employment growth in electricity, gas, water and waste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41027" name="Picture 22" descr="Graph showing that 33% of workers in the electricity, gas, water and waste services industry work regionally.&#10;Graph showing that 7% of workers in the electricity, gas, water and waste services industry are aged 15 to 24.&#10;Graph showing that 27% of workers in the electricity, gas, water and waste services industry are female. &#10;Graph showing that 70% of workers in the electricity, gas, water and waste services industry hold a cert 3 or higher. &#10;Column graph of annual employment growth in electricity, gas, water and waste services from November 2014 to November 2024, along with the 10-year annual average growth for all industries. &#10;"/>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000" cy="6779534"/>
                    </a:xfrm>
                    <a:prstGeom prst="rect">
                      <a:avLst/>
                    </a:prstGeom>
                  </pic:spPr>
                </pic:pic>
              </a:graphicData>
            </a:graphic>
          </wp:inline>
        </w:drawing>
      </w:r>
    </w:p>
    <w:p w14:paraId="31C3401F" w14:textId="76918875" w:rsidR="00855D33" w:rsidRPr="00614CF2" w:rsidRDefault="00855D33"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D96763">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p>
    <w:p w14:paraId="1B42E312" w14:textId="5F310CC1" w:rsidR="00D96763" w:rsidRDefault="00D96763" w:rsidP="00B8507B">
      <w:pPr>
        <w:pStyle w:val="Heading3"/>
      </w:pPr>
      <w:r>
        <w:t>Top</w:t>
      </w:r>
      <w:r w:rsidR="00F474B4">
        <w:t xml:space="preserve"> </w:t>
      </w:r>
      <w:r>
        <w:t>employing</w:t>
      </w:r>
      <w:r w:rsidR="00F474B4">
        <w:t xml:space="preserve"> </w:t>
      </w:r>
      <w:r>
        <w:t>occupations</w:t>
      </w:r>
    </w:p>
    <w:p w14:paraId="40B5B54F" w14:textId="1780F6B5" w:rsidR="00D96763" w:rsidRDefault="00D96763" w:rsidP="00D96763">
      <w:pPr>
        <w:pStyle w:val="ListNumber"/>
        <w:numPr>
          <w:ilvl w:val="0"/>
          <w:numId w:val="28"/>
        </w:numPr>
      </w:pPr>
      <w:r>
        <w:t>Truck</w:t>
      </w:r>
      <w:r w:rsidR="00F474B4">
        <w:t xml:space="preserve"> </w:t>
      </w:r>
      <w:r>
        <w:t>Drivers</w:t>
      </w:r>
    </w:p>
    <w:p w14:paraId="2A6966A5" w14:textId="5E6A0E06" w:rsidR="00D96763" w:rsidRDefault="00D96763" w:rsidP="00D96763">
      <w:pPr>
        <w:pStyle w:val="ListNumber"/>
      </w:pPr>
      <w:r>
        <w:t>Electricians</w:t>
      </w:r>
    </w:p>
    <w:p w14:paraId="045FAEF5" w14:textId="03A65C48" w:rsidR="00D96763" w:rsidRDefault="00D96763" w:rsidP="00D96763">
      <w:pPr>
        <w:pStyle w:val="ListNumber"/>
      </w:pPr>
      <w:r>
        <w:t>Electrical</w:t>
      </w:r>
      <w:r w:rsidR="00F474B4">
        <w:t xml:space="preserve"> </w:t>
      </w:r>
      <w:r>
        <w:t>Distribution</w:t>
      </w:r>
      <w:r w:rsidR="00F474B4">
        <w:t xml:space="preserve"> </w:t>
      </w:r>
      <w:r>
        <w:t>Trades</w:t>
      </w:r>
      <w:r w:rsidR="00F474B4">
        <w:t xml:space="preserve"> </w:t>
      </w:r>
      <w:r>
        <w:t>Workers</w:t>
      </w:r>
    </w:p>
    <w:p w14:paraId="3908157C" w14:textId="1B5F5827" w:rsidR="00D96763" w:rsidRDefault="00D96763" w:rsidP="00D96763">
      <w:pPr>
        <w:pStyle w:val="ListNumber"/>
      </w:pPr>
      <w:r>
        <w:t>Contract,</w:t>
      </w:r>
      <w:r w:rsidR="00F474B4">
        <w:t xml:space="preserve"> </w:t>
      </w:r>
      <w:r>
        <w:t>Program</w:t>
      </w:r>
      <w:r w:rsidR="00F474B4">
        <w:t xml:space="preserve"> </w:t>
      </w:r>
      <w:r>
        <w:t>and</w:t>
      </w:r>
      <w:r w:rsidR="00F474B4">
        <w:t xml:space="preserve"> </w:t>
      </w:r>
      <w:r>
        <w:t>Project</w:t>
      </w:r>
      <w:r w:rsidR="00F474B4">
        <w:t xml:space="preserve"> </w:t>
      </w:r>
      <w:r>
        <w:t>Administrators</w:t>
      </w:r>
    </w:p>
    <w:p w14:paraId="42644760" w14:textId="3FCA6F67" w:rsidR="00D96763" w:rsidRDefault="00D96763" w:rsidP="00D96763">
      <w:pPr>
        <w:pStyle w:val="ListNumber"/>
      </w:pPr>
      <w:r>
        <w:t>Electrical</w:t>
      </w:r>
      <w:r w:rsidR="00F474B4">
        <w:t xml:space="preserve"> </w:t>
      </w:r>
      <w:r>
        <w:t>Engineers</w:t>
      </w:r>
    </w:p>
    <w:p w14:paraId="1C18F9E9" w14:textId="3A461E54" w:rsidR="00D96763" w:rsidRDefault="00D96763" w:rsidP="00D96763">
      <w:r>
        <w:lastRenderedPageBreak/>
        <w:t>The</w:t>
      </w:r>
      <w:r w:rsidR="00F474B4">
        <w:t xml:space="preserve"> </w:t>
      </w:r>
      <w:r>
        <w:t>Electricity,</w:t>
      </w:r>
      <w:r w:rsidR="00F474B4">
        <w:t xml:space="preserve"> </w:t>
      </w:r>
      <w:r>
        <w:t>Gas,</w:t>
      </w:r>
      <w:r w:rsidR="00F474B4">
        <w:t xml:space="preserve"> </w:t>
      </w:r>
      <w:r>
        <w:t>Water</w:t>
      </w:r>
      <w:r w:rsidR="00F474B4">
        <w:t xml:space="preserve"> </w:t>
      </w:r>
      <w:r>
        <w:t>and</w:t>
      </w:r>
      <w:r w:rsidR="00F474B4">
        <w:t xml:space="preserve"> </w:t>
      </w:r>
      <w:r>
        <w:t>Waste</w:t>
      </w:r>
      <w:r w:rsidR="00F474B4">
        <w:t xml:space="preserve"> </w:t>
      </w:r>
      <w:r>
        <w:t>Services</w:t>
      </w:r>
      <w:r w:rsidR="00F474B4">
        <w:t xml:space="preserve"> </w:t>
      </w:r>
      <w:r>
        <w:t>industry</w:t>
      </w:r>
      <w:r w:rsidR="00F474B4">
        <w:t xml:space="preserve"> </w:t>
      </w:r>
      <w:r>
        <w:t>is</w:t>
      </w:r>
      <w:r w:rsidR="00F474B4">
        <w:t xml:space="preserve"> </w:t>
      </w:r>
      <w:r>
        <w:t>evolving</w:t>
      </w:r>
      <w:r w:rsidR="00F474B4">
        <w:t xml:space="preserve"> </w:t>
      </w:r>
      <w:r>
        <w:t>with</w:t>
      </w:r>
      <w:r w:rsidR="00F474B4">
        <w:t xml:space="preserve"> </w:t>
      </w:r>
      <w:r>
        <w:t>the</w:t>
      </w:r>
      <w:r w:rsidR="00F474B4">
        <w:t xml:space="preserve"> </w:t>
      </w:r>
      <w:r>
        <w:t>growth</w:t>
      </w:r>
      <w:r w:rsidR="00F474B4">
        <w:t xml:space="preserve"> </w:t>
      </w:r>
      <w:r>
        <w:t>in</w:t>
      </w:r>
      <w:r w:rsidR="00F474B4">
        <w:t xml:space="preserve"> </w:t>
      </w:r>
      <w:r>
        <w:t>renewable</w:t>
      </w:r>
      <w:r w:rsidR="00F474B4">
        <w:t xml:space="preserve"> </w:t>
      </w:r>
      <w:r>
        <w:t>sources</w:t>
      </w:r>
      <w:r w:rsidR="00F474B4">
        <w:t xml:space="preserve"> </w:t>
      </w:r>
      <w:r>
        <w:t>of</w:t>
      </w:r>
      <w:r w:rsidR="00F474B4">
        <w:t xml:space="preserve"> </w:t>
      </w:r>
      <w:r>
        <w:t>energy.</w:t>
      </w:r>
      <w:r w:rsidR="00F474B4">
        <w:t xml:space="preserve"> </w:t>
      </w:r>
      <w:r>
        <w:t>The</w:t>
      </w:r>
      <w:r w:rsidR="00F474B4">
        <w:t xml:space="preserve"> </w:t>
      </w:r>
      <w:r>
        <w:t>industry</w:t>
      </w:r>
      <w:r w:rsidR="00F474B4">
        <w:t xml:space="preserve"> </w:t>
      </w:r>
      <w:r>
        <w:t>includes</w:t>
      </w:r>
      <w:r w:rsidR="00F474B4">
        <w:t xml:space="preserve"> </w:t>
      </w:r>
      <w:r>
        <w:t>the</w:t>
      </w:r>
      <w:r w:rsidR="00F474B4">
        <w:t xml:space="preserve"> </w:t>
      </w:r>
      <w:r>
        <w:t>generation,</w:t>
      </w:r>
      <w:r w:rsidR="00F474B4">
        <w:t xml:space="preserve"> </w:t>
      </w:r>
      <w:r>
        <w:t>transmission</w:t>
      </w:r>
      <w:r w:rsidR="00F474B4">
        <w:t xml:space="preserve"> </w:t>
      </w:r>
      <w:r>
        <w:t>and</w:t>
      </w:r>
      <w:r w:rsidR="00F474B4">
        <w:t xml:space="preserve"> </w:t>
      </w:r>
      <w:r>
        <w:t>distribution</w:t>
      </w:r>
      <w:r w:rsidR="00F474B4">
        <w:t xml:space="preserve"> </w:t>
      </w:r>
      <w:r>
        <w:t>of</w:t>
      </w:r>
      <w:r w:rsidR="00F474B4">
        <w:t xml:space="preserve"> </w:t>
      </w:r>
      <w:r>
        <w:t>electricity,</w:t>
      </w:r>
      <w:r w:rsidR="00F474B4">
        <w:t xml:space="preserve"> </w:t>
      </w:r>
      <w:r>
        <w:t>the</w:t>
      </w:r>
      <w:r w:rsidR="00F474B4">
        <w:t xml:space="preserve"> </w:t>
      </w:r>
      <w:r>
        <w:t>supply</w:t>
      </w:r>
      <w:r w:rsidR="00F474B4">
        <w:t xml:space="preserve"> </w:t>
      </w:r>
      <w:r>
        <w:t>of</w:t>
      </w:r>
      <w:r w:rsidR="00F474B4">
        <w:t xml:space="preserve"> </w:t>
      </w:r>
      <w:r>
        <w:t>gas</w:t>
      </w:r>
      <w:r w:rsidR="00F474B4">
        <w:t xml:space="preserve"> </w:t>
      </w:r>
      <w:r>
        <w:t>and</w:t>
      </w:r>
      <w:r w:rsidR="00F474B4">
        <w:t xml:space="preserve"> </w:t>
      </w:r>
      <w:r>
        <w:t>water,</w:t>
      </w:r>
      <w:r w:rsidR="00F474B4">
        <w:t xml:space="preserve"> </w:t>
      </w:r>
      <w:r>
        <w:t>sewerage</w:t>
      </w:r>
      <w:r w:rsidR="00F474B4">
        <w:t xml:space="preserve"> </w:t>
      </w:r>
      <w:r>
        <w:t>systems</w:t>
      </w:r>
      <w:r w:rsidR="00F474B4">
        <w:t xml:space="preserve"> </w:t>
      </w:r>
      <w:r>
        <w:t>and</w:t>
      </w:r>
      <w:r w:rsidR="00F474B4">
        <w:t xml:space="preserve"> </w:t>
      </w:r>
      <w:r>
        <w:t>treatment</w:t>
      </w:r>
      <w:r w:rsidR="00F474B4">
        <w:t xml:space="preserve"> </w:t>
      </w:r>
      <w:r>
        <w:t>and</w:t>
      </w:r>
      <w:r w:rsidR="00F474B4">
        <w:t xml:space="preserve"> </w:t>
      </w:r>
      <w:r>
        <w:t>waste</w:t>
      </w:r>
      <w:r w:rsidR="00F474B4">
        <w:t xml:space="preserve"> </w:t>
      </w:r>
      <w:r>
        <w:t>disposal</w:t>
      </w:r>
      <w:r w:rsidR="00F474B4">
        <w:t xml:space="preserve"> </w:t>
      </w:r>
      <w:r>
        <w:t>services.</w:t>
      </w:r>
      <w:r w:rsidR="00F474B4">
        <w:t xml:space="preserve"> </w:t>
      </w:r>
    </w:p>
    <w:p w14:paraId="05383092" w14:textId="64578623" w:rsidR="00D96763" w:rsidRDefault="00D96763" w:rsidP="00D96763">
      <w:r>
        <w:t>Jobs</w:t>
      </w:r>
      <w:r w:rsidR="00F474B4">
        <w:t xml:space="preserve"> </w:t>
      </w:r>
      <w:r>
        <w:t>can</w:t>
      </w:r>
      <w:r w:rsidR="00F474B4">
        <w:t xml:space="preserve"> </w:t>
      </w:r>
      <w:r>
        <w:t>be</w:t>
      </w:r>
      <w:r w:rsidR="00F474B4">
        <w:t xml:space="preserve"> </w:t>
      </w:r>
      <w:r>
        <w:t>located</w:t>
      </w:r>
      <w:r w:rsidR="00F474B4">
        <w:t xml:space="preserve"> </w:t>
      </w:r>
      <w:r>
        <w:t>at</w:t>
      </w:r>
      <w:r w:rsidR="00F474B4">
        <w:t xml:space="preserve"> </w:t>
      </w:r>
      <w:r>
        <w:t>power</w:t>
      </w:r>
      <w:r w:rsidR="00F474B4">
        <w:t xml:space="preserve"> </w:t>
      </w:r>
      <w:r>
        <w:t>or</w:t>
      </w:r>
      <w:r w:rsidR="00F474B4">
        <w:t xml:space="preserve"> </w:t>
      </w:r>
      <w:r>
        <w:t>gas</w:t>
      </w:r>
      <w:r w:rsidR="00F474B4">
        <w:t xml:space="preserve"> </w:t>
      </w:r>
      <w:r>
        <w:t>extraction</w:t>
      </w:r>
      <w:r w:rsidR="00F474B4">
        <w:t xml:space="preserve"> </w:t>
      </w:r>
      <w:r>
        <w:t>plants</w:t>
      </w:r>
      <w:r w:rsidR="00F474B4">
        <w:t xml:space="preserve"> </w:t>
      </w:r>
      <w:r>
        <w:t>and</w:t>
      </w:r>
      <w:r w:rsidR="00F474B4">
        <w:t xml:space="preserve"> </w:t>
      </w:r>
      <w:r>
        <w:t>also</w:t>
      </w:r>
      <w:r w:rsidR="00F474B4">
        <w:t xml:space="preserve"> </w:t>
      </w:r>
      <w:r>
        <w:t>hydro-electric,</w:t>
      </w:r>
      <w:r w:rsidR="00F474B4">
        <w:t xml:space="preserve"> </w:t>
      </w:r>
      <w:r>
        <w:t>solar</w:t>
      </w:r>
      <w:r w:rsidR="00F474B4">
        <w:t xml:space="preserve"> </w:t>
      </w:r>
      <w:r>
        <w:t>or</w:t>
      </w:r>
      <w:r w:rsidR="00F474B4">
        <w:t xml:space="preserve"> </w:t>
      </w:r>
      <w:r>
        <w:t>wind</w:t>
      </w:r>
      <w:r w:rsidR="00F474B4">
        <w:t xml:space="preserve"> </w:t>
      </w:r>
      <w:r>
        <w:t>generation</w:t>
      </w:r>
      <w:r w:rsidR="00F474B4">
        <w:t xml:space="preserve"> </w:t>
      </w:r>
      <w:r>
        <w:t>facilities.</w:t>
      </w:r>
    </w:p>
    <w:p w14:paraId="57AC0B1B" w14:textId="2FA07EC3" w:rsidR="00D96763" w:rsidRDefault="00D96763" w:rsidP="00D96763">
      <w:r>
        <w:t>Electricity,</w:t>
      </w:r>
      <w:r w:rsidR="00F474B4">
        <w:t xml:space="preserve"> </w:t>
      </w:r>
      <w:r>
        <w:t>Gas,</w:t>
      </w:r>
      <w:r w:rsidR="00F474B4">
        <w:t xml:space="preserve"> </w:t>
      </w:r>
      <w:r>
        <w:t>Water</w:t>
      </w:r>
      <w:r w:rsidR="00F474B4">
        <w:t xml:space="preserve"> </w:t>
      </w:r>
      <w:r>
        <w:t>and</w:t>
      </w:r>
      <w:r w:rsidR="00F474B4">
        <w:t xml:space="preserve"> </w:t>
      </w:r>
      <w:r>
        <w:t>Waste</w:t>
      </w:r>
      <w:r w:rsidR="00F474B4">
        <w:t xml:space="preserve"> </w:t>
      </w:r>
      <w:r>
        <w:t>Services</w:t>
      </w:r>
      <w:r w:rsidR="00F474B4">
        <w:t xml:space="preserve"> </w:t>
      </w:r>
      <w:r>
        <w:t>is</w:t>
      </w:r>
      <w:r w:rsidR="00F474B4">
        <w:t xml:space="preserve"> </w:t>
      </w:r>
      <w:r>
        <w:t>a</w:t>
      </w:r>
      <w:r w:rsidR="00F474B4">
        <w:t xml:space="preserve"> </w:t>
      </w:r>
      <w:r>
        <w:t>relatively</w:t>
      </w:r>
      <w:r w:rsidR="00F474B4">
        <w:t xml:space="preserve"> </w:t>
      </w:r>
      <w:r>
        <w:t>small</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1%</w:t>
      </w:r>
      <w:r w:rsidR="00F474B4">
        <w:t xml:space="preserve"> </w:t>
      </w:r>
      <w:r>
        <w:t>of</w:t>
      </w:r>
      <w:r w:rsidR="00F474B4">
        <w:t xml:space="preserve"> </w:t>
      </w:r>
      <w:r>
        <w:t>Australian</w:t>
      </w:r>
      <w:r w:rsidR="00F474B4">
        <w:t xml:space="preserve"> </w:t>
      </w:r>
      <w:r>
        <w:t>jobs.</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has</w:t>
      </w:r>
      <w:r w:rsidR="00F474B4">
        <w:t xml:space="preserve"> </w:t>
      </w:r>
      <w:r>
        <w:t>grown</w:t>
      </w:r>
      <w:r w:rsidR="00F474B4">
        <w:t xml:space="preserve"> </w:t>
      </w:r>
      <w:r>
        <w:t>strongly</w:t>
      </w:r>
      <w:r w:rsidR="00F474B4">
        <w:t xml:space="preserve"> </w:t>
      </w:r>
      <w:r>
        <w:t>in</w:t>
      </w:r>
      <w:r w:rsidR="00F474B4">
        <w:t xml:space="preserve"> </w:t>
      </w:r>
      <w:r>
        <w:t>recent</w:t>
      </w:r>
      <w:r w:rsidR="00F474B4">
        <w:t xml:space="preserve"> </w:t>
      </w:r>
      <w:r>
        <w:t>years,</w:t>
      </w:r>
      <w:r w:rsidR="00F474B4">
        <w:t xml:space="preserve"> </w:t>
      </w:r>
      <w:r>
        <w:t>rising</w:t>
      </w:r>
      <w:r w:rsidR="00F474B4">
        <w:t xml:space="preserve"> </w:t>
      </w:r>
      <w:r>
        <w:t>by</w:t>
      </w:r>
      <w:r w:rsidR="00F474B4">
        <w:t xml:space="preserve"> </w:t>
      </w:r>
      <w:r>
        <w:t>8.0%</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(the</w:t>
      </w:r>
      <w:r w:rsidR="00F474B4">
        <w:t xml:space="preserve"> </w:t>
      </w:r>
      <w:r>
        <w:t>strongest</w:t>
      </w:r>
      <w:r w:rsidR="00F474B4">
        <w:t xml:space="preserve"> </w:t>
      </w:r>
      <w:r>
        <w:t>growth</w:t>
      </w:r>
      <w:r w:rsidR="00F474B4">
        <w:t xml:space="preserve"> </w:t>
      </w:r>
      <w:r>
        <w:t>of</w:t>
      </w:r>
      <w:r w:rsidR="00F474B4">
        <w:t xml:space="preserve"> </w:t>
      </w:r>
      <w:r>
        <w:t>any</w:t>
      </w:r>
      <w:r w:rsidR="00F474B4">
        <w:t xml:space="preserve"> </w:t>
      </w:r>
      <w:r>
        <w:t>industry</w:t>
      </w:r>
      <w:r w:rsidR="00F474B4">
        <w:t xml:space="preserve"> </w:t>
      </w:r>
      <w:r>
        <w:t>over</w:t>
      </w:r>
      <w:r w:rsidR="00F474B4">
        <w:t xml:space="preserve"> </w:t>
      </w:r>
      <w:r>
        <w:t>this</w:t>
      </w:r>
      <w:r w:rsidR="00F474B4">
        <w:t xml:space="preserve"> </w:t>
      </w:r>
      <w:r>
        <w:t>period).</w:t>
      </w:r>
      <w:r w:rsidR="00F474B4">
        <w:t xml:space="preserve"> </w:t>
      </w:r>
      <w:r>
        <w:t>This</w:t>
      </w:r>
      <w:r w:rsidR="00F474B4">
        <w:t xml:space="preserve"> </w:t>
      </w:r>
      <w:r>
        <w:t>is</w:t>
      </w:r>
      <w:r w:rsidR="00F474B4">
        <w:t xml:space="preserve"> </w:t>
      </w:r>
      <w:r>
        <w:t>a</w:t>
      </w:r>
      <w:r w:rsidR="00F474B4">
        <w:t xml:space="preserve"> </w:t>
      </w:r>
      <w:r>
        <w:t>continuation</w:t>
      </w:r>
      <w:r w:rsidR="00F474B4">
        <w:t xml:space="preserve"> </w:t>
      </w:r>
      <w:r>
        <w:t>of</w:t>
      </w:r>
      <w:r w:rsidR="00F474B4">
        <w:t xml:space="preserve"> </w:t>
      </w:r>
      <w:r>
        <w:t>strong</w:t>
      </w:r>
      <w:r w:rsidR="00F474B4">
        <w:t xml:space="preserve"> </w:t>
      </w:r>
      <w:r>
        <w:t>employment</w:t>
      </w:r>
      <w:r w:rsidR="00F474B4">
        <w:t xml:space="preserve"> </w:t>
      </w:r>
      <w:r>
        <w:t>growth</w:t>
      </w:r>
      <w:r w:rsidR="00F474B4">
        <w:t xml:space="preserve"> </w:t>
      </w:r>
      <w:r>
        <w:t>over</w:t>
      </w:r>
      <w:r w:rsidR="00F474B4">
        <w:t xml:space="preserve"> </w:t>
      </w:r>
      <w:r>
        <w:t>the</w:t>
      </w:r>
      <w:r w:rsidR="00F474B4">
        <w:t xml:space="preserve"> </w:t>
      </w:r>
      <w:r>
        <w:t>past</w:t>
      </w:r>
      <w:r w:rsidR="00F474B4">
        <w:t xml:space="preserve"> </w:t>
      </w:r>
      <w:r>
        <w:t>5</w:t>
      </w:r>
      <w:r w:rsidR="00F474B4">
        <w:t xml:space="preserve"> </w:t>
      </w:r>
      <w:r>
        <w:t>years,</w:t>
      </w:r>
      <w:r w:rsidR="00F474B4">
        <w:t xml:space="preserve"> </w:t>
      </w:r>
      <w:r>
        <w:t>rising</w:t>
      </w:r>
      <w:r w:rsidR="00F474B4">
        <w:t xml:space="preserve"> </w:t>
      </w:r>
      <w:r>
        <w:t>by</w:t>
      </w:r>
      <w:r w:rsidR="00F474B4">
        <w:t xml:space="preserve"> </w:t>
      </w:r>
      <w:r>
        <w:t>almost</w:t>
      </w:r>
      <w:r w:rsidR="00F474B4">
        <w:t xml:space="preserve"> </w:t>
      </w:r>
      <w:r>
        <w:t>30%</w:t>
      </w:r>
      <w:r w:rsidR="00F474B4">
        <w:t xml:space="preserve"> </w:t>
      </w:r>
      <w:r>
        <w:t>over</w:t>
      </w:r>
      <w:r w:rsidR="00F474B4">
        <w:t xml:space="preserve"> </w:t>
      </w:r>
      <w:r>
        <w:t>this</w:t>
      </w:r>
      <w:r w:rsidR="00F474B4">
        <w:t xml:space="preserve"> </w:t>
      </w:r>
      <w:r>
        <w:t>period.</w:t>
      </w:r>
    </w:p>
    <w:p w14:paraId="7E33023E" w14:textId="08546FAD"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6%</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more</w:t>
      </w:r>
      <w:r w:rsidR="00F474B4">
        <w:t xml:space="preserve"> </w:t>
      </w:r>
      <w:r>
        <w:t>than</w:t>
      </w:r>
      <w:r w:rsidR="00F474B4">
        <w:t xml:space="preserve"> </w:t>
      </w:r>
      <w:r>
        <w:t>double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32A9FC43" w14:textId="09B45569" w:rsidR="00D96763" w:rsidRDefault="00D96763" w:rsidP="00D96763">
      <w:r>
        <w:t>Large-employing</w:t>
      </w:r>
      <w:r w:rsidR="00F474B4">
        <w:t xml:space="preserve"> </w:t>
      </w:r>
      <w:r>
        <w:t>occupations</w:t>
      </w:r>
      <w:r w:rsidR="00F474B4">
        <w:t xml:space="preserve"> </w:t>
      </w:r>
      <w:r>
        <w:t>in</w:t>
      </w:r>
      <w:r w:rsidR="00F474B4">
        <w:t xml:space="preserve"> </w:t>
      </w:r>
      <w:r>
        <w:t>this</w:t>
      </w:r>
      <w:r w:rsidR="00F474B4">
        <w:t xml:space="preserve"> </w:t>
      </w:r>
      <w:r>
        <w:t>industry</w:t>
      </w:r>
      <w:r w:rsidR="00F474B4">
        <w:t xml:space="preserve"> </w:t>
      </w:r>
      <w:r>
        <w:t>that</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include</w:t>
      </w:r>
      <w:r w:rsidR="00F474B4">
        <w:t xml:space="preserve"> </w:t>
      </w:r>
      <w:r>
        <w:t>Electricians,</w:t>
      </w:r>
      <w:r w:rsidR="00F474B4">
        <w:t xml:space="preserve"> </w:t>
      </w:r>
      <w:r>
        <w:t>Electrical</w:t>
      </w:r>
      <w:r w:rsidR="00F474B4">
        <w:t xml:space="preserve"> </w:t>
      </w:r>
      <w:r>
        <w:t>Engineers,</w:t>
      </w:r>
      <w:r w:rsidR="00F474B4">
        <w:t xml:space="preserve"> </w:t>
      </w:r>
      <w:r>
        <w:t>Electrical</w:t>
      </w:r>
      <w:r w:rsidR="00F474B4">
        <w:t xml:space="preserve"> </w:t>
      </w:r>
      <w:r>
        <w:t>Distribution</w:t>
      </w:r>
      <w:r w:rsidR="00F474B4">
        <w:t xml:space="preserve"> </w:t>
      </w:r>
      <w:r>
        <w:t>Trades</w:t>
      </w:r>
      <w:r w:rsidR="00F474B4">
        <w:t xml:space="preserve"> </w:t>
      </w:r>
      <w:r>
        <w:t>Workers</w:t>
      </w:r>
      <w:r w:rsidR="00F474B4">
        <w:t xml:space="preserve"> </w:t>
      </w:r>
      <w:r>
        <w:t>and</w:t>
      </w:r>
      <w:r w:rsidR="00F474B4">
        <w:t xml:space="preserve"> </w:t>
      </w:r>
      <w:r>
        <w:t>Truck</w:t>
      </w:r>
      <w:r w:rsidR="00F474B4">
        <w:t xml:space="preserve"> </w:t>
      </w:r>
      <w:r>
        <w:t>Drivers.</w:t>
      </w:r>
    </w:p>
    <w:p w14:paraId="37A5EB22" w14:textId="71D43A45" w:rsidR="00D96763" w:rsidRPr="00614CF2" w:rsidRDefault="00D96763" w:rsidP="00614CF2">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6AB84DF7" w14:textId="22E9F632" w:rsidR="00D96763" w:rsidRDefault="00D96763" w:rsidP="00B8507B">
      <w:pPr>
        <w:pStyle w:val="Heading2"/>
      </w:pPr>
      <w:bookmarkStart w:id="54" w:name="_Toc200630496"/>
      <w:r>
        <w:lastRenderedPageBreak/>
        <w:t>Administrative</w:t>
      </w:r>
      <w:r w:rsidR="00F474B4">
        <w:t xml:space="preserve"> </w:t>
      </w:r>
      <w:r>
        <w:t>and</w:t>
      </w:r>
      <w:r w:rsidR="00F474B4">
        <w:t xml:space="preserve"> </w:t>
      </w:r>
      <w:r>
        <w:t>Support</w:t>
      </w:r>
      <w:r w:rsidR="00F474B4">
        <w:t xml:space="preserve"> </w:t>
      </w:r>
      <w:r w:rsidRPr="00614CF2">
        <w:t>Services</w:t>
      </w:r>
      <w:bookmarkEnd w:id="54"/>
    </w:p>
    <w:p w14:paraId="50B65084" w14:textId="2ADFA6E4" w:rsidR="00855D33" w:rsidRDefault="00855D33" w:rsidP="003132CA">
      <w:r>
        <w:rPr>
          <w:noProof/>
        </w:rPr>
        <w:drawing>
          <wp:inline distT="0" distB="0" distL="0" distR="0" wp14:anchorId="6112404F" wp14:editId="590C6378">
            <wp:extent cx="6120000" cy="6786124"/>
            <wp:effectExtent l="0" t="0" r="0" b="0"/>
            <wp:docPr id="1438764903" name="Picture 23" descr="Graph showing that 28% of workers in the administrative and support services industry work regionally.&#10;Graph showing that 11% of workers in the administrative and support services industry are aged 15 to 24.&#10;Graph showing that 52% of workers in the administrative and support services industry are female. &#10;Graph showing that 58% of workers in the administrative and support services industry hold a cert 3 or higher.&#10;Column graph of annual employment growth in administrative and support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64903" name="Picture 23" descr="Graph showing that 28% of workers in the administrative and support services industry work regionally.&#10;Graph showing that 11% of workers in the administrative and support services industry are aged 15 to 24.&#10;Graph showing that 52% of workers in the administrative and support services industry are female. &#10;Graph showing that 58% of workers in the administrative and support services industry hold a cert 3 or higher.&#10;Column graph of annual employment growth in administrative and support services from November 2014 to November 2024, along with the 10-year annual average growth for all industries. &#10;"/>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0B499899" w14:textId="5211C8AA" w:rsidR="00855D33" w:rsidRDefault="00855D33"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614CF2">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p>
    <w:p w14:paraId="5C212F31" w14:textId="5C274AD3" w:rsidR="00D96763" w:rsidRDefault="00D96763" w:rsidP="00B8507B">
      <w:pPr>
        <w:pStyle w:val="Heading3"/>
      </w:pPr>
      <w:r>
        <w:t>Top</w:t>
      </w:r>
      <w:r w:rsidR="00F474B4">
        <w:t xml:space="preserve"> </w:t>
      </w:r>
      <w:r>
        <w:t>employing</w:t>
      </w:r>
      <w:r w:rsidR="00F474B4">
        <w:t xml:space="preserve"> </w:t>
      </w:r>
      <w:r>
        <w:t>occupations</w:t>
      </w:r>
    </w:p>
    <w:p w14:paraId="66696826" w14:textId="2724FEDA" w:rsidR="00D96763" w:rsidRDefault="00D96763" w:rsidP="00D96763">
      <w:pPr>
        <w:pStyle w:val="ListNumber"/>
        <w:numPr>
          <w:ilvl w:val="0"/>
          <w:numId w:val="29"/>
        </w:numPr>
      </w:pPr>
      <w:r>
        <w:t>Commercial</w:t>
      </w:r>
      <w:r w:rsidR="00F474B4">
        <w:t xml:space="preserve"> </w:t>
      </w:r>
      <w:r>
        <w:t>Cleaners</w:t>
      </w:r>
    </w:p>
    <w:p w14:paraId="56A8193D" w14:textId="548DD66C" w:rsidR="00D96763" w:rsidRDefault="00D96763" w:rsidP="00D96763">
      <w:pPr>
        <w:pStyle w:val="ListNumber"/>
      </w:pPr>
      <w:r>
        <w:t>Gardeners</w:t>
      </w:r>
    </w:p>
    <w:p w14:paraId="0725AB9A" w14:textId="47156A67" w:rsidR="00D96763" w:rsidRDefault="00D96763" w:rsidP="00D96763">
      <w:pPr>
        <w:pStyle w:val="ListNumber"/>
      </w:pPr>
      <w:r>
        <w:t>Domestic</w:t>
      </w:r>
      <w:r w:rsidR="00F474B4">
        <w:t xml:space="preserve"> </w:t>
      </w:r>
      <w:r>
        <w:t>Cleaners</w:t>
      </w:r>
    </w:p>
    <w:p w14:paraId="4919AE8D" w14:textId="0409EED3" w:rsidR="00D96763" w:rsidRDefault="00D96763" w:rsidP="00D96763">
      <w:pPr>
        <w:pStyle w:val="ListNumber"/>
      </w:pPr>
      <w:r>
        <w:t>Human</w:t>
      </w:r>
      <w:r w:rsidR="00F474B4">
        <w:t xml:space="preserve"> </w:t>
      </w:r>
      <w:r>
        <w:t>Resource</w:t>
      </w:r>
      <w:r w:rsidR="00F474B4">
        <w:t xml:space="preserve"> </w:t>
      </w:r>
      <w:r>
        <w:t>Professionals</w:t>
      </w:r>
    </w:p>
    <w:p w14:paraId="4C0B0003" w14:textId="6AB2CC04" w:rsidR="00D96763" w:rsidRDefault="00D96763" w:rsidP="00D96763">
      <w:pPr>
        <w:pStyle w:val="ListNumber"/>
      </w:pPr>
      <w:r>
        <w:t>Tourism</w:t>
      </w:r>
      <w:r w:rsidR="00F474B4">
        <w:t xml:space="preserve"> </w:t>
      </w:r>
      <w:r>
        <w:t>and</w:t>
      </w:r>
      <w:r w:rsidR="00F474B4">
        <w:t xml:space="preserve"> </w:t>
      </w:r>
      <w:r>
        <w:t>Travel</w:t>
      </w:r>
      <w:r w:rsidR="00F474B4">
        <w:t xml:space="preserve"> </w:t>
      </w:r>
      <w:r>
        <w:t>Advisers</w:t>
      </w:r>
    </w:p>
    <w:p w14:paraId="4B60D7E2" w14:textId="454DACD7" w:rsidR="00D96763" w:rsidRDefault="00D96763" w:rsidP="00D96763">
      <w:r>
        <w:lastRenderedPageBreak/>
        <w:t>The</w:t>
      </w:r>
      <w:r w:rsidR="00F474B4">
        <w:t xml:space="preserve"> </w:t>
      </w:r>
      <w:r>
        <w:t>Administrative</w:t>
      </w:r>
      <w:r w:rsidR="00F474B4">
        <w:t xml:space="preserve"> </w:t>
      </w:r>
      <w:r>
        <w:t>and</w:t>
      </w:r>
      <w:r w:rsidR="00F474B4">
        <w:t xml:space="preserve"> </w:t>
      </w:r>
      <w:r>
        <w:t>Support</w:t>
      </w:r>
      <w:r w:rsidR="00F474B4">
        <w:t xml:space="preserve"> </w:t>
      </w:r>
      <w:r>
        <w:t>Services</w:t>
      </w:r>
      <w:r w:rsidR="00F474B4">
        <w:t xml:space="preserve"> </w:t>
      </w:r>
      <w:r>
        <w:t>industry</w:t>
      </w:r>
      <w:r w:rsidR="00F474B4">
        <w:t xml:space="preserve"> </w:t>
      </w:r>
      <w:r>
        <w:t>provides</w:t>
      </w:r>
      <w:r w:rsidR="00F474B4">
        <w:t xml:space="preserve"> </w:t>
      </w:r>
      <w:r>
        <w:t>important</w:t>
      </w:r>
      <w:r w:rsidR="00F474B4">
        <w:t xml:space="preserve"> </w:t>
      </w:r>
      <w:r>
        <w:t>services</w:t>
      </w:r>
      <w:r w:rsidR="00F474B4">
        <w:t xml:space="preserve"> </w:t>
      </w:r>
      <w:r>
        <w:t>to</w:t>
      </w:r>
      <w:r w:rsidR="00F474B4">
        <w:t xml:space="preserve"> </w:t>
      </w:r>
      <w:r>
        <w:t>support</w:t>
      </w:r>
      <w:r w:rsidR="00F474B4">
        <w:t xml:space="preserve"> </w:t>
      </w:r>
      <w:r>
        <w:t>the</w:t>
      </w:r>
      <w:r w:rsidR="00F474B4">
        <w:t xml:space="preserve"> </w:t>
      </w:r>
      <w:r>
        <w:t>operation</w:t>
      </w:r>
      <w:r w:rsidR="00F474B4">
        <w:t xml:space="preserve"> </w:t>
      </w:r>
      <w:r>
        <w:t>of</w:t>
      </w:r>
      <w:r w:rsidR="00F474B4">
        <w:t xml:space="preserve"> </w:t>
      </w:r>
      <w:r>
        <w:t>businesses,</w:t>
      </w:r>
      <w:r w:rsidR="00F474B4">
        <w:t xml:space="preserve"> </w:t>
      </w:r>
      <w:r>
        <w:t>government</w:t>
      </w:r>
      <w:r w:rsidR="00F474B4">
        <w:t xml:space="preserve"> </w:t>
      </w:r>
      <w:r>
        <w:t>bodies</w:t>
      </w:r>
      <w:r w:rsidR="00F474B4">
        <w:t xml:space="preserve"> </w:t>
      </w:r>
      <w:r>
        <w:t>and</w:t>
      </w:r>
      <w:r w:rsidR="00F474B4">
        <w:t xml:space="preserve"> </w:t>
      </w:r>
      <w:r>
        <w:t>other</w:t>
      </w:r>
      <w:r w:rsidR="00F474B4">
        <w:t xml:space="preserve"> </w:t>
      </w:r>
      <w:r>
        <w:t>organisations.</w:t>
      </w:r>
    </w:p>
    <w:p w14:paraId="5D46C7DA" w14:textId="5313DCFD" w:rsidR="00D96763" w:rsidRDefault="00D96763" w:rsidP="00D96763">
      <w:r>
        <w:t>Roles</w:t>
      </w:r>
      <w:r w:rsidR="00F474B4">
        <w:t xml:space="preserve"> </w:t>
      </w:r>
      <w:r>
        <w:t>in</w:t>
      </w:r>
      <w:r w:rsidR="00F474B4">
        <w:t xml:space="preserve"> </w:t>
      </w:r>
      <w:r>
        <w:t>this</w:t>
      </w:r>
      <w:r w:rsidR="00F474B4">
        <w:t xml:space="preserve"> </w:t>
      </w:r>
      <w:r>
        <w:t>small</w:t>
      </w:r>
      <w:r w:rsidR="00F474B4">
        <w:t xml:space="preserve"> </w:t>
      </w:r>
      <w:r>
        <w:t>but</w:t>
      </w:r>
      <w:r w:rsidR="00F474B4">
        <w:t xml:space="preserve"> </w:t>
      </w:r>
      <w:r>
        <w:t>essential</w:t>
      </w:r>
      <w:r w:rsidR="00F474B4">
        <w:t xml:space="preserve"> </w:t>
      </w:r>
      <w:r>
        <w:t>industry</w:t>
      </w:r>
      <w:r w:rsidR="00F474B4">
        <w:t xml:space="preserve"> </w:t>
      </w:r>
      <w:r>
        <w:t>can</w:t>
      </w:r>
      <w:r w:rsidR="00F474B4">
        <w:t xml:space="preserve"> </w:t>
      </w:r>
      <w:r>
        <w:t>include</w:t>
      </w:r>
      <w:r w:rsidR="00F474B4">
        <w:t xml:space="preserve"> </w:t>
      </w:r>
      <w:r>
        <w:t>office</w:t>
      </w:r>
      <w:r w:rsidR="00F474B4">
        <w:t xml:space="preserve"> </w:t>
      </w:r>
      <w:r>
        <w:t>administration,</w:t>
      </w:r>
      <w:r w:rsidR="00F474B4">
        <w:t xml:space="preserve"> </w:t>
      </w:r>
      <w:r>
        <w:t>call</w:t>
      </w:r>
      <w:r w:rsidR="00F474B4">
        <w:t xml:space="preserve"> </w:t>
      </w:r>
      <w:r>
        <w:t>centres,</w:t>
      </w:r>
      <w:r w:rsidR="00F474B4">
        <w:t xml:space="preserve"> </w:t>
      </w:r>
      <w:r>
        <w:t>debt</w:t>
      </w:r>
      <w:r w:rsidR="00F474B4">
        <w:t xml:space="preserve"> </w:t>
      </w:r>
      <w:r>
        <w:t>collection,</w:t>
      </w:r>
      <w:r w:rsidR="00F474B4">
        <w:t xml:space="preserve"> </w:t>
      </w:r>
      <w:r>
        <w:t>hiring</w:t>
      </w:r>
      <w:r w:rsidR="00F474B4">
        <w:t xml:space="preserve"> </w:t>
      </w:r>
      <w:r>
        <w:t>personnel,</w:t>
      </w:r>
      <w:r w:rsidR="00F474B4">
        <w:t xml:space="preserve"> </w:t>
      </w:r>
      <w:r>
        <w:t>taking</w:t>
      </w:r>
      <w:r w:rsidR="00F474B4">
        <w:t xml:space="preserve"> </w:t>
      </w:r>
      <w:r>
        <w:t>sales</w:t>
      </w:r>
      <w:r w:rsidR="00F474B4">
        <w:t xml:space="preserve"> </w:t>
      </w:r>
      <w:r>
        <w:t>orders,</w:t>
      </w:r>
      <w:r w:rsidR="00F474B4">
        <w:t xml:space="preserve"> </w:t>
      </w:r>
      <w:r>
        <w:t>providing</w:t>
      </w:r>
      <w:r w:rsidR="00F474B4">
        <w:t xml:space="preserve"> </w:t>
      </w:r>
      <w:r>
        <w:t>credit</w:t>
      </w:r>
      <w:r w:rsidR="00F474B4">
        <w:t xml:space="preserve"> </w:t>
      </w:r>
      <w:r>
        <w:t>reporting,</w:t>
      </w:r>
      <w:r w:rsidR="00F474B4">
        <w:t xml:space="preserve"> </w:t>
      </w:r>
      <w:r>
        <w:t>arranging</w:t>
      </w:r>
      <w:r w:rsidR="00F474B4">
        <w:t xml:space="preserve"> </w:t>
      </w:r>
      <w:r>
        <w:t>travel,</w:t>
      </w:r>
      <w:r w:rsidR="00F474B4">
        <w:t xml:space="preserve"> </w:t>
      </w:r>
      <w:r>
        <w:t>cleaning</w:t>
      </w:r>
      <w:r w:rsidR="00F474B4">
        <w:t xml:space="preserve"> </w:t>
      </w:r>
      <w:r>
        <w:t>services,</w:t>
      </w:r>
      <w:r w:rsidR="00F474B4">
        <w:t xml:space="preserve"> </w:t>
      </w:r>
      <w:r>
        <w:t>pest</w:t>
      </w:r>
      <w:r w:rsidR="00F474B4">
        <w:t xml:space="preserve"> </w:t>
      </w:r>
      <w:r>
        <w:t>control</w:t>
      </w:r>
      <w:r w:rsidR="00F474B4">
        <w:t xml:space="preserve"> </w:t>
      </w:r>
      <w:r>
        <w:t>and</w:t>
      </w:r>
      <w:r w:rsidR="00F474B4">
        <w:t xml:space="preserve"> </w:t>
      </w:r>
      <w:r>
        <w:t>gardening</w:t>
      </w:r>
      <w:r w:rsidR="00F474B4">
        <w:t xml:space="preserve"> </w:t>
      </w:r>
      <w:r>
        <w:t>businesses.</w:t>
      </w:r>
    </w:p>
    <w:p w14:paraId="3245E148" w14:textId="08231F2F" w:rsidR="00D96763" w:rsidRDefault="00D96763" w:rsidP="00D96763">
      <w:r>
        <w:t>Employment</w:t>
      </w:r>
      <w:r w:rsidR="00F474B4">
        <w:t xml:space="preserve"> </w:t>
      </w:r>
      <w:r>
        <w:t>growth</w:t>
      </w:r>
      <w:r w:rsidR="00F474B4">
        <w:t xml:space="preserve"> </w:t>
      </w:r>
      <w:r>
        <w:t>in</w:t>
      </w:r>
      <w:r w:rsidR="00F474B4">
        <w:t xml:space="preserve"> </w:t>
      </w:r>
      <w:r>
        <w:t>this</w:t>
      </w:r>
      <w:r w:rsidR="00F474B4">
        <w:t xml:space="preserve"> </w:t>
      </w:r>
      <w:r>
        <w:t>industry</w:t>
      </w:r>
      <w:r w:rsidR="00F474B4">
        <w:t xml:space="preserve"> </w:t>
      </w:r>
      <w:r>
        <w:t>has</w:t>
      </w:r>
      <w:r w:rsidR="00F474B4">
        <w:t xml:space="preserve"> </w:t>
      </w:r>
      <w:r>
        <w:t>been</w:t>
      </w:r>
      <w:r w:rsidR="00F474B4">
        <w:t xml:space="preserve"> </w:t>
      </w:r>
      <w:r>
        <w:t>relatively</w:t>
      </w:r>
      <w:r w:rsidR="00F474B4">
        <w:t xml:space="preserve"> </w:t>
      </w:r>
      <w:r>
        <w:t>subdued</w:t>
      </w:r>
      <w:r w:rsidR="00F474B4">
        <w:t xml:space="preserve"> </w:t>
      </w:r>
      <w:r>
        <w:t>in</w:t>
      </w:r>
      <w:r w:rsidR="00F474B4">
        <w:t xml:space="preserve"> </w:t>
      </w:r>
      <w:r>
        <w:t>recent</w:t>
      </w:r>
      <w:r w:rsidR="00F474B4">
        <w:t xml:space="preserve"> </w:t>
      </w:r>
      <w:r>
        <w:t>years.</w:t>
      </w:r>
      <w:r w:rsidR="00F474B4">
        <w:t xml:space="preserve"> </w:t>
      </w:r>
      <w:r>
        <w:t>Administrative</w:t>
      </w:r>
      <w:r w:rsidR="00F474B4">
        <w:t xml:space="preserve"> </w:t>
      </w:r>
      <w:r>
        <w:t>and</w:t>
      </w:r>
      <w:r w:rsidR="00F474B4">
        <w:t xml:space="preserve"> </w:t>
      </w:r>
      <w:r>
        <w:t>Support</w:t>
      </w:r>
      <w:r w:rsidR="00F474B4">
        <w:t xml:space="preserve"> </w:t>
      </w:r>
      <w:r>
        <w:t>Services</w:t>
      </w:r>
      <w:r w:rsidR="00F474B4">
        <w:t xml:space="preserve"> </w:t>
      </w:r>
      <w:r>
        <w:t>employment</w:t>
      </w:r>
      <w:r w:rsidR="00F474B4">
        <w:t xml:space="preserve"> </w:t>
      </w:r>
      <w:r>
        <w:t>rose</w:t>
      </w:r>
      <w:r w:rsidR="00F474B4">
        <w:t xml:space="preserve"> </w:t>
      </w:r>
      <w:r>
        <w:t>by</w:t>
      </w:r>
      <w:r w:rsidR="00F474B4">
        <w:t xml:space="preserve"> </w:t>
      </w:r>
      <w:r>
        <w:t>just</w:t>
      </w:r>
      <w:r w:rsidR="00F474B4">
        <w:t xml:space="preserve"> </w:t>
      </w:r>
      <w:r>
        <w:t>1.8%</w:t>
      </w:r>
      <w:r w:rsidR="00F474B4">
        <w:t xml:space="preserve"> </w:t>
      </w:r>
      <w:r>
        <w:t>over</w:t>
      </w:r>
      <w:r w:rsidR="00F474B4">
        <w:t xml:space="preserve"> </w:t>
      </w:r>
      <w:r>
        <w:t>the</w:t>
      </w:r>
      <w:r w:rsidR="00F474B4">
        <w:t xml:space="preserve"> </w:t>
      </w:r>
      <w:r>
        <w:t>past</w:t>
      </w:r>
      <w:r w:rsidR="00F474B4">
        <w:t xml:space="preserve"> </w:t>
      </w:r>
      <w:r>
        <w:t>5</w:t>
      </w:r>
      <w:r w:rsidR="00F474B4">
        <w:t xml:space="preserve"> </w:t>
      </w:r>
      <w:r>
        <w:t>years,</w:t>
      </w:r>
      <w:r w:rsidR="00F474B4">
        <w:t xml:space="preserve"> </w:t>
      </w:r>
      <w:r>
        <w:t>compared</w:t>
      </w:r>
      <w:r w:rsidR="00F474B4">
        <w:t xml:space="preserve"> </w:t>
      </w:r>
      <w:r>
        <w:t>with</w:t>
      </w:r>
      <w:r w:rsidR="00F474B4">
        <w:t xml:space="preserve"> </w:t>
      </w:r>
      <w:r>
        <w:t>12.8%</w:t>
      </w:r>
      <w:r w:rsidR="00F474B4">
        <w:t xml:space="preserve"> </w:t>
      </w:r>
      <w:r>
        <w:t>recorded</w:t>
      </w:r>
      <w:r w:rsidR="00F474B4">
        <w:t xml:space="preserve"> </w:t>
      </w:r>
      <w:r>
        <w:t>across</w:t>
      </w:r>
      <w:r w:rsidR="00F474B4">
        <w:t xml:space="preserve"> </w:t>
      </w:r>
      <w:r>
        <w:t>all</w:t>
      </w:r>
      <w:r w:rsidR="00F474B4">
        <w:t xml:space="preserve"> </w:t>
      </w:r>
      <w:r>
        <w:t>industries.</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rose</w:t>
      </w:r>
      <w:r w:rsidR="00F474B4">
        <w:t xml:space="preserve"> </w:t>
      </w:r>
      <w:r>
        <w:t>by</w:t>
      </w:r>
      <w:r w:rsidR="00F474B4">
        <w:t xml:space="preserve"> </w:t>
      </w:r>
      <w:r>
        <w:t>0.7%.</w:t>
      </w:r>
    </w:p>
    <w:p w14:paraId="323BA0EF" w14:textId="453C2AAB"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23%</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reflecting</w:t>
      </w:r>
      <w:r w:rsidR="00F474B4">
        <w:t xml:space="preserve"> </w:t>
      </w:r>
      <w:r>
        <w:t>subdued</w:t>
      </w:r>
      <w:r w:rsidR="00F474B4">
        <w:t xml:space="preserve"> </w:t>
      </w:r>
      <w:r>
        <w:t>employment</w:t>
      </w:r>
      <w:r w:rsidR="00F474B4">
        <w:t xml:space="preserve"> </w:t>
      </w:r>
      <w:r>
        <w:t>growth</w:t>
      </w:r>
      <w:r w:rsidR="00F474B4">
        <w:t xml:space="preserve"> </w:t>
      </w:r>
      <w:r>
        <w:t>in</w:t>
      </w:r>
      <w:r w:rsidR="00F474B4">
        <w:t xml:space="preserve"> </w:t>
      </w:r>
      <w:r>
        <w:t>recent</w:t>
      </w:r>
      <w:r w:rsidR="00F474B4">
        <w:t xml:space="preserve"> </w:t>
      </w:r>
      <w:r>
        <w:t>years.</w:t>
      </w:r>
    </w:p>
    <w:p w14:paraId="36AE1217" w14:textId="1247DA94" w:rsidR="00D96763" w:rsidRDefault="00D96763" w:rsidP="00B8507B">
      <w:pPr>
        <w:pStyle w:val="Heading2"/>
      </w:pPr>
      <w:bookmarkStart w:id="55" w:name="_Toc200630497"/>
      <w:r>
        <w:lastRenderedPageBreak/>
        <w:t>Public</w:t>
      </w:r>
      <w:r w:rsidR="00F474B4">
        <w:t xml:space="preserve"> </w:t>
      </w:r>
      <w:r>
        <w:t>Administration</w:t>
      </w:r>
      <w:r w:rsidR="00F474B4">
        <w:t xml:space="preserve"> </w:t>
      </w:r>
      <w:r>
        <w:t>and</w:t>
      </w:r>
      <w:r w:rsidR="00F474B4">
        <w:t xml:space="preserve"> </w:t>
      </w:r>
      <w:r>
        <w:t>Safety</w:t>
      </w:r>
      <w:bookmarkEnd w:id="55"/>
    </w:p>
    <w:p w14:paraId="60B15CB2" w14:textId="34060FE1" w:rsidR="00855D33" w:rsidRDefault="00855D33" w:rsidP="003132CA">
      <w:r>
        <w:rPr>
          <w:noProof/>
        </w:rPr>
        <w:drawing>
          <wp:inline distT="0" distB="0" distL="0" distR="0" wp14:anchorId="679BFC09" wp14:editId="68F21B1B">
            <wp:extent cx="6120000" cy="6792725"/>
            <wp:effectExtent l="0" t="0" r="0" b="8255"/>
            <wp:docPr id="1290703986" name="Picture 24" descr="Graph showing that 29% of workers in the public administration and safety industry work regionally.&#10;Graph showing that 7% of workers in the public administration and safety industry are aged 15 to 24.&#10;Graph showing that 50% of workers in the public administration and safety industry are female. &#10;Graph showing that 77% of workers in the public administration and safety industry hold a cert 3 or higher.&#10;Column graph of annual employment growth in public administration and safety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03986" name="Picture 24" descr="Graph showing that 29% of workers in the public administration and safety industry work regionally.&#10;Graph showing that 7% of workers in the public administration and safety industry are aged 15 to 24.&#10;Graph showing that 50% of workers in the public administration and safety industry are female. &#10;Graph showing that 77% of workers in the public administration and safety industry hold a cert 3 or higher.&#10;Column graph of annual employment growth in public administration and safety from November 2014 to November 2024, along with the 10-year annual average growth for all industries. &#10;"/>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000" cy="6792725"/>
                    </a:xfrm>
                    <a:prstGeom prst="rect">
                      <a:avLst/>
                    </a:prstGeom>
                  </pic:spPr>
                </pic:pic>
              </a:graphicData>
            </a:graphic>
          </wp:inline>
        </w:drawing>
      </w:r>
    </w:p>
    <w:p w14:paraId="78719711" w14:textId="2B1F0943" w:rsidR="005317AB" w:rsidRDefault="005317AB" w:rsidP="00614CF2">
      <w:pPr>
        <w:pStyle w:val="Caption"/>
      </w:pPr>
      <w:r w:rsidRPr="00D96763">
        <w:t>Note:</w:t>
      </w:r>
      <w:r w:rsidR="00F474B4">
        <w:t xml:space="preserve"> </w:t>
      </w:r>
      <w:r w:rsidRPr="00D96763">
        <w:t>Caution</w:t>
      </w:r>
      <w:r w:rsidR="00F474B4">
        <w:t xml:space="preserve"> </w:t>
      </w:r>
      <w:r w:rsidRPr="00D96763">
        <w:t>is</w:t>
      </w:r>
      <w:r w:rsidR="00F474B4">
        <w:t xml:space="preserve"> </w:t>
      </w:r>
      <w:r w:rsidRPr="00D96763">
        <w:t>recommended</w:t>
      </w:r>
      <w:r w:rsidR="00F474B4">
        <w:t xml:space="preserve"> </w:t>
      </w:r>
      <w:r w:rsidRPr="00D96763">
        <w:t>when</w:t>
      </w:r>
      <w:r w:rsidR="00F474B4">
        <w:t xml:space="preserve"> </w:t>
      </w:r>
      <w:r w:rsidRPr="00D96763">
        <w:t>using</w:t>
      </w:r>
      <w:r w:rsidR="00F474B4">
        <w:t xml:space="preserve"> </w:t>
      </w:r>
      <w:r w:rsidRPr="00D96763">
        <w:t>employment</w:t>
      </w:r>
      <w:r w:rsidR="00F474B4">
        <w:t xml:space="preserve"> </w:t>
      </w:r>
      <w:r w:rsidRPr="00D96763">
        <w:t>estimates</w:t>
      </w:r>
      <w:r w:rsidR="00F474B4">
        <w:t xml:space="preserve"> </w:t>
      </w:r>
      <w:r w:rsidRPr="00D96763">
        <w:t>from</w:t>
      </w:r>
      <w:r w:rsidR="00F474B4">
        <w:t xml:space="preserve"> </w:t>
      </w:r>
      <w:r w:rsidRPr="00D96763">
        <w:t>May</w:t>
      </w:r>
      <w:r w:rsidR="00F474B4">
        <w:t xml:space="preserve"> </w:t>
      </w:r>
      <w:r w:rsidRPr="00D96763">
        <w:t>2020</w:t>
      </w:r>
      <w:r w:rsidR="00F474B4">
        <w:t xml:space="preserve"> </w:t>
      </w:r>
      <w:r w:rsidRPr="00D96763">
        <w:t>to</w:t>
      </w:r>
      <w:r w:rsidR="00F474B4">
        <w:t xml:space="preserve"> </w:t>
      </w:r>
      <w:r w:rsidRPr="00D96763">
        <w:t>February</w:t>
      </w:r>
      <w:r w:rsidR="00F474B4">
        <w:t xml:space="preserve"> </w:t>
      </w:r>
      <w:r w:rsidRPr="00D96763">
        <w:t>2022</w:t>
      </w:r>
      <w:r w:rsidR="00F474B4">
        <w:t xml:space="preserve"> </w:t>
      </w:r>
      <w:r w:rsidRPr="00D96763">
        <w:t>inclusive.</w:t>
      </w:r>
    </w:p>
    <w:p w14:paraId="5382CE51" w14:textId="6C148CDA" w:rsidR="00D96763" w:rsidRDefault="00D96763" w:rsidP="00B8507B">
      <w:pPr>
        <w:pStyle w:val="Heading3"/>
      </w:pPr>
      <w:r>
        <w:t>Top</w:t>
      </w:r>
      <w:r w:rsidR="00F474B4">
        <w:t xml:space="preserve"> </w:t>
      </w:r>
      <w:r>
        <w:t>employing</w:t>
      </w:r>
      <w:r w:rsidR="00F474B4">
        <w:t xml:space="preserve"> </w:t>
      </w:r>
      <w:r>
        <w:t>occupations</w:t>
      </w:r>
    </w:p>
    <w:p w14:paraId="1D8DE7DD" w14:textId="39BC1208" w:rsidR="00D96763" w:rsidRDefault="00D96763" w:rsidP="00D96763">
      <w:pPr>
        <w:pStyle w:val="ListNumber"/>
        <w:numPr>
          <w:ilvl w:val="0"/>
          <w:numId w:val="30"/>
        </w:numPr>
      </w:pPr>
      <w:r>
        <w:t>General</w:t>
      </w:r>
      <w:r w:rsidR="00F474B4">
        <w:t xml:space="preserve"> </w:t>
      </w:r>
      <w:r>
        <w:t>Clerks</w:t>
      </w:r>
    </w:p>
    <w:p w14:paraId="57FD8F00" w14:textId="3D3F9524" w:rsidR="00D96763" w:rsidRDefault="00D96763" w:rsidP="00D96763">
      <w:pPr>
        <w:pStyle w:val="ListNumber"/>
      </w:pPr>
      <w:r>
        <w:t>Police</w:t>
      </w:r>
    </w:p>
    <w:p w14:paraId="51D45B42" w14:textId="222C699D" w:rsidR="00D96763" w:rsidRDefault="00D96763" w:rsidP="00D96763">
      <w:pPr>
        <w:pStyle w:val="ListNumber"/>
      </w:pPr>
      <w:r>
        <w:t>Contract,</w:t>
      </w:r>
      <w:r w:rsidR="00F474B4">
        <w:t xml:space="preserve"> </w:t>
      </w:r>
      <w:r>
        <w:t>Program</w:t>
      </w:r>
      <w:r w:rsidR="00F474B4">
        <w:t xml:space="preserve"> </w:t>
      </w:r>
      <w:r>
        <w:t>and</w:t>
      </w:r>
      <w:r w:rsidR="00F474B4">
        <w:t xml:space="preserve"> </w:t>
      </w:r>
      <w:r>
        <w:t>Project</w:t>
      </w:r>
      <w:r w:rsidR="00F474B4">
        <w:t xml:space="preserve"> </w:t>
      </w:r>
      <w:r>
        <w:t>Administrators</w:t>
      </w:r>
    </w:p>
    <w:p w14:paraId="536E4770" w14:textId="40A94EA1" w:rsidR="00D96763" w:rsidRDefault="00D96763" w:rsidP="00D96763">
      <w:pPr>
        <w:pStyle w:val="ListNumber"/>
      </w:pPr>
      <w:r>
        <w:t>Security</w:t>
      </w:r>
      <w:r w:rsidR="00F474B4">
        <w:t xml:space="preserve"> </w:t>
      </w:r>
      <w:r>
        <w:t>Officers</w:t>
      </w:r>
      <w:r w:rsidR="00F474B4">
        <w:t xml:space="preserve"> </w:t>
      </w:r>
      <w:r>
        <w:t>and</w:t>
      </w:r>
      <w:r w:rsidR="00F474B4">
        <w:t xml:space="preserve"> </w:t>
      </w:r>
      <w:r>
        <w:t>Guards</w:t>
      </w:r>
    </w:p>
    <w:p w14:paraId="5120F2B8" w14:textId="1722C91C" w:rsidR="00D96763" w:rsidRDefault="00D96763" w:rsidP="00D96763">
      <w:pPr>
        <w:pStyle w:val="ListNumber"/>
      </w:pPr>
      <w:r>
        <w:t>Intelligence</w:t>
      </w:r>
      <w:r w:rsidR="00F474B4">
        <w:t xml:space="preserve"> </w:t>
      </w:r>
      <w:r>
        <w:t>and</w:t>
      </w:r>
      <w:r w:rsidR="00F474B4">
        <w:t xml:space="preserve"> </w:t>
      </w:r>
      <w:r>
        <w:t>Police</w:t>
      </w:r>
      <w:r w:rsidR="00F474B4">
        <w:t xml:space="preserve"> </w:t>
      </w:r>
      <w:r>
        <w:t>Analysts</w:t>
      </w:r>
    </w:p>
    <w:p w14:paraId="2BD4F221" w14:textId="7816BA8F" w:rsidR="00D96763" w:rsidRDefault="00D96763" w:rsidP="00D96763">
      <w:r>
        <w:lastRenderedPageBreak/>
        <w:t>The</w:t>
      </w:r>
      <w:r w:rsidR="00F474B4">
        <w:t xml:space="preserve"> </w:t>
      </w:r>
      <w:r>
        <w:t>Public</w:t>
      </w:r>
      <w:r w:rsidR="00F474B4">
        <w:t xml:space="preserve"> </w:t>
      </w:r>
      <w:r>
        <w:t>Administration</w:t>
      </w:r>
      <w:r w:rsidR="00F474B4">
        <w:t xml:space="preserve"> </w:t>
      </w:r>
      <w:r>
        <w:t>and</w:t>
      </w:r>
      <w:r w:rsidR="00F474B4">
        <w:t xml:space="preserve"> </w:t>
      </w:r>
      <w:r>
        <w:t>Safety</w:t>
      </w:r>
      <w:r w:rsidR="00F474B4">
        <w:t xml:space="preserve"> </w:t>
      </w:r>
      <w:r>
        <w:t>industry</w:t>
      </w:r>
      <w:r w:rsidR="00F474B4">
        <w:t xml:space="preserve"> </w:t>
      </w:r>
      <w:r>
        <w:t>provides</w:t>
      </w:r>
      <w:r w:rsidR="00F474B4">
        <w:t xml:space="preserve"> </w:t>
      </w:r>
      <w:r>
        <w:t>services</w:t>
      </w:r>
      <w:r w:rsidR="00F474B4">
        <w:t xml:space="preserve"> </w:t>
      </w:r>
      <w:r>
        <w:t>that</w:t>
      </w:r>
      <w:r w:rsidR="00F474B4">
        <w:t xml:space="preserve"> </w:t>
      </w:r>
      <w:r>
        <w:t>support</w:t>
      </w:r>
      <w:r w:rsidR="00F474B4">
        <w:t xml:space="preserve"> </w:t>
      </w:r>
      <w:r>
        <w:t>physical,</w:t>
      </w:r>
      <w:r w:rsidR="00F474B4">
        <w:t xml:space="preserve"> </w:t>
      </w:r>
      <w:r>
        <w:t>social</w:t>
      </w:r>
      <w:r w:rsidR="00F474B4">
        <w:t xml:space="preserve"> </w:t>
      </w:r>
      <w:r>
        <w:t>and</w:t>
      </w:r>
      <w:r w:rsidR="00F474B4">
        <w:t xml:space="preserve"> </w:t>
      </w:r>
      <w:r>
        <w:t>economic</w:t>
      </w:r>
      <w:r w:rsidR="00F474B4">
        <w:t xml:space="preserve"> </w:t>
      </w:r>
      <w:r>
        <w:t>interactions;</w:t>
      </w:r>
      <w:r w:rsidR="00F474B4">
        <w:t xml:space="preserve"> </w:t>
      </w:r>
      <w:r>
        <w:t>general</w:t>
      </w:r>
      <w:r w:rsidR="00F474B4">
        <w:t xml:space="preserve"> </w:t>
      </w:r>
      <w:r>
        <w:t>public</w:t>
      </w:r>
      <w:r w:rsidR="00F474B4">
        <w:t xml:space="preserve"> </w:t>
      </w:r>
      <w:r>
        <w:t>safety</w:t>
      </w:r>
      <w:r w:rsidR="00F474B4">
        <w:t xml:space="preserve"> </w:t>
      </w:r>
      <w:r>
        <w:t>and</w:t>
      </w:r>
      <w:r w:rsidR="00F474B4">
        <w:t xml:space="preserve"> </w:t>
      </w:r>
      <w:r>
        <w:t>security</w:t>
      </w:r>
      <w:r w:rsidR="00F474B4">
        <w:t xml:space="preserve"> </w:t>
      </w:r>
      <w:r>
        <w:t>services;</w:t>
      </w:r>
      <w:r w:rsidR="00F474B4">
        <w:t xml:space="preserve"> </w:t>
      </w:r>
      <w:r>
        <w:t>and</w:t>
      </w:r>
      <w:r w:rsidR="00F474B4">
        <w:t xml:space="preserve"> </w:t>
      </w:r>
      <w:r>
        <w:t>the</w:t>
      </w:r>
      <w:r w:rsidR="00F474B4">
        <w:t xml:space="preserve"> </w:t>
      </w:r>
      <w:r>
        <w:t>enforcing</w:t>
      </w:r>
      <w:r w:rsidR="00F474B4">
        <w:t xml:space="preserve"> </w:t>
      </w:r>
      <w:r>
        <w:t>of</w:t>
      </w:r>
      <w:r w:rsidR="00F474B4">
        <w:t xml:space="preserve"> </w:t>
      </w:r>
      <w:r>
        <w:t>regulations.</w:t>
      </w:r>
    </w:p>
    <w:p w14:paraId="4079B308" w14:textId="09D3C0F4" w:rsidR="00D96763" w:rsidRDefault="00D96763" w:rsidP="00D96763">
      <w:r>
        <w:t>Most</w:t>
      </w:r>
      <w:r w:rsidR="00F474B4">
        <w:t xml:space="preserve"> </w:t>
      </w:r>
      <w:r>
        <w:t>jobs</w:t>
      </w:r>
      <w:r w:rsidR="00F474B4">
        <w:t xml:space="preserve"> </w:t>
      </w:r>
      <w:r>
        <w:t>are</w:t>
      </w:r>
      <w:r w:rsidR="00F474B4">
        <w:t xml:space="preserve"> </w:t>
      </w:r>
      <w:r>
        <w:t>in</w:t>
      </w:r>
      <w:r w:rsidR="00F474B4">
        <w:t xml:space="preserve"> </w:t>
      </w:r>
      <w:r>
        <w:t>federal,</w:t>
      </w:r>
      <w:r w:rsidR="00F474B4">
        <w:t xml:space="preserve"> </w:t>
      </w:r>
      <w:r>
        <w:t>state</w:t>
      </w:r>
      <w:r w:rsidR="00F474B4">
        <w:t xml:space="preserve"> </w:t>
      </w:r>
      <w:r>
        <w:t>and</w:t>
      </w:r>
      <w:r w:rsidR="00F474B4">
        <w:t xml:space="preserve"> </w:t>
      </w:r>
      <w:r>
        <w:t>local</w:t>
      </w:r>
      <w:r w:rsidR="00F474B4">
        <w:t xml:space="preserve"> </w:t>
      </w:r>
      <w:r>
        <w:t>government</w:t>
      </w:r>
      <w:r w:rsidR="00F474B4">
        <w:t xml:space="preserve"> </w:t>
      </w:r>
      <w:r>
        <w:t>administration,</w:t>
      </w:r>
      <w:r w:rsidR="00F474B4">
        <w:t xml:space="preserve"> </w:t>
      </w:r>
      <w:r>
        <w:t>the</w:t>
      </w:r>
      <w:r w:rsidR="00F474B4">
        <w:t xml:space="preserve"> </w:t>
      </w:r>
      <w:r>
        <w:t>defence</w:t>
      </w:r>
      <w:r w:rsidR="00F474B4">
        <w:t xml:space="preserve"> </w:t>
      </w:r>
      <w:r>
        <w:t>force</w:t>
      </w:r>
      <w:r w:rsidR="00F474B4">
        <w:t xml:space="preserve"> </w:t>
      </w:r>
      <w:r>
        <w:t>and</w:t>
      </w:r>
      <w:r w:rsidR="00F474B4">
        <w:t xml:space="preserve"> </w:t>
      </w:r>
      <w:r>
        <w:t>services</w:t>
      </w:r>
      <w:r w:rsidR="00F474B4">
        <w:t xml:space="preserve"> </w:t>
      </w:r>
      <w:r>
        <w:t>like</w:t>
      </w:r>
      <w:r w:rsidR="00F474B4">
        <w:t xml:space="preserve"> </w:t>
      </w:r>
      <w:r>
        <w:t>the</w:t>
      </w:r>
      <w:r w:rsidR="00F474B4">
        <w:t xml:space="preserve"> </w:t>
      </w:r>
      <w:r>
        <w:t>police</w:t>
      </w:r>
      <w:r w:rsidR="00F474B4">
        <w:t xml:space="preserve"> </w:t>
      </w:r>
      <w:r>
        <w:t>force</w:t>
      </w:r>
      <w:r w:rsidR="00F474B4">
        <w:t xml:space="preserve"> </w:t>
      </w:r>
      <w:r>
        <w:t>that</w:t>
      </w:r>
      <w:r w:rsidR="00F474B4">
        <w:t xml:space="preserve"> </w:t>
      </w:r>
      <w:r>
        <w:t>supports</w:t>
      </w:r>
      <w:r w:rsidR="00F474B4">
        <w:t xml:space="preserve"> </w:t>
      </w:r>
      <w:r>
        <w:t>public</w:t>
      </w:r>
      <w:r w:rsidR="00F474B4">
        <w:t xml:space="preserve"> </w:t>
      </w:r>
      <w:r>
        <w:t>order.</w:t>
      </w:r>
    </w:p>
    <w:p w14:paraId="4731D456" w14:textId="47CFA6B7" w:rsidR="00D96763" w:rsidRDefault="00D96763" w:rsidP="00D96763">
      <w:r>
        <w:t>Public</w:t>
      </w:r>
      <w:r w:rsidR="00F474B4">
        <w:t xml:space="preserve"> </w:t>
      </w:r>
      <w:r>
        <w:t>Administration</w:t>
      </w:r>
      <w:r w:rsidR="00F474B4">
        <w:t xml:space="preserve"> </w:t>
      </w:r>
      <w:r>
        <w:t>and</w:t>
      </w:r>
      <w:r w:rsidR="00F474B4">
        <w:t xml:space="preserve"> </w:t>
      </w:r>
      <w:r>
        <w:t>Safety</w:t>
      </w:r>
      <w:r w:rsidR="00F474B4">
        <w:t xml:space="preserve"> </w:t>
      </w:r>
      <w:r>
        <w:t>employment</w:t>
      </w:r>
      <w:r w:rsidR="00F474B4">
        <w:t xml:space="preserve"> </w:t>
      </w:r>
      <w:r>
        <w:t>grew</w:t>
      </w:r>
      <w:r w:rsidR="00F474B4">
        <w:t xml:space="preserve"> </w:t>
      </w:r>
      <w:r>
        <w:t>by</w:t>
      </w:r>
      <w:r w:rsidR="00F474B4">
        <w:t xml:space="preserve"> </w:t>
      </w:r>
      <w:r>
        <w:t>3.7%</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grew</w:t>
      </w:r>
      <w:r w:rsidR="00F474B4">
        <w:t xml:space="preserve"> </w:t>
      </w:r>
      <w:r>
        <w:t>strongly</w:t>
      </w:r>
      <w:r w:rsidR="00F474B4">
        <w:t xml:space="preserve"> </w:t>
      </w:r>
      <w:r>
        <w:t>early</w:t>
      </w:r>
      <w:r w:rsidR="00F474B4">
        <w:t xml:space="preserve"> </w:t>
      </w:r>
      <w:r>
        <w:t>in</w:t>
      </w:r>
      <w:r w:rsidR="00F474B4">
        <w:t xml:space="preserve"> </w:t>
      </w:r>
      <w:r>
        <w:t>the</w:t>
      </w:r>
      <w:r w:rsidR="00F474B4">
        <w:t xml:space="preserve"> </w:t>
      </w:r>
      <w:r>
        <w:t>COVID-19</w:t>
      </w:r>
      <w:r w:rsidR="00F474B4">
        <w:t xml:space="preserve"> </w:t>
      </w:r>
      <w:r>
        <w:t>pandemic,</w:t>
      </w:r>
      <w:r w:rsidR="00F474B4">
        <w:t xml:space="preserve"> </w:t>
      </w:r>
      <w:r>
        <w:t>particularly</w:t>
      </w:r>
      <w:r w:rsidR="00F474B4">
        <w:t xml:space="preserve"> </w:t>
      </w:r>
      <w:r>
        <w:t>compared</w:t>
      </w:r>
      <w:r w:rsidR="00F474B4">
        <w:t xml:space="preserve"> </w:t>
      </w:r>
      <w:r>
        <w:t>with</w:t>
      </w:r>
      <w:r w:rsidR="00F474B4">
        <w:t xml:space="preserve"> </w:t>
      </w:r>
      <w:r>
        <w:t>most</w:t>
      </w:r>
      <w:r w:rsidR="00F474B4">
        <w:t xml:space="preserve"> </w:t>
      </w:r>
      <w:r>
        <w:t>other</w:t>
      </w:r>
      <w:r w:rsidR="00F474B4">
        <w:t xml:space="preserve"> </w:t>
      </w:r>
      <w:r>
        <w:t>industries,</w:t>
      </w:r>
      <w:r w:rsidR="00F474B4">
        <w:t xml:space="preserve"> </w:t>
      </w:r>
      <w:r>
        <w:t>as</w:t>
      </w:r>
      <w:r w:rsidR="00F474B4">
        <w:t xml:space="preserve"> </w:t>
      </w:r>
      <w:r>
        <w:t>part</w:t>
      </w:r>
      <w:r w:rsidR="00F474B4">
        <w:t xml:space="preserve"> </w:t>
      </w:r>
      <w:r>
        <w:t>of</w:t>
      </w:r>
      <w:r w:rsidR="00F474B4">
        <w:t xml:space="preserve"> </w:t>
      </w:r>
      <w:r>
        <w:t>key</w:t>
      </w:r>
      <w:r w:rsidR="00F474B4">
        <w:t xml:space="preserve"> </w:t>
      </w:r>
      <w:r>
        <w:t>Government</w:t>
      </w:r>
      <w:r w:rsidR="00F474B4">
        <w:t xml:space="preserve"> </w:t>
      </w:r>
      <w:r>
        <w:t>program</w:t>
      </w:r>
      <w:r w:rsidR="00F474B4">
        <w:t xml:space="preserve"> </w:t>
      </w:r>
      <w:r>
        <w:t>responses</w:t>
      </w:r>
      <w:r w:rsidR="00F474B4">
        <w:t xml:space="preserve"> </w:t>
      </w:r>
      <w:r>
        <w:t>to</w:t>
      </w:r>
      <w:r w:rsidR="00F474B4">
        <w:t xml:space="preserve"> </w:t>
      </w:r>
      <w:r>
        <w:t>support</w:t>
      </w:r>
      <w:r w:rsidR="00F474B4">
        <w:t xml:space="preserve"> </w:t>
      </w:r>
      <w:r>
        <w:t>citizens,</w:t>
      </w:r>
      <w:r w:rsidR="00F474B4">
        <w:t xml:space="preserve"> </w:t>
      </w:r>
      <w:r>
        <w:t>before</w:t>
      </w:r>
      <w:r w:rsidR="00F474B4">
        <w:t xml:space="preserve"> </w:t>
      </w:r>
      <w:r>
        <w:t>declining</w:t>
      </w:r>
      <w:r w:rsidR="00F474B4">
        <w:t xml:space="preserve"> </w:t>
      </w:r>
      <w:r>
        <w:t>for</w:t>
      </w:r>
      <w:r w:rsidR="00F474B4">
        <w:t xml:space="preserve"> </w:t>
      </w:r>
      <w:r>
        <w:t>most</w:t>
      </w:r>
      <w:r w:rsidR="00F474B4">
        <w:t xml:space="preserve"> </w:t>
      </w:r>
      <w:r>
        <w:t>of</w:t>
      </w:r>
      <w:r w:rsidR="00F474B4">
        <w:t xml:space="preserve"> </w:t>
      </w:r>
      <w:r>
        <w:t>2022.</w:t>
      </w:r>
    </w:p>
    <w:p w14:paraId="08BB14B3" w14:textId="6D62999F" w:rsidR="00D96763" w:rsidRDefault="00D96763" w:rsidP="00D96763">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15%</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but</w:t>
      </w:r>
      <w:r w:rsidR="00F474B4">
        <w:t xml:space="preserve"> </w:t>
      </w:r>
      <w:r>
        <w:t>remain</w:t>
      </w:r>
      <w:r w:rsidR="00F474B4">
        <w:t xml:space="preserve"> </w:t>
      </w:r>
      <w:r>
        <w:t>more</w:t>
      </w:r>
      <w:r w:rsidR="00F474B4">
        <w:t xml:space="preserve"> </w:t>
      </w:r>
      <w:r>
        <w:t>than</w:t>
      </w:r>
      <w:r w:rsidR="00F474B4">
        <w:t xml:space="preserve"> </w:t>
      </w:r>
      <w:r>
        <w:t>60%</w:t>
      </w:r>
      <w:r w:rsidR="00F474B4">
        <w:t xml:space="preserve"> </w:t>
      </w:r>
      <w:r>
        <w:t>above</w:t>
      </w:r>
      <w:r w:rsidR="00F474B4">
        <w:t xml:space="preserve"> </w:t>
      </w:r>
      <w:r>
        <w:t>the</w:t>
      </w:r>
      <w:r w:rsidR="00F474B4">
        <w:t xml:space="preserve"> </w:t>
      </w:r>
      <w:r>
        <w:t>level</w:t>
      </w:r>
      <w:r w:rsidR="00F474B4">
        <w:t xml:space="preserve"> </w:t>
      </w:r>
      <w:r>
        <w:t>recorded</w:t>
      </w:r>
      <w:r w:rsidR="00F474B4">
        <w:t xml:space="preserve"> </w:t>
      </w:r>
      <w:r>
        <w:t>in</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5694A04C" w14:textId="60A2A7BD" w:rsidR="00EF13E7" w:rsidRDefault="00D96763"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222D9438" w14:textId="1D6452EE" w:rsidR="00D96763" w:rsidRDefault="00EF13E7" w:rsidP="00B8507B">
      <w:pPr>
        <w:pStyle w:val="Heading2"/>
      </w:pPr>
      <w:bookmarkStart w:id="56" w:name="_Toc200630498"/>
      <w:r>
        <w:lastRenderedPageBreak/>
        <w:t>Information</w:t>
      </w:r>
      <w:r w:rsidR="00F474B4">
        <w:t xml:space="preserve"> </w:t>
      </w:r>
      <w:r>
        <w:t>Media</w:t>
      </w:r>
      <w:r w:rsidR="00F474B4">
        <w:t xml:space="preserve"> </w:t>
      </w:r>
      <w:r>
        <w:t>and</w:t>
      </w:r>
      <w:r w:rsidR="00F474B4">
        <w:t xml:space="preserve"> </w:t>
      </w:r>
      <w:r>
        <w:t>Telecommunications</w:t>
      </w:r>
      <w:bookmarkEnd w:id="56"/>
    </w:p>
    <w:p w14:paraId="1786EE07" w14:textId="73400C69" w:rsidR="005317AB" w:rsidRDefault="005317AB" w:rsidP="003132CA">
      <w:r>
        <w:rPr>
          <w:noProof/>
        </w:rPr>
        <w:drawing>
          <wp:inline distT="0" distB="0" distL="0" distR="0" wp14:anchorId="7B291FE9" wp14:editId="5646844F">
            <wp:extent cx="6120000" cy="6799338"/>
            <wp:effectExtent l="0" t="0" r="0" b="1905"/>
            <wp:docPr id="1171991597" name="Picture 25" descr="Graph showing that 18% of workers in the information media and telecommunications industry work regionally.&#10;Graph showing that 11% of workers in the information media and telecommunications industry are aged 15 to 24.&#10;Graph showing that 41% of workers in the information media and telecommunications industry are female.&#10;Graph showing that 79% of workers in the information media and telecommunications industry hold a cert 3 or higher.&#10;Column graph of annual employment growth in information media and telecommunication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91597" name="Picture 25" descr="Graph showing that 18% of workers in the information media and telecommunications industry work regionally.&#10;Graph showing that 11% of workers in the information media and telecommunications industry are aged 15 to 24.&#10;Graph showing that 41% of workers in the information media and telecommunications industry are female.&#10;Graph showing that 79% of workers in the information media and telecommunications industry hold a cert 3 or higher.&#10;Column graph of annual employment growth in information media and telecommunications from November 2014 to November 2024, along with the 10-year annual average growth for all industries. &#10;"/>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000" cy="6799338"/>
                    </a:xfrm>
                    <a:prstGeom prst="rect">
                      <a:avLst/>
                    </a:prstGeom>
                  </pic:spPr>
                </pic:pic>
              </a:graphicData>
            </a:graphic>
          </wp:inline>
        </w:drawing>
      </w:r>
    </w:p>
    <w:p w14:paraId="2CB4ED2F" w14:textId="3F486264" w:rsidR="005317AB" w:rsidRPr="005317AB" w:rsidRDefault="005317AB" w:rsidP="00614CF2">
      <w:pPr>
        <w:pStyle w:val="Caption"/>
      </w:pPr>
      <w:r w:rsidRPr="00EF13E7">
        <w:t>Note:</w:t>
      </w:r>
      <w:r w:rsidR="00F474B4">
        <w:t xml:space="preserve"> </w:t>
      </w:r>
      <w:r w:rsidRPr="00EF13E7">
        <w:t>Caution</w:t>
      </w:r>
      <w:r w:rsidR="00F474B4">
        <w:t xml:space="preserve"> </w:t>
      </w:r>
      <w:r w:rsidRPr="00EF13E7">
        <w:t>is</w:t>
      </w:r>
      <w:r w:rsidR="00F474B4">
        <w:t xml:space="preserve"> </w:t>
      </w:r>
      <w:r w:rsidRPr="00EF13E7">
        <w:t>recommended</w:t>
      </w:r>
      <w:r w:rsidR="00F474B4">
        <w:t xml:space="preserve"> </w:t>
      </w:r>
      <w:r w:rsidRPr="00EF13E7">
        <w:t>when</w:t>
      </w:r>
      <w:r w:rsidR="00F474B4">
        <w:t xml:space="preserve"> </w:t>
      </w:r>
      <w:r w:rsidRPr="00EF13E7">
        <w:t>using</w:t>
      </w:r>
      <w:r w:rsidR="00F474B4">
        <w:t xml:space="preserve"> </w:t>
      </w:r>
      <w:r w:rsidRPr="00EF13E7">
        <w:t>employment</w:t>
      </w:r>
      <w:r w:rsidR="00F474B4">
        <w:t xml:space="preserve"> </w:t>
      </w:r>
      <w:r w:rsidRPr="00EF13E7">
        <w:t>estimates</w:t>
      </w:r>
      <w:r w:rsidR="00F474B4">
        <w:t xml:space="preserve"> </w:t>
      </w:r>
      <w:r w:rsidRPr="00EF13E7">
        <w:t>from</w:t>
      </w:r>
      <w:r w:rsidR="00F474B4">
        <w:t xml:space="preserve"> </w:t>
      </w:r>
      <w:r w:rsidRPr="00EF13E7">
        <w:t>May</w:t>
      </w:r>
      <w:r w:rsidR="00F474B4">
        <w:t xml:space="preserve"> </w:t>
      </w:r>
      <w:r w:rsidRPr="00EF13E7">
        <w:t>2020</w:t>
      </w:r>
      <w:r w:rsidR="00F474B4">
        <w:t xml:space="preserve"> </w:t>
      </w:r>
      <w:r w:rsidRPr="00EF13E7">
        <w:t>to</w:t>
      </w:r>
      <w:r w:rsidR="00F474B4">
        <w:t xml:space="preserve"> </w:t>
      </w:r>
      <w:r w:rsidRPr="00EF13E7">
        <w:t>February</w:t>
      </w:r>
      <w:r w:rsidR="00F474B4">
        <w:t xml:space="preserve"> </w:t>
      </w:r>
      <w:r w:rsidRPr="00EF13E7">
        <w:t>2022</w:t>
      </w:r>
      <w:r w:rsidR="00F474B4">
        <w:t xml:space="preserve"> </w:t>
      </w:r>
      <w:r w:rsidRPr="00EF13E7">
        <w:t>inclusive.</w:t>
      </w:r>
    </w:p>
    <w:p w14:paraId="39A5B8A2" w14:textId="6BFEDFFF" w:rsidR="00EF13E7" w:rsidRDefault="00EF13E7" w:rsidP="00B8507B">
      <w:pPr>
        <w:pStyle w:val="Heading3"/>
      </w:pPr>
      <w:r>
        <w:t>Top</w:t>
      </w:r>
      <w:r w:rsidR="00F474B4">
        <w:t xml:space="preserve"> </w:t>
      </w:r>
      <w:r>
        <w:t>employing</w:t>
      </w:r>
      <w:r w:rsidR="00F474B4">
        <w:t xml:space="preserve"> </w:t>
      </w:r>
      <w:r>
        <w:t>occupations</w:t>
      </w:r>
    </w:p>
    <w:p w14:paraId="6BA77412" w14:textId="4A83268D" w:rsidR="00EF13E7" w:rsidRDefault="00EF13E7" w:rsidP="00EF13E7">
      <w:pPr>
        <w:pStyle w:val="ListNumber"/>
        <w:numPr>
          <w:ilvl w:val="0"/>
          <w:numId w:val="31"/>
        </w:numPr>
      </w:pPr>
      <w:r>
        <w:t>Telecommunications</w:t>
      </w:r>
      <w:r w:rsidR="00F474B4">
        <w:t xml:space="preserve"> </w:t>
      </w:r>
      <w:r>
        <w:t>Trades</w:t>
      </w:r>
      <w:r w:rsidR="00F474B4">
        <w:t xml:space="preserve"> </w:t>
      </w:r>
      <w:r>
        <w:t>Workers</w:t>
      </w:r>
    </w:p>
    <w:p w14:paraId="12DFD0BD" w14:textId="0EC32054" w:rsidR="00EF13E7" w:rsidRDefault="00EF13E7" w:rsidP="00EF13E7">
      <w:pPr>
        <w:pStyle w:val="ListNumber"/>
      </w:pPr>
      <w:r>
        <w:t>Film,</w:t>
      </w:r>
      <w:r w:rsidR="00F474B4">
        <w:t xml:space="preserve"> </w:t>
      </w:r>
      <w:r>
        <w:t>Television,</w:t>
      </w:r>
      <w:r w:rsidR="00F474B4">
        <w:t xml:space="preserve"> </w:t>
      </w:r>
      <w:r>
        <w:t>Radio</w:t>
      </w:r>
      <w:r w:rsidR="00F474B4">
        <w:t xml:space="preserve"> </w:t>
      </w:r>
      <w:r>
        <w:t>and</w:t>
      </w:r>
      <w:r w:rsidR="00F474B4">
        <w:t xml:space="preserve"> </w:t>
      </w:r>
      <w:r>
        <w:t>Stage</w:t>
      </w:r>
      <w:r w:rsidR="00F474B4">
        <w:t xml:space="preserve"> </w:t>
      </w:r>
      <w:r>
        <w:t>Directors</w:t>
      </w:r>
    </w:p>
    <w:p w14:paraId="14E553C2" w14:textId="097F4D55" w:rsidR="00EF13E7" w:rsidRDefault="00EF13E7" w:rsidP="00EF13E7">
      <w:pPr>
        <w:pStyle w:val="ListNumber"/>
      </w:pPr>
      <w:r>
        <w:t>Journalists</w:t>
      </w:r>
      <w:r w:rsidR="00F474B4">
        <w:t xml:space="preserve"> </w:t>
      </w:r>
      <w:r>
        <w:t>and</w:t>
      </w:r>
      <w:r w:rsidR="00F474B4">
        <w:t xml:space="preserve"> </w:t>
      </w:r>
      <w:r>
        <w:t>Other</w:t>
      </w:r>
      <w:r w:rsidR="00F474B4">
        <w:t xml:space="preserve"> </w:t>
      </w:r>
      <w:r>
        <w:t>Writers</w:t>
      </w:r>
    </w:p>
    <w:p w14:paraId="2D9DAC0C" w14:textId="25384439" w:rsidR="00EF13E7" w:rsidRDefault="00EF13E7" w:rsidP="00EF13E7">
      <w:pPr>
        <w:pStyle w:val="ListNumber"/>
      </w:pPr>
      <w:r>
        <w:t>Artistic</w:t>
      </w:r>
      <w:r w:rsidR="00F474B4">
        <w:t xml:space="preserve"> </w:t>
      </w:r>
      <w:r>
        <w:t>Directors,</w:t>
      </w:r>
      <w:r w:rsidR="00F474B4">
        <w:t xml:space="preserve"> </w:t>
      </w:r>
      <w:r>
        <w:t>and</w:t>
      </w:r>
      <w:r w:rsidR="00F474B4">
        <w:t xml:space="preserve"> </w:t>
      </w:r>
      <w:r>
        <w:t>Media</w:t>
      </w:r>
      <w:r w:rsidR="00F474B4">
        <w:t xml:space="preserve"> </w:t>
      </w:r>
      <w:r>
        <w:t>Producers</w:t>
      </w:r>
      <w:r w:rsidR="00F474B4">
        <w:t xml:space="preserve"> </w:t>
      </w:r>
      <w:r>
        <w:t>and</w:t>
      </w:r>
      <w:r w:rsidR="00F474B4">
        <w:t xml:space="preserve"> </w:t>
      </w:r>
      <w:r>
        <w:t>Presenters</w:t>
      </w:r>
    </w:p>
    <w:p w14:paraId="2B0EC2D8" w14:textId="7B6365B4" w:rsidR="00EF13E7" w:rsidRDefault="00EF13E7" w:rsidP="00EF13E7">
      <w:pPr>
        <w:pStyle w:val="ListNumber"/>
      </w:pPr>
      <w:r>
        <w:t>Performing</w:t>
      </w:r>
      <w:r w:rsidR="00F474B4">
        <w:t xml:space="preserve"> </w:t>
      </w:r>
      <w:r>
        <w:t>Arts</w:t>
      </w:r>
      <w:r w:rsidR="00F474B4">
        <w:t xml:space="preserve"> </w:t>
      </w:r>
      <w:r>
        <w:t>Technicians</w:t>
      </w:r>
    </w:p>
    <w:p w14:paraId="148E957D" w14:textId="65411F42" w:rsidR="00EF13E7" w:rsidRDefault="00EF13E7" w:rsidP="00EF13E7">
      <w:r>
        <w:lastRenderedPageBreak/>
        <w:t>The</w:t>
      </w:r>
      <w:r w:rsidR="00F474B4">
        <w:t xml:space="preserve"> </w:t>
      </w:r>
      <w:r>
        <w:t>Information</w:t>
      </w:r>
      <w:r w:rsidR="00F474B4">
        <w:t xml:space="preserve"> </w:t>
      </w:r>
      <w:r>
        <w:t>Media</w:t>
      </w:r>
      <w:r w:rsidR="00F474B4">
        <w:t xml:space="preserve"> </w:t>
      </w:r>
      <w:r>
        <w:t>and</w:t>
      </w:r>
      <w:r w:rsidR="00F474B4">
        <w:t xml:space="preserve"> </w:t>
      </w:r>
      <w:r>
        <w:t>Telecommunications</w:t>
      </w:r>
      <w:r w:rsidR="00F474B4">
        <w:t xml:space="preserve"> </w:t>
      </w:r>
      <w:r>
        <w:t>industry</w:t>
      </w:r>
      <w:r w:rsidR="00F474B4">
        <w:t xml:space="preserve"> </w:t>
      </w:r>
      <w:r>
        <w:t>is</w:t>
      </w:r>
      <w:r w:rsidR="00F474B4">
        <w:t xml:space="preserve"> </w:t>
      </w:r>
      <w:r>
        <w:t>responsible</w:t>
      </w:r>
      <w:r w:rsidR="00F474B4">
        <w:t xml:space="preserve"> </w:t>
      </w:r>
      <w:r>
        <w:t>for</w:t>
      </w:r>
      <w:r w:rsidR="00F474B4">
        <w:t xml:space="preserve"> </w:t>
      </w:r>
      <w:r>
        <w:t>a</w:t>
      </w:r>
      <w:r w:rsidR="00F474B4">
        <w:t xml:space="preserve"> </w:t>
      </w:r>
      <w:r>
        <w:t>wide</w:t>
      </w:r>
      <w:r w:rsidR="00F474B4">
        <w:t xml:space="preserve"> </w:t>
      </w:r>
      <w:r>
        <w:t>range</w:t>
      </w:r>
      <w:r w:rsidR="00F474B4">
        <w:t xml:space="preserve"> </w:t>
      </w:r>
      <w:r>
        <w:t>of</w:t>
      </w:r>
      <w:r w:rsidR="00F474B4">
        <w:t xml:space="preserve"> </w:t>
      </w:r>
      <w:r>
        <w:t>activities.</w:t>
      </w:r>
      <w:r w:rsidR="00F474B4">
        <w:t xml:space="preserve"> </w:t>
      </w:r>
      <w:r>
        <w:t>In</w:t>
      </w:r>
      <w:r w:rsidR="00F474B4">
        <w:t xml:space="preserve"> </w:t>
      </w:r>
      <w:r>
        <w:t>media,</w:t>
      </w:r>
      <w:r w:rsidR="00F474B4">
        <w:t xml:space="preserve"> </w:t>
      </w:r>
      <w:r>
        <w:t>the</w:t>
      </w:r>
      <w:r w:rsidR="00F474B4">
        <w:t xml:space="preserve"> </w:t>
      </w:r>
      <w:r>
        <w:t>industry</w:t>
      </w:r>
      <w:r w:rsidR="00F474B4">
        <w:t xml:space="preserve"> </w:t>
      </w:r>
      <w:r>
        <w:t>is</w:t>
      </w:r>
      <w:r w:rsidR="00F474B4">
        <w:t xml:space="preserve"> </w:t>
      </w:r>
      <w:r>
        <w:t>responsible</w:t>
      </w:r>
      <w:r w:rsidR="00F474B4">
        <w:t xml:space="preserve"> </w:t>
      </w:r>
      <w:r>
        <w:t>for</w:t>
      </w:r>
      <w:r w:rsidR="00F474B4">
        <w:t xml:space="preserve"> </w:t>
      </w:r>
      <w:r>
        <w:t>online</w:t>
      </w:r>
      <w:r w:rsidR="00F474B4">
        <w:t xml:space="preserve"> </w:t>
      </w:r>
      <w:r>
        <w:t>media</w:t>
      </w:r>
      <w:r w:rsidR="00F474B4">
        <w:t xml:space="preserve"> </w:t>
      </w:r>
      <w:r>
        <w:t>and</w:t>
      </w:r>
      <w:r w:rsidR="00F474B4">
        <w:t xml:space="preserve"> </w:t>
      </w:r>
      <w:r>
        <w:t>publishing,</w:t>
      </w:r>
      <w:r w:rsidR="00F474B4">
        <w:t xml:space="preserve"> </w:t>
      </w:r>
      <w:r>
        <w:t>television</w:t>
      </w:r>
      <w:r w:rsidR="00F474B4">
        <w:t xml:space="preserve"> </w:t>
      </w:r>
      <w:r>
        <w:t>and</w:t>
      </w:r>
      <w:r w:rsidR="00F474B4">
        <w:t xml:space="preserve"> </w:t>
      </w:r>
      <w:r>
        <w:t>film</w:t>
      </w:r>
      <w:r w:rsidR="00F474B4">
        <w:t xml:space="preserve"> </w:t>
      </w:r>
      <w:r>
        <w:t>production</w:t>
      </w:r>
      <w:r w:rsidR="00F474B4">
        <w:t xml:space="preserve"> </w:t>
      </w:r>
      <w:r>
        <w:t>and</w:t>
      </w:r>
      <w:r w:rsidR="00F474B4">
        <w:t xml:space="preserve"> </w:t>
      </w:r>
      <w:r>
        <w:t>distribution,</w:t>
      </w:r>
      <w:r w:rsidR="00F474B4">
        <w:t xml:space="preserve"> </w:t>
      </w:r>
      <w:r>
        <w:t>sound</w:t>
      </w:r>
      <w:r w:rsidR="00F474B4">
        <w:t xml:space="preserve"> </w:t>
      </w:r>
      <w:r>
        <w:t>and</w:t>
      </w:r>
      <w:r w:rsidR="00F474B4">
        <w:t xml:space="preserve"> </w:t>
      </w:r>
      <w:r>
        <w:t>music</w:t>
      </w:r>
      <w:r w:rsidR="00F474B4">
        <w:t xml:space="preserve"> </w:t>
      </w:r>
      <w:r>
        <w:t>recording,</w:t>
      </w:r>
      <w:r w:rsidR="00F474B4">
        <w:t xml:space="preserve"> </w:t>
      </w:r>
      <w:r>
        <w:t>print</w:t>
      </w:r>
      <w:r w:rsidR="00F474B4">
        <w:t xml:space="preserve"> </w:t>
      </w:r>
      <w:r>
        <w:t>publications</w:t>
      </w:r>
      <w:r w:rsidR="00F474B4">
        <w:t xml:space="preserve"> </w:t>
      </w:r>
      <w:r>
        <w:t>such</w:t>
      </w:r>
      <w:r w:rsidR="00F474B4">
        <w:t xml:space="preserve"> </w:t>
      </w:r>
      <w:r>
        <w:t>as</w:t>
      </w:r>
      <w:r w:rsidR="00F474B4">
        <w:t xml:space="preserve"> </w:t>
      </w:r>
      <w:r>
        <w:t>newspapers</w:t>
      </w:r>
      <w:r w:rsidR="00F474B4">
        <w:t xml:space="preserve"> </w:t>
      </w:r>
      <w:r>
        <w:t>and</w:t>
      </w:r>
      <w:r w:rsidR="00F474B4">
        <w:t xml:space="preserve"> </w:t>
      </w:r>
      <w:r>
        <w:t>books</w:t>
      </w:r>
      <w:r w:rsidR="00F474B4">
        <w:t xml:space="preserve"> </w:t>
      </w:r>
      <w:r>
        <w:t>and</w:t>
      </w:r>
      <w:r w:rsidR="00F474B4">
        <w:t xml:space="preserve"> </w:t>
      </w:r>
      <w:r>
        <w:t>the</w:t>
      </w:r>
      <w:r w:rsidR="00F474B4">
        <w:t xml:space="preserve"> </w:t>
      </w:r>
      <w:r>
        <w:t>management</w:t>
      </w:r>
      <w:r w:rsidR="00F474B4">
        <w:t xml:space="preserve"> </w:t>
      </w:r>
      <w:r>
        <w:t>and</w:t>
      </w:r>
      <w:r w:rsidR="00F474B4">
        <w:t xml:space="preserve"> </w:t>
      </w:r>
      <w:r>
        <w:t>storage</w:t>
      </w:r>
      <w:r w:rsidR="00F474B4">
        <w:t xml:space="preserve"> </w:t>
      </w:r>
      <w:r>
        <w:t>of</w:t>
      </w:r>
      <w:r w:rsidR="00F474B4">
        <w:t xml:space="preserve"> </w:t>
      </w:r>
      <w:r>
        <w:t>information.</w:t>
      </w:r>
      <w:r w:rsidR="00F474B4">
        <w:t xml:space="preserve"> </w:t>
      </w:r>
      <w:r>
        <w:t>In</w:t>
      </w:r>
      <w:r w:rsidR="00F474B4">
        <w:t xml:space="preserve"> </w:t>
      </w:r>
      <w:r>
        <w:t>telecommunications,</w:t>
      </w:r>
      <w:r w:rsidR="00F474B4">
        <w:t xml:space="preserve"> </w:t>
      </w:r>
      <w:r>
        <w:t>the</w:t>
      </w:r>
      <w:r w:rsidR="00F474B4">
        <w:t xml:space="preserve"> </w:t>
      </w:r>
      <w:r>
        <w:t>industry</w:t>
      </w:r>
      <w:r w:rsidR="00F474B4">
        <w:t xml:space="preserve"> </w:t>
      </w:r>
      <w:r>
        <w:t>is</w:t>
      </w:r>
      <w:r w:rsidR="00F474B4">
        <w:t xml:space="preserve"> </w:t>
      </w:r>
      <w:r>
        <w:t>responsible</w:t>
      </w:r>
      <w:r w:rsidR="00F474B4">
        <w:t xml:space="preserve"> </w:t>
      </w:r>
      <w:r>
        <w:t>for</w:t>
      </w:r>
      <w:r w:rsidR="00F474B4">
        <w:t xml:space="preserve"> </w:t>
      </w:r>
      <w:r>
        <w:t>the</w:t>
      </w:r>
      <w:r w:rsidR="00F474B4">
        <w:t xml:space="preserve"> </w:t>
      </w:r>
      <w:r>
        <w:t>design,</w:t>
      </w:r>
      <w:r w:rsidR="00F474B4">
        <w:t xml:space="preserve"> </w:t>
      </w:r>
      <w:r>
        <w:t>construction,</w:t>
      </w:r>
      <w:r w:rsidR="00F474B4">
        <w:t xml:space="preserve"> </w:t>
      </w:r>
      <w:r>
        <w:t>installation</w:t>
      </w:r>
      <w:r w:rsidR="00F474B4">
        <w:t xml:space="preserve"> </w:t>
      </w:r>
      <w:r>
        <w:t>and</w:t>
      </w:r>
      <w:r w:rsidR="00F474B4">
        <w:t xml:space="preserve"> </w:t>
      </w:r>
      <w:r>
        <w:t>servicing</w:t>
      </w:r>
      <w:r w:rsidR="00F474B4">
        <w:t xml:space="preserve"> </w:t>
      </w:r>
      <w:r>
        <w:t>of</w:t>
      </w:r>
      <w:r w:rsidR="00F474B4">
        <w:t xml:space="preserve"> </w:t>
      </w:r>
      <w:r>
        <w:t>telecommunications</w:t>
      </w:r>
      <w:r w:rsidR="00F474B4">
        <w:t xml:space="preserve"> </w:t>
      </w:r>
      <w:r>
        <w:t>equipment,</w:t>
      </w:r>
      <w:r w:rsidR="00F474B4">
        <w:t xml:space="preserve"> </w:t>
      </w:r>
      <w:r>
        <w:t>systems</w:t>
      </w:r>
      <w:r w:rsidR="00F474B4">
        <w:t xml:space="preserve"> </w:t>
      </w:r>
      <w:r>
        <w:t>and</w:t>
      </w:r>
      <w:r w:rsidR="00F474B4">
        <w:t xml:space="preserve"> </w:t>
      </w:r>
      <w:r>
        <w:t>facilities.</w:t>
      </w:r>
      <w:r w:rsidR="00F474B4">
        <w:t xml:space="preserve"> </w:t>
      </w:r>
    </w:p>
    <w:p w14:paraId="3D09A6D1" w14:textId="6E9744CC" w:rsidR="00EF13E7" w:rsidRDefault="00EF13E7" w:rsidP="00EF13E7">
      <w:r>
        <w:t>Jobs</w:t>
      </w:r>
      <w:r w:rsidR="00F474B4">
        <w:t xml:space="preserve"> </w:t>
      </w:r>
      <w:r>
        <w:t>in</w:t>
      </w:r>
      <w:r w:rsidR="00F474B4">
        <w:t xml:space="preserve"> </w:t>
      </w:r>
      <w:r>
        <w:t>this</w:t>
      </w:r>
      <w:r w:rsidR="00F474B4">
        <w:t xml:space="preserve"> </w:t>
      </w:r>
      <w:r>
        <w:t>industry</w:t>
      </w:r>
      <w:r w:rsidR="00F474B4">
        <w:t xml:space="preserve"> </w:t>
      </w:r>
      <w:r>
        <w:t>are</w:t>
      </w:r>
      <w:r w:rsidR="00F474B4">
        <w:t xml:space="preserve"> </w:t>
      </w:r>
      <w:r>
        <w:t>located</w:t>
      </w:r>
      <w:r w:rsidR="00F474B4">
        <w:t xml:space="preserve"> </w:t>
      </w:r>
      <w:r>
        <w:t>in</w:t>
      </w:r>
      <w:r w:rsidR="00F474B4">
        <w:t xml:space="preserve"> </w:t>
      </w:r>
      <w:r>
        <w:t>television</w:t>
      </w:r>
      <w:r w:rsidR="00F474B4">
        <w:t xml:space="preserve"> </w:t>
      </w:r>
      <w:r>
        <w:t>and</w:t>
      </w:r>
      <w:r w:rsidR="00F474B4">
        <w:t xml:space="preserve"> </w:t>
      </w:r>
      <w:r>
        <w:t>radio</w:t>
      </w:r>
      <w:r w:rsidR="00F474B4">
        <w:t xml:space="preserve"> </w:t>
      </w:r>
      <w:r>
        <w:t>studios,</w:t>
      </w:r>
      <w:r w:rsidR="00F474B4">
        <w:t xml:space="preserve"> </w:t>
      </w:r>
      <w:r>
        <w:t>news</w:t>
      </w:r>
      <w:r w:rsidR="00F474B4">
        <w:t xml:space="preserve"> </w:t>
      </w:r>
      <w:r>
        <w:t>companies,</w:t>
      </w:r>
      <w:r w:rsidR="00F474B4">
        <w:t xml:space="preserve"> </w:t>
      </w:r>
      <w:r>
        <w:t>libraries,</w:t>
      </w:r>
      <w:r w:rsidR="00F474B4">
        <w:t xml:space="preserve"> </w:t>
      </w:r>
      <w:r>
        <w:t>film</w:t>
      </w:r>
      <w:r w:rsidR="00F474B4">
        <w:t xml:space="preserve"> </w:t>
      </w:r>
      <w:r>
        <w:t>studios,</w:t>
      </w:r>
      <w:r w:rsidR="00F474B4">
        <w:t xml:space="preserve"> </w:t>
      </w:r>
      <w:r>
        <w:t>graphic</w:t>
      </w:r>
      <w:r w:rsidR="00F474B4">
        <w:t xml:space="preserve"> </w:t>
      </w:r>
      <w:r>
        <w:t>design</w:t>
      </w:r>
      <w:r w:rsidR="00F474B4">
        <w:t xml:space="preserve"> </w:t>
      </w:r>
      <w:r>
        <w:t>companies,</w:t>
      </w:r>
      <w:r w:rsidR="00F474B4">
        <w:t xml:space="preserve"> </w:t>
      </w:r>
      <w:r>
        <w:t>advertising</w:t>
      </w:r>
      <w:r w:rsidR="00F474B4">
        <w:t xml:space="preserve"> </w:t>
      </w:r>
      <w:r>
        <w:t>companies,</w:t>
      </w:r>
      <w:r w:rsidR="00F474B4">
        <w:t xml:space="preserve"> </w:t>
      </w:r>
      <w:r>
        <w:t>publisher</w:t>
      </w:r>
      <w:r w:rsidR="00F474B4">
        <w:t xml:space="preserve"> </w:t>
      </w:r>
      <w:r>
        <w:t>houses</w:t>
      </w:r>
      <w:r w:rsidR="00F474B4">
        <w:t xml:space="preserve"> </w:t>
      </w:r>
      <w:r>
        <w:t>and</w:t>
      </w:r>
      <w:r w:rsidR="00F474B4">
        <w:t xml:space="preserve"> </w:t>
      </w:r>
      <w:r>
        <w:t>telecommunication</w:t>
      </w:r>
      <w:r w:rsidR="00F474B4">
        <w:t xml:space="preserve"> </w:t>
      </w:r>
      <w:r>
        <w:t>companies.</w:t>
      </w:r>
      <w:r w:rsidR="00F474B4">
        <w:t xml:space="preserve"> </w:t>
      </w:r>
    </w:p>
    <w:p w14:paraId="36516190" w14:textId="3A204EF1" w:rsidR="00EF13E7" w:rsidRDefault="00EF13E7" w:rsidP="00EF13E7">
      <w:r>
        <w:t>Information</w:t>
      </w:r>
      <w:r w:rsidR="00F474B4">
        <w:t xml:space="preserve"> </w:t>
      </w:r>
      <w:r>
        <w:t>Media</w:t>
      </w:r>
      <w:r w:rsidR="00F474B4">
        <w:t xml:space="preserve"> </w:t>
      </w:r>
      <w:r>
        <w:t>and</w:t>
      </w:r>
      <w:r w:rsidR="00F474B4">
        <w:t xml:space="preserve"> </w:t>
      </w:r>
      <w:r>
        <w:t>Telecommunications</w:t>
      </w:r>
      <w:r w:rsidR="00F474B4">
        <w:t xml:space="preserve"> </w:t>
      </w:r>
      <w:r>
        <w:t>is</w:t>
      </w:r>
      <w:r w:rsidR="00F474B4">
        <w:t xml:space="preserve"> </w:t>
      </w:r>
      <w:r>
        <w:t>a</w:t>
      </w:r>
      <w:r w:rsidR="00F474B4">
        <w:t xml:space="preserve"> </w:t>
      </w:r>
      <w:r>
        <w:t>relatively</w:t>
      </w:r>
      <w:r w:rsidR="00F474B4">
        <w:t xml:space="preserve"> </w:t>
      </w:r>
      <w:r>
        <w:t>small</w:t>
      </w:r>
      <w:r w:rsidR="00F474B4">
        <w:t xml:space="preserve"> </w:t>
      </w:r>
      <w:r>
        <w:t>employing</w:t>
      </w:r>
      <w:r w:rsidR="00F474B4">
        <w:t xml:space="preserve"> </w:t>
      </w:r>
      <w:r>
        <w:t>industry,</w:t>
      </w:r>
      <w:r w:rsidR="00F474B4">
        <w:t xml:space="preserve"> </w:t>
      </w:r>
      <w:r>
        <w:t>representing</w:t>
      </w:r>
      <w:r w:rsidR="00F474B4">
        <w:t xml:space="preserve"> </w:t>
      </w:r>
      <w:r>
        <w:t>around</w:t>
      </w:r>
      <w:r w:rsidR="00F474B4">
        <w:t xml:space="preserve"> </w:t>
      </w:r>
      <w:r>
        <w:t>1%</w:t>
      </w:r>
      <w:r w:rsidR="00F474B4">
        <w:t xml:space="preserve"> </w:t>
      </w:r>
      <w:r>
        <w:t>of</w:t>
      </w:r>
      <w:r w:rsidR="00F474B4">
        <w:t xml:space="preserve"> </w:t>
      </w:r>
      <w:r>
        <w:t>national</w:t>
      </w:r>
      <w:r w:rsidR="00F474B4">
        <w:t xml:space="preserve"> </w:t>
      </w:r>
      <w:r>
        <w:t>employment.</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has</w:t>
      </w:r>
      <w:r w:rsidR="00F474B4">
        <w:t xml:space="preserve"> </w:t>
      </w:r>
      <w:r>
        <w:t>fallen</w:t>
      </w:r>
      <w:r w:rsidR="00F474B4">
        <w:t xml:space="preserve"> </w:t>
      </w:r>
      <w:r>
        <w:t>for</w:t>
      </w:r>
      <w:r w:rsidR="00F474B4">
        <w:t xml:space="preserve"> </w:t>
      </w:r>
      <w:r>
        <w:t>much</w:t>
      </w:r>
      <w:r w:rsidR="00F474B4">
        <w:t xml:space="preserve"> </w:t>
      </w:r>
      <w:r>
        <w:t>of</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with</w:t>
      </w:r>
      <w:r w:rsidR="00F474B4">
        <w:t xml:space="preserve"> </w:t>
      </w:r>
      <w:r>
        <w:t>employment</w:t>
      </w:r>
      <w:r w:rsidR="00F474B4">
        <w:t xml:space="preserve"> </w:t>
      </w:r>
      <w:r>
        <w:t>declining</w:t>
      </w:r>
      <w:r w:rsidR="00F474B4">
        <w:t xml:space="preserve"> </w:t>
      </w:r>
      <w:r>
        <w:t>by</w:t>
      </w:r>
      <w:r w:rsidR="00F474B4">
        <w:t xml:space="preserve"> </w:t>
      </w:r>
      <w:r>
        <w:t>around</w:t>
      </w:r>
      <w:r w:rsidR="00F474B4">
        <w:t xml:space="preserve"> </w:t>
      </w:r>
      <w:r>
        <w:t>11%</w:t>
      </w:r>
      <w:r w:rsidR="00F474B4">
        <w:t xml:space="preserve"> </w:t>
      </w:r>
      <w:r>
        <w:t>over</w:t>
      </w:r>
      <w:r w:rsidR="00F474B4">
        <w:t xml:space="preserve"> </w:t>
      </w:r>
      <w:r>
        <w:t>the</w:t>
      </w:r>
      <w:r w:rsidR="00F474B4">
        <w:t xml:space="preserve"> </w:t>
      </w:r>
      <w:r>
        <w:t>decade.</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employment</w:t>
      </w:r>
      <w:r w:rsidR="00F474B4">
        <w:t xml:space="preserve"> </w:t>
      </w:r>
      <w:r>
        <w:t>in</w:t>
      </w:r>
      <w:r w:rsidR="00F474B4">
        <w:t xml:space="preserve"> </w:t>
      </w:r>
      <w:r>
        <w:t>this</w:t>
      </w:r>
      <w:r w:rsidR="00F474B4">
        <w:t xml:space="preserve"> </w:t>
      </w:r>
      <w:r>
        <w:t>industry</w:t>
      </w:r>
      <w:r w:rsidR="00F474B4">
        <w:t xml:space="preserve"> </w:t>
      </w:r>
      <w:r>
        <w:t>fell</w:t>
      </w:r>
      <w:r w:rsidR="00F474B4">
        <w:t xml:space="preserve"> </w:t>
      </w:r>
      <w:r>
        <w:t>by</w:t>
      </w:r>
      <w:r w:rsidR="00F474B4">
        <w:t xml:space="preserve"> </w:t>
      </w:r>
      <w:r>
        <w:t>1.2%.</w:t>
      </w:r>
    </w:p>
    <w:p w14:paraId="0F5A7C5C" w14:textId="53FB4651" w:rsidR="00EF13E7" w:rsidRDefault="00EF13E7" w:rsidP="00EF13E7">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remained</w:t>
      </w:r>
      <w:r w:rsidR="00F474B4">
        <w:t xml:space="preserve"> </w:t>
      </w:r>
      <w:r>
        <w:t>stable</w:t>
      </w:r>
      <w:r w:rsidR="00F474B4">
        <w:t xml:space="preserve"> </w:t>
      </w:r>
      <w:r>
        <w:t>over</w:t>
      </w:r>
      <w:r w:rsidR="00F474B4">
        <w:t xml:space="preserve"> </w:t>
      </w:r>
      <w:r>
        <w:t>past</w:t>
      </w:r>
      <w:r w:rsidR="00F474B4">
        <w:t xml:space="preserve"> </w:t>
      </w:r>
      <w:r>
        <w:t>year</w:t>
      </w:r>
      <w:r w:rsidR="00F474B4">
        <w:t xml:space="preserve"> </w:t>
      </w:r>
      <w:r>
        <w:t>but</w:t>
      </w:r>
      <w:r w:rsidR="00F474B4">
        <w:t xml:space="preserve"> </w:t>
      </w:r>
      <w:r>
        <w:t>have</w:t>
      </w:r>
      <w:r w:rsidR="00F474B4">
        <w:t xml:space="preserve"> </w:t>
      </w:r>
      <w:r>
        <w:t>grown</w:t>
      </w:r>
      <w:r w:rsidR="00F474B4">
        <w:t xml:space="preserve"> </w:t>
      </w:r>
      <w:r>
        <w:t>by</w:t>
      </w:r>
      <w:r w:rsidR="00F474B4">
        <w:t xml:space="preserve"> </w:t>
      </w:r>
      <w:r>
        <w:t>around</w:t>
      </w:r>
      <w:r w:rsidR="00F474B4">
        <w:t xml:space="preserve"> </w:t>
      </w:r>
      <w:r>
        <w:t>20%</w:t>
      </w:r>
      <w:r w:rsidR="00F474B4">
        <w:t xml:space="preserve"> </w:t>
      </w:r>
      <w:r>
        <w:t>since</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35C8FBEC" w14:textId="7BFC1A8C" w:rsidR="00EF13E7" w:rsidRDefault="00EF13E7" w:rsidP="00B8507B">
      <w:pPr>
        <w:pStyle w:val="Heading2"/>
      </w:pPr>
      <w:bookmarkStart w:id="57" w:name="_Toc200630499"/>
      <w:r>
        <w:lastRenderedPageBreak/>
        <w:t>Rental,</w:t>
      </w:r>
      <w:r w:rsidR="00F474B4">
        <w:t xml:space="preserve"> </w:t>
      </w:r>
      <w:r w:rsidRPr="00614CF2">
        <w:t>Hiring</w:t>
      </w:r>
      <w:r w:rsidR="00F474B4">
        <w:t xml:space="preserve"> </w:t>
      </w:r>
      <w:r>
        <w:t>and</w:t>
      </w:r>
      <w:r w:rsidR="00F474B4">
        <w:t xml:space="preserve"> </w:t>
      </w:r>
      <w:r>
        <w:t>Real</w:t>
      </w:r>
      <w:r w:rsidR="00F474B4">
        <w:t xml:space="preserve"> </w:t>
      </w:r>
      <w:r>
        <w:t>Estate</w:t>
      </w:r>
      <w:r w:rsidR="00F474B4">
        <w:t xml:space="preserve"> </w:t>
      </w:r>
      <w:r w:rsidRPr="005317AB">
        <w:t>Services</w:t>
      </w:r>
      <w:bookmarkEnd w:id="57"/>
    </w:p>
    <w:p w14:paraId="49A68B4B" w14:textId="476683F9" w:rsidR="005317AB" w:rsidRDefault="005317AB" w:rsidP="003132CA">
      <w:r>
        <w:rPr>
          <w:noProof/>
        </w:rPr>
        <w:drawing>
          <wp:inline distT="0" distB="0" distL="0" distR="0" wp14:anchorId="42E1BC47" wp14:editId="0EBA1739">
            <wp:extent cx="6120000" cy="6799338"/>
            <wp:effectExtent l="0" t="0" r="0" b="1905"/>
            <wp:docPr id="1286968691" name="Picture 26" descr="Graph showing that 25% of workers in the rental, hiring and real estate services industry work regionally.&#10;Graph showing that 11% of workers in the rental, hiring and real estate services industry are aged 15 to 24.&#10;Graph showing that 48% of workers in the rental, hiring and real estate services industry are female.&#10;Graph showing that 68% of workers in the rental, hiring and real estate services industry hold a cert 3 or higher.&#10;Column graph of annual employment growth in rental, hiring and real estate service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968691" name="Picture 26" descr="Graph showing that 25% of workers in the rental, hiring and real estate services industry work regionally.&#10;Graph showing that 11% of workers in the rental, hiring and real estate services industry are aged 15 to 24.&#10;Graph showing that 48% of workers in the rental, hiring and real estate services industry are female.&#10;Graph showing that 68% of workers in the rental, hiring and real estate services industry hold a cert 3 or higher.&#10;Column graph of annual employment growth in rental, hiring and real estate services from November 2014 to November 2024, along with the 10-year annual average growth for all industries. &#10;"/>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0000" cy="6799338"/>
                    </a:xfrm>
                    <a:prstGeom prst="rect">
                      <a:avLst/>
                    </a:prstGeom>
                  </pic:spPr>
                </pic:pic>
              </a:graphicData>
            </a:graphic>
          </wp:inline>
        </w:drawing>
      </w:r>
    </w:p>
    <w:p w14:paraId="73D2938B" w14:textId="469E5BD4" w:rsidR="005317AB" w:rsidRPr="005317AB" w:rsidRDefault="005317AB" w:rsidP="00614CF2">
      <w:pPr>
        <w:pStyle w:val="Caption"/>
      </w:pPr>
      <w:r>
        <w:t>Note:</w:t>
      </w:r>
      <w:r w:rsidR="00F474B4">
        <w:t xml:space="preserve"> </w:t>
      </w:r>
      <w:r>
        <w:t>Caution</w:t>
      </w:r>
      <w:r w:rsidR="00F474B4">
        <w:t xml:space="preserve"> </w:t>
      </w:r>
      <w:r>
        <w:t>is</w:t>
      </w:r>
      <w:r w:rsidR="00F474B4">
        <w:t xml:space="preserve"> </w:t>
      </w:r>
      <w:r>
        <w:t>recommended</w:t>
      </w:r>
      <w:r w:rsidR="00F474B4">
        <w:t xml:space="preserve"> </w:t>
      </w:r>
      <w:r>
        <w:t>when</w:t>
      </w:r>
      <w:r w:rsidR="00F474B4">
        <w:t xml:space="preserve"> </w:t>
      </w:r>
      <w:r>
        <w:t>using</w:t>
      </w:r>
      <w:r w:rsidR="00F474B4">
        <w:t xml:space="preserve"> </w:t>
      </w:r>
      <w:r>
        <w:t>employment</w:t>
      </w:r>
      <w:r w:rsidR="00F474B4">
        <w:t xml:space="preserve"> </w:t>
      </w:r>
      <w:r>
        <w:t>estimates</w:t>
      </w:r>
      <w:r w:rsidR="00F474B4">
        <w:t xml:space="preserve"> </w:t>
      </w:r>
      <w:r>
        <w:t>from</w:t>
      </w:r>
      <w:r w:rsidR="00F474B4">
        <w:t xml:space="preserve"> </w:t>
      </w:r>
      <w:r>
        <w:t>May</w:t>
      </w:r>
      <w:r w:rsidR="00F474B4">
        <w:t xml:space="preserve"> </w:t>
      </w:r>
      <w:r>
        <w:t>2020</w:t>
      </w:r>
      <w:r w:rsidR="00F474B4">
        <w:t xml:space="preserve"> </w:t>
      </w:r>
      <w:r>
        <w:t>to</w:t>
      </w:r>
      <w:r w:rsidR="00F474B4">
        <w:t xml:space="preserve"> </w:t>
      </w:r>
      <w:r>
        <w:t>February</w:t>
      </w:r>
      <w:r w:rsidR="00F474B4">
        <w:t xml:space="preserve"> </w:t>
      </w:r>
      <w:r>
        <w:t>2022</w:t>
      </w:r>
      <w:r w:rsidR="00F474B4">
        <w:t xml:space="preserve"> </w:t>
      </w:r>
      <w:r>
        <w:t>inclusive.</w:t>
      </w:r>
    </w:p>
    <w:p w14:paraId="3C035F69" w14:textId="7CD65548" w:rsidR="00EF13E7" w:rsidRDefault="00EF13E7" w:rsidP="00B8507B">
      <w:pPr>
        <w:pStyle w:val="Heading3"/>
      </w:pPr>
      <w:r>
        <w:t>Top</w:t>
      </w:r>
      <w:r w:rsidR="00F474B4">
        <w:t xml:space="preserve"> </w:t>
      </w:r>
      <w:r>
        <w:t>employing</w:t>
      </w:r>
      <w:r w:rsidR="00F474B4">
        <w:t xml:space="preserve"> </w:t>
      </w:r>
      <w:r>
        <w:t>occupations</w:t>
      </w:r>
    </w:p>
    <w:p w14:paraId="5712F8E9" w14:textId="3580DB77" w:rsidR="00EF13E7" w:rsidRDefault="00EF13E7" w:rsidP="00EF13E7">
      <w:pPr>
        <w:pStyle w:val="ListNumber"/>
        <w:numPr>
          <w:ilvl w:val="0"/>
          <w:numId w:val="32"/>
        </w:numPr>
      </w:pPr>
      <w:r>
        <w:t>Real</w:t>
      </w:r>
      <w:r w:rsidR="00F474B4">
        <w:t xml:space="preserve"> </w:t>
      </w:r>
      <w:r>
        <w:t>Estate</w:t>
      </w:r>
      <w:r w:rsidR="00F474B4">
        <w:t xml:space="preserve"> </w:t>
      </w:r>
      <w:r>
        <w:t>Sales</w:t>
      </w:r>
      <w:r w:rsidR="00F474B4">
        <w:t xml:space="preserve"> </w:t>
      </w:r>
      <w:r>
        <w:t>Agents</w:t>
      </w:r>
    </w:p>
    <w:p w14:paraId="51FDF35F" w14:textId="3290F3CE" w:rsidR="00EF13E7" w:rsidRDefault="00EF13E7" w:rsidP="00EF13E7">
      <w:pPr>
        <w:pStyle w:val="ListNumber"/>
      </w:pPr>
      <w:r>
        <w:t>Other</w:t>
      </w:r>
      <w:r w:rsidR="00F474B4">
        <w:t xml:space="preserve"> </w:t>
      </w:r>
      <w:r>
        <w:t>Hospitality,</w:t>
      </w:r>
      <w:r w:rsidR="00F474B4">
        <w:t xml:space="preserve"> </w:t>
      </w:r>
      <w:r>
        <w:t>Retail</w:t>
      </w:r>
      <w:r w:rsidR="00F474B4">
        <w:t xml:space="preserve"> </w:t>
      </w:r>
      <w:r>
        <w:t>and</w:t>
      </w:r>
      <w:r w:rsidR="00F474B4">
        <w:t xml:space="preserve"> </w:t>
      </w:r>
      <w:r>
        <w:t>Service</w:t>
      </w:r>
      <w:r w:rsidR="00F474B4">
        <w:t xml:space="preserve"> </w:t>
      </w:r>
      <w:r>
        <w:t>Managers</w:t>
      </w:r>
    </w:p>
    <w:p w14:paraId="456589D2" w14:textId="1DCEFDC9" w:rsidR="00EF13E7" w:rsidRDefault="00EF13E7" w:rsidP="00EF13E7">
      <w:pPr>
        <w:pStyle w:val="ListNumber"/>
      </w:pPr>
      <w:r>
        <w:t>Land</w:t>
      </w:r>
      <w:r w:rsidR="00F474B4">
        <w:t xml:space="preserve"> </w:t>
      </w:r>
      <w:r>
        <w:t>Economists</w:t>
      </w:r>
      <w:r w:rsidR="00F474B4">
        <w:t xml:space="preserve"> </w:t>
      </w:r>
      <w:r>
        <w:t>and</w:t>
      </w:r>
      <w:r w:rsidR="00F474B4">
        <w:t xml:space="preserve"> </w:t>
      </w:r>
      <w:r>
        <w:t>Valuers</w:t>
      </w:r>
    </w:p>
    <w:p w14:paraId="47DB4295" w14:textId="50A3633F" w:rsidR="00EF13E7" w:rsidRDefault="00EF13E7" w:rsidP="00EF13E7">
      <w:pPr>
        <w:pStyle w:val="ListNumber"/>
      </w:pPr>
      <w:r>
        <w:t>General</w:t>
      </w:r>
      <w:r w:rsidR="00F474B4">
        <w:t xml:space="preserve"> </w:t>
      </w:r>
      <w:r>
        <w:t>Clerks</w:t>
      </w:r>
    </w:p>
    <w:p w14:paraId="400502EA" w14:textId="3B1FD25A" w:rsidR="00EF13E7" w:rsidRDefault="00EF13E7" w:rsidP="00EF13E7">
      <w:pPr>
        <w:pStyle w:val="ListNumber"/>
      </w:pPr>
      <w:r>
        <w:t>Advertising,</w:t>
      </w:r>
      <w:r w:rsidR="00F474B4">
        <w:t xml:space="preserve"> </w:t>
      </w:r>
      <w:r>
        <w:t>Public</w:t>
      </w:r>
      <w:r w:rsidR="00F474B4">
        <w:t xml:space="preserve"> </w:t>
      </w:r>
      <w:r>
        <w:t>Relations</w:t>
      </w:r>
      <w:r w:rsidR="00F474B4">
        <w:t xml:space="preserve"> </w:t>
      </w:r>
      <w:r>
        <w:t>and</w:t>
      </w:r>
      <w:r w:rsidR="00F474B4">
        <w:t xml:space="preserve"> </w:t>
      </w:r>
      <w:r>
        <w:t>Sales</w:t>
      </w:r>
      <w:r w:rsidR="00F474B4">
        <w:t xml:space="preserve"> </w:t>
      </w:r>
      <w:r>
        <w:t>Managers</w:t>
      </w:r>
    </w:p>
    <w:p w14:paraId="2250975D" w14:textId="06132EBC" w:rsidR="00EF13E7" w:rsidRDefault="00EF13E7" w:rsidP="00EF13E7">
      <w:r>
        <w:lastRenderedPageBreak/>
        <w:t>The</w:t>
      </w:r>
      <w:r w:rsidR="00F474B4">
        <w:t xml:space="preserve"> </w:t>
      </w:r>
      <w:r>
        <w:t>Rental,</w:t>
      </w:r>
      <w:r w:rsidR="00F474B4">
        <w:t xml:space="preserve"> </w:t>
      </w:r>
      <w:r>
        <w:t>Hiring</w:t>
      </w:r>
      <w:r w:rsidR="00F474B4">
        <w:t xml:space="preserve"> </w:t>
      </w:r>
      <w:r>
        <w:t>and</w:t>
      </w:r>
      <w:r w:rsidR="00F474B4">
        <w:t xml:space="preserve"> </w:t>
      </w:r>
      <w:r>
        <w:t>Real</w:t>
      </w:r>
      <w:r w:rsidR="00F474B4">
        <w:t xml:space="preserve"> </w:t>
      </w:r>
      <w:r>
        <w:t>Estate</w:t>
      </w:r>
      <w:r w:rsidR="00F474B4">
        <w:t xml:space="preserve"> </w:t>
      </w:r>
      <w:r>
        <w:t>Services</w:t>
      </w:r>
      <w:r w:rsidR="00F474B4">
        <w:t xml:space="preserve"> </w:t>
      </w:r>
      <w:r>
        <w:t>industry</w:t>
      </w:r>
      <w:r w:rsidR="00F474B4">
        <w:t xml:space="preserve"> </w:t>
      </w:r>
      <w:r>
        <w:t>includes</w:t>
      </w:r>
      <w:r w:rsidR="00F474B4">
        <w:t xml:space="preserve"> </w:t>
      </w:r>
      <w:r>
        <w:t>businesses</w:t>
      </w:r>
      <w:r w:rsidR="00F474B4">
        <w:t xml:space="preserve"> </w:t>
      </w:r>
      <w:r>
        <w:t>engaged</w:t>
      </w:r>
      <w:r w:rsidR="00F474B4">
        <w:t xml:space="preserve"> </w:t>
      </w:r>
      <w:r>
        <w:t>in</w:t>
      </w:r>
      <w:r w:rsidR="00F474B4">
        <w:t xml:space="preserve"> </w:t>
      </w:r>
      <w:r>
        <w:t>selling,</w:t>
      </w:r>
      <w:r w:rsidR="00F474B4">
        <w:t xml:space="preserve"> </w:t>
      </w:r>
      <w:r>
        <w:t>buying</w:t>
      </w:r>
      <w:r w:rsidR="00F474B4">
        <w:t xml:space="preserve"> </w:t>
      </w:r>
      <w:r>
        <w:t>and</w:t>
      </w:r>
      <w:r w:rsidR="00F474B4">
        <w:t xml:space="preserve"> </w:t>
      </w:r>
      <w:r>
        <w:t>managing</w:t>
      </w:r>
      <w:r w:rsidR="00F474B4">
        <w:t xml:space="preserve"> </w:t>
      </w:r>
      <w:r>
        <w:t>assets.</w:t>
      </w:r>
      <w:r w:rsidR="00F474B4">
        <w:t xml:space="preserve"> </w:t>
      </w:r>
      <w:r>
        <w:t>Real</w:t>
      </w:r>
      <w:r w:rsidR="00F474B4">
        <w:t xml:space="preserve"> </w:t>
      </w:r>
      <w:r>
        <w:t>Estate</w:t>
      </w:r>
      <w:r w:rsidR="00F474B4">
        <w:t xml:space="preserve"> </w:t>
      </w:r>
      <w:r>
        <w:t>Services</w:t>
      </w:r>
      <w:r w:rsidR="00F474B4">
        <w:t xml:space="preserve"> </w:t>
      </w:r>
      <w:r>
        <w:t>include</w:t>
      </w:r>
      <w:r w:rsidR="00F474B4">
        <w:t xml:space="preserve"> </w:t>
      </w:r>
      <w:r>
        <w:t>the</w:t>
      </w:r>
      <w:r w:rsidR="00F474B4">
        <w:t xml:space="preserve"> </w:t>
      </w:r>
      <w:r>
        <w:t>selling</w:t>
      </w:r>
      <w:r w:rsidR="00F474B4">
        <w:t xml:space="preserve"> </w:t>
      </w:r>
      <w:r>
        <w:t>or</w:t>
      </w:r>
      <w:r w:rsidR="00F474B4">
        <w:t xml:space="preserve"> </w:t>
      </w:r>
      <w:r>
        <w:t>renting</w:t>
      </w:r>
      <w:r w:rsidR="00F474B4">
        <w:t xml:space="preserve"> </w:t>
      </w:r>
      <w:r>
        <w:t>of</w:t>
      </w:r>
      <w:r w:rsidR="00F474B4">
        <w:t xml:space="preserve"> </w:t>
      </w:r>
      <w:r>
        <w:t>property,</w:t>
      </w:r>
      <w:r w:rsidR="00F474B4">
        <w:t xml:space="preserve"> </w:t>
      </w:r>
      <w:r>
        <w:t>the</w:t>
      </w:r>
      <w:r w:rsidR="00F474B4">
        <w:t xml:space="preserve"> </w:t>
      </w:r>
      <w:r>
        <w:t>management</w:t>
      </w:r>
      <w:r w:rsidR="00F474B4">
        <w:t xml:space="preserve"> </w:t>
      </w:r>
      <w:r>
        <w:t>of</w:t>
      </w:r>
      <w:r w:rsidR="00F474B4">
        <w:t xml:space="preserve"> </w:t>
      </w:r>
      <w:r>
        <w:t>rental</w:t>
      </w:r>
      <w:r w:rsidR="00F474B4">
        <w:t xml:space="preserve"> </w:t>
      </w:r>
      <w:r>
        <w:t>properties,</w:t>
      </w:r>
      <w:r w:rsidR="00F474B4">
        <w:t xml:space="preserve"> </w:t>
      </w:r>
      <w:r>
        <w:t>and</w:t>
      </w:r>
      <w:r w:rsidR="00F474B4">
        <w:t xml:space="preserve"> </w:t>
      </w:r>
      <w:r>
        <w:t>property</w:t>
      </w:r>
      <w:r w:rsidR="00F474B4">
        <w:t xml:space="preserve"> </w:t>
      </w:r>
      <w:r>
        <w:t>valuations.</w:t>
      </w:r>
      <w:r w:rsidR="00F474B4">
        <w:t xml:space="preserve"> </w:t>
      </w:r>
      <w:r>
        <w:t>Rental</w:t>
      </w:r>
      <w:r w:rsidR="00F474B4">
        <w:t xml:space="preserve"> </w:t>
      </w:r>
      <w:r>
        <w:t>and</w:t>
      </w:r>
      <w:r w:rsidR="00F474B4">
        <w:t xml:space="preserve"> </w:t>
      </w:r>
      <w:r>
        <w:t>Hiring</w:t>
      </w:r>
      <w:r w:rsidR="00F474B4">
        <w:t xml:space="preserve"> </w:t>
      </w:r>
      <w:r>
        <w:t>includes</w:t>
      </w:r>
      <w:r w:rsidR="00F474B4">
        <w:t xml:space="preserve"> </w:t>
      </w:r>
      <w:r>
        <w:t>car</w:t>
      </w:r>
      <w:r w:rsidR="00F474B4">
        <w:t xml:space="preserve"> </w:t>
      </w:r>
      <w:r>
        <w:t>hiring,</w:t>
      </w:r>
      <w:r w:rsidR="00F474B4">
        <w:t xml:space="preserve"> </w:t>
      </w:r>
      <w:r>
        <w:t>farm</w:t>
      </w:r>
      <w:r w:rsidR="00F474B4">
        <w:t xml:space="preserve"> </w:t>
      </w:r>
      <w:r>
        <w:t>animal</w:t>
      </w:r>
      <w:r w:rsidR="00F474B4">
        <w:t xml:space="preserve"> </w:t>
      </w:r>
      <w:r>
        <w:t>and</w:t>
      </w:r>
      <w:r w:rsidR="00F474B4">
        <w:t xml:space="preserve"> </w:t>
      </w:r>
      <w:r>
        <w:t>bloodstock</w:t>
      </w:r>
      <w:r w:rsidR="00F474B4">
        <w:t xml:space="preserve"> </w:t>
      </w:r>
      <w:r>
        <w:t>leasing,</w:t>
      </w:r>
      <w:r w:rsidR="00F474B4">
        <w:t xml:space="preserve"> </w:t>
      </w:r>
      <w:r>
        <w:t>and</w:t>
      </w:r>
      <w:r w:rsidR="00F474B4">
        <w:t xml:space="preserve"> </w:t>
      </w:r>
      <w:r>
        <w:t>leasing</w:t>
      </w:r>
      <w:r w:rsidR="00F474B4">
        <w:t xml:space="preserve"> </w:t>
      </w:r>
      <w:r>
        <w:t>of</w:t>
      </w:r>
      <w:r w:rsidR="00F474B4">
        <w:t xml:space="preserve"> </w:t>
      </w:r>
      <w:r>
        <w:t>other</w:t>
      </w:r>
      <w:r w:rsidR="00F474B4">
        <w:t xml:space="preserve"> </w:t>
      </w:r>
      <w:r>
        <w:t>goods</w:t>
      </w:r>
      <w:r w:rsidR="00F474B4">
        <w:t xml:space="preserve"> </w:t>
      </w:r>
      <w:r>
        <w:t>like</w:t>
      </w:r>
      <w:r w:rsidR="00F474B4">
        <w:t xml:space="preserve"> </w:t>
      </w:r>
      <w:r>
        <w:t>fashion</w:t>
      </w:r>
      <w:r w:rsidR="00F474B4">
        <w:t xml:space="preserve"> </w:t>
      </w:r>
      <w:r>
        <w:t>or</w:t>
      </w:r>
      <w:r w:rsidR="00F474B4">
        <w:t xml:space="preserve"> </w:t>
      </w:r>
      <w:r>
        <w:t>heavy</w:t>
      </w:r>
      <w:r w:rsidR="00F474B4">
        <w:t xml:space="preserve"> </w:t>
      </w:r>
      <w:r>
        <w:t>machinery.</w:t>
      </w:r>
      <w:r w:rsidR="00F474B4">
        <w:t xml:space="preserve"> </w:t>
      </w:r>
      <w:r>
        <w:t>It</w:t>
      </w:r>
      <w:r w:rsidR="00F474B4">
        <w:t xml:space="preserve"> </w:t>
      </w:r>
      <w:r>
        <w:t>also</w:t>
      </w:r>
      <w:r w:rsidR="00F474B4">
        <w:t xml:space="preserve"> </w:t>
      </w:r>
      <w:r>
        <w:t>includes</w:t>
      </w:r>
      <w:r w:rsidR="00F474B4">
        <w:t xml:space="preserve"> </w:t>
      </w:r>
      <w:r>
        <w:t>the</w:t>
      </w:r>
      <w:r w:rsidR="00F474B4">
        <w:t xml:space="preserve"> </w:t>
      </w:r>
      <w:r>
        <w:t>hire</w:t>
      </w:r>
      <w:r w:rsidR="00F474B4">
        <w:t xml:space="preserve"> </w:t>
      </w:r>
      <w:r>
        <w:t>and</w:t>
      </w:r>
      <w:r w:rsidR="00F474B4">
        <w:t xml:space="preserve"> </w:t>
      </w:r>
      <w:r>
        <w:t>lease</w:t>
      </w:r>
      <w:r w:rsidR="00F474B4">
        <w:t xml:space="preserve"> </w:t>
      </w:r>
      <w:r>
        <w:t>of</w:t>
      </w:r>
      <w:r w:rsidR="00F474B4">
        <w:t xml:space="preserve"> </w:t>
      </w:r>
      <w:r>
        <w:t>assets</w:t>
      </w:r>
      <w:r w:rsidR="00F474B4">
        <w:t xml:space="preserve"> </w:t>
      </w:r>
      <w:r>
        <w:t>such</w:t>
      </w:r>
      <w:r w:rsidR="00F474B4">
        <w:t xml:space="preserve"> </w:t>
      </w:r>
      <w:r>
        <w:t>as</w:t>
      </w:r>
      <w:r w:rsidR="00F474B4">
        <w:t xml:space="preserve"> </w:t>
      </w:r>
      <w:r>
        <w:t>brand</w:t>
      </w:r>
      <w:r w:rsidR="00F474B4">
        <w:t xml:space="preserve"> </w:t>
      </w:r>
      <w:r>
        <w:t>names,</w:t>
      </w:r>
      <w:r w:rsidR="00F474B4">
        <w:t xml:space="preserve"> </w:t>
      </w:r>
      <w:r>
        <w:t>patents,</w:t>
      </w:r>
      <w:r w:rsidR="00F474B4">
        <w:t xml:space="preserve"> </w:t>
      </w:r>
      <w:r>
        <w:t>trademarks</w:t>
      </w:r>
      <w:r w:rsidR="00F474B4">
        <w:t xml:space="preserve"> </w:t>
      </w:r>
      <w:r>
        <w:t>and</w:t>
      </w:r>
      <w:r w:rsidR="00F474B4">
        <w:t xml:space="preserve"> </w:t>
      </w:r>
      <w:r>
        <w:t>franchise</w:t>
      </w:r>
      <w:r w:rsidR="00F474B4">
        <w:t xml:space="preserve"> </w:t>
      </w:r>
      <w:r>
        <w:t>agreements,</w:t>
      </w:r>
      <w:r w:rsidR="00F474B4">
        <w:t xml:space="preserve"> </w:t>
      </w:r>
      <w:r>
        <w:t>plus</w:t>
      </w:r>
      <w:r w:rsidR="00F474B4">
        <w:t xml:space="preserve"> </w:t>
      </w:r>
      <w:r>
        <w:t>the</w:t>
      </w:r>
      <w:r w:rsidR="00F474B4">
        <w:t xml:space="preserve"> </w:t>
      </w:r>
      <w:r>
        <w:t>rental,</w:t>
      </w:r>
      <w:r w:rsidR="00F474B4">
        <w:t xml:space="preserve"> </w:t>
      </w:r>
      <w:r>
        <w:t>valuation,</w:t>
      </w:r>
      <w:r w:rsidR="00F474B4">
        <w:t xml:space="preserve"> </w:t>
      </w:r>
      <w:r>
        <w:t>selling</w:t>
      </w:r>
      <w:r w:rsidR="00F474B4">
        <w:t xml:space="preserve"> </w:t>
      </w:r>
      <w:r>
        <w:t>and</w:t>
      </w:r>
      <w:r w:rsidR="00F474B4">
        <w:t xml:space="preserve"> </w:t>
      </w:r>
      <w:r>
        <w:t>management</w:t>
      </w:r>
      <w:r w:rsidR="00F474B4">
        <w:t xml:space="preserve"> </w:t>
      </w:r>
      <w:r>
        <w:t>of</w:t>
      </w:r>
      <w:r w:rsidR="00F474B4">
        <w:t xml:space="preserve"> </w:t>
      </w:r>
      <w:r>
        <w:t>domestic,</w:t>
      </w:r>
      <w:r w:rsidR="00F474B4">
        <w:t xml:space="preserve"> </w:t>
      </w:r>
      <w:r>
        <w:t>commercial</w:t>
      </w:r>
      <w:r w:rsidR="00F474B4">
        <w:t xml:space="preserve"> </w:t>
      </w:r>
      <w:r>
        <w:t>and</w:t>
      </w:r>
      <w:r w:rsidR="00F474B4">
        <w:t xml:space="preserve"> </w:t>
      </w:r>
      <w:r>
        <w:t>industrial</w:t>
      </w:r>
      <w:r w:rsidR="00F474B4">
        <w:t xml:space="preserve"> </w:t>
      </w:r>
      <w:r>
        <w:t>real</w:t>
      </w:r>
      <w:r w:rsidR="00F474B4">
        <w:t xml:space="preserve"> </w:t>
      </w:r>
      <w:r>
        <w:t>estate.</w:t>
      </w:r>
    </w:p>
    <w:p w14:paraId="08CBA288" w14:textId="67ADFF67" w:rsidR="00EF13E7" w:rsidRDefault="00EF13E7" w:rsidP="00EF13E7">
      <w:r>
        <w:t>This</w:t>
      </w:r>
      <w:r w:rsidR="00F474B4">
        <w:t xml:space="preserve"> </w:t>
      </w:r>
      <w:r>
        <w:t>is</w:t>
      </w:r>
      <w:r w:rsidR="00F474B4">
        <w:t xml:space="preserve"> </w:t>
      </w:r>
      <w:r>
        <w:t>a</w:t>
      </w:r>
      <w:r w:rsidR="00F474B4">
        <w:t xml:space="preserve"> </w:t>
      </w:r>
      <w:r>
        <w:t>relatively</w:t>
      </w:r>
      <w:r w:rsidR="00F474B4">
        <w:t xml:space="preserve"> </w:t>
      </w:r>
      <w:r>
        <w:t>small</w:t>
      </w:r>
      <w:r w:rsidR="00F474B4">
        <w:t xml:space="preserve"> </w:t>
      </w:r>
      <w:r>
        <w:t>employing</w:t>
      </w:r>
      <w:r w:rsidR="00F474B4">
        <w:t xml:space="preserve"> </w:t>
      </w:r>
      <w:r>
        <w:t>industry,</w:t>
      </w:r>
      <w:r w:rsidR="00F474B4">
        <w:t xml:space="preserve"> </w:t>
      </w:r>
      <w:r>
        <w:t>accounting</w:t>
      </w:r>
      <w:r w:rsidR="00F474B4">
        <w:t xml:space="preserve"> </w:t>
      </w:r>
      <w:r>
        <w:t>for</w:t>
      </w:r>
      <w:r w:rsidR="00F474B4">
        <w:t xml:space="preserve"> </w:t>
      </w:r>
      <w:r>
        <w:t>around</w:t>
      </w:r>
      <w:r w:rsidR="00F474B4">
        <w:t xml:space="preserve"> </w:t>
      </w:r>
      <w:r>
        <w:t>2%</w:t>
      </w:r>
      <w:r w:rsidR="00F474B4">
        <w:t xml:space="preserve"> </w:t>
      </w:r>
      <w:r>
        <w:t>of</w:t>
      </w:r>
      <w:r w:rsidR="00F474B4">
        <w:t xml:space="preserve"> </w:t>
      </w:r>
      <w:r>
        <w:t>national</w:t>
      </w:r>
      <w:r w:rsidR="00F474B4">
        <w:t xml:space="preserve"> </w:t>
      </w:r>
      <w:r>
        <w:t>employment.</w:t>
      </w:r>
      <w:r w:rsidR="00F474B4">
        <w:t xml:space="preserve"> </w:t>
      </w:r>
      <w:r>
        <w:t>Rental,</w:t>
      </w:r>
      <w:r w:rsidR="00F474B4">
        <w:t xml:space="preserve"> </w:t>
      </w:r>
      <w:r>
        <w:t>Hiring</w:t>
      </w:r>
      <w:r w:rsidR="00F474B4">
        <w:t xml:space="preserve"> </w:t>
      </w:r>
      <w:r>
        <w:t>and</w:t>
      </w:r>
      <w:r w:rsidR="00F474B4">
        <w:t xml:space="preserve"> </w:t>
      </w:r>
      <w:r>
        <w:t>Real</w:t>
      </w:r>
      <w:r w:rsidR="00F474B4">
        <w:t xml:space="preserve"> </w:t>
      </w:r>
      <w:r>
        <w:t>Estate</w:t>
      </w:r>
      <w:r w:rsidR="00F474B4">
        <w:t xml:space="preserve"> </w:t>
      </w:r>
      <w:r>
        <w:t>Services</w:t>
      </w:r>
      <w:r w:rsidR="00F474B4">
        <w:t xml:space="preserve"> </w:t>
      </w:r>
      <w:r>
        <w:t>employment</w:t>
      </w:r>
      <w:r w:rsidR="00F474B4">
        <w:t xml:space="preserve"> </w:t>
      </w:r>
      <w:r>
        <w:t>has</w:t>
      </w:r>
      <w:r w:rsidR="00F474B4">
        <w:t xml:space="preserve"> </w:t>
      </w:r>
      <w:r>
        <w:t>grown</w:t>
      </w:r>
      <w:r w:rsidR="00F474B4">
        <w:t xml:space="preserve"> </w:t>
      </w:r>
      <w:r>
        <w:t>strongly</w:t>
      </w:r>
      <w:r w:rsidR="00F474B4">
        <w:t xml:space="preserve"> </w:t>
      </w:r>
      <w:r>
        <w:t>in</w:t>
      </w:r>
      <w:r w:rsidR="00F474B4">
        <w:t xml:space="preserve"> </w:t>
      </w:r>
      <w:r>
        <w:t>recent</w:t>
      </w:r>
      <w:r w:rsidR="00F474B4">
        <w:t xml:space="preserve"> </w:t>
      </w:r>
      <w:r>
        <w:t>years.</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employment</w:t>
      </w:r>
      <w:r w:rsidR="00F474B4">
        <w:t xml:space="preserve"> </w:t>
      </w:r>
      <w:r>
        <w:t>increased</w:t>
      </w:r>
      <w:r w:rsidR="00F474B4">
        <w:t xml:space="preserve"> </w:t>
      </w:r>
      <w:r>
        <w:t>by</w:t>
      </w:r>
      <w:r w:rsidR="00F474B4">
        <w:t xml:space="preserve"> </w:t>
      </w:r>
      <w:r>
        <w:t>6.1%,</w:t>
      </w:r>
      <w:r w:rsidR="00F474B4">
        <w:t xml:space="preserve"> </w:t>
      </w:r>
      <w:r>
        <w:t>with</w:t>
      </w:r>
      <w:r w:rsidR="00F474B4">
        <w:t xml:space="preserve"> </w:t>
      </w:r>
      <w:r>
        <w:t>Rental,</w:t>
      </w:r>
      <w:r w:rsidR="00F474B4">
        <w:t xml:space="preserve"> </w:t>
      </w:r>
      <w:r>
        <w:t>Hiring</w:t>
      </w:r>
      <w:r w:rsidR="00F474B4">
        <w:t xml:space="preserve"> </w:t>
      </w:r>
      <w:r>
        <w:t>and</w:t>
      </w:r>
      <w:r w:rsidR="00F474B4">
        <w:t xml:space="preserve"> </w:t>
      </w:r>
      <w:r>
        <w:t>Real</w:t>
      </w:r>
      <w:r w:rsidR="00F474B4">
        <w:t xml:space="preserve"> </w:t>
      </w:r>
      <w:r>
        <w:t>Estate</w:t>
      </w:r>
      <w:r w:rsidR="00F474B4">
        <w:t xml:space="preserve"> </w:t>
      </w:r>
      <w:r>
        <w:t>Services</w:t>
      </w:r>
      <w:r w:rsidR="00F474B4">
        <w:t xml:space="preserve"> </w:t>
      </w:r>
      <w:r>
        <w:t>recording</w:t>
      </w:r>
      <w:r w:rsidR="00F474B4">
        <w:t xml:space="preserve"> </w:t>
      </w:r>
      <w:r>
        <w:t>stronger</w:t>
      </w:r>
      <w:r w:rsidR="00F474B4">
        <w:t xml:space="preserve"> </w:t>
      </w:r>
      <w:r>
        <w:t>growth</w:t>
      </w:r>
      <w:r w:rsidR="00F474B4">
        <w:t xml:space="preserve"> </w:t>
      </w:r>
      <w:r>
        <w:t>than</w:t>
      </w:r>
      <w:r w:rsidR="00F474B4">
        <w:t xml:space="preserve"> </w:t>
      </w:r>
      <w:r>
        <w:t>almost</w:t>
      </w:r>
      <w:r w:rsidR="00F474B4">
        <w:t xml:space="preserve"> </w:t>
      </w:r>
      <w:r>
        <w:t>all</w:t>
      </w:r>
      <w:r w:rsidR="00F474B4">
        <w:t xml:space="preserve"> </w:t>
      </w:r>
      <w:r>
        <w:t>other</w:t>
      </w:r>
      <w:r w:rsidR="00F474B4">
        <w:t xml:space="preserve"> </w:t>
      </w:r>
      <w:r>
        <w:t>industries</w:t>
      </w:r>
      <w:r w:rsidR="00F474B4">
        <w:t xml:space="preserve"> </w:t>
      </w:r>
      <w:r>
        <w:t>in</w:t>
      </w:r>
      <w:r w:rsidR="00F474B4">
        <w:t xml:space="preserve"> </w:t>
      </w:r>
      <w:r>
        <w:t>Australia</w:t>
      </w:r>
      <w:r w:rsidR="00F474B4">
        <w:t xml:space="preserve"> </w:t>
      </w:r>
      <w:r>
        <w:t>over</w:t>
      </w:r>
      <w:r w:rsidR="00F474B4">
        <w:t xml:space="preserve"> </w:t>
      </w:r>
      <w:r>
        <w:t>this</w:t>
      </w:r>
      <w:r w:rsidR="00F474B4">
        <w:t xml:space="preserve"> </w:t>
      </w:r>
      <w:r>
        <w:t>period.</w:t>
      </w:r>
    </w:p>
    <w:p w14:paraId="1120903C" w14:textId="5D71D465" w:rsidR="00EF13E7" w:rsidRDefault="00EF13E7" w:rsidP="00EF13E7">
      <w:r>
        <w:t>Job</w:t>
      </w:r>
      <w:r w:rsidR="00F474B4">
        <w:t xml:space="preserve"> </w:t>
      </w:r>
      <w:r>
        <w:t>vacancy</w:t>
      </w:r>
      <w:r w:rsidR="00F474B4">
        <w:t xml:space="preserve"> </w:t>
      </w:r>
      <w:r>
        <w:t>numbers</w:t>
      </w:r>
      <w:r w:rsidR="00F474B4">
        <w:t xml:space="preserve"> </w:t>
      </w:r>
      <w:r>
        <w:t>in</w:t>
      </w:r>
      <w:r w:rsidR="00F474B4">
        <w:t xml:space="preserve"> </w:t>
      </w:r>
      <w:r>
        <w:t>this</w:t>
      </w:r>
      <w:r w:rsidR="00F474B4">
        <w:t xml:space="preserve"> </w:t>
      </w:r>
      <w:r>
        <w:t>industry</w:t>
      </w:r>
      <w:r w:rsidR="00F474B4">
        <w:t xml:space="preserve"> </w:t>
      </w:r>
      <w:r>
        <w:t>increased</w:t>
      </w:r>
      <w:r w:rsidR="00F474B4">
        <w:t xml:space="preserve"> </w:t>
      </w:r>
      <w:r>
        <w:t>by</w:t>
      </w:r>
      <w:r w:rsidR="00F474B4">
        <w:t xml:space="preserve"> </w:t>
      </w:r>
      <w:r>
        <w:t>6%</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(while</w:t>
      </w:r>
      <w:r w:rsidR="00F474B4">
        <w:t xml:space="preserve"> </w:t>
      </w:r>
      <w:r>
        <w:t>job</w:t>
      </w:r>
      <w:r w:rsidR="00F474B4">
        <w:t xml:space="preserve"> </w:t>
      </w:r>
      <w:r>
        <w:t>vacancy</w:t>
      </w:r>
      <w:r w:rsidR="00F474B4">
        <w:t xml:space="preserve"> </w:t>
      </w:r>
      <w:r>
        <w:t>levels</w:t>
      </w:r>
      <w:r w:rsidR="00F474B4">
        <w:t xml:space="preserve"> </w:t>
      </w:r>
      <w:r>
        <w:t>fell</w:t>
      </w:r>
      <w:r w:rsidR="00F474B4">
        <w:t xml:space="preserve"> </w:t>
      </w:r>
      <w:r>
        <w:t>across</w:t>
      </w:r>
      <w:r w:rsidR="00F474B4">
        <w:t xml:space="preserve"> </w:t>
      </w:r>
      <w:r>
        <w:t>most</w:t>
      </w:r>
      <w:r w:rsidR="00F474B4">
        <w:t xml:space="preserve"> </w:t>
      </w:r>
      <w:r>
        <w:t>other</w:t>
      </w:r>
      <w:r w:rsidR="00F474B4">
        <w:t xml:space="preserve"> </w:t>
      </w:r>
      <w:r>
        <w:t>industries)</w:t>
      </w:r>
      <w:r w:rsidR="00F474B4">
        <w:t xml:space="preserve"> </w:t>
      </w:r>
      <w:r>
        <w:t>and</w:t>
      </w:r>
      <w:r w:rsidR="00F474B4">
        <w:t xml:space="preserve"> </w:t>
      </w:r>
      <w:r>
        <w:t>have</w:t>
      </w:r>
      <w:r w:rsidR="00F474B4">
        <w:t xml:space="preserve"> </w:t>
      </w:r>
      <w:r>
        <w:t>grown</w:t>
      </w:r>
      <w:r w:rsidR="00F474B4">
        <w:t xml:space="preserve"> </w:t>
      </w:r>
      <w:r>
        <w:t>by</w:t>
      </w:r>
      <w:r w:rsidR="00F474B4">
        <w:t xml:space="preserve"> </w:t>
      </w:r>
      <w:r>
        <w:t>almost</w:t>
      </w:r>
      <w:r w:rsidR="00F474B4">
        <w:t xml:space="preserve"> </w:t>
      </w:r>
      <w:r>
        <w:t>70%</w:t>
      </w:r>
      <w:r w:rsidR="00F474B4">
        <w:t xml:space="preserve"> </w:t>
      </w:r>
      <w:r>
        <w:t>since</w:t>
      </w:r>
      <w:r w:rsidR="00F474B4">
        <w:t xml:space="preserve"> </w:t>
      </w:r>
      <w:r>
        <w:t>February</w:t>
      </w:r>
      <w:r w:rsidR="00F474B4">
        <w:t xml:space="preserve"> </w:t>
      </w:r>
      <w:r>
        <w:t>2020</w:t>
      </w:r>
      <w:r w:rsidR="00F474B4">
        <w:t xml:space="preserve"> </w:t>
      </w:r>
      <w:r>
        <w:t>(pre</w:t>
      </w:r>
      <w:r w:rsidR="00F474B4">
        <w:t xml:space="preserve"> </w:t>
      </w:r>
      <w:r>
        <w:t>COVID-19</w:t>
      </w:r>
      <w:r w:rsidR="00F474B4">
        <w:t xml:space="preserve"> </w:t>
      </w:r>
      <w:r>
        <w:t>pandemic).</w:t>
      </w:r>
    </w:p>
    <w:p w14:paraId="41BE518D" w14:textId="76398106" w:rsidR="00EF13E7" w:rsidRPr="00EF13E7" w:rsidRDefault="00EF13E7"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67EAB8FD" w14:textId="77777777" w:rsidR="00BB783A" w:rsidRDefault="00BB783A" w:rsidP="009E2D18"/>
    <w:p w14:paraId="10CBC28F" w14:textId="70F23CEE" w:rsidR="00B964D8" w:rsidRDefault="00B964D8" w:rsidP="009E2D18">
      <w:pPr>
        <w:sectPr w:rsidR="00B964D8" w:rsidSect="00F90C91">
          <w:pgSz w:w="11907" w:h="16840" w:code="9"/>
          <w:pgMar w:top="1134" w:right="1134" w:bottom="1134" w:left="1134" w:header="210" w:footer="454" w:gutter="0"/>
          <w:cols w:space="708"/>
          <w:docGrid w:linePitch="360"/>
        </w:sectPr>
      </w:pPr>
    </w:p>
    <w:p w14:paraId="64131E91" w14:textId="282E17BD" w:rsidR="00DE093F" w:rsidRDefault="00EF13E7" w:rsidP="005E7315">
      <w:pPr>
        <w:pStyle w:val="Heading1"/>
      </w:pPr>
      <w:bookmarkStart w:id="58" w:name="_Toc200630500"/>
      <w:bookmarkStart w:id="59" w:name="_Ref152009562"/>
      <w:bookmarkStart w:id="60" w:name="_Toc152020308"/>
      <w:r>
        <w:lastRenderedPageBreak/>
        <w:t>Jobs</w:t>
      </w:r>
      <w:r w:rsidR="00F474B4">
        <w:t xml:space="preserve"> </w:t>
      </w:r>
      <w:r>
        <w:t>by</w:t>
      </w:r>
      <w:r w:rsidR="00F474B4">
        <w:t xml:space="preserve"> </w:t>
      </w:r>
      <w:r>
        <w:t>major</w:t>
      </w:r>
      <w:r w:rsidR="00F474B4">
        <w:t xml:space="preserve"> </w:t>
      </w:r>
      <w:r>
        <w:t>occupational</w:t>
      </w:r>
      <w:r w:rsidR="00F474B4">
        <w:t xml:space="preserve"> </w:t>
      </w:r>
      <w:r>
        <w:t>group</w:t>
      </w:r>
      <w:bookmarkEnd w:id="58"/>
    </w:p>
    <w:p w14:paraId="36633E55" w14:textId="572290A0" w:rsidR="006B0F2F" w:rsidRDefault="005317AB" w:rsidP="005E7315">
      <w:pPr>
        <w:jc w:val="center"/>
      </w:pPr>
      <w:r w:rsidRPr="00DE093F">
        <w:rPr>
          <w:noProof/>
        </w:rPr>
        <w:drawing>
          <wp:inline distT="0" distB="0" distL="0" distR="0" wp14:anchorId="511B124C" wp14:editId="20F5929A">
            <wp:extent cx="5940000" cy="7918765"/>
            <wp:effectExtent l="0" t="0" r="3810" b="6350"/>
            <wp:docPr id="796793046" name="Picture 27" descr="Graphic showing that 86% of managers are employed full-time.&#10;Graphic showing that more than 1 in 4 Australian workers are professionals.&#10;Graphic showing that 84% of technicians and trades workers are employed full-time.&#10;Graphic showing that almost 7 in 10 community and personal service workers are female.&#10;Graphic showing that almost 3 in 4 clerical and administrative workers are female.&#10;Graphic showing that 58% of sale workers are employed part-time.&#10;Graphic showing that almost 9 in 10 machinery operators and drivers are male.&#10;Graphic showing that 48% of labourers are employed part-tim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93046" name="Picture 27" descr="Graphic showing that 86% of managers are employed full-time.&#10;Graphic showing that more than 1 in 4 Australian workers are professionals.&#10;Graphic showing that 84% of technicians and trades workers are employed full-time.&#10;Graphic showing that almost 7 in 10 community and personal service workers are female.&#10;Graphic showing that almost 3 in 4 clerical and administrative workers are female.&#10;Graphic showing that 58% of sale workers are employed part-time.&#10;Graphic showing that almost 9 in 10 machinery operators and drivers are male.&#10;Graphic showing that 48% of labourers are employed part-time.&#10;"/>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0000" cy="7918765"/>
                    </a:xfrm>
                    <a:prstGeom prst="rect">
                      <a:avLst/>
                    </a:prstGeom>
                  </pic:spPr>
                </pic:pic>
              </a:graphicData>
            </a:graphic>
          </wp:inline>
        </w:drawing>
      </w:r>
      <w:bookmarkEnd w:id="59"/>
      <w:bookmarkEnd w:id="60"/>
      <w:r w:rsidR="006B0F2F">
        <w:br w:type="page"/>
      </w:r>
    </w:p>
    <w:p w14:paraId="7BD82ECD" w14:textId="2A846301" w:rsidR="00C23BAF" w:rsidRDefault="006B0F2F" w:rsidP="005E7315">
      <w:pPr>
        <w:pStyle w:val="Heading2"/>
      </w:pPr>
      <w:bookmarkStart w:id="61" w:name="_Toc200630501"/>
      <w:r>
        <w:lastRenderedPageBreak/>
        <w:t>Occupational</w:t>
      </w:r>
      <w:r w:rsidR="00F474B4">
        <w:t xml:space="preserve"> </w:t>
      </w:r>
      <w:r w:rsidRPr="005E7315">
        <w:t>overview</w:t>
      </w:r>
      <w:bookmarkEnd w:id="61"/>
      <w:r w:rsidR="00F474B4">
        <w:t xml:space="preserve"> </w:t>
      </w:r>
    </w:p>
    <w:p w14:paraId="2651A9C5" w14:textId="65ECC366" w:rsidR="006B0F2F" w:rsidRDefault="006B0F2F" w:rsidP="006B0F2F">
      <w:pPr>
        <w:pStyle w:val="Heading3"/>
      </w:pPr>
      <w:r>
        <w:t>What</w:t>
      </w:r>
      <w:r w:rsidR="00F474B4">
        <w:t xml:space="preserve"> </w:t>
      </w:r>
      <w:r>
        <w:t>is</w:t>
      </w:r>
      <w:r w:rsidR="00F474B4">
        <w:t xml:space="preserve"> </w:t>
      </w:r>
      <w:r>
        <w:t>an</w:t>
      </w:r>
      <w:r w:rsidR="00F474B4">
        <w:t xml:space="preserve"> </w:t>
      </w:r>
      <w:r>
        <w:t>occupation</w:t>
      </w:r>
    </w:p>
    <w:p w14:paraId="14C2FF89" w14:textId="36FCC06C" w:rsidR="006B0F2F" w:rsidRDefault="006B0F2F" w:rsidP="006B0F2F">
      <w:r>
        <w:t>Occupations</w:t>
      </w:r>
      <w:r w:rsidR="00F474B4">
        <w:t xml:space="preserve"> </w:t>
      </w:r>
      <w:r>
        <w:t>are</w:t>
      </w:r>
      <w:r w:rsidR="00F474B4">
        <w:t xml:space="preserve"> </w:t>
      </w:r>
      <w:r>
        <w:t>a</w:t>
      </w:r>
      <w:r w:rsidR="00F474B4">
        <w:t xml:space="preserve"> </w:t>
      </w:r>
      <w:r>
        <w:t>way</w:t>
      </w:r>
      <w:r w:rsidR="00F474B4">
        <w:t xml:space="preserve"> </w:t>
      </w:r>
      <w:r>
        <w:t>of</w:t>
      </w:r>
      <w:r w:rsidR="00F474B4">
        <w:t xml:space="preserve"> </w:t>
      </w:r>
      <w:r>
        <w:t>defining</w:t>
      </w:r>
      <w:r w:rsidR="00F474B4">
        <w:t xml:space="preserve"> </w:t>
      </w:r>
      <w:r>
        <w:t>and</w:t>
      </w:r>
      <w:r w:rsidR="00F474B4">
        <w:t xml:space="preserve"> </w:t>
      </w:r>
      <w:r>
        <w:t>grouping</w:t>
      </w:r>
      <w:r w:rsidR="00F474B4">
        <w:t xml:space="preserve"> </w:t>
      </w:r>
      <w:r>
        <w:t>jobs</w:t>
      </w:r>
      <w:r w:rsidR="00F474B4">
        <w:t xml:space="preserve"> </w:t>
      </w:r>
      <w:r>
        <w:t>that</w:t>
      </w:r>
      <w:r w:rsidR="00F474B4">
        <w:t xml:space="preserve"> </w:t>
      </w:r>
      <w:r>
        <w:t>require</w:t>
      </w:r>
      <w:r w:rsidR="00F474B4">
        <w:t xml:space="preserve"> </w:t>
      </w:r>
      <w:r>
        <w:t>the</w:t>
      </w:r>
      <w:r w:rsidR="00F474B4">
        <w:t xml:space="preserve"> </w:t>
      </w:r>
      <w:r>
        <w:t>performance</w:t>
      </w:r>
      <w:r w:rsidR="00F474B4">
        <w:t xml:space="preserve"> </w:t>
      </w:r>
      <w:r>
        <w:t>of</w:t>
      </w:r>
      <w:r w:rsidR="00F474B4">
        <w:t xml:space="preserve"> </w:t>
      </w:r>
      <w:r>
        <w:t>similar</w:t>
      </w:r>
      <w:r w:rsidR="00F474B4">
        <w:t xml:space="preserve"> </w:t>
      </w:r>
      <w:r>
        <w:t>or</w:t>
      </w:r>
      <w:r w:rsidR="00F474B4">
        <w:t xml:space="preserve"> </w:t>
      </w:r>
      <w:r>
        <w:t>identical</w:t>
      </w:r>
      <w:r w:rsidR="00F474B4">
        <w:t xml:space="preserve"> </w:t>
      </w:r>
      <w:r>
        <w:t>sets</w:t>
      </w:r>
      <w:r w:rsidR="00F474B4">
        <w:t xml:space="preserve"> </w:t>
      </w:r>
      <w:r>
        <w:t>of</w:t>
      </w:r>
      <w:r w:rsidR="00F474B4">
        <w:t xml:space="preserve"> </w:t>
      </w:r>
      <w:r>
        <w:t>tasks.</w:t>
      </w:r>
      <w:r w:rsidR="00F474B4">
        <w:t xml:space="preserve"> </w:t>
      </w:r>
      <w:r>
        <w:t>There</w:t>
      </w:r>
      <w:r w:rsidR="00F474B4">
        <w:t xml:space="preserve"> </w:t>
      </w:r>
      <w:r>
        <w:t>are</w:t>
      </w:r>
      <w:r w:rsidR="00F474B4">
        <w:t xml:space="preserve"> </w:t>
      </w:r>
      <w:r>
        <w:t>8</w:t>
      </w:r>
      <w:r w:rsidR="00F474B4">
        <w:t xml:space="preserve"> </w:t>
      </w:r>
      <w:r>
        <w:t>major</w:t>
      </w:r>
      <w:r w:rsidR="00F474B4">
        <w:t xml:space="preserve"> </w:t>
      </w:r>
      <w:r>
        <w:t>occupation</w:t>
      </w:r>
      <w:r w:rsidR="00F474B4">
        <w:t xml:space="preserve"> </w:t>
      </w:r>
      <w:r>
        <w:t>groups</w:t>
      </w:r>
      <w:r w:rsidR="00F474B4">
        <w:t xml:space="preserve"> </w:t>
      </w:r>
      <w:r>
        <w:t>defined</w:t>
      </w:r>
      <w:r w:rsidR="00F474B4">
        <w:t xml:space="preserve"> </w:t>
      </w:r>
      <w:r>
        <w:t>by</w:t>
      </w:r>
      <w:r w:rsidR="00F474B4">
        <w:t xml:space="preserve"> </w:t>
      </w:r>
      <w:r>
        <w:t>the</w:t>
      </w:r>
      <w:r w:rsidR="00F474B4">
        <w:t xml:space="preserve"> </w:t>
      </w:r>
      <w:r>
        <w:t>Australian</w:t>
      </w:r>
      <w:r w:rsidR="00F474B4">
        <w:t xml:space="preserve"> </w:t>
      </w:r>
      <w:r>
        <w:t>and</w:t>
      </w:r>
      <w:r w:rsidR="00F474B4">
        <w:t xml:space="preserve"> </w:t>
      </w:r>
      <w:r>
        <w:t>New</w:t>
      </w:r>
      <w:r w:rsidR="00F474B4">
        <w:t xml:space="preserve"> </w:t>
      </w:r>
      <w:r>
        <w:t>Zealand</w:t>
      </w:r>
      <w:r w:rsidR="00F474B4">
        <w:t xml:space="preserve"> </w:t>
      </w:r>
      <w:r>
        <w:t>Standard</w:t>
      </w:r>
      <w:r w:rsidR="00F474B4">
        <w:t xml:space="preserve"> </w:t>
      </w:r>
      <w:r>
        <w:t>Classification</w:t>
      </w:r>
      <w:r w:rsidR="00F474B4">
        <w:t xml:space="preserve"> </w:t>
      </w:r>
      <w:r>
        <w:t>of</w:t>
      </w:r>
      <w:r w:rsidR="00F474B4">
        <w:t xml:space="preserve"> </w:t>
      </w:r>
      <w:r>
        <w:t>Occupations</w:t>
      </w:r>
      <w:r w:rsidR="00F474B4">
        <w:t xml:space="preserve"> </w:t>
      </w:r>
      <w:r>
        <w:t>(ANZSCO);</w:t>
      </w:r>
      <w:r w:rsidR="00F474B4">
        <w:t xml:space="preserve"> </w:t>
      </w:r>
      <w:r>
        <w:t>which</w:t>
      </w:r>
      <w:r w:rsidR="00F474B4">
        <w:t xml:space="preserve"> </w:t>
      </w:r>
      <w:r>
        <w:t>is</w:t>
      </w:r>
      <w:r w:rsidR="00F474B4">
        <w:t xml:space="preserve"> </w:t>
      </w:r>
      <w:r>
        <w:t>the</w:t>
      </w:r>
      <w:r w:rsidR="00F474B4">
        <w:t xml:space="preserve"> </w:t>
      </w:r>
      <w:r>
        <w:t>classification</w:t>
      </w:r>
      <w:r w:rsidR="00F474B4">
        <w:t xml:space="preserve"> </w:t>
      </w:r>
      <w:r>
        <w:t>system</w:t>
      </w:r>
      <w:r w:rsidR="00F474B4">
        <w:t xml:space="preserve"> </w:t>
      </w:r>
      <w:r>
        <w:t>currently</w:t>
      </w:r>
      <w:r w:rsidR="00F474B4">
        <w:t xml:space="preserve"> </w:t>
      </w:r>
      <w:r>
        <w:t>used</w:t>
      </w:r>
      <w:r w:rsidR="00F474B4">
        <w:t xml:space="preserve"> </w:t>
      </w:r>
      <w:r>
        <w:t>in</w:t>
      </w:r>
      <w:r w:rsidR="00F474B4">
        <w:t xml:space="preserve"> </w:t>
      </w:r>
      <w:r>
        <w:t>datasets.</w:t>
      </w:r>
    </w:p>
    <w:p w14:paraId="17D1D7A8" w14:textId="2B7E0CDD" w:rsidR="006B0F2F" w:rsidRDefault="006B0F2F" w:rsidP="006B0F2F">
      <w:r>
        <w:t>ANZSCO</w:t>
      </w:r>
      <w:r w:rsidR="00F474B4">
        <w:t xml:space="preserve"> </w:t>
      </w:r>
      <w:r>
        <w:t>groups</w:t>
      </w:r>
      <w:r w:rsidR="00F474B4">
        <w:t xml:space="preserve"> </w:t>
      </w:r>
      <w:r>
        <w:t>occupations</w:t>
      </w:r>
      <w:r w:rsidR="00F474B4">
        <w:t xml:space="preserve"> </w:t>
      </w:r>
      <w:r>
        <w:t>according</w:t>
      </w:r>
      <w:r w:rsidR="00F474B4">
        <w:t xml:space="preserve"> </w:t>
      </w:r>
      <w:r>
        <w:t>to</w:t>
      </w:r>
      <w:r w:rsidR="00F474B4">
        <w:t xml:space="preserve"> </w:t>
      </w:r>
      <w:r>
        <w:t>their</w:t>
      </w:r>
      <w:r w:rsidR="00F474B4">
        <w:t xml:space="preserve"> </w:t>
      </w:r>
      <w:r>
        <w:t>tasks</w:t>
      </w:r>
      <w:r w:rsidR="00F474B4">
        <w:t xml:space="preserve"> </w:t>
      </w:r>
      <w:r>
        <w:t>and</w:t>
      </w:r>
      <w:r w:rsidR="00F474B4">
        <w:t xml:space="preserve"> </w:t>
      </w:r>
      <w:r>
        <w:t>skill</w:t>
      </w:r>
      <w:r w:rsidR="00F474B4">
        <w:t xml:space="preserve"> </w:t>
      </w:r>
      <w:r>
        <w:t>level.</w:t>
      </w:r>
      <w:r w:rsidR="00F474B4">
        <w:t xml:space="preserve"> </w:t>
      </w:r>
      <w:r>
        <w:t>The</w:t>
      </w:r>
      <w:r w:rsidR="00F474B4">
        <w:t xml:space="preserve"> </w:t>
      </w:r>
      <w:r>
        <w:t>most</w:t>
      </w:r>
      <w:r w:rsidR="00F474B4">
        <w:t xml:space="preserve"> </w:t>
      </w:r>
      <w:r>
        <w:t>highly</w:t>
      </w:r>
      <w:r w:rsidR="00F474B4">
        <w:t xml:space="preserve"> </w:t>
      </w:r>
      <w:r>
        <w:t>skilled</w:t>
      </w:r>
      <w:r w:rsidR="00F474B4">
        <w:t xml:space="preserve"> </w:t>
      </w:r>
      <w:r>
        <w:t>groups</w:t>
      </w:r>
      <w:r w:rsidR="00F474B4">
        <w:t xml:space="preserve"> </w:t>
      </w:r>
      <w:r>
        <w:t>are</w:t>
      </w:r>
      <w:r w:rsidR="00F474B4">
        <w:t xml:space="preserve"> </w:t>
      </w:r>
      <w:r>
        <w:t>Managers,</w:t>
      </w:r>
      <w:r w:rsidR="00F474B4">
        <w:t xml:space="preserve"> </w:t>
      </w:r>
      <w:r>
        <w:t>Professionals,</w:t>
      </w:r>
      <w:r w:rsidR="00F474B4">
        <w:t xml:space="preserve"> </w:t>
      </w:r>
      <w:r>
        <w:t>and</w:t>
      </w:r>
      <w:r w:rsidR="00F474B4">
        <w:t xml:space="preserve"> </w:t>
      </w:r>
      <w:r>
        <w:t>Technicians</w:t>
      </w:r>
      <w:r w:rsidR="00F474B4">
        <w:t xml:space="preserve"> </w:t>
      </w:r>
      <w:r>
        <w:t>and</w:t>
      </w:r>
      <w:r w:rsidR="00F474B4">
        <w:t xml:space="preserve"> </w:t>
      </w:r>
      <w:r>
        <w:t>Trades</w:t>
      </w:r>
      <w:r w:rsidR="00F474B4">
        <w:t xml:space="preserve"> </w:t>
      </w:r>
      <w:r>
        <w:t>Workers</w:t>
      </w:r>
      <w:r w:rsidR="00F474B4">
        <w:t xml:space="preserve"> </w:t>
      </w:r>
      <w:r>
        <w:t>(large</w:t>
      </w:r>
      <w:r w:rsidR="00F474B4">
        <w:t xml:space="preserve"> </w:t>
      </w:r>
      <w:r>
        <w:t>shares</w:t>
      </w:r>
      <w:r w:rsidR="00F474B4">
        <w:t xml:space="preserve"> </w:t>
      </w:r>
      <w:r>
        <w:t>of</w:t>
      </w:r>
      <w:r w:rsidR="00F474B4">
        <w:t xml:space="preserve"> </w:t>
      </w:r>
      <w:r>
        <w:t>workers</w:t>
      </w:r>
      <w:r w:rsidR="00F474B4">
        <w:t xml:space="preserve"> </w:t>
      </w:r>
      <w:r>
        <w:t>in</w:t>
      </w:r>
      <w:r w:rsidR="00F474B4">
        <w:t xml:space="preserve"> </w:t>
      </w:r>
      <w:r>
        <w:t>these</w:t>
      </w:r>
      <w:r w:rsidR="00F474B4">
        <w:t xml:space="preserve"> </w:t>
      </w:r>
      <w:r>
        <w:t>groups</w:t>
      </w:r>
      <w:r w:rsidR="00F474B4">
        <w:t xml:space="preserve"> </w:t>
      </w:r>
      <w:r>
        <w:t>hold</w:t>
      </w:r>
      <w:r w:rsidR="00F474B4">
        <w:t xml:space="preserve"> </w:t>
      </w:r>
      <w:r>
        <w:t>post-school</w:t>
      </w:r>
      <w:r w:rsidR="00F474B4">
        <w:t xml:space="preserve"> </w:t>
      </w:r>
      <w:r>
        <w:t>qualifications).</w:t>
      </w:r>
      <w:r w:rsidR="00F474B4">
        <w:t xml:space="preserve"> </w:t>
      </w:r>
      <w:r>
        <w:t>The</w:t>
      </w:r>
      <w:r w:rsidR="00F474B4">
        <w:t xml:space="preserve"> </w:t>
      </w:r>
      <w:r>
        <w:t>lowest</w:t>
      </w:r>
      <w:r w:rsidR="00F474B4">
        <w:t xml:space="preserve"> </w:t>
      </w:r>
      <w:r>
        <w:t>skilled</w:t>
      </w:r>
      <w:r w:rsidR="00F474B4">
        <w:t xml:space="preserve"> </w:t>
      </w:r>
      <w:r>
        <w:t>are</w:t>
      </w:r>
      <w:r w:rsidR="00F474B4">
        <w:t xml:space="preserve"> </w:t>
      </w:r>
      <w:r>
        <w:t>Labourers,</w:t>
      </w:r>
      <w:r w:rsidR="00F474B4">
        <w:t xml:space="preserve"> </w:t>
      </w:r>
      <w:r>
        <w:t>Machinery</w:t>
      </w:r>
      <w:r w:rsidR="00F474B4">
        <w:t xml:space="preserve"> </w:t>
      </w:r>
      <w:r>
        <w:t>Operators</w:t>
      </w:r>
      <w:r w:rsidR="00F474B4">
        <w:t xml:space="preserve"> </w:t>
      </w:r>
      <w:r>
        <w:t>and</w:t>
      </w:r>
      <w:r w:rsidR="00F474B4">
        <w:t xml:space="preserve"> </w:t>
      </w:r>
      <w:r>
        <w:t>Drivers,</w:t>
      </w:r>
      <w:r w:rsidR="00F474B4">
        <w:t xml:space="preserve"> </w:t>
      </w:r>
      <w:r>
        <w:t>and</w:t>
      </w:r>
      <w:r w:rsidR="00F474B4">
        <w:t xml:space="preserve"> </w:t>
      </w:r>
      <w:r>
        <w:t>Sales</w:t>
      </w:r>
      <w:r w:rsidR="00F474B4">
        <w:t xml:space="preserve"> </w:t>
      </w:r>
      <w:r>
        <w:t>Workers</w:t>
      </w:r>
      <w:r w:rsidR="00F474B4">
        <w:t xml:space="preserve"> </w:t>
      </w:r>
      <w:r>
        <w:t>(less</w:t>
      </w:r>
      <w:r w:rsidR="00F474B4">
        <w:t xml:space="preserve"> </w:t>
      </w:r>
      <w:r>
        <w:t>than</w:t>
      </w:r>
      <w:r w:rsidR="00F474B4">
        <w:t xml:space="preserve"> </w:t>
      </w:r>
      <w:r>
        <w:t>half</w:t>
      </w:r>
      <w:r w:rsidR="00F474B4">
        <w:t xml:space="preserve"> </w:t>
      </w:r>
      <w:r>
        <w:t>of</w:t>
      </w:r>
      <w:r w:rsidR="00F474B4">
        <w:t xml:space="preserve"> </w:t>
      </w:r>
      <w:r>
        <w:t>workers</w:t>
      </w:r>
      <w:r w:rsidR="00F474B4">
        <w:t xml:space="preserve"> </w:t>
      </w:r>
      <w:r>
        <w:t>in</w:t>
      </w:r>
      <w:r w:rsidR="00F474B4">
        <w:t xml:space="preserve"> </w:t>
      </w:r>
      <w:r>
        <w:t>these</w:t>
      </w:r>
      <w:r w:rsidR="00F474B4">
        <w:t xml:space="preserve"> </w:t>
      </w:r>
      <w:r>
        <w:t>groups</w:t>
      </w:r>
      <w:r w:rsidR="00F474B4">
        <w:t xml:space="preserve"> </w:t>
      </w:r>
      <w:r>
        <w:t>hold</w:t>
      </w:r>
      <w:r w:rsidR="00F474B4">
        <w:t xml:space="preserve"> </w:t>
      </w:r>
      <w:r>
        <w:t>post-school</w:t>
      </w:r>
      <w:r w:rsidR="00F474B4">
        <w:t xml:space="preserve"> </w:t>
      </w:r>
      <w:r>
        <w:t>qualifications).</w:t>
      </w:r>
    </w:p>
    <w:p w14:paraId="592AE4E0" w14:textId="47710D2F" w:rsidR="006B0F2F" w:rsidRDefault="006B0F2F" w:rsidP="006B0F2F">
      <w:r>
        <w:t>It</w:t>
      </w:r>
      <w:r w:rsidR="00F474B4">
        <w:t xml:space="preserve"> </w:t>
      </w:r>
      <w:r>
        <w:t>is</w:t>
      </w:r>
      <w:r w:rsidR="00F474B4">
        <w:t xml:space="preserve"> </w:t>
      </w:r>
      <w:r>
        <w:t>important</w:t>
      </w:r>
      <w:r w:rsidR="00F474B4">
        <w:t xml:space="preserve"> </w:t>
      </w:r>
      <w:r>
        <w:t>to</w:t>
      </w:r>
      <w:r w:rsidR="00F474B4">
        <w:t xml:space="preserve"> </w:t>
      </w:r>
      <w:r>
        <w:t>recognise</w:t>
      </w:r>
      <w:r w:rsidR="00F474B4">
        <w:t xml:space="preserve"> </w:t>
      </w:r>
      <w:r>
        <w:t>the</w:t>
      </w:r>
      <w:r w:rsidR="00F474B4">
        <w:t xml:space="preserve"> </w:t>
      </w:r>
      <w:r>
        <w:t>wide</w:t>
      </w:r>
      <w:r w:rsidR="00F474B4">
        <w:t xml:space="preserve"> </w:t>
      </w:r>
      <w:r>
        <w:t>range</w:t>
      </w:r>
      <w:r w:rsidR="00F474B4">
        <w:t xml:space="preserve"> </w:t>
      </w:r>
      <w:r>
        <w:t>of</w:t>
      </w:r>
      <w:r w:rsidR="00F474B4">
        <w:t xml:space="preserve"> </w:t>
      </w:r>
      <w:r>
        <w:t>occupations</w:t>
      </w:r>
      <w:r w:rsidR="00F474B4">
        <w:t xml:space="preserve"> </w:t>
      </w:r>
      <w:r>
        <w:t>and</w:t>
      </w:r>
      <w:r w:rsidR="00F474B4">
        <w:t xml:space="preserve"> </w:t>
      </w:r>
      <w:r>
        <w:t>employment</w:t>
      </w:r>
      <w:r w:rsidR="00F474B4">
        <w:t xml:space="preserve"> </w:t>
      </w:r>
      <w:r>
        <w:t>opportunities</w:t>
      </w:r>
      <w:r w:rsidR="00F474B4">
        <w:t xml:space="preserve"> </w:t>
      </w:r>
      <w:r>
        <w:t>available</w:t>
      </w:r>
      <w:r w:rsidR="00F474B4">
        <w:t xml:space="preserve"> </w:t>
      </w:r>
      <w:r>
        <w:t>in</w:t>
      </w:r>
      <w:r w:rsidR="00F474B4">
        <w:t xml:space="preserve"> </w:t>
      </w:r>
      <w:r>
        <w:t>Australia.</w:t>
      </w:r>
      <w:r w:rsidR="00253A7B">
        <w:t xml:space="preserve"> </w:t>
      </w:r>
      <w:r>
        <w:t>The</w:t>
      </w:r>
      <w:r w:rsidR="00F474B4">
        <w:t xml:space="preserve"> </w:t>
      </w:r>
      <w:r>
        <w:t>Occupation</w:t>
      </w:r>
      <w:r w:rsidR="00F474B4">
        <w:t xml:space="preserve"> </w:t>
      </w:r>
      <w:r>
        <w:t>Matrix</w:t>
      </w:r>
      <w:r w:rsidR="00F474B4">
        <w:t xml:space="preserve"> </w:t>
      </w:r>
      <w:r>
        <w:t>on</w:t>
      </w:r>
      <w:r w:rsidR="00F474B4">
        <w:t xml:space="preserve"> </w:t>
      </w:r>
      <w:r>
        <w:t>page</w:t>
      </w:r>
      <w:r w:rsidR="00F474B4">
        <w:t xml:space="preserve"> </w:t>
      </w:r>
      <w:r w:rsidR="001E2F64">
        <w:t>126</w:t>
      </w:r>
      <w:r w:rsidR="00F474B4">
        <w:t xml:space="preserve"> </w:t>
      </w:r>
      <w:r>
        <w:t>includes</w:t>
      </w:r>
      <w:r w:rsidR="00F474B4">
        <w:t xml:space="preserve"> </w:t>
      </w:r>
      <w:r>
        <w:t>data</w:t>
      </w:r>
      <w:r w:rsidR="00F474B4">
        <w:t xml:space="preserve"> </w:t>
      </w:r>
      <w:r>
        <w:t>for</w:t>
      </w:r>
      <w:r w:rsidR="00F474B4">
        <w:t xml:space="preserve"> </w:t>
      </w:r>
      <w:r>
        <w:t>around</w:t>
      </w:r>
      <w:r w:rsidR="00F474B4">
        <w:t xml:space="preserve"> </w:t>
      </w:r>
      <w:r>
        <w:t>320</w:t>
      </w:r>
      <w:r w:rsidR="00F474B4">
        <w:t xml:space="preserve"> </w:t>
      </w:r>
      <w:r>
        <w:t>occupations</w:t>
      </w:r>
      <w:r w:rsidR="00F474B4">
        <w:t xml:space="preserve"> </w:t>
      </w:r>
      <w:r>
        <w:t>covering</w:t>
      </w:r>
      <w:r w:rsidR="00F474B4">
        <w:t xml:space="preserve"> </w:t>
      </w:r>
      <w:r>
        <w:t>the</w:t>
      </w:r>
      <w:r w:rsidR="00F474B4">
        <w:t xml:space="preserve"> </w:t>
      </w:r>
      <w:r>
        <w:t>whole</w:t>
      </w:r>
      <w:r w:rsidR="00F474B4">
        <w:t xml:space="preserve"> </w:t>
      </w:r>
      <w:r>
        <w:t>labour</w:t>
      </w:r>
      <w:r w:rsidR="00F474B4">
        <w:t xml:space="preserve"> </w:t>
      </w:r>
      <w:r>
        <w:t>market.</w:t>
      </w:r>
      <w:r w:rsidR="00F474B4">
        <w:t xml:space="preserve"> </w:t>
      </w:r>
      <w:r>
        <w:t>Further</w:t>
      </w:r>
      <w:r w:rsidR="00F474B4">
        <w:t xml:space="preserve"> </w:t>
      </w:r>
      <w:r>
        <w:t>information</w:t>
      </w:r>
      <w:r w:rsidR="00F474B4">
        <w:t xml:space="preserve"> </w:t>
      </w:r>
      <w:r>
        <w:t>is</w:t>
      </w:r>
      <w:r w:rsidR="00F474B4">
        <w:t xml:space="preserve"> </w:t>
      </w:r>
      <w:r>
        <w:t>available</w:t>
      </w:r>
      <w:r w:rsidR="00F474B4">
        <w:t xml:space="preserve"> </w:t>
      </w:r>
      <w:r>
        <w:t>at</w:t>
      </w:r>
      <w:r w:rsidR="00F474B4">
        <w:t xml:space="preserve"> </w:t>
      </w:r>
      <w:hyperlink r:id="rId115" w:history="1">
        <w:r w:rsidRPr="006B0F2F">
          <w:rPr>
            <w:rStyle w:val="Hyperlink"/>
          </w:rPr>
          <w:t>jobsandskills.gov.au/data/occupation-and-industry-profiles/occupations.</w:t>
        </w:r>
      </w:hyperlink>
    </w:p>
    <w:p w14:paraId="5B605731" w14:textId="19C4C331" w:rsidR="006B0F2F" w:rsidRDefault="006B0F2F" w:rsidP="006B0F2F">
      <w:pPr>
        <w:pStyle w:val="Heading3"/>
      </w:pPr>
      <w:r w:rsidRPr="006B0F2F">
        <w:t>Large</w:t>
      </w:r>
      <w:r w:rsidR="00F474B4">
        <w:t xml:space="preserve"> </w:t>
      </w:r>
      <w:r w:rsidRPr="006B0F2F">
        <w:t>employing</w:t>
      </w:r>
      <w:r w:rsidR="00F474B4">
        <w:t xml:space="preserve"> </w:t>
      </w:r>
      <w:r w:rsidRPr="006B0F2F">
        <w:t>occupations</w:t>
      </w:r>
    </w:p>
    <w:p w14:paraId="6FA2BDA7" w14:textId="5ED29440" w:rsidR="006B0F2F" w:rsidRDefault="006B0F2F" w:rsidP="006B0F2F">
      <w:r>
        <w:t>The</w:t>
      </w:r>
      <w:r w:rsidR="00F474B4">
        <w:t xml:space="preserve"> </w:t>
      </w:r>
      <w:r>
        <w:t>occupation</w:t>
      </w:r>
      <w:r w:rsidR="00F474B4">
        <w:t xml:space="preserve"> </w:t>
      </w:r>
      <w:r>
        <w:t>groups</w:t>
      </w:r>
      <w:r w:rsidR="00F474B4">
        <w:t xml:space="preserve"> </w:t>
      </w:r>
      <w:r>
        <w:t>which</w:t>
      </w:r>
      <w:r w:rsidR="00F474B4">
        <w:t xml:space="preserve"> </w:t>
      </w:r>
      <w:r>
        <w:t>account</w:t>
      </w:r>
      <w:r w:rsidR="00F474B4">
        <w:t xml:space="preserve"> </w:t>
      </w:r>
      <w:r>
        <w:t>for</w:t>
      </w:r>
      <w:r w:rsidR="00F474B4">
        <w:t xml:space="preserve"> </w:t>
      </w:r>
      <w:r>
        <w:t>the</w:t>
      </w:r>
      <w:r w:rsidR="00F474B4">
        <w:t xml:space="preserve"> </w:t>
      </w:r>
      <w:r>
        <w:t>largest</w:t>
      </w:r>
      <w:r w:rsidR="00F474B4">
        <w:t xml:space="preserve"> </w:t>
      </w:r>
      <w:r>
        <w:t>numbers</w:t>
      </w:r>
      <w:r w:rsidR="00F474B4">
        <w:t xml:space="preserve"> </w:t>
      </w:r>
      <w:r>
        <w:t>of</w:t>
      </w:r>
      <w:r w:rsidR="00F474B4">
        <w:t xml:space="preserve"> </w:t>
      </w:r>
      <w:r>
        <w:t>workers</w:t>
      </w:r>
      <w:r w:rsidR="00F474B4">
        <w:t xml:space="preserve"> </w:t>
      </w:r>
      <w:r>
        <w:t>are:</w:t>
      </w:r>
    </w:p>
    <w:p w14:paraId="6A0708CB" w14:textId="5EB73AF7" w:rsidR="006B0F2F" w:rsidRDefault="006B0F2F" w:rsidP="00253A7B">
      <w:pPr>
        <w:pStyle w:val="ListBullet"/>
        <w:numPr>
          <w:ilvl w:val="0"/>
          <w:numId w:val="35"/>
        </w:numPr>
      </w:pPr>
      <w:r>
        <w:t>Professionals</w:t>
      </w:r>
      <w:r w:rsidR="00F474B4">
        <w:t xml:space="preserve"> </w:t>
      </w:r>
      <w:r>
        <w:t>(around</w:t>
      </w:r>
      <w:r w:rsidR="00F474B4">
        <w:t xml:space="preserve"> </w:t>
      </w:r>
      <w:r>
        <w:t>3.9</w:t>
      </w:r>
      <w:r w:rsidR="00F474B4">
        <w:t xml:space="preserve"> </w:t>
      </w:r>
      <w:r>
        <w:t>million,</w:t>
      </w:r>
      <w:r w:rsidR="00F474B4">
        <w:t xml:space="preserve"> </w:t>
      </w:r>
      <w:r>
        <w:t>or</w:t>
      </w:r>
      <w:r w:rsidR="00F474B4">
        <w:t xml:space="preserve"> </w:t>
      </w:r>
      <w:r>
        <w:t>more</w:t>
      </w:r>
      <w:r w:rsidR="00F474B4">
        <w:t xml:space="preserve"> </w:t>
      </w:r>
      <w:r>
        <w:t>than</w:t>
      </w:r>
      <w:r w:rsidR="00F474B4">
        <w:t xml:space="preserve"> </w:t>
      </w:r>
      <w:r>
        <w:t>one</w:t>
      </w:r>
      <w:r w:rsidR="00F474B4">
        <w:t xml:space="preserve"> </w:t>
      </w:r>
      <w:r>
        <w:t>in</w:t>
      </w:r>
      <w:r w:rsidR="00F474B4">
        <w:t xml:space="preserve"> </w:t>
      </w:r>
      <w:r>
        <w:t>4</w:t>
      </w:r>
      <w:r w:rsidR="00F474B4">
        <w:t xml:space="preserve"> </w:t>
      </w:r>
      <w:r>
        <w:t>Australian</w:t>
      </w:r>
      <w:r w:rsidR="00F474B4">
        <w:t xml:space="preserve"> </w:t>
      </w:r>
      <w:r>
        <w:t>workers)</w:t>
      </w:r>
    </w:p>
    <w:p w14:paraId="2AE930CF" w14:textId="0D9AD7CF" w:rsidR="006B0F2F" w:rsidRDefault="006B0F2F" w:rsidP="003E558D">
      <w:pPr>
        <w:pStyle w:val="ListBullet"/>
        <w:numPr>
          <w:ilvl w:val="0"/>
          <w:numId w:val="35"/>
        </w:numPr>
      </w:pPr>
      <w:r>
        <w:t>Technicians</w:t>
      </w:r>
      <w:r w:rsidR="00F474B4">
        <w:t xml:space="preserve"> </w:t>
      </w:r>
      <w:r>
        <w:t>and</w:t>
      </w:r>
      <w:r w:rsidR="00F474B4">
        <w:t xml:space="preserve"> </w:t>
      </w:r>
      <w:r>
        <w:t>Trades</w:t>
      </w:r>
      <w:r w:rsidR="00F474B4">
        <w:t xml:space="preserve"> </w:t>
      </w:r>
      <w:r>
        <w:t>Workers</w:t>
      </w:r>
      <w:r w:rsidR="00F474B4">
        <w:t xml:space="preserve"> </w:t>
      </w:r>
      <w:r>
        <w:t>(almost</w:t>
      </w:r>
      <w:r w:rsidR="00F474B4">
        <w:t xml:space="preserve"> </w:t>
      </w:r>
      <w:r>
        <w:t>2</w:t>
      </w:r>
      <w:r w:rsidR="00F474B4">
        <w:t xml:space="preserve"> </w:t>
      </w:r>
      <w:r>
        <w:t>million</w:t>
      </w:r>
      <w:r w:rsidR="00F474B4">
        <w:t xml:space="preserve"> </w:t>
      </w:r>
      <w:r>
        <w:t>workers)</w:t>
      </w:r>
    </w:p>
    <w:p w14:paraId="4F023F9A" w14:textId="425D3B11" w:rsidR="006B0F2F" w:rsidRDefault="006B0F2F" w:rsidP="003E558D">
      <w:pPr>
        <w:pStyle w:val="ListBullet"/>
        <w:numPr>
          <w:ilvl w:val="0"/>
          <w:numId w:val="35"/>
        </w:numPr>
      </w:pPr>
      <w:r>
        <w:t>Clerical</w:t>
      </w:r>
      <w:r w:rsidR="00F474B4">
        <w:t xml:space="preserve"> </w:t>
      </w:r>
      <w:r>
        <w:t>and</w:t>
      </w:r>
      <w:r w:rsidR="00F474B4">
        <w:t xml:space="preserve"> </w:t>
      </w:r>
      <w:r>
        <w:t>Administrative</w:t>
      </w:r>
      <w:r w:rsidR="00F474B4">
        <w:t xml:space="preserve"> </w:t>
      </w:r>
      <w:r>
        <w:t>Workers</w:t>
      </w:r>
      <w:r w:rsidR="00F474B4">
        <w:t xml:space="preserve"> </w:t>
      </w:r>
      <w:r>
        <w:t>(almost</w:t>
      </w:r>
      <w:r w:rsidR="00F474B4">
        <w:t xml:space="preserve"> </w:t>
      </w:r>
      <w:r>
        <w:t>1.9</w:t>
      </w:r>
      <w:r w:rsidR="00F474B4">
        <w:t xml:space="preserve"> </w:t>
      </w:r>
      <w:r>
        <w:t>million).</w:t>
      </w:r>
    </w:p>
    <w:p w14:paraId="00CBC841" w14:textId="3641CE9C" w:rsidR="006B0F2F" w:rsidRDefault="006B0F2F" w:rsidP="006B0F2F">
      <w:r>
        <w:t>The</w:t>
      </w:r>
      <w:r w:rsidR="00F474B4">
        <w:t xml:space="preserve"> </w:t>
      </w:r>
      <w:r>
        <w:t>specific</w:t>
      </w:r>
      <w:r w:rsidR="00F474B4">
        <w:t xml:space="preserve"> </w:t>
      </w:r>
      <w:r>
        <w:t>occupations</w:t>
      </w:r>
      <w:r w:rsidR="00F474B4">
        <w:t xml:space="preserve"> </w:t>
      </w:r>
      <w:r>
        <w:t>with</w:t>
      </w:r>
      <w:r w:rsidR="00F474B4">
        <w:t xml:space="preserve"> </w:t>
      </w:r>
      <w:r>
        <w:t>the</w:t>
      </w:r>
      <w:r w:rsidR="00F474B4">
        <w:t xml:space="preserve"> </w:t>
      </w:r>
      <w:r>
        <w:t>largest</w:t>
      </w:r>
      <w:r w:rsidR="00F474B4">
        <w:t xml:space="preserve"> </w:t>
      </w:r>
      <w:r>
        <w:t>worker</w:t>
      </w:r>
      <w:r w:rsidR="00F474B4">
        <w:t xml:space="preserve"> </w:t>
      </w:r>
      <w:r>
        <w:t>numbers</w:t>
      </w:r>
      <w:r w:rsidR="00F474B4">
        <w:t xml:space="preserve"> </w:t>
      </w:r>
      <w:r>
        <w:t>are:</w:t>
      </w:r>
    </w:p>
    <w:p w14:paraId="24CE0D07" w14:textId="0EAE839B" w:rsidR="006B0F2F" w:rsidRDefault="006B0F2F" w:rsidP="003E558D">
      <w:pPr>
        <w:pStyle w:val="ListBullet"/>
        <w:numPr>
          <w:ilvl w:val="0"/>
          <w:numId w:val="35"/>
        </w:numPr>
      </w:pPr>
      <w:r>
        <w:t>Sales</w:t>
      </w:r>
      <w:r w:rsidR="00F474B4">
        <w:t xml:space="preserve"> </w:t>
      </w:r>
      <w:r>
        <w:t>Assistants</w:t>
      </w:r>
      <w:r w:rsidR="00F474B4">
        <w:t xml:space="preserve"> </w:t>
      </w:r>
      <w:r>
        <w:t>(General)</w:t>
      </w:r>
      <w:r w:rsidR="00F474B4">
        <w:t xml:space="preserve"> </w:t>
      </w:r>
      <w:r>
        <w:t>(552,100)</w:t>
      </w:r>
    </w:p>
    <w:p w14:paraId="0FD68DDA" w14:textId="0AE31C6A" w:rsidR="006B0F2F" w:rsidRDefault="006B0F2F" w:rsidP="003E558D">
      <w:pPr>
        <w:pStyle w:val="ListBullet"/>
        <w:numPr>
          <w:ilvl w:val="0"/>
          <w:numId w:val="35"/>
        </w:numPr>
      </w:pPr>
      <w:r>
        <w:t>Registered</w:t>
      </w:r>
      <w:r w:rsidR="00F474B4">
        <w:t xml:space="preserve"> </w:t>
      </w:r>
      <w:r>
        <w:t>Nurses</w:t>
      </w:r>
      <w:r w:rsidR="00F474B4">
        <w:t xml:space="preserve"> </w:t>
      </w:r>
      <w:r>
        <w:t>(346,700)</w:t>
      </w:r>
    </w:p>
    <w:p w14:paraId="350CAE0A" w14:textId="2820C4AC" w:rsidR="006B0F2F" w:rsidRDefault="006B0F2F" w:rsidP="003E558D">
      <w:pPr>
        <w:pStyle w:val="ListBullet"/>
        <w:numPr>
          <w:ilvl w:val="0"/>
          <w:numId w:val="35"/>
        </w:numPr>
      </w:pPr>
      <w:r>
        <w:t>Aged</w:t>
      </w:r>
      <w:r w:rsidR="00F474B4">
        <w:t xml:space="preserve"> </w:t>
      </w:r>
      <w:r>
        <w:t>and</w:t>
      </w:r>
      <w:r w:rsidR="00F474B4">
        <w:t xml:space="preserve"> </w:t>
      </w:r>
      <w:r>
        <w:t>Disabled</w:t>
      </w:r>
      <w:r w:rsidR="00F474B4">
        <w:t xml:space="preserve"> </w:t>
      </w:r>
      <w:r>
        <w:t>Carers</w:t>
      </w:r>
      <w:r w:rsidR="00F474B4">
        <w:t xml:space="preserve"> </w:t>
      </w:r>
      <w:r>
        <w:t>(344,400)</w:t>
      </w:r>
    </w:p>
    <w:p w14:paraId="427D7C8D" w14:textId="22994478" w:rsidR="006B0F2F" w:rsidRDefault="006B0F2F" w:rsidP="003E558D">
      <w:pPr>
        <w:pStyle w:val="ListBullet"/>
        <w:numPr>
          <w:ilvl w:val="0"/>
          <w:numId w:val="35"/>
        </w:numPr>
      </w:pPr>
      <w:r>
        <w:t>General</w:t>
      </w:r>
      <w:r w:rsidR="00F474B4">
        <w:t xml:space="preserve"> </w:t>
      </w:r>
      <w:r>
        <w:t>Clerks</w:t>
      </w:r>
      <w:r w:rsidR="00F474B4">
        <w:t xml:space="preserve"> </w:t>
      </w:r>
      <w:r>
        <w:t>(283,300)</w:t>
      </w:r>
    </w:p>
    <w:p w14:paraId="5C9C7C7B" w14:textId="6A77DB5B" w:rsidR="006B0F2F" w:rsidRDefault="006B0F2F" w:rsidP="003E558D">
      <w:pPr>
        <w:pStyle w:val="ListBullet"/>
        <w:numPr>
          <w:ilvl w:val="0"/>
          <w:numId w:val="35"/>
        </w:numPr>
      </w:pPr>
      <w:r>
        <w:t>Retail</w:t>
      </w:r>
      <w:r w:rsidR="00F474B4">
        <w:t xml:space="preserve"> </w:t>
      </w:r>
      <w:r>
        <w:t>Managers</w:t>
      </w:r>
      <w:r w:rsidR="00F474B4">
        <w:t xml:space="preserve"> </w:t>
      </w:r>
      <w:r>
        <w:t>(250,300).</w:t>
      </w:r>
    </w:p>
    <w:p w14:paraId="7FAF28CB" w14:textId="123FCC91" w:rsidR="006B0F2F" w:rsidRDefault="006B0F2F" w:rsidP="006B0F2F">
      <w:pPr>
        <w:pStyle w:val="Heading3"/>
      </w:pPr>
      <w:r>
        <w:t>In</w:t>
      </w:r>
      <w:r w:rsidR="00F474B4">
        <w:t xml:space="preserve"> </w:t>
      </w:r>
      <w:r>
        <w:t>which</w:t>
      </w:r>
      <w:r w:rsidR="00F474B4">
        <w:t xml:space="preserve"> </w:t>
      </w:r>
      <w:r>
        <w:t>occupations</w:t>
      </w:r>
      <w:r w:rsidR="00F474B4">
        <w:t xml:space="preserve"> </w:t>
      </w:r>
      <w:r>
        <w:t>do</w:t>
      </w:r>
      <w:r w:rsidR="00F474B4">
        <w:t xml:space="preserve"> </w:t>
      </w:r>
      <w:r>
        <w:t>young</w:t>
      </w:r>
      <w:r w:rsidR="00F474B4">
        <w:t xml:space="preserve"> </w:t>
      </w:r>
      <w:r>
        <w:t>people</w:t>
      </w:r>
      <w:r w:rsidR="00F474B4">
        <w:t xml:space="preserve"> </w:t>
      </w:r>
      <w:r>
        <w:t>work?</w:t>
      </w:r>
    </w:p>
    <w:p w14:paraId="6608282D" w14:textId="64EEB91A" w:rsidR="006B0F2F" w:rsidRDefault="006B0F2F" w:rsidP="006B0F2F">
      <w:r>
        <w:t>Young</w:t>
      </w:r>
      <w:r w:rsidR="00F474B4">
        <w:t xml:space="preserve"> </w:t>
      </w:r>
      <w:r>
        <w:t>workers</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are</w:t>
      </w:r>
      <w:r w:rsidR="00F474B4">
        <w:t xml:space="preserve"> </w:t>
      </w:r>
      <w:r>
        <w:t>predominantly</w:t>
      </w:r>
      <w:r w:rsidR="00F474B4">
        <w:t xml:space="preserve"> </w:t>
      </w:r>
      <w:r>
        <w:t>employed</w:t>
      </w:r>
      <w:r w:rsidR="00F474B4">
        <w:t xml:space="preserve"> </w:t>
      </w:r>
      <w:r>
        <w:t>in</w:t>
      </w:r>
      <w:r w:rsidR="00F474B4">
        <w:t xml:space="preserve"> </w:t>
      </w:r>
      <w:r>
        <w:t>occupations</w:t>
      </w:r>
      <w:r w:rsidR="00F474B4">
        <w:t xml:space="preserve"> </w:t>
      </w:r>
      <w:r>
        <w:t>which</w:t>
      </w:r>
      <w:r w:rsidR="00F474B4">
        <w:t xml:space="preserve"> </w:t>
      </w:r>
      <w:r>
        <w:t>do</w:t>
      </w:r>
      <w:r w:rsidR="00F474B4">
        <w:t xml:space="preserve"> </w:t>
      </w:r>
      <w:r>
        <w:t>not</w:t>
      </w:r>
      <w:r w:rsidR="00F474B4">
        <w:t xml:space="preserve"> </w:t>
      </w:r>
      <w:r>
        <w:t>typically</w:t>
      </w:r>
      <w:r w:rsidR="00F474B4">
        <w:t xml:space="preserve"> </w:t>
      </w:r>
      <w:r>
        <w:t>require</w:t>
      </w:r>
      <w:r w:rsidR="00F474B4">
        <w:t xml:space="preserve"> </w:t>
      </w:r>
      <w:r>
        <w:t>post-school</w:t>
      </w:r>
      <w:r w:rsidR="00F474B4">
        <w:t xml:space="preserve"> </w:t>
      </w:r>
      <w:r>
        <w:t>qualifications,</w:t>
      </w:r>
      <w:r w:rsidR="00F474B4">
        <w:t xml:space="preserve"> </w:t>
      </w:r>
      <w:r>
        <w:t>often</w:t>
      </w:r>
      <w:r w:rsidR="00F474B4">
        <w:t xml:space="preserve"> </w:t>
      </w:r>
      <w:r>
        <w:t>working</w:t>
      </w:r>
      <w:r w:rsidR="00F474B4">
        <w:t xml:space="preserve"> </w:t>
      </w:r>
      <w:r>
        <w:t>and</w:t>
      </w:r>
      <w:r w:rsidR="00F474B4">
        <w:t xml:space="preserve"> </w:t>
      </w:r>
      <w:r>
        <w:t>gaining</w:t>
      </w:r>
      <w:r w:rsidR="00F474B4">
        <w:t xml:space="preserve"> </w:t>
      </w:r>
      <w:r>
        <w:t>experience</w:t>
      </w:r>
      <w:r w:rsidR="00F474B4">
        <w:t xml:space="preserve"> </w:t>
      </w:r>
      <w:r>
        <w:t>while</w:t>
      </w:r>
      <w:r w:rsidR="00F474B4">
        <w:t xml:space="preserve"> </w:t>
      </w:r>
      <w:r>
        <w:t>undertaking</w:t>
      </w:r>
      <w:r w:rsidR="00F474B4">
        <w:t xml:space="preserve"> </w:t>
      </w:r>
      <w:r>
        <w:t>study</w:t>
      </w:r>
      <w:r w:rsidR="00F474B4">
        <w:t xml:space="preserve"> </w:t>
      </w:r>
      <w:r>
        <w:t>or</w:t>
      </w:r>
      <w:r w:rsidR="00F474B4">
        <w:t xml:space="preserve"> </w:t>
      </w:r>
      <w:r>
        <w:t>training.</w:t>
      </w:r>
      <w:r w:rsidR="00F474B4">
        <w:t xml:space="preserve"> </w:t>
      </w:r>
      <w:r>
        <w:t>Consistent</w:t>
      </w:r>
      <w:r w:rsidR="00F474B4">
        <w:t xml:space="preserve"> </w:t>
      </w:r>
      <w:r>
        <w:t>with</w:t>
      </w:r>
      <w:r w:rsidR="00F474B4">
        <w:t xml:space="preserve"> </w:t>
      </w:r>
      <w:r>
        <w:t>this,</w:t>
      </w:r>
      <w:r w:rsidR="00F474B4">
        <w:t xml:space="preserve"> </w:t>
      </w:r>
      <w:r>
        <w:t>young</w:t>
      </w:r>
      <w:r w:rsidR="00F474B4">
        <w:t xml:space="preserve"> </w:t>
      </w:r>
      <w:r>
        <w:t>people</w:t>
      </w:r>
      <w:r w:rsidR="00F474B4">
        <w:t xml:space="preserve"> </w:t>
      </w:r>
      <w:r>
        <w:t>account</w:t>
      </w:r>
      <w:r w:rsidR="00F474B4">
        <w:t xml:space="preserve"> </w:t>
      </w:r>
      <w:r>
        <w:t>for</w:t>
      </w:r>
      <w:r w:rsidR="00F474B4">
        <w:t xml:space="preserve"> </w:t>
      </w:r>
      <w:r>
        <w:t>40%</w:t>
      </w:r>
      <w:r w:rsidR="00F474B4">
        <w:t xml:space="preserve"> </w:t>
      </w:r>
      <w:r>
        <w:t>of</w:t>
      </w:r>
      <w:r w:rsidR="00F474B4">
        <w:t xml:space="preserve"> </w:t>
      </w:r>
      <w:r>
        <w:t>all</w:t>
      </w:r>
      <w:r w:rsidR="00F474B4">
        <w:t xml:space="preserve"> </w:t>
      </w:r>
      <w:r>
        <w:t>Sales</w:t>
      </w:r>
      <w:r w:rsidR="00F474B4">
        <w:t xml:space="preserve"> </w:t>
      </w:r>
      <w:r>
        <w:t>Workers.</w:t>
      </w:r>
    </w:p>
    <w:p w14:paraId="55E509C3" w14:textId="438A8488" w:rsidR="006B0F2F" w:rsidRDefault="006B0F2F" w:rsidP="006B0F2F">
      <w:r>
        <w:t>Specific</w:t>
      </w:r>
      <w:r w:rsidR="00F474B4">
        <w:t xml:space="preserve"> </w:t>
      </w:r>
      <w:r>
        <w:t>occupations</w:t>
      </w:r>
      <w:r w:rsidR="00F474B4">
        <w:t xml:space="preserve"> </w:t>
      </w:r>
      <w:r>
        <w:t>with</w:t>
      </w:r>
      <w:r w:rsidR="00F474B4">
        <w:t xml:space="preserve"> </w:t>
      </w:r>
      <w:r>
        <w:t>large</w:t>
      </w:r>
      <w:r w:rsidR="00F474B4">
        <w:t xml:space="preserve"> </w:t>
      </w:r>
      <w:r>
        <w:t>numbers</w:t>
      </w:r>
      <w:r w:rsidR="00F474B4">
        <w:t xml:space="preserve"> </w:t>
      </w:r>
      <w:r>
        <w:t>of</w:t>
      </w:r>
      <w:r w:rsidR="00F474B4">
        <w:t xml:space="preserve"> </w:t>
      </w:r>
      <w:r>
        <w:t>young</w:t>
      </w:r>
      <w:r w:rsidR="00F474B4">
        <w:t xml:space="preserve"> </w:t>
      </w:r>
      <w:r>
        <w:t>workers</w:t>
      </w:r>
      <w:r w:rsidR="00F474B4">
        <w:t xml:space="preserve"> </w:t>
      </w:r>
      <w:r>
        <w:t>include:</w:t>
      </w:r>
    </w:p>
    <w:p w14:paraId="7732C447" w14:textId="66304A5E" w:rsidR="006B0F2F" w:rsidRDefault="006B0F2F" w:rsidP="00D20D62">
      <w:pPr>
        <w:pStyle w:val="ListBullet"/>
        <w:numPr>
          <w:ilvl w:val="0"/>
          <w:numId w:val="35"/>
        </w:numPr>
      </w:pPr>
      <w:r>
        <w:t>Sales</w:t>
      </w:r>
      <w:r w:rsidR="00F474B4">
        <w:t xml:space="preserve"> </w:t>
      </w:r>
      <w:r>
        <w:t>Assistants</w:t>
      </w:r>
      <w:r w:rsidR="00F474B4">
        <w:t xml:space="preserve"> </w:t>
      </w:r>
      <w:r>
        <w:t>(General)</w:t>
      </w:r>
      <w:r w:rsidR="00F474B4">
        <w:t xml:space="preserve"> </w:t>
      </w:r>
      <w:r>
        <w:t>(around</w:t>
      </w:r>
      <w:r w:rsidR="00F474B4">
        <w:t xml:space="preserve"> </w:t>
      </w:r>
      <w:r>
        <w:t>300,000</w:t>
      </w:r>
      <w:r w:rsidR="00F474B4">
        <w:t xml:space="preserve"> </w:t>
      </w:r>
      <w:r>
        <w:t>young</w:t>
      </w:r>
      <w:r w:rsidR="00F474B4">
        <w:t xml:space="preserve"> </w:t>
      </w:r>
      <w:r>
        <w:t>workers)</w:t>
      </w:r>
    </w:p>
    <w:p w14:paraId="71A0CA35" w14:textId="1D7806D6" w:rsidR="006B0F2F" w:rsidRDefault="006B0F2F" w:rsidP="003E558D">
      <w:pPr>
        <w:pStyle w:val="ListBullet"/>
        <w:numPr>
          <w:ilvl w:val="0"/>
          <w:numId w:val="35"/>
        </w:numPr>
      </w:pPr>
      <w:r>
        <w:t>Waiters</w:t>
      </w:r>
      <w:r w:rsidR="00F474B4">
        <w:t xml:space="preserve"> </w:t>
      </w:r>
      <w:r>
        <w:t>(around</w:t>
      </w:r>
      <w:r w:rsidR="00F474B4">
        <w:t xml:space="preserve"> </w:t>
      </w:r>
      <w:r>
        <w:t>85,000)</w:t>
      </w:r>
    </w:p>
    <w:p w14:paraId="407A3B2E" w14:textId="21FC0BE6" w:rsidR="006B0F2F" w:rsidRDefault="006B0F2F" w:rsidP="003E558D">
      <w:pPr>
        <w:pStyle w:val="ListBullet"/>
        <w:numPr>
          <w:ilvl w:val="0"/>
          <w:numId w:val="35"/>
        </w:numPr>
      </w:pPr>
      <w:r>
        <w:t>Kitchenhands</w:t>
      </w:r>
      <w:r w:rsidR="00F474B4">
        <w:t xml:space="preserve"> </w:t>
      </w:r>
      <w:r>
        <w:t>(around</w:t>
      </w:r>
      <w:r w:rsidR="00F474B4">
        <w:t xml:space="preserve"> </w:t>
      </w:r>
      <w:r>
        <w:t>83,000)</w:t>
      </w:r>
    </w:p>
    <w:p w14:paraId="41AD5008" w14:textId="1FE9D9C1" w:rsidR="006B0F2F" w:rsidRDefault="006B0F2F" w:rsidP="00D20D62">
      <w:pPr>
        <w:pStyle w:val="ListBullet"/>
        <w:numPr>
          <w:ilvl w:val="0"/>
          <w:numId w:val="35"/>
        </w:numPr>
      </w:pPr>
      <w:r>
        <w:t>Checkout</w:t>
      </w:r>
      <w:r w:rsidR="00F474B4">
        <w:t xml:space="preserve"> </w:t>
      </w:r>
      <w:r>
        <w:t>Operators</w:t>
      </w:r>
      <w:r w:rsidR="00F474B4">
        <w:t xml:space="preserve"> </w:t>
      </w:r>
      <w:r>
        <w:t>and</w:t>
      </w:r>
      <w:r w:rsidR="00F474B4">
        <w:t xml:space="preserve"> </w:t>
      </w:r>
      <w:r>
        <w:t>Office</w:t>
      </w:r>
      <w:r w:rsidR="00F474B4">
        <w:t xml:space="preserve"> </w:t>
      </w:r>
      <w:r>
        <w:t>Cashiers</w:t>
      </w:r>
      <w:r w:rsidR="00F474B4">
        <w:t xml:space="preserve"> </w:t>
      </w:r>
      <w:r>
        <w:t>(around</w:t>
      </w:r>
      <w:r w:rsidR="00F474B4">
        <w:t xml:space="preserve"> </w:t>
      </w:r>
      <w:r>
        <w:t>75,000)</w:t>
      </w:r>
    </w:p>
    <w:p w14:paraId="17D0B3D4" w14:textId="41B49086" w:rsidR="006B0F2F" w:rsidRDefault="006B0F2F" w:rsidP="003E558D">
      <w:pPr>
        <w:pStyle w:val="ListBullet"/>
        <w:numPr>
          <w:ilvl w:val="0"/>
          <w:numId w:val="35"/>
        </w:numPr>
      </w:pPr>
      <w:r>
        <w:t>Bar</w:t>
      </w:r>
      <w:r w:rsidR="00F474B4">
        <w:t xml:space="preserve"> </w:t>
      </w:r>
      <w:r>
        <w:t>Attendants</w:t>
      </w:r>
      <w:r w:rsidR="00F474B4">
        <w:t xml:space="preserve"> </w:t>
      </w:r>
      <w:r>
        <w:t>and</w:t>
      </w:r>
      <w:r w:rsidR="00F474B4">
        <w:t xml:space="preserve"> </w:t>
      </w:r>
      <w:r>
        <w:t>Baristas</w:t>
      </w:r>
      <w:r w:rsidR="00F474B4">
        <w:t xml:space="preserve"> </w:t>
      </w:r>
      <w:r>
        <w:t>(around</w:t>
      </w:r>
      <w:r w:rsidR="00F474B4">
        <w:t xml:space="preserve"> </w:t>
      </w:r>
      <w:r>
        <w:t>70,000).</w:t>
      </w:r>
    </w:p>
    <w:p w14:paraId="10B6E7CF" w14:textId="009A8AAF" w:rsidR="006B0F2F" w:rsidRDefault="006B0F2F" w:rsidP="006B0F2F">
      <w:pPr>
        <w:pStyle w:val="Heading3"/>
      </w:pPr>
      <w:r w:rsidRPr="006B0F2F">
        <w:lastRenderedPageBreak/>
        <w:t>Shift</w:t>
      </w:r>
      <w:r w:rsidR="00F474B4">
        <w:t xml:space="preserve"> </w:t>
      </w:r>
      <w:r w:rsidRPr="006B0F2F">
        <w:t>towards</w:t>
      </w:r>
      <w:r w:rsidR="00F474B4">
        <w:t xml:space="preserve"> </w:t>
      </w:r>
      <w:r w:rsidRPr="006B0F2F">
        <w:t>higher-skilled</w:t>
      </w:r>
      <w:r w:rsidR="00F474B4">
        <w:t xml:space="preserve"> </w:t>
      </w:r>
      <w:r w:rsidRPr="006B0F2F">
        <w:t>occupations</w:t>
      </w:r>
    </w:p>
    <w:p w14:paraId="13AD9E6A" w14:textId="4EF099F6" w:rsidR="006B0F2F" w:rsidRDefault="006B0F2F" w:rsidP="006B0F2F">
      <w:r>
        <w:t>Over</w:t>
      </w:r>
      <w:r w:rsidR="00F474B4">
        <w:t xml:space="preserve"> </w:t>
      </w:r>
      <w:r>
        <w:t>the</w:t>
      </w:r>
      <w:r w:rsidR="00F474B4">
        <w:t xml:space="preserve"> </w:t>
      </w:r>
      <w:r>
        <w:t>past</w:t>
      </w:r>
      <w:r w:rsidR="00F474B4">
        <w:t xml:space="preserve"> </w:t>
      </w:r>
      <w:r>
        <w:t>30</w:t>
      </w:r>
      <w:r w:rsidR="00F474B4">
        <w:t xml:space="preserve"> </w:t>
      </w:r>
      <w:r>
        <w:t>years,</w:t>
      </w:r>
      <w:r w:rsidR="00F474B4">
        <w:t xml:space="preserve"> </w:t>
      </w:r>
      <w:r>
        <w:t>there</w:t>
      </w:r>
      <w:r w:rsidR="00F474B4">
        <w:t xml:space="preserve"> </w:t>
      </w:r>
      <w:r>
        <w:t>has</w:t>
      </w:r>
      <w:r w:rsidR="00F474B4">
        <w:t xml:space="preserve"> </w:t>
      </w:r>
      <w:r>
        <w:t>been</w:t>
      </w:r>
      <w:r w:rsidR="00F474B4">
        <w:t xml:space="preserve"> </w:t>
      </w:r>
      <w:r>
        <w:t>a</w:t>
      </w:r>
      <w:r w:rsidR="00F474B4">
        <w:t xml:space="preserve"> </w:t>
      </w:r>
      <w:r>
        <w:t>shift</w:t>
      </w:r>
      <w:r w:rsidR="00F474B4">
        <w:t xml:space="preserve"> </w:t>
      </w:r>
      <w:r>
        <w:t>towards</w:t>
      </w:r>
      <w:r w:rsidR="00F474B4">
        <w:t xml:space="preserve"> </w:t>
      </w:r>
      <w:r>
        <w:t>higher-skilled</w:t>
      </w:r>
      <w:r w:rsidR="00F474B4">
        <w:t xml:space="preserve"> </w:t>
      </w:r>
      <w:r>
        <w:t>occupations.</w:t>
      </w:r>
      <w:r w:rsidR="00F474B4">
        <w:t xml:space="preserve"> </w:t>
      </w:r>
      <w:r>
        <w:t>Employment</w:t>
      </w:r>
      <w:r w:rsidR="00F474B4">
        <w:t xml:space="preserve"> </w:t>
      </w:r>
      <w:r>
        <w:t>in</w:t>
      </w:r>
      <w:r w:rsidR="00F474B4">
        <w:t xml:space="preserve"> </w:t>
      </w:r>
      <w:r>
        <w:t>higher-skilled</w:t>
      </w:r>
      <w:r w:rsidR="00F474B4">
        <w:t xml:space="preserve"> </w:t>
      </w:r>
      <w:r>
        <w:t>occupations</w:t>
      </w:r>
      <w:r w:rsidR="00F474B4">
        <w:t xml:space="preserve"> </w:t>
      </w:r>
      <w:r>
        <w:t>(particularly</w:t>
      </w:r>
      <w:r w:rsidR="00F474B4">
        <w:t xml:space="preserve"> </w:t>
      </w:r>
      <w:r>
        <w:t>at</w:t>
      </w:r>
      <w:r w:rsidR="00F474B4">
        <w:t xml:space="preserve"> </w:t>
      </w:r>
      <w:r>
        <w:t>the</w:t>
      </w:r>
      <w:r w:rsidR="00F474B4">
        <w:t xml:space="preserve"> </w:t>
      </w:r>
      <w:r>
        <w:t>highest</w:t>
      </w:r>
      <w:r w:rsidR="00F474B4">
        <w:t xml:space="preserve"> </w:t>
      </w:r>
      <w:r>
        <w:t>skill</w:t>
      </w:r>
      <w:r w:rsidR="00F474B4">
        <w:t xml:space="preserve"> </w:t>
      </w:r>
      <w:r>
        <w:t>level)</w:t>
      </w:r>
      <w:r w:rsidR="00F474B4">
        <w:t xml:space="preserve"> </w:t>
      </w:r>
      <w:r>
        <w:t>has</w:t>
      </w:r>
      <w:r w:rsidR="00F474B4">
        <w:t xml:space="preserve"> </w:t>
      </w:r>
      <w:r>
        <w:t>grown</w:t>
      </w:r>
      <w:r w:rsidR="00F474B4">
        <w:t xml:space="preserve"> </w:t>
      </w:r>
      <w:r>
        <w:t>strongly</w:t>
      </w:r>
      <w:r w:rsidR="00F474B4">
        <w:t xml:space="preserve"> </w:t>
      </w:r>
      <w:r>
        <w:t>in</w:t>
      </w:r>
      <w:r w:rsidR="00F474B4">
        <w:t xml:space="preserve"> </w:t>
      </w:r>
      <w:r>
        <w:t>recent</w:t>
      </w:r>
      <w:r w:rsidR="00F474B4">
        <w:t xml:space="preserve"> </w:t>
      </w:r>
      <w:r>
        <w:t>decades,</w:t>
      </w:r>
      <w:r w:rsidR="00F474B4">
        <w:t xml:space="preserve"> </w:t>
      </w:r>
      <w:r>
        <w:t>while</w:t>
      </w:r>
      <w:r w:rsidR="00F474B4">
        <w:t xml:space="preserve"> </w:t>
      </w:r>
      <w:r>
        <w:t>employment</w:t>
      </w:r>
      <w:r w:rsidR="00F474B4">
        <w:t xml:space="preserve"> </w:t>
      </w:r>
      <w:r>
        <w:t>growth</w:t>
      </w:r>
      <w:r w:rsidR="00F474B4">
        <w:t xml:space="preserve"> </w:t>
      </w:r>
      <w:r>
        <w:t>in</w:t>
      </w:r>
      <w:r w:rsidR="00F474B4">
        <w:t xml:space="preserve"> </w:t>
      </w:r>
      <w:r>
        <w:t>lower-skilled</w:t>
      </w:r>
      <w:r w:rsidR="00F474B4">
        <w:t xml:space="preserve"> </w:t>
      </w:r>
      <w:r>
        <w:t>occupations</w:t>
      </w:r>
      <w:r w:rsidR="00F474B4">
        <w:t xml:space="preserve"> </w:t>
      </w:r>
      <w:r>
        <w:t>has</w:t>
      </w:r>
      <w:r w:rsidR="00F474B4">
        <w:t xml:space="preserve"> </w:t>
      </w:r>
      <w:r>
        <w:t>been</w:t>
      </w:r>
      <w:r w:rsidR="00F474B4">
        <w:t xml:space="preserve"> </w:t>
      </w:r>
      <w:r>
        <w:t>relatively</w:t>
      </w:r>
      <w:r w:rsidR="00F474B4">
        <w:t xml:space="preserve"> </w:t>
      </w:r>
      <w:r>
        <w:t>subdued.</w:t>
      </w:r>
    </w:p>
    <w:p w14:paraId="06A2FF6F" w14:textId="13E4F87E" w:rsidR="006B0F2F" w:rsidRDefault="006B0F2F" w:rsidP="003E558D">
      <w:pPr>
        <w:pStyle w:val="ListBullet"/>
        <w:numPr>
          <w:ilvl w:val="0"/>
          <w:numId w:val="35"/>
        </w:numPr>
      </w:pPr>
      <w:r>
        <w:t>Skill</w:t>
      </w:r>
      <w:r w:rsidR="00F474B4">
        <w:t xml:space="preserve"> </w:t>
      </w:r>
      <w:r>
        <w:t>Level</w:t>
      </w:r>
      <w:r w:rsidR="00F474B4">
        <w:t xml:space="preserve"> </w:t>
      </w:r>
      <w:r>
        <w:t>1</w:t>
      </w:r>
      <w:r w:rsidR="00F474B4">
        <w:t xml:space="preserve"> </w:t>
      </w:r>
      <w:r>
        <w:t>occupations</w:t>
      </w:r>
      <w:r w:rsidR="00F474B4">
        <w:t xml:space="preserve"> </w:t>
      </w:r>
      <w:r>
        <w:t>(the</w:t>
      </w:r>
      <w:r w:rsidR="00F474B4">
        <w:t xml:space="preserve"> </w:t>
      </w:r>
      <w:r>
        <w:t>highest</w:t>
      </w:r>
      <w:r w:rsidR="00F474B4">
        <w:t xml:space="preserve"> </w:t>
      </w:r>
      <w:r>
        <w:t>skill</w:t>
      </w:r>
      <w:r w:rsidR="00F474B4">
        <w:t xml:space="preserve"> </w:t>
      </w:r>
      <w:r>
        <w:t>level,</w:t>
      </w:r>
      <w:r w:rsidR="00F474B4">
        <w:t xml:space="preserve"> </w:t>
      </w:r>
      <w:r>
        <w:t>commensurate</w:t>
      </w:r>
      <w:r w:rsidR="00F474B4">
        <w:t xml:space="preserve"> </w:t>
      </w:r>
      <w:r>
        <w:t>with</w:t>
      </w:r>
      <w:r w:rsidR="00F474B4">
        <w:t xml:space="preserve"> </w:t>
      </w:r>
      <w:r>
        <w:t>a</w:t>
      </w:r>
      <w:r w:rsidR="00F474B4">
        <w:t xml:space="preserve"> </w:t>
      </w:r>
      <w:r>
        <w:t>bachelor</w:t>
      </w:r>
      <w:r w:rsidR="00F474B4">
        <w:t xml:space="preserve"> </w:t>
      </w:r>
      <w:r>
        <w:t>degree</w:t>
      </w:r>
      <w:r w:rsidR="00F474B4">
        <w:t xml:space="preserve"> </w:t>
      </w:r>
      <w:r>
        <w:t>or</w:t>
      </w:r>
      <w:r w:rsidR="00F474B4">
        <w:t xml:space="preserve"> </w:t>
      </w:r>
      <w:r>
        <w:t>higher)</w:t>
      </w:r>
      <w:r w:rsidR="00F474B4">
        <w:t xml:space="preserve"> </w:t>
      </w:r>
      <w:r>
        <w:t>accounted</w:t>
      </w:r>
      <w:r w:rsidR="00F474B4">
        <w:t xml:space="preserve"> </w:t>
      </w:r>
      <w:r>
        <w:t>for</w:t>
      </w:r>
      <w:r w:rsidR="00F474B4">
        <w:t xml:space="preserve"> </w:t>
      </w:r>
      <w:r>
        <w:t>35%</w:t>
      </w:r>
      <w:r w:rsidR="00F474B4">
        <w:t xml:space="preserve"> </w:t>
      </w:r>
      <w:r>
        <w:t>of</w:t>
      </w:r>
      <w:r w:rsidR="00F474B4">
        <w:t xml:space="preserve"> </w:t>
      </w:r>
      <w:r>
        <w:t>Australian</w:t>
      </w:r>
      <w:r w:rsidR="00F474B4">
        <w:t xml:space="preserve"> </w:t>
      </w:r>
      <w:r>
        <w:t>employment</w:t>
      </w:r>
      <w:r w:rsidR="00F474B4">
        <w:t xml:space="preserve"> </w:t>
      </w:r>
      <w:r>
        <w:t>in</w:t>
      </w:r>
      <w:r w:rsidR="00F474B4">
        <w:t xml:space="preserve"> </w:t>
      </w:r>
      <w:r>
        <w:t>2024,</w:t>
      </w:r>
      <w:r w:rsidR="00F474B4">
        <w:t xml:space="preserve"> </w:t>
      </w:r>
      <w:r>
        <w:t>up</w:t>
      </w:r>
      <w:r w:rsidR="00F474B4">
        <w:t xml:space="preserve"> </w:t>
      </w:r>
      <w:r>
        <w:t>from</w:t>
      </w:r>
      <w:r w:rsidR="00F474B4">
        <w:t xml:space="preserve"> </w:t>
      </w:r>
      <w:r>
        <w:t>24%</w:t>
      </w:r>
      <w:r w:rsidR="00F474B4">
        <w:t xml:space="preserve"> </w:t>
      </w:r>
      <w:r>
        <w:t>30</w:t>
      </w:r>
      <w:r w:rsidR="00F474B4">
        <w:t xml:space="preserve"> </w:t>
      </w:r>
      <w:r>
        <w:t>years</w:t>
      </w:r>
      <w:r w:rsidR="00F474B4">
        <w:t xml:space="preserve"> </w:t>
      </w:r>
      <w:r>
        <w:t>ago.</w:t>
      </w:r>
    </w:p>
    <w:p w14:paraId="362DFE45" w14:textId="7490ADDC" w:rsidR="006B0F2F" w:rsidRDefault="006B0F2F" w:rsidP="003E558D">
      <w:pPr>
        <w:pStyle w:val="ListBullet"/>
        <w:numPr>
          <w:ilvl w:val="0"/>
          <w:numId w:val="35"/>
        </w:numPr>
      </w:pPr>
      <w:r>
        <w:t>Skill</w:t>
      </w:r>
      <w:r w:rsidR="00F474B4">
        <w:t xml:space="preserve"> </w:t>
      </w:r>
      <w:r>
        <w:t>Level</w:t>
      </w:r>
      <w:r w:rsidR="00F474B4">
        <w:t xml:space="preserve"> </w:t>
      </w:r>
      <w:r>
        <w:t>5</w:t>
      </w:r>
      <w:r w:rsidR="00F474B4">
        <w:t xml:space="preserve"> </w:t>
      </w:r>
      <w:r>
        <w:t>occupations</w:t>
      </w:r>
      <w:r w:rsidR="00F474B4">
        <w:t xml:space="preserve"> </w:t>
      </w:r>
      <w:r>
        <w:t>(the</w:t>
      </w:r>
      <w:r w:rsidR="00F474B4">
        <w:t xml:space="preserve"> </w:t>
      </w:r>
      <w:r>
        <w:t>lowest</w:t>
      </w:r>
      <w:r w:rsidR="00F474B4">
        <w:t xml:space="preserve"> </w:t>
      </w:r>
      <w:r>
        <w:t>skill</w:t>
      </w:r>
      <w:r w:rsidR="00F474B4">
        <w:t xml:space="preserve"> </w:t>
      </w:r>
      <w:r>
        <w:t>level,</w:t>
      </w:r>
      <w:r w:rsidR="00F474B4">
        <w:t xml:space="preserve"> </w:t>
      </w:r>
      <w:r>
        <w:t>commensurate</w:t>
      </w:r>
      <w:r w:rsidR="00F474B4">
        <w:t xml:space="preserve"> </w:t>
      </w:r>
      <w:r>
        <w:t>with</w:t>
      </w:r>
      <w:r w:rsidR="00F474B4">
        <w:t xml:space="preserve"> </w:t>
      </w:r>
      <w:r>
        <w:t>certificate</w:t>
      </w:r>
      <w:r w:rsidR="00F474B4">
        <w:t xml:space="preserve"> </w:t>
      </w:r>
      <w:r>
        <w:t>I</w:t>
      </w:r>
      <w:r w:rsidR="00F474B4">
        <w:t xml:space="preserve"> </w:t>
      </w:r>
      <w:r>
        <w:t>or</w:t>
      </w:r>
      <w:r w:rsidR="00F474B4">
        <w:t xml:space="preserve"> </w:t>
      </w:r>
      <w:r>
        <w:t>secondary</w:t>
      </w:r>
      <w:r w:rsidR="00F474B4">
        <w:t xml:space="preserve"> </w:t>
      </w:r>
      <w:r>
        <w:t>education)</w:t>
      </w:r>
      <w:r w:rsidR="00F474B4">
        <w:t xml:space="preserve"> </w:t>
      </w:r>
      <w:r>
        <w:t>accounted</w:t>
      </w:r>
      <w:r w:rsidR="00F474B4">
        <w:t xml:space="preserve"> </w:t>
      </w:r>
      <w:r>
        <w:t>for</w:t>
      </w:r>
      <w:r w:rsidR="00F474B4">
        <w:t xml:space="preserve"> </w:t>
      </w:r>
      <w:r>
        <w:t>14%</w:t>
      </w:r>
      <w:r w:rsidR="00F474B4">
        <w:t xml:space="preserve"> </w:t>
      </w:r>
      <w:r>
        <w:t>of</w:t>
      </w:r>
      <w:r w:rsidR="00F474B4">
        <w:t xml:space="preserve"> </w:t>
      </w:r>
      <w:r>
        <w:t>Australian</w:t>
      </w:r>
      <w:r w:rsidR="00F474B4">
        <w:t xml:space="preserve"> </w:t>
      </w:r>
      <w:r>
        <w:t>employment</w:t>
      </w:r>
      <w:r w:rsidR="00F474B4">
        <w:t xml:space="preserve"> </w:t>
      </w:r>
      <w:r>
        <w:t>in</w:t>
      </w:r>
      <w:r w:rsidR="00F474B4">
        <w:t xml:space="preserve"> </w:t>
      </w:r>
      <w:r>
        <w:t>2024,</w:t>
      </w:r>
      <w:r w:rsidR="00F474B4">
        <w:t xml:space="preserve"> </w:t>
      </w:r>
      <w:r>
        <w:t>down</w:t>
      </w:r>
      <w:r w:rsidR="00F474B4">
        <w:t xml:space="preserve"> </w:t>
      </w:r>
      <w:r>
        <w:t>from</w:t>
      </w:r>
      <w:r w:rsidR="00F474B4">
        <w:t xml:space="preserve"> </w:t>
      </w:r>
      <w:r>
        <w:t>21%</w:t>
      </w:r>
      <w:r w:rsidR="00F474B4">
        <w:t xml:space="preserve"> </w:t>
      </w:r>
      <w:r>
        <w:t>in</w:t>
      </w:r>
      <w:r w:rsidR="00F474B4">
        <w:t xml:space="preserve"> </w:t>
      </w:r>
      <w:r>
        <w:t>1994.</w:t>
      </w:r>
    </w:p>
    <w:p w14:paraId="35B57B8A" w14:textId="63E9C118" w:rsidR="006B0F2F" w:rsidRDefault="006B0F2F" w:rsidP="006B0F2F">
      <w:r>
        <w:t>For</w:t>
      </w:r>
      <w:r w:rsidR="00F474B4">
        <w:t xml:space="preserve"> </w:t>
      </w:r>
      <w:r>
        <w:t>more</w:t>
      </w:r>
      <w:r w:rsidR="00F474B4">
        <w:t xml:space="preserve"> </w:t>
      </w:r>
      <w:r>
        <w:t>information</w:t>
      </w:r>
      <w:r w:rsidR="00F474B4">
        <w:t xml:space="preserve"> </w:t>
      </w:r>
      <w:r>
        <w:t>on</w:t>
      </w:r>
      <w:r w:rsidR="00F474B4">
        <w:t xml:space="preserve"> </w:t>
      </w:r>
      <w:r>
        <w:t>pathways</w:t>
      </w:r>
      <w:r w:rsidR="00F474B4">
        <w:t xml:space="preserve"> </w:t>
      </w:r>
      <w:r>
        <w:t>and</w:t>
      </w:r>
      <w:r w:rsidR="00F474B4">
        <w:t xml:space="preserve"> </w:t>
      </w:r>
      <w:r>
        <w:t>training</w:t>
      </w:r>
      <w:r w:rsidR="00F474B4">
        <w:t xml:space="preserve"> </w:t>
      </w:r>
      <w:r>
        <w:t>options,</w:t>
      </w:r>
      <w:r w:rsidR="00F474B4">
        <w:t xml:space="preserve"> </w:t>
      </w:r>
      <w:r>
        <w:t>visit</w:t>
      </w:r>
      <w:r w:rsidR="00F474B4">
        <w:t xml:space="preserve"> </w:t>
      </w:r>
      <w:hyperlink r:id="rId116" w:history="1">
        <w:r w:rsidRPr="004A6D10">
          <w:rPr>
            <w:rStyle w:val="Hyperlink"/>
          </w:rPr>
          <w:t>yourcareer.gov.au/occupations.</w:t>
        </w:r>
      </w:hyperlink>
    </w:p>
    <w:p w14:paraId="09D912DD" w14:textId="10829190" w:rsidR="00C23BAF" w:rsidRDefault="004A6D10" w:rsidP="00614CF2">
      <w:pPr>
        <w:pStyle w:val="Caption"/>
      </w:pPr>
      <w:r>
        <w:t>Share</w:t>
      </w:r>
      <w:r w:rsidR="00F474B4">
        <w:t xml:space="preserve"> </w:t>
      </w:r>
      <w:r>
        <w:t>of</w:t>
      </w:r>
      <w:r w:rsidR="00F474B4">
        <w:t xml:space="preserve"> </w:t>
      </w:r>
      <w:r>
        <w:t>national</w:t>
      </w:r>
      <w:r w:rsidR="00F474B4">
        <w:t xml:space="preserve"> </w:t>
      </w:r>
      <w:r>
        <w:t>employment,</w:t>
      </w:r>
      <w:r w:rsidR="00F474B4">
        <w:t xml:space="preserve"> </w:t>
      </w:r>
      <w:r>
        <w:t>skill</w:t>
      </w:r>
      <w:r w:rsidR="00F474B4">
        <w:t xml:space="preserve"> </w:t>
      </w:r>
      <w:r>
        <w:t>level,</w:t>
      </w:r>
      <w:r w:rsidR="00F474B4">
        <w:t xml:space="preserve"> </w:t>
      </w:r>
      <w:r>
        <w:t>1994</w:t>
      </w:r>
      <w:r w:rsidR="00F474B4">
        <w:t xml:space="preserve"> </w:t>
      </w:r>
      <w:r>
        <w:t>and</w:t>
      </w:r>
      <w:r w:rsidR="00F474B4">
        <w:t xml:space="preserve"> </w:t>
      </w:r>
      <w:r>
        <w:t>2024</w:t>
      </w:r>
      <w:r w:rsidR="00F474B4">
        <w:t xml:space="preserve"> </w:t>
      </w:r>
      <w:r>
        <w:t>(%)</w:t>
      </w:r>
    </w:p>
    <w:p w14:paraId="41EE44FB" w14:textId="77777777" w:rsidR="003132CA" w:rsidRDefault="00E52A6D" w:rsidP="003132CA">
      <w:r w:rsidRPr="003132CA">
        <w:rPr>
          <w:noProof/>
        </w:rPr>
        <w:drawing>
          <wp:inline distT="0" distB="0" distL="0" distR="0" wp14:anchorId="4BF59BDA" wp14:editId="47B90B5C">
            <wp:extent cx="5922276" cy="2935230"/>
            <wp:effectExtent l="0" t="0" r="2540" b="0"/>
            <wp:docPr id="111290376" name="Picture 29" descr="Graph showing an increase in higher-skilled occupations since 1994. Skill level one occupations are bachelor degree or higher qualifications and have increase from 24% of national employment to 35%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0376" name="Picture 29" descr="Graph showing an increase in higher-skilled occupations since 1994. Skill level one occupations are bachelor degree or higher qualifications and have increase from 24% of national employment to 35% in 2024."/>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922276" cy="2935230"/>
                    </a:xfrm>
                    <a:prstGeom prst="rect">
                      <a:avLst/>
                    </a:prstGeom>
                  </pic:spPr>
                </pic:pic>
              </a:graphicData>
            </a:graphic>
          </wp:inline>
        </w:drawing>
      </w:r>
    </w:p>
    <w:p w14:paraId="2FCC1632" w14:textId="2A1D5262" w:rsidR="004A6D10" w:rsidRDefault="004A6D10" w:rsidP="003132CA">
      <w:pPr>
        <w:pStyle w:val="Caption"/>
      </w:pPr>
      <w:r w:rsidRPr="004A6D10">
        <w:t>Note:</w:t>
      </w:r>
      <w:r w:rsidR="00F474B4">
        <w:t xml:space="preserve"> </w:t>
      </w:r>
      <w:r w:rsidRPr="004A6D10">
        <w:t>Skill</w:t>
      </w:r>
      <w:r w:rsidR="00F474B4">
        <w:t xml:space="preserve"> </w:t>
      </w:r>
      <w:r w:rsidRPr="004A6D10">
        <w:t>Level</w:t>
      </w:r>
      <w:r w:rsidR="00F474B4">
        <w:t xml:space="preserve"> </w:t>
      </w:r>
      <w:r w:rsidRPr="004A6D10">
        <w:t>1</w:t>
      </w:r>
      <w:r w:rsidR="00F474B4">
        <w:t xml:space="preserve"> </w:t>
      </w:r>
      <w:r w:rsidRPr="004A6D10">
        <w:t>is</w:t>
      </w:r>
      <w:r w:rsidR="00F474B4">
        <w:t xml:space="preserve"> </w:t>
      </w:r>
      <w:r w:rsidRPr="004A6D10">
        <w:t>commensurate</w:t>
      </w:r>
      <w:r w:rsidR="00F474B4">
        <w:t xml:space="preserve"> </w:t>
      </w:r>
      <w:r w:rsidRPr="004A6D10">
        <w:t>with</w:t>
      </w:r>
      <w:r w:rsidR="00F474B4">
        <w:t xml:space="preserve"> </w:t>
      </w:r>
      <w:r w:rsidRPr="004A6D10">
        <w:t>a</w:t>
      </w:r>
      <w:r w:rsidR="00F474B4">
        <w:t xml:space="preserve"> </w:t>
      </w:r>
      <w:r w:rsidRPr="004A6D10">
        <w:t>bachelor</w:t>
      </w:r>
      <w:r w:rsidR="00F474B4">
        <w:t xml:space="preserve"> </w:t>
      </w:r>
      <w:r w:rsidRPr="004A6D10">
        <w:t>degree</w:t>
      </w:r>
      <w:r w:rsidR="00F474B4">
        <w:t xml:space="preserve"> </w:t>
      </w:r>
      <w:r w:rsidRPr="004A6D10">
        <w:t>or</w:t>
      </w:r>
      <w:r w:rsidR="00F474B4">
        <w:t xml:space="preserve"> </w:t>
      </w:r>
      <w:r w:rsidRPr="004A6D10">
        <w:t>higher</w:t>
      </w:r>
      <w:r w:rsidR="00F474B4">
        <w:t xml:space="preserve"> </w:t>
      </w:r>
      <w:r w:rsidRPr="004A6D10">
        <w:t>qualification;</w:t>
      </w:r>
      <w:r w:rsidR="00F474B4">
        <w:t xml:space="preserve"> </w:t>
      </w:r>
      <w:r w:rsidRPr="004A6D10">
        <w:t>Skill</w:t>
      </w:r>
      <w:r w:rsidR="00F474B4">
        <w:t xml:space="preserve"> </w:t>
      </w:r>
      <w:r w:rsidRPr="004A6D10">
        <w:t>Level</w:t>
      </w:r>
      <w:r w:rsidR="00F474B4">
        <w:t xml:space="preserve"> </w:t>
      </w:r>
      <w:r w:rsidRPr="004A6D10">
        <w:t>2</w:t>
      </w:r>
      <w:r w:rsidR="00F474B4">
        <w:t xml:space="preserve"> </w:t>
      </w:r>
      <w:r w:rsidRPr="004A6D10">
        <w:t>is</w:t>
      </w:r>
      <w:r w:rsidR="00F474B4">
        <w:t xml:space="preserve"> </w:t>
      </w:r>
      <w:r w:rsidRPr="004A6D10">
        <w:t>commensurate</w:t>
      </w:r>
      <w:r w:rsidR="00F474B4">
        <w:t xml:space="preserve"> </w:t>
      </w:r>
      <w:r w:rsidRPr="004A6D10">
        <w:t>with</w:t>
      </w:r>
      <w:r w:rsidR="00F474B4">
        <w:t xml:space="preserve"> </w:t>
      </w:r>
      <w:r w:rsidRPr="004A6D10">
        <w:t>an</w:t>
      </w:r>
      <w:r w:rsidR="00F474B4">
        <w:t xml:space="preserve"> </w:t>
      </w:r>
      <w:r w:rsidRPr="004A6D10">
        <w:t>advanced</w:t>
      </w:r>
      <w:r w:rsidR="00F474B4">
        <w:t xml:space="preserve"> </w:t>
      </w:r>
      <w:r w:rsidRPr="004A6D10">
        <w:t>diploma</w:t>
      </w:r>
      <w:r w:rsidR="00F474B4">
        <w:t xml:space="preserve"> </w:t>
      </w:r>
      <w:r w:rsidRPr="004A6D10">
        <w:t>or</w:t>
      </w:r>
      <w:r w:rsidR="00F474B4">
        <w:t xml:space="preserve"> </w:t>
      </w:r>
      <w:r w:rsidRPr="004A6D10">
        <w:t>diploma;</w:t>
      </w:r>
      <w:r w:rsidR="00F474B4">
        <w:t xml:space="preserve"> </w:t>
      </w:r>
      <w:r w:rsidRPr="004A6D10">
        <w:t>Skill</w:t>
      </w:r>
      <w:r w:rsidR="00F474B4">
        <w:t xml:space="preserve"> </w:t>
      </w:r>
      <w:r w:rsidRPr="004A6D10">
        <w:t>Level</w:t>
      </w:r>
      <w:r w:rsidR="00F474B4">
        <w:t xml:space="preserve"> </w:t>
      </w:r>
      <w:r w:rsidRPr="004A6D10">
        <w:t>3</w:t>
      </w:r>
      <w:r w:rsidR="00F474B4">
        <w:t xml:space="preserve"> </w:t>
      </w:r>
      <w:r w:rsidRPr="004A6D10">
        <w:t>is</w:t>
      </w:r>
      <w:r w:rsidR="00F474B4">
        <w:t xml:space="preserve"> </w:t>
      </w:r>
      <w:r w:rsidRPr="004A6D10">
        <w:t>commensurate</w:t>
      </w:r>
      <w:r w:rsidR="00F474B4">
        <w:t xml:space="preserve"> </w:t>
      </w:r>
      <w:r w:rsidRPr="004A6D10">
        <w:t>with</w:t>
      </w:r>
      <w:r w:rsidR="00F474B4">
        <w:t xml:space="preserve"> </w:t>
      </w:r>
      <w:r w:rsidRPr="004A6D10">
        <w:t>a</w:t>
      </w:r>
      <w:r w:rsidR="00F474B4">
        <w:t xml:space="preserve"> </w:t>
      </w:r>
      <w:r w:rsidRPr="004A6D10">
        <w:t>certificate</w:t>
      </w:r>
      <w:r w:rsidR="00F474B4">
        <w:t xml:space="preserve"> </w:t>
      </w:r>
      <w:r w:rsidRPr="004A6D10">
        <w:t>IV</w:t>
      </w:r>
      <w:r w:rsidR="00F474B4">
        <w:t xml:space="preserve"> </w:t>
      </w:r>
      <w:r w:rsidRPr="004A6D10">
        <w:t>or</w:t>
      </w:r>
      <w:r w:rsidR="00F474B4">
        <w:t xml:space="preserve"> </w:t>
      </w:r>
      <w:r w:rsidRPr="004A6D10">
        <w:t>III</w:t>
      </w:r>
      <w:r w:rsidR="00F474B4">
        <w:t xml:space="preserve"> </w:t>
      </w:r>
      <w:r w:rsidRPr="004A6D10">
        <w:t>(including</w:t>
      </w:r>
      <w:r w:rsidR="00F474B4">
        <w:t xml:space="preserve"> </w:t>
      </w:r>
      <w:r w:rsidRPr="004A6D10">
        <w:t>at</w:t>
      </w:r>
      <w:r w:rsidR="00F474B4">
        <w:t xml:space="preserve"> </w:t>
      </w:r>
      <w:r w:rsidRPr="004A6D10">
        <w:t>least</w:t>
      </w:r>
      <w:r w:rsidR="00F474B4">
        <w:t xml:space="preserve"> </w:t>
      </w:r>
      <w:r w:rsidRPr="004A6D10">
        <w:t>2</w:t>
      </w:r>
      <w:r w:rsidR="00F474B4">
        <w:t xml:space="preserve"> </w:t>
      </w:r>
      <w:r w:rsidRPr="004A6D10">
        <w:t>years’</w:t>
      </w:r>
      <w:r w:rsidR="00F474B4">
        <w:t xml:space="preserve"> </w:t>
      </w:r>
      <w:r w:rsidRPr="004A6D10">
        <w:t>on-the-job</w:t>
      </w:r>
      <w:r w:rsidR="00F474B4">
        <w:t xml:space="preserve"> </w:t>
      </w:r>
      <w:r w:rsidRPr="004A6D10">
        <w:t>training);</w:t>
      </w:r>
      <w:r w:rsidR="00F474B4">
        <w:t xml:space="preserve"> </w:t>
      </w:r>
      <w:r w:rsidRPr="004A6D10">
        <w:t>skill</w:t>
      </w:r>
      <w:r w:rsidR="00F474B4">
        <w:t xml:space="preserve"> </w:t>
      </w:r>
      <w:r w:rsidRPr="004A6D10">
        <w:t>Level</w:t>
      </w:r>
      <w:r w:rsidR="00F474B4">
        <w:t xml:space="preserve"> </w:t>
      </w:r>
      <w:r w:rsidRPr="004A6D10">
        <w:t>4</w:t>
      </w:r>
      <w:r w:rsidR="00F474B4">
        <w:t xml:space="preserve"> </w:t>
      </w:r>
      <w:r w:rsidRPr="004A6D10">
        <w:t>is</w:t>
      </w:r>
      <w:r w:rsidR="00F474B4">
        <w:t xml:space="preserve"> </w:t>
      </w:r>
      <w:r w:rsidRPr="004A6D10">
        <w:t>commensurate</w:t>
      </w:r>
      <w:r w:rsidR="00F474B4">
        <w:t xml:space="preserve"> </w:t>
      </w:r>
      <w:r w:rsidRPr="004A6D10">
        <w:t>with</w:t>
      </w:r>
      <w:r w:rsidR="00F474B4">
        <w:t xml:space="preserve"> </w:t>
      </w:r>
      <w:r w:rsidRPr="004A6D10">
        <w:t>a</w:t>
      </w:r>
      <w:r w:rsidR="00F474B4">
        <w:t xml:space="preserve"> </w:t>
      </w:r>
      <w:r w:rsidRPr="004A6D10">
        <w:t>certificate</w:t>
      </w:r>
      <w:r w:rsidR="00F474B4">
        <w:t xml:space="preserve"> </w:t>
      </w:r>
      <w:r w:rsidRPr="004A6D10">
        <w:t>II</w:t>
      </w:r>
      <w:r w:rsidR="00F474B4">
        <w:t xml:space="preserve"> </w:t>
      </w:r>
      <w:r w:rsidRPr="004A6D10">
        <w:t>or</w:t>
      </w:r>
      <w:r w:rsidR="00F474B4">
        <w:t xml:space="preserve"> </w:t>
      </w:r>
      <w:r w:rsidRPr="004A6D10">
        <w:t>III;</w:t>
      </w:r>
      <w:r w:rsidR="00F474B4">
        <w:t xml:space="preserve"> </w:t>
      </w:r>
      <w:r w:rsidRPr="004A6D10">
        <w:t>Skill</w:t>
      </w:r>
      <w:r w:rsidR="00F474B4">
        <w:t xml:space="preserve"> </w:t>
      </w:r>
      <w:r w:rsidRPr="004A6D10">
        <w:t>Level</w:t>
      </w:r>
      <w:r w:rsidR="00F474B4">
        <w:t xml:space="preserve"> </w:t>
      </w:r>
      <w:r w:rsidRPr="004A6D10">
        <w:t>5</w:t>
      </w:r>
      <w:r w:rsidR="00F474B4">
        <w:t xml:space="preserve"> </w:t>
      </w:r>
      <w:r w:rsidRPr="004A6D10">
        <w:t>is</w:t>
      </w:r>
      <w:r w:rsidR="00F474B4">
        <w:t xml:space="preserve"> </w:t>
      </w:r>
      <w:r w:rsidRPr="004A6D10">
        <w:t>commensurate</w:t>
      </w:r>
      <w:r w:rsidR="00F474B4">
        <w:t xml:space="preserve"> </w:t>
      </w:r>
      <w:r w:rsidRPr="004A6D10">
        <w:t>with</w:t>
      </w:r>
      <w:r w:rsidR="00F474B4">
        <w:t xml:space="preserve"> </w:t>
      </w:r>
      <w:r w:rsidRPr="004A6D10">
        <w:t>a</w:t>
      </w:r>
      <w:r w:rsidR="00F474B4">
        <w:t xml:space="preserve"> </w:t>
      </w:r>
      <w:r w:rsidRPr="004A6D10">
        <w:t>certificate</w:t>
      </w:r>
      <w:r w:rsidR="00F474B4">
        <w:t xml:space="preserve"> </w:t>
      </w:r>
      <w:r w:rsidRPr="004A6D10">
        <w:t>I</w:t>
      </w:r>
      <w:r w:rsidR="00F474B4">
        <w:t xml:space="preserve"> </w:t>
      </w:r>
      <w:r w:rsidRPr="004A6D10">
        <w:t>or</w:t>
      </w:r>
      <w:r w:rsidR="00F474B4">
        <w:t xml:space="preserve"> </w:t>
      </w:r>
      <w:r w:rsidRPr="004A6D10">
        <w:t>secondary</w:t>
      </w:r>
      <w:r w:rsidR="00F474B4">
        <w:t xml:space="preserve"> </w:t>
      </w:r>
      <w:r w:rsidRPr="004A6D10">
        <w:t>education.</w:t>
      </w:r>
    </w:p>
    <w:p w14:paraId="75DA1D32" w14:textId="331028D4" w:rsidR="004A6D10" w:rsidRDefault="00934877" w:rsidP="004A6D10">
      <w:r>
        <w:br w:type="page"/>
      </w:r>
    </w:p>
    <w:p w14:paraId="75C7715C" w14:textId="4CF5F3CF" w:rsidR="004A6D10" w:rsidRDefault="004A6D10" w:rsidP="00614CF2">
      <w:pPr>
        <w:pStyle w:val="Caption"/>
      </w:pPr>
      <w:r>
        <w:lastRenderedPageBreak/>
        <w:t>Employment</w:t>
      </w:r>
      <w:r w:rsidR="00F474B4">
        <w:t xml:space="preserve"> </w:t>
      </w:r>
      <w:r>
        <w:t>by</w:t>
      </w:r>
      <w:r w:rsidR="00F474B4">
        <w:t xml:space="preserve"> </w:t>
      </w:r>
      <w:r>
        <w:t>occupation</w:t>
      </w:r>
      <w:r w:rsidR="00F474B4">
        <w:t xml:space="preserve"> </w:t>
      </w:r>
      <w:r>
        <w:t>on</w:t>
      </w:r>
      <w:r w:rsidR="00F474B4">
        <w:t xml:space="preserve"> </w:t>
      </w:r>
      <w:r>
        <w:t>group</w:t>
      </w:r>
    </w:p>
    <w:tbl>
      <w:tblPr>
        <w:tblStyle w:val="TableGrid"/>
        <w:tblW w:w="5000" w:type="pct"/>
        <w:tblLook w:val="0020" w:firstRow="1" w:lastRow="0" w:firstColumn="0" w:lastColumn="0" w:noHBand="0" w:noVBand="0"/>
      </w:tblPr>
      <w:tblGrid>
        <w:gridCol w:w="1965"/>
        <w:gridCol w:w="963"/>
        <w:gridCol w:w="722"/>
        <w:gridCol w:w="495"/>
        <w:gridCol w:w="589"/>
        <w:gridCol w:w="807"/>
        <w:gridCol w:w="631"/>
        <w:gridCol w:w="952"/>
        <w:gridCol w:w="738"/>
        <w:gridCol w:w="745"/>
        <w:gridCol w:w="1032"/>
      </w:tblGrid>
      <w:tr w:rsidR="004A6D10" w14:paraId="0FA01A19" w14:textId="77777777" w:rsidTr="00B74223">
        <w:trPr>
          <w:cnfStyle w:val="100000000000" w:firstRow="1" w:lastRow="0" w:firstColumn="0" w:lastColumn="0" w:oddVBand="0" w:evenVBand="0" w:oddHBand="0" w:evenHBand="0" w:firstRowFirstColumn="0" w:firstRowLastColumn="0" w:lastRowFirstColumn="0" w:lastRowLastColumn="0"/>
          <w:trHeight w:val="283"/>
        </w:trPr>
        <w:tc>
          <w:tcPr>
            <w:tcW w:w="1263" w:type="pct"/>
            <w:vMerge w:val="restart"/>
            <w:tcMar>
              <w:left w:w="57" w:type="dxa"/>
              <w:right w:w="57" w:type="dxa"/>
            </w:tcMar>
          </w:tcPr>
          <w:p w14:paraId="41B701E6" w14:textId="77777777" w:rsidR="004A6D10" w:rsidRDefault="004A6D10">
            <w:pPr>
              <w:rPr>
                <w:color w:val="000000" w:themeColor="text1"/>
              </w:rPr>
            </w:pPr>
          </w:p>
        </w:tc>
        <w:tc>
          <w:tcPr>
            <w:tcW w:w="1121" w:type="pct"/>
            <w:gridSpan w:val="3"/>
            <w:tcMar>
              <w:left w:w="57" w:type="dxa"/>
              <w:right w:w="57" w:type="dxa"/>
            </w:tcMar>
          </w:tcPr>
          <w:p w14:paraId="24D0B6F0" w14:textId="77777777" w:rsidR="004A6D10" w:rsidRPr="003132CA" w:rsidRDefault="004A6D10" w:rsidP="00E21213">
            <w:pPr>
              <w:pStyle w:val="TableHeader"/>
              <w:jc w:val="center"/>
            </w:pPr>
            <w:r w:rsidRPr="003132CA">
              <w:t>Employment</w:t>
            </w:r>
          </w:p>
        </w:tc>
        <w:tc>
          <w:tcPr>
            <w:tcW w:w="1122" w:type="pct"/>
            <w:gridSpan w:val="3"/>
            <w:tcMar>
              <w:left w:w="57" w:type="dxa"/>
              <w:right w:w="57" w:type="dxa"/>
            </w:tcMar>
          </w:tcPr>
          <w:p w14:paraId="7606DB9E" w14:textId="4BF71B2A" w:rsidR="004A6D10" w:rsidRPr="003132CA" w:rsidRDefault="004A6D10" w:rsidP="00E21213">
            <w:pPr>
              <w:pStyle w:val="TableHeader"/>
              <w:jc w:val="center"/>
            </w:pPr>
            <w:r w:rsidRPr="003132CA">
              <w:t>Employment</w:t>
            </w:r>
            <w:r w:rsidR="00F474B4" w:rsidRPr="003132CA">
              <w:t xml:space="preserve"> </w:t>
            </w:r>
            <w:r w:rsidRPr="003132CA">
              <w:t>profile</w:t>
            </w:r>
          </w:p>
        </w:tc>
        <w:tc>
          <w:tcPr>
            <w:tcW w:w="1121" w:type="pct"/>
            <w:gridSpan w:val="3"/>
            <w:tcMar>
              <w:left w:w="57" w:type="dxa"/>
              <w:right w:w="57" w:type="dxa"/>
            </w:tcMar>
          </w:tcPr>
          <w:p w14:paraId="002432B7" w14:textId="04CDE146" w:rsidR="004A6D10" w:rsidRPr="003132CA" w:rsidRDefault="004A6D10" w:rsidP="00E21213">
            <w:pPr>
              <w:pStyle w:val="TableHeader"/>
              <w:jc w:val="center"/>
            </w:pPr>
            <w:r w:rsidRPr="003132CA">
              <w:t>Workforce</w:t>
            </w:r>
            <w:r w:rsidR="00F474B4" w:rsidRPr="003132CA">
              <w:t xml:space="preserve"> </w:t>
            </w:r>
            <w:r w:rsidRPr="003132CA">
              <w:br/>
              <w:t>educational</w:t>
            </w:r>
            <w:r w:rsidR="00F474B4" w:rsidRPr="003132CA">
              <w:t xml:space="preserve"> </w:t>
            </w:r>
            <w:r w:rsidRPr="003132CA">
              <w:t>profile</w:t>
            </w:r>
          </w:p>
        </w:tc>
        <w:tc>
          <w:tcPr>
            <w:tcW w:w="373" w:type="pct"/>
            <w:tcMar>
              <w:left w:w="57" w:type="dxa"/>
              <w:right w:w="57" w:type="dxa"/>
            </w:tcMar>
          </w:tcPr>
          <w:p w14:paraId="07BA42C4" w14:textId="0608FFC5" w:rsidR="004A6D10" w:rsidRPr="003132CA" w:rsidRDefault="004A6D10" w:rsidP="00E21213">
            <w:pPr>
              <w:pStyle w:val="TableHeader"/>
              <w:jc w:val="center"/>
            </w:pPr>
            <w:r w:rsidRPr="003132CA">
              <w:t>Projected</w:t>
            </w:r>
            <w:r w:rsidR="00F474B4" w:rsidRPr="003132CA">
              <w:t xml:space="preserve"> </w:t>
            </w:r>
            <w:r w:rsidRPr="003132CA">
              <w:t>employ't</w:t>
            </w:r>
          </w:p>
        </w:tc>
      </w:tr>
      <w:tr w:rsidR="004A6D10" w14:paraId="063E2751" w14:textId="77777777" w:rsidTr="00B74223">
        <w:trPr>
          <w:trHeight w:val="283"/>
        </w:trPr>
        <w:tc>
          <w:tcPr>
            <w:tcW w:w="1263" w:type="pct"/>
            <w:vMerge/>
            <w:tcMar>
              <w:left w:w="57" w:type="dxa"/>
              <w:right w:w="57" w:type="dxa"/>
            </w:tcMar>
          </w:tcPr>
          <w:p w14:paraId="0C15D81D" w14:textId="77777777" w:rsidR="004A6D10" w:rsidRDefault="004A6D10"/>
        </w:tc>
        <w:tc>
          <w:tcPr>
            <w:tcW w:w="374" w:type="pct"/>
            <w:shd w:val="clear" w:color="auto" w:fill="0E0048" w:themeFill="text2"/>
            <w:tcMar>
              <w:left w:w="57" w:type="dxa"/>
              <w:right w:w="57" w:type="dxa"/>
            </w:tcMar>
          </w:tcPr>
          <w:p w14:paraId="3D108D1D" w14:textId="5FE966C5" w:rsidR="004A6D10" w:rsidRPr="003132CA" w:rsidRDefault="004A6D10" w:rsidP="003132CA">
            <w:pPr>
              <w:pStyle w:val="TableHeader"/>
            </w:pPr>
            <w:r w:rsidRPr="003132CA">
              <w:t>Nov</w:t>
            </w:r>
            <w:r w:rsidR="00F474B4" w:rsidRPr="003132CA">
              <w:t xml:space="preserve"> </w:t>
            </w:r>
            <w:r w:rsidRPr="003132CA">
              <w:t>2024</w:t>
            </w:r>
          </w:p>
        </w:tc>
        <w:tc>
          <w:tcPr>
            <w:tcW w:w="748" w:type="pct"/>
            <w:gridSpan w:val="2"/>
            <w:shd w:val="clear" w:color="auto" w:fill="0E0048" w:themeFill="text2"/>
            <w:tcMar>
              <w:left w:w="57" w:type="dxa"/>
              <w:right w:w="57" w:type="dxa"/>
            </w:tcMar>
          </w:tcPr>
          <w:p w14:paraId="3F02790D" w14:textId="768BE27A" w:rsidR="004A6D10" w:rsidRPr="003132CA" w:rsidRDefault="004A6D10" w:rsidP="003132CA">
            <w:pPr>
              <w:pStyle w:val="TableHeader"/>
            </w:pPr>
            <w:r w:rsidRPr="003132CA">
              <w:t>1</w:t>
            </w:r>
            <w:r w:rsidR="00F474B4" w:rsidRPr="003132CA">
              <w:t xml:space="preserve"> </w:t>
            </w:r>
            <w:r w:rsidRPr="003132CA">
              <w:t>year</w:t>
            </w:r>
            <w:r w:rsidR="00F474B4" w:rsidRPr="003132CA">
              <w:t xml:space="preserve"> </w:t>
            </w:r>
            <w:r w:rsidRPr="003132CA">
              <w:t>change</w:t>
            </w:r>
            <w:r w:rsidR="00F474B4" w:rsidRPr="003132CA">
              <w:t xml:space="preserve"> </w:t>
            </w:r>
            <w:r w:rsidRPr="003132CA">
              <w:br/>
              <w:t>to</w:t>
            </w:r>
            <w:r w:rsidR="00F474B4" w:rsidRPr="003132CA">
              <w:t xml:space="preserve"> </w:t>
            </w:r>
            <w:r w:rsidRPr="003132CA">
              <w:t>Nov</w:t>
            </w:r>
            <w:r w:rsidR="00F474B4" w:rsidRPr="003132CA">
              <w:t xml:space="preserve"> </w:t>
            </w:r>
            <w:r w:rsidRPr="003132CA">
              <w:t>2024</w:t>
            </w:r>
          </w:p>
        </w:tc>
        <w:tc>
          <w:tcPr>
            <w:tcW w:w="374" w:type="pct"/>
            <w:shd w:val="clear" w:color="auto" w:fill="0E0048" w:themeFill="text2"/>
            <w:tcMar>
              <w:left w:w="57" w:type="dxa"/>
              <w:right w:w="57" w:type="dxa"/>
            </w:tcMar>
          </w:tcPr>
          <w:p w14:paraId="5CEAABE8" w14:textId="77777777" w:rsidR="004A6D10" w:rsidRPr="003132CA" w:rsidRDefault="004A6D10" w:rsidP="003132CA">
            <w:pPr>
              <w:pStyle w:val="TableHeader"/>
            </w:pPr>
            <w:r w:rsidRPr="003132CA">
              <w:t>Part-time</w:t>
            </w:r>
          </w:p>
        </w:tc>
        <w:tc>
          <w:tcPr>
            <w:tcW w:w="374" w:type="pct"/>
            <w:shd w:val="clear" w:color="auto" w:fill="0E0048" w:themeFill="text2"/>
            <w:tcMar>
              <w:left w:w="57" w:type="dxa"/>
              <w:right w:w="57" w:type="dxa"/>
            </w:tcMar>
          </w:tcPr>
          <w:p w14:paraId="31D1C85C" w14:textId="77777777" w:rsidR="004A6D10" w:rsidRPr="003132CA" w:rsidRDefault="004A6D10" w:rsidP="003132CA">
            <w:pPr>
              <w:pStyle w:val="TableHeader"/>
            </w:pPr>
            <w:r w:rsidRPr="003132CA">
              <w:t>Female</w:t>
            </w:r>
          </w:p>
        </w:tc>
        <w:tc>
          <w:tcPr>
            <w:tcW w:w="374" w:type="pct"/>
            <w:shd w:val="clear" w:color="auto" w:fill="0E0048" w:themeFill="text2"/>
            <w:tcMar>
              <w:left w:w="57" w:type="dxa"/>
              <w:right w:w="57" w:type="dxa"/>
            </w:tcMar>
          </w:tcPr>
          <w:p w14:paraId="58004C89" w14:textId="067EF3B1" w:rsidR="004A6D10" w:rsidRPr="003132CA" w:rsidRDefault="004A6D10" w:rsidP="003132CA">
            <w:pPr>
              <w:pStyle w:val="TableHeader"/>
            </w:pPr>
            <w:r w:rsidRPr="003132CA">
              <w:t>Aged</w:t>
            </w:r>
            <w:r w:rsidR="00F474B4" w:rsidRPr="003132CA">
              <w:t xml:space="preserve"> </w:t>
            </w:r>
            <w:r w:rsidRPr="003132CA">
              <w:t>15</w:t>
            </w:r>
            <w:r w:rsidR="00F474B4" w:rsidRPr="003132CA">
              <w:t xml:space="preserve"> </w:t>
            </w:r>
            <w:r w:rsidRPr="003132CA">
              <w:t>to</w:t>
            </w:r>
            <w:r w:rsidR="00F474B4" w:rsidRPr="003132CA">
              <w:t xml:space="preserve"> </w:t>
            </w:r>
            <w:r w:rsidRPr="003132CA">
              <w:t>24</w:t>
            </w:r>
            <w:r w:rsidR="00F474B4" w:rsidRPr="003132CA">
              <w:t xml:space="preserve"> </w:t>
            </w:r>
            <w:r w:rsidRPr="003132CA">
              <w:t>years</w:t>
            </w:r>
          </w:p>
        </w:tc>
        <w:tc>
          <w:tcPr>
            <w:tcW w:w="374" w:type="pct"/>
            <w:shd w:val="clear" w:color="auto" w:fill="0E0048" w:themeFill="text2"/>
            <w:tcMar>
              <w:left w:w="57" w:type="dxa"/>
              <w:right w:w="57" w:type="dxa"/>
            </w:tcMar>
          </w:tcPr>
          <w:p w14:paraId="1E84F8D1" w14:textId="589C0B7B" w:rsidR="004A6D10" w:rsidRPr="003132CA" w:rsidRDefault="004A6D10" w:rsidP="003132CA">
            <w:pPr>
              <w:pStyle w:val="TableHeader"/>
            </w:pPr>
            <w:r w:rsidRPr="003132CA">
              <w:t>Bachelor</w:t>
            </w:r>
            <w:r w:rsidR="00F474B4" w:rsidRPr="003132CA">
              <w:t xml:space="preserve"> </w:t>
            </w:r>
            <w:r w:rsidRPr="003132CA">
              <w:t>degree</w:t>
            </w:r>
            <w:r w:rsidR="00F474B4" w:rsidRPr="003132CA">
              <w:t xml:space="preserve"> </w:t>
            </w:r>
            <w:r w:rsidRPr="003132CA">
              <w:t>or</w:t>
            </w:r>
            <w:r w:rsidR="00F474B4" w:rsidRPr="003132CA">
              <w:t xml:space="preserve"> </w:t>
            </w:r>
            <w:r w:rsidRPr="003132CA">
              <w:t>higher</w:t>
            </w:r>
          </w:p>
        </w:tc>
        <w:tc>
          <w:tcPr>
            <w:tcW w:w="374" w:type="pct"/>
            <w:shd w:val="clear" w:color="auto" w:fill="0E0048" w:themeFill="text2"/>
            <w:tcMar>
              <w:left w:w="57" w:type="dxa"/>
              <w:right w:w="57" w:type="dxa"/>
            </w:tcMar>
          </w:tcPr>
          <w:p w14:paraId="6E4A239E" w14:textId="5327FD0B" w:rsidR="004A6D10" w:rsidRPr="003132CA" w:rsidRDefault="004A6D10" w:rsidP="003132CA">
            <w:pPr>
              <w:pStyle w:val="TableHeader"/>
            </w:pPr>
            <w:r w:rsidRPr="003132CA">
              <w:t>Cert</w:t>
            </w:r>
            <w:r w:rsidR="00F474B4" w:rsidRPr="003132CA">
              <w:t xml:space="preserve"> </w:t>
            </w:r>
            <w:r w:rsidRPr="003132CA">
              <w:t>III</w:t>
            </w:r>
            <w:r w:rsidR="00F474B4" w:rsidRPr="003132CA">
              <w:t xml:space="preserve"> </w:t>
            </w:r>
            <w:r w:rsidRPr="003132CA">
              <w:t>or</w:t>
            </w:r>
            <w:r w:rsidR="00F474B4" w:rsidRPr="003132CA">
              <w:t xml:space="preserve"> </w:t>
            </w:r>
            <w:r w:rsidRPr="003132CA">
              <w:t>higher</w:t>
            </w:r>
            <w:r w:rsidR="00F474B4" w:rsidRPr="003132CA">
              <w:t xml:space="preserve"> </w:t>
            </w:r>
            <w:r w:rsidRPr="003132CA">
              <w:t>VET</w:t>
            </w:r>
            <w:r w:rsidR="00F474B4" w:rsidRPr="003132CA">
              <w:t xml:space="preserve"> </w:t>
            </w:r>
            <w:r w:rsidRPr="003132CA">
              <w:t>qual</w:t>
            </w:r>
          </w:p>
        </w:tc>
        <w:tc>
          <w:tcPr>
            <w:tcW w:w="374" w:type="pct"/>
            <w:shd w:val="clear" w:color="auto" w:fill="0E0048" w:themeFill="text2"/>
            <w:tcMar>
              <w:left w:w="57" w:type="dxa"/>
              <w:right w:w="57" w:type="dxa"/>
            </w:tcMar>
          </w:tcPr>
          <w:p w14:paraId="2D455F5B" w14:textId="016433CE" w:rsidR="004A6D10" w:rsidRPr="003132CA" w:rsidRDefault="004A6D10" w:rsidP="003132CA">
            <w:pPr>
              <w:pStyle w:val="TableHeader"/>
            </w:pPr>
            <w:r w:rsidRPr="003132CA">
              <w:t>No</w:t>
            </w:r>
            <w:r w:rsidR="00F474B4" w:rsidRPr="003132CA">
              <w:t xml:space="preserve"> </w:t>
            </w:r>
            <w:r w:rsidRPr="003132CA">
              <w:t>post-school</w:t>
            </w:r>
            <w:r w:rsidR="00F474B4" w:rsidRPr="003132CA">
              <w:t xml:space="preserve"> </w:t>
            </w:r>
            <w:r w:rsidRPr="003132CA">
              <w:t>qual</w:t>
            </w:r>
          </w:p>
        </w:tc>
        <w:tc>
          <w:tcPr>
            <w:tcW w:w="373" w:type="pct"/>
            <w:shd w:val="clear" w:color="auto" w:fill="0E0048" w:themeFill="text2"/>
            <w:tcMar>
              <w:left w:w="57" w:type="dxa"/>
              <w:right w:w="57" w:type="dxa"/>
            </w:tcMar>
          </w:tcPr>
          <w:p w14:paraId="596802BE" w14:textId="5A1CC01E" w:rsidR="004A6D10" w:rsidRPr="003132CA" w:rsidRDefault="004A6D10" w:rsidP="003132CA">
            <w:pPr>
              <w:pStyle w:val="TableHeader"/>
            </w:pPr>
            <w:r w:rsidRPr="003132CA">
              <w:t>5</w:t>
            </w:r>
            <w:r w:rsidR="00F474B4" w:rsidRPr="003132CA">
              <w:t xml:space="preserve"> </w:t>
            </w:r>
            <w:r w:rsidRPr="003132CA">
              <w:t>year</w:t>
            </w:r>
            <w:r w:rsidR="00F474B4" w:rsidRPr="003132CA">
              <w:t xml:space="preserve"> </w:t>
            </w:r>
            <w:r w:rsidRPr="003132CA">
              <w:t>change</w:t>
            </w:r>
            <w:r w:rsidR="00F474B4" w:rsidRPr="003132CA">
              <w:t xml:space="preserve"> </w:t>
            </w:r>
            <w:r w:rsidRPr="003132CA">
              <w:t>to</w:t>
            </w:r>
            <w:r w:rsidR="00F474B4" w:rsidRPr="003132CA">
              <w:t xml:space="preserve"> </w:t>
            </w:r>
            <w:r w:rsidRPr="003132CA">
              <w:t>May</w:t>
            </w:r>
            <w:r w:rsidR="00F474B4" w:rsidRPr="003132CA">
              <w:t xml:space="preserve"> </w:t>
            </w:r>
            <w:r w:rsidRPr="003132CA">
              <w:t>2029</w:t>
            </w:r>
          </w:p>
        </w:tc>
      </w:tr>
      <w:tr w:rsidR="004A6D10" w14:paraId="05CC4F54" w14:textId="77777777" w:rsidTr="00922D78">
        <w:trPr>
          <w:trHeight w:val="269"/>
        </w:trPr>
        <w:tc>
          <w:tcPr>
            <w:tcW w:w="1263" w:type="pct"/>
            <w:shd w:val="clear" w:color="auto" w:fill="F26322" w:themeFill="accent2"/>
          </w:tcPr>
          <w:p w14:paraId="1976FE4F" w14:textId="3CD907D8" w:rsidR="004A6D10" w:rsidRPr="003132CA" w:rsidRDefault="004A6D10" w:rsidP="006D723E">
            <w:pPr>
              <w:rPr>
                <w:bCs/>
              </w:rPr>
            </w:pPr>
            <w:r w:rsidRPr="003132CA">
              <w:rPr>
                <w:bCs/>
              </w:rPr>
              <w:t>Occupation</w:t>
            </w:r>
            <w:r w:rsidR="00F474B4" w:rsidRPr="003132CA">
              <w:rPr>
                <w:bCs/>
              </w:rPr>
              <w:t xml:space="preserve"> </w:t>
            </w:r>
            <w:r w:rsidRPr="003132CA">
              <w:rPr>
                <w:bCs/>
              </w:rPr>
              <w:t>group</w:t>
            </w:r>
          </w:p>
        </w:tc>
        <w:tc>
          <w:tcPr>
            <w:tcW w:w="374" w:type="pct"/>
            <w:shd w:val="clear" w:color="auto" w:fill="F26322" w:themeFill="accent2"/>
          </w:tcPr>
          <w:p w14:paraId="0506D2CD" w14:textId="77777777" w:rsidR="004A6D10" w:rsidRPr="003132CA" w:rsidRDefault="004A6D10" w:rsidP="006D723E">
            <w:pPr>
              <w:rPr>
                <w:bCs/>
              </w:rPr>
            </w:pPr>
            <w:r w:rsidRPr="003132CA">
              <w:rPr>
                <w:bCs/>
              </w:rPr>
              <w:t>‘000</w:t>
            </w:r>
          </w:p>
        </w:tc>
        <w:tc>
          <w:tcPr>
            <w:tcW w:w="374" w:type="pct"/>
            <w:shd w:val="clear" w:color="auto" w:fill="F26322" w:themeFill="accent2"/>
          </w:tcPr>
          <w:p w14:paraId="71D1BB7E" w14:textId="77777777" w:rsidR="004A6D10" w:rsidRPr="003132CA" w:rsidRDefault="004A6D10" w:rsidP="006D723E">
            <w:pPr>
              <w:rPr>
                <w:bCs/>
              </w:rPr>
            </w:pPr>
            <w:r w:rsidRPr="003132CA">
              <w:rPr>
                <w:bCs/>
              </w:rPr>
              <w:t>‘000</w:t>
            </w:r>
          </w:p>
        </w:tc>
        <w:tc>
          <w:tcPr>
            <w:tcW w:w="374" w:type="pct"/>
            <w:shd w:val="clear" w:color="auto" w:fill="F26322" w:themeFill="accent2"/>
          </w:tcPr>
          <w:p w14:paraId="1612B362" w14:textId="77777777" w:rsidR="004A6D10" w:rsidRPr="003132CA" w:rsidRDefault="004A6D10" w:rsidP="006D723E">
            <w:pPr>
              <w:rPr>
                <w:bCs/>
              </w:rPr>
            </w:pPr>
            <w:r w:rsidRPr="003132CA">
              <w:rPr>
                <w:bCs/>
              </w:rPr>
              <w:t>%</w:t>
            </w:r>
          </w:p>
        </w:tc>
        <w:tc>
          <w:tcPr>
            <w:tcW w:w="374" w:type="pct"/>
            <w:shd w:val="clear" w:color="auto" w:fill="F26322" w:themeFill="accent2"/>
          </w:tcPr>
          <w:p w14:paraId="66786B93" w14:textId="77777777" w:rsidR="004A6D10" w:rsidRPr="003132CA" w:rsidRDefault="004A6D10" w:rsidP="006D723E">
            <w:pPr>
              <w:rPr>
                <w:bCs/>
              </w:rPr>
            </w:pPr>
            <w:r w:rsidRPr="003132CA">
              <w:rPr>
                <w:bCs/>
              </w:rPr>
              <w:t>%</w:t>
            </w:r>
          </w:p>
        </w:tc>
        <w:tc>
          <w:tcPr>
            <w:tcW w:w="374" w:type="pct"/>
            <w:shd w:val="clear" w:color="auto" w:fill="F26322" w:themeFill="accent2"/>
          </w:tcPr>
          <w:p w14:paraId="34C3D05A" w14:textId="77777777" w:rsidR="004A6D10" w:rsidRPr="003132CA" w:rsidRDefault="004A6D10" w:rsidP="006D723E">
            <w:pPr>
              <w:rPr>
                <w:bCs/>
              </w:rPr>
            </w:pPr>
            <w:r w:rsidRPr="003132CA">
              <w:rPr>
                <w:bCs/>
              </w:rPr>
              <w:t>%</w:t>
            </w:r>
          </w:p>
        </w:tc>
        <w:tc>
          <w:tcPr>
            <w:tcW w:w="374" w:type="pct"/>
            <w:shd w:val="clear" w:color="auto" w:fill="F26322" w:themeFill="accent2"/>
          </w:tcPr>
          <w:p w14:paraId="571CE064" w14:textId="77777777" w:rsidR="004A6D10" w:rsidRPr="003132CA" w:rsidRDefault="004A6D10" w:rsidP="006D723E">
            <w:pPr>
              <w:rPr>
                <w:bCs/>
              </w:rPr>
            </w:pPr>
            <w:r w:rsidRPr="003132CA">
              <w:rPr>
                <w:bCs/>
              </w:rPr>
              <w:t>%</w:t>
            </w:r>
          </w:p>
        </w:tc>
        <w:tc>
          <w:tcPr>
            <w:tcW w:w="374" w:type="pct"/>
            <w:shd w:val="clear" w:color="auto" w:fill="F26322" w:themeFill="accent2"/>
          </w:tcPr>
          <w:p w14:paraId="09D9320D" w14:textId="77777777" w:rsidR="004A6D10" w:rsidRPr="003132CA" w:rsidRDefault="004A6D10" w:rsidP="006D723E">
            <w:pPr>
              <w:rPr>
                <w:bCs/>
              </w:rPr>
            </w:pPr>
            <w:r w:rsidRPr="003132CA">
              <w:rPr>
                <w:bCs/>
              </w:rPr>
              <w:t>%</w:t>
            </w:r>
          </w:p>
        </w:tc>
        <w:tc>
          <w:tcPr>
            <w:tcW w:w="374" w:type="pct"/>
            <w:shd w:val="clear" w:color="auto" w:fill="F26322" w:themeFill="accent2"/>
          </w:tcPr>
          <w:p w14:paraId="6C61C867" w14:textId="77777777" w:rsidR="004A6D10" w:rsidRPr="003132CA" w:rsidRDefault="004A6D10" w:rsidP="006D723E">
            <w:pPr>
              <w:rPr>
                <w:bCs/>
              </w:rPr>
            </w:pPr>
            <w:r w:rsidRPr="003132CA">
              <w:rPr>
                <w:bCs/>
              </w:rPr>
              <w:t>%</w:t>
            </w:r>
          </w:p>
        </w:tc>
        <w:tc>
          <w:tcPr>
            <w:tcW w:w="374" w:type="pct"/>
            <w:shd w:val="clear" w:color="auto" w:fill="F26322" w:themeFill="accent2"/>
          </w:tcPr>
          <w:p w14:paraId="7E5213A5" w14:textId="77777777" w:rsidR="004A6D10" w:rsidRPr="003132CA" w:rsidRDefault="004A6D10" w:rsidP="006D723E">
            <w:pPr>
              <w:rPr>
                <w:bCs/>
              </w:rPr>
            </w:pPr>
            <w:r w:rsidRPr="003132CA">
              <w:rPr>
                <w:bCs/>
              </w:rPr>
              <w:t>%</w:t>
            </w:r>
          </w:p>
        </w:tc>
        <w:tc>
          <w:tcPr>
            <w:tcW w:w="373" w:type="pct"/>
            <w:shd w:val="clear" w:color="auto" w:fill="F26322" w:themeFill="accent2"/>
          </w:tcPr>
          <w:p w14:paraId="2DC8A770" w14:textId="77777777" w:rsidR="004A6D10" w:rsidRPr="003132CA" w:rsidRDefault="004A6D10" w:rsidP="006D723E">
            <w:pPr>
              <w:rPr>
                <w:bCs/>
              </w:rPr>
            </w:pPr>
            <w:r w:rsidRPr="003132CA">
              <w:rPr>
                <w:bCs/>
              </w:rPr>
              <w:t>%</w:t>
            </w:r>
          </w:p>
        </w:tc>
      </w:tr>
      <w:tr w:rsidR="004A6D10" w14:paraId="68B2F0DB" w14:textId="77777777" w:rsidTr="00922D78">
        <w:trPr>
          <w:trHeight w:val="269"/>
        </w:trPr>
        <w:tc>
          <w:tcPr>
            <w:tcW w:w="1263" w:type="pct"/>
          </w:tcPr>
          <w:p w14:paraId="0A0C029D" w14:textId="77777777" w:rsidR="004A6D10" w:rsidRPr="006D723E" w:rsidRDefault="004A6D10" w:rsidP="006D723E">
            <w:r w:rsidRPr="006D723E">
              <w:t>Managers</w:t>
            </w:r>
          </w:p>
        </w:tc>
        <w:tc>
          <w:tcPr>
            <w:tcW w:w="374" w:type="pct"/>
          </w:tcPr>
          <w:p w14:paraId="09CD0440" w14:textId="77777777" w:rsidR="004A6D10" w:rsidRPr="00473C2C" w:rsidRDefault="004A6D10" w:rsidP="00473C2C">
            <w:r w:rsidRPr="00473C2C">
              <w:t>1,837.8</w:t>
            </w:r>
          </w:p>
        </w:tc>
        <w:tc>
          <w:tcPr>
            <w:tcW w:w="374" w:type="pct"/>
          </w:tcPr>
          <w:p w14:paraId="1928BC1B" w14:textId="77777777" w:rsidR="004A6D10" w:rsidRPr="00473C2C" w:rsidRDefault="004A6D10" w:rsidP="00473C2C">
            <w:r w:rsidRPr="00473C2C">
              <w:t>4.3</w:t>
            </w:r>
          </w:p>
        </w:tc>
        <w:tc>
          <w:tcPr>
            <w:tcW w:w="374" w:type="pct"/>
          </w:tcPr>
          <w:p w14:paraId="4AC51BC5" w14:textId="77777777" w:rsidR="004A6D10" w:rsidRPr="00473C2C" w:rsidRDefault="004A6D10" w:rsidP="00473C2C">
            <w:r w:rsidRPr="00473C2C">
              <w:t>0.2</w:t>
            </w:r>
          </w:p>
        </w:tc>
        <w:tc>
          <w:tcPr>
            <w:tcW w:w="374" w:type="pct"/>
          </w:tcPr>
          <w:p w14:paraId="06C724BE" w14:textId="77777777" w:rsidR="004A6D10" w:rsidRPr="00473C2C" w:rsidRDefault="004A6D10" w:rsidP="00473C2C">
            <w:r w:rsidRPr="00473C2C">
              <w:t>14</w:t>
            </w:r>
          </w:p>
        </w:tc>
        <w:tc>
          <w:tcPr>
            <w:tcW w:w="374" w:type="pct"/>
          </w:tcPr>
          <w:p w14:paraId="20D94E23" w14:textId="77777777" w:rsidR="004A6D10" w:rsidRPr="00473C2C" w:rsidRDefault="004A6D10" w:rsidP="00473C2C">
            <w:r w:rsidRPr="00473C2C">
              <w:t>41</w:t>
            </w:r>
          </w:p>
        </w:tc>
        <w:tc>
          <w:tcPr>
            <w:tcW w:w="374" w:type="pct"/>
          </w:tcPr>
          <w:p w14:paraId="4B9768A2" w14:textId="77777777" w:rsidR="004A6D10" w:rsidRPr="00473C2C" w:rsidRDefault="004A6D10" w:rsidP="00473C2C">
            <w:r w:rsidRPr="00473C2C">
              <w:t>4</w:t>
            </w:r>
          </w:p>
        </w:tc>
        <w:tc>
          <w:tcPr>
            <w:tcW w:w="374" w:type="pct"/>
          </w:tcPr>
          <w:p w14:paraId="0A95F97A" w14:textId="77777777" w:rsidR="004A6D10" w:rsidRPr="00473C2C" w:rsidRDefault="004A6D10" w:rsidP="00473C2C">
            <w:r w:rsidRPr="00473C2C">
              <w:t>47</w:t>
            </w:r>
          </w:p>
        </w:tc>
        <w:tc>
          <w:tcPr>
            <w:tcW w:w="374" w:type="pct"/>
          </w:tcPr>
          <w:p w14:paraId="36908301" w14:textId="77777777" w:rsidR="004A6D10" w:rsidRPr="00473C2C" w:rsidRDefault="004A6D10" w:rsidP="00473C2C">
            <w:r w:rsidRPr="00473C2C">
              <w:t>27</w:t>
            </w:r>
          </w:p>
        </w:tc>
        <w:tc>
          <w:tcPr>
            <w:tcW w:w="374" w:type="pct"/>
          </w:tcPr>
          <w:p w14:paraId="60FE945A" w14:textId="77777777" w:rsidR="004A6D10" w:rsidRPr="00473C2C" w:rsidRDefault="004A6D10" w:rsidP="00473C2C">
            <w:r w:rsidRPr="00473C2C">
              <w:t>24</w:t>
            </w:r>
          </w:p>
        </w:tc>
        <w:tc>
          <w:tcPr>
            <w:tcW w:w="373" w:type="pct"/>
          </w:tcPr>
          <w:p w14:paraId="218E3C7B" w14:textId="77777777" w:rsidR="004A6D10" w:rsidRPr="00473C2C" w:rsidRDefault="004A6D10" w:rsidP="00473C2C">
            <w:r w:rsidRPr="00473C2C">
              <w:t>8.2</w:t>
            </w:r>
          </w:p>
        </w:tc>
      </w:tr>
      <w:tr w:rsidR="004A6D10" w14:paraId="0AF55ADD" w14:textId="77777777" w:rsidTr="00922D78">
        <w:trPr>
          <w:trHeight w:val="269"/>
        </w:trPr>
        <w:tc>
          <w:tcPr>
            <w:tcW w:w="1263" w:type="pct"/>
          </w:tcPr>
          <w:p w14:paraId="33CEE7E9" w14:textId="77777777" w:rsidR="004A6D10" w:rsidRPr="006D723E" w:rsidRDefault="004A6D10" w:rsidP="006D723E">
            <w:r w:rsidRPr="006D723E">
              <w:t>Professionals</w:t>
            </w:r>
          </w:p>
        </w:tc>
        <w:tc>
          <w:tcPr>
            <w:tcW w:w="374" w:type="pct"/>
          </w:tcPr>
          <w:p w14:paraId="23A3B422" w14:textId="77777777" w:rsidR="004A6D10" w:rsidRPr="00473C2C" w:rsidRDefault="004A6D10" w:rsidP="00473C2C">
            <w:r w:rsidRPr="00473C2C">
              <w:t>3,867.3</w:t>
            </w:r>
          </w:p>
        </w:tc>
        <w:tc>
          <w:tcPr>
            <w:tcW w:w="374" w:type="pct"/>
          </w:tcPr>
          <w:p w14:paraId="5A4231B3" w14:textId="77777777" w:rsidR="004A6D10" w:rsidRPr="00473C2C" w:rsidRDefault="004A6D10" w:rsidP="00473C2C">
            <w:r w:rsidRPr="00473C2C">
              <w:t>136.1</w:t>
            </w:r>
          </w:p>
        </w:tc>
        <w:tc>
          <w:tcPr>
            <w:tcW w:w="374" w:type="pct"/>
          </w:tcPr>
          <w:p w14:paraId="38798675" w14:textId="77777777" w:rsidR="004A6D10" w:rsidRPr="00473C2C" w:rsidRDefault="004A6D10" w:rsidP="00473C2C">
            <w:r w:rsidRPr="00473C2C">
              <w:t>3.6</w:t>
            </w:r>
          </w:p>
        </w:tc>
        <w:tc>
          <w:tcPr>
            <w:tcW w:w="374" w:type="pct"/>
          </w:tcPr>
          <w:p w14:paraId="2927F598" w14:textId="77777777" w:rsidR="004A6D10" w:rsidRPr="00473C2C" w:rsidRDefault="004A6D10" w:rsidP="00473C2C">
            <w:r w:rsidRPr="00473C2C">
              <w:t>24</w:t>
            </w:r>
          </w:p>
        </w:tc>
        <w:tc>
          <w:tcPr>
            <w:tcW w:w="374" w:type="pct"/>
          </w:tcPr>
          <w:p w14:paraId="7D059FCE" w14:textId="77777777" w:rsidR="004A6D10" w:rsidRPr="00473C2C" w:rsidRDefault="004A6D10" w:rsidP="00473C2C">
            <w:r w:rsidRPr="00473C2C">
              <w:t>55</w:t>
            </w:r>
          </w:p>
        </w:tc>
        <w:tc>
          <w:tcPr>
            <w:tcW w:w="374" w:type="pct"/>
          </w:tcPr>
          <w:p w14:paraId="5BD0AF00" w14:textId="77777777" w:rsidR="004A6D10" w:rsidRPr="00473C2C" w:rsidRDefault="004A6D10" w:rsidP="00473C2C">
            <w:r w:rsidRPr="00473C2C">
              <w:t>7</w:t>
            </w:r>
          </w:p>
        </w:tc>
        <w:tc>
          <w:tcPr>
            <w:tcW w:w="374" w:type="pct"/>
          </w:tcPr>
          <w:p w14:paraId="6FD674EE" w14:textId="77777777" w:rsidR="004A6D10" w:rsidRPr="00473C2C" w:rsidRDefault="004A6D10" w:rsidP="00473C2C">
            <w:r w:rsidRPr="00473C2C">
              <w:t>80</w:t>
            </w:r>
          </w:p>
        </w:tc>
        <w:tc>
          <w:tcPr>
            <w:tcW w:w="374" w:type="pct"/>
          </w:tcPr>
          <w:p w14:paraId="1150B7D0" w14:textId="77777777" w:rsidR="004A6D10" w:rsidRPr="00473C2C" w:rsidRDefault="004A6D10" w:rsidP="00473C2C">
            <w:r w:rsidRPr="00473C2C">
              <w:t>12</w:t>
            </w:r>
          </w:p>
        </w:tc>
        <w:tc>
          <w:tcPr>
            <w:tcW w:w="374" w:type="pct"/>
          </w:tcPr>
          <w:p w14:paraId="60A86906" w14:textId="77777777" w:rsidR="004A6D10" w:rsidRPr="00473C2C" w:rsidRDefault="004A6D10" w:rsidP="00473C2C">
            <w:r w:rsidRPr="00473C2C">
              <w:t>8</w:t>
            </w:r>
          </w:p>
        </w:tc>
        <w:tc>
          <w:tcPr>
            <w:tcW w:w="373" w:type="pct"/>
          </w:tcPr>
          <w:p w14:paraId="37D1E971" w14:textId="77777777" w:rsidR="004A6D10" w:rsidRPr="00473C2C" w:rsidRDefault="004A6D10" w:rsidP="00473C2C">
            <w:r w:rsidRPr="00473C2C">
              <w:t>10.9</w:t>
            </w:r>
          </w:p>
        </w:tc>
      </w:tr>
      <w:tr w:rsidR="004A6D10" w14:paraId="3C58FFED" w14:textId="77777777" w:rsidTr="00922D78">
        <w:trPr>
          <w:trHeight w:val="269"/>
        </w:trPr>
        <w:tc>
          <w:tcPr>
            <w:tcW w:w="1263" w:type="pct"/>
          </w:tcPr>
          <w:p w14:paraId="01AB765A" w14:textId="292CB9F5" w:rsidR="004A6D10" w:rsidRPr="006D723E" w:rsidRDefault="004A6D10" w:rsidP="006D723E">
            <w:r w:rsidRPr="006D723E">
              <w:t>Technicians</w:t>
            </w:r>
            <w:r w:rsidR="00F474B4">
              <w:t xml:space="preserve"> </w:t>
            </w:r>
            <w:r w:rsidRPr="006D723E">
              <w:t>and</w:t>
            </w:r>
            <w:r w:rsidR="00F474B4">
              <w:t xml:space="preserve"> </w:t>
            </w:r>
            <w:r w:rsidRPr="006D723E">
              <w:t>Trades</w:t>
            </w:r>
            <w:r w:rsidR="00F474B4">
              <w:t xml:space="preserve"> </w:t>
            </w:r>
            <w:r w:rsidRPr="006D723E">
              <w:t>Workers</w:t>
            </w:r>
          </w:p>
        </w:tc>
        <w:tc>
          <w:tcPr>
            <w:tcW w:w="374" w:type="pct"/>
          </w:tcPr>
          <w:p w14:paraId="29E818AA" w14:textId="77777777" w:rsidR="004A6D10" w:rsidRPr="00473C2C" w:rsidRDefault="004A6D10" w:rsidP="00473C2C">
            <w:r w:rsidRPr="00473C2C">
              <w:t>1,969.7</w:t>
            </w:r>
          </w:p>
        </w:tc>
        <w:tc>
          <w:tcPr>
            <w:tcW w:w="374" w:type="pct"/>
          </w:tcPr>
          <w:p w14:paraId="4806ED8E" w14:textId="77777777" w:rsidR="004A6D10" w:rsidRPr="00473C2C" w:rsidRDefault="004A6D10" w:rsidP="00473C2C">
            <w:r w:rsidRPr="00473C2C">
              <w:t>45.2</w:t>
            </w:r>
          </w:p>
        </w:tc>
        <w:tc>
          <w:tcPr>
            <w:tcW w:w="374" w:type="pct"/>
          </w:tcPr>
          <w:p w14:paraId="4CD4291E" w14:textId="77777777" w:rsidR="004A6D10" w:rsidRPr="00473C2C" w:rsidRDefault="004A6D10" w:rsidP="00473C2C">
            <w:r w:rsidRPr="00473C2C">
              <w:t>2.3</w:t>
            </w:r>
          </w:p>
        </w:tc>
        <w:tc>
          <w:tcPr>
            <w:tcW w:w="374" w:type="pct"/>
          </w:tcPr>
          <w:p w14:paraId="023A3726" w14:textId="77777777" w:rsidR="004A6D10" w:rsidRPr="00473C2C" w:rsidRDefault="004A6D10" w:rsidP="00473C2C">
            <w:r w:rsidRPr="00473C2C">
              <w:t>16</w:t>
            </w:r>
          </w:p>
        </w:tc>
        <w:tc>
          <w:tcPr>
            <w:tcW w:w="374" w:type="pct"/>
          </w:tcPr>
          <w:p w14:paraId="0E6258B7" w14:textId="77777777" w:rsidR="004A6D10" w:rsidRPr="00473C2C" w:rsidRDefault="004A6D10" w:rsidP="00473C2C">
            <w:r w:rsidRPr="00473C2C">
              <w:t>17</w:t>
            </w:r>
          </w:p>
        </w:tc>
        <w:tc>
          <w:tcPr>
            <w:tcW w:w="374" w:type="pct"/>
          </w:tcPr>
          <w:p w14:paraId="6DF228E4" w14:textId="77777777" w:rsidR="004A6D10" w:rsidRPr="00473C2C" w:rsidRDefault="004A6D10" w:rsidP="00473C2C">
            <w:r w:rsidRPr="00473C2C">
              <w:t>18</w:t>
            </w:r>
          </w:p>
        </w:tc>
        <w:tc>
          <w:tcPr>
            <w:tcW w:w="374" w:type="pct"/>
          </w:tcPr>
          <w:p w14:paraId="7E179D73" w14:textId="77777777" w:rsidR="004A6D10" w:rsidRPr="00473C2C" w:rsidRDefault="004A6D10" w:rsidP="00473C2C">
            <w:r w:rsidRPr="00473C2C">
              <w:t>13</w:t>
            </w:r>
          </w:p>
        </w:tc>
        <w:tc>
          <w:tcPr>
            <w:tcW w:w="374" w:type="pct"/>
          </w:tcPr>
          <w:p w14:paraId="6B0030E6" w14:textId="77777777" w:rsidR="004A6D10" w:rsidRPr="00473C2C" w:rsidRDefault="004A6D10" w:rsidP="00473C2C">
            <w:r w:rsidRPr="00473C2C">
              <w:t>56</w:t>
            </w:r>
          </w:p>
        </w:tc>
        <w:tc>
          <w:tcPr>
            <w:tcW w:w="374" w:type="pct"/>
          </w:tcPr>
          <w:p w14:paraId="0160C598" w14:textId="77777777" w:rsidR="004A6D10" w:rsidRPr="00473C2C" w:rsidRDefault="004A6D10" w:rsidP="00473C2C">
            <w:r w:rsidRPr="00473C2C">
              <w:t>28</w:t>
            </w:r>
          </w:p>
        </w:tc>
        <w:tc>
          <w:tcPr>
            <w:tcW w:w="373" w:type="pct"/>
          </w:tcPr>
          <w:p w14:paraId="78890A31" w14:textId="77777777" w:rsidR="004A6D10" w:rsidRPr="00473C2C" w:rsidRDefault="004A6D10" w:rsidP="00473C2C">
            <w:r w:rsidRPr="00473C2C">
              <w:t>4.2</w:t>
            </w:r>
          </w:p>
        </w:tc>
      </w:tr>
      <w:tr w:rsidR="004A6D10" w14:paraId="66856472" w14:textId="77777777" w:rsidTr="00922D78">
        <w:trPr>
          <w:trHeight w:val="269"/>
        </w:trPr>
        <w:tc>
          <w:tcPr>
            <w:tcW w:w="1263" w:type="pct"/>
          </w:tcPr>
          <w:p w14:paraId="3D5EEB5C" w14:textId="310B3782" w:rsidR="004A6D10" w:rsidRPr="006D723E" w:rsidRDefault="004A6D10" w:rsidP="006D723E">
            <w:r w:rsidRPr="006D723E">
              <w:t>Community</w:t>
            </w:r>
            <w:r w:rsidR="00F474B4">
              <w:t xml:space="preserve"> </w:t>
            </w:r>
            <w:r w:rsidRPr="006D723E">
              <w:t>and</w:t>
            </w:r>
            <w:r w:rsidR="00F474B4">
              <w:t xml:space="preserve"> </w:t>
            </w:r>
            <w:r w:rsidRPr="006D723E">
              <w:t>Personal</w:t>
            </w:r>
            <w:r w:rsidR="00F474B4">
              <w:t xml:space="preserve"> </w:t>
            </w:r>
            <w:r w:rsidRPr="006D723E">
              <w:t>Service</w:t>
            </w:r>
            <w:r w:rsidR="00F474B4">
              <w:t xml:space="preserve"> </w:t>
            </w:r>
            <w:r w:rsidRPr="006D723E">
              <w:t>Workers</w:t>
            </w:r>
          </w:p>
        </w:tc>
        <w:tc>
          <w:tcPr>
            <w:tcW w:w="374" w:type="pct"/>
          </w:tcPr>
          <w:p w14:paraId="7D77EE1A" w14:textId="77777777" w:rsidR="004A6D10" w:rsidRPr="00473C2C" w:rsidRDefault="004A6D10" w:rsidP="00473C2C">
            <w:r w:rsidRPr="00473C2C">
              <w:t>1,673.2</w:t>
            </w:r>
          </w:p>
        </w:tc>
        <w:tc>
          <w:tcPr>
            <w:tcW w:w="374" w:type="pct"/>
          </w:tcPr>
          <w:p w14:paraId="7CF658CC" w14:textId="77777777" w:rsidR="004A6D10" w:rsidRPr="00473C2C" w:rsidRDefault="004A6D10" w:rsidP="00473C2C">
            <w:r w:rsidRPr="00473C2C">
              <w:t>60.1</w:t>
            </w:r>
          </w:p>
        </w:tc>
        <w:tc>
          <w:tcPr>
            <w:tcW w:w="374" w:type="pct"/>
          </w:tcPr>
          <w:p w14:paraId="11B985F8" w14:textId="77777777" w:rsidR="004A6D10" w:rsidRPr="00473C2C" w:rsidRDefault="004A6D10" w:rsidP="00473C2C">
            <w:r w:rsidRPr="00473C2C">
              <w:t>3.7</w:t>
            </w:r>
          </w:p>
        </w:tc>
        <w:tc>
          <w:tcPr>
            <w:tcW w:w="374" w:type="pct"/>
          </w:tcPr>
          <w:p w14:paraId="15553850" w14:textId="77777777" w:rsidR="004A6D10" w:rsidRPr="00473C2C" w:rsidRDefault="004A6D10" w:rsidP="00473C2C">
            <w:r w:rsidRPr="00473C2C">
              <w:t>55</w:t>
            </w:r>
          </w:p>
        </w:tc>
        <w:tc>
          <w:tcPr>
            <w:tcW w:w="374" w:type="pct"/>
          </w:tcPr>
          <w:p w14:paraId="015E17E7" w14:textId="77777777" w:rsidR="004A6D10" w:rsidRPr="00473C2C" w:rsidRDefault="004A6D10" w:rsidP="00473C2C">
            <w:r w:rsidRPr="00473C2C">
              <w:t>69</w:t>
            </w:r>
          </w:p>
        </w:tc>
        <w:tc>
          <w:tcPr>
            <w:tcW w:w="374" w:type="pct"/>
          </w:tcPr>
          <w:p w14:paraId="11C7AD4C" w14:textId="77777777" w:rsidR="004A6D10" w:rsidRPr="00473C2C" w:rsidRDefault="004A6D10" w:rsidP="00473C2C">
            <w:r w:rsidRPr="00473C2C">
              <w:t>26</w:t>
            </w:r>
          </w:p>
        </w:tc>
        <w:tc>
          <w:tcPr>
            <w:tcW w:w="374" w:type="pct"/>
          </w:tcPr>
          <w:p w14:paraId="344FEED0" w14:textId="77777777" w:rsidR="004A6D10" w:rsidRPr="00473C2C" w:rsidRDefault="004A6D10" w:rsidP="00473C2C">
            <w:r w:rsidRPr="00473C2C">
              <w:t>26</w:t>
            </w:r>
          </w:p>
        </w:tc>
        <w:tc>
          <w:tcPr>
            <w:tcW w:w="374" w:type="pct"/>
          </w:tcPr>
          <w:p w14:paraId="79897B5C" w14:textId="77777777" w:rsidR="004A6D10" w:rsidRPr="00473C2C" w:rsidRDefault="004A6D10" w:rsidP="00473C2C">
            <w:r w:rsidRPr="00473C2C">
              <w:t>39</w:t>
            </w:r>
          </w:p>
        </w:tc>
        <w:tc>
          <w:tcPr>
            <w:tcW w:w="374" w:type="pct"/>
          </w:tcPr>
          <w:p w14:paraId="2A4E8028" w14:textId="77777777" w:rsidR="004A6D10" w:rsidRPr="00473C2C" w:rsidRDefault="004A6D10" w:rsidP="00473C2C">
            <w:r w:rsidRPr="00473C2C">
              <w:t>32</w:t>
            </w:r>
          </w:p>
        </w:tc>
        <w:tc>
          <w:tcPr>
            <w:tcW w:w="373" w:type="pct"/>
          </w:tcPr>
          <w:p w14:paraId="209746D7" w14:textId="77777777" w:rsidR="004A6D10" w:rsidRPr="00473C2C" w:rsidRDefault="004A6D10" w:rsidP="00473C2C">
            <w:r w:rsidRPr="00473C2C">
              <w:t>8.8</w:t>
            </w:r>
          </w:p>
        </w:tc>
      </w:tr>
      <w:tr w:rsidR="004A6D10" w14:paraId="734C76E7" w14:textId="77777777" w:rsidTr="00922D78">
        <w:trPr>
          <w:trHeight w:val="269"/>
        </w:trPr>
        <w:tc>
          <w:tcPr>
            <w:tcW w:w="1263" w:type="pct"/>
          </w:tcPr>
          <w:p w14:paraId="266B480D" w14:textId="5861D6F7" w:rsidR="004A6D10" w:rsidRPr="006D723E" w:rsidRDefault="004A6D10" w:rsidP="006D723E">
            <w:r w:rsidRPr="006D723E">
              <w:t>Clerical</w:t>
            </w:r>
            <w:r w:rsidR="00F474B4">
              <w:t xml:space="preserve"> </w:t>
            </w:r>
            <w:r w:rsidRPr="006D723E">
              <w:t>and</w:t>
            </w:r>
            <w:r w:rsidR="00F474B4">
              <w:t xml:space="preserve"> </w:t>
            </w:r>
            <w:r w:rsidRPr="006D723E">
              <w:t>Administrative</w:t>
            </w:r>
            <w:r w:rsidR="00F474B4">
              <w:t xml:space="preserve"> </w:t>
            </w:r>
            <w:r w:rsidRPr="006D723E">
              <w:t>Workers</w:t>
            </w:r>
          </w:p>
        </w:tc>
        <w:tc>
          <w:tcPr>
            <w:tcW w:w="374" w:type="pct"/>
          </w:tcPr>
          <w:p w14:paraId="7CB7DE01" w14:textId="77777777" w:rsidR="004A6D10" w:rsidRPr="00473C2C" w:rsidRDefault="004A6D10" w:rsidP="00473C2C">
            <w:r w:rsidRPr="00473C2C">
              <w:t>1,886.9</w:t>
            </w:r>
          </w:p>
        </w:tc>
        <w:tc>
          <w:tcPr>
            <w:tcW w:w="374" w:type="pct"/>
          </w:tcPr>
          <w:p w14:paraId="34CCD0EA" w14:textId="77777777" w:rsidR="004A6D10" w:rsidRPr="00473C2C" w:rsidRDefault="004A6D10" w:rsidP="00473C2C">
            <w:r w:rsidRPr="00473C2C">
              <w:t>26.6</w:t>
            </w:r>
          </w:p>
        </w:tc>
        <w:tc>
          <w:tcPr>
            <w:tcW w:w="374" w:type="pct"/>
          </w:tcPr>
          <w:p w14:paraId="307760EC" w14:textId="77777777" w:rsidR="004A6D10" w:rsidRPr="00473C2C" w:rsidRDefault="004A6D10" w:rsidP="00473C2C">
            <w:r w:rsidRPr="00473C2C">
              <w:t>1.4</w:t>
            </w:r>
          </w:p>
        </w:tc>
        <w:tc>
          <w:tcPr>
            <w:tcW w:w="374" w:type="pct"/>
          </w:tcPr>
          <w:p w14:paraId="6ECE1540" w14:textId="77777777" w:rsidR="004A6D10" w:rsidRPr="00473C2C" w:rsidRDefault="004A6D10" w:rsidP="00473C2C">
            <w:r w:rsidRPr="00473C2C">
              <w:t>33</w:t>
            </w:r>
          </w:p>
        </w:tc>
        <w:tc>
          <w:tcPr>
            <w:tcW w:w="374" w:type="pct"/>
          </w:tcPr>
          <w:p w14:paraId="73121815" w14:textId="77777777" w:rsidR="004A6D10" w:rsidRPr="00473C2C" w:rsidRDefault="004A6D10" w:rsidP="00473C2C">
            <w:r w:rsidRPr="00473C2C">
              <w:t>72</w:t>
            </w:r>
          </w:p>
        </w:tc>
        <w:tc>
          <w:tcPr>
            <w:tcW w:w="374" w:type="pct"/>
          </w:tcPr>
          <w:p w14:paraId="1832C3C2" w14:textId="77777777" w:rsidR="004A6D10" w:rsidRPr="00473C2C" w:rsidRDefault="004A6D10" w:rsidP="00473C2C">
            <w:r w:rsidRPr="00473C2C">
              <w:t>11</w:t>
            </w:r>
          </w:p>
        </w:tc>
        <w:tc>
          <w:tcPr>
            <w:tcW w:w="374" w:type="pct"/>
          </w:tcPr>
          <w:p w14:paraId="6E8CB321" w14:textId="77777777" w:rsidR="004A6D10" w:rsidRPr="00473C2C" w:rsidRDefault="004A6D10" w:rsidP="00473C2C">
            <w:r w:rsidRPr="00473C2C">
              <w:t>33</w:t>
            </w:r>
          </w:p>
        </w:tc>
        <w:tc>
          <w:tcPr>
            <w:tcW w:w="374" w:type="pct"/>
          </w:tcPr>
          <w:p w14:paraId="26C0E809" w14:textId="77777777" w:rsidR="004A6D10" w:rsidRPr="00473C2C" w:rsidRDefault="004A6D10" w:rsidP="00473C2C">
            <w:r w:rsidRPr="00473C2C">
              <w:t>29</w:t>
            </w:r>
          </w:p>
        </w:tc>
        <w:tc>
          <w:tcPr>
            <w:tcW w:w="374" w:type="pct"/>
          </w:tcPr>
          <w:p w14:paraId="51925C3D" w14:textId="77777777" w:rsidR="004A6D10" w:rsidRPr="00473C2C" w:rsidRDefault="004A6D10" w:rsidP="00473C2C">
            <w:r w:rsidRPr="00473C2C">
              <w:t>35</w:t>
            </w:r>
          </w:p>
        </w:tc>
        <w:tc>
          <w:tcPr>
            <w:tcW w:w="373" w:type="pct"/>
          </w:tcPr>
          <w:p w14:paraId="76E9681F" w14:textId="77777777" w:rsidR="004A6D10" w:rsidRPr="00473C2C" w:rsidRDefault="004A6D10" w:rsidP="00473C2C">
            <w:r w:rsidRPr="00473C2C">
              <w:t>3.7</w:t>
            </w:r>
          </w:p>
        </w:tc>
      </w:tr>
      <w:tr w:rsidR="004A6D10" w14:paraId="2AB83F2C" w14:textId="77777777" w:rsidTr="00922D78">
        <w:trPr>
          <w:trHeight w:val="269"/>
        </w:trPr>
        <w:tc>
          <w:tcPr>
            <w:tcW w:w="1263" w:type="pct"/>
          </w:tcPr>
          <w:p w14:paraId="577A6FAE" w14:textId="2D378DAD" w:rsidR="004A6D10" w:rsidRPr="006D723E" w:rsidRDefault="004A6D10" w:rsidP="006D723E">
            <w:r w:rsidRPr="006D723E">
              <w:t>Sales</w:t>
            </w:r>
            <w:r w:rsidR="00F474B4">
              <w:t xml:space="preserve"> </w:t>
            </w:r>
            <w:r w:rsidRPr="006D723E">
              <w:t>Workers</w:t>
            </w:r>
          </w:p>
        </w:tc>
        <w:tc>
          <w:tcPr>
            <w:tcW w:w="374" w:type="pct"/>
          </w:tcPr>
          <w:p w14:paraId="0F1B587B" w14:textId="77777777" w:rsidR="004A6D10" w:rsidRPr="00473C2C" w:rsidRDefault="004A6D10" w:rsidP="00473C2C">
            <w:r w:rsidRPr="00473C2C">
              <w:t>1,136.0</w:t>
            </w:r>
          </w:p>
        </w:tc>
        <w:tc>
          <w:tcPr>
            <w:tcW w:w="374" w:type="pct"/>
          </w:tcPr>
          <w:p w14:paraId="271E1A3C" w14:textId="77777777" w:rsidR="004A6D10" w:rsidRPr="00473C2C" w:rsidRDefault="004A6D10" w:rsidP="00473C2C">
            <w:r w:rsidRPr="00473C2C">
              <w:t>17.0</w:t>
            </w:r>
          </w:p>
        </w:tc>
        <w:tc>
          <w:tcPr>
            <w:tcW w:w="374" w:type="pct"/>
          </w:tcPr>
          <w:p w14:paraId="48E14870" w14:textId="77777777" w:rsidR="004A6D10" w:rsidRPr="00473C2C" w:rsidRDefault="004A6D10" w:rsidP="00473C2C">
            <w:r w:rsidRPr="00473C2C">
              <w:t>1.5</w:t>
            </w:r>
          </w:p>
        </w:tc>
        <w:tc>
          <w:tcPr>
            <w:tcW w:w="374" w:type="pct"/>
          </w:tcPr>
          <w:p w14:paraId="05A4C5F6" w14:textId="77777777" w:rsidR="004A6D10" w:rsidRPr="00473C2C" w:rsidRDefault="004A6D10" w:rsidP="00473C2C">
            <w:r w:rsidRPr="00473C2C">
              <w:t>58</w:t>
            </w:r>
          </w:p>
        </w:tc>
        <w:tc>
          <w:tcPr>
            <w:tcW w:w="374" w:type="pct"/>
          </w:tcPr>
          <w:p w14:paraId="1D4B169B" w14:textId="77777777" w:rsidR="004A6D10" w:rsidRPr="00473C2C" w:rsidRDefault="004A6D10" w:rsidP="00473C2C">
            <w:r w:rsidRPr="00473C2C">
              <w:t>59</w:t>
            </w:r>
          </w:p>
        </w:tc>
        <w:tc>
          <w:tcPr>
            <w:tcW w:w="374" w:type="pct"/>
          </w:tcPr>
          <w:p w14:paraId="64AF008A" w14:textId="77777777" w:rsidR="004A6D10" w:rsidRPr="00473C2C" w:rsidRDefault="004A6D10" w:rsidP="00473C2C">
            <w:r w:rsidRPr="00473C2C">
              <w:t>40</w:t>
            </w:r>
          </w:p>
        </w:tc>
        <w:tc>
          <w:tcPr>
            <w:tcW w:w="374" w:type="pct"/>
          </w:tcPr>
          <w:p w14:paraId="28B48BDF" w14:textId="77777777" w:rsidR="004A6D10" w:rsidRPr="00473C2C" w:rsidRDefault="004A6D10" w:rsidP="00473C2C">
            <w:r w:rsidRPr="00473C2C">
              <w:t>18</w:t>
            </w:r>
          </w:p>
        </w:tc>
        <w:tc>
          <w:tcPr>
            <w:tcW w:w="374" w:type="pct"/>
          </w:tcPr>
          <w:p w14:paraId="3166A668" w14:textId="77777777" w:rsidR="004A6D10" w:rsidRPr="00473C2C" w:rsidRDefault="004A6D10" w:rsidP="00473C2C">
            <w:r w:rsidRPr="00473C2C">
              <w:t>20</w:t>
            </w:r>
          </w:p>
        </w:tc>
        <w:tc>
          <w:tcPr>
            <w:tcW w:w="374" w:type="pct"/>
          </w:tcPr>
          <w:p w14:paraId="4A0AA6B1" w14:textId="77777777" w:rsidR="004A6D10" w:rsidRPr="00473C2C" w:rsidRDefault="004A6D10" w:rsidP="00473C2C">
            <w:r w:rsidRPr="00473C2C">
              <w:t>59</w:t>
            </w:r>
          </w:p>
        </w:tc>
        <w:tc>
          <w:tcPr>
            <w:tcW w:w="373" w:type="pct"/>
          </w:tcPr>
          <w:p w14:paraId="15A9B603" w14:textId="77777777" w:rsidR="004A6D10" w:rsidRPr="00473C2C" w:rsidRDefault="004A6D10" w:rsidP="00473C2C">
            <w:r w:rsidRPr="00473C2C">
              <w:t>3.6</w:t>
            </w:r>
          </w:p>
        </w:tc>
      </w:tr>
      <w:tr w:rsidR="004A6D10" w14:paraId="426DD4C3" w14:textId="77777777" w:rsidTr="00922D78">
        <w:trPr>
          <w:trHeight w:val="269"/>
        </w:trPr>
        <w:tc>
          <w:tcPr>
            <w:tcW w:w="1263" w:type="pct"/>
          </w:tcPr>
          <w:p w14:paraId="795C49A8" w14:textId="53BD8F6D" w:rsidR="004A6D10" w:rsidRPr="006D723E" w:rsidRDefault="004A6D10" w:rsidP="006D723E">
            <w:r w:rsidRPr="006D723E">
              <w:t>Machinery</w:t>
            </w:r>
            <w:r w:rsidR="00F474B4">
              <w:t xml:space="preserve"> </w:t>
            </w:r>
            <w:r w:rsidRPr="006D723E">
              <w:t>Operators</w:t>
            </w:r>
            <w:r w:rsidR="00F474B4">
              <w:t xml:space="preserve"> </w:t>
            </w:r>
            <w:r w:rsidRPr="006D723E">
              <w:t>and</w:t>
            </w:r>
            <w:r w:rsidR="00F474B4">
              <w:t xml:space="preserve"> </w:t>
            </w:r>
            <w:r w:rsidRPr="006D723E">
              <w:t>Drivers</w:t>
            </w:r>
          </w:p>
        </w:tc>
        <w:tc>
          <w:tcPr>
            <w:tcW w:w="374" w:type="pct"/>
          </w:tcPr>
          <w:p w14:paraId="6482A798" w14:textId="77777777" w:rsidR="004A6D10" w:rsidRPr="00473C2C" w:rsidRDefault="004A6D10" w:rsidP="00473C2C">
            <w:r w:rsidRPr="00473C2C">
              <w:t>916.5</w:t>
            </w:r>
          </w:p>
        </w:tc>
        <w:tc>
          <w:tcPr>
            <w:tcW w:w="374" w:type="pct"/>
          </w:tcPr>
          <w:p w14:paraId="03644BE9" w14:textId="77777777" w:rsidR="004A6D10" w:rsidRPr="00473C2C" w:rsidRDefault="004A6D10" w:rsidP="00473C2C">
            <w:r w:rsidRPr="00473C2C">
              <w:t>11.1</w:t>
            </w:r>
          </w:p>
        </w:tc>
        <w:tc>
          <w:tcPr>
            <w:tcW w:w="374" w:type="pct"/>
          </w:tcPr>
          <w:p w14:paraId="39C0ED61" w14:textId="77777777" w:rsidR="004A6D10" w:rsidRPr="00473C2C" w:rsidRDefault="004A6D10" w:rsidP="00473C2C">
            <w:r w:rsidRPr="00473C2C">
              <w:t>1.2</w:t>
            </w:r>
          </w:p>
        </w:tc>
        <w:tc>
          <w:tcPr>
            <w:tcW w:w="374" w:type="pct"/>
          </w:tcPr>
          <w:p w14:paraId="395F83DF" w14:textId="77777777" w:rsidR="004A6D10" w:rsidRPr="00473C2C" w:rsidRDefault="004A6D10" w:rsidP="00473C2C">
            <w:r w:rsidRPr="00473C2C">
              <w:t>21</w:t>
            </w:r>
          </w:p>
        </w:tc>
        <w:tc>
          <w:tcPr>
            <w:tcW w:w="374" w:type="pct"/>
          </w:tcPr>
          <w:p w14:paraId="2052CF7D" w14:textId="77777777" w:rsidR="004A6D10" w:rsidRPr="00473C2C" w:rsidRDefault="004A6D10" w:rsidP="00473C2C">
            <w:r w:rsidRPr="00473C2C">
              <w:t>13</w:t>
            </w:r>
          </w:p>
        </w:tc>
        <w:tc>
          <w:tcPr>
            <w:tcW w:w="374" w:type="pct"/>
          </w:tcPr>
          <w:p w14:paraId="23EEC135" w14:textId="77777777" w:rsidR="004A6D10" w:rsidRPr="00473C2C" w:rsidRDefault="004A6D10" w:rsidP="00473C2C">
            <w:r w:rsidRPr="00473C2C">
              <w:t>13</w:t>
            </w:r>
          </w:p>
        </w:tc>
        <w:tc>
          <w:tcPr>
            <w:tcW w:w="374" w:type="pct"/>
          </w:tcPr>
          <w:p w14:paraId="1976DD15" w14:textId="77777777" w:rsidR="004A6D10" w:rsidRPr="00473C2C" w:rsidRDefault="004A6D10" w:rsidP="00473C2C">
            <w:r w:rsidRPr="00473C2C">
              <w:t>13</w:t>
            </w:r>
          </w:p>
        </w:tc>
        <w:tc>
          <w:tcPr>
            <w:tcW w:w="374" w:type="pct"/>
          </w:tcPr>
          <w:p w14:paraId="000C2568" w14:textId="77777777" w:rsidR="004A6D10" w:rsidRPr="00473C2C" w:rsidRDefault="004A6D10" w:rsidP="00473C2C">
            <w:r w:rsidRPr="00473C2C">
              <w:t>31</w:t>
            </w:r>
          </w:p>
        </w:tc>
        <w:tc>
          <w:tcPr>
            <w:tcW w:w="374" w:type="pct"/>
          </w:tcPr>
          <w:p w14:paraId="6D03B1CA" w14:textId="77777777" w:rsidR="004A6D10" w:rsidRPr="00473C2C" w:rsidRDefault="004A6D10" w:rsidP="00473C2C">
            <w:r w:rsidRPr="00473C2C">
              <w:t>53</w:t>
            </w:r>
          </w:p>
        </w:tc>
        <w:tc>
          <w:tcPr>
            <w:tcW w:w="373" w:type="pct"/>
          </w:tcPr>
          <w:p w14:paraId="41C87644" w14:textId="77777777" w:rsidR="004A6D10" w:rsidRPr="00473C2C" w:rsidRDefault="004A6D10" w:rsidP="00473C2C">
            <w:r w:rsidRPr="00473C2C">
              <w:t>4.3</w:t>
            </w:r>
          </w:p>
        </w:tc>
      </w:tr>
      <w:tr w:rsidR="004A6D10" w14:paraId="3D61B877" w14:textId="77777777" w:rsidTr="00922D78">
        <w:trPr>
          <w:trHeight w:val="269"/>
        </w:trPr>
        <w:tc>
          <w:tcPr>
            <w:tcW w:w="1263" w:type="pct"/>
          </w:tcPr>
          <w:p w14:paraId="0A881050" w14:textId="77777777" w:rsidR="004A6D10" w:rsidRPr="006D723E" w:rsidRDefault="004A6D10" w:rsidP="006D723E">
            <w:r w:rsidRPr="006D723E">
              <w:t>Labourers</w:t>
            </w:r>
          </w:p>
        </w:tc>
        <w:tc>
          <w:tcPr>
            <w:tcW w:w="374" w:type="pct"/>
          </w:tcPr>
          <w:p w14:paraId="20E68DE1" w14:textId="77777777" w:rsidR="004A6D10" w:rsidRPr="00473C2C" w:rsidRDefault="004A6D10" w:rsidP="00473C2C">
            <w:r w:rsidRPr="00473C2C">
              <w:t>1,234.9</w:t>
            </w:r>
          </w:p>
        </w:tc>
        <w:tc>
          <w:tcPr>
            <w:tcW w:w="374" w:type="pct"/>
          </w:tcPr>
          <w:p w14:paraId="47DDA8C9" w14:textId="77777777" w:rsidR="004A6D10" w:rsidRPr="00473C2C" w:rsidRDefault="004A6D10" w:rsidP="00473C2C">
            <w:r w:rsidRPr="00473C2C">
              <w:t>25.3</w:t>
            </w:r>
          </w:p>
        </w:tc>
        <w:tc>
          <w:tcPr>
            <w:tcW w:w="374" w:type="pct"/>
          </w:tcPr>
          <w:p w14:paraId="1DA0FBC4" w14:textId="77777777" w:rsidR="004A6D10" w:rsidRPr="00473C2C" w:rsidRDefault="004A6D10" w:rsidP="00473C2C">
            <w:r w:rsidRPr="00473C2C">
              <w:t>2.1</w:t>
            </w:r>
          </w:p>
        </w:tc>
        <w:tc>
          <w:tcPr>
            <w:tcW w:w="374" w:type="pct"/>
          </w:tcPr>
          <w:p w14:paraId="43E75263" w14:textId="77777777" w:rsidR="004A6D10" w:rsidRPr="00473C2C" w:rsidRDefault="004A6D10" w:rsidP="00473C2C">
            <w:r w:rsidRPr="00473C2C">
              <w:t>48</w:t>
            </w:r>
          </w:p>
        </w:tc>
        <w:tc>
          <w:tcPr>
            <w:tcW w:w="374" w:type="pct"/>
          </w:tcPr>
          <w:p w14:paraId="1C50850C" w14:textId="77777777" w:rsidR="004A6D10" w:rsidRPr="00473C2C" w:rsidRDefault="004A6D10" w:rsidP="00473C2C">
            <w:r w:rsidRPr="00473C2C">
              <w:t>36</w:t>
            </w:r>
          </w:p>
        </w:tc>
        <w:tc>
          <w:tcPr>
            <w:tcW w:w="374" w:type="pct"/>
          </w:tcPr>
          <w:p w14:paraId="580CD21C" w14:textId="77777777" w:rsidR="004A6D10" w:rsidRPr="00473C2C" w:rsidRDefault="004A6D10" w:rsidP="00473C2C">
            <w:r w:rsidRPr="00473C2C">
              <w:t>27</w:t>
            </w:r>
          </w:p>
        </w:tc>
        <w:tc>
          <w:tcPr>
            <w:tcW w:w="374" w:type="pct"/>
          </w:tcPr>
          <w:p w14:paraId="7EE55136" w14:textId="77777777" w:rsidR="004A6D10" w:rsidRPr="00473C2C" w:rsidRDefault="004A6D10" w:rsidP="00473C2C">
            <w:r w:rsidRPr="00473C2C">
              <w:t>13</w:t>
            </w:r>
          </w:p>
        </w:tc>
        <w:tc>
          <w:tcPr>
            <w:tcW w:w="374" w:type="pct"/>
          </w:tcPr>
          <w:p w14:paraId="3E698B0A" w14:textId="77777777" w:rsidR="004A6D10" w:rsidRPr="00473C2C" w:rsidRDefault="004A6D10" w:rsidP="00473C2C">
            <w:r w:rsidRPr="00473C2C">
              <w:t>23</w:t>
            </w:r>
          </w:p>
        </w:tc>
        <w:tc>
          <w:tcPr>
            <w:tcW w:w="374" w:type="pct"/>
          </w:tcPr>
          <w:p w14:paraId="7207D360" w14:textId="77777777" w:rsidR="004A6D10" w:rsidRPr="00473C2C" w:rsidRDefault="004A6D10" w:rsidP="00473C2C">
            <w:r w:rsidRPr="00473C2C">
              <w:t>61</w:t>
            </w:r>
          </w:p>
        </w:tc>
        <w:tc>
          <w:tcPr>
            <w:tcW w:w="373" w:type="pct"/>
          </w:tcPr>
          <w:p w14:paraId="3144F46D" w14:textId="77777777" w:rsidR="004A6D10" w:rsidRPr="00473C2C" w:rsidRDefault="004A6D10" w:rsidP="00473C2C">
            <w:r w:rsidRPr="00473C2C">
              <w:t>0.8</w:t>
            </w:r>
          </w:p>
        </w:tc>
      </w:tr>
      <w:tr w:rsidR="004A6D10" w14:paraId="6AC9882B" w14:textId="77777777" w:rsidTr="00922D78">
        <w:trPr>
          <w:trHeight w:val="269"/>
        </w:trPr>
        <w:tc>
          <w:tcPr>
            <w:tcW w:w="1263" w:type="pct"/>
          </w:tcPr>
          <w:p w14:paraId="68EE6FEA" w14:textId="3069EE36" w:rsidR="004A6D10" w:rsidRPr="006D723E" w:rsidRDefault="004A6D10" w:rsidP="006D723E">
            <w:r w:rsidRPr="006D723E">
              <w:t>All</w:t>
            </w:r>
            <w:r w:rsidR="00F474B4">
              <w:t xml:space="preserve"> </w:t>
            </w:r>
            <w:r w:rsidRPr="006D723E">
              <w:t>occupations</w:t>
            </w:r>
          </w:p>
        </w:tc>
        <w:tc>
          <w:tcPr>
            <w:tcW w:w="374" w:type="pct"/>
          </w:tcPr>
          <w:p w14:paraId="1E48572D" w14:textId="77777777" w:rsidR="004A6D10" w:rsidRPr="006D723E" w:rsidRDefault="004A6D10" w:rsidP="006D723E">
            <w:r w:rsidRPr="006D723E">
              <w:t>14,535.5</w:t>
            </w:r>
          </w:p>
        </w:tc>
        <w:tc>
          <w:tcPr>
            <w:tcW w:w="374" w:type="pct"/>
          </w:tcPr>
          <w:p w14:paraId="584513CA" w14:textId="77777777" w:rsidR="004A6D10" w:rsidRPr="006D723E" w:rsidRDefault="004A6D10" w:rsidP="006D723E">
            <w:r w:rsidRPr="006D723E">
              <w:t>334.5</w:t>
            </w:r>
          </w:p>
        </w:tc>
        <w:tc>
          <w:tcPr>
            <w:tcW w:w="374" w:type="pct"/>
          </w:tcPr>
          <w:p w14:paraId="6D15204B" w14:textId="77777777" w:rsidR="004A6D10" w:rsidRPr="006D723E" w:rsidRDefault="004A6D10" w:rsidP="006D723E">
            <w:r w:rsidRPr="006D723E">
              <w:t>2.4</w:t>
            </w:r>
          </w:p>
        </w:tc>
        <w:tc>
          <w:tcPr>
            <w:tcW w:w="374" w:type="pct"/>
          </w:tcPr>
          <w:p w14:paraId="5E84DD5F" w14:textId="77777777" w:rsidR="004A6D10" w:rsidRPr="006D723E" w:rsidRDefault="004A6D10" w:rsidP="006D723E">
            <w:r w:rsidRPr="006D723E">
              <w:t>31</w:t>
            </w:r>
          </w:p>
        </w:tc>
        <w:tc>
          <w:tcPr>
            <w:tcW w:w="374" w:type="pct"/>
          </w:tcPr>
          <w:p w14:paraId="2A2D76BB" w14:textId="77777777" w:rsidR="004A6D10" w:rsidRPr="006D723E" w:rsidRDefault="004A6D10" w:rsidP="006D723E">
            <w:r w:rsidRPr="006D723E">
              <w:t>48</w:t>
            </w:r>
          </w:p>
        </w:tc>
        <w:tc>
          <w:tcPr>
            <w:tcW w:w="374" w:type="pct"/>
          </w:tcPr>
          <w:p w14:paraId="2D30A905" w14:textId="77777777" w:rsidR="004A6D10" w:rsidRPr="006D723E" w:rsidRDefault="004A6D10" w:rsidP="006D723E">
            <w:r w:rsidRPr="006D723E">
              <w:t>15</w:t>
            </w:r>
          </w:p>
        </w:tc>
        <w:tc>
          <w:tcPr>
            <w:tcW w:w="374" w:type="pct"/>
          </w:tcPr>
          <w:p w14:paraId="3ED0EA6D" w14:textId="77777777" w:rsidR="004A6D10" w:rsidRPr="006D723E" w:rsidRDefault="004A6D10" w:rsidP="006D723E">
            <w:r w:rsidRPr="006D723E">
              <w:t>39</w:t>
            </w:r>
          </w:p>
        </w:tc>
        <w:tc>
          <w:tcPr>
            <w:tcW w:w="374" w:type="pct"/>
          </w:tcPr>
          <w:p w14:paraId="6FBE279E" w14:textId="77777777" w:rsidR="004A6D10" w:rsidRPr="006D723E" w:rsidRDefault="004A6D10" w:rsidP="006D723E">
            <w:r w:rsidRPr="006D723E">
              <w:t>27</w:t>
            </w:r>
          </w:p>
        </w:tc>
        <w:tc>
          <w:tcPr>
            <w:tcW w:w="374" w:type="pct"/>
          </w:tcPr>
          <w:p w14:paraId="6D02D84C" w14:textId="77777777" w:rsidR="004A6D10" w:rsidRPr="006D723E" w:rsidRDefault="004A6D10" w:rsidP="006D723E">
            <w:r w:rsidRPr="006D723E">
              <w:t>30</w:t>
            </w:r>
          </w:p>
        </w:tc>
        <w:tc>
          <w:tcPr>
            <w:tcW w:w="373" w:type="pct"/>
          </w:tcPr>
          <w:p w14:paraId="2130DE36" w14:textId="77777777" w:rsidR="004A6D10" w:rsidRPr="006D723E" w:rsidRDefault="004A6D10" w:rsidP="006D723E">
            <w:r w:rsidRPr="006D723E">
              <w:t>6.6</w:t>
            </w:r>
          </w:p>
        </w:tc>
      </w:tr>
    </w:tbl>
    <w:p w14:paraId="23CC5FB5" w14:textId="62466915" w:rsidR="004A6D10" w:rsidRPr="00934877" w:rsidRDefault="004A6D10" w:rsidP="00934877">
      <w:pPr>
        <w:pStyle w:val="Source"/>
        <w:numPr>
          <w:ilvl w:val="4"/>
          <w:numId w:val="35"/>
        </w:numPr>
      </w:pPr>
      <w:r w:rsidRPr="004A6D10">
        <w:t>ABS,</w:t>
      </w:r>
      <w:r w:rsidR="00F474B4">
        <w:t xml:space="preserve"> </w:t>
      </w:r>
      <w:r w:rsidRPr="004A6D10">
        <w:t>Labour</w:t>
      </w:r>
      <w:r w:rsidR="00F474B4">
        <w:t xml:space="preserve"> </w:t>
      </w:r>
      <w:r w:rsidRPr="004A6D10">
        <w:t>Force,</w:t>
      </w:r>
      <w:r w:rsidR="00F474B4">
        <w:t xml:space="preserve"> </w:t>
      </w:r>
      <w:r w:rsidRPr="004A6D10">
        <w:t>Australia,</w:t>
      </w:r>
      <w:r w:rsidR="00F474B4">
        <w:t xml:space="preserve"> </w:t>
      </w:r>
      <w:r w:rsidRPr="004A6D10">
        <w:t>November</w:t>
      </w:r>
      <w:r w:rsidR="00F474B4">
        <w:t xml:space="preserve"> </w:t>
      </w:r>
      <w:r w:rsidRPr="004A6D10">
        <w:t>2024;</w:t>
      </w:r>
      <w:r w:rsidR="00F474B4">
        <w:t xml:space="preserve"> </w:t>
      </w:r>
      <w:r w:rsidRPr="004A6D10">
        <w:t>ABS,</w:t>
      </w:r>
      <w:r w:rsidR="00F474B4">
        <w:t xml:space="preserve"> </w:t>
      </w:r>
      <w:r w:rsidRPr="004A6D10">
        <w:t>Labour</w:t>
      </w:r>
      <w:r w:rsidR="00F474B4">
        <w:t xml:space="preserve"> </w:t>
      </w:r>
      <w:r w:rsidRPr="004A6D10">
        <w:t>Force,</w:t>
      </w:r>
      <w:r w:rsidR="00F474B4">
        <w:t xml:space="preserve"> </w:t>
      </w:r>
      <w:r w:rsidRPr="004A6D10">
        <w:t>Australia,</w:t>
      </w:r>
      <w:r w:rsidR="00F474B4">
        <w:t xml:space="preserve"> </w:t>
      </w:r>
      <w:r w:rsidRPr="004A6D10">
        <w:t>Detailed,</w:t>
      </w:r>
      <w:r w:rsidR="00F474B4">
        <w:t xml:space="preserve"> </w:t>
      </w:r>
      <w:r w:rsidRPr="004A6D10">
        <w:t>November</w:t>
      </w:r>
      <w:r w:rsidR="00F474B4">
        <w:t xml:space="preserve"> </w:t>
      </w:r>
      <w:r w:rsidRPr="004A6D10">
        <w:t>2024;</w:t>
      </w:r>
      <w:r w:rsidR="00F474B4">
        <w:t xml:space="preserve"> </w:t>
      </w:r>
      <w:r w:rsidRPr="004A6D10">
        <w:t>ABS,</w:t>
      </w:r>
      <w:r w:rsidR="00F474B4">
        <w:t xml:space="preserve"> </w:t>
      </w:r>
      <w:r w:rsidRPr="004A6D10">
        <w:t>Education</w:t>
      </w:r>
      <w:r w:rsidR="00F474B4">
        <w:t xml:space="preserve"> </w:t>
      </w:r>
      <w:r w:rsidRPr="004A6D10">
        <w:t>and</w:t>
      </w:r>
      <w:r w:rsidR="00F474B4">
        <w:t xml:space="preserve"> </w:t>
      </w:r>
      <w:r w:rsidRPr="004A6D10">
        <w:t>Work,</w:t>
      </w:r>
      <w:r w:rsidR="00F474B4">
        <w:t xml:space="preserve"> </w:t>
      </w:r>
      <w:r w:rsidRPr="004A6D10">
        <w:t>Australia,</w:t>
      </w:r>
      <w:r w:rsidR="00F474B4">
        <w:t xml:space="preserve"> </w:t>
      </w:r>
      <w:r w:rsidRPr="004A6D10">
        <w:t>2024;</w:t>
      </w:r>
      <w:r w:rsidR="00F474B4">
        <w:t xml:space="preserve"> </w:t>
      </w:r>
      <w:r w:rsidRPr="004A6D10">
        <w:t>Employment</w:t>
      </w:r>
      <w:r w:rsidR="00F474B4">
        <w:t xml:space="preserve"> </w:t>
      </w:r>
      <w:r w:rsidRPr="004A6D10">
        <w:t>Projections</w:t>
      </w:r>
      <w:r w:rsidR="00F474B4">
        <w:t xml:space="preserve"> </w:t>
      </w:r>
      <w:r w:rsidRPr="004A6D10">
        <w:t>produced</w:t>
      </w:r>
      <w:r w:rsidR="00F474B4">
        <w:t xml:space="preserve"> </w:t>
      </w:r>
      <w:r w:rsidRPr="004A6D10">
        <w:t>by</w:t>
      </w:r>
      <w:r w:rsidR="00F474B4">
        <w:t xml:space="preserve"> </w:t>
      </w:r>
      <w:r w:rsidRPr="004A6D10">
        <w:t>Victoria</w:t>
      </w:r>
      <w:r w:rsidR="00F474B4">
        <w:t xml:space="preserve"> </w:t>
      </w:r>
      <w:r w:rsidRPr="004A6D10">
        <w:t>University</w:t>
      </w:r>
      <w:r w:rsidR="00F474B4">
        <w:t xml:space="preserve"> </w:t>
      </w:r>
      <w:r w:rsidRPr="004A6D10">
        <w:t>for</w:t>
      </w:r>
      <w:r w:rsidR="00F474B4">
        <w:t xml:space="preserve"> </w:t>
      </w:r>
      <w:r w:rsidRPr="004A6D10">
        <w:t>Jobs</w:t>
      </w:r>
      <w:r w:rsidR="00F474B4">
        <w:t xml:space="preserve"> </w:t>
      </w:r>
      <w:r w:rsidRPr="004A6D10">
        <w:t>and</w:t>
      </w:r>
      <w:r w:rsidR="00F474B4">
        <w:t xml:space="preserve"> </w:t>
      </w:r>
      <w:r w:rsidRPr="004A6D10">
        <w:t>Skills</w:t>
      </w:r>
      <w:r w:rsidR="00F474B4">
        <w:t xml:space="preserve"> </w:t>
      </w:r>
      <w:r w:rsidRPr="004A6D10">
        <w:t>Australia</w:t>
      </w:r>
      <w:r w:rsidR="00F474B4">
        <w:t xml:space="preserve"> </w:t>
      </w:r>
      <w:r w:rsidRPr="004A6D10">
        <w:t>(May</w:t>
      </w:r>
      <w:r w:rsidR="00F474B4">
        <w:t xml:space="preserve"> </w:t>
      </w:r>
      <w:r w:rsidRPr="004A6D10">
        <w:t>2024</w:t>
      </w:r>
      <w:r w:rsidR="00F474B4">
        <w:t xml:space="preserve"> </w:t>
      </w:r>
      <w:r w:rsidRPr="004A6D10">
        <w:t>to</w:t>
      </w:r>
      <w:r w:rsidR="00F474B4">
        <w:t xml:space="preserve"> </w:t>
      </w:r>
      <w:r w:rsidRPr="004A6D10">
        <w:t>May</w:t>
      </w:r>
      <w:r w:rsidR="00F474B4">
        <w:t xml:space="preserve"> </w:t>
      </w:r>
      <w:r w:rsidRPr="004A6D10">
        <w:t>2034)</w:t>
      </w:r>
      <w:r>
        <w:br w:type="page"/>
      </w:r>
    </w:p>
    <w:p w14:paraId="3F255C51" w14:textId="50E8F5DE" w:rsidR="004A6D10" w:rsidRDefault="004A6D10" w:rsidP="005E7315">
      <w:pPr>
        <w:pStyle w:val="Heading2"/>
      </w:pPr>
      <w:bookmarkStart w:id="62" w:name="_Toc200630502"/>
      <w:r w:rsidRPr="00614CF2">
        <w:lastRenderedPageBreak/>
        <w:t>Managers</w:t>
      </w:r>
      <w:bookmarkEnd w:id="62"/>
    </w:p>
    <w:p w14:paraId="62E96339" w14:textId="77777777" w:rsidR="00E52A6D" w:rsidRDefault="00E52A6D" w:rsidP="003132CA">
      <w:r w:rsidRPr="00614CF2">
        <w:rPr>
          <w:noProof/>
        </w:rPr>
        <w:drawing>
          <wp:inline distT="0" distB="0" distL="0" distR="0" wp14:anchorId="4F89164F" wp14:editId="262A1C62">
            <wp:extent cx="6120000" cy="6786124"/>
            <wp:effectExtent l="0" t="0" r="0" b="0"/>
            <wp:docPr id="549036278" name="Picture 30" descr="Graph showing that 31% of managers work regionally.&#10;Graph showing that 4% of managers are aged 15 to 24 years old.&#10;Graph showing that 41% of managers are female. &#10;Graph showing that 73% of managers hold a cert 3 or higher.&#10;Column graph of annual employment growth for manag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36278" name="Picture 30" descr="Graph showing that 31% of managers work regionally.&#10;Graph showing that 4% of managers are aged 15 to 24 years old.&#10;Graph showing that 41% of managers are female. &#10;Graph showing that 73% of managers hold a cert 3 or higher.&#10;Column graph of annual employment growth for managers from November 2014 to November 2024, along with the 10-year annual average growth for all industries. &#10;"/>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779B5F38" w14:textId="23AB1274" w:rsidR="00E52A6D" w:rsidRDefault="00E52A6D" w:rsidP="00614CF2">
      <w:pPr>
        <w:pStyle w:val="Caption"/>
      </w:pPr>
      <w:r w:rsidRPr="004A6D10">
        <w:t>Note:</w:t>
      </w:r>
      <w:r w:rsidR="00F474B4">
        <w:t xml:space="preserve"> </w:t>
      </w:r>
      <w:r w:rsidRPr="004A6D10">
        <w:t>Caution</w:t>
      </w:r>
      <w:r w:rsidR="00F474B4">
        <w:t xml:space="preserve"> </w:t>
      </w:r>
      <w:r w:rsidRPr="004A6D10">
        <w:t>is</w:t>
      </w:r>
      <w:r w:rsidR="00F474B4">
        <w:t xml:space="preserve"> </w:t>
      </w:r>
      <w:r w:rsidRPr="004A6D10">
        <w:t>recommended</w:t>
      </w:r>
      <w:r w:rsidR="00F474B4">
        <w:t xml:space="preserve"> </w:t>
      </w:r>
      <w:r w:rsidRPr="004A6D10">
        <w:t>when</w:t>
      </w:r>
      <w:r w:rsidR="00F474B4">
        <w:t xml:space="preserve"> </w:t>
      </w:r>
      <w:r w:rsidRPr="004A6D10">
        <w:t>using</w:t>
      </w:r>
      <w:r w:rsidR="00F474B4">
        <w:t xml:space="preserve"> </w:t>
      </w:r>
      <w:r w:rsidRPr="004A6D10">
        <w:t>employment</w:t>
      </w:r>
      <w:r w:rsidR="00F474B4">
        <w:t xml:space="preserve"> </w:t>
      </w:r>
      <w:r w:rsidRPr="004A6D10">
        <w:t>estimates</w:t>
      </w:r>
      <w:r w:rsidR="00F474B4">
        <w:t xml:space="preserve"> </w:t>
      </w:r>
      <w:r w:rsidRPr="004A6D10">
        <w:t>from</w:t>
      </w:r>
      <w:r w:rsidR="00F474B4">
        <w:t xml:space="preserve"> </w:t>
      </w:r>
      <w:r w:rsidRPr="004A6D10">
        <w:t>May</w:t>
      </w:r>
      <w:r w:rsidR="00F474B4">
        <w:t xml:space="preserve"> </w:t>
      </w:r>
      <w:r w:rsidRPr="004A6D10">
        <w:t>2020</w:t>
      </w:r>
      <w:r w:rsidR="00F474B4">
        <w:t xml:space="preserve"> </w:t>
      </w:r>
      <w:r w:rsidRPr="004A6D10">
        <w:t>to</w:t>
      </w:r>
      <w:r w:rsidR="00F474B4">
        <w:t xml:space="preserve"> </w:t>
      </w:r>
      <w:r w:rsidRPr="004A6D10">
        <w:t>February</w:t>
      </w:r>
      <w:r w:rsidR="00F474B4">
        <w:t xml:space="preserve"> </w:t>
      </w:r>
      <w:r w:rsidRPr="004A6D10">
        <w:t>2022</w:t>
      </w:r>
      <w:r w:rsidR="00F474B4">
        <w:t xml:space="preserve"> </w:t>
      </w:r>
      <w:r w:rsidRPr="004A6D10">
        <w:t>inclusive.</w:t>
      </w:r>
    </w:p>
    <w:tbl>
      <w:tblPr>
        <w:tblStyle w:val="TableGrid"/>
        <w:tblW w:w="5000" w:type="pct"/>
        <w:tblLook w:val="0020" w:firstRow="1" w:lastRow="0" w:firstColumn="0" w:lastColumn="0" w:noHBand="0" w:noVBand="0"/>
      </w:tblPr>
      <w:tblGrid>
        <w:gridCol w:w="1147"/>
        <w:gridCol w:w="6655"/>
        <w:gridCol w:w="1837"/>
      </w:tblGrid>
      <w:tr w:rsidR="004A6D10" w:rsidRPr="003132CA" w14:paraId="65931403" w14:textId="77777777" w:rsidTr="003132CA">
        <w:trPr>
          <w:cnfStyle w:val="100000000000" w:firstRow="1" w:lastRow="0" w:firstColumn="0" w:lastColumn="0" w:oddVBand="0" w:evenVBand="0" w:oddHBand="0" w:evenHBand="0" w:firstRowFirstColumn="0" w:firstRowLastColumn="0" w:lastRowFirstColumn="0" w:lastRowLastColumn="0"/>
          <w:trHeight w:val="60"/>
        </w:trPr>
        <w:tc>
          <w:tcPr>
            <w:tcW w:w="5000" w:type="pct"/>
            <w:gridSpan w:val="3"/>
          </w:tcPr>
          <w:p w14:paraId="100687C4" w14:textId="4EBB118A" w:rsidR="004A6D10" w:rsidRPr="003132CA" w:rsidRDefault="004A6D10" w:rsidP="003132CA">
            <w:r w:rsidRPr="003132CA">
              <w:t>Top</w:t>
            </w:r>
            <w:r w:rsidR="00F474B4" w:rsidRPr="003132CA">
              <w:t xml:space="preserve"> </w:t>
            </w:r>
            <w:r w:rsidRPr="003132CA">
              <w:t>employing</w:t>
            </w:r>
            <w:r w:rsidR="00F474B4" w:rsidRPr="003132CA">
              <w:t xml:space="preserve"> </w:t>
            </w:r>
            <w:r w:rsidRPr="003132CA">
              <w:t>occupations</w:t>
            </w:r>
          </w:p>
        </w:tc>
      </w:tr>
      <w:tr w:rsidR="004A6D10" w:rsidRPr="003132CA" w14:paraId="034B50EA" w14:textId="77777777" w:rsidTr="003132CA">
        <w:trPr>
          <w:trHeight w:val="20"/>
        </w:trPr>
        <w:tc>
          <w:tcPr>
            <w:tcW w:w="595" w:type="pct"/>
          </w:tcPr>
          <w:p w14:paraId="07733676" w14:textId="77777777" w:rsidR="004A6D10" w:rsidRPr="003132CA" w:rsidRDefault="004A6D10" w:rsidP="003132CA">
            <w:r w:rsidRPr="003132CA">
              <w:t>1</w:t>
            </w:r>
          </w:p>
        </w:tc>
        <w:tc>
          <w:tcPr>
            <w:tcW w:w="3452" w:type="pct"/>
          </w:tcPr>
          <w:p w14:paraId="69FD0C08" w14:textId="0A6796B0" w:rsidR="004A6D10" w:rsidRPr="003132CA" w:rsidRDefault="004A6D10" w:rsidP="003132CA">
            <w:r w:rsidRPr="003132CA">
              <w:t>Retail</w:t>
            </w:r>
            <w:r w:rsidR="00F474B4" w:rsidRPr="003132CA">
              <w:t xml:space="preserve"> </w:t>
            </w:r>
            <w:r w:rsidRPr="003132CA">
              <w:t>Managers</w:t>
            </w:r>
          </w:p>
        </w:tc>
        <w:tc>
          <w:tcPr>
            <w:tcW w:w="953" w:type="pct"/>
          </w:tcPr>
          <w:p w14:paraId="2BC36D78" w14:textId="77777777" w:rsidR="004A6D10" w:rsidRPr="003132CA" w:rsidRDefault="004A6D10" w:rsidP="003132CA">
            <w:r w:rsidRPr="003132CA">
              <w:t>250,300</w:t>
            </w:r>
          </w:p>
        </w:tc>
      </w:tr>
      <w:tr w:rsidR="004A6D10" w:rsidRPr="003132CA" w14:paraId="679F214E" w14:textId="77777777" w:rsidTr="003132CA">
        <w:trPr>
          <w:trHeight w:val="20"/>
        </w:trPr>
        <w:tc>
          <w:tcPr>
            <w:tcW w:w="595" w:type="pct"/>
          </w:tcPr>
          <w:p w14:paraId="7B6BDCF2" w14:textId="77777777" w:rsidR="004A6D10" w:rsidRPr="003132CA" w:rsidRDefault="004A6D10" w:rsidP="003132CA">
            <w:r w:rsidRPr="003132CA">
              <w:t>2</w:t>
            </w:r>
          </w:p>
        </w:tc>
        <w:tc>
          <w:tcPr>
            <w:tcW w:w="3452" w:type="pct"/>
          </w:tcPr>
          <w:p w14:paraId="74083C1B" w14:textId="4D50D6AE" w:rsidR="004A6D10" w:rsidRPr="003132CA" w:rsidRDefault="004A6D10" w:rsidP="003132CA">
            <w:r w:rsidRPr="003132CA">
              <w:t>Advertising,</w:t>
            </w:r>
            <w:r w:rsidR="00F474B4" w:rsidRPr="003132CA">
              <w:t xml:space="preserve"> </w:t>
            </w:r>
            <w:r w:rsidRPr="003132CA">
              <w:t>Public</w:t>
            </w:r>
            <w:r w:rsidR="00F474B4" w:rsidRPr="003132CA">
              <w:t xml:space="preserve"> </w:t>
            </w:r>
            <w:r w:rsidRPr="003132CA">
              <w:t>Relations</w:t>
            </w:r>
            <w:r w:rsidR="00F474B4" w:rsidRPr="003132CA">
              <w:t xml:space="preserve"> </w:t>
            </w:r>
            <w:r w:rsidRPr="003132CA">
              <w:t>and</w:t>
            </w:r>
            <w:r w:rsidR="00F474B4" w:rsidRPr="003132CA">
              <w:t xml:space="preserve"> </w:t>
            </w:r>
            <w:r w:rsidRPr="003132CA">
              <w:t>Sales</w:t>
            </w:r>
            <w:r w:rsidR="00F474B4" w:rsidRPr="003132CA">
              <w:t xml:space="preserve"> </w:t>
            </w:r>
            <w:r w:rsidRPr="003132CA">
              <w:t>Managers</w:t>
            </w:r>
          </w:p>
        </w:tc>
        <w:tc>
          <w:tcPr>
            <w:tcW w:w="953" w:type="pct"/>
          </w:tcPr>
          <w:p w14:paraId="7AF6C2E1" w14:textId="77777777" w:rsidR="004A6D10" w:rsidRPr="003132CA" w:rsidRDefault="004A6D10" w:rsidP="003132CA">
            <w:r w:rsidRPr="003132CA">
              <w:t>166,300</w:t>
            </w:r>
          </w:p>
        </w:tc>
      </w:tr>
      <w:tr w:rsidR="004A6D10" w:rsidRPr="003132CA" w14:paraId="58D597BC" w14:textId="77777777" w:rsidTr="003132CA">
        <w:trPr>
          <w:trHeight w:val="20"/>
        </w:trPr>
        <w:tc>
          <w:tcPr>
            <w:tcW w:w="595" w:type="pct"/>
          </w:tcPr>
          <w:p w14:paraId="5ECD9902" w14:textId="77777777" w:rsidR="004A6D10" w:rsidRPr="003132CA" w:rsidRDefault="004A6D10" w:rsidP="003132CA">
            <w:r w:rsidRPr="003132CA">
              <w:t>3</w:t>
            </w:r>
          </w:p>
        </w:tc>
        <w:tc>
          <w:tcPr>
            <w:tcW w:w="3452" w:type="pct"/>
          </w:tcPr>
          <w:p w14:paraId="1073BC3E" w14:textId="4B7527CB" w:rsidR="004A6D10" w:rsidRPr="003132CA" w:rsidRDefault="004A6D10" w:rsidP="003132CA">
            <w:r w:rsidRPr="003132CA">
              <w:t>Construction</w:t>
            </w:r>
            <w:r w:rsidR="00F474B4" w:rsidRPr="003132CA">
              <w:t xml:space="preserve"> </w:t>
            </w:r>
            <w:r w:rsidRPr="003132CA">
              <w:t>Managers</w:t>
            </w:r>
          </w:p>
        </w:tc>
        <w:tc>
          <w:tcPr>
            <w:tcW w:w="953" w:type="pct"/>
          </w:tcPr>
          <w:p w14:paraId="43095A2F" w14:textId="77777777" w:rsidR="004A6D10" w:rsidRPr="003132CA" w:rsidRDefault="004A6D10" w:rsidP="003132CA">
            <w:r w:rsidRPr="003132CA">
              <w:t>130,700</w:t>
            </w:r>
          </w:p>
        </w:tc>
      </w:tr>
      <w:tr w:rsidR="004A6D10" w:rsidRPr="003132CA" w14:paraId="2195EACC" w14:textId="77777777" w:rsidTr="003132CA">
        <w:trPr>
          <w:trHeight w:val="20"/>
        </w:trPr>
        <w:tc>
          <w:tcPr>
            <w:tcW w:w="595" w:type="pct"/>
          </w:tcPr>
          <w:p w14:paraId="152AFF43" w14:textId="77777777" w:rsidR="004A6D10" w:rsidRPr="003132CA" w:rsidRDefault="004A6D10" w:rsidP="003132CA">
            <w:r w:rsidRPr="003132CA">
              <w:t>4</w:t>
            </w:r>
          </w:p>
        </w:tc>
        <w:tc>
          <w:tcPr>
            <w:tcW w:w="3452" w:type="pct"/>
          </w:tcPr>
          <w:p w14:paraId="2D8F5966" w14:textId="2EDFD056" w:rsidR="004A6D10" w:rsidRPr="003132CA" w:rsidRDefault="004A6D10" w:rsidP="003132CA">
            <w:r w:rsidRPr="003132CA">
              <w:t>Other</w:t>
            </w:r>
            <w:r w:rsidR="00F474B4" w:rsidRPr="003132CA">
              <w:t xml:space="preserve"> </w:t>
            </w:r>
            <w:r w:rsidRPr="003132CA">
              <w:t>Hospitality,</w:t>
            </w:r>
            <w:r w:rsidR="00F474B4" w:rsidRPr="003132CA">
              <w:t xml:space="preserve"> </w:t>
            </w:r>
            <w:r w:rsidRPr="003132CA">
              <w:t>Retail</w:t>
            </w:r>
            <w:r w:rsidR="00F474B4" w:rsidRPr="003132CA">
              <w:t xml:space="preserve"> </w:t>
            </w:r>
            <w:r w:rsidRPr="003132CA">
              <w:t>and</w:t>
            </w:r>
            <w:r w:rsidR="00F474B4" w:rsidRPr="003132CA">
              <w:t xml:space="preserve"> </w:t>
            </w:r>
            <w:r w:rsidRPr="003132CA">
              <w:t>Service</w:t>
            </w:r>
            <w:r w:rsidR="00F474B4" w:rsidRPr="003132CA">
              <w:t xml:space="preserve"> </w:t>
            </w:r>
            <w:r w:rsidRPr="003132CA">
              <w:t>Managers</w:t>
            </w:r>
          </w:p>
        </w:tc>
        <w:tc>
          <w:tcPr>
            <w:tcW w:w="953" w:type="pct"/>
          </w:tcPr>
          <w:p w14:paraId="6F657066" w14:textId="77777777" w:rsidR="004A6D10" w:rsidRPr="003132CA" w:rsidRDefault="004A6D10" w:rsidP="003132CA">
            <w:r w:rsidRPr="003132CA">
              <w:t>94,900</w:t>
            </w:r>
          </w:p>
        </w:tc>
      </w:tr>
      <w:tr w:rsidR="004A6D10" w:rsidRPr="003132CA" w14:paraId="63A49DC5" w14:textId="77777777" w:rsidTr="003132CA">
        <w:trPr>
          <w:trHeight w:val="20"/>
        </w:trPr>
        <w:tc>
          <w:tcPr>
            <w:tcW w:w="595" w:type="pct"/>
          </w:tcPr>
          <w:p w14:paraId="0F5D63C3" w14:textId="77777777" w:rsidR="004A6D10" w:rsidRPr="003132CA" w:rsidRDefault="004A6D10" w:rsidP="003132CA">
            <w:r w:rsidRPr="003132CA">
              <w:t>5</w:t>
            </w:r>
          </w:p>
        </w:tc>
        <w:tc>
          <w:tcPr>
            <w:tcW w:w="3452" w:type="pct"/>
          </w:tcPr>
          <w:p w14:paraId="0CC8E68A" w14:textId="5E1E8A30" w:rsidR="004A6D10" w:rsidRPr="003132CA" w:rsidRDefault="004A6D10" w:rsidP="003132CA">
            <w:r w:rsidRPr="003132CA">
              <w:t>Human</w:t>
            </w:r>
            <w:r w:rsidR="00F474B4" w:rsidRPr="003132CA">
              <w:t xml:space="preserve"> </w:t>
            </w:r>
            <w:r w:rsidRPr="003132CA">
              <w:t>Resource</w:t>
            </w:r>
            <w:r w:rsidR="00F474B4" w:rsidRPr="003132CA">
              <w:t xml:space="preserve"> </w:t>
            </w:r>
            <w:r w:rsidRPr="003132CA">
              <w:t>Managers</w:t>
            </w:r>
          </w:p>
        </w:tc>
        <w:tc>
          <w:tcPr>
            <w:tcW w:w="953" w:type="pct"/>
          </w:tcPr>
          <w:p w14:paraId="1241068A" w14:textId="77777777" w:rsidR="004A6D10" w:rsidRPr="003132CA" w:rsidRDefault="004A6D10" w:rsidP="003132CA">
            <w:r w:rsidRPr="003132CA">
              <w:t>94,500</w:t>
            </w:r>
          </w:p>
        </w:tc>
      </w:tr>
    </w:tbl>
    <w:p w14:paraId="7E9BE450" w14:textId="675E188D" w:rsidR="004A6D10" w:rsidRDefault="004A6D10" w:rsidP="004A6D10">
      <w:r>
        <w:lastRenderedPageBreak/>
        <w:t>There</w:t>
      </w:r>
      <w:r w:rsidR="00F474B4">
        <w:t xml:space="preserve"> </w:t>
      </w:r>
      <w:r>
        <w:t>are</w:t>
      </w:r>
      <w:r w:rsidR="00F474B4">
        <w:t xml:space="preserve"> </w:t>
      </w:r>
      <w:r>
        <w:t>more</w:t>
      </w:r>
      <w:r w:rsidR="00F474B4">
        <w:t xml:space="preserve"> </w:t>
      </w:r>
      <w:r>
        <w:t>than</w:t>
      </w:r>
      <w:r w:rsidR="00F474B4">
        <w:t xml:space="preserve"> </w:t>
      </w:r>
      <w:r>
        <w:t>1.8</w:t>
      </w:r>
      <w:r w:rsidR="00F474B4">
        <w:t xml:space="preserve"> </w:t>
      </w:r>
      <w:r>
        <w:t>million</w:t>
      </w:r>
      <w:r w:rsidR="00F474B4">
        <w:t xml:space="preserve"> </w:t>
      </w:r>
      <w:r>
        <w:t>workers</w:t>
      </w:r>
      <w:r w:rsidR="00F474B4">
        <w:t xml:space="preserve"> </w:t>
      </w:r>
      <w:r>
        <w:t>employed</w:t>
      </w:r>
      <w:r w:rsidR="00F474B4">
        <w:t xml:space="preserve"> </w:t>
      </w:r>
      <w:r>
        <w:t>in</w:t>
      </w:r>
      <w:r w:rsidR="00F474B4">
        <w:t xml:space="preserve"> </w:t>
      </w:r>
      <w:r>
        <w:t>Manager</w:t>
      </w:r>
      <w:r w:rsidR="00F474B4">
        <w:t xml:space="preserve"> </w:t>
      </w:r>
      <w:r>
        <w:t>roles</w:t>
      </w:r>
      <w:r w:rsidR="00F474B4">
        <w:t xml:space="preserve"> </w:t>
      </w:r>
      <w:r>
        <w:t>in</w:t>
      </w:r>
      <w:r w:rsidR="00F474B4">
        <w:t xml:space="preserve"> </w:t>
      </w:r>
      <w:r>
        <w:t>Australia.</w:t>
      </w:r>
      <w:r w:rsidR="00F474B4">
        <w:t xml:space="preserve"> </w:t>
      </w:r>
      <w:r>
        <w:t>Managers</w:t>
      </w:r>
      <w:r w:rsidR="00F474B4">
        <w:t xml:space="preserve"> </w:t>
      </w:r>
      <w:r>
        <w:t>work</w:t>
      </w:r>
      <w:r w:rsidR="00F474B4">
        <w:t xml:space="preserve"> </w:t>
      </w:r>
      <w:r>
        <w:t>across</w:t>
      </w:r>
      <w:r w:rsidR="00F474B4">
        <w:t xml:space="preserve"> </w:t>
      </w:r>
      <w:r>
        <w:t>a</w:t>
      </w:r>
      <w:r w:rsidR="00F474B4">
        <w:t xml:space="preserve"> </w:t>
      </w:r>
      <w:r>
        <w:t>diverse</w:t>
      </w:r>
      <w:r w:rsidR="00F474B4">
        <w:t xml:space="preserve"> </w:t>
      </w:r>
      <w:r>
        <w:t>range</w:t>
      </w:r>
      <w:r w:rsidR="00F474B4">
        <w:t xml:space="preserve"> </w:t>
      </w:r>
      <w:r>
        <w:t>of</w:t>
      </w:r>
      <w:r w:rsidR="00F474B4">
        <w:t xml:space="preserve"> </w:t>
      </w:r>
      <w:r>
        <w:t>organisations</w:t>
      </w:r>
      <w:r w:rsidR="00F474B4">
        <w:t xml:space="preserve"> </w:t>
      </w:r>
      <w:r>
        <w:t>and</w:t>
      </w:r>
      <w:r w:rsidR="00F474B4">
        <w:t xml:space="preserve"> </w:t>
      </w:r>
      <w:r>
        <w:t>industries</w:t>
      </w:r>
      <w:r w:rsidR="00F474B4">
        <w:t xml:space="preserve"> </w:t>
      </w:r>
      <w:r>
        <w:t>and</w:t>
      </w:r>
      <w:r w:rsidR="00F474B4">
        <w:t xml:space="preserve"> </w:t>
      </w:r>
      <w:r>
        <w:t>are</w:t>
      </w:r>
      <w:r w:rsidR="00F474B4">
        <w:t xml:space="preserve"> </w:t>
      </w:r>
      <w:r>
        <w:t>typically</w:t>
      </w:r>
      <w:r w:rsidR="00F474B4">
        <w:t xml:space="preserve"> </w:t>
      </w:r>
      <w:r>
        <w:t>skilled</w:t>
      </w:r>
      <w:r w:rsidR="00F474B4">
        <w:t xml:space="preserve"> </w:t>
      </w:r>
      <w:r>
        <w:t>in</w:t>
      </w:r>
      <w:r w:rsidR="00F474B4">
        <w:t xml:space="preserve"> </w:t>
      </w:r>
      <w:r>
        <w:t>communication</w:t>
      </w:r>
      <w:r w:rsidR="00F474B4">
        <w:t xml:space="preserve"> </w:t>
      </w:r>
      <w:r>
        <w:t>and</w:t>
      </w:r>
      <w:r w:rsidR="00F474B4">
        <w:t xml:space="preserve"> </w:t>
      </w:r>
      <w:r>
        <w:t>building</w:t>
      </w:r>
      <w:r w:rsidR="00F474B4">
        <w:t xml:space="preserve"> </w:t>
      </w:r>
      <w:r>
        <w:t>relationships,</w:t>
      </w:r>
      <w:r w:rsidR="00F474B4">
        <w:t xml:space="preserve"> </w:t>
      </w:r>
      <w:r>
        <w:t>planning,</w:t>
      </w:r>
      <w:r w:rsidR="00F474B4">
        <w:t xml:space="preserve"> </w:t>
      </w:r>
      <w:r>
        <w:t>budgeting</w:t>
      </w:r>
      <w:r w:rsidR="00F474B4">
        <w:t xml:space="preserve"> </w:t>
      </w:r>
      <w:r>
        <w:t>and</w:t>
      </w:r>
      <w:r w:rsidR="00F474B4">
        <w:t xml:space="preserve"> </w:t>
      </w:r>
      <w:r>
        <w:t>problem</w:t>
      </w:r>
      <w:r w:rsidR="00F474B4">
        <w:t xml:space="preserve"> </w:t>
      </w:r>
      <w:r>
        <w:t>solving.</w:t>
      </w:r>
      <w:r w:rsidR="00F474B4">
        <w:t xml:space="preserve"> </w:t>
      </w:r>
      <w:r>
        <w:t>This</w:t>
      </w:r>
      <w:r w:rsidR="00F474B4">
        <w:t xml:space="preserve"> </w:t>
      </w:r>
      <w:r>
        <w:t>is</w:t>
      </w:r>
      <w:r w:rsidR="00F474B4">
        <w:t xml:space="preserve"> </w:t>
      </w:r>
      <w:r>
        <w:t>a</w:t>
      </w:r>
      <w:r w:rsidR="00F474B4">
        <w:t xml:space="preserve"> </w:t>
      </w:r>
      <w:r>
        <w:t>relatively</w:t>
      </w:r>
      <w:r w:rsidR="00F474B4">
        <w:t xml:space="preserve"> </w:t>
      </w:r>
      <w:r>
        <w:t>skilled</w:t>
      </w:r>
      <w:r w:rsidR="00F474B4">
        <w:t xml:space="preserve"> </w:t>
      </w:r>
      <w:r>
        <w:t>group,</w:t>
      </w:r>
      <w:r w:rsidR="00F474B4">
        <w:t xml:space="preserve"> </w:t>
      </w:r>
      <w:r>
        <w:t>as</w:t>
      </w:r>
      <w:r w:rsidR="00F474B4">
        <w:t xml:space="preserve"> </w:t>
      </w:r>
      <w:r>
        <w:t>Managers</w:t>
      </w:r>
      <w:r w:rsidR="00F474B4">
        <w:t xml:space="preserve"> </w:t>
      </w:r>
      <w:r>
        <w:t>generally</w:t>
      </w:r>
      <w:r w:rsidR="00F474B4">
        <w:t xml:space="preserve"> </w:t>
      </w:r>
      <w:r>
        <w:t>hold</w:t>
      </w:r>
      <w:r w:rsidR="00F474B4">
        <w:t xml:space="preserve"> </w:t>
      </w:r>
      <w:r>
        <w:t>senior</w:t>
      </w:r>
      <w:r w:rsidR="00F474B4">
        <w:t xml:space="preserve"> </w:t>
      </w:r>
      <w:r>
        <w:t>positions,</w:t>
      </w:r>
      <w:r w:rsidR="00F474B4">
        <w:t xml:space="preserve"> </w:t>
      </w:r>
      <w:r>
        <w:t>taking</w:t>
      </w:r>
      <w:r w:rsidR="00F474B4">
        <w:t xml:space="preserve"> </w:t>
      </w:r>
      <w:r>
        <w:t>responsibility</w:t>
      </w:r>
      <w:r w:rsidR="00F474B4">
        <w:t xml:space="preserve"> </w:t>
      </w:r>
      <w:r>
        <w:t>for</w:t>
      </w:r>
      <w:r w:rsidR="00F474B4">
        <w:t xml:space="preserve"> </w:t>
      </w:r>
      <w:r>
        <w:t>staff</w:t>
      </w:r>
      <w:r w:rsidR="00F474B4">
        <w:t xml:space="preserve"> </w:t>
      </w:r>
      <w:r>
        <w:t>and</w:t>
      </w:r>
      <w:r w:rsidR="00F474B4">
        <w:t xml:space="preserve"> </w:t>
      </w:r>
      <w:r>
        <w:t>operations.</w:t>
      </w:r>
    </w:p>
    <w:p w14:paraId="3D92BF5A" w14:textId="08A49F39" w:rsidR="004A6D10" w:rsidRDefault="004A6D10" w:rsidP="004A6D10">
      <w:r>
        <w:t>Employment</w:t>
      </w:r>
      <w:r w:rsidR="00F474B4">
        <w:t xml:space="preserve"> </w:t>
      </w:r>
      <w:r>
        <w:t>in</w:t>
      </w:r>
      <w:r w:rsidR="00F474B4">
        <w:t xml:space="preserve"> </w:t>
      </w:r>
      <w:r>
        <w:t>the</w:t>
      </w:r>
      <w:r w:rsidR="00F474B4">
        <w:t xml:space="preserve"> </w:t>
      </w:r>
      <w:r>
        <w:t>Managers</w:t>
      </w:r>
      <w:r w:rsidR="00F474B4">
        <w:t xml:space="preserve"> </w:t>
      </w:r>
      <w:r>
        <w:t>group</w:t>
      </w:r>
      <w:r w:rsidR="00F474B4">
        <w:t xml:space="preserve"> </w:t>
      </w:r>
      <w:r>
        <w:t>has</w:t>
      </w:r>
      <w:r w:rsidR="00F474B4">
        <w:t xml:space="preserve"> </w:t>
      </w:r>
      <w:r>
        <w:t>risen</w:t>
      </w:r>
      <w:r w:rsidR="00F474B4">
        <w:t xml:space="preserve"> </w:t>
      </w:r>
      <w:r>
        <w:t>strongly</w:t>
      </w:r>
      <w:r w:rsidR="00F474B4">
        <w:t xml:space="preserve"> </w:t>
      </w:r>
      <w:r>
        <w:t>over</w:t>
      </w:r>
      <w:r w:rsidR="00F474B4">
        <w:t xml:space="preserve"> </w:t>
      </w:r>
      <w:r>
        <w:t>the</w:t>
      </w:r>
      <w:r w:rsidR="00F474B4">
        <w:t xml:space="preserve"> </w:t>
      </w:r>
      <w:r>
        <w:t>past</w:t>
      </w:r>
      <w:r w:rsidR="00F474B4">
        <w:t xml:space="preserve"> </w:t>
      </w:r>
      <w:r>
        <w:t>5</w:t>
      </w:r>
      <w:r w:rsidR="00F474B4">
        <w:t xml:space="preserve"> </w:t>
      </w:r>
      <w:r>
        <w:t>years</w:t>
      </w:r>
      <w:r w:rsidR="00F474B4">
        <w:t xml:space="preserve"> </w:t>
      </w:r>
      <w:r>
        <w:t>(up</w:t>
      </w:r>
      <w:r w:rsidR="00F474B4">
        <w:t xml:space="preserve"> </w:t>
      </w:r>
      <w:r>
        <w:t>by</w:t>
      </w:r>
      <w:r w:rsidR="00F474B4">
        <w:t xml:space="preserve"> </w:t>
      </w:r>
      <w:r>
        <w:t>19.0%),</w:t>
      </w:r>
      <w:r w:rsidR="00F474B4">
        <w:t xml:space="preserve"> </w:t>
      </w:r>
      <w:r>
        <w:t>although</w:t>
      </w:r>
      <w:r w:rsidR="00F474B4">
        <w:t xml:space="preserve"> </w:t>
      </w:r>
      <w:r>
        <w:t>this</w:t>
      </w:r>
      <w:r w:rsidR="00F474B4">
        <w:t xml:space="preserve"> </w:t>
      </w:r>
      <w:r>
        <w:t>growth</w:t>
      </w:r>
      <w:r w:rsidR="00F474B4">
        <w:t xml:space="preserve"> </w:t>
      </w:r>
      <w:r>
        <w:t>has</w:t>
      </w:r>
      <w:r w:rsidR="00F474B4">
        <w:t xml:space="preserve"> </w:t>
      </w:r>
      <w:r>
        <w:t>slowed</w:t>
      </w:r>
      <w:r w:rsidR="00F474B4">
        <w:t xml:space="preserve"> </w:t>
      </w:r>
      <w:r>
        <w:t>recently,</w:t>
      </w:r>
      <w:r w:rsidR="00F474B4">
        <w:t xml:space="preserve"> </w:t>
      </w:r>
      <w:r>
        <w:t>rising</w:t>
      </w:r>
      <w:r w:rsidR="00F474B4">
        <w:t xml:space="preserve"> </w:t>
      </w:r>
      <w:r>
        <w:t>by</w:t>
      </w:r>
      <w:r w:rsidR="00F474B4">
        <w:t xml:space="preserve"> </w:t>
      </w:r>
      <w:r>
        <w:t>just</w:t>
      </w:r>
      <w:r w:rsidR="00F474B4">
        <w:t xml:space="preserve"> </w:t>
      </w:r>
      <w:r>
        <w:t>0.2%</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Managers</w:t>
      </w:r>
      <w:r w:rsidR="00F474B4">
        <w:t xml:space="preserve"> </w:t>
      </w:r>
      <w:r>
        <w:t>make</w:t>
      </w:r>
      <w:r w:rsidR="00F474B4">
        <w:t xml:space="preserve"> </w:t>
      </w:r>
      <w:r>
        <w:t>up</w:t>
      </w:r>
      <w:r w:rsidR="00F474B4">
        <w:t xml:space="preserve"> </w:t>
      </w:r>
      <w:r>
        <w:t>around</w:t>
      </w:r>
      <w:r w:rsidR="00F474B4">
        <w:t xml:space="preserve"> </w:t>
      </w:r>
      <w:r>
        <w:t>13%</w:t>
      </w:r>
      <w:r w:rsidR="00F474B4">
        <w:t xml:space="preserve"> </w:t>
      </w:r>
      <w:r>
        <w:t>of</w:t>
      </w:r>
      <w:r w:rsidR="00F474B4">
        <w:t xml:space="preserve"> </w:t>
      </w:r>
      <w:r>
        <w:t>national</w:t>
      </w:r>
      <w:r w:rsidR="00F474B4">
        <w:t xml:space="preserve"> </w:t>
      </w:r>
      <w:r>
        <w:t>employment.</w:t>
      </w:r>
      <w:r w:rsidR="00F474B4">
        <w:t xml:space="preserve"> </w:t>
      </w:r>
      <w:r>
        <w:t>Reflecting</w:t>
      </w:r>
      <w:r w:rsidR="00F474B4">
        <w:t xml:space="preserve"> </w:t>
      </w:r>
      <w:r>
        <w:t>the</w:t>
      </w:r>
      <w:r w:rsidR="00F474B4">
        <w:t xml:space="preserve"> </w:t>
      </w:r>
      <w:r>
        <w:t>experience</w:t>
      </w:r>
      <w:r w:rsidR="00F474B4">
        <w:t xml:space="preserve"> </w:t>
      </w:r>
      <w:r>
        <w:t>often</w:t>
      </w:r>
      <w:r w:rsidR="00F474B4">
        <w:t xml:space="preserve"> </w:t>
      </w:r>
      <w:r>
        <w:t>required</w:t>
      </w:r>
      <w:r w:rsidR="00F474B4">
        <w:t xml:space="preserve"> </w:t>
      </w:r>
      <w:r>
        <w:t>for</w:t>
      </w:r>
      <w:r w:rsidR="00F474B4">
        <w:t xml:space="preserve"> </w:t>
      </w:r>
      <w:r>
        <w:t>these</w:t>
      </w:r>
      <w:r w:rsidR="00F474B4">
        <w:t xml:space="preserve"> </w:t>
      </w:r>
      <w:r>
        <w:t>roles,</w:t>
      </w:r>
      <w:r w:rsidR="00F474B4">
        <w:t xml:space="preserve"> </w:t>
      </w:r>
      <w:r>
        <w:t>young</w:t>
      </w:r>
      <w:r w:rsidR="00F474B4">
        <w:t xml:space="preserve"> </w:t>
      </w:r>
      <w:r>
        <w:t>workers</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account</w:t>
      </w:r>
      <w:r w:rsidR="00F474B4">
        <w:t xml:space="preserve"> </w:t>
      </w:r>
      <w:r>
        <w:t>for</w:t>
      </w:r>
      <w:r w:rsidR="00F474B4">
        <w:t xml:space="preserve"> </w:t>
      </w:r>
      <w:r>
        <w:t>a</w:t>
      </w:r>
      <w:r w:rsidR="00F474B4">
        <w:t xml:space="preserve"> </w:t>
      </w:r>
      <w:r>
        <w:t>relatively</w:t>
      </w:r>
      <w:r w:rsidR="00F474B4">
        <w:t xml:space="preserve"> </w:t>
      </w:r>
      <w:r>
        <w:t>low</w:t>
      </w:r>
      <w:r w:rsidR="00F474B4">
        <w:t xml:space="preserve"> </w:t>
      </w:r>
      <w:r>
        <w:t>share</w:t>
      </w:r>
      <w:r w:rsidR="00F474B4">
        <w:t xml:space="preserve"> </w:t>
      </w:r>
      <w:r>
        <w:t>of</w:t>
      </w:r>
      <w:r w:rsidR="00F474B4">
        <w:t xml:space="preserve"> </w:t>
      </w:r>
      <w:r>
        <w:t>Managers</w:t>
      </w:r>
      <w:r w:rsidR="00F474B4">
        <w:t xml:space="preserve"> </w:t>
      </w:r>
      <w:r>
        <w:t>(4%).</w:t>
      </w:r>
    </w:p>
    <w:p w14:paraId="24BE6221" w14:textId="5B4B8618" w:rsidR="004A6D10" w:rsidRDefault="004A6D10" w:rsidP="004A6D10">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that</w:t>
      </w:r>
      <w:r w:rsidR="00F474B4">
        <w:t xml:space="preserve"> </w:t>
      </w:r>
      <w:r>
        <w:t>online</w:t>
      </w:r>
      <w:r w:rsidR="00F474B4">
        <w:t xml:space="preserve"> </w:t>
      </w:r>
      <w:r>
        <w:t>job</w:t>
      </w:r>
      <w:r w:rsidR="00F474B4">
        <w:t xml:space="preserve"> </w:t>
      </w:r>
      <w:r>
        <w:t>advertisements</w:t>
      </w:r>
      <w:r w:rsidR="00F474B4">
        <w:t xml:space="preserve"> </w:t>
      </w:r>
      <w:r>
        <w:t>for</w:t>
      </w:r>
      <w:r w:rsidR="00F474B4">
        <w:t xml:space="preserve"> </w:t>
      </w:r>
      <w:r>
        <w:t>Managers</w:t>
      </w:r>
      <w:r w:rsidR="00F474B4">
        <w:t xml:space="preserve"> </w:t>
      </w:r>
      <w:r>
        <w:t>fell</w:t>
      </w:r>
      <w:r w:rsidR="00F474B4">
        <w:t xml:space="preserve"> </w:t>
      </w:r>
      <w:r>
        <w:t>by</w:t>
      </w:r>
      <w:r w:rsidR="00F474B4">
        <w:t xml:space="preserve"> </w:t>
      </w:r>
      <w:r>
        <w:t>12.9%</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with</w:t>
      </w:r>
      <w:r w:rsidR="00F474B4">
        <w:t xml:space="preserve"> </w:t>
      </w:r>
      <w:r>
        <w:t>roles</w:t>
      </w:r>
      <w:r w:rsidR="00F474B4">
        <w:t xml:space="preserve"> </w:t>
      </w:r>
      <w:r>
        <w:t>for</w:t>
      </w:r>
      <w:r w:rsidR="00F474B4">
        <w:t xml:space="preserve"> </w:t>
      </w:r>
      <w:r>
        <w:t>Managers</w:t>
      </w:r>
      <w:r w:rsidR="00F474B4">
        <w:t xml:space="preserve"> </w:t>
      </w:r>
      <w:r>
        <w:t>making</w:t>
      </w:r>
      <w:r w:rsidR="00F474B4">
        <w:t xml:space="preserve"> </w:t>
      </w:r>
      <w:r>
        <w:t>up</w:t>
      </w:r>
      <w:r w:rsidR="00F474B4">
        <w:t xml:space="preserve"> </w:t>
      </w:r>
      <w:r>
        <w:t>around</w:t>
      </w:r>
      <w:r w:rsidR="00F474B4">
        <w:t xml:space="preserve"> </w:t>
      </w:r>
      <w:r>
        <w:t>12%</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advertisements.</w:t>
      </w:r>
    </w:p>
    <w:p w14:paraId="200C062D" w14:textId="4394422F" w:rsidR="004A6D10" w:rsidRDefault="004A6D10" w:rsidP="005E7315">
      <w:pPr>
        <w:pStyle w:val="Heading2"/>
      </w:pPr>
      <w:bookmarkStart w:id="63" w:name="_Toc200630503"/>
      <w:r>
        <w:lastRenderedPageBreak/>
        <w:t>Professionals</w:t>
      </w:r>
      <w:bookmarkEnd w:id="63"/>
    </w:p>
    <w:p w14:paraId="22D05821" w14:textId="34169FE2" w:rsidR="00E52A6D" w:rsidRDefault="00E52A6D" w:rsidP="003132CA">
      <w:r>
        <w:rPr>
          <w:noProof/>
        </w:rPr>
        <w:drawing>
          <wp:inline distT="0" distB="0" distL="0" distR="0" wp14:anchorId="63007F22" wp14:editId="678F478A">
            <wp:extent cx="6120000" cy="6786124"/>
            <wp:effectExtent l="0" t="0" r="0" b="0"/>
            <wp:docPr id="1016645280" name="Picture 31" descr="Graph showing that 23% of professionals work regionally.&#10;Graph showing that 7% of professionals are aged 15 to 24 years old.&#10;Graph showing that 55% of professionals are female. &#10;Graph showing that 90% of professionals hold a cert 3 or higher.&#10;Column graph of annual employment growth for professional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45280" name="Picture 31" descr="Graph showing that 23% of professionals work regionally.&#10;Graph showing that 7% of professionals are aged 15 to 24 years old.&#10;Graph showing that 55% of professionals are female. &#10;Graph showing that 90% of professionals hold a cert 3 or higher.&#10;Column graph of annual employment growth for professionals from November 2014 to November 2024, along with the 10-year annual average growth for all industries. &#10;"/>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13A63D41" w14:textId="38498E71" w:rsidR="00E52A6D" w:rsidRDefault="00E52A6D" w:rsidP="00614CF2">
      <w:pPr>
        <w:pStyle w:val="Caption"/>
      </w:pPr>
      <w:r w:rsidRPr="004A6D10">
        <w:t>Note:</w:t>
      </w:r>
      <w:r w:rsidR="00F474B4">
        <w:t xml:space="preserve"> </w:t>
      </w:r>
      <w:r w:rsidRPr="004A6D10">
        <w:t>Caution</w:t>
      </w:r>
      <w:r w:rsidR="00F474B4">
        <w:t xml:space="preserve"> </w:t>
      </w:r>
      <w:r w:rsidRPr="004A6D10">
        <w:t>is</w:t>
      </w:r>
      <w:r w:rsidR="00F474B4">
        <w:t xml:space="preserve"> </w:t>
      </w:r>
      <w:r w:rsidRPr="004A6D10">
        <w:t>recommended</w:t>
      </w:r>
      <w:r w:rsidR="00F474B4">
        <w:t xml:space="preserve"> </w:t>
      </w:r>
      <w:r w:rsidRPr="004A6D10">
        <w:t>when</w:t>
      </w:r>
      <w:r w:rsidR="00F474B4">
        <w:t xml:space="preserve"> </w:t>
      </w:r>
      <w:r w:rsidRPr="004A6D10">
        <w:t>using</w:t>
      </w:r>
      <w:r w:rsidR="00F474B4">
        <w:t xml:space="preserve"> </w:t>
      </w:r>
      <w:r w:rsidRPr="004A6D10">
        <w:t>employment</w:t>
      </w:r>
      <w:r w:rsidR="00F474B4">
        <w:t xml:space="preserve"> </w:t>
      </w:r>
      <w:r w:rsidRPr="004A6D10">
        <w:t>estimates</w:t>
      </w:r>
      <w:r w:rsidR="00F474B4">
        <w:t xml:space="preserve"> </w:t>
      </w:r>
      <w:r w:rsidRPr="004A6D10">
        <w:t>from</w:t>
      </w:r>
      <w:r w:rsidR="00F474B4">
        <w:t xml:space="preserve"> </w:t>
      </w:r>
      <w:r w:rsidRPr="004A6D10">
        <w:t>May</w:t>
      </w:r>
      <w:r w:rsidR="00F474B4">
        <w:t xml:space="preserve"> </w:t>
      </w:r>
      <w:r w:rsidRPr="004A6D10">
        <w:t>2020</w:t>
      </w:r>
      <w:r w:rsidR="00F474B4">
        <w:t xml:space="preserve"> </w:t>
      </w:r>
      <w:r w:rsidRPr="004A6D10">
        <w:t>to</w:t>
      </w:r>
      <w:r w:rsidR="00F474B4">
        <w:t xml:space="preserve"> </w:t>
      </w:r>
      <w:r w:rsidRPr="004A6D10">
        <w:t>February</w:t>
      </w:r>
      <w:r w:rsidR="00F474B4">
        <w:t xml:space="preserve"> </w:t>
      </w:r>
      <w:r w:rsidRPr="004A6D10">
        <w:t>2022</w:t>
      </w:r>
      <w:r w:rsidR="00F474B4">
        <w:t xml:space="preserve"> </w:t>
      </w:r>
      <w:r w:rsidRPr="004A6D10">
        <w:t>inclusive.</w:t>
      </w:r>
      <w:r w:rsidR="00F474B4">
        <w:t xml:space="preserve"> </w:t>
      </w:r>
      <w:r w:rsidRPr="004A6D10">
        <w:t>Data</w:t>
      </w:r>
      <w:r w:rsidR="00F474B4">
        <w:t xml:space="preserve"> </w:t>
      </w:r>
      <w:r w:rsidRPr="004A6D10">
        <w:t>has</w:t>
      </w:r>
      <w:r w:rsidR="00F474B4">
        <w:t xml:space="preserve"> </w:t>
      </w:r>
      <w:r w:rsidRPr="004A6D10">
        <w:t>been</w:t>
      </w:r>
      <w:r w:rsidR="00F474B4">
        <w:t xml:space="preserve"> </w:t>
      </w:r>
      <w:r w:rsidRPr="004A6D10">
        <w:t>suppressed</w:t>
      </w:r>
      <w:r w:rsidR="00F474B4">
        <w:t xml:space="preserve"> </w:t>
      </w:r>
      <w:r w:rsidRPr="004A6D10">
        <w:t>for</w:t>
      </w:r>
      <w:r w:rsidR="00F474B4">
        <w:t xml:space="preserve"> </w:t>
      </w:r>
      <w:r w:rsidRPr="004A6D10">
        <w:t>some</w:t>
      </w:r>
      <w:r w:rsidR="00F474B4">
        <w:t xml:space="preserve"> </w:t>
      </w:r>
      <w:r w:rsidRPr="004A6D10">
        <w:t>quarters</w:t>
      </w:r>
      <w:r w:rsidR="00F474B4">
        <w:t xml:space="preserve"> </w:t>
      </w:r>
      <w:r w:rsidRPr="004A6D10">
        <w:t>during</w:t>
      </w:r>
      <w:r w:rsidR="00F474B4">
        <w:t xml:space="preserve"> </w:t>
      </w:r>
      <w:r w:rsidRPr="004A6D10">
        <w:t>this</w:t>
      </w:r>
      <w:r w:rsidR="00F474B4">
        <w:t xml:space="preserve"> </w:t>
      </w:r>
      <w:r w:rsidRPr="004A6D10">
        <w:t>period.</w:t>
      </w:r>
    </w:p>
    <w:tbl>
      <w:tblPr>
        <w:tblStyle w:val="TableGrid"/>
        <w:tblW w:w="5000" w:type="pct"/>
        <w:tblLook w:val="0020" w:firstRow="1" w:lastRow="0" w:firstColumn="0" w:lastColumn="0" w:noHBand="0" w:noVBand="0"/>
      </w:tblPr>
      <w:tblGrid>
        <w:gridCol w:w="1147"/>
        <w:gridCol w:w="6657"/>
        <w:gridCol w:w="1835"/>
      </w:tblGrid>
      <w:tr w:rsidR="004A6D10" w14:paraId="5815D149" w14:textId="77777777" w:rsidTr="00922D78">
        <w:trPr>
          <w:cnfStyle w:val="100000000000" w:firstRow="1" w:lastRow="0" w:firstColumn="0" w:lastColumn="0" w:oddVBand="0" w:evenVBand="0" w:oddHBand="0" w:evenHBand="0" w:firstRowFirstColumn="0" w:firstRowLastColumn="0" w:lastRowFirstColumn="0" w:lastRowLastColumn="0"/>
          <w:trHeight w:val="20"/>
        </w:trPr>
        <w:tc>
          <w:tcPr>
            <w:tcW w:w="4048" w:type="pct"/>
            <w:gridSpan w:val="2"/>
          </w:tcPr>
          <w:p w14:paraId="4A04F56C" w14:textId="7C57A39E" w:rsidR="004A6D10" w:rsidRPr="00614CF2" w:rsidRDefault="004A6D10" w:rsidP="00614CF2">
            <w:r w:rsidRPr="00614CF2">
              <w:t>Top</w:t>
            </w:r>
            <w:r w:rsidR="00F474B4" w:rsidRPr="00614CF2">
              <w:t xml:space="preserve"> </w:t>
            </w:r>
            <w:r w:rsidRPr="00614CF2">
              <w:t>employing</w:t>
            </w:r>
            <w:r w:rsidR="00F474B4" w:rsidRPr="00614CF2">
              <w:t xml:space="preserve"> </w:t>
            </w:r>
            <w:r w:rsidRPr="00614CF2">
              <w:t>occupations</w:t>
            </w:r>
          </w:p>
        </w:tc>
        <w:tc>
          <w:tcPr>
            <w:tcW w:w="952" w:type="pct"/>
          </w:tcPr>
          <w:p w14:paraId="3B4819E2" w14:textId="77777777" w:rsidR="004A6D10" w:rsidRPr="00614CF2" w:rsidRDefault="004A6D10" w:rsidP="00614CF2"/>
        </w:tc>
      </w:tr>
      <w:tr w:rsidR="004A6D10" w14:paraId="41F808E6" w14:textId="77777777" w:rsidTr="00922D78">
        <w:trPr>
          <w:trHeight w:val="20"/>
        </w:trPr>
        <w:tc>
          <w:tcPr>
            <w:tcW w:w="595" w:type="pct"/>
          </w:tcPr>
          <w:p w14:paraId="569D77DC" w14:textId="77777777" w:rsidR="004A6D10" w:rsidRPr="006D723E" w:rsidRDefault="004A6D10" w:rsidP="006D723E">
            <w:r w:rsidRPr="006D723E">
              <w:t>1</w:t>
            </w:r>
          </w:p>
        </w:tc>
        <w:tc>
          <w:tcPr>
            <w:tcW w:w="3453" w:type="pct"/>
          </w:tcPr>
          <w:p w14:paraId="720C257C" w14:textId="57AA17F4" w:rsidR="004A6D10" w:rsidRPr="006D723E" w:rsidRDefault="004A6D10" w:rsidP="006D723E">
            <w:r w:rsidRPr="006D723E">
              <w:t>Registered</w:t>
            </w:r>
            <w:r w:rsidR="00F474B4">
              <w:t xml:space="preserve"> </w:t>
            </w:r>
            <w:r w:rsidRPr="006D723E">
              <w:t>Nurses</w:t>
            </w:r>
          </w:p>
        </w:tc>
        <w:tc>
          <w:tcPr>
            <w:tcW w:w="952" w:type="pct"/>
          </w:tcPr>
          <w:p w14:paraId="5706FBD5" w14:textId="77777777" w:rsidR="004A6D10" w:rsidRPr="006D723E" w:rsidRDefault="004A6D10" w:rsidP="006D723E">
            <w:r w:rsidRPr="006D723E">
              <w:t>346,700</w:t>
            </w:r>
          </w:p>
        </w:tc>
      </w:tr>
      <w:tr w:rsidR="004A6D10" w14:paraId="476D6A42" w14:textId="77777777" w:rsidTr="00922D78">
        <w:trPr>
          <w:trHeight w:val="20"/>
        </w:trPr>
        <w:tc>
          <w:tcPr>
            <w:tcW w:w="595" w:type="pct"/>
          </w:tcPr>
          <w:p w14:paraId="637A3652" w14:textId="77777777" w:rsidR="004A6D10" w:rsidRPr="006D723E" w:rsidRDefault="004A6D10" w:rsidP="006D723E">
            <w:r w:rsidRPr="006D723E">
              <w:t>2</w:t>
            </w:r>
          </w:p>
        </w:tc>
        <w:tc>
          <w:tcPr>
            <w:tcW w:w="3453" w:type="pct"/>
          </w:tcPr>
          <w:p w14:paraId="6282CEAA" w14:textId="77777777" w:rsidR="004A6D10" w:rsidRPr="006D723E" w:rsidRDefault="004A6D10" w:rsidP="006D723E">
            <w:r w:rsidRPr="006D723E">
              <w:t>Accountants</w:t>
            </w:r>
          </w:p>
        </w:tc>
        <w:tc>
          <w:tcPr>
            <w:tcW w:w="952" w:type="pct"/>
          </w:tcPr>
          <w:p w14:paraId="4F3F38A8" w14:textId="77777777" w:rsidR="004A6D10" w:rsidRPr="006D723E" w:rsidRDefault="004A6D10" w:rsidP="006D723E">
            <w:r w:rsidRPr="006D723E">
              <w:t>198,300</w:t>
            </w:r>
          </w:p>
        </w:tc>
      </w:tr>
      <w:tr w:rsidR="004A6D10" w14:paraId="14AA5BD9" w14:textId="77777777" w:rsidTr="00922D78">
        <w:trPr>
          <w:trHeight w:val="20"/>
        </w:trPr>
        <w:tc>
          <w:tcPr>
            <w:tcW w:w="595" w:type="pct"/>
          </w:tcPr>
          <w:p w14:paraId="4B924F07" w14:textId="77777777" w:rsidR="004A6D10" w:rsidRPr="006D723E" w:rsidRDefault="004A6D10" w:rsidP="006D723E">
            <w:r w:rsidRPr="006D723E">
              <w:t>3</w:t>
            </w:r>
          </w:p>
        </w:tc>
        <w:tc>
          <w:tcPr>
            <w:tcW w:w="3453" w:type="pct"/>
          </w:tcPr>
          <w:p w14:paraId="46EE8C58" w14:textId="0AEB2431" w:rsidR="004A6D10" w:rsidRPr="006D723E" w:rsidRDefault="004A6D10" w:rsidP="006D723E">
            <w:r w:rsidRPr="006D723E">
              <w:t>Software</w:t>
            </w:r>
            <w:r w:rsidR="00F474B4">
              <w:t xml:space="preserve"> </w:t>
            </w:r>
            <w:r w:rsidRPr="006D723E">
              <w:t>and</w:t>
            </w:r>
            <w:r w:rsidR="00F474B4">
              <w:t xml:space="preserve"> </w:t>
            </w:r>
            <w:r w:rsidRPr="006D723E">
              <w:t>Applications</w:t>
            </w:r>
            <w:r w:rsidR="00F474B4">
              <w:t xml:space="preserve"> </w:t>
            </w:r>
            <w:r w:rsidRPr="006D723E">
              <w:t>Programmers</w:t>
            </w:r>
          </w:p>
        </w:tc>
        <w:tc>
          <w:tcPr>
            <w:tcW w:w="952" w:type="pct"/>
          </w:tcPr>
          <w:p w14:paraId="488AECC7" w14:textId="77777777" w:rsidR="004A6D10" w:rsidRPr="006D723E" w:rsidRDefault="004A6D10" w:rsidP="006D723E">
            <w:r w:rsidRPr="006D723E">
              <w:t>189,100</w:t>
            </w:r>
          </w:p>
        </w:tc>
      </w:tr>
      <w:tr w:rsidR="004A6D10" w14:paraId="158F07F1" w14:textId="77777777" w:rsidTr="00922D78">
        <w:trPr>
          <w:trHeight w:val="20"/>
        </w:trPr>
        <w:tc>
          <w:tcPr>
            <w:tcW w:w="595" w:type="pct"/>
          </w:tcPr>
          <w:p w14:paraId="6692473B" w14:textId="77777777" w:rsidR="004A6D10" w:rsidRPr="006D723E" w:rsidRDefault="004A6D10" w:rsidP="006D723E">
            <w:r w:rsidRPr="006D723E">
              <w:t>4</w:t>
            </w:r>
          </w:p>
        </w:tc>
        <w:tc>
          <w:tcPr>
            <w:tcW w:w="3453" w:type="pct"/>
          </w:tcPr>
          <w:p w14:paraId="14C39381" w14:textId="2D691052" w:rsidR="004A6D10" w:rsidRPr="006D723E" w:rsidRDefault="004A6D10" w:rsidP="006D723E">
            <w:r w:rsidRPr="006D723E">
              <w:t>Primary</w:t>
            </w:r>
            <w:r w:rsidR="00F474B4">
              <w:t xml:space="preserve"> </w:t>
            </w:r>
            <w:r w:rsidRPr="006D723E">
              <w:t>School</w:t>
            </w:r>
            <w:r w:rsidR="00F474B4">
              <w:t xml:space="preserve"> </w:t>
            </w:r>
            <w:r w:rsidRPr="006D723E">
              <w:t>Teachers</w:t>
            </w:r>
          </w:p>
        </w:tc>
        <w:tc>
          <w:tcPr>
            <w:tcW w:w="952" w:type="pct"/>
          </w:tcPr>
          <w:p w14:paraId="2DFE7303" w14:textId="77777777" w:rsidR="004A6D10" w:rsidRPr="006D723E" w:rsidRDefault="004A6D10" w:rsidP="006D723E">
            <w:r w:rsidRPr="006D723E">
              <w:t>164,600</w:t>
            </w:r>
          </w:p>
        </w:tc>
      </w:tr>
      <w:tr w:rsidR="004A6D10" w14:paraId="6B61BAF6" w14:textId="77777777" w:rsidTr="00922D78">
        <w:trPr>
          <w:trHeight w:val="20"/>
        </w:trPr>
        <w:tc>
          <w:tcPr>
            <w:tcW w:w="595" w:type="pct"/>
          </w:tcPr>
          <w:p w14:paraId="2B3077D4" w14:textId="77777777" w:rsidR="004A6D10" w:rsidRPr="006D723E" w:rsidRDefault="004A6D10" w:rsidP="006D723E">
            <w:r w:rsidRPr="006D723E">
              <w:lastRenderedPageBreak/>
              <w:t>5</w:t>
            </w:r>
          </w:p>
        </w:tc>
        <w:tc>
          <w:tcPr>
            <w:tcW w:w="3453" w:type="pct"/>
          </w:tcPr>
          <w:p w14:paraId="7D71BA3B" w14:textId="4821BE6D" w:rsidR="004A6D10" w:rsidRPr="006D723E" w:rsidRDefault="004A6D10" w:rsidP="006D723E">
            <w:r w:rsidRPr="006D723E">
              <w:t>Secondary</w:t>
            </w:r>
            <w:r w:rsidR="00F474B4">
              <w:t xml:space="preserve"> </w:t>
            </w:r>
            <w:r w:rsidRPr="006D723E">
              <w:t>School</w:t>
            </w:r>
            <w:r w:rsidR="00F474B4">
              <w:t xml:space="preserve"> </w:t>
            </w:r>
            <w:r w:rsidRPr="006D723E">
              <w:t>Teachers</w:t>
            </w:r>
          </w:p>
        </w:tc>
        <w:tc>
          <w:tcPr>
            <w:tcW w:w="952" w:type="pct"/>
          </w:tcPr>
          <w:p w14:paraId="0F026ECF" w14:textId="77777777" w:rsidR="004A6D10" w:rsidRPr="006D723E" w:rsidRDefault="004A6D10" w:rsidP="006D723E">
            <w:r w:rsidRPr="006D723E">
              <w:t>145,900</w:t>
            </w:r>
          </w:p>
        </w:tc>
      </w:tr>
    </w:tbl>
    <w:p w14:paraId="304C3EB7" w14:textId="2430DE0B" w:rsidR="004A6D10" w:rsidRDefault="004A6D10" w:rsidP="004A6D10">
      <w:r>
        <w:t>Professionals</w:t>
      </w:r>
      <w:r w:rsidR="00F474B4">
        <w:t xml:space="preserve"> </w:t>
      </w:r>
      <w:r>
        <w:t>is</w:t>
      </w:r>
      <w:r w:rsidR="00F474B4">
        <w:t xml:space="preserve"> </w:t>
      </w:r>
      <w:r>
        <w:t>the</w:t>
      </w:r>
      <w:r w:rsidR="00F474B4">
        <w:t xml:space="preserve"> </w:t>
      </w:r>
      <w:r>
        <w:t>largest</w:t>
      </w:r>
      <w:r w:rsidR="00F474B4">
        <w:t xml:space="preserve"> </w:t>
      </w:r>
      <w:r>
        <w:t>employing</w:t>
      </w:r>
      <w:r w:rsidR="00F474B4">
        <w:t xml:space="preserve"> </w:t>
      </w:r>
      <w:r>
        <w:t>occupation</w:t>
      </w:r>
      <w:r w:rsidR="00F474B4">
        <w:t xml:space="preserve"> </w:t>
      </w:r>
      <w:r>
        <w:t>group</w:t>
      </w:r>
      <w:r w:rsidR="00F474B4">
        <w:t xml:space="preserve"> </w:t>
      </w:r>
      <w:r>
        <w:t>in</w:t>
      </w:r>
      <w:r w:rsidR="00F474B4">
        <w:t xml:space="preserve"> </w:t>
      </w:r>
      <w:r>
        <w:t>Australia</w:t>
      </w:r>
      <w:r w:rsidR="00F474B4">
        <w:t xml:space="preserve"> </w:t>
      </w:r>
      <w:r>
        <w:t>(accounting</w:t>
      </w:r>
      <w:r w:rsidR="00F474B4">
        <w:t xml:space="preserve"> </w:t>
      </w:r>
      <w:r>
        <w:t>for</w:t>
      </w:r>
      <w:r w:rsidR="00F474B4">
        <w:t xml:space="preserve"> </w:t>
      </w:r>
      <w:r>
        <w:t>more</w:t>
      </w:r>
      <w:r w:rsidR="00F474B4">
        <w:t xml:space="preserve"> </w:t>
      </w:r>
      <w:r>
        <w:t>than</w:t>
      </w:r>
      <w:r w:rsidR="00F474B4">
        <w:t xml:space="preserve"> </w:t>
      </w:r>
      <w:r>
        <w:t>one</w:t>
      </w:r>
      <w:r w:rsidR="00F474B4">
        <w:t xml:space="preserve"> </w:t>
      </w:r>
      <w:r>
        <w:t>in</w:t>
      </w:r>
      <w:r w:rsidR="00F474B4">
        <w:t xml:space="preserve"> </w:t>
      </w:r>
      <w:r>
        <w:t>every</w:t>
      </w:r>
      <w:r w:rsidR="00F474B4">
        <w:t xml:space="preserve"> </w:t>
      </w:r>
      <w:r>
        <w:t>4</w:t>
      </w:r>
      <w:r w:rsidR="00F474B4">
        <w:t xml:space="preserve"> </w:t>
      </w:r>
      <w:r>
        <w:t>workers).</w:t>
      </w:r>
      <w:r w:rsidR="00F474B4">
        <w:t xml:space="preserve"> </w:t>
      </w:r>
      <w:r>
        <w:t>Professionals</w:t>
      </w:r>
      <w:r w:rsidR="00F474B4">
        <w:t xml:space="preserve"> </w:t>
      </w:r>
      <w:r>
        <w:t>perform</w:t>
      </w:r>
      <w:r w:rsidR="00F474B4">
        <w:t xml:space="preserve"> </w:t>
      </w:r>
      <w:r>
        <w:t>analytical,</w:t>
      </w:r>
      <w:r w:rsidR="00F474B4">
        <w:t xml:space="preserve"> </w:t>
      </w:r>
      <w:r>
        <w:t>conceptual</w:t>
      </w:r>
      <w:r w:rsidR="00F474B4">
        <w:t xml:space="preserve"> </w:t>
      </w:r>
      <w:r>
        <w:t>and</w:t>
      </w:r>
      <w:r w:rsidR="00F474B4">
        <w:t xml:space="preserve"> </w:t>
      </w:r>
      <w:r>
        <w:t>creative</w:t>
      </w:r>
      <w:r w:rsidR="00F474B4">
        <w:t xml:space="preserve"> </w:t>
      </w:r>
      <w:r>
        <w:t>tasks</w:t>
      </w:r>
      <w:r w:rsidR="00F474B4">
        <w:t xml:space="preserve"> </w:t>
      </w:r>
      <w:r>
        <w:t>across</w:t>
      </w:r>
      <w:r w:rsidR="00F474B4">
        <w:t xml:space="preserve"> </w:t>
      </w:r>
      <w:r>
        <w:t>a</w:t>
      </w:r>
      <w:r w:rsidR="00F474B4">
        <w:t xml:space="preserve"> </w:t>
      </w:r>
      <w:r>
        <w:t>range</w:t>
      </w:r>
      <w:r w:rsidR="00F474B4">
        <w:t xml:space="preserve"> </w:t>
      </w:r>
      <w:r>
        <w:t>of</w:t>
      </w:r>
      <w:r w:rsidR="00F474B4">
        <w:t xml:space="preserve"> </w:t>
      </w:r>
      <w:r>
        <w:t>industries,</w:t>
      </w:r>
      <w:r w:rsidR="00F474B4">
        <w:t xml:space="preserve"> </w:t>
      </w:r>
      <w:r>
        <w:t>including</w:t>
      </w:r>
      <w:r w:rsidR="00F474B4">
        <w:t xml:space="preserve"> </w:t>
      </w:r>
      <w:r>
        <w:t>the</w:t>
      </w:r>
      <w:r w:rsidR="00F474B4">
        <w:t xml:space="preserve"> </w:t>
      </w:r>
      <w:r>
        <w:t>arts,</w:t>
      </w:r>
      <w:r w:rsidR="00F474B4">
        <w:t xml:space="preserve"> </w:t>
      </w:r>
      <w:r>
        <w:t>media,</w:t>
      </w:r>
      <w:r w:rsidR="00F474B4">
        <w:t xml:space="preserve"> </w:t>
      </w:r>
      <w:r>
        <w:t>business,</w:t>
      </w:r>
      <w:r w:rsidR="00F474B4">
        <w:t xml:space="preserve"> </w:t>
      </w:r>
      <w:r>
        <w:t>design,</w:t>
      </w:r>
      <w:r w:rsidR="00F474B4">
        <w:t xml:space="preserve"> </w:t>
      </w:r>
      <w:r>
        <w:t>engineering,</w:t>
      </w:r>
      <w:r w:rsidR="00F474B4">
        <w:t xml:space="preserve"> </w:t>
      </w:r>
      <w:r>
        <w:t>the</w:t>
      </w:r>
      <w:r w:rsidR="00F474B4">
        <w:t xml:space="preserve"> </w:t>
      </w:r>
      <w:r>
        <w:t>physical</w:t>
      </w:r>
      <w:r w:rsidR="00F474B4">
        <w:t xml:space="preserve"> </w:t>
      </w:r>
      <w:r>
        <w:t>and</w:t>
      </w:r>
      <w:r w:rsidR="00F474B4">
        <w:t xml:space="preserve"> </w:t>
      </w:r>
      <w:r>
        <w:t>life</w:t>
      </w:r>
      <w:r w:rsidR="00F474B4">
        <w:t xml:space="preserve"> </w:t>
      </w:r>
      <w:r>
        <w:t>sciences,</w:t>
      </w:r>
      <w:r w:rsidR="00F474B4">
        <w:t xml:space="preserve"> </w:t>
      </w:r>
      <w:r>
        <w:t>transport,</w:t>
      </w:r>
      <w:r w:rsidR="00F474B4">
        <w:t xml:space="preserve"> </w:t>
      </w:r>
      <w:r>
        <w:t>education,</w:t>
      </w:r>
      <w:r w:rsidR="00F474B4">
        <w:t xml:space="preserve"> </w:t>
      </w:r>
      <w:r>
        <w:t>health,</w:t>
      </w:r>
      <w:r w:rsidR="00F474B4">
        <w:t xml:space="preserve"> </w:t>
      </w:r>
      <w:r>
        <w:t>information</w:t>
      </w:r>
      <w:r w:rsidR="00F474B4">
        <w:t xml:space="preserve"> </w:t>
      </w:r>
      <w:r>
        <w:t>and</w:t>
      </w:r>
      <w:r w:rsidR="00F474B4">
        <w:t xml:space="preserve"> </w:t>
      </w:r>
      <w:r>
        <w:t>communication</w:t>
      </w:r>
      <w:r w:rsidR="00F474B4">
        <w:t xml:space="preserve"> </w:t>
      </w:r>
      <w:r>
        <w:t>technology,</w:t>
      </w:r>
      <w:r w:rsidR="00F474B4">
        <w:t xml:space="preserve"> </w:t>
      </w:r>
      <w:r>
        <w:t>the</w:t>
      </w:r>
      <w:r w:rsidR="00F474B4">
        <w:t xml:space="preserve"> </w:t>
      </w:r>
      <w:r>
        <w:t>law,</w:t>
      </w:r>
      <w:r w:rsidR="00F474B4">
        <w:t xml:space="preserve"> </w:t>
      </w:r>
      <w:r>
        <w:t>social</w:t>
      </w:r>
      <w:r w:rsidR="00F474B4">
        <w:t xml:space="preserve"> </w:t>
      </w:r>
      <w:r>
        <w:t>sciences</w:t>
      </w:r>
      <w:r w:rsidR="00F474B4">
        <w:t xml:space="preserve"> </w:t>
      </w:r>
      <w:r>
        <w:t>and</w:t>
      </w:r>
      <w:r w:rsidR="00F474B4">
        <w:t xml:space="preserve"> </w:t>
      </w:r>
      <w:r>
        <w:t>social</w:t>
      </w:r>
      <w:r w:rsidR="00F474B4">
        <w:t xml:space="preserve"> </w:t>
      </w:r>
      <w:r>
        <w:t>welfare.</w:t>
      </w:r>
    </w:p>
    <w:p w14:paraId="780ED05D" w14:textId="3EAE194E" w:rsidR="004A6D10" w:rsidRDefault="004A6D10" w:rsidP="004A6D10">
      <w:r>
        <w:t>Employment</w:t>
      </w:r>
      <w:r w:rsidR="00F474B4">
        <w:t xml:space="preserve"> </w:t>
      </w:r>
      <w:r>
        <w:t>for</w:t>
      </w:r>
      <w:r w:rsidR="00F474B4">
        <w:t xml:space="preserve"> </w:t>
      </w:r>
      <w:r>
        <w:t>Professionals</w:t>
      </w:r>
      <w:r w:rsidR="00F474B4">
        <w:t xml:space="preserve"> </w:t>
      </w:r>
      <w:r>
        <w:t>grew</w:t>
      </w:r>
      <w:r w:rsidR="00F474B4">
        <w:t xml:space="preserve"> </w:t>
      </w:r>
      <w:r>
        <w:t>by</w:t>
      </w:r>
      <w:r w:rsidR="00F474B4">
        <w:t xml:space="preserve"> </w:t>
      </w:r>
      <w:r>
        <w:t>3.6%</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This</w:t>
      </w:r>
      <w:r w:rsidR="00F474B4">
        <w:t xml:space="preserve"> </w:t>
      </w:r>
      <w:r>
        <w:t>is</w:t>
      </w:r>
      <w:r w:rsidR="00F474B4">
        <w:t xml:space="preserve"> </w:t>
      </w:r>
      <w:r>
        <w:t>consistent</w:t>
      </w:r>
      <w:r w:rsidR="00F474B4">
        <w:t xml:space="preserve"> </w:t>
      </w:r>
      <w:r>
        <w:t>with</w:t>
      </w:r>
      <w:r w:rsidR="00F474B4">
        <w:t xml:space="preserve"> </w:t>
      </w:r>
      <w:r>
        <w:t>a</w:t>
      </w:r>
      <w:r w:rsidR="00F474B4">
        <w:t xml:space="preserve"> </w:t>
      </w:r>
      <w:r>
        <w:t>long-term</w:t>
      </w:r>
      <w:r w:rsidR="00F474B4">
        <w:t xml:space="preserve"> </w:t>
      </w:r>
      <w:r>
        <w:t>trend</w:t>
      </w:r>
      <w:r w:rsidR="00F474B4">
        <w:t xml:space="preserve"> </w:t>
      </w:r>
      <w:r>
        <w:t>of</w:t>
      </w:r>
      <w:r w:rsidR="00F474B4">
        <w:t xml:space="preserve"> </w:t>
      </w:r>
      <w:r>
        <w:t>strong</w:t>
      </w:r>
      <w:r w:rsidR="00F474B4">
        <w:t xml:space="preserve"> </w:t>
      </w:r>
      <w:r>
        <w:t>growth,</w:t>
      </w:r>
      <w:r w:rsidR="00F474B4">
        <w:t xml:space="preserve"> </w:t>
      </w:r>
      <w:r>
        <w:t>with</w:t>
      </w:r>
      <w:r w:rsidR="00F474B4">
        <w:t xml:space="preserve"> </w:t>
      </w:r>
      <w:r>
        <w:t>Professionals</w:t>
      </w:r>
      <w:r w:rsidR="00F474B4">
        <w:t xml:space="preserve"> </w:t>
      </w:r>
      <w:r>
        <w:t>employment</w:t>
      </w:r>
      <w:r w:rsidR="00F474B4">
        <w:t xml:space="preserve"> </w:t>
      </w:r>
      <w:r>
        <w:t>rising</w:t>
      </w:r>
      <w:r w:rsidR="00F474B4">
        <w:t xml:space="preserve"> </w:t>
      </w:r>
      <w:r>
        <w:t>by</w:t>
      </w:r>
      <w:r w:rsidR="00F474B4">
        <w:t xml:space="preserve"> </w:t>
      </w:r>
      <w:r>
        <w:t>almost</w:t>
      </w:r>
      <w:r w:rsidR="00F474B4">
        <w:t xml:space="preserve"> </w:t>
      </w:r>
      <w:r>
        <w:t>50%</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(the</w:t>
      </w:r>
      <w:r w:rsidR="00F474B4">
        <w:t xml:space="preserve"> </w:t>
      </w:r>
      <w:r>
        <w:t>strongest</w:t>
      </w:r>
      <w:r w:rsidR="00F474B4">
        <w:t xml:space="preserve"> </w:t>
      </w:r>
      <w:r>
        <w:t>growth</w:t>
      </w:r>
      <w:r w:rsidR="00F474B4">
        <w:t xml:space="preserve"> </w:t>
      </w:r>
      <w:r>
        <w:t>of</w:t>
      </w:r>
      <w:r w:rsidR="00F474B4">
        <w:t xml:space="preserve"> </w:t>
      </w:r>
      <w:r>
        <w:t>any</w:t>
      </w:r>
      <w:r w:rsidR="00F474B4">
        <w:t xml:space="preserve"> </w:t>
      </w:r>
      <w:r>
        <w:t>major</w:t>
      </w:r>
      <w:r w:rsidR="00F474B4">
        <w:t xml:space="preserve"> </w:t>
      </w:r>
      <w:r>
        <w:t>occupation</w:t>
      </w:r>
      <w:r w:rsidR="00F474B4">
        <w:t xml:space="preserve"> </w:t>
      </w:r>
      <w:r>
        <w:t>group</w:t>
      </w:r>
      <w:r w:rsidR="00F474B4">
        <w:t xml:space="preserve"> </w:t>
      </w:r>
      <w:r>
        <w:t>over</w:t>
      </w:r>
      <w:r w:rsidR="00F474B4">
        <w:t xml:space="preserve"> </w:t>
      </w:r>
      <w:r>
        <w:t>the</w:t>
      </w:r>
      <w:r w:rsidR="00F474B4">
        <w:t xml:space="preserve"> </w:t>
      </w:r>
      <w:r>
        <w:t>decade).</w:t>
      </w:r>
    </w:p>
    <w:p w14:paraId="6B5C707A" w14:textId="03A1C088" w:rsidR="004A6D10" w:rsidRDefault="004A6D10" w:rsidP="004A6D10">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Professionals</w:t>
      </w:r>
      <w:r w:rsidR="00F474B4">
        <w:t xml:space="preserve"> </w:t>
      </w:r>
      <w:r>
        <w:t>fell</w:t>
      </w:r>
      <w:r w:rsidR="00F474B4">
        <w:t xml:space="preserve"> </w:t>
      </w:r>
      <w:r>
        <w:t>by</w:t>
      </w:r>
      <w:r w:rsidR="00F474B4">
        <w:t xml:space="preserve"> </w:t>
      </w:r>
      <w:r>
        <w:t>19.8%</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However,</w:t>
      </w:r>
      <w:r w:rsidR="00F474B4">
        <w:t xml:space="preserve"> </w:t>
      </w:r>
      <w:r>
        <w:t>roles</w:t>
      </w:r>
      <w:r w:rsidR="00F474B4">
        <w:t xml:space="preserve"> </w:t>
      </w:r>
      <w:r>
        <w:t>for</w:t>
      </w:r>
      <w:r w:rsidR="00F474B4">
        <w:t xml:space="preserve"> </w:t>
      </w:r>
      <w:r>
        <w:t>Professionals</w:t>
      </w:r>
      <w:r w:rsidR="00F474B4">
        <w:t xml:space="preserve"> </w:t>
      </w:r>
      <w:r>
        <w:t>still</w:t>
      </w:r>
      <w:r w:rsidR="00F474B4">
        <w:t xml:space="preserve"> </w:t>
      </w:r>
      <w:r>
        <w:t>accounted</w:t>
      </w:r>
      <w:r w:rsidR="00F474B4">
        <w:t xml:space="preserve"> </w:t>
      </w:r>
      <w:r>
        <w:t>for</w:t>
      </w:r>
      <w:r w:rsidR="00F474B4">
        <w:t xml:space="preserve"> </w:t>
      </w:r>
      <w:r>
        <w:t>a</w:t>
      </w:r>
      <w:r w:rsidR="00F474B4">
        <w:t xml:space="preserve"> </w:t>
      </w:r>
      <w:r>
        <w:t>large</w:t>
      </w:r>
      <w:r w:rsidR="00F474B4">
        <w:t xml:space="preserve"> </w:t>
      </w:r>
      <w:r>
        <w:t>share</w:t>
      </w:r>
      <w:r w:rsidR="00F474B4">
        <w:t xml:space="preserve"> </w:t>
      </w:r>
      <w:r>
        <w:t>of</w:t>
      </w:r>
      <w:r w:rsidR="00F474B4">
        <w:t xml:space="preserve"> </w:t>
      </w:r>
      <w:r>
        <w:t>all</w:t>
      </w:r>
      <w:r w:rsidR="00F474B4">
        <w:t xml:space="preserve"> </w:t>
      </w:r>
      <w:r>
        <w:t>job</w:t>
      </w:r>
      <w:r w:rsidR="00F474B4">
        <w:t xml:space="preserve"> </w:t>
      </w:r>
      <w:r>
        <w:t>ads</w:t>
      </w:r>
      <w:r w:rsidR="00F474B4">
        <w:t xml:space="preserve"> </w:t>
      </w:r>
      <w:r>
        <w:t>(around</w:t>
      </w:r>
      <w:r w:rsidR="00F474B4">
        <w:t xml:space="preserve"> </w:t>
      </w:r>
      <w:r>
        <w:t>29%</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16C8977A" w14:textId="667CD60C" w:rsidR="004A6D10" w:rsidRDefault="004A6D10" w:rsidP="004A6D10">
      <w:r>
        <w:t>A</w:t>
      </w:r>
      <w:r w:rsidR="00F474B4">
        <w:t xml:space="preserve"> </w:t>
      </w:r>
      <w:r>
        <w:t>number</w:t>
      </w:r>
      <w:r w:rsidR="00F474B4">
        <w:t xml:space="preserve"> </w:t>
      </w:r>
      <w:r>
        <w:t>of</w:t>
      </w:r>
      <w:r w:rsidR="00F474B4">
        <w:t xml:space="preserve"> </w:t>
      </w:r>
      <w:r>
        <w:t>large-employing</w:t>
      </w:r>
      <w:r w:rsidR="00F474B4">
        <w:t xml:space="preserve"> </w:t>
      </w:r>
      <w:r>
        <w:t>Professional</w:t>
      </w:r>
      <w:r w:rsidR="00F474B4">
        <w:t xml:space="preserve"> </w:t>
      </w:r>
      <w:r>
        <w:t>occupations</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including</w:t>
      </w:r>
      <w:r w:rsidR="00F474B4">
        <w:t xml:space="preserve"> </w:t>
      </w:r>
      <w:r>
        <w:t>a</w:t>
      </w:r>
      <w:r w:rsidR="00F474B4">
        <w:t xml:space="preserve"> </w:t>
      </w:r>
      <w:r>
        <w:t>wide</w:t>
      </w:r>
      <w:r w:rsidR="00F474B4">
        <w:t xml:space="preserve"> </w:t>
      </w:r>
      <w:r>
        <w:t>range</w:t>
      </w:r>
      <w:r w:rsidR="00F474B4">
        <w:t xml:space="preserve"> </w:t>
      </w:r>
      <w:r>
        <w:t>of</w:t>
      </w:r>
      <w:r w:rsidR="00F474B4">
        <w:t xml:space="preserve"> </w:t>
      </w:r>
      <w:r>
        <w:t>Engineering,</w:t>
      </w:r>
      <w:r w:rsidR="00F474B4">
        <w:t xml:space="preserve"> </w:t>
      </w:r>
      <w:r>
        <w:t>Information</w:t>
      </w:r>
      <w:r w:rsidR="00F474B4">
        <w:t xml:space="preserve"> </w:t>
      </w:r>
      <w:r>
        <w:t>and</w:t>
      </w:r>
      <w:r w:rsidR="00F474B4">
        <w:t xml:space="preserve"> </w:t>
      </w:r>
      <w:r>
        <w:t>Communications</w:t>
      </w:r>
      <w:r w:rsidR="00F474B4">
        <w:t xml:space="preserve"> </w:t>
      </w:r>
      <w:r>
        <w:t>Technology,</w:t>
      </w:r>
      <w:r w:rsidR="00F474B4">
        <w:t xml:space="preserve"> </w:t>
      </w:r>
      <w:r>
        <w:t>Education</w:t>
      </w:r>
      <w:r w:rsidR="00F474B4">
        <w:t xml:space="preserve"> </w:t>
      </w:r>
      <w:r>
        <w:t>and</w:t>
      </w:r>
      <w:r w:rsidR="00F474B4">
        <w:t xml:space="preserve"> </w:t>
      </w:r>
      <w:r>
        <w:t>Health</w:t>
      </w:r>
      <w:r w:rsidR="00F474B4">
        <w:t xml:space="preserve"> </w:t>
      </w:r>
      <w:r>
        <w:t>roles.</w:t>
      </w:r>
    </w:p>
    <w:p w14:paraId="647152E8" w14:textId="573508F1" w:rsidR="004A6D10" w:rsidRDefault="004A6D10"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14545430" w14:textId="2F9F549D" w:rsidR="004A6D10" w:rsidRDefault="004A6D10" w:rsidP="005E7315">
      <w:pPr>
        <w:pStyle w:val="Heading2"/>
      </w:pPr>
      <w:bookmarkStart w:id="64" w:name="_Toc200630504"/>
      <w:r>
        <w:lastRenderedPageBreak/>
        <w:t>Technicians</w:t>
      </w:r>
      <w:r w:rsidR="00F474B4">
        <w:t xml:space="preserve"> </w:t>
      </w:r>
      <w:r>
        <w:t>and</w:t>
      </w:r>
      <w:r w:rsidR="00F474B4">
        <w:t xml:space="preserve"> </w:t>
      </w:r>
      <w:r>
        <w:t>Trade</w:t>
      </w:r>
      <w:r w:rsidR="00F474B4">
        <w:t xml:space="preserve"> </w:t>
      </w:r>
      <w:r>
        <w:t>Workers</w:t>
      </w:r>
      <w:bookmarkEnd w:id="64"/>
    </w:p>
    <w:p w14:paraId="57A53182" w14:textId="79668C5E" w:rsidR="00E52A6D" w:rsidRDefault="00E52A6D" w:rsidP="003132CA">
      <w:r>
        <w:rPr>
          <w:noProof/>
        </w:rPr>
        <w:drawing>
          <wp:inline distT="0" distB="0" distL="0" distR="0" wp14:anchorId="6E23FB44" wp14:editId="7E52B4FB">
            <wp:extent cx="6120000" cy="6786124"/>
            <wp:effectExtent l="0" t="0" r="0" b="0"/>
            <wp:docPr id="1540547188" name="Picture 32" descr="Graph showing that 35% of technicians and trades workers are employed regionally.&#10;Graph showing that 18% of technicians and trades workers are aged 15 to 24 years old.&#10;Graph showing that 17% of technicians and trades workers are female. &#10;Graph showing that 67% of technicians and trades workers hold a cert 3 or higher.&#10;Column graph of annual employment growth for technicians and trades work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7188" name="Picture 32" descr="Graph showing that 35% of technicians and trades workers are employed regionally.&#10;Graph showing that 18% of technicians and trades workers are aged 15 to 24 years old.&#10;Graph showing that 17% of technicians and trades workers are female. &#10;Graph showing that 67% of technicians and trades workers hold a cert 3 or higher.&#10;Column graph of annual employment growth for technicians and trades workers from November 2014 to November 2024, along with the 10-year annual average growth for all industries. &#10;"/>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5B82599D" w14:textId="760B7409" w:rsidR="00E52A6D" w:rsidRDefault="00E52A6D" w:rsidP="00614CF2">
      <w:pPr>
        <w:pStyle w:val="Caption"/>
      </w:pPr>
      <w:r w:rsidRPr="0018792A">
        <w:t>Note:</w:t>
      </w:r>
      <w:r w:rsidR="00F474B4">
        <w:t xml:space="preserve"> </w:t>
      </w:r>
      <w:r w:rsidRPr="0018792A">
        <w:t>Caution</w:t>
      </w:r>
      <w:r w:rsidR="00F474B4">
        <w:t xml:space="preserve"> </w:t>
      </w:r>
      <w:r w:rsidRPr="0018792A">
        <w:t>is</w:t>
      </w:r>
      <w:r w:rsidR="00F474B4">
        <w:t xml:space="preserve"> </w:t>
      </w:r>
      <w:r w:rsidRPr="0018792A">
        <w:t>recommended</w:t>
      </w:r>
      <w:r w:rsidR="00F474B4">
        <w:t xml:space="preserve"> </w:t>
      </w:r>
      <w:r w:rsidRPr="0018792A">
        <w:t>when</w:t>
      </w:r>
      <w:r w:rsidR="00F474B4">
        <w:t xml:space="preserve"> </w:t>
      </w:r>
      <w:r w:rsidRPr="0018792A">
        <w:t>using</w:t>
      </w:r>
      <w:r w:rsidR="00F474B4">
        <w:t xml:space="preserve"> </w:t>
      </w:r>
      <w:r w:rsidRPr="0018792A">
        <w:t>employment</w:t>
      </w:r>
      <w:r w:rsidR="00F474B4">
        <w:t xml:space="preserve"> </w:t>
      </w:r>
      <w:r w:rsidRPr="0018792A">
        <w:t>estimates</w:t>
      </w:r>
      <w:r w:rsidR="00F474B4">
        <w:t xml:space="preserve"> </w:t>
      </w:r>
      <w:r w:rsidRPr="0018792A">
        <w:t>from</w:t>
      </w:r>
      <w:r w:rsidR="00F474B4">
        <w:t xml:space="preserve"> </w:t>
      </w:r>
      <w:r w:rsidRPr="0018792A">
        <w:t>May</w:t>
      </w:r>
      <w:r w:rsidR="00F474B4">
        <w:t xml:space="preserve"> </w:t>
      </w:r>
      <w:r w:rsidRPr="0018792A">
        <w:t>2020</w:t>
      </w:r>
      <w:r w:rsidR="00F474B4">
        <w:t xml:space="preserve"> </w:t>
      </w:r>
      <w:r w:rsidRPr="0018792A">
        <w:t>to</w:t>
      </w:r>
      <w:r w:rsidR="00F474B4">
        <w:t xml:space="preserve"> </w:t>
      </w:r>
      <w:r w:rsidRPr="0018792A">
        <w:t>February</w:t>
      </w:r>
      <w:r w:rsidR="00F474B4">
        <w:t xml:space="preserve"> </w:t>
      </w:r>
      <w:r w:rsidRPr="0018792A">
        <w:t>2022</w:t>
      </w:r>
      <w:r w:rsidR="00F474B4">
        <w:t xml:space="preserve"> </w:t>
      </w:r>
      <w:r w:rsidRPr="0018792A">
        <w:t>inclusive.</w:t>
      </w:r>
      <w:r w:rsidR="00F474B4">
        <w:t xml:space="preserve"> </w:t>
      </w:r>
      <w:r w:rsidRPr="0018792A">
        <w:t>Data</w:t>
      </w:r>
      <w:r w:rsidR="00F474B4">
        <w:t xml:space="preserve"> </w:t>
      </w:r>
      <w:r w:rsidRPr="0018792A">
        <w:t>has</w:t>
      </w:r>
      <w:r w:rsidR="00F474B4">
        <w:t xml:space="preserve"> </w:t>
      </w:r>
      <w:r w:rsidRPr="0018792A">
        <w:t>been</w:t>
      </w:r>
      <w:r w:rsidR="00F474B4">
        <w:t xml:space="preserve"> </w:t>
      </w:r>
      <w:r w:rsidRPr="0018792A">
        <w:t>suppressed</w:t>
      </w:r>
      <w:r w:rsidR="00F474B4">
        <w:t xml:space="preserve"> </w:t>
      </w:r>
      <w:r w:rsidRPr="0018792A">
        <w:t>for</w:t>
      </w:r>
      <w:r w:rsidR="00F474B4">
        <w:t xml:space="preserve"> </w:t>
      </w:r>
      <w:r w:rsidRPr="0018792A">
        <w:t>some</w:t>
      </w:r>
      <w:r w:rsidR="00F474B4">
        <w:t xml:space="preserve"> </w:t>
      </w:r>
      <w:r w:rsidRPr="0018792A">
        <w:t>quarters</w:t>
      </w:r>
      <w:r w:rsidR="00F474B4">
        <w:t xml:space="preserve"> </w:t>
      </w:r>
      <w:r w:rsidRPr="0018792A">
        <w:t>during</w:t>
      </w:r>
      <w:r w:rsidR="00F474B4">
        <w:t xml:space="preserve"> </w:t>
      </w:r>
      <w:r w:rsidRPr="0018792A">
        <w:t>this</w:t>
      </w:r>
      <w:r w:rsidR="00F474B4">
        <w:t xml:space="preserve"> </w:t>
      </w:r>
      <w:r w:rsidRPr="0018792A">
        <w:t>period.</w:t>
      </w:r>
    </w:p>
    <w:tbl>
      <w:tblPr>
        <w:tblStyle w:val="TableGrid"/>
        <w:tblW w:w="5000" w:type="pct"/>
        <w:tblLook w:val="0020" w:firstRow="1" w:lastRow="0" w:firstColumn="0" w:lastColumn="0" w:noHBand="0" w:noVBand="0"/>
      </w:tblPr>
      <w:tblGrid>
        <w:gridCol w:w="1147"/>
        <w:gridCol w:w="6655"/>
        <w:gridCol w:w="1837"/>
      </w:tblGrid>
      <w:tr w:rsidR="0018792A" w:rsidRPr="00614CF2" w14:paraId="4D53D4C2" w14:textId="77777777" w:rsidTr="003132CA">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3"/>
          </w:tcPr>
          <w:p w14:paraId="290559D4" w14:textId="609A5D10" w:rsidR="0018792A" w:rsidRPr="00614CF2" w:rsidRDefault="0018792A" w:rsidP="00614CF2">
            <w:r w:rsidRPr="00614CF2">
              <w:t>Top</w:t>
            </w:r>
            <w:r w:rsidR="00F474B4" w:rsidRPr="00614CF2">
              <w:t xml:space="preserve"> </w:t>
            </w:r>
            <w:r w:rsidRPr="00614CF2">
              <w:t>employing</w:t>
            </w:r>
            <w:r w:rsidR="00F474B4" w:rsidRPr="00614CF2">
              <w:t xml:space="preserve"> </w:t>
            </w:r>
            <w:r w:rsidRPr="00614CF2">
              <w:t>occupations</w:t>
            </w:r>
          </w:p>
        </w:tc>
      </w:tr>
      <w:tr w:rsidR="0018792A" w:rsidRPr="00614CF2" w14:paraId="08395CCF" w14:textId="77777777" w:rsidTr="003132CA">
        <w:trPr>
          <w:trHeight w:val="20"/>
        </w:trPr>
        <w:tc>
          <w:tcPr>
            <w:tcW w:w="595" w:type="pct"/>
          </w:tcPr>
          <w:p w14:paraId="1A0E7035" w14:textId="77777777" w:rsidR="0018792A" w:rsidRPr="00614CF2" w:rsidRDefault="0018792A" w:rsidP="00614CF2">
            <w:r w:rsidRPr="00614CF2">
              <w:t>1</w:t>
            </w:r>
          </w:p>
        </w:tc>
        <w:tc>
          <w:tcPr>
            <w:tcW w:w="3452" w:type="pct"/>
          </w:tcPr>
          <w:p w14:paraId="36F36BF5" w14:textId="77777777" w:rsidR="0018792A" w:rsidRPr="00614CF2" w:rsidRDefault="0018792A" w:rsidP="00614CF2">
            <w:r w:rsidRPr="00614CF2">
              <w:t>Electricians</w:t>
            </w:r>
          </w:p>
        </w:tc>
        <w:tc>
          <w:tcPr>
            <w:tcW w:w="953" w:type="pct"/>
          </w:tcPr>
          <w:p w14:paraId="33817384" w14:textId="77777777" w:rsidR="0018792A" w:rsidRPr="00614CF2" w:rsidRDefault="0018792A" w:rsidP="00614CF2">
            <w:r w:rsidRPr="00614CF2">
              <w:t>185,200</w:t>
            </w:r>
          </w:p>
        </w:tc>
      </w:tr>
      <w:tr w:rsidR="0018792A" w:rsidRPr="00614CF2" w14:paraId="52B5EE63" w14:textId="77777777" w:rsidTr="003132CA">
        <w:trPr>
          <w:trHeight w:val="20"/>
        </w:trPr>
        <w:tc>
          <w:tcPr>
            <w:tcW w:w="595" w:type="pct"/>
          </w:tcPr>
          <w:p w14:paraId="1BAA1A1D" w14:textId="77777777" w:rsidR="0018792A" w:rsidRPr="00614CF2" w:rsidRDefault="0018792A" w:rsidP="00614CF2">
            <w:r w:rsidRPr="00614CF2">
              <w:t>2</w:t>
            </w:r>
          </w:p>
        </w:tc>
        <w:tc>
          <w:tcPr>
            <w:tcW w:w="3452" w:type="pct"/>
          </w:tcPr>
          <w:p w14:paraId="67B884C1" w14:textId="4DFA6FF3" w:rsidR="0018792A" w:rsidRPr="00614CF2" w:rsidRDefault="0018792A" w:rsidP="00614CF2">
            <w:r w:rsidRPr="00614CF2">
              <w:t>Carpenters</w:t>
            </w:r>
            <w:r w:rsidR="00F474B4" w:rsidRPr="00614CF2">
              <w:t xml:space="preserve"> </w:t>
            </w:r>
            <w:r w:rsidRPr="00614CF2">
              <w:t>and</w:t>
            </w:r>
            <w:r w:rsidR="00F474B4" w:rsidRPr="00614CF2">
              <w:t xml:space="preserve"> </w:t>
            </w:r>
            <w:r w:rsidRPr="00614CF2">
              <w:t>Joiners</w:t>
            </w:r>
          </w:p>
        </w:tc>
        <w:tc>
          <w:tcPr>
            <w:tcW w:w="953" w:type="pct"/>
          </w:tcPr>
          <w:p w14:paraId="2CC9BF20" w14:textId="77777777" w:rsidR="0018792A" w:rsidRPr="00614CF2" w:rsidRDefault="0018792A" w:rsidP="00614CF2">
            <w:r w:rsidRPr="00614CF2">
              <w:t>143,900</w:t>
            </w:r>
          </w:p>
        </w:tc>
      </w:tr>
      <w:tr w:rsidR="0018792A" w:rsidRPr="00614CF2" w14:paraId="54145470" w14:textId="77777777" w:rsidTr="003132CA">
        <w:trPr>
          <w:trHeight w:val="20"/>
        </w:trPr>
        <w:tc>
          <w:tcPr>
            <w:tcW w:w="595" w:type="pct"/>
          </w:tcPr>
          <w:p w14:paraId="28873BE9" w14:textId="77777777" w:rsidR="0018792A" w:rsidRPr="00614CF2" w:rsidRDefault="0018792A" w:rsidP="00614CF2">
            <w:r w:rsidRPr="00614CF2">
              <w:t>3</w:t>
            </w:r>
          </w:p>
        </w:tc>
        <w:tc>
          <w:tcPr>
            <w:tcW w:w="3452" w:type="pct"/>
          </w:tcPr>
          <w:p w14:paraId="67121B5B" w14:textId="77777777" w:rsidR="0018792A" w:rsidRPr="00614CF2" w:rsidRDefault="0018792A" w:rsidP="00614CF2">
            <w:r w:rsidRPr="00614CF2">
              <w:t>Chefs</w:t>
            </w:r>
          </w:p>
        </w:tc>
        <w:tc>
          <w:tcPr>
            <w:tcW w:w="953" w:type="pct"/>
          </w:tcPr>
          <w:p w14:paraId="3CB0575D" w14:textId="77777777" w:rsidR="0018792A" w:rsidRPr="00614CF2" w:rsidRDefault="0018792A" w:rsidP="00614CF2">
            <w:r w:rsidRPr="00614CF2">
              <w:t>125,300</w:t>
            </w:r>
          </w:p>
        </w:tc>
      </w:tr>
      <w:tr w:rsidR="0018792A" w:rsidRPr="00614CF2" w14:paraId="45C11D9F" w14:textId="77777777" w:rsidTr="003132CA">
        <w:trPr>
          <w:trHeight w:val="20"/>
        </w:trPr>
        <w:tc>
          <w:tcPr>
            <w:tcW w:w="595" w:type="pct"/>
          </w:tcPr>
          <w:p w14:paraId="2AF83BBC" w14:textId="77777777" w:rsidR="0018792A" w:rsidRPr="00614CF2" w:rsidRDefault="0018792A" w:rsidP="00614CF2">
            <w:r w:rsidRPr="00614CF2">
              <w:t>4</w:t>
            </w:r>
          </w:p>
        </w:tc>
        <w:tc>
          <w:tcPr>
            <w:tcW w:w="3452" w:type="pct"/>
          </w:tcPr>
          <w:p w14:paraId="1018561E" w14:textId="679CA1AC" w:rsidR="0018792A" w:rsidRPr="00614CF2" w:rsidRDefault="0018792A" w:rsidP="00614CF2">
            <w:r w:rsidRPr="00614CF2">
              <w:t>Metal</w:t>
            </w:r>
            <w:r w:rsidR="00F474B4" w:rsidRPr="00614CF2">
              <w:t xml:space="preserve"> </w:t>
            </w:r>
            <w:r w:rsidRPr="00614CF2">
              <w:t>Fitters</w:t>
            </w:r>
            <w:r w:rsidR="00F474B4" w:rsidRPr="00614CF2">
              <w:t xml:space="preserve"> </w:t>
            </w:r>
            <w:r w:rsidRPr="00614CF2">
              <w:t>and</w:t>
            </w:r>
            <w:r w:rsidR="00F474B4" w:rsidRPr="00614CF2">
              <w:t xml:space="preserve"> </w:t>
            </w:r>
            <w:r w:rsidRPr="00614CF2">
              <w:t>Machinists</w:t>
            </w:r>
          </w:p>
        </w:tc>
        <w:tc>
          <w:tcPr>
            <w:tcW w:w="953" w:type="pct"/>
          </w:tcPr>
          <w:p w14:paraId="10AC86EE" w14:textId="77777777" w:rsidR="0018792A" w:rsidRPr="00614CF2" w:rsidRDefault="0018792A" w:rsidP="00614CF2">
            <w:r w:rsidRPr="00614CF2">
              <w:t>122,200</w:t>
            </w:r>
          </w:p>
        </w:tc>
      </w:tr>
      <w:tr w:rsidR="0018792A" w:rsidRPr="00614CF2" w14:paraId="510328B8" w14:textId="77777777" w:rsidTr="003132CA">
        <w:trPr>
          <w:trHeight w:val="20"/>
        </w:trPr>
        <w:tc>
          <w:tcPr>
            <w:tcW w:w="595" w:type="pct"/>
          </w:tcPr>
          <w:p w14:paraId="1C9A2957" w14:textId="77777777" w:rsidR="0018792A" w:rsidRPr="00614CF2" w:rsidRDefault="0018792A" w:rsidP="00614CF2">
            <w:r w:rsidRPr="00614CF2">
              <w:lastRenderedPageBreak/>
              <w:t>5</w:t>
            </w:r>
          </w:p>
        </w:tc>
        <w:tc>
          <w:tcPr>
            <w:tcW w:w="3452" w:type="pct"/>
          </w:tcPr>
          <w:p w14:paraId="6130BA82" w14:textId="52A42933" w:rsidR="0018792A" w:rsidRPr="00614CF2" w:rsidRDefault="0018792A" w:rsidP="00614CF2">
            <w:r w:rsidRPr="00614CF2">
              <w:t>Motor</w:t>
            </w:r>
            <w:r w:rsidR="00F474B4" w:rsidRPr="00614CF2">
              <w:t xml:space="preserve"> </w:t>
            </w:r>
            <w:r w:rsidRPr="00614CF2">
              <w:t>Mechanics</w:t>
            </w:r>
          </w:p>
        </w:tc>
        <w:tc>
          <w:tcPr>
            <w:tcW w:w="953" w:type="pct"/>
          </w:tcPr>
          <w:p w14:paraId="256FE724" w14:textId="77777777" w:rsidR="0018792A" w:rsidRPr="00614CF2" w:rsidRDefault="0018792A" w:rsidP="00614CF2">
            <w:r w:rsidRPr="00614CF2">
              <w:t>107,200</w:t>
            </w:r>
          </w:p>
        </w:tc>
      </w:tr>
    </w:tbl>
    <w:p w14:paraId="1E78BBCA" w14:textId="4812F190" w:rsidR="0018792A" w:rsidRDefault="0018792A" w:rsidP="0018792A">
      <w:r>
        <w:t>Technicians</w:t>
      </w:r>
      <w:r w:rsidR="00F474B4">
        <w:t xml:space="preserve"> </w:t>
      </w:r>
      <w:r>
        <w:t>and</w:t>
      </w:r>
      <w:r w:rsidR="00F474B4">
        <w:t xml:space="preserve"> </w:t>
      </w:r>
      <w:r>
        <w:t>Trades</w:t>
      </w:r>
      <w:r w:rsidR="00F474B4">
        <w:t xml:space="preserve"> </w:t>
      </w:r>
      <w:r>
        <w:t>Workers</w:t>
      </w:r>
      <w:r w:rsidR="00F474B4">
        <w:t xml:space="preserve"> </w:t>
      </w:r>
      <w:r>
        <w:t>undertake</w:t>
      </w:r>
      <w:r w:rsidR="00F474B4">
        <w:t xml:space="preserve"> </w:t>
      </w:r>
      <w:r>
        <w:t>a</w:t>
      </w:r>
      <w:r w:rsidR="00F474B4">
        <w:t xml:space="preserve"> </w:t>
      </w:r>
      <w:r>
        <w:t>variety</w:t>
      </w:r>
      <w:r w:rsidR="00F474B4">
        <w:t xml:space="preserve"> </w:t>
      </w:r>
      <w:r>
        <w:t>of</w:t>
      </w:r>
      <w:r w:rsidR="00F474B4">
        <w:t xml:space="preserve"> </w:t>
      </w:r>
      <w:r>
        <w:t>skilled</w:t>
      </w:r>
      <w:r w:rsidR="00F474B4">
        <w:t xml:space="preserve"> </w:t>
      </w:r>
      <w:r>
        <w:t>manual</w:t>
      </w:r>
      <w:r w:rsidR="00F474B4">
        <w:t xml:space="preserve"> </w:t>
      </w:r>
      <w:r>
        <w:t>tasks.</w:t>
      </w:r>
      <w:r w:rsidR="00F474B4">
        <w:t xml:space="preserve"> </w:t>
      </w:r>
      <w:r>
        <w:t>They</w:t>
      </w:r>
      <w:r w:rsidR="00F474B4">
        <w:t xml:space="preserve"> </w:t>
      </w:r>
      <w:r>
        <w:t>apply</w:t>
      </w:r>
      <w:r w:rsidR="00F474B4">
        <w:t xml:space="preserve"> </w:t>
      </w:r>
      <w:r>
        <w:t>technical,</w:t>
      </w:r>
      <w:r w:rsidR="00F474B4">
        <w:t xml:space="preserve"> </w:t>
      </w:r>
      <w:r>
        <w:t>trade</w:t>
      </w:r>
      <w:r w:rsidR="00F474B4">
        <w:t xml:space="preserve"> </w:t>
      </w:r>
      <w:r>
        <w:t>or</w:t>
      </w:r>
      <w:r w:rsidR="00F474B4">
        <w:t xml:space="preserve"> </w:t>
      </w:r>
      <w:r>
        <w:t>industry</w:t>
      </w:r>
      <w:r w:rsidR="00F474B4">
        <w:t xml:space="preserve"> </w:t>
      </w:r>
      <w:r>
        <w:t>specific</w:t>
      </w:r>
      <w:r w:rsidR="00F474B4">
        <w:t xml:space="preserve"> </w:t>
      </w:r>
      <w:r>
        <w:t>knowledge</w:t>
      </w:r>
      <w:r w:rsidR="00F474B4">
        <w:t xml:space="preserve"> </w:t>
      </w:r>
      <w:r>
        <w:t>in</w:t>
      </w:r>
      <w:r w:rsidR="00F474B4">
        <w:t xml:space="preserve"> </w:t>
      </w:r>
      <w:r>
        <w:t>construction,</w:t>
      </w:r>
      <w:r w:rsidR="00F474B4">
        <w:t xml:space="preserve"> </w:t>
      </w:r>
      <w:r>
        <w:t>manufacturing,</w:t>
      </w:r>
      <w:r w:rsidR="00F474B4">
        <w:t xml:space="preserve"> </w:t>
      </w:r>
      <w:r>
        <w:t>scientific,</w:t>
      </w:r>
      <w:r w:rsidR="00F474B4">
        <w:t xml:space="preserve"> </w:t>
      </w:r>
      <w:r>
        <w:t>engineering</w:t>
      </w:r>
      <w:r w:rsidR="00F474B4">
        <w:t xml:space="preserve"> </w:t>
      </w:r>
      <w:r>
        <w:t>and</w:t>
      </w:r>
      <w:r w:rsidR="00F474B4">
        <w:t xml:space="preserve"> </w:t>
      </w:r>
      <w:r>
        <w:t>other</w:t>
      </w:r>
      <w:r w:rsidR="00F474B4">
        <w:t xml:space="preserve"> </w:t>
      </w:r>
      <w:r>
        <w:t>activities.</w:t>
      </w:r>
    </w:p>
    <w:p w14:paraId="595CA517" w14:textId="337D69A9" w:rsidR="0018792A" w:rsidRDefault="0018792A" w:rsidP="0018792A">
      <w:r>
        <w:t>There</w:t>
      </w:r>
      <w:r w:rsidR="00F474B4">
        <w:t xml:space="preserve"> </w:t>
      </w:r>
      <w:r>
        <w:t>are</w:t>
      </w:r>
      <w:r w:rsidR="00F474B4">
        <w:t xml:space="preserve"> </w:t>
      </w:r>
      <w:r>
        <w:t>almost</w:t>
      </w:r>
      <w:r w:rsidR="00F474B4">
        <w:t xml:space="preserve"> </w:t>
      </w:r>
      <w:r>
        <w:t>2</w:t>
      </w:r>
      <w:r w:rsidR="00F474B4">
        <w:t xml:space="preserve"> </w:t>
      </w:r>
      <w:r>
        <w:t>million</w:t>
      </w:r>
      <w:r w:rsidR="00F474B4">
        <w:t xml:space="preserve"> </w:t>
      </w:r>
      <w:r>
        <w:t>Technicians</w:t>
      </w:r>
      <w:r w:rsidR="00F474B4">
        <w:t xml:space="preserve"> </w:t>
      </w:r>
      <w:r>
        <w:t>and</w:t>
      </w:r>
      <w:r w:rsidR="00F474B4">
        <w:t xml:space="preserve"> </w:t>
      </w:r>
      <w:r>
        <w:t>Trades</w:t>
      </w:r>
      <w:r w:rsidR="00F474B4">
        <w:t xml:space="preserve"> </w:t>
      </w:r>
      <w:r>
        <w:t>Workers</w:t>
      </w:r>
      <w:r w:rsidR="00F474B4">
        <w:t xml:space="preserve"> </w:t>
      </w:r>
      <w:r>
        <w:t>in</w:t>
      </w:r>
      <w:r w:rsidR="00F474B4">
        <w:t xml:space="preserve"> </w:t>
      </w:r>
      <w:r>
        <w:t>Australia,</w:t>
      </w:r>
      <w:r w:rsidR="00F474B4">
        <w:t xml:space="preserve"> </w:t>
      </w:r>
      <w:r>
        <w:t>accounting</w:t>
      </w:r>
      <w:r w:rsidR="00F474B4">
        <w:t xml:space="preserve"> </w:t>
      </w:r>
      <w:r>
        <w:t>for</w:t>
      </w:r>
      <w:r w:rsidR="00F474B4">
        <w:t xml:space="preserve"> </w:t>
      </w:r>
      <w:r>
        <w:t>around</w:t>
      </w:r>
      <w:r w:rsidR="00F474B4">
        <w:t xml:space="preserve"> </w:t>
      </w:r>
      <w:r>
        <w:t>14%</w:t>
      </w:r>
      <w:r w:rsidR="00F474B4">
        <w:t xml:space="preserve"> </w:t>
      </w:r>
      <w:r>
        <w:t>of</w:t>
      </w:r>
      <w:r w:rsidR="00F474B4">
        <w:t xml:space="preserve"> </w:t>
      </w:r>
      <w:r>
        <w:t>national</w:t>
      </w:r>
      <w:r w:rsidR="00F474B4">
        <w:t xml:space="preserve"> </w:t>
      </w:r>
      <w:r>
        <w:t>employment.</w:t>
      </w:r>
      <w:r w:rsidR="00F474B4">
        <w:t xml:space="preserve"> </w:t>
      </w:r>
      <w:r>
        <w:t>Employment</w:t>
      </w:r>
      <w:r w:rsidR="00F474B4">
        <w:t xml:space="preserve"> </w:t>
      </w:r>
      <w:r>
        <w:t>of</w:t>
      </w:r>
      <w:r w:rsidR="00F474B4">
        <w:t xml:space="preserve"> </w:t>
      </w:r>
      <w:r>
        <w:t>these</w:t>
      </w:r>
      <w:r w:rsidR="00F474B4">
        <w:t xml:space="preserve"> </w:t>
      </w:r>
      <w:r>
        <w:t>workers</w:t>
      </w:r>
      <w:r w:rsidR="00F474B4">
        <w:t xml:space="preserve"> </w:t>
      </w:r>
      <w:r>
        <w:t>grew</w:t>
      </w:r>
      <w:r w:rsidR="00F474B4">
        <w:t xml:space="preserve"> </w:t>
      </w:r>
      <w:r>
        <w:t>by</w:t>
      </w:r>
      <w:r w:rsidR="00F474B4">
        <w:t xml:space="preserve"> </w:t>
      </w:r>
      <w:r>
        <w:t>2.3%</w:t>
      </w:r>
      <w:r w:rsidR="00F474B4">
        <w:t xml:space="preserve"> </w:t>
      </w:r>
      <w:r>
        <w:t>over</w:t>
      </w:r>
      <w:r w:rsidR="00F474B4">
        <w:t xml:space="preserve"> </w:t>
      </w:r>
      <w:r>
        <w:t>the</w:t>
      </w:r>
      <w:r w:rsidR="00F474B4">
        <w:t xml:space="preserve"> </w:t>
      </w:r>
      <w:r>
        <w:t>past</w:t>
      </w:r>
      <w:r w:rsidR="00F474B4">
        <w:t xml:space="preserve"> </w:t>
      </w:r>
      <w:r>
        <w:t>year.</w:t>
      </w:r>
    </w:p>
    <w:p w14:paraId="523653AC" w14:textId="0E6706F8" w:rsidR="0018792A" w:rsidRDefault="0018792A" w:rsidP="0018792A">
      <w:r>
        <w:t>A</w:t>
      </w:r>
      <w:r w:rsidR="00F474B4">
        <w:t xml:space="preserve"> </w:t>
      </w:r>
      <w:r>
        <w:t>number</w:t>
      </w:r>
      <w:r w:rsidR="00F474B4">
        <w:t xml:space="preserve"> </w:t>
      </w:r>
      <w:r>
        <w:t>of</w:t>
      </w:r>
      <w:r w:rsidR="00F474B4">
        <w:t xml:space="preserve"> </w:t>
      </w:r>
      <w:r>
        <w:t>large-employing</w:t>
      </w:r>
      <w:r w:rsidR="00F474B4">
        <w:t xml:space="preserve"> </w:t>
      </w:r>
      <w:r>
        <w:t>Technician</w:t>
      </w:r>
      <w:r w:rsidR="00F474B4">
        <w:t xml:space="preserve"> </w:t>
      </w:r>
      <w:r>
        <w:t>and</w:t>
      </w:r>
      <w:r w:rsidR="00F474B4">
        <w:t xml:space="preserve"> </w:t>
      </w:r>
      <w:r>
        <w:t>Trade</w:t>
      </w:r>
      <w:r w:rsidR="00F474B4">
        <w:t xml:space="preserve"> </w:t>
      </w:r>
      <w:r>
        <w:t>Worker</w:t>
      </w:r>
      <w:r w:rsidR="00F474B4">
        <w:t xml:space="preserve"> </w:t>
      </w:r>
      <w:r>
        <w:t>occupations</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including</w:t>
      </w:r>
      <w:r w:rsidR="00F474B4">
        <w:t xml:space="preserve"> </w:t>
      </w:r>
      <w:r>
        <w:t>Motor</w:t>
      </w:r>
      <w:r w:rsidR="00F474B4">
        <w:t xml:space="preserve"> </w:t>
      </w:r>
      <w:r>
        <w:t>Mechanics,</w:t>
      </w:r>
      <w:r w:rsidR="00F474B4">
        <w:t xml:space="preserve"> </w:t>
      </w:r>
      <w:r>
        <w:t>Structural</w:t>
      </w:r>
      <w:r w:rsidR="00F474B4">
        <w:t xml:space="preserve"> </w:t>
      </w:r>
      <w:r>
        <w:t>Steel</w:t>
      </w:r>
      <w:r w:rsidR="00F474B4">
        <w:t xml:space="preserve"> </w:t>
      </w:r>
      <w:r>
        <w:t>and</w:t>
      </w:r>
      <w:r w:rsidR="00F474B4">
        <w:t xml:space="preserve"> </w:t>
      </w:r>
      <w:r>
        <w:t>Welding</w:t>
      </w:r>
      <w:r w:rsidR="00F474B4">
        <w:t xml:space="preserve"> </w:t>
      </w:r>
      <w:r>
        <w:t>Trades</w:t>
      </w:r>
      <w:r w:rsidR="00F474B4">
        <w:t xml:space="preserve"> </w:t>
      </w:r>
      <w:r>
        <w:t>Workers,</w:t>
      </w:r>
      <w:r w:rsidR="00F474B4">
        <w:t xml:space="preserve"> </w:t>
      </w:r>
      <w:r>
        <w:t>Plumbers,</w:t>
      </w:r>
      <w:r w:rsidR="00F474B4">
        <w:t xml:space="preserve"> </w:t>
      </w:r>
      <w:r>
        <w:t>Electricians,</w:t>
      </w:r>
      <w:r w:rsidR="00F474B4">
        <w:t xml:space="preserve"> </w:t>
      </w:r>
      <w:r>
        <w:t>Carpenters</w:t>
      </w:r>
      <w:r w:rsidR="00F474B4">
        <w:t xml:space="preserve"> </w:t>
      </w:r>
      <w:r>
        <w:t>and</w:t>
      </w:r>
      <w:r w:rsidR="00F474B4">
        <w:t xml:space="preserve"> </w:t>
      </w:r>
      <w:r>
        <w:t>Joiners,</w:t>
      </w:r>
      <w:r w:rsidR="00F474B4">
        <w:t xml:space="preserve"> </w:t>
      </w:r>
      <w:r>
        <w:t>and</w:t>
      </w:r>
      <w:r w:rsidR="00F474B4">
        <w:t xml:space="preserve"> </w:t>
      </w:r>
      <w:r>
        <w:t>Hairdressers.</w:t>
      </w:r>
    </w:p>
    <w:p w14:paraId="3B8F4524" w14:textId="18F79D5F" w:rsidR="0018792A" w:rsidRDefault="0018792A" w:rsidP="0018792A">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Technicians</w:t>
      </w:r>
      <w:r w:rsidR="00F474B4">
        <w:t xml:space="preserve"> </w:t>
      </w:r>
      <w:r>
        <w:t>and</w:t>
      </w:r>
      <w:r w:rsidR="00F474B4">
        <w:t xml:space="preserve"> </w:t>
      </w:r>
      <w:r>
        <w:t>Trades</w:t>
      </w:r>
      <w:r w:rsidR="00F474B4">
        <w:t xml:space="preserve"> </w:t>
      </w:r>
      <w:r>
        <w:t>Workers</w:t>
      </w:r>
      <w:r w:rsidR="00F474B4">
        <w:t xml:space="preserve"> </w:t>
      </w:r>
      <w:r>
        <w:t>declined</w:t>
      </w:r>
      <w:r w:rsidR="00F474B4">
        <w:t xml:space="preserve"> </w:t>
      </w:r>
      <w:r>
        <w:t>by</w:t>
      </w:r>
      <w:r w:rsidR="00F474B4">
        <w:t xml:space="preserve"> </w:t>
      </w:r>
      <w:r>
        <w:t>15.3%</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but</w:t>
      </w:r>
      <w:r w:rsidR="00F474B4">
        <w:t xml:space="preserve"> </w:t>
      </w:r>
      <w:r>
        <w:t>these</w:t>
      </w:r>
      <w:r w:rsidR="00F474B4">
        <w:t xml:space="preserve"> </w:t>
      </w:r>
      <w:r>
        <w:t>roles</w:t>
      </w:r>
      <w:r w:rsidR="00F474B4">
        <w:t xml:space="preserve"> </w:t>
      </w:r>
      <w:r>
        <w:t>still</w:t>
      </w:r>
      <w:r w:rsidR="00F474B4">
        <w:t xml:space="preserve"> </w:t>
      </w:r>
      <w:r>
        <w:t>make</w:t>
      </w:r>
      <w:r w:rsidR="00F474B4">
        <w:t xml:space="preserve"> </w:t>
      </w:r>
      <w:r>
        <w:t>up</w:t>
      </w:r>
      <w:r w:rsidR="00F474B4">
        <w:t xml:space="preserve"> </w:t>
      </w:r>
      <w:r>
        <w:t>around</w:t>
      </w:r>
      <w:r w:rsidR="00F474B4">
        <w:t xml:space="preserve"> </w:t>
      </w:r>
      <w:r>
        <w:t>14%</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6E095B51" w14:textId="3AF61C85" w:rsidR="0018792A" w:rsidRDefault="0018792A" w:rsidP="005E7315">
      <w:pPr>
        <w:pStyle w:val="Heading2"/>
      </w:pPr>
      <w:bookmarkStart w:id="65" w:name="_Toc200630505"/>
      <w:r>
        <w:lastRenderedPageBreak/>
        <w:t>Community</w:t>
      </w:r>
      <w:r w:rsidR="00F474B4">
        <w:t xml:space="preserve"> </w:t>
      </w:r>
      <w:r>
        <w:t>and</w:t>
      </w:r>
      <w:r w:rsidR="00F474B4">
        <w:t xml:space="preserve"> </w:t>
      </w:r>
      <w:r>
        <w:t>Personal</w:t>
      </w:r>
      <w:r w:rsidR="00F474B4">
        <w:t xml:space="preserve"> </w:t>
      </w:r>
      <w:r>
        <w:t>Service</w:t>
      </w:r>
      <w:r w:rsidR="00F474B4">
        <w:t xml:space="preserve"> </w:t>
      </w:r>
      <w:r>
        <w:t>Workers</w:t>
      </w:r>
      <w:bookmarkEnd w:id="65"/>
    </w:p>
    <w:p w14:paraId="7B967269" w14:textId="1E0BD3BB" w:rsidR="00E52A6D" w:rsidRDefault="00E52A6D" w:rsidP="003132CA">
      <w:r>
        <w:rPr>
          <w:noProof/>
        </w:rPr>
        <w:drawing>
          <wp:inline distT="0" distB="0" distL="0" distR="0" wp14:anchorId="46C6759D" wp14:editId="3FB627EC">
            <wp:extent cx="6120000" cy="6756385"/>
            <wp:effectExtent l="0" t="0" r="0" b="6985"/>
            <wp:docPr id="1503326309" name="Picture 33" descr="Graph showing that 32% of community and personal service workers are employed regionally.&#10;Graph showing that 26% of community and personal service are aged 15 to 24 years old.&#10;Graph showing that 69% of community and personal service are female. &#10;Graph showing that 64% of community and personal service hold a cert 3 or higher.&#10;Column graph of annual employment growth for community and personal service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26309" name="Picture 33" descr="Graph showing that 32% of community and personal service workers are employed regionally.&#10;Graph showing that 26% of community and personal service are aged 15 to 24 years old.&#10;Graph showing that 69% of community and personal service are female. &#10;Graph showing that 64% of community and personal service hold a cert 3 or higher.&#10;Column graph of annual employment growth for community and personal service from November 2014 to November 2024, along with the 10-year annual average growth for all industries. &#10;"/>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120000" cy="6756385"/>
                    </a:xfrm>
                    <a:prstGeom prst="rect">
                      <a:avLst/>
                    </a:prstGeom>
                  </pic:spPr>
                </pic:pic>
              </a:graphicData>
            </a:graphic>
          </wp:inline>
        </w:drawing>
      </w:r>
    </w:p>
    <w:p w14:paraId="4549CA46" w14:textId="0C2406DD" w:rsidR="00E52A6D" w:rsidRDefault="00E52A6D" w:rsidP="00614CF2">
      <w:pPr>
        <w:pStyle w:val="Caption"/>
      </w:pPr>
      <w:r w:rsidRPr="0018792A">
        <w:t>Note:</w:t>
      </w:r>
      <w:r w:rsidR="00F474B4">
        <w:t xml:space="preserve"> </w:t>
      </w:r>
      <w:r w:rsidRPr="0018792A">
        <w:t>Caution</w:t>
      </w:r>
      <w:r w:rsidR="00F474B4">
        <w:t xml:space="preserve"> </w:t>
      </w:r>
      <w:r w:rsidRPr="0018792A">
        <w:t>is</w:t>
      </w:r>
      <w:r w:rsidR="00F474B4">
        <w:t xml:space="preserve"> </w:t>
      </w:r>
      <w:r w:rsidRPr="0018792A">
        <w:t>recommended</w:t>
      </w:r>
      <w:r w:rsidR="00F474B4">
        <w:t xml:space="preserve"> </w:t>
      </w:r>
      <w:r w:rsidRPr="0018792A">
        <w:t>when</w:t>
      </w:r>
      <w:r w:rsidR="00F474B4">
        <w:t xml:space="preserve"> </w:t>
      </w:r>
      <w:r w:rsidRPr="0018792A">
        <w:t>using</w:t>
      </w:r>
      <w:r w:rsidR="00F474B4">
        <w:t xml:space="preserve"> </w:t>
      </w:r>
      <w:r w:rsidRPr="0018792A">
        <w:t>employment</w:t>
      </w:r>
      <w:r w:rsidR="00F474B4">
        <w:t xml:space="preserve"> </w:t>
      </w:r>
      <w:r w:rsidRPr="0018792A">
        <w:t>estimates</w:t>
      </w:r>
      <w:r w:rsidR="00F474B4">
        <w:t xml:space="preserve"> </w:t>
      </w:r>
      <w:r w:rsidRPr="0018792A">
        <w:t>from</w:t>
      </w:r>
      <w:r w:rsidR="00F474B4">
        <w:t xml:space="preserve"> </w:t>
      </w:r>
      <w:r w:rsidRPr="0018792A">
        <w:t>May</w:t>
      </w:r>
      <w:r w:rsidR="00F474B4">
        <w:t xml:space="preserve"> </w:t>
      </w:r>
      <w:r w:rsidRPr="0018792A">
        <w:t>2020</w:t>
      </w:r>
      <w:r w:rsidR="00F474B4">
        <w:t xml:space="preserve"> </w:t>
      </w:r>
      <w:r w:rsidRPr="0018792A">
        <w:t>to</w:t>
      </w:r>
      <w:r w:rsidR="00F474B4">
        <w:t xml:space="preserve"> </w:t>
      </w:r>
      <w:r w:rsidRPr="0018792A">
        <w:t>February</w:t>
      </w:r>
      <w:r w:rsidR="00F474B4">
        <w:t xml:space="preserve"> </w:t>
      </w:r>
      <w:r w:rsidRPr="0018792A">
        <w:t>2022</w:t>
      </w:r>
      <w:r w:rsidR="00F474B4">
        <w:t xml:space="preserve"> </w:t>
      </w:r>
      <w:r w:rsidRPr="0018792A">
        <w:t>inclusive.</w:t>
      </w:r>
      <w:r w:rsidR="00F474B4">
        <w:t xml:space="preserve"> </w:t>
      </w:r>
      <w:r w:rsidRPr="0018792A">
        <w:t>Data</w:t>
      </w:r>
      <w:r w:rsidR="00F474B4">
        <w:t xml:space="preserve"> </w:t>
      </w:r>
      <w:r w:rsidRPr="0018792A">
        <w:t>has</w:t>
      </w:r>
      <w:r w:rsidR="00F474B4">
        <w:t xml:space="preserve"> </w:t>
      </w:r>
      <w:r w:rsidRPr="0018792A">
        <w:t>been</w:t>
      </w:r>
      <w:r w:rsidR="00F474B4">
        <w:t xml:space="preserve"> </w:t>
      </w:r>
      <w:r w:rsidRPr="0018792A">
        <w:t>suppressed</w:t>
      </w:r>
      <w:r w:rsidR="00F474B4">
        <w:t xml:space="preserve"> </w:t>
      </w:r>
      <w:r w:rsidRPr="0018792A">
        <w:t>for</w:t>
      </w:r>
      <w:r w:rsidR="00F474B4">
        <w:t xml:space="preserve"> </w:t>
      </w:r>
      <w:r w:rsidRPr="0018792A">
        <w:t>some</w:t>
      </w:r>
      <w:r w:rsidR="00F474B4">
        <w:t xml:space="preserve"> </w:t>
      </w:r>
      <w:r w:rsidRPr="0018792A">
        <w:t>quarters</w:t>
      </w:r>
      <w:r w:rsidR="00F474B4">
        <w:t xml:space="preserve"> </w:t>
      </w:r>
      <w:r w:rsidRPr="0018792A">
        <w:t>during</w:t>
      </w:r>
      <w:r w:rsidR="00F474B4">
        <w:t xml:space="preserve"> </w:t>
      </w:r>
      <w:r w:rsidRPr="0018792A">
        <w:t>this</w:t>
      </w:r>
      <w:r w:rsidR="00F474B4">
        <w:t xml:space="preserve"> </w:t>
      </w:r>
      <w:r w:rsidRPr="0018792A">
        <w:t>period.</w:t>
      </w:r>
    </w:p>
    <w:tbl>
      <w:tblPr>
        <w:tblStyle w:val="TableGrid"/>
        <w:tblW w:w="5000" w:type="pct"/>
        <w:tblLook w:val="0020" w:firstRow="1" w:lastRow="0" w:firstColumn="0" w:lastColumn="0" w:noHBand="0" w:noVBand="0"/>
      </w:tblPr>
      <w:tblGrid>
        <w:gridCol w:w="1147"/>
        <w:gridCol w:w="6655"/>
        <w:gridCol w:w="1837"/>
      </w:tblGrid>
      <w:tr w:rsidR="0018792A" w:rsidRPr="00614CF2" w14:paraId="4B517051" w14:textId="77777777" w:rsidTr="003132CA">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3"/>
          </w:tcPr>
          <w:p w14:paraId="17C3BDB4" w14:textId="6DBAB665" w:rsidR="0018792A" w:rsidRPr="00614CF2" w:rsidRDefault="0018792A" w:rsidP="00614CF2">
            <w:r w:rsidRPr="00614CF2">
              <w:t>Top</w:t>
            </w:r>
            <w:r w:rsidR="00F474B4" w:rsidRPr="00614CF2">
              <w:t xml:space="preserve"> </w:t>
            </w:r>
            <w:r w:rsidRPr="00614CF2">
              <w:t>employing</w:t>
            </w:r>
            <w:r w:rsidR="00F474B4" w:rsidRPr="00614CF2">
              <w:t xml:space="preserve"> </w:t>
            </w:r>
            <w:r w:rsidRPr="00614CF2">
              <w:t>occupations</w:t>
            </w:r>
          </w:p>
        </w:tc>
      </w:tr>
      <w:tr w:rsidR="0018792A" w:rsidRPr="00614CF2" w14:paraId="6BD5B2D7" w14:textId="77777777" w:rsidTr="003132CA">
        <w:trPr>
          <w:trHeight w:val="20"/>
        </w:trPr>
        <w:tc>
          <w:tcPr>
            <w:tcW w:w="595" w:type="pct"/>
          </w:tcPr>
          <w:p w14:paraId="475CA950" w14:textId="77777777" w:rsidR="0018792A" w:rsidRPr="00614CF2" w:rsidRDefault="0018792A" w:rsidP="00614CF2">
            <w:r w:rsidRPr="00614CF2">
              <w:t>1</w:t>
            </w:r>
          </w:p>
        </w:tc>
        <w:tc>
          <w:tcPr>
            <w:tcW w:w="3452" w:type="pct"/>
          </w:tcPr>
          <w:p w14:paraId="48D84258" w14:textId="589E5925" w:rsidR="0018792A" w:rsidRPr="00614CF2" w:rsidRDefault="0018792A" w:rsidP="00614CF2">
            <w:r w:rsidRPr="00614CF2">
              <w:t>Aged</w:t>
            </w:r>
            <w:r w:rsidR="00F474B4" w:rsidRPr="00614CF2">
              <w:t xml:space="preserve"> </w:t>
            </w:r>
            <w:r w:rsidRPr="00614CF2">
              <w:t>and</w:t>
            </w:r>
            <w:r w:rsidR="00F474B4" w:rsidRPr="00614CF2">
              <w:t xml:space="preserve"> </w:t>
            </w:r>
            <w:r w:rsidRPr="00614CF2">
              <w:t>Disabled</w:t>
            </w:r>
            <w:r w:rsidR="00F474B4" w:rsidRPr="00614CF2">
              <w:t xml:space="preserve"> </w:t>
            </w:r>
            <w:r w:rsidRPr="00614CF2">
              <w:t>Carers</w:t>
            </w:r>
          </w:p>
        </w:tc>
        <w:tc>
          <w:tcPr>
            <w:tcW w:w="953" w:type="pct"/>
          </w:tcPr>
          <w:p w14:paraId="2B761378" w14:textId="77777777" w:rsidR="0018792A" w:rsidRPr="00614CF2" w:rsidRDefault="0018792A" w:rsidP="00614CF2">
            <w:r w:rsidRPr="00614CF2">
              <w:t>344,400</w:t>
            </w:r>
          </w:p>
        </w:tc>
      </w:tr>
      <w:tr w:rsidR="0018792A" w:rsidRPr="00614CF2" w14:paraId="62250141" w14:textId="77777777" w:rsidTr="003132CA">
        <w:trPr>
          <w:trHeight w:val="20"/>
        </w:trPr>
        <w:tc>
          <w:tcPr>
            <w:tcW w:w="595" w:type="pct"/>
          </w:tcPr>
          <w:p w14:paraId="003AD08E" w14:textId="77777777" w:rsidR="0018792A" w:rsidRPr="00614CF2" w:rsidRDefault="0018792A" w:rsidP="00614CF2">
            <w:r w:rsidRPr="00614CF2">
              <w:t>2</w:t>
            </w:r>
          </w:p>
        </w:tc>
        <w:tc>
          <w:tcPr>
            <w:tcW w:w="3452" w:type="pct"/>
          </w:tcPr>
          <w:p w14:paraId="6B5F812B" w14:textId="0E79D195" w:rsidR="0018792A" w:rsidRPr="00614CF2" w:rsidRDefault="0018792A" w:rsidP="00614CF2">
            <w:r w:rsidRPr="00614CF2">
              <w:t>Child</w:t>
            </w:r>
            <w:r w:rsidR="00F474B4" w:rsidRPr="00614CF2">
              <w:t xml:space="preserve"> </w:t>
            </w:r>
            <w:r w:rsidRPr="00614CF2">
              <w:t>Carers</w:t>
            </w:r>
          </w:p>
        </w:tc>
        <w:tc>
          <w:tcPr>
            <w:tcW w:w="953" w:type="pct"/>
          </w:tcPr>
          <w:p w14:paraId="49EB478E" w14:textId="77777777" w:rsidR="0018792A" w:rsidRPr="00614CF2" w:rsidRDefault="0018792A" w:rsidP="00614CF2">
            <w:r w:rsidRPr="00614CF2">
              <w:t>170,700</w:t>
            </w:r>
          </w:p>
        </w:tc>
      </w:tr>
      <w:tr w:rsidR="0018792A" w:rsidRPr="00614CF2" w14:paraId="4A630F6B" w14:textId="77777777" w:rsidTr="003132CA">
        <w:trPr>
          <w:trHeight w:val="20"/>
        </w:trPr>
        <w:tc>
          <w:tcPr>
            <w:tcW w:w="595" w:type="pct"/>
          </w:tcPr>
          <w:p w14:paraId="40ADFF51" w14:textId="77777777" w:rsidR="0018792A" w:rsidRPr="00614CF2" w:rsidRDefault="0018792A" w:rsidP="00614CF2">
            <w:r w:rsidRPr="00614CF2">
              <w:t>3</w:t>
            </w:r>
          </w:p>
        </w:tc>
        <w:tc>
          <w:tcPr>
            <w:tcW w:w="3452" w:type="pct"/>
          </w:tcPr>
          <w:p w14:paraId="6E28A50F" w14:textId="66720920" w:rsidR="0018792A" w:rsidRPr="00614CF2" w:rsidRDefault="0018792A" w:rsidP="00614CF2">
            <w:r w:rsidRPr="00614CF2">
              <w:t>Education</w:t>
            </w:r>
            <w:r w:rsidR="00F474B4" w:rsidRPr="00614CF2">
              <w:t xml:space="preserve"> </w:t>
            </w:r>
            <w:r w:rsidRPr="00614CF2">
              <w:t>Aides</w:t>
            </w:r>
          </w:p>
        </w:tc>
        <w:tc>
          <w:tcPr>
            <w:tcW w:w="953" w:type="pct"/>
          </w:tcPr>
          <w:p w14:paraId="28511A1A" w14:textId="77777777" w:rsidR="0018792A" w:rsidRPr="00614CF2" w:rsidRDefault="0018792A" w:rsidP="00614CF2">
            <w:r w:rsidRPr="00614CF2">
              <w:t>133,300</w:t>
            </w:r>
          </w:p>
        </w:tc>
      </w:tr>
      <w:tr w:rsidR="0018792A" w:rsidRPr="00614CF2" w14:paraId="35C7A783" w14:textId="77777777" w:rsidTr="003132CA">
        <w:trPr>
          <w:trHeight w:val="20"/>
        </w:trPr>
        <w:tc>
          <w:tcPr>
            <w:tcW w:w="595" w:type="pct"/>
          </w:tcPr>
          <w:p w14:paraId="555349A5" w14:textId="77777777" w:rsidR="0018792A" w:rsidRPr="00614CF2" w:rsidRDefault="0018792A" w:rsidP="00614CF2">
            <w:r w:rsidRPr="00614CF2">
              <w:t>4</w:t>
            </w:r>
          </w:p>
        </w:tc>
        <w:tc>
          <w:tcPr>
            <w:tcW w:w="3452" w:type="pct"/>
          </w:tcPr>
          <w:p w14:paraId="773D2D9C" w14:textId="77777777" w:rsidR="0018792A" w:rsidRPr="00614CF2" w:rsidRDefault="0018792A" w:rsidP="00614CF2">
            <w:r w:rsidRPr="00614CF2">
              <w:t>Waiters</w:t>
            </w:r>
          </w:p>
        </w:tc>
        <w:tc>
          <w:tcPr>
            <w:tcW w:w="953" w:type="pct"/>
          </w:tcPr>
          <w:p w14:paraId="010B9E61" w14:textId="77777777" w:rsidR="0018792A" w:rsidRPr="00614CF2" w:rsidRDefault="0018792A" w:rsidP="00614CF2">
            <w:r w:rsidRPr="00614CF2">
              <w:t>125,900</w:t>
            </w:r>
          </w:p>
        </w:tc>
      </w:tr>
      <w:tr w:rsidR="0018792A" w:rsidRPr="00614CF2" w14:paraId="4572E810" w14:textId="77777777" w:rsidTr="003132CA">
        <w:trPr>
          <w:trHeight w:val="20"/>
        </w:trPr>
        <w:tc>
          <w:tcPr>
            <w:tcW w:w="595" w:type="pct"/>
          </w:tcPr>
          <w:p w14:paraId="47720FE0" w14:textId="77777777" w:rsidR="0018792A" w:rsidRPr="00614CF2" w:rsidRDefault="0018792A" w:rsidP="00614CF2">
            <w:r w:rsidRPr="00614CF2">
              <w:lastRenderedPageBreak/>
              <w:t>5</w:t>
            </w:r>
          </w:p>
        </w:tc>
        <w:tc>
          <w:tcPr>
            <w:tcW w:w="3452" w:type="pct"/>
          </w:tcPr>
          <w:p w14:paraId="7DD7EE05" w14:textId="624222F3" w:rsidR="0018792A" w:rsidRPr="00614CF2" w:rsidRDefault="0018792A" w:rsidP="00614CF2">
            <w:r w:rsidRPr="00614CF2">
              <w:t>Bar</w:t>
            </w:r>
            <w:r w:rsidR="00F474B4" w:rsidRPr="00614CF2">
              <w:t xml:space="preserve"> </w:t>
            </w:r>
            <w:r w:rsidRPr="00614CF2">
              <w:t>Attendants</w:t>
            </w:r>
            <w:r w:rsidR="00F474B4" w:rsidRPr="00614CF2">
              <w:t xml:space="preserve"> </w:t>
            </w:r>
            <w:r w:rsidRPr="00614CF2">
              <w:t>and</w:t>
            </w:r>
            <w:r w:rsidR="00F474B4" w:rsidRPr="00614CF2">
              <w:t xml:space="preserve"> </w:t>
            </w:r>
            <w:r w:rsidRPr="00614CF2">
              <w:t>Baristas</w:t>
            </w:r>
          </w:p>
        </w:tc>
        <w:tc>
          <w:tcPr>
            <w:tcW w:w="953" w:type="pct"/>
          </w:tcPr>
          <w:p w14:paraId="5FD33A5D" w14:textId="77777777" w:rsidR="0018792A" w:rsidRPr="00614CF2" w:rsidRDefault="0018792A" w:rsidP="00614CF2">
            <w:r w:rsidRPr="00614CF2">
              <w:t>119,000</w:t>
            </w:r>
          </w:p>
        </w:tc>
      </w:tr>
    </w:tbl>
    <w:p w14:paraId="79BA8978" w14:textId="4925CFEC" w:rsidR="0018792A" w:rsidRDefault="0018792A" w:rsidP="0018792A">
      <w:r>
        <w:t>Community</w:t>
      </w:r>
      <w:r w:rsidR="00F474B4">
        <w:t xml:space="preserve"> </w:t>
      </w:r>
      <w:r>
        <w:t>and</w:t>
      </w:r>
      <w:r w:rsidR="00F474B4">
        <w:t xml:space="preserve"> </w:t>
      </w:r>
      <w:r>
        <w:t>Personal</w:t>
      </w:r>
      <w:r w:rsidR="00F474B4">
        <w:t xml:space="preserve"> </w:t>
      </w:r>
      <w:r>
        <w:t>Service</w:t>
      </w:r>
      <w:r w:rsidR="00F474B4">
        <w:t xml:space="preserve"> </w:t>
      </w:r>
      <w:r>
        <w:t>Workers</w:t>
      </w:r>
      <w:r w:rsidR="00F474B4">
        <w:t xml:space="preserve"> </w:t>
      </w:r>
      <w:r>
        <w:t>provide</w:t>
      </w:r>
      <w:r w:rsidR="00F474B4">
        <w:t xml:space="preserve"> </w:t>
      </w:r>
      <w:r>
        <w:t>a</w:t>
      </w:r>
      <w:r w:rsidR="00F474B4">
        <w:t xml:space="preserve"> </w:t>
      </w:r>
      <w:r>
        <w:t>wide</w:t>
      </w:r>
      <w:r w:rsidR="00F474B4">
        <w:t xml:space="preserve"> </w:t>
      </w:r>
      <w:r>
        <w:t>range</w:t>
      </w:r>
      <w:r w:rsidR="00F474B4">
        <w:t xml:space="preserve"> </w:t>
      </w:r>
      <w:r>
        <w:t>of</w:t>
      </w:r>
      <w:r w:rsidR="00F474B4">
        <w:t xml:space="preserve"> </w:t>
      </w:r>
      <w:r>
        <w:t>services,</w:t>
      </w:r>
      <w:r w:rsidR="00F474B4">
        <w:t xml:space="preserve"> </w:t>
      </w:r>
      <w:r>
        <w:t>including</w:t>
      </w:r>
      <w:r w:rsidR="00F474B4">
        <w:t xml:space="preserve"> </w:t>
      </w:r>
      <w:r>
        <w:t>aged</w:t>
      </w:r>
      <w:r w:rsidR="00F474B4">
        <w:t xml:space="preserve"> </w:t>
      </w:r>
      <w:r>
        <w:t>and</w:t>
      </w:r>
      <w:r w:rsidR="00F474B4">
        <w:t xml:space="preserve"> </w:t>
      </w:r>
      <w:r>
        <w:t>disability</w:t>
      </w:r>
      <w:r w:rsidR="00F474B4">
        <w:t xml:space="preserve"> </w:t>
      </w:r>
      <w:r>
        <w:t>care,</w:t>
      </w:r>
      <w:r w:rsidR="00F474B4">
        <w:t xml:space="preserve"> </w:t>
      </w:r>
      <w:r>
        <w:t>health</w:t>
      </w:r>
      <w:r w:rsidR="00F474B4">
        <w:t xml:space="preserve"> </w:t>
      </w:r>
      <w:r>
        <w:t>and</w:t>
      </w:r>
      <w:r w:rsidR="00F474B4">
        <w:t xml:space="preserve"> </w:t>
      </w:r>
      <w:r>
        <w:t>social</w:t>
      </w:r>
      <w:r w:rsidR="00F474B4">
        <w:t xml:space="preserve"> </w:t>
      </w:r>
      <w:r>
        <w:t>welfare,</w:t>
      </w:r>
      <w:r w:rsidR="00F474B4">
        <w:t xml:space="preserve"> </w:t>
      </w:r>
      <w:r>
        <w:t>child</w:t>
      </w:r>
      <w:r w:rsidR="00F474B4">
        <w:t xml:space="preserve"> </w:t>
      </w:r>
      <w:r>
        <w:t>care,</w:t>
      </w:r>
      <w:r w:rsidR="00F474B4">
        <w:t xml:space="preserve"> </w:t>
      </w:r>
      <w:r>
        <w:t>hospitality,</w:t>
      </w:r>
      <w:r w:rsidR="00F474B4">
        <w:t xml:space="preserve"> </w:t>
      </w:r>
      <w:r>
        <w:t>policing,</w:t>
      </w:r>
      <w:r w:rsidR="00F474B4">
        <w:t xml:space="preserve"> </w:t>
      </w:r>
      <w:r>
        <w:t>tourism,</w:t>
      </w:r>
      <w:r w:rsidR="00F474B4">
        <w:t xml:space="preserve"> </w:t>
      </w:r>
      <w:r>
        <w:t>fitness,</w:t>
      </w:r>
      <w:r w:rsidR="00F474B4">
        <w:t xml:space="preserve"> </w:t>
      </w:r>
      <w:r>
        <w:t>sports</w:t>
      </w:r>
      <w:r w:rsidR="00F474B4">
        <w:t xml:space="preserve"> </w:t>
      </w:r>
      <w:r>
        <w:t>and</w:t>
      </w:r>
      <w:r w:rsidR="00F474B4">
        <w:t xml:space="preserve"> </w:t>
      </w:r>
      <w:r>
        <w:t>personal</w:t>
      </w:r>
      <w:r w:rsidR="00F474B4">
        <w:t xml:space="preserve"> </w:t>
      </w:r>
      <w:r>
        <w:t>services.</w:t>
      </w:r>
    </w:p>
    <w:p w14:paraId="0438B317" w14:textId="1A21E6DF" w:rsidR="0018792A" w:rsidRDefault="0018792A" w:rsidP="0018792A">
      <w:r>
        <w:t>Community</w:t>
      </w:r>
      <w:r w:rsidR="00F474B4">
        <w:t xml:space="preserve"> </w:t>
      </w:r>
      <w:r>
        <w:t>and</w:t>
      </w:r>
      <w:r w:rsidR="00F474B4">
        <w:t xml:space="preserve"> </w:t>
      </w:r>
      <w:r>
        <w:t>Personal</w:t>
      </w:r>
      <w:r w:rsidR="00F474B4">
        <w:t xml:space="preserve"> </w:t>
      </w:r>
      <w:r>
        <w:t>Service</w:t>
      </w:r>
      <w:r w:rsidR="00F474B4">
        <w:t xml:space="preserve"> </w:t>
      </w:r>
      <w:r>
        <w:t>Workers</w:t>
      </w:r>
      <w:r w:rsidR="00F474B4">
        <w:t xml:space="preserve"> </w:t>
      </w:r>
      <w:r>
        <w:t>employment</w:t>
      </w:r>
      <w:r w:rsidR="00F474B4">
        <w:t xml:space="preserve"> </w:t>
      </w:r>
      <w:r>
        <w:t>grew</w:t>
      </w:r>
      <w:r w:rsidR="00F474B4">
        <w:t xml:space="preserve"> </w:t>
      </w:r>
      <w:r>
        <w:t>by</w:t>
      </w:r>
      <w:r w:rsidR="00F474B4">
        <w:t xml:space="preserve"> </w:t>
      </w:r>
      <w:r>
        <w:t>3.7%</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the</w:t>
      </w:r>
      <w:r w:rsidR="00F474B4">
        <w:t xml:space="preserve"> </w:t>
      </w:r>
      <w:r>
        <w:t>strongest</w:t>
      </w:r>
      <w:r w:rsidR="00F474B4">
        <w:t xml:space="preserve"> </w:t>
      </w:r>
      <w:r>
        <w:t>growth</w:t>
      </w:r>
      <w:r w:rsidR="00F474B4">
        <w:t xml:space="preserve"> </w:t>
      </w:r>
      <w:r>
        <w:t>of</w:t>
      </w:r>
      <w:r w:rsidR="00F474B4">
        <w:t xml:space="preserve"> </w:t>
      </w:r>
      <w:r>
        <w:t>any</w:t>
      </w:r>
      <w:r w:rsidR="00F474B4">
        <w:t xml:space="preserve"> </w:t>
      </w:r>
      <w:r>
        <w:t>major</w:t>
      </w:r>
      <w:r w:rsidR="00F474B4">
        <w:t xml:space="preserve"> </w:t>
      </w:r>
      <w:r>
        <w:t>occupation</w:t>
      </w:r>
      <w:r w:rsidR="00F474B4">
        <w:t xml:space="preserve"> </w:t>
      </w:r>
      <w:r>
        <w:t>group</w:t>
      </w:r>
      <w:r w:rsidR="00F474B4">
        <w:t xml:space="preserve"> </w:t>
      </w:r>
      <w:r>
        <w:t>over</w:t>
      </w:r>
      <w:r w:rsidR="00F474B4">
        <w:t xml:space="preserve"> </w:t>
      </w:r>
      <w:r>
        <w:t>this</w:t>
      </w:r>
      <w:r w:rsidR="00F474B4">
        <w:t xml:space="preserve"> </w:t>
      </w:r>
      <w:r>
        <w:t>period.</w:t>
      </w:r>
      <w:r w:rsidR="00F474B4">
        <w:t xml:space="preserve"> </w:t>
      </w:r>
      <w:r>
        <w:t>This</w:t>
      </w:r>
      <w:r w:rsidR="00F474B4">
        <w:t xml:space="preserve"> </w:t>
      </w:r>
      <w:r>
        <w:t>is</w:t>
      </w:r>
      <w:r w:rsidR="00F474B4">
        <w:t xml:space="preserve"> </w:t>
      </w:r>
      <w:r>
        <w:t>consistent</w:t>
      </w:r>
      <w:r w:rsidR="00F474B4">
        <w:t xml:space="preserve"> </w:t>
      </w:r>
      <w:r>
        <w:t>with</w:t>
      </w:r>
      <w:r w:rsidR="00F474B4">
        <w:t xml:space="preserve"> </w:t>
      </w:r>
      <w:r>
        <w:t>a</w:t>
      </w:r>
      <w:r w:rsidR="00F474B4">
        <w:t xml:space="preserve"> </w:t>
      </w:r>
      <w:r>
        <w:t>long-term</w:t>
      </w:r>
      <w:r w:rsidR="00F474B4">
        <w:t xml:space="preserve"> </w:t>
      </w:r>
      <w:r>
        <w:t>trend</w:t>
      </w:r>
      <w:r w:rsidR="00F474B4">
        <w:t xml:space="preserve"> </w:t>
      </w:r>
      <w:r>
        <w:t>of</w:t>
      </w:r>
      <w:r w:rsidR="00F474B4">
        <w:t xml:space="preserve"> </w:t>
      </w:r>
      <w:r>
        <w:t>strong</w:t>
      </w:r>
      <w:r w:rsidR="00F474B4">
        <w:t xml:space="preserve"> </w:t>
      </w:r>
      <w:r>
        <w:t>growth,</w:t>
      </w:r>
      <w:r w:rsidR="00F474B4">
        <w:t xml:space="preserve"> </w:t>
      </w:r>
      <w:r>
        <w:t>with</w:t>
      </w:r>
      <w:r w:rsidR="00F474B4">
        <w:t xml:space="preserve"> </w:t>
      </w:r>
      <w:r>
        <w:t>Community</w:t>
      </w:r>
      <w:r w:rsidR="00F474B4">
        <w:t xml:space="preserve"> </w:t>
      </w:r>
      <w:r>
        <w:t>and</w:t>
      </w:r>
      <w:r w:rsidR="00F474B4">
        <w:t xml:space="preserve"> </w:t>
      </w:r>
      <w:r>
        <w:t>Personal</w:t>
      </w:r>
      <w:r w:rsidR="00F474B4">
        <w:t xml:space="preserve"> </w:t>
      </w:r>
      <w:r>
        <w:t>Service</w:t>
      </w:r>
      <w:r w:rsidR="00F474B4">
        <w:t xml:space="preserve"> </w:t>
      </w:r>
      <w:r>
        <w:t>Workers</w:t>
      </w:r>
      <w:r w:rsidR="00F474B4">
        <w:t xml:space="preserve"> </w:t>
      </w:r>
      <w:r>
        <w:t>employment</w:t>
      </w:r>
      <w:r w:rsidR="00F474B4">
        <w:t xml:space="preserve"> </w:t>
      </w:r>
      <w:r>
        <w:t>rising</w:t>
      </w:r>
      <w:r w:rsidR="00F474B4">
        <w:t xml:space="preserve"> </w:t>
      </w:r>
      <w:r>
        <w:t>by</w:t>
      </w:r>
      <w:r w:rsidR="00F474B4">
        <w:t xml:space="preserve"> </w:t>
      </w:r>
      <w:r>
        <w:t>more</w:t>
      </w:r>
      <w:r w:rsidR="00F474B4">
        <w:t xml:space="preserve"> </w:t>
      </w:r>
      <w:r>
        <w:t>than</w:t>
      </w:r>
      <w:r w:rsidR="00F474B4">
        <w:t xml:space="preserve"> </w:t>
      </w:r>
      <w:r>
        <w:t>40%</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These</w:t>
      </w:r>
      <w:r w:rsidR="00F474B4">
        <w:t xml:space="preserve"> </w:t>
      </w:r>
      <w:r>
        <w:t>workers</w:t>
      </w:r>
      <w:r w:rsidR="00F474B4">
        <w:t xml:space="preserve"> </w:t>
      </w:r>
      <w:r>
        <w:t>make</w:t>
      </w:r>
      <w:r w:rsidR="00F474B4">
        <w:t xml:space="preserve"> </w:t>
      </w:r>
      <w:r>
        <w:t>up</w:t>
      </w:r>
      <w:r w:rsidR="00F474B4">
        <w:t xml:space="preserve"> </w:t>
      </w:r>
      <w:r>
        <w:t>around</w:t>
      </w:r>
      <w:r w:rsidR="00F474B4">
        <w:t xml:space="preserve"> </w:t>
      </w:r>
      <w:r>
        <w:t>12%</w:t>
      </w:r>
      <w:r w:rsidR="00F474B4">
        <w:t xml:space="preserve"> </w:t>
      </w:r>
      <w:r>
        <w:t>of</w:t>
      </w:r>
      <w:r w:rsidR="00F474B4">
        <w:t xml:space="preserve"> </w:t>
      </w:r>
      <w:r>
        <w:t>national</w:t>
      </w:r>
      <w:r w:rsidR="00F474B4">
        <w:t xml:space="preserve"> </w:t>
      </w:r>
      <w:r>
        <w:t>employment.</w:t>
      </w:r>
    </w:p>
    <w:p w14:paraId="0C98D70F" w14:textId="58DE5C88" w:rsidR="0018792A" w:rsidRDefault="0018792A" w:rsidP="0018792A">
      <w:r>
        <w:t>A</w:t>
      </w:r>
      <w:r w:rsidR="00F474B4">
        <w:t xml:space="preserve"> </w:t>
      </w:r>
      <w:r>
        <w:t>number</w:t>
      </w:r>
      <w:r w:rsidR="00F474B4">
        <w:t xml:space="preserve"> </w:t>
      </w:r>
      <w:r>
        <w:t>of</w:t>
      </w:r>
      <w:r w:rsidR="00F474B4">
        <w:t xml:space="preserve"> </w:t>
      </w:r>
      <w:r>
        <w:t>large-employing</w:t>
      </w:r>
      <w:r w:rsidR="00F474B4">
        <w:t xml:space="preserve"> </w:t>
      </w:r>
      <w:r>
        <w:t>Community</w:t>
      </w:r>
      <w:r w:rsidR="00F474B4">
        <w:t xml:space="preserve"> </w:t>
      </w:r>
      <w:r>
        <w:t>and</w:t>
      </w:r>
      <w:r w:rsidR="00F474B4">
        <w:t xml:space="preserve"> </w:t>
      </w:r>
      <w:r>
        <w:t>Personal</w:t>
      </w:r>
      <w:r w:rsidR="00F474B4">
        <w:t xml:space="preserve"> </w:t>
      </w:r>
      <w:r>
        <w:t>Service</w:t>
      </w:r>
      <w:r w:rsidR="00F474B4">
        <w:t xml:space="preserve"> </w:t>
      </w:r>
      <w:r>
        <w:t>Worker</w:t>
      </w:r>
      <w:r w:rsidR="00F474B4">
        <w:t xml:space="preserve"> </w:t>
      </w:r>
      <w:r>
        <w:t>occupations</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particularly</w:t>
      </w:r>
      <w:r w:rsidR="00F474B4">
        <w:t xml:space="preserve"> </w:t>
      </w:r>
      <w:r>
        <w:t>in</w:t>
      </w:r>
      <w:r w:rsidR="00F474B4">
        <w:t xml:space="preserve"> </w:t>
      </w:r>
      <w:r>
        <w:t>the</w:t>
      </w:r>
      <w:r w:rsidR="00F474B4">
        <w:t xml:space="preserve"> </w:t>
      </w:r>
      <w:r>
        <w:t>care</w:t>
      </w:r>
      <w:r w:rsidR="00F474B4">
        <w:t xml:space="preserve"> </w:t>
      </w:r>
      <w:r>
        <w:t>sector</w:t>
      </w:r>
      <w:r w:rsidR="00F474B4">
        <w:t xml:space="preserve"> </w:t>
      </w:r>
      <w:r>
        <w:t>(such</w:t>
      </w:r>
      <w:r w:rsidR="00F474B4">
        <w:t xml:space="preserve"> </w:t>
      </w:r>
      <w:r>
        <w:t>as</w:t>
      </w:r>
      <w:r w:rsidR="00F474B4">
        <w:t xml:space="preserve"> </w:t>
      </w:r>
      <w:r>
        <w:t>Child</w:t>
      </w:r>
      <w:r w:rsidR="00F474B4">
        <w:t xml:space="preserve"> </w:t>
      </w:r>
      <w:r>
        <w:t>Carers</w:t>
      </w:r>
      <w:r w:rsidR="00F474B4">
        <w:t xml:space="preserve"> </w:t>
      </w:r>
      <w:r>
        <w:t>and</w:t>
      </w:r>
      <w:r w:rsidR="00F474B4">
        <w:t xml:space="preserve"> </w:t>
      </w:r>
      <w:r>
        <w:t>Aged</w:t>
      </w:r>
      <w:r w:rsidR="00F474B4">
        <w:t xml:space="preserve"> </w:t>
      </w:r>
      <w:r>
        <w:t>and</w:t>
      </w:r>
      <w:r w:rsidR="00F474B4">
        <w:t xml:space="preserve"> </w:t>
      </w:r>
      <w:r>
        <w:t>Disabled</w:t>
      </w:r>
      <w:r w:rsidR="00F474B4">
        <w:t xml:space="preserve"> </w:t>
      </w:r>
      <w:r>
        <w:t>Carers).</w:t>
      </w:r>
    </w:p>
    <w:p w14:paraId="676A41EB" w14:textId="18B935F4" w:rsidR="0018792A" w:rsidRDefault="0018792A" w:rsidP="0018792A">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that</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Community</w:t>
      </w:r>
      <w:r w:rsidR="00F474B4">
        <w:t xml:space="preserve"> </w:t>
      </w:r>
      <w:r>
        <w:t>and</w:t>
      </w:r>
      <w:r w:rsidR="00F474B4">
        <w:t xml:space="preserve"> </w:t>
      </w:r>
      <w:r>
        <w:t>Personal</w:t>
      </w:r>
      <w:r w:rsidR="00F474B4">
        <w:t xml:space="preserve"> </w:t>
      </w:r>
      <w:r>
        <w:t>Services</w:t>
      </w:r>
      <w:r w:rsidR="00F474B4">
        <w:t xml:space="preserve"> </w:t>
      </w:r>
      <w:r>
        <w:t>Workers</w:t>
      </w:r>
      <w:r w:rsidR="00F474B4">
        <w:t xml:space="preserve"> </w:t>
      </w:r>
      <w:r>
        <w:t>declined</w:t>
      </w:r>
      <w:r w:rsidR="00F474B4">
        <w:t xml:space="preserve"> </w:t>
      </w:r>
      <w:r>
        <w:t>by</w:t>
      </w:r>
      <w:r w:rsidR="00F474B4">
        <w:t xml:space="preserve"> </w:t>
      </w:r>
      <w:r>
        <w:t>24.2%</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However,</w:t>
      </w:r>
      <w:r w:rsidR="00F474B4">
        <w:t xml:space="preserve"> </w:t>
      </w:r>
      <w:r>
        <w:t>vacancy</w:t>
      </w:r>
      <w:r w:rsidR="00F474B4">
        <w:t xml:space="preserve"> </w:t>
      </w:r>
      <w:r>
        <w:t>numbers</w:t>
      </w:r>
      <w:r w:rsidR="00F474B4">
        <w:t xml:space="preserve"> </w:t>
      </w:r>
      <w:r>
        <w:t>overall</w:t>
      </w:r>
      <w:r w:rsidR="00F474B4">
        <w:t xml:space="preserve"> </w:t>
      </w:r>
      <w:r>
        <w:t>remain</w:t>
      </w:r>
      <w:r w:rsidR="00F474B4">
        <w:t xml:space="preserve"> </w:t>
      </w:r>
      <w:r>
        <w:t>at</w:t>
      </w:r>
      <w:r w:rsidR="00F474B4">
        <w:t xml:space="preserve"> </w:t>
      </w:r>
      <w:r>
        <w:t>relatively</w:t>
      </w:r>
      <w:r w:rsidR="00F474B4">
        <w:t xml:space="preserve"> </w:t>
      </w:r>
      <w:r>
        <w:t>high</w:t>
      </w:r>
      <w:r w:rsidR="00F474B4">
        <w:t xml:space="preserve"> </w:t>
      </w:r>
      <w:r>
        <w:t>levels</w:t>
      </w:r>
      <w:r w:rsidR="00F474B4">
        <w:t xml:space="preserve"> </w:t>
      </w:r>
      <w:r>
        <w:t>with</w:t>
      </w:r>
      <w:r w:rsidR="00F474B4">
        <w:t xml:space="preserve"> </w:t>
      </w:r>
      <w:r>
        <w:t>plenty</w:t>
      </w:r>
      <w:r w:rsidR="00F474B4">
        <w:t xml:space="preserve"> </w:t>
      </w:r>
      <w:r>
        <w:t>of</w:t>
      </w:r>
      <w:r w:rsidR="00F474B4">
        <w:t xml:space="preserve"> </w:t>
      </w:r>
      <w:r>
        <w:t>opportunities</w:t>
      </w:r>
      <w:r w:rsidR="00F474B4">
        <w:t xml:space="preserve"> </w:t>
      </w:r>
      <w:r>
        <w:t>available</w:t>
      </w:r>
      <w:r w:rsidR="00F474B4">
        <w:t xml:space="preserve"> </w:t>
      </w:r>
      <w:r>
        <w:t>(particularly</w:t>
      </w:r>
      <w:r w:rsidR="00F474B4">
        <w:t xml:space="preserve"> </w:t>
      </w:r>
      <w:r>
        <w:t>in</w:t>
      </w:r>
      <w:r w:rsidR="00F474B4">
        <w:t xml:space="preserve"> </w:t>
      </w:r>
      <w:r>
        <w:t>the</w:t>
      </w:r>
      <w:r w:rsidR="00F474B4">
        <w:t xml:space="preserve"> </w:t>
      </w:r>
      <w:r>
        <w:t>health</w:t>
      </w:r>
      <w:r w:rsidR="00F474B4">
        <w:t xml:space="preserve"> </w:t>
      </w:r>
      <w:r>
        <w:t>and</w:t>
      </w:r>
      <w:r w:rsidR="00F474B4">
        <w:t xml:space="preserve"> </w:t>
      </w:r>
      <w:r>
        <w:t>care</w:t>
      </w:r>
      <w:r w:rsidR="00F474B4">
        <w:t xml:space="preserve"> </w:t>
      </w:r>
      <w:r>
        <w:t>sectors).</w:t>
      </w:r>
      <w:r w:rsidR="00F474B4">
        <w:t xml:space="preserve"> </w:t>
      </w:r>
      <w:r>
        <w:t>Roles</w:t>
      </w:r>
      <w:r w:rsidR="00F474B4">
        <w:t xml:space="preserve"> </w:t>
      </w:r>
      <w:r>
        <w:t>for</w:t>
      </w:r>
      <w:r w:rsidR="00F474B4">
        <w:t xml:space="preserve"> </w:t>
      </w:r>
      <w:r>
        <w:t>Community</w:t>
      </w:r>
      <w:r w:rsidR="00F474B4">
        <w:t xml:space="preserve"> </w:t>
      </w:r>
      <w:r>
        <w:t>and</w:t>
      </w:r>
      <w:r w:rsidR="00F474B4">
        <w:t xml:space="preserve"> </w:t>
      </w:r>
      <w:r>
        <w:t>Personal</w:t>
      </w:r>
      <w:r w:rsidR="00F474B4">
        <w:t xml:space="preserve"> </w:t>
      </w:r>
      <w:r>
        <w:t>Services</w:t>
      </w:r>
      <w:r w:rsidR="00F474B4">
        <w:t xml:space="preserve"> </w:t>
      </w:r>
      <w:r>
        <w:t>Workers</w:t>
      </w:r>
      <w:r w:rsidR="00F474B4">
        <w:t xml:space="preserve"> </w:t>
      </w:r>
      <w:r>
        <w:t>still</w:t>
      </w:r>
      <w:r w:rsidR="00F474B4">
        <w:t xml:space="preserve"> </w:t>
      </w:r>
      <w:r>
        <w:t>make</w:t>
      </w:r>
      <w:r w:rsidR="00F474B4">
        <w:t xml:space="preserve"> </w:t>
      </w:r>
      <w:r>
        <w:t>up</w:t>
      </w:r>
      <w:r w:rsidR="00F474B4">
        <w:t xml:space="preserve"> </w:t>
      </w:r>
      <w:r>
        <w:t>around</w:t>
      </w:r>
      <w:r w:rsidR="00F474B4">
        <w:t xml:space="preserve"> </w:t>
      </w:r>
      <w:r>
        <w:t>10%</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1986A2EB" w14:textId="714A32C2" w:rsidR="0018792A" w:rsidRDefault="0018792A"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062E94FB" w14:textId="313A2173" w:rsidR="0018792A" w:rsidRDefault="0018792A" w:rsidP="005E7315">
      <w:pPr>
        <w:pStyle w:val="Heading2"/>
      </w:pPr>
      <w:bookmarkStart w:id="66" w:name="_Toc200630506"/>
      <w:r>
        <w:lastRenderedPageBreak/>
        <w:t>Clerical</w:t>
      </w:r>
      <w:r w:rsidR="00F474B4">
        <w:t xml:space="preserve"> </w:t>
      </w:r>
      <w:r>
        <w:t>and</w:t>
      </w:r>
      <w:r w:rsidR="00F474B4">
        <w:t xml:space="preserve"> </w:t>
      </w:r>
      <w:r w:rsidRPr="00614CF2">
        <w:t>Administrative</w:t>
      </w:r>
      <w:r w:rsidR="00F474B4">
        <w:t xml:space="preserve"> </w:t>
      </w:r>
      <w:r>
        <w:t>Workers</w:t>
      </w:r>
      <w:bookmarkEnd w:id="66"/>
    </w:p>
    <w:p w14:paraId="5F64571B" w14:textId="3026E82A" w:rsidR="00E52A6D" w:rsidRDefault="00E52A6D" w:rsidP="00E52A6D">
      <w:pPr>
        <w:jc w:val="center"/>
      </w:pPr>
      <w:r>
        <w:rPr>
          <w:noProof/>
        </w:rPr>
        <w:drawing>
          <wp:inline distT="0" distB="0" distL="0" distR="0" wp14:anchorId="5FA57317" wp14:editId="495B0DD5">
            <wp:extent cx="6120000" cy="6786124"/>
            <wp:effectExtent l="0" t="0" r="0" b="0"/>
            <wp:docPr id="811435419" name="Picture 34" descr="Graph showing that 28% of clerical and administrative workers are employed regionally.&#10;Graph showing that 11% of clerical and administrative workers are aged 15 to 24 years old.&#10;Graph showing that 72% of clerical and administrative workers are female. &#10;Graph showing that 61% of clerical and administrative workers hold a cert 3 or higher.&#10;Column graph of annual employment growth for clerical and administrative work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35419" name="Picture 34" descr="Graph showing that 28% of clerical and administrative workers are employed regionally.&#10;Graph showing that 11% of clerical and administrative workers are aged 15 to 24 years old.&#10;Graph showing that 72% of clerical and administrative workers are female. &#10;Graph showing that 61% of clerical and administrative workers hold a cert 3 or higher.&#10;Column graph of annual employment growth for clerical and administrative workers from November 2014 to November 2024, along with the 10-year annual average growth for all industries. &#10;"/>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1B96A86F" w14:textId="12DA6447" w:rsidR="00E52A6D" w:rsidRDefault="00E52A6D" w:rsidP="00614CF2">
      <w:pPr>
        <w:pStyle w:val="Caption"/>
      </w:pPr>
      <w:r w:rsidRPr="0018792A">
        <w:t>Note:</w:t>
      </w:r>
      <w:r w:rsidR="00F474B4">
        <w:t xml:space="preserve"> </w:t>
      </w:r>
      <w:r w:rsidRPr="0018792A">
        <w:t>Caution</w:t>
      </w:r>
      <w:r w:rsidR="00F474B4">
        <w:t xml:space="preserve"> </w:t>
      </w:r>
      <w:r w:rsidRPr="0018792A">
        <w:t>is</w:t>
      </w:r>
      <w:r w:rsidR="00F474B4">
        <w:t xml:space="preserve"> </w:t>
      </w:r>
      <w:r w:rsidRPr="0018792A">
        <w:t>recommended</w:t>
      </w:r>
      <w:r w:rsidR="00F474B4">
        <w:t xml:space="preserve"> </w:t>
      </w:r>
      <w:r w:rsidRPr="0018792A">
        <w:t>when</w:t>
      </w:r>
      <w:r w:rsidR="00F474B4">
        <w:t xml:space="preserve"> </w:t>
      </w:r>
      <w:r w:rsidRPr="0018792A">
        <w:t>using</w:t>
      </w:r>
      <w:r w:rsidR="00F474B4">
        <w:t xml:space="preserve"> </w:t>
      </w:r>
      <w:r w:rsidRPr="0018792A">
        <w:t>employment</w:t>
      </w:r>
      <w:r w:rsidR="00F474B4">
        <w:t xml:space="preserve"> </w:t>
      </w:r>
      <w:r w:rsidRPr="0018792A">
        <w:t>estimates</w:t>
      </w:r>
      <w:r w:rsidR="00F474B4">
        <w:t xml:space="preserve"> </w:t>
      </w:r>
      <w:r w:rsidRPr="0018792A">
        <w:t>from</w:t>
      </w:r>
      <w:r w:rsidR="00F474B4">
        <w:t xml:space="preserve"> </w:t>
      </w:r>
      <w:r w:rsidRPr="0018792A">
        <w:t>May</w:t>
      </w:r>
      <w:r w:rsidR="00F474B4">
        <w:t xml:space="preserve"> </w:t>
      </w:r>
      <w:r w:rsidRPr="0018792A">
        <w:t>2020</w:t>
      </w:r>
      <w:r w:rsidR="00F474B4">
        <w:t xml:space="preserve"> </w:t>
      </w:r>
      <w:r w:rsidRPr="0018792A">
        <w:t>to</w:t>
      </w:r>
      <w:r w:rsidR="00F474B4">
        <w:t xml:space="preserve"> </w:t>
      </w:r>
      <w:r w:rsidRPr="0018792A">
        <w:t>February</w:t>
      </w:r>
      <w:r w:rsidR="00F474B4">
        <w:t xml:space="preserve"> </w:t>
      </w:r>
      <w:r w:rsidRPr="0018792A">
        <w:t>2022</w:t>
      </w:r>
      <w:r w:rsidR="00F474B4">
        <w:t xml:space="preserve"> </w:t>
      </w:r>
      <w:r w:rsidRPr="0018792A">
        <w:t>inclusive.</w:t>
      </w:r>
    </w:p>
    <w:tbl>
      <w:tblPr>
        <w:tblStyle w:val="TableGrid"/>
        <w:tblW w:w="5000" w:type="pct"/>
        <w:tblLook w:val="0020" w:firstRow="1" w:lastRow="0" w:firstColumn="0" w:lastColumn="0" w:noHBand="0" w:noVBand="0"/>
      </w:tblPr>
      <w:tblGrid>
        <w:gridCol w:w="1147"/>
        <w:gridCol w:w="6886"/>
        <w:gridCol w:w="1606"/>
      </w:tblGrid>
      <w:tr w:rsidR="0018792A" w:rsidRPr="00614CF2" w14:paraId="3680B018" w14:textId="77777777" w:rsidTr="003132CA">
        <w:trPr>
          <w:cnfStyle w:val="100000000000" w:firstRow="1" w:lastRow="0" w:firstColumn="0" w:lastColumn="0" w:oddVBand="0" w:evenVBand="0" w:oddHBand="0" w:evenHBand="0" w:firstRowFirstColumn="0" w:firstRowLastColumn="0" w:lastRowFirstColumn="0" w:lastRowLastColumn="0"/>
          <w:trHeight w:val="60"/>
        </w:trPr>
        <w:tc>
          <w:tcPr>
            <w:tcW w:w="5000" w:type="pct"/>
            <w:gridSpan w:val="3"/>
          </w:tcPr>
          <w:p w14:paraId="3E5DFB5B" w14:textId="3D075F94" w:rsidR="0018792A" w:rsidRPr="00614CF2" w:rsidRDefault="0018792A" w:rsidP="00614CF2">
            <w:r w:rsidRPr="00614CF2">
              <w:t>Top</w:t>
            </w:r>
            <w:r w:rsidR="00F474B4" w:rsidRPr="00614CF2">
              <w:t xml:space="preserve"> </w:t>
            </w:r>
            <w:r w:rsidRPr="00614CF2">
              <w:t>employing</w:t>
            </w:r>
            <w:r w:rsidR="00F474B4" w:rsidRPr="00614CF2">
              <w:t xml:space="preserve"> </w:t>
            </w:r>
            <w:r w:rsidRPr="00614CF2">
              <w:t>occupations</w:t>
            </w:r>
          </w:p>
        </w:tc>
      </w:tr>
      <w:tr w:rsidR="0018792A" w:rsidRPr="00614CF2" w14:paraId="60B6D128" w14:textId="77777777" w:rsidTr="003132CA">
        <w:trPr>
          <w:trHeight w:val="20"/>
        </w:trPr>
        <w:tc>
          <w:tcPr>
            <w:tcW w:w="595" w:type="pct"/>
          </w:tcPr>
          <w:p w14:paraId="1C5DD563" w14:textId="77777777" w:rsidR="0018792A" w:rsidRPr="00614CF2" w:rsidRDefault="0018792A" w:rsidP="00614CF2">
            <w:r w:rsidRPr="00614CF2">
              <w:t>1</w:t>
            </w:r>
          </w:p>
        </w:tc>
        <w:tc>
          <w:tcPr>
            <w:tcW w:w="3572" w:type="pct"/>
          </w:tcPr>
          <w:p w14:paraId="56D006D6" w14:textId="682D1E76" w:rsidR="0018792A" w:rsidRPr="00614CF2" w:rsidRDefault="0018792A" w:rsidP="00614CF2">
            <w:r w:rsidRPr="00614CF2">
              <w:t>General</w:t>
            </w:r>
            <w:r w:rsidR="00F474B4" w:rsidRPr="00614CF2">
              <w:t xml:space="preserve"> </w:t>
            </w:r>
            <w:r w:rsidRPr="00614CF2">
              <w:t>Clerks</w:t>
            </w:r>
          </w:p>
        </w:tc>
        <w:tc>
          <w:tcPr>
            <w:tcW w:w="833" w:type="pct"/>
          </w:tcPr>
          <w:p w14:paraId="05A331B6" w14:textId="77777777" w:rsidR="0018792A" w:rsidRPr="00614CF2" w:rsidRDefault="0018792A" w:rsidP="00614CF2">
            <w:r w:rsidRPr="00614CF2">
              <w:t>283,300</w:t>
            </w:r>
          </w:p>
        </w:tc>
      </w:tr>
      <w:tr w:rsidR="0018792A" w:rsidRPr="00614CF2" w14:paraId="250A37D2" w14:textId="77777777" w:rsidTr="003132CA">
        <w:trPr>
          <w:trHeight w:val="20"/>
        </w:trPr>
        <w:tc>
          <w:tcPr>
            <w:tcW w:w="595" w:type="pct"/>
          </w:tcPr>
          <w:p w14:paraId="6082D4A7" w14:textId="77777777" w:rsidR="0018792A" w:rsidRPr="00614CF2" w:rsidRDefault="0018792A" w:rsidP="00614CF2">
            <w:r w:rsidRPr="00614CF2">
              <w:t>2</w:t>
            </w:r>
          </w:p>
        </w:tc>
        <w:tc>
          <w:tcPr>
            <w:tcW w:w="3572" w:type="pct"/>
          </w:tcPr>
          <w:p w14:paraId="162504CE" w14:textId="77777777" w:rsidR="0018792A" w:rsidRPr="00614CF2" w:rsidRDefault="0018792A" w:rsidP="00614CF2">
            <w:r w:rsidRPr="00614CF2">
              <w:t>Receptionists</w:t>
            </w:r>
          </w:p>
        </w:tc>
        <w:tc>
          <w:tcPr>
            <w:tcW w:w="833" w:type="pct"/>
          </w:tcPr>
          <w:p w14:paraId="25360929" w14:textId="77777777" w:rsidR="0018792A" w:rsidRPr="00614CF2" w:rsidRDefault="0018792A" w:rsidP="00614CF2">
            <w:r w:rsidRPr="00614CF2">
              <w:t>190,600</w:t>
            </w:r>
          </w:p>
        </w:tc>
      </w:tr>
      <w:tr w:rsidR="0018792A" w:rsidRPr="00614CF2" w14:paraId="56907B83" w14:textId="77777777" w:rsidTr="003132CA">
        <w:trPr>
          <w:trHeight w:val="20"/>
        </w:trPr>
        <w:tc>
          <w:tcPr>
            <w:tcW w:w="595" w:type="pct"/>
          </w:tcPr>
          <w:p w14:paraId="140C4989" w14:textId="77777777" w:rsidR="0018792A" w:rsidRPr="00614CF2" w:rsidRDefault="0018792A" w:rsidP="00614CF2">
            <w:r w:rsidRPr="00614CF2">
              <w:t>3</w:t>
            </w:r>
          </w:p>
        </w:tc>
        <w:tc>
          <w:tcPr>
            <w:tcW w:w="3572" w:type="pct"/>
          </w:tcPr>
          <w:p w14:paraId="366DC2DE" w14:textId="670E8E8F" w:rsidR="0018792A" w:rsidRPr="00614CF2" w:rsidRDefault="0018792A" w:rsidP="00614CF2">
            <w:r w:rsidRPr="00614CF2">
              <w:t>Contract,</w:t>
            </w:r>
            <w:r w:rsidR="00F474B4" w:rsidRPr="00614CF2">
              <w:t xml:space="preserve"> </w:t>
            </w:r>
            <w:r w:rsidRPr="00614CF2">
              <w:t>Program</w:t>
            </w:r>
            <w:r w:rsidR="00F474B4" w:rsidRPr="00614CF2">
              <w:t xml:space="preserve"> </w:t>
            </w:r>
            <w:r w:rsidRPr="00614CF2">
              <w:t>and</w:t>
            </w:r>
            <w:r w:rsidR="00F474B4" w:rsidRPr="00614CF2">
              <w:t xml:space="preserve"> </w:t>
            </w:r>
            <w:r w:rsidRPr="00614CF2">
              <w:t>Project</w:t>
            </w:r>
            <w:r w:rsidR="00F474B4" w:rsidRPr="00614CF2">
              <w:t xml:space="preserve"> </w:t>
            </w:r>
            <w:r w:rsidRPr="00614CF2">
              <w:t>Administrators</w:t>
            </w:r>
          </w:p>
        </w:tc>
        <w:tc>
          <w:tcPr>
            <w:tcW w:w="833" w:type="pct"/>
          </w:tcPr>
          <w:p w14:paraId="2BD99E09" w14:textId="77777777" w:rsidR="0018792A" w:rsidRPr="00614CF2" w:rsidRDefault="0018792A" w:rsidP="00614CF2">
            <w:r w:rsidRPr="00614CF2">
              <w:t>170,500</w:t>
            </w:r>
          </w:p>
        </w:tc>
      </w:tr>
      <w:tr w:rsidR="0018792A" w:rsidRPr="00614CF2" w14:paraId="1155038C" w14:textId="77777777" w:rsidTr="003132CA">
        <w:trPr>
          <w:trHeight w:val="20"/>
        </w:trPr>
        <w:tc>
          <w:tcPr>
            <w:tcW w:w="595" w:type="pct"/>
          </w:tcPr>
          <w:p w14:paraId="7FDF2BED" w14:textId="77777777" w:rsidR="0018792A" w:rsidRPr="00614CF2" w:rsidRDefault="0018792A" w:rsidP="00614CF2">
            <w:r w:rsidRPr="00614CF2">
              <w:t>4</w:t>
            </w:r>
          </w:p>
        </w:tc>
        <w:tc>
          <w:tcPr>
            <w:tcW w:w="3572" w:type="pct"/>
          </w:tcPr>
          <w:p w14:paraId="2FA50D0C" w14:textId="28F939B8" w:rsidR="0018792A" w:rsidRPr="00614CF2" w:rsidRDefault="0018792A" w:rsidP="00614CF2">
            <w:r w:rsidRPr="00614CF2">
              <w:t>Accounting</w:t>
            </w:r>
            <w:r w:rsidR="00F474B4" w:rsidRPr="00614CF2">
              <w:t xml:space="preserve"> </w:t>
            </w:r>
            <w:r w:rsidRPr="00614CF2">
              <w:t>Clerks</w:t>
            </w:r>
          </w:p>
        </w:tc>
        <w:tc>
          <w:tcPr>
            <w:tcW w:w="833" w:type="pct"/>
          </w:tcPr>
          <w:p w14:paraId="69F25934" w14:textId="77777777" w:rsidR="0018792A" w:rsidRPr="00614CF2" w:rsidRDefault="0018792A" w:rsidP="00614CF2">
            <w:r w:rsidRPr="00614CF2">
              <w:t>147,400</w:t>
            </w:r>
          </w:p>
        </w:tc>
      </w:tr>
      <w:tr w:rsidR="0018792A" w:rsidRPr="00614CF2" w14:paraId="785CA2B3" w14:textId="77777777" w:rsidTr="003132CA">
        <w:trPr>
          <w:trHeight w:val="20"/>
        </w:trPr>
        <w:tc>
          <w:tcPr>
            <w:tcW w:w="595" w:type="pct"/>
          </w:tcPr>
          <w:p w14:paraId="0575DBAB" w14:textId="77777777" w:rsidR="0018792A" w:rsidRPr="00614CF2" w:rsidRDefault="0018792A" w:rsidP="00614CF2">
            <w:r w:rsidRPr="00614CF2">
              <w:t>5</w:t>
            </w:r>
          </w:p>
        </w:tc>
        <w:tc>
          <w:tcPr>
            <w:tcW w:w="3572" w:type="pct"/>
          </w:tcPr>
          <w:p w14:paraId="1578DF61" w14:textId="290BBA7C" w:rsidR="0018792A" w:rsidRPr="00614CF2" w:rsidRDefault="0018792A" w:rsidP="00614CF2">
            <w:r w:rsidRPr="00614CF2">
              <w:t>Office</w:t>
            </w:r>
            <w:r w:rsidR="00F474B4" w:rsidRPr="00614CF2">
              <w:t xml:space="preserve"> </w:t>
            </w:r>
            <w:r w:rsidRPr="00614CF2">
              <w:t>Managers</w:t>
            </w:r>
          </w:p>
        </w:tc>
        <w:tc>
          <w:tcPr>
            <w:tcW w:w="833" w:type="pct"/>
          </w:tcPr>
          <w:p w14:paraId="591E3ED0" w14:textId="77777777" w:rsidR="0018792A" w:rsidRPr="00614CF2" w:rsidRDefault="0018792A" w:rsidP="00614CF2">
            <w:r w:rsidRPr="00614CF2">
              <w:t>126,800</w:t>
            </w:r>
          </w:p>
        </w:tc>
      </w:tr>
    </w:tbl>
    <w:p w14:paraId="7EC0D34A" w14:textId="0E955919" w:rsidR="0018792A" w:rsidRDefault="0018792A" w:rsidP="0018792A">
      <w:r>
        <w:lastRenderedPageBreak/>
        <w:t>Clerical</w:t>
      </w:r>
      <w:r w:rsidR="00F474B4">
        <w:t xml:space="preserve"> </w:t>
      </w:r>
      <w:r>
        <w:t>and</w:t>
      </w:r>
      <w:r w:rsidR="00F474B4">
        <w:t xml:space="preserve"> </w:t>
      </w:r>
      <w:r>
        <w:t>Administrative</w:t>
      </w:r>
      <w:r w:rsidR="00F474B4">
        <w:t xml:space="preserve"> </w:t>
      </w:r>
      <w:r>
        <w:t>Workers</w:t>
      </w:r>
      <w:r w:rsidR="00F474B4">
        <w:t xml:space="preserve"> </w:t>
      </w:r>
      <w:r>
        <w:t>provide</w:t>
      </w:r>
      <w:r w:rsidR="00F474B4">
        <w:t xml:space="preserve"> </w:t>
      </w:r>
      <w:r>
        <w:t>support</w:t>
      </w:r>
      <w:r w:rsidR="00F474B4">
        <w:t xml:space="preserve"> </w:t>
      </w:r>
      <w:r>
        <w:t>to</w:t>
      </w:r>
      <w:r w:rsidR="00F474B4">
        <w:t xml:space="preserve"> </w:t>
      </w:r>
      <w:r>
        <w:t>businesses</w:t>
      </w:r>
      <w:r w:rsidR="00F474B4">
        <w:t xml:space="preserve"> </w:t>
      </w:r>
      <w:r>
        <w:t>by</w:t>
      </w:r>
      <w:r w:rsidR="00F474B4">
        <w:t xml:space="preserve"> </w:t>
      </w:r>
      <w:r>
        <w:t>organising,</w:t>
      </w:r>
      <w:r w:rsidR="00F474B4">
        <w:t xml:space="preserve"> </w:t>
      </w:r>
      <w:r>
        <w:t>storing,</w:t>
      </w:r>
      <w:r w:rsidR="00F474B4">
        <w:t xml:space="preserve"> </w:t>
      </w:r>
      <w:r>
        <w:t>manipulating</w:t>
      </w:r>
      <w:r w:rsidR="00F474B4">
        <w:t xml:space="preserve"> </w:t>
      </w:r>
      <w:r>
        <w:t>and</w:t>
      </w:r>
      <w:r w:rsidR="00F474B4">
        <w:t xml:space="preserve"> </w:t>
      </w:r>
      <w:r>
        <w:t>retrieving</w:t>
      </w:r>
      <w:r w:rsidR="00F474B4">
        <w:t xml:space="preserve"> </w:t>
      </w:r>
      <w:r>
        <w:t>information.</w:t>
      </w:r>
    </w:p>
    <w:p w14:paraId="4676AB6E" w14:textId="3DDC623F" w:rsidR="0018792A" w:rsidRDefault="0018792A" w:rsidP="0018792A">
      <w:r>
        <w:t>Clerical</w:t>
      </w:r>
      <w:r w:rsidR="00F474B4">
        <w:t xml:space="preserve"> </w:t>
      </w:r>
      <w:r>
        <w:t>and</w:t>
      </w:r>
      <w:r w:rsidR="00F474B4">
        <w:t xml:space="preserve"> </w:t>
      </w:r>
      <w:r>
        <w:t>Administrative</w:t>
      </w:r>
      <w:r w:rsidR="00F474B4">
        <w:t xml:space="preserve"> </w:t>
      </w:r>
      <w:r>
        <w:t>Workers</w:t>
      </w:r>
      <w:r w:rsidR="00F474B4">
        <w:t xml:space="preserve"> </w:t>
      </w:r>
      <w:r>
        <w:t>employment</w:t>
      </w:r>
      <w:r w:rsidR="00F474B4">
        <w:t xml:space="preserve"> </w:t>
      </w:r>
      <w:r>
        <w:t>grew</w:t>
      </w:r>
      <w:r w:rsidR="00F474B4">
        <w:t xml:space="preserve"> </w:t>
      </w:r>
      <w:r>
        <w:t>by</w:t>
      </w:r>
      <w:r w:rsidR="00F474B4">
        <w:t xml:space="preserve"> </w:t>
      </w:r>
      <w:r>
        <w:t>1.4%</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with</w:t>
      </w:r>
      <w:r w:rsidR="00F474B4">
        <w:t xml:space="preserve"> </w:t>
      </w:r>
      <w:r>
        <w:t>Clerical</w:t>
      </w:r>
      <w:r w:rsidR="00F474B4">
        <w:t xml:space="preserve"> </w:t>
      </w:r>
      <w:r>
        <w:t>and</w:t>
      </w:r>
      <w:r w:rsidR="00F474B4">
        <w:t xml:space="preserve"> </w:t>
      </w:r>
      <w:r>
        <w:t>Administrative</w:t>
      </w:r>
      <w:r w:rsidR="00F474B4">
        <w:t xml:space="preserve"> </w:t>
      </w:r>
      <w:r>
        <w:t>Workers</w:t>
      </w:r>
      <w:r w:rsidR="00F474B4">
        <w:t xml:space="preserve"> </w:t>
      </w:r>
      <w:r>
        <w:t>making</w:t>
      </w:r>
      <w:r w:rsidR="00F474B4">
        <w:t xml:space="preserve"> </w:t>
      </w:r>
      <w:r>
        <w:t>up</w:t>
      </w:r>
      <w:r w:rsidR="00F474B4">
        <w:t xml:space="preserve"> </w:t>
      </w:r>
      <w:r>
        <w:t>around</w:t>
      </w:r>
      <w:r w:rsidR="00F474B4">
        <w:t xml:space="preserve"> </w:t>
      </w:r>
      <w:r>
        <w:t>13%</w:t>
      </w:r>
      <w:r w:rsidR="00F474B4">
        <w:t xml:space="preserve"> </w:t>
      </w:r>
      <w:r>
        <w:t>of</w:t>
      </w:r>
      <w:r w:rsidR="00F474B4">
        <w:t xml:space="preserve"> </w:t>
      </w:r>
      <w:r>
        <w:t>national</w:t>
      </w:r>
      <w:r w:rsidR="00F474B4">
        <w:t xml:space="preserve"> </w:t>
      </w:r>
      <w:r>
        <w:t>employment.</w:t>
      </w:r>
      <w:r w:rsidR="00F474B4">
        <w:t xml:space="preserve"> </w:t>
      </w:r>
      <w:r>
        <w:t>A</w:t>
      </w:r>
      <w:r w:rsidR="00F474B4">
        <w:t xml:space="preserve"> </w:t>
      </w:r>
      <w:r>
        <w:t>large</w:t>
      </w:r>
      <w:r w:rsidR="00F474B4">
        <w:t xml:space="preserve"> </w:t>
      </w:r>
      <w:r>
        <w:t>share</w:t>
      </w:r>
      <w:r w:rsidR="00F474B4">
        <w:t xml:space="preserve"> </w:t>
      </w:r>
      <w:r>
        <w:t>of</w:t>
      </w:r>
      <w:r w:rsidR="00F474B4">
        <w:t xml:space="preserve"> </w:t>
      </w:r>
      <w:r>
        <w:t>this</w:t>
      </w:r>
      <w:r w:rsidR="00F474B4">
        <w:t xml:space="preserve"> </w:t>
      </w:r>
      <w:r>
        <w:t>workforce</w:t>
      </w:r>
      <w:r w:rsidR="00F474B4">
        <w:t xml:space="preserve"> </w:t>
      </w:r>
      <w:r>
        <w:t>is</w:t>
      </w:r>
      <w:r w:rsidR="00F474B4">
        <w:t xml:space="preserve"> </w:t>
      </w:r>
      <w:r>
        <w:t>female</w:t>
      </w:r>
      <w:r w:rsidR="00F474B4">
        <w:t xml:space="preserve"> </w:t>
      </w:r>
      <w:r>
        <w:t>(72%),</w:t>
      </w:r>
      <w:r w:rsidR="00F474B4">
        <w:t xml:space="preserve"> </w:t>
      </w:r>
      <w:r>
        <w:t>the</w:t>
      </w:r>
      <w:r w:rsidR="00F474B4">
        <w:t xml:space="preserve"> </w:t>
      </w:r>
      <w:r>
        <w:t>largest</w:t>
      </w:r>
      <w:r w:rsidR="00F474B4">
        <w:t xml:space="preserve"> </w:t>
      </w:r>
      <w:r>
        <w:t>female</w:t>
      </w:r>
      <w:r w:rsidR="00F474B4">
        <w:t xml:space="preserve"> </w:t>
      </w:r>
      <w:r>
        <w:t>share</w:t>
      </w:r>
      <w:r w:rsidR="00F474B4">
        <w:t xml:space="preserve"> </w:t>
      </w:r>
      <w:r>
        <w:t>of</w:t>
      </w:r>
      <w:r w:rsidR="00F474B4">
        <w:t xml:space="preserve"> </w:t>
      </w:r>
      <w:r>
        <w:t>any</w:t>
      </w:r>
      <w:r w:rsidR="00F474B4">
        <w:t xml:space="preserve"> </w:t>
      </w:r>
      <w:r>
        <w:t>major</w:t>
      </w:r>
      <w:r w:rsidR="00F474B4">
        <w:t xml:space="preserve"> </w:t>
      </w:r>
      <w:r>
        <w:t>occupation</w:t>
      </w:r>
      <w:r w:rsidR="00F474B4">
        <w:t xml:space="preserve"> </w:t>
      </w:r>
      <w:r>
        <w:t>group.</w:t>
      </w:r>
    </w:p>
    <w:p w14:paraId="369FC6ED" w14:textId="1BA7943C" w:rsidR="003132CA" w:rsidRDefault="0018792A" w:rsidP="0018792A">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Clerical</w:t>
      </w:r>
      <w:r w:rsidR="00F474B4">
        <w:t xml:space="preserve"> </w:t>
      </w:r>
      <w:r>
        <w:t>and</w:t>
      </w:r>
      <w:r w:rsidR="00F474B4">
        <w:t xml:space="preserve"> </w:t>
      </w:r>
      <w:r>
        <w:t>Administrative</w:t>
      </w:r>
      <w:r w:rsidR="00F474B4">
        <w:t xml:space="preserve"> </w:t>
      </w:r>
      <w:r>
        <w:t>Workers</w:t>
      </w:r>
      <w:r w:rsidR="00F474B4">
        <w:t xml:space="preserve"> </w:t>
      </w:r>
      <w:r>
        <w:t>declined</w:t>
      </w:r>
      <w:r w:rsidR="00F474B4">
        <w:t xml:space="preserve"> </w:t>
      </w:r>
      <w:r>
        <w:t>by</w:t>
      </w:r>
      <w:r w:rsidR="00F474B4">
        <w:t xml:space="preserve"> </w:t>
      </w:r>
      <w:r>
        <w:t>16.6%</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but</w:t>
      </w:r>
      <w:r w:rsidR="00F474B4">
        <w:t xml:space="preserve"> </w:t>
      </w:r>
      <w:r>
        <w:t>these</w:t>
      </w:r>
      <w:r w:rsidR="00F474B4">
        <w:t xml:space="preserve"> </w:t>
      </w:r>
      <w:r>
        <w:t>roles</w:t>
      </w:r>
      <w:r w:rsidR="00F474B4">
        <w:t xml:space="preserve"> </w:t>
      </w:r>
      <w:r>
        <w:t>still</w:t>
      </w:r>
      <w:r w:rsidR="00F474B4">
        <w:t xml:space="preserve"> </w:t>
      </w:r>
      <w:r>
        <w:t>make</w:t>
      </w:r>
      <w:r w:rsidR="00F474B4">
        <w:t xml:space="preserve"> </w:t>
      </w:r>
      <w:r>
        <w:t>up</w:t>
      </w:r>
      <w:r w:rsidR="00F474B4">
        <w:t xml:space="preserve"> </w:t>
      </w:r>
      <w:r>
        <w:t>around</w:t>
      </w:r>
      <w:r w:rsidR="00F474B4">
        <w:t xml:space="preserve"> </w:t>
      </w:r>
      <w:r>
        <w:t>15%</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06EE9545" w14:textId="77777777" w:rsidR="003132CA" w:rsidRDefault="003132CA">
      <w:r>
        <w:br w:type="page"/>
      </w:r>
    </w:p>
    <w:p w14:paraId="138DA126" w14:textId="4798852E" w:rsidR="0018792A" w:rsidRDefault="0018792A" w:rsidP="005E7315">
      <w:pPr>
        <w:pStyle w:val="Heading2"/>
      </w:pPr>
      <w:bookmarkStart w:id="67" w:name="_Toc200630507"/>
      <w:r>
        <w:lastRenderedPageBreak/>
        <w:t>Sales</w:t>
      </w:r>
      <w:r w:rsidR="00F474B4">
        <w:t xml:space="preserve"> </w:t>
      </w:r>
      <w:r w:rsidRPr="00614CF2">
        <w:t>Workers</w:t>
      </w:r>
      <w:bookmarkEnd w:id="67"/>
    </w:p>
    <w:p w14:paraId="082DC3D5" w14:textId="10856647" w:rsidR="00E52A6D" w:rsidRDefault="00E52A6D" w:rsidP="003132CA">
      <w:r>
        <w:rPr>
          <w:noProof/>
        </w:rPr>
        <w:drawing>
          <wp:inline distT="0" distB="0" distL="0" distR="0" wp14:anchorId="68B17F0B" wp14:editId="296A3CE5">
            <wp:extent cx="6120000" cy="6786124"/>
            <wp:effectExtent l="0" t="0" r="0" b="0"/>
            <wp:docPr id="518420853" name="Picture 35" descr="Graph showing that 31% of sales workers are employed regionally.&#10;Graph showing that 40% of sales workers are aged 15 to 24 years old.&#10;Graph showing that 59% of sales workers are female.&#10;Graph showing that 37% of sales workers hold a cert 3 or higher &#10;Column graph of annual employment growth for sales work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20853" name="Picture 35" descr="Graph showing that 31% of sales workers are employed regionally.&#10;Graph showing that 40% of sales workers are aged 15 to 24 years old.&#10;Graph showing that 59% of sales workers are female.&#10;Graph showing that 37% of sales workers hold a cert 3 or higher &#10;Column graph of annual employment growth for sales workers from November 2014 to November 2024, along with the 10-year annual average growth for all industries. &#10;"/>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120000" cy="6786124"/>
                    </a:xfrm>
                    <a:prstGeom prst="rect">
                      <a:avLst/>
                    </a:prstGeom>
                  </pic:spPr>
                </pic:pic>
              </a:graphicData>
            </a:graphic>
          </wp:inline>
        </w:drawing>
      </w:r>
    </w:p>
    <w:p w14:paraId="3AA017DC" w14:textId="6355FA9D" w:rsidR="00C45306" w:rsidRDefault="00C45306" w:rsidP="00614CF2">
      <w:pPr>
        <w:pStyle w:val="Caption"/>
      </w:pPr>
      <w:r w:rsidRPr="0018792A">
        <w:t>Note:</w:t>
      </w:r>
      <w:r w:rsidR="00F474B4">
        <w:t xml:space="preserve"> </w:t>
      </w:r>
      <w:r w:rsidRPr="0018792A">
        <w:t>Caution</w:t>
      </w:r>
      <w:r w:rsidR="00F474B4">
        <w:t xml:space="preserve"> </w:t>
      </w:r>
      <w:r w:rsidRPr="0018792A">
        <w:t>is</w:t>
      </w:r>
      <w:r w:rsidR="00F474B4">
        <w:t xml:space="preserve"> </w:t>
      </w:r>
      <w:r w:rsidRPr="0018792A">
        <w:t>recommended</w:t>
      </w:r>
      <w:r w:rsidR="00F474B4">
        <w:t xml:space="preserve"> </w:t>
      </w:r>
      <w:r w:rsidRPr="0018792A">
        <w:t>when</w:t>
      </w:r>
      <w:r w:rsidR="00F474B4">
        <w:t xml:space="preserve"> </w:t>
      </w:r>
      <w:r w:rsidRPr="0018792A">
        <w:t>using</w:t>
      </w:r>
      <w:r w:rsidR="00F474B4">
        <w:t xml:space="preserve"> </w:t>
      </w:r>
      <w:r w:rsidRPr="0018792A">
        <w:t>employment</w:t>
      </w:r>
      <w:r w:rsidR="00F474B4">
        <w:t xml:space="preserve"> </w:t>
      </w:r>
      <w:r w:rsidRPr="0018792A">
        <w:t>estimates</w:t>
      </w:r>
      <w:r w:rsidR="00F474B4">
        <w:t xml:space="preserve"> </w:t>
      </w:r>
      <w:r w:rsidRPr="0018792A">
        <w:t>from</w:t>
      </w:r>
      <w:r w:rsidR="00F474B4">
        <w:t xml:space="preserve"> </w:t>
      </w:r>
      <w:r w:rsidRPr="0018792A">
        <w:t>May</w:t>
      </w:r>
      <w:r w:rsidR="00F474B4">
        <w:t xml:space="preserve"> </w:t>
      </w:r>
      <w:r w:rsidRPr="0018792A">
        <w:t>2020</w:t>
      </w:r>
      <w:r w:rsidR="00F474B4">
        <w:t xml:space="preserve"> </w:t>
      </w:r>
      <w:r w:rsidRPr="0018792A">
        <w:t>to</w:t>
      </w:r>
      <w:r w:rsidR="00F474B4">
        <w:t xml:space="preserve"> </w:t>
      </w:r>
      <w:r w:rsidRPr="0018792A">
        <w:t>February</w:t>
      </w:r>
      <w:r w:rsidR="00F474B4">
        <w:t xml:space="preserve"> </w:t>
      </w:r>
      <w:r w:rsidRPr="0018792A">
        <w:t>2022</w:t>
      </w:r>
      <w:r w:rsidR="00F474B4">
        <w:t xml:space="preserve"> </w:t>
      </w:r>
      <w:r w:rsidRPr="0018792A">
        <w:t>inclusive.</w:t>
      </w:r>
      <w:r w:rsidR="00F474B4">
        <w:t xml:space="preserve"> </w:t>
      </w:r>
      <w:r w:rsidRPr="0018792A">
        <w:t>Data</w:t>
      </w:r>
      <w:r w:rsidR="00F474B4">
        <w:t xml:space="preserve"> </w:t>
      </w:r>
      <w:r w:rsidRPr="0018792A">
        <w:t>has</w:t>
      </w:r>
      <w:r w:rsidR="00F474B4">
        <w:t xml:space="preserve"> </w:t>
      </w:r>
      <w:r w:rsidRPr="0018792A">
        <w:t>been</w:t>
      </w:r>
      <w:r w:rsidR="00F474B4">
        <w:t xml:space="preserve"> </w:t>
      </w:r>
      <w:r w:rsidRPr="0018792A">
        <w:t>suppressed</w:t>
      </w:r>
      <w:r w:rsidR="00F474B4">
        <w:t xml:space="preserve"> </w:t>
      </w:r>
      <w:r w:rsidRPr="0018792A">
        <w:t>for</w:t>
      </w:r>
      <w:r w:rsidR="00F474B4">
        <w:t xml:space="preserve"> </w:t>
      </w:r>
      <w:r w:rsidRPr="0018792A">
        <w:t>some</w:t>
      </w:r>
      <w:r w:rsidR="00F474B4">
        <w:t xml:space="preserve"> </w:t>
      </w:r>
      <w:r w:rsidRPr="0018792A">
        <w:t>quarters</w:t>
      </w:r>
      <w:r w:rsidR="00F474B4">
        <w:t xml:space="preserve"> </w:t>
      </w:r>
      <w:r w:rsidRPr="0018792A">
        <w:t>during</w:t>
      </w:r>
      <w:r w:rsidR="00F474B4">
        <w:t xml:space="preserve"> </w:t>
      </w:r>
      <w:r w:rsidRPr="0018792A">
        <w:t>this</w:t>
      </w:r>
      <w:r w:rsidR="00F474B4">
        <w:t xml:space="preserve"> </w:t>
      </w:r>
      <w:r w:rsidRPr="0018792A">
        <w:t>period.</w:t>
      </w:r>
    </w:p>
    <w:tbl>
      <w:tblPr>
        <w:tblStyle w:val="TableGrid"/>
        <w:tblW w:w="5000" w:type="pct"/>
        <w:tblLook w:val="0020" w:firstRow="1" w:lastRow="0" w:firstColumn="0" w:lastColumn="0" w:noHBand="0" w:noVBand="0"/>
      </w:tblPr>
      <w:tblGrid>
        <w:gridCol w:w="1147"/>
        <w:gridCol w:w="6655"/>
        <w:gridCol w:w="1837"/>
      </w:tblGrid>
      <w:tr w:rsidR="0018792A" w:rsidRPr="00614CF2" w14:paraId="03BCFDB8" w14:textId="77777777" w:rsidTr="00922D7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3"/>
          </w:tcPr>
          <w:p w14:paraId="7412791B" w14:textId="0ACF782C" w:rsidR="0018792A" w:rsidRPr="00614CF2" w:rsidRDefault="0018792A" w:rsidP="00614CF2">
            <w:r w:rsidRPr="00614CF2">
              <w:t>Top</w:t>
            </w:r>
            <w:r w:rsidR="00F474B4" w:rsidRPr="00614CF2">
              <w:t xml:space="preserve"> </w:t>
            </w:r>
            <w:r w:rsidRPr="00614CF2">
              <w:t>employing</w:t>
            </w:r>
            <w:r w:rsidR="00F474B4" w:rsidRPr="00614CF2">
              <w:t xml:space="preserve"> </w:t>
            </w:r>
            <w:r w:rsidRPr="00614CF2">
              <w:t>occupations</w:t>
            </w:r>
          </w:p>
        </w:tc>
      </w:tr>
      <w:tr w:rsidR="0018792A" w:rsidRPr="00614CF2" w14:paraId="158EAC2F" w14:textId="77777777" w:rsidTr="00922D78">
        <w:trPr>
          <w:trHeight w:val="20"/>
        </w:trPr>
        <w:tc>
          <w:tcPr>
            <w:tcW w:w="595" w:type="pct"/>
          </w:tcPr>
          <w:p w14:paraId="7B564566" w14:textId="77777777" w:rsidR="0018792A" w:rsidRPr="00614CF2" w:rsidRDefault="0018792A" w:rsidP="00614CF2">
            <w:r w:rsidRPr="00614CF2">
              <w:t>1</w:t>
            </w:r>
          </w:p>
        </w:tc>
        <w:tc>
          <w:tcPr>
            <w:tcW w:w="3452" w:type="pct"/>
          </w:tcPr>
          <w:p w14:paraId="37B14A13" w14:textId="7214AC63" w:rsidR="0018792A" w:rsidRPr="00614CF2" w:rsidRDefault="0018792A" w:rsidP="00614CF2">
            <w:r w:rsidRPr="00614CF2">
              <w:t>Sales</w:t>
            </w:r>
            <w:r w:rsidR="00F474B4" w:rsidRPr="00614CF2">
              <w:t xml:space="preserve"> </w:t>
            </w:r>
            <w:r w:rsidRPr="00614CF2">
              <w:t>Assistants</w:t>
            </w:r>
            <w:r w:rsidR="00F474B4" w:rsidRPr="00614CF2">
              <w:t xml:space="preserve"> </w:t>
            </w:r>
            <w:r w:rsidRPr="00614CF2">
              <w:t>(General)</w:t>
            </w:r>
          </w:p>
        </w:tc>
        <w:tc>
          <w:tcPr>
            <w:tcW w:w="953" w:type="pct"/>
          </w:tcPr>
          <w:p w14:paraId="277383A9" w14:textId="77777777" w:rsidR="0018792A" w:rsidRPr="00614CF2" w:rsidRDefault="0018792A" w:rsidP="00614CF2">
            <w:r w:rsidRPr="00614CF2">
              <w:t>552,100</w:t>
            </w:r>
          </w:p>
        </w:tc>
      </w:tr>
      <w:tr w:rsidR="0018792A" w:rsidRPr="00614CF2" w14:paraId="20A89A50" w14:textId="77777777" w:rsidTr="00922D78">
        <w:trPr>
          <w:trHeight w:val="20"/>
        </w:trPr>
        <w:tc>
          <w:tcPr>
            <w:tcW w:w="595" w:type="pct"/>
          </w:tcPr>
          <w:p w14:paraId="1D704CFC" w14:textId="77777777" w:rsidR="0018792A" w:rsidRPr="00614CF2" w:rsidRDefault="0018792A" w:rsidP="00614CF2">
            <w:r w:rsidRPr="00614CF2">
              <w:t>2</w:t>
            </w:r>
          </w:p>
        </w:tc>
        <w:tc>
          <w:tcPr>
            <w:tcW w:w="3452" w:type="pct"/>
          </w:tcPr>
          <w:p w14:paraId="78462514" w14:textId="48DB1F51" w:rsidR="0018792A" w:rsidRPr="00614CF2" w:rsidRDefault="0018792A" w:rsidP="00614CF2">
            <w:r w:rsidRPr="00614CF2">
              <w:t>Checkout</w:t>
            </w:r>
            <w:r w:rsidR="00F474B4" w:rsidRPr="00614CF2">
              <w:t xml:space="preserve"> </w:t>
            </w:r>
            <w:r w:rsidRPr="00614CF2">
              <w:t>Operators</w:t>
            </w:r>
            <w:r w:rsidR="00F474B4" w:rsidRPr="00614CF2">
              <w:t xml:space="preserve"> </w:t>
            </w:r>
            <w:r w:rsidRPr="00614CF2">
              <w:t>and</w:t>
            </w:r>
            <w:r w:rsidR="00F474B4" w:rsidRPr="00614CF2">
              <w:t xml:space="preserve"> </w:t>
            </w:r>
            <w:r w:rsidRPr="00614CF2">
              <w:t>Office</w:t>
            </w:r>
            <w:r w:rsidR="00F474B4" w:rsidRPr="00614CF2">
              <w:t xml:space="preserve"> </w:t>
            </w:r>
            <w:r w:rsidRPr="00614CF2">
              <w:t>Cashiers</w:t>
            </w:r>
          </w:p>
        </w:tc>
        <w:tc>
          <w:tcPr>
            <w:tcW w:w="953" w:type="pct"/>
          </w:tcPr>
          <w:p w14:paraId="36095FAF" w14:textId="77777777" w:rsidR="0018792A" w:rsidRPr="00614CF2" w:rsidRDefault="0018792A" w:rsidP="00614CF2">
            <w:r w:rsidRPr="00614CF2">
              <w:t>125,600</w:t>
            </w:r>
          </w:p>
        </w:tc>
      </w:tr>
      <w:tr w:rsidR="0018792A" w:rsidRPr="00614CF2" w14:paraId="696A604B" w14:textId="77777777" w:rsidTr="00922D78">
        <w:trPr>
          <w:trHeight w:val="20"/>
        </w:trPr>
        <w:tc>
          <w:tcPr>
            <w:tcW w:w="595" w:type="pct"/>
          </w:tcPr>
          <w:p w14:paraId="7F34AB74" w14:textId="77777777" w:rsidR="0018792A" w:rsidRPr="00614CF2" w:rsidRDefault="0018792A" w:rsidP="00614CF2">
            <w:r w:rsidRPr="00614CF2">
              <w:t>3</w:t>
            </w:r>
          </w:p>
        </w:tc>
        <w:tc>
          <w:tcPr>
            <w:tcW w:w="3452" w:type="pct"/>
          </w:tcPr>
          <w:p w14:paraId="22A26A6B" w14:textId="348F4CEA" w:rsidR="0018792A" w:rsidRPr="00614CF2" w:rsidRDefault="0018792A" w:rsidP="00614CF2">
            <w:r w:rsidRPr="00614CF2">
              <w:t>Real</w:t>
            </w:r>
            <w:r w:rsidR="00F474B4" w:rsidRPr="00614CF2">
              <w:t xml:space="preserve"> </w:t>
            </w:r>
            <w:r w:rsidRPr="00614CF2">
              <w:t>Estate</w:t>
            </w:r>
            <w:r w:rsidR="00F474B4" w:rsidRPr="00614CF2">
              <w:t xml:space="preserve"> </w:t>
            </w:r>
            <w:r w:rsidRPr="00614CF2">
              <w:t>Sales</w:t>
            </w:r>
            <w:r w:rsidR="00F474B4" w:rsidRPr="00614CF2">
              <w:t xml:space="preserve"> </w:t>
            </w:r>
            <w:r w:rsidRPr="00614CF2">
              <w:t>Agents</w:t>
            </w:r>
          </w:p>
        </w:tc>
        <w:tc>
          <w:tcPr>
            <w:tcW w:w="953" w:type="pct"/>
          </w:tcPr>
          <w:p w14:paraId="4BD9464A" w14:textId="77777777" w:rsidR="0018792A" w:rsidRPr="00614CF2" w:rsidRDefault="0018792A" w:rsidP="00614CF2">
            <w:r w:rsidRPr="00614CF2">
              <w:t>107,800</w:t>
            </w:r>
          </w:p>
        </w:tc>
      </w:tr>
      <w:tr w:rsidR="0018792A" w:rsidRPr="00614CF2" w14:paraId="1319BD8F" w14:textId="77777777" w:rsidTr="00922D78">
        <w:trPr>
          <w:trHeight w:val="20"/>
        </w:trPr>
        <w:tc>
          <w:tcPr>
            <w:tcW w:w="595" w:type="pct"/>
          </w:tcPr>
          <w:p w14:paraId="30FD0E2A" w14:textId="77777777" w:rsidR="0018792A" w:rsidRPr="00614CF2" w:rsidRDefault="0018792A" w:rsidP="00614CF2">
            <w:r w:rsidRPr="00614CF2">
              <w:t>4</w:t>
            </w:r>
          </w:p>
        </w:tc>
        <w:tc>
          <w:tcPr>
            <w:tcW w:w="3452" w:type="pct"/>
          </w:tcPr>
          <w:p w14:paraId="771530D4" w14:textId="5C20E24E" w:rsidR="0018792A" w:rsidRPr="00614CF2" w:rsidRDefault="0018792A" w:rsidP="00614CF2">
            <w:r w:rsidRPr="00614CF2">
              <w:t>Sales</w:t>
            </w:r>
            <w:r w:rsidR="00F474B4" w:rsidRPr="00614CF2">
              <w:t xml:space="preserve"> </w:t>
            </w:r>
            <w:r w:rsidRPr="00614CF2">
              <w:t>Representatives</w:t>
            </w:r>
          </w:p>
        </w:tc>
        <w:tc>
          <w:tcPr>
            <w:tcW w:w="953" w:type="pct"/>
          </w:tcPr>
          <w:p w14:paraId="02FF317A" w14:textId="77777777" w:rsidR="0018792A" w:rsidRPr="00614CF2" w:rsidRDefault="0018792A" w:rsidP="00614CF2">
            <w:r w:rsidRPr="00614CF2">
              <w:t>76,900</w:t>
            </w:r>
          </w:p>
        </w:tc>
      </w:tr>
      <w:tr w:rsidR="0018792A" w:rsidRPr="00614CF2" w14:paraId="13DE1C55" w14:textId="77777777" w:rsidTr="00922D78">
        <w:trPr>
          <w:trHeight w:val="20"/>
        </w:trPr>
        <w:tc>
          <w:tcPr>
            <w:tcW w:w="595" w:type="pct"/>
          </w:tcPr>
          <w:p w14:paraId="5D89DF2E" w14:textId="77777777" w:rsidR="0018792A" w:rsidRPr="00614CF2" w:rsidRDefault="0018792A" w:rsidP="00614CF2">
            <w:r w:rsidRPr="00614CF2">
              <w:lastRenderedPageBreak/>
              <w:t>5</w:t>
            </w:r>
          </w:p>
        </w:tc>
        <w:tc>
          <w:tcPr>
            <w:tcW w:w="3452" w:type="pct"/>
          </w:tcPr>
          <w:p w14:paraId="0D43DC74" w14:textId="53169928" w:rsidR="0018792A" w:rsidRPr="00614CF2" w:rsidRDefault="0018792A" w:rsidP="00614CF2">
            <w:r w:rsidRPr="00614CF2">
              <w:t>Retail</w:t>
            </w:r>
            <w:r w:rsidR="00F474B4" w:rsidRPr="00614CF2">
              <w:t xml:space="preserve"> </w:t>
            </w:r>
            <w:r w:rsidRPr="00614CF2">
              <w:t>Supervisors</w:t>
            </w:r>
          </w:p>
        </w:tc>
        <w:tc>
          <w:tcPr>
            <w:tcW w:w="953" w:type="pct"/>
          </w:tcPr>
          <w:p w14:paraId="7F6D0177" w14:textId="77777777" w:rsidR="0018792A" w:rsidRPr="00614CF2" w:rsidRDefault="0018792A" w:rsidP="00614CF2">
            <w:r w:rsidRPr="00614CF2">
              <w:t>44,200</w:t>
            </w:r>
          </w:p>
        </w:tc>
      </w:tr>
    </w:tbl>
    <w:p w14:paraId="5407A110" w14:textId="20E23D04" w:rsidR="0018792A" w:rsidRDefault="0018792A" w:rsidP="0018792A">
      <w:r>
        <w:t>Sales</w:t>
      </w:r>
      <w:r w:rsidR="00F474B4">
        <w:t xml:space="preserve"> </w:t>
      </w:r>
      <w:r>
        <w:t>Workers</w:t>
      </w:r>
      <w:r w:rsidR="00F474B4">
        <w:t xml:space="preserve"> </w:t>
      </w:r>
      <w:r>
        <w:t>sell</w:t>
      </w:r>
      <w:r w:rsidR="00F474B4">
        <w:t xml:space="preserve"> </w:t>
      </w:r>
      <w:r>
        <w:t>goods,</w:t>
      </w:r>
      <w:r w:rsidR="00F474B4">
        <w:t xml:space="preserve"> </w:t>
      </w:r>
      <w:r>
        <w:t>services</w:t>
      </w:r>
      <w:r w:rsidR="00F474B4">
        <w:t xml:space="preserve"> </w:t>
      </w:r>
      <w:r>
        <w:t>and</w:t>
      </w:r>
      <w:r w:rsidR="00F474B4">
        <w:t xml:space="preserve"> </w:t>
      </w:r>
      <w:r>
        <w:t>property,</w:t>
      </w:r>
      <w:r w:rsidR="00F474B4">
        <w:t xml:space="preserve"> </w:t>
      </w:r>
      <w:r>
        <w:t>and</w:t>
      </w:r>
      <w:r w:rsidR="00F474B4">
        <w:t xml:space="preserve"> </w:t>
      </w:r>
      <w:r>
        <w:t>provide</w:t>
      </w:r>
      <w:r w:rsidR="00F474B4">
        <w:t xml:space="preserve"> </w:t>
      </w:r>
      <w:r>
        <w:t>sales</w:t>
      </w:r>
      <w:r w:rsidR="00F474B4">
        <w:t xml:space="preserve"> </w:t>
      </w:r>
      <w:r>
        <w:t>support.</w:t>
      </w:r>
    </w:p>
    <w:p w14:paraId="43BACE8F" w14:textId="30D03F0F" w:rsidR="0018792A" w:rsidRDefault="0018792A" w:rsidP="0018792A">
      <w:r>
        <w:t>Sales</w:t>
      </w:r>
      <w:r w:rsidR="00F474B4">
        <w:t xml:space="preserve"> </w:t>
      </w:r>
      <w:r>
        <w:t>Workers</w:t>
      </w:r>
      <w:r w:rsidR="00F474B4">
        <w:t xml:space="preserve"> </w:t>
      </w:r>
      <w:r>
        <w:t>employment</w:t>
      </w:r>
      <w:r w:rsidR="00F474B4">
        <w:t xml:space="preserve"> </w:t>
      </w:r>
      <w:r>
        <w:t>grew</w:t>
      </w:r>
      <w:r w:rsidR="00F474B4">
        <w:t xml:space="preserve"> </w:t>
      </w:r>
      <w:r>
        <w:t>by</w:t>
      </w:r>
      <w:r w:rsidR="00F474B4">
        <w:t xml:space="preserve"> </w:t>
      </w:r>
      <w:r>
        <w:t>1.5%</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Over</w:t>
      </w:r>
      <w:r w:rsidR="00F474B4">
        <w:t xml:space="preserve"> </w:t>
      </w:r>
      <w:r>
        <w:t>the</w:t>
      </w:r>
      <w:r w:rsidR="00F474B4">
        <w:t xml:space="preserve"> </w:t>
      </w:r>
      <w:r>
        <w:t>past</w:t>
      </w:r>
      <w:r w:rsidR="00F474B4">
        <w:t xml:space="preserve"> </w:t>
      </w:r>
      <w:r>
        <w:t>10</w:t>
      </w:r>
      <w:r w:rsidR="00F474B4">
        <w:t xml:space="preserve"> </w:t>
      </w:r>
      <w:r>
        <w:t>years,</w:t>
      </w:r>
      <w:r w:rsidR="00F474B4">
        <w:t xml:space="preserve"> </w:t>
      </w:r>
      <w:r>
        <w:t>employment</w:t>
      </w:r>
      <w:r w:rsidR="00F474B4">
        <w:t xml:space="preserve"> </w:t>
      </w:r>
      <w:r>
        <w:t>growth</w:t>
      </w:r>
      <w:r w:rsidR="00F474B4">
        <w:t xml:space="preserve"> </w:t>
      </w:r>
      <w:r>
        <w:t>of</w:t>
      </w:r>
      <w:r w:rsidR="00F474B4">
        <w:t xml:space="preserve"> </w:t>
      </w:r>
      <w:r>
        <w:t>these</w:t>
      </w:r>
      <w:r w:rsidR="00F474B4">
        <w:t xml:space="preserve"> </w:t>
      </w:r>
      <w:r>
        <w:t>workers</w:t>
      </w:r>
      <w:r w:rsidR="00F474B4">
        <w:t xml:space="preserve"> </w:t>
      </w:r>
      <w:r>
        <w:t>has</w:t>
      </w:r>
      <w:r w:rsidR="00F474B4">
        <w:t xml:space="preserve"> </w:t>
      </w:r>
      <w:r>
        <w:t>been</w:t>
      </w:r>
      <w:r w:rsidR="00F474B4">
        <w:t xml:space="preserve"> </w:t>
      </w:r>
      <w:r>
        <w:t>modest,</w:t>
      </w:r>
      <w:r w:rsidR="00F474B4">
        <w:t xml:space="preserve"> </w:t>
      </w:r>
      <w:r>
        <w:t>rising</w:t>
      </w:r>
      <w:r w:rsidR="00F474B4">
        <w:t xml:space="preserve"> </w:t>
      </w:r>
      <w:r>
        <w:t>by</w:t>
      </w:r>
      <w:r w:rsidR="00F474B4">
        <w:t xml:space="preserve"> </w:t>
      </w:r>
      <w:r>
        <w:t>less</w:t>
      </w:r>
      <w:r w:rsidR="00F474B4">
        <w:t xml:space="preserve"> </w:t>
      </w:r>
      <w:r>
        <w:t>than</w:t>
      </w:r>
      <w:r w:rsidR="00F474B4">
        <w:t xml:space="preserve"> </w:t>
      </w:r>
      <w:r>
        <w:t>4%</w:t>
      </w:r>
      <w:r w:rsidR="00F474B4">
        <w:t xml:space="preserve"> </w:t>
      </w:r>
      <w:r>
        <w:t>over</w:t>
      </w:r>
      <w:r w:rsidR="00F474B4">
        <w:t xml:space="preserve"> </w:t>
      </w:r>
      <w:r>
        <w:t>the</w:t>
      </w:r>
      <w:r w:rsidR="00F474B4">
        <w:t xml:space="preserve"> </w:t>
      </w:r>
      <w:r>
        <w:t>decade.</w:t>
      </w:r>
      <w:r w:rsidR="00F474B4">
        <w:t xml:space="preserve"> </w:t>
      </w:r>
      <w:r>
        <w:t>Despite</w:t>
      </w:r>
      <w:r w:rsidR="00F474B4">
        <w:t xml:space="preserve"> </w:t>
      </w:r>
      <w:r>
        <w:t>this,</w:t>
      </w:r>
      <w:r w:rsidR="00F474B4">
        <w:t xml:space="preserve"> </w:t>
      </w:r>
      <w:r>
        <w:t>Sales</w:t>
      </w:r>
      <w:r w:rsidR="00F474B4">
        <w:t xml:space="preserve"> </w:t>
      </w:r>
      <w:r>
        <w:t>Workers</w:t>
      </w:r>
      <w:r w:rsidR="00F474B4">
        <w:t xml:space="preserve"> </w:t>
      </w:r>
      <w:r>
        <w:t>continue</w:t>
      </w:r>
      <w:r w:rsidR="00F474B4">
        <w:t xml:space="preserve"> </w:t>
      </w:r>
      <w:r>
        <w:t>to</w:t>
      </w:r>
      <w:r w:rsidR="00F474B4">
        <w:t xml:space="preserve"> </w:t>
      </w:r>
      <w:r>
        <w:t>make</w:t>
      </w:r>
      <w:r w:rsidR="00F474B4">
        <w:t xml:space="preserve"> </w:t>
      </w:r>
      <w:r>
        <w:t>up</w:t>
      </w:r>
      <w:r w:rsidR="00F474B4">
        <w:t xml:space="preserve"> </w:t>
      </w:r>
      <w:r>
        <w:t>a</w:t>
      </w:r>
      <w:r w:rsidR="00F474B4">
        <w:t xml:space="preserve"> </w:t>
      </w:r>
      <w:r>
        <w:t>large</w:t>
      </w:r>
      <w:r w:rsidR="00F474B4">
        <w:t xml:space="preserve"> </w:t>
      </w:r>
      <w:r>
        <w:t>share</w:t>
      </w:r>
      <w:r w:rsidR="00F474B4">
        <w:t xml:space="preserve"> </w:t>
      </w:r>
      <w:r>
        <w:t>of</w:t>
      </w:r>
      <w:r w:rsidR="00F474B4">
        <w:t xml:space="preserve"> </w:t>
      </w:r>
      <w:r>
        <w:t>national</w:t>
      </w:r>
      <w:r w:rsidR="00F474B4">
        <w:t xml:space="preserve"> </w:t>
      </w:r>
      <w:r>
        <w:t>employment</w:t>
      </w:r>
      <w:r w:rsidR="00F474B4">
        <w:t xml:space="preserve"> </w:t>
      </w:r>
      <w:r>
        <w:t>(around</w:t>
      </w:r>
      <w:r w:rsidR="00F474B4">
        <w:t xml:space="preserve"> </w:t>
      </w:r>
      <w:r>
        <w:t>8%),</w:t>
      </w:r>
      <w:r w:rsidR="00F474B4">
        <w:t xml:space="preserve"> </w:t>
      </w:r>
      <w:r>
        <w:t>with</w:t>
      </w:r>
      <w:r w:rsidR="00F474B4">
        <w:t xml:space="preserve"> </w:t>
      </w:r>
      <w:r>
        <w:t>more</w:t>
      </w:r>
      <w:r w:rsidR="00F474B4">
        <w:t xml:space="preserve"> </w:t>
      </w:r>
      <w:r>
        <w:t>than</w:t>
      </w:r>
      <w:r w:rsidR="00F474B4">
        <w:t xml:space="preserve"> </w:t>
      </w:r>
      <w:r>
        <w:t>1.1</w:t>
      </w:r>
      <w:r w:rsidR="00F474B4">
        <w:t xml:space="preserve"> </w:t>
      </w:r>
      <w:r>
        <w:t>million</w:t>
      </w:r>
      <w:r w:rsidR="00F474B4">
        <w:t xml:space="preserve"> </w:t>
      </w:r>
      <w:r>
        <w:t>Sales</w:t>
      </w:r>
      <w:r w:rsidR="00F474B4">
        <w:t xml:space="preserve"> </w:t>
      </w:r>
      <w:r>
        <w:t>Workers</w:t>
      </w:r>
      <w:r w:rsidR="00F474B4">
        <w:t xml:space="preserve"> </w:t>
      </w:r>
      <w:r>
        <w:t>employed</w:t>
      </w:r>
      <w:r w:rsidR="00F474B4">
        <w:t xml:space="preserve"> </w:t>
      </w:r>
      <w:r>
        <w:t>in</w:t>
      </w:r>
      <w:r w:rsidR="00F474B4">
        <w:t xml:space="preserve"> </w:t>
      </w:r>
      <w:r>
        <w:t>Australia.</w:t>
      </w:r>
      <w:r w:rsidR="00F474B4">
        <w:t xml:space="preserve"> </w:t>
      </w:r>
    </w:p>
    <w:p w14:paraId="7093256E" w14:textId="3088AD9F" w:rsidR="0018792A" w:rsidRDefault="0018792A" w:rsidP="0018792A">
      <w:r>
        <w:t>Around</w:t>
      </w:r>
      <w:r w:rsidR="00F474B4">
        <w:t xml:space="preserve"> </w:t>
      </w:r>
      <w:r>
        <w:t>40%</w:t>
      </w:r>
      <w:r w:rsidR="00F474B4">
        <w:t xml:space="preserve"> </w:t>
      </w:r>
      <w:r>
        <w:t>of</w:t>
      </w:r>
      <w:r w:rsidR="00F474B4">
        <w:t xml:space="preserve"> </w:t>
      </w:r>
      <w:r>
        <w:t>these</w:t>
      </w:r>
      <w:r w:rsidR="00F474B4">
        <w:t xml:space="preserve"> </w:t>
      </w:r>
      <w:r>
        <w:t>workers</w:t>
      </w:r>
      <w:r w:rsidR="00F474B4">
        <w:t xml:space="preserve"> </w:t>
      </w:r>
      <w:r>
        <w:t>are</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with</w:t>
      </w:r>
      <w:r w:rsidR="00F474B4">
        <w:t xml:space="preserve"> </w:t>
      </w:r>
      <w:r>
        <w:t>Sales</w:t>
      </w:r>
      <w:r w:rsidR="00F474B4">
        <w:t xml:space="preserve"> </w:t>
      </w:r>
      <w:r>
        <w:t>Workers</w:t>
      </w:r>
      <w:r w:rsidR="00F474B4">
        <w:t xml:space="preserve"> </w:t>
      </w:r>
      <w:r>
        <w:t>having</w:t>
      </w:r>
      <w:r w:rsidR="00F474B4">
        <w:t xml:space="preserve"> </w:t>
      </w:r>
      <w:r>
        <w:t>the</w:t>
      </w:r>
      <w:r w:rsidR="00F474B4">
        <w:t xml:space="preserve"> </w:t>
      </w:r>
      <w:r>
        <w:t>largest</w:t>
      </w:r>
      <w:r w:rsidR="00F474B4">
        <w:t xml:space="preserve"> </w:t>
      </w:r>
      <w:r>
        <w:t>share</w:t>
      </w:r>
      <w:r w:rsidR="00F474B4">
        <w:t xml:space="preserve"> </w:t>
      </w:r>
      <w:r>
        <w:t>of</w:t>
      </w:r>
      <w:r w:rsidR="00F474B4">
        <w:t xml:space="preserve"> </w:t>
      </w:r>
      <w:r>
        <w:t>young</w:t>
      </w:r>
      <w:r w:rsidR="00F474B4">
        <w:t xml:space="preserve"> </w:t>
      </w:r>
      <w:r>
        <w:t>workers</w:t>
      </w:r>
      <w:r w:rsidR="00F474B4">
        <w:t xml:space="preserve"> </w:t>
      </w:r>
      <w:r>
        <w:t>of</w:t>
      </w:r>
      <w:r w:rsidR="00F474B4">
        <w:t xml:space="preserve"> </w:t>
      </w:r>
      <w:r>
        <w:t>any</w:t>
      </w:r>
      <w:r w:rsidR="00F474B4">
        <w:t xml:space="preserve"> </w:t>
      </w:r>
      <w:r>
        <w:t>occupation</w:t>
      </w:r>
      <w:r w:rsidR="00F474B4">
        <w:t xml:space="preserve"> </w:t>
      </w:r>
      <w:r>
        <w:t>major</w:t>
      </w:r>
      <w:r w:rsidR="00F474B4">
        <w:t xml:space="preserve"> </w:t>
      </w:r>
      <w:r>
        <w:t>group.</w:t>
      </w:r>
      <w:r w:rsidR="00F474B4">
        <w:t xml:space="preserve"> </w:t>
      </w:r>
      <w:r>
        <w:t>A</w:t>
      </w:r>
      <w:r w:rsidR="00F474B4">
        <w:t xml:space="preserve"> </w:t>
      </w:r>
      <w:r>
        <w:t>Sales</w:t>
      </w:r>
      <w:r w:rsidR="00F474B4">
        <w:t xml:space="preserve"> </w:t>
      </w:r>
      <w:r>
        <w:t>Worker</w:t>
      </w:r>
      <w:r w:rsidR="00F474B4">
        <w:t xml:space="preserve"> </w:t>
      </w:r>
      <w:r>
        <w:t>job</w:t>
      </w:r>
      <w:r w:rsidR="00F474B4">
        <w:t xml:space="preserve"> </w:t>
      </w:r>
      <w:r>
        <w:t>is</w:t>
      </w:r>
      <w:r w:rsidR="00F474B4">
        <w:t xml:space="preserve"> </w:t>
      </w:r>
      <w:r>
        <w:t>often</w:t>
      </w:r>
      <w:r w:rsidR="00F474B4">
        <w:t xml:space="preserve"> </w:t>
      </w:r>
      <w:r>
        <w:t>a</w:t>
      </w:r>
      <w:r w:rsidR="00F474B4">
        <w:t xml:space="preserve"> </w:t>
      </w:r>
      <w:r>
        <w:t>person’s</w:t>
      </w:r>
      <w:r w:rsidR="00F474B4">
        <w:t xml:space="preserve"> </w:t>
      </w:r>
      <w:r>
        <w:t>first</w:t>
      </w:r>
      <w:r w:rsidR="00F474B4">
        <w:t xml:space="preserve"> </w:t>
      </w:r>
      <w:r>
        <w:t>job,</w:t>
      </w:r>
      <w:r w:rsidR="00F474B4">
        <w:t xml:space="preserve"> </w:t>
      </w:r>
      <w:r>
        <w:t>with</w:t>
      </w:r>
      <w:r w:rsidR="00F474B4">
        <w:t xml:space="preserve"> </w:t>
      </w:r>
      <w:r>
        <w:t>post-school</w:t>
      </w:r>
      <w:r w:rsidR="00F474B4">
        <w:t xml:space="preserve"> </w:t>
      </w:r>
      <w:r>
        <w:t>education</w:t>
      </w:r>
      <w:r w:rsidR="00F474B4">
        <w:t xml:space="preserve"> </w:t>
      </w:r>
      <w:r>
        <w:t>often</w:t>
      </w:r>
      <w:r w:rsidR="00F474B4">
        <w:t xml:space="preserve"> </w:t>
      </w:r>
      <w:r>
        <w:t>not</w:t>
      </w:r>
      <w:r w:rsidR="00F474B4">
        <w:t xml:space="preserve"> </w:t>
      </w:r>
      <w:r>
        <w:t>required</w:t>
      </w:r>
      <w:r w:rsidR="00F474B4">
        <w:t xml:space="preserve"> </w:t>
      </w:r>
      <w:r>
        <w:t>and</w:t>
      </w:r>
      <w:r w:rsidR="00F474B4">
        <w:t xml:space="preserve"> </w:t>
      </w:r>
      <w:r>
        <w:t>part-time</w:t>
      </w:r>
      <w:r w:rsidR="00F474B4">
        <w:t xml:space="preserve"> </w:t>
      </w:r>
      <w:r>
        <w:t>work</w:t>
      </w:r>
      <w:r w:rsidR="00F474B4">
        <w:t xml:space="preserve"> </w:t>
      </w:r>
      <w:r>
        <w:t>common</w:t>
      </w:r>
      <w:r w:rsidR="00F474B4">
        <w:t xml:space="preserve"> </w:t>
      </w:r>
      <w:r>
        <w:t>(almost</w:t>
      </w:r>
      <w:r w:rsidR="00F474B4">
        <w:t xml:space="preserve"> </w:t>
      </w:r>
      <w:r>
        <w:t>60%</w:t>
      </w:r>
      <w:r w:rsidR="00F474B4">
        <w:t xml:space="preserve"> </w:t>
      </w:r>
      <w:r>
        <w:t>of</w:t>
      </w:r>
      <w:r w:rsidR="00F474B4">
        <w:t xml:space="preserve"> </w:t>
      </w:r>
      <w:r>
        <w:t>Sales</w:t>
      </w:r>
      <w:r w:rsidR="00F474B4">
        <w:t xml:space="preserve"> </w:t>
      </w:r>
      <w:r>
        <w:t>Workers</w:t>
      </w:r>
      <w:r w:rsidR="00F474B4">
        <w:t xml:space="preserve"> </w:t>
      </w:r>
      <w:r>
        <w:t>are</w:t>
      </w:r>
      <w:r w:rsidR="00F474B4">
        <w:t xml:space="preserve"> </w:t>
      </w:r>
      <w:r>
        <w:t>employed</w:t>
      </w:r>
      <w:r w:rsidR="00F474B4">
        <w:t xml:space="preserve"> </w:t>
      </w:r>
      <w:r>
        <w:t>part-time).</w:t>
      </w:r>
    </w:p>
    <w:p w14:paraId="2F987F2E" w14:textId="06CFEF48" w:rsidR="0018792A" w:rsidRDefault="0018792A" w:rsidP="0018792A">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Sales</w:t>
      </w:r>
      <w:r w:rsidR="00F474B4">
        <w:t xml:space="preserve"> </w:t>
      </w:r>
      <w:r>
        <w:t>Workers</w:t>
      </w:r>
      <w:r w:rsidR="00F474B4">
        <w:t xml:space="preserve"> </w:t>
      </w:r>
      <w:r>
        <w:t>declined</w:t>
      </w:r>
      <w:r w:rsidR="00F474B4">
        <w:t xml:space="preserve"> </w:t>
      </w:r>
      <w:r>
        <w:t>by</w:t>
      </w:r>
      <w:r w:rsidR="00F474B4">
        <w:t xml:space="preserve"> </w:t>
      </w:r>
      <w:r>
        <w:t>14.8%</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but</w:t>
      </w:r>
      <w:r w:rsidR="00F474B4">
        <w:t xml:space="preserve"> </w:t>
      </w:r>
      <w:r>
        <w:t>these</w:t>
      </w:r>
      <w:r w:rsidR="00F474B4">
        <w:t xml:space="preserve"> </w:t>
      </w:r>
      <w:r>
        <w:t>roles</w:t>
      </w:r>
      <w:r w:rsidR="00F474B4">
        <w:t xml:space="preserve"> </w:t>
      </w:r>
      <w:r>
        <w:t>still</w:t>
      </w:r>
      <w:r w:rsidR="00F474B4">
        <w:t xml:space="preserve"> </w:t>
      </w:r>
      <w:r>
        <w:t>make</w:t>
      </w:r>
      <w:r w:rsidR="00F474B4">
        <w:t xml:space="preserve"> </w:t>
      </w:r>
      <w:r>
        <w:t>up</w:t>
      </w:r>
      <w:r w:rsidR="00F474B4">
        <w:t xml:space="preserve"> </w:t>
      </w:r>
      <w:r>
        <w:t>around</w:t>
      </w:r>
      <w:r w:rsidR="00F474B4">
        <w:t xml:space="preserve"> </w:t>
      </w:r>
      <w:r>
        <w:t>8%</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1BA14C5E" w14:textId="34A107A1" w:rsidR="00697E92" w:rsidRDefault="0018792A"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546EB899" w14:textId="3A774E9A" w:rsidR="0018792A" w:rsidRDefault="00697E92" w:rsidP="005E7315">
      <w:pPr>
        <w:pStyle w:val="Heading2"/>
      </w:pPr>
      <w:bookmarkStart w:id="68" w:name="_Toc200630508"/>
      <w:r>
        <w:lastRenderedPageBreak/>
        <w:t>Machinery</w:t>
      </w:r>
      <w:r w:rsidR="00F474B4">
        <w:t xml:space="preserve"> </w:t>
      </w:r>
      <w:r>
        <w:t>Operators</w:t>
      </w:r>
      <w:r w:rsidR="00F474B4">
        <w:t xml:space="preserve"> </w:t>
      </w:r>
      <w:r>
        <w:t>and</w:t>
      </w:r>
      <w:r w:rsidR="00F474B4">
        <w:t xml:space="preserve"> </w:t>
      </w:r>
      <w:r>
        <w:t>Drivers</w:t>
      </w:r>
      <w:bookmarkEnd w:id="68"/>
    </w:p>
    <w:p w14:paraId="063281F5" w14:textId="71939415" w:rsidR="00C45306" w:rsidRDefault="00C45306" w:rsidP="003132CA">
      <w:r>
        <w:rPr>
          <w:noProof/>
        </w:rPr>
        <w:drawing>
          <wp:inline distT="0" distB="0" distL="0" distR="0" wp14:anchorId="45A4CB1C" wp14:editId="6C41ABD1">
            <wp:extent cx="6120000" cy="6762333"/>
            <wp:effectExtent l="0" t="0" r="0" b="635"/>
            <wp:docPr id="1604600370" name="Picture 36" descr="Graph showing that 36% of machinery operators and drivers work regionally.&#10;Graph showing that 13% of machinery operators and drivers are aged 15 to 24 years old.&#10;Graph showing that 13% of machinery operators and drivers are female. &#10;Graph showing that 43% of machinery operators and drivers hold a cert 3 or higher. &#10;Column graph of annual employment growth for machinery operators and driv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00370" name="Picture 36" descr="Graph showing that 36% of machinery operators and drivers work regionally.&#10;Graph showing that 13% of machinery operators and drivers are aged 15 to 24 years old.&#10;Graph showing that 13% of machinery operators and drivers are female. &#10;Graph showing that 43% of machinery operators and drivers hold a cert 3 or higher. &#10;Column graph of annual employment growth for machinery operators and drivers from November 2014 to November 2024, along with the 10-year annual average growth for all industries. &#10;"/>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120000" cy="6762333"/>
                    </a:xfrm>
                    <a:prstGeom prst="rect">
                      <a:avLst/>
                    </a:prstGeom>
                  </pic:spPr>
                </pic:pic>
              </a:graphicData>
            </a:graphic>
          </wp:inline>
        </w:drawing>
      </w:r>
    </w:p>
    <w:p w14:paraId="345FC94B" w14:textId="6E7322A2" w:rsidR="00C45306" w:rsidRDefault="00C45306" w:rsidP="00614CF2">
      <w:pPr>
        <w:pStyle w:val="Caption"/>
      </w:pPr>
      <w:r w:rsidRPr="00697E92">
        <w:t>Note:</w:t>
      </w:r>
      <w:r w:rsidR="00F474B4">
        <w:t xml:space="preserve"> </w:t>
      </w:r>
      <w:r w:rsidRPr="00697E92">
        <w:t>Caution</w:t>
      </w:r>
      <w:r w:rsidR="00F474B4">
        <w:t xml:space="preserve"> </w:t>
      </w:r>
      <w:r w:rsidRPr="00697E92">
        <w:t>is</w:t>
      </w:r>
      <w:r w:rsidR="00F474B4">
        <w:t xml:space="preserve"> </w:t>
      </w:r>
      <w:r w:rsidRPr="00697E92">
        <w:t>recommended</w:t>
      </w:r>
      <w:r w:rsidR="00F474B4">
        <w:t xml:space="preserve"> </w:t>
      </w:r>
      <w:r w:rsidRPr="00697E92">
        <w:t>when</w:t>
      </w:r>
      <w:r w:rsidR="00F474B4">
        <w:t xml:space="preserve"> </w:t>
      </w:r>
      <w:r w:rsidRPr="00697E92">
        <w:t>using</w:t>
      </w:r>
      <w:r w:rsidR="00F474B4">
        <w:t xml:space="preserve"> </w:t>
      </w:r>
      <w:r w:rsidRPr="00697E92">
        <w:t>employment</w:t>
      </w:r>
      <w:r w:rsidR="00F474B4">
        <w:t xml:space="preserve"> </w:t>
      </w:r>
      <w:r w:rsidRPr="00697E92">
        <w:t>estimates</w:t>
      </w:r>
      <w:r w:rsidR="00F474B4">
        <w:t xml:space="preserve"> </w:t>
      </w:r>
      <w:r w:rsidRPr="00697E92">
        <w:t>from</w:t>
      </w:r>
      <w:r w:rsidR="00F474B4">
        <w:t xml:space="preserve"> </w:t>
      </w:r>
      <w:r w:rsidRPr="00697E92">
        <w:t>May</w:t>
      </w:r>
      <w:r w:rsidR="00F474B4">
        <w:t xml:space="preserve"> </w:t>
      </w:r>
      <w:r w:rsidRPr="00697E92">
        <w:t>2020</w:t>
      </w:r>
      <w:r w:rsidR="00F474B4">
        <w:t xml:space="preserve"> </w:t>
      </w:r>
      <w:r w:rsidRPr="00697E92">
        <w:t>to</w:t>
      </w:r>
      <w:r w:rsidR="00F474B4">
        <w:t xml:space="preserve"> </w:t>
      </w:r>
      <w:r w:rsidRPr="00697E92">
        <w:t>February</w:t>
      </w:r>
      <w:r w:rsidR="00F474B4">
        <w:t xml:space="preserve"> </w:t>
      </w:r>
      <w:r w:rsidRPr="00697E92">
        <w:t>2022</w:t>
      </w:r>
      <w:r w:rsidR="00F474B4">
        <w:t xml:space="preserve"> </w:t>
      </w:r>
      <w:r w:rsidRPr="00697E92">
        <w:t>inclusive.</w:t>
      </w:r>
    </w:p>
    <w:tbl>
      <w:tblPr>
        <w:tblStyle w:val="TableGrid"/>
        <w:tblW w:w="5000" w:type="pct"/>
        <w:tblLook w:val="0020" w:firstRow="1" w:lastRow="0" w:firstColumn="0" w:lastColumn="0" w:noHBand="0" w:noVBand="0"/>
      </w:tblPr>
      <w:tblGrid>
        <w:gridCol w:w="1147"/>
        <w:gridCol w:w="6655"/>
        <w:gridCol w:w="1837"/>
      </w:tblGrid>
      <w:tr w:rsidR="00697E92" w:rsidRPr="00614CF2" w14:paraId="76F71734" w14:textId="77777777" w:rsidTr="003132CA">
        <w:trPr>
          <w:cnfStyle w:val="100000000000" w:firstRow="1" w:lastRow="0" w:firstColumn="0" w:lastColumn="0" w:oddVBand="0" w:evenVBand="0" w:oddHBand="0" w:evenHBand="0" w:firstRowFirstColumn="0" w:firstRowLastColumn="0" w:lastRowFirstColumn="0" w:lastRowLastColumn="0"/>
          <w:trHeight w:val="60"/>
        </w:trPr>
        <w:tc>
          <w:tcPr>
            <w:tcW w:w="5000" w:type="pct"/>
            <w:gridSpan w:val="3"/>
          </w:tcPr>
          <w:p w14:paraId="36F52E1E" w14:textId="5EFB32A7" w:rsidR="00697E92" w:rsidRPr="00614CF2" w:rsidRDefault="00697E92" w:rsidP="00614CF2">
            <w:r w:rsidRPr="00614CF2">
              <w:t>Top</w:t>
            </w:r>
            <w:r w:rsidR="00F474B4" w:rsidRPr="00614CF2">
              <w:t xml:space="preserve"> </w:t>
            </w:r>
            <w:r w:rsidRPr="00614CF2">
              <w:t>employing</w:t>
            </w:r>
            <w:r w:rsidR="00F474B4" w:rsidRPr="00614CF2">
              <w:t xml:space="preserve"> </w:t>
            </w:r>
            <w:r w:rsidRPr="00614CF2">
              <w:t>occupations</w:t>
            </w:r>
          </w:p>
        </w:tc>
      </w:tr>
      <w:tr w:rsidR="00697E92" w:rsidRPr="00614CF2" w14:paraId="4CB99D56" w14:textId="77777777" w:rsidTr="003132CA">
        <w:trPr>
          <w:trHeight w:val="20"/>
        </w:trPr>
        <w:tc>
          <w:tcPr>
            <w:tcW w:w="595" w:type="pct"/>
          </w:tcPr>
          <w:p w14:paraId="59FAC23C" w14:textId="77777777" w:rsidR="00697E92" w:rsidRPr="00614CF2" w:rsidRDefault="00697E92" w:rsidP="00614CF2">
            <w:r w:rsidRPr="00614CF2">
              <w:t>1</w:t>
            </w:r>
          </w:p>
        </w:tc>
        <w:tc>
          <w:tcPr>
            <w:tcW w:w="3452" w:type="pct"/>
          </w:tcPr>
          <w:p w14:paraId="03FA6F76" w14:textId="6E15BA13" w:rsidR="00697E92" w:rsidRPr="00614CF2" w:rsidRDefault="00697E92" w:rsidP="00614CF2">
            <w:r w:rsidRPr="00614CF2">
              <w:t>Truck</w:t>
            </w:r>
            <w:r w:rsidR="00F474B4" w:rsidRPr="00614CF2">
              <w:t xml:space="preserve"> </w:t>
            </w:r>
            <w:r w:rsidRPr="00614CF2">
              <w:t>Drivers</w:t>
            </w:r>
          </w:p>
        </w:tc>
        <w:tc>
          <w:tcPr>
            <w:tcW w:w="953" w:type="pct"/>
          </w:tcPr>
          <w:p w14:paraId="3992B86A" w14:textId="77777777" w:rsidR="00697E92" w:rsidRPr="00614CF2" w:rsidRDefault="00697E92" w:rsidP="00614CF2">
            <w:r w:rsidRPr="00614CF2">
              <w:t>181,300</w:t>
            </w:r>
          </w:p>
        </w:tc>
      </w:tr>
      <w:tr w:rsidR="00697E92" w:rsidRPr="00614CF2" w14:paraId="198B2EA4" w14:textId="77777777" w:rsidTr="003132CA">
        <w:trPr>
          <w:trHeight w:val="20"/>
        </w:trPr>
        <w:tc>
          <w:tcPr>
            <w:tcW w:w="595" w:type="pct"/>
          </w:tcPr>
          <w:p w14:paraId="07D5DC7D" w14:textId="77777777" w:rsidR="00697E92" w:rsidRPr="00614CF2" w:rsidRDefault="00697E92" w:rsidP="00614CF2">
            <w:r w:rsidRPr="00614CF2">
              <w:t>2</w:t>
            </w:r>
          </w:p>
        </w:tc>
        <w:tc>
          <w:tcPr>
            <w:tcW w:w="3452" w:type="pct"/>
          </w:tcPr>
          <w:p w14:paraId="32785EA2" w14:textId="77777777" w:rsidR="00697E92" w:rsidRPr="00614CF2" w:rsidRDefault="00697E92" w:rsidP="00614CF2">
            <w:r w:rsidRPr="00614CF2">
              <w:t>Storepersons</w:t>
            </w:r>
          </w:p>
        </w:tc>
        <w:tc>
          <w:tcPr>
            <w:tcW w:w="953" w:type="pct"/>
          </w:tcPr>
          <w:p w14:paraId="4ED341AB" w14:textId="77777777" w:rsidR="00697E92" w:rsidRPr="00614CF2" w:rsidRDefault="00697E92" w:rsidP="00614CF2">
            <w:r w:rsidRPr="00614CF2">
              <w:t>171,800</w:t>
            </w:r>
          </w:p>
        </w:tc>
      </w:tr>
      <w:tr w:rsidR="00697E92" w:rsidRPr="00614CF2" w14:paraId="0968E024" w14:textId="77777777" w:rsidTr="003132CA">
        <w:trPr>
          <w:trHeight w:val="20"/>
        </w:trPr>
        <w:tc>
          <w:tcPr>
            <w:tcW w:w="595" w:type="pct"/>
          </w:tcPr>
          <w:p w14:paraId="0B89042D" w14:textId="77777777" w:rsidR="00697E92" w:rsidRPr="00614CF2" w:rsidRDefault="00697E92" w:rsidP="00614CF2">
            <w:r w:rsidRPr="00614CF2">
              <w:t>3</w:t>
            </w:r>
          </w:p>
        </w:tc>
        <w:tc>
          <w:tcPr>
            <w:tcW w:w="3452" w:type="pct"/>
          </w:tcPr>
          <w:p w14:paraId="2271E779" w14:textId="07A670F0" w:rsidR="00697E92" w:rsidRPr="00614CF2" w:rsidRDefault="00697E92" w:rsidP="00614CF2">
            <w:r w:rsidRPr="00614CF2">
              <w:t>Delivery</w:t>
            </w:r>
            <w:r w:rsidR="00F474B4" w:rsidRPr="00614CF2">
              <w:t xml:space="preserve"> </w:t>
            </w:r>
            <w:r w:rsidRPr="00614CF2">
              <w:t>Drivers</w:t>
            </w:r>
          </w:p>
        </w:tc>
        <w:tc>
          <w:tcPr>
            <w:tcW w:w="953" w:type="pct"/>
          </w:tcPr>
          <w:p w14:paraId="06C9DE7C" w14:textId="77777777" w:rsidR="00697E92" w:rsidRPr="00614CF2" w:rsidRDefault="00697E92" w:rsidP="00614CF2">
            <w:r w:rsidRPr="00614CF2">
              <w:t>88,600</w:t>
            </w:r>
          </w:p>
        </w:tc>
      </w:tr>
      <w:tr w:rsidR="00697E92" w:rsidRPr="00614CF2" w14:paraId="32156D40" w14:textId="77777777" w:rsidTr="003132CA">
        <w:trPr>
          <w:trHeight w:val="20"/>
        </w:trPr>
        <w:tc>
          <w:tcPr>
            <w:tcW w:w="595" w:type="pct"/>
          </w:tcPr>
          <w:p w14:paraId="176B752F" w14:textId="77777777" w:rsidR="00697E92" w:rsidRPr="00614CF2" w:rsidRDefault="00697E92" w:rsidP="00614CF2">
            <w:r w:rsidRPr="00614CF2">
              <w:t>4</w:t>
            </w:r>
          </w:p>
        </w:tc>
        <w:tc>
          <w:tcPr>
            <w:tcW w:w="3452" w:type="pct"/>
          </w:tcPr>
          <w:p w14:paraId="107B5715" w14:textId="28AD0F14" w:rsidR="00697E92" w:rsidRPr="00614CF2" w:rsidRDefault="00697E92" w:rsidP="00614CF2">
            <w:r w:rsidRPr="00614CF2">
              <w:t>Forklift</w:t>
            </w:r>
            <w:r w:rsidR="00F474B4" w:rsidRPr="00614CF2">
              <w:t xml:space="preserve"> </w:t>
            </w:r>
            <w:r w:rsidRPr="00614CF2">
              <w:t>Drivers</w:t>
            </w:r>
          </w:p>
        </w:tc>
        <w:tc>
          <w:tcPr>
            <w:tcW w:w="953" w:type="pct"/>
          </w:tcPr>
          <w:p w14:paraId="66C86D49" w14:textId="77777777" w:rsidR="00697E92" w:rsidRPr="00614CF2" w:rsidRDefault="00697E92" w:rsidP="00614CF2">
            <w:r w:rsidRPr="00614CF2">
              <w:t>72,800</w:t>
            </w:r>
          </w:p>
        </w:tc>
      </w:tr>
      <w:tr w:rsidR="00697E92" w:rsidRPr="00614CF2" w14:paraId="43365D63" w14:textId="77777777" w:rsidTr="003132CA">
        <w:trPr>
          <w:trHeight w:val="20"/>
        </w:trPr>
        <w:tc>
          <w:tcPr>
            <w:tcW w:w="595" w:type="pct"/>
          </w:tcPr>
          <w:p w14:paraId="7B0D0105" w14:textId="77777777" w:rsidR="00697E92" w:rsidRPr="00614CF2" w:rsidRDefault="00697E92" w:rsidP="00614CF2">
            <w:r w:rsidRPr="00614CF2">
              <w:t>5</w:t>
            </w:r>
          </w:p>
        </w:tc>
        <w:tc>
          <w:tcPr>
            <w:tcW w:w="3452" w:type="pct"/>
          </w:tcPr>
          <w:p w14:paraId="3CED15AD" w14:textId="34E63275" w:rsidR="00697E92" w:rsidRPr="00614CF2" w:rsidRDefault="00697E92" w:rsidP="00614CF2">
            <w:r w:rsidRPr="00614CF2">
              <w:t>Drillers,</w:t>
            </w:r>
            <w:r w:rsidR="00F474B4" w:rsidRPr="00614CF2">
              <w:t xml:space="preserve"> </w:t>
            </w:r>
            <w:r w:rsidRPr="00614CF2">
              <w:t>Miners</w:t>
            </w:r>
            <w:r w:rsidR="00F474B4" w:rsidRPr="00614CF2">
              <w:t xml:space="preserve"> </w:t>
            </w:r>
            <w:r w:rsidRPr="00614CF2">
              <w:t>and</w:t>
            </w:r>
            <w:r w:rsidR="00F474B4" w:rsidRPr="00614CF2">
              <w:t xml:space="preserve"> </w:t>
            </w:r>
            <w:r w:rsidRPr="00614CF2">
              <w:t>Shot</w:t>
            </w:r>
            <w:r w:rsidR="00F474B4" w:rsidRPr="00614CF2">
              <w:t xml:space="preserve"> </w:t>
            </w:r>
            <w:r w:rsidRPr="00614CF2">
              <w:t>Firers</w:t>
            </w:r>
          </w:p>
        </w:tc>
        <w:tc>
          <w:tcPr>
            <w:tcW w:w="953" w:type="pct"/>
          </w:tcPr>
          <w:p w14:paraId="6E65673C" w14:textId="77777777" w:rsidR="00697E92" w:rsidRPr="00614CF2" w:rsidRDefault="00697E92" w:rsidP="00614CF2">
            <w:r w:rsidRPr="00614CF2">
              <w:t>64,600</w:t>
            </w:r>
          </w:p>
        </w:tc>
      </w:tr>
    </w:tbl>
    <w:p w14:paraId="352FF0AD" w14:textId="66782E49" w:rsidR="00697E92" w:rsidRDefault="00697E92" w:rsidP="00697E92">
      <w:r>
        <w:lastRenderedPageBreak/>
        <w:t>Machinery</w:t>
      </w:r>
      <w:r w:rsidR="00F474B4">
        <w:t xml:space="preserve"> </w:t>
      </w:r>
      <w:r>
        <w:t>Operators</w:t>
      </w:r>
      <w:r w:rsidR="00F474B4">
        <w:t xml:space="preserve"> </w:t>
      </w:r>
      <w:r>
        <w:t>and</w:t>
      </w:r>
      <w:r w:rsidR="00F474B4">
        <w:t xml:space="preserve"> </w:t>
      </w:r>
      <w:r>
        <w:t>Drivers</w:t>
      </w:r>
      <w:r w:rsidR="00F474B4">
        <w:t xml:space="preserve"> </w:t>
      </w:r>
      <w:r>
        <w:t>operate</w:t>
      </w:r>
      <w:r w:rsidR="00F474B4">
        <w:t xml:space="preserve"> </w:t>
      </w:r>
      <w:r>
        <w:t>machines,</w:t>
      </w:r>
      <w:r w:rsidR="00F474B4">
        <w:t xml:space="preserve"> </w:t>
      </w:r>
      <w:r>
        <w:t>vehicles</w:t>
      </w:r>
      <w:r w:rsidR="00F474B4">
        <w:t xml:space="preserve"> </w:t>
      </w:r>
      <w:r>
        <w:t>and</w:t>
      </w:r>
      <w:r w:rsidR="00F474B4">
        <w:t xml:space="preserve"> </w:t>
      </w:r>
      <w:r>
        <w:t>other</w:t>
      </w:r>
      <w:r w:rsidR="00F474B4">
        <w:t xml:space="preserve"> </w:t>
      </w:r>
      <w:r>
        <w:t>equipment</w:t>
      </w:r>
      <w:r w:rsidR="00F474B4">
        <w:t xml:space="preserve"> </w:t>
      </w:r>
      <w:r>
        <w:t>to</w:t>
      </w:r>
      <w:r w:rsidR="00F474B4">
        <w:t xml:space="preserve"> </w:t>
      </w:r>
      <w:r>
        <w:t>perform</w:t>
      </w:r>
      <w:r w:rsidR="00F474B4">
        <w:t xml:space="preserve"> </w:t>
      </w:r>
      <w:r>
        <w:t>a</w:t>
      </w:r>
      <w:r w:rsidR="00F474B4">
        <w:t xml:space="preserve"> </w:t>
      </w:r>
      <w:r>
        <w:t>range</w:t>
      </w:r>
      <w:r w:rsidR="00F474B4">
        <w:t xml:space="preserve"> </w:t>
      </w:r>
      <w:r>
        <w:t>of</w:t>
      </w:r>
      <w:r w:rsidR="00F474B4">
        <w:t xml:space="preserve"> </w:t>
      </w:r>
      <w:r>
        <w:t>agricultural,</w:t>
      </w:r>
      <w:r w:rsidR="00F474B4">
        <w:t xml:space="preserve"> </w:t>
      </w:r>
      <w:r>
        <w:t>manufacturing</w:t>
      </w:r>
      <w:r w:rsidR="00F474B4">
        <w:t xml:space="preserve"> </w:t>
      </w:r>
      <w:r>
        <w:t>and</w:t>
      </w:r>
      <w:r w:rsidR="00F474B4">
        <w:t xml:space="preserve"> </w:t>
      </w:r>
      <w:r>
        <w:t>construction</w:t>
      </w:r>
      <w:r w:rsidR="00F474B4">
        <w:t xml:space="preserve"> </w:t>
      </w:r>
      <w:r>
        <w:t>functions,</w:t>
      </w:r>
      <w:r w:rsidR="00F474B4">
        <w:t xml:space="preserve"> </w:t>
      </w:r>
      <w:r>
        <w:t>move</w:t>
      </w:r>
      <w:r w:rsidR="00F474B4">
        <w:t xml:space="preserve"> </w:t>
      </w:r>
      <w:r>
        <w:t>materials,</w:t>
      </w:r>
      <w:r w:rsidR="00F474B4">
        <w:t xml:space="preserve"> </w:t>
      </w:r>
      <w:r>
        <w:t>and</w:t>
      </w:r>
      <w:r w:rsidR="00F474B4">
        <w:t xml:space="preserve"> </w:t>
      </w:r>
      <w:r>
        <w:t>to</w:t>
      </w:r>
      <w:r w:rsidR="00F474B4">
        <w:t xml:space="preserve"> </w:t>
      </w:r>
      <w:r>
        <w:t>transport</w:t>
      </w:r>
      <w:r w:rsidR="00F474B4">
        <w:t xml:space="preserve"> </w:t>
      </w:r>
      <w:r>
        <w:t>passengers</w:t>
      </w:r>
      <w:r w:rsidR="00F474B4">
        <w:t xml:space="preserve"> </w:t>
      </w:r>
      <w:r>
        <w:t>and</w:t>
      </w:r>
      <w:r w:rsidR="00F474B4">
        <w:t xml:space="preserve"> </w:t>
      </w:r>
      <w:r>
        <w:t>freight.</w:t>
      </w:r>
    </w:p>
    <w:p w14:paraId="0B30EF59" w14:textId="024BCA09" w:rsidR="00697E92" w:rsidRDefault="00697E92" w:rsidP="00697E92">
      <w:r>
        <w:t>Employment</w:t>
      </w:r>
      <w:r w:rsidR="00F474B4">
        <w:t xml:space="preserve"> </w:t>
      </w:r>
      <w:r>
        <w:t>of</w:t>
      </w:r>
      <w:r w:rsidR="00F474B4">
        <w:t xml:space="preserve"> </w:t>
      </w:r>
      <w:r>
        <w:t>these</w:t>
      </w:r>
      <w:r w:rsidR="00F474B4">
        <w:t xml:space="preserve"> </w:t>
      </w:r>
      <w:r>
        <w:t>workers</w:t>
      </w:r>
      <w:r w:rsidR="00F474B4">
        <w:t xml:space="preserve"> </w:t>
      </w:r>
      <w:r>
        <w:t>grew</w:t>
      </w:r>
      <w:r w:rsidR="00F474B4">
        <w:t xml:space="preserve"> </w:t>
      </w:r>
      <w:r>
        <w:t>by</w:t>
      </w:r>
      <w:r w:rsidR="00F474B4">
        <w:t xml:space="preserve"> </w:t>
      </w:r>
      <w:r>
        <w:t>1.2%</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with</w:t>
      </w:r>
      <w:r w:rsidR="00F474B4">
        <w:t xml:space="preserve"> </w:t>
      </w:r>
      <w:r>
        <w:t>Machinery</w:t>
      </w:r>
      <w:r w:rsidR="00F474B4">
        <w:t xml:space="preserve"> </w:t>
      </w:r>
      <w:r>
        <w:t>Operators</w:t>
      </w:r>
      <w:r w:rsidR="00F474B4">
        <w:t xml:space="preserve"> </w:t>
      </w:r>
      <w:r>
        <w:t>and</w:t>
      </w:r>
      <w:r w:rsidR="00F474B4">
        <w:t xml:space="preserve"> </w:t>
      </w:r>
      <w:r>
        <w:t>Drivers</w:t>
      </w:r>
      <w:r w:rsidR="00F474B4">
        <w:t xml:space="preserve"> </w:t>
      </w:r>
      <w:r>
        <w:t>making</w:t>
      </w:r>
      <w:r w:rsidR="00F474B4">
        <w:t xml:space="preserve"> </w:t>
      </w:r>
      <w:r>
        <w:t>up</w:t>
      </w:r>
      <w:r w:rsidR="00F474B4">
        <w:t xml:space="preserve"> </w:t>
      </w:r>
      <w:r>
        <w:t>around</w:t>
      </w:r>
      <w:r w:rsidR="00F474B4">
        <w:t xml:space="preserve"> </w:t>
      </w:r>
      <w:r>
        <w:t>6%</w:t>
      </w:r>
      <w:r w:rsidR="00F474B4">
        <w:t xml:space="preserve"> </w:t>
      </w:r>
      <w:r>
        <w:t>of</w:t>
      </w:r>
      <w:r w:rsidR="00F474B4">
        <w:t xml:space="preserve"> </w:t>
      </w:r>
      <w:r>
        <w:t>national</w:t>
      </w:r>
      <w:r w:rsidR="00F474B4">
        <w:t xml:space="preserve"> </w:t>
      </w:r>
      <w:r>
        <w:t>employment.</w:t>
      </w:r>
    </w:p>
    <w:p w14:paraId="6F5ADC48" w14:textId="02EA2BF9" w:rsidR="00697E92" w:rsidRDefault="00697E92" w:rsidP="00697E92">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that</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Machinery</w:t>
      </w:r>
      <w:r w:rsidR="00F474B4">
        <w:t xml:space="preserve"> </w:t>
      </w:r>
      <w:r>
        <w:t>Operators</w:t>
      </w:r>
      <w:r w:rsidR="00F474B4">
        <w:t xml:space="preserve"> </w:t>
      </w:r>
      <w:r>
        <w:t>and</w:t>
      </w:r>
      <w:r w:rsidR="00F474B4">
        <w:t xml:space="preserve"> </w:t>
      </w:r>
      <w:r>
        <w:t>Drivers</w:t>
      </w:r>
      <w:r w:rsidR="00F474B4">
        <w:t xml:space="preserve"> </w:t>
      </w:r>
      <w:r>
        <w:t>declined</w:t>
      </w:r>
      <w:r w:rsidR="00F474B4">
        <w:t xml:space="preserve"> </w:t>
      </w:r>
      <w:r>
        <w:t>by</w:t>
      </w:r>
      <w:r w:rsidR="00F474B4">
        <w:t xml:space="preserve"> </w:t>
      </w:r>
      <w:r>
        <w:t>13.3%</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and</w:t>
      </w:r>
      <w:r w:rsidR="00F474B4">
        <w:t xml:space="preserve"> </w:t>
      </w:r>
      <w:r>
        <w:t>that</w:t>
      </w:r>
      <w:r w:rsidR="00F474B4">
        <w:t xml:space="preserve"> </w:t>
      </w:r>
      <w:r>
        <w:t>these</w:t>
      </w:r>
      <w:r w:rsidR="00F474B4">
        <w:t xml:space="preserve"> </w:t>
      </w:r>
      <w:r>
        <w:t>roles</w:t>
      </w:r>
      <w:r w:rsidR="00F474B4">
        <w:t xml:space="preserve"> </w:t>
      </w:r>
      <w:r>
        <w:t>make</w:t>
      </w:r>
      <w:r w:rsidR="00F474B4">
        <w:t xml:space="preserve"> </w:t>
      </w:r>
      <w:r>
        <w:t>up</w:t>
      </w:r>
      <w:r w:rsidR="00F474B4">
        <w:t xml:space="preserve"> </w:t>
      </w:r>
      <w:r>
        <w:t>around</w:t>
      </w:r>
      <w:r w:rsidR="00F474B4">
        <w:t xml:space="preserve"> </w:t>
      </w:r>
      <w:r>
        <w:t>6%</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2E5EAFA6" w14:textId="01799217" w:rsidR="00697E92" w:rsidRDefault="00697E92" w:rsidP="00697E92">
      <w:r>
        <w:t>A</w:t>
      </w:r>
      <w:r w:rsidR="00F474B4">
        <w:t xml:space="preserve"> </w:t>
      </w:r>
      <w:r>
        <w:t>number</w:t>
      </w:r>
      <w:r w:rsidR="00F474B4">
        <w:t xml:space="preserve"> </w:t>
      </w:r>
      <w:r>
        <w:t>of</w:t>
      </w:r>
      <w:r w:rsidR="00F474B4">
        <w:t xml:space="preserve"> </w:t>
      </w:r>
      <w:r>
        <w:t>large-employing</w:t>
      </w:r>
      <w:r w:rsidR="00F474B4">
        <w:t xml:space="preserve"> </w:t>
      </w:r>
      <w:r>
        <w:t>Machinery</w:t>
      </w:r>
      <w:r w:rsidR="00F474B4">
        <w:t xml:space="preserve"> </w:t>
      </w:r>
      <w:r>
        <w:t>Operator</w:t>
      </w:r>
      <w:r w:rsidR="00F474B4">
        <w:t xml:space="preserve"> </w:t>
      </w:r>
      <w:r>
        <w:t>and</w:t>
      </w:r>
      <w:r w:rsidR="00F474B4">
        <w:t xml:space="preserve"> </w:t>
      </w:r>
      <w:r>
        <w:t>Driver</w:t>
      </w:r>
      <w:r w:rsidR="00F474B4">
        <w:t xml:space="preserve"> </w:t>
      </w:r>
      <w:r>
        <w:t>occupations</w:t>
      </w:r>
      <w:r w:rsidR="00F474B4">
        <w:t xml:space="preserve"> </w:t>
      </w:r>
      <w:r>
        <w:t>currently</w:t>
      </w:r>
      <w:r w:rsidR="00F474B4">
        <w:t xml:space="preserve"> </w:t>
      </w:r>
      <w:r>
        <w:t>have</w:t>
      </w:r>
      <w:r w:rsidR="00F474B4">
        <w:t xml:space="preserve"> </w:t>
      </w:r>
      <w:r>
        <w:t>a</w:t>
      </w:r>
      <w:r w:rsidR="00F474B4">
        <w:t xml:space="preserve"> </w:t>
      </w:r>
      <w:r>
        <w:t>skills</w:t>
      </w:r>
      <w:r w:rsidR="00F474B4">
        <w:t xml:space="preserve"> </w:t>
      </w:r>
      <w:r>
        <w:t>shortage,</w:t>
      </w:r>
      <w:r w:rsidR="00F474B4">
        <w:t xml:space="preserve"> </w:t>
      </w:r>
      <w:r>
        <w:t>including</w:t>
      </w:r>
      <w:r w:rsidR="00F474B4">
        <w:t xml:space="preserve"> </w:t>
      </w:r>
      <w:r>
        <w:t>Truck</w:t>
      </w:r>
      <w:r w:rsidR="00F474B4">
        <w:t xml:space="preserve"> </w:t>
      </w:r>
      <w:r>
        <w:t>Drivers,</w:t>
      </w:r>
      <w:r w:rsidR="00F474B4">
        <w:t xml:space="preserve"> </w:t>
      </w:r>
      <w:r>
        <w:t>Earthmoving</w:t>
      </w:r>
      <w:r w:rsidR="00F474B4">
        <w:t xml:space="preserve"> </w:t>
      </w:r>
      <w:r>
        <w:t>Plant</w:t>
      </w:r>
      <w:r w:rsidR="00F474B4">
        <w:t xml:space="preserve"> </w:t>
      </w:r>
      <w:r>
        <w:t>Operators,</w:t>
      </w:r>
      <w:r w:rsidR="00F474B4">
        <w:t xml:space="preserve"> </w:t>
      </w:r>
      <w:r>
        <w:t>and</w:t>
      </w:r>
      <w:r w:rsidR="00F474B4">
        <w:t xml:space="preserve"> </w:t>
      </w:r>
      <w:r>
        <w:t>Drillers,</w:t>
      </w:r>
      <w:r w:rsidR="00F474B4">
        <w:t xml:space="preserve"> </w:t>
      </w:r>
      <w:r>
        <w:t>Miners</w:t>
      </w:r>
      <w:r w:rsidR="00F474B4">
        <w:t xml:space="preserve"> </w:t>
      </w:r>
      <w:r>
        <w:t>and</w:t>
      </w:r>
      <w:r w:rsidR="00F474B4">
        <w:t xml:space="preserve"> </w:t>
      </w:r>
      <w:r>
        <w:t>Shot</w:t>
      </w:r>
      <w:r w:rsidR="00F474B4">
        <w:t xml:space="preserve"> </w:t>
      </w:r>
      <w:r>
        <w:t>Firers,</w:t>
      </w:r>
      <w:r w:rsidR="00F474B4">
        <w:t xml:space="preserve"> </w:t>
      </w:r>
      <w:r>
        <w:t>and</w:t>
      </w:r>
      <w:r w:rsidR="00F474B4">
        <w:t xml:space="preserve"> </w:t>
      </w:r>
      <w:r>
        <w:t>Crane,</w:t>
      </w:r>
      <w:r w:rsidR="00F474B4">
        <w:t xml:space="preserve"> </w:t>
      </w:r>
      <w:r>
        <w:t>Hoist</w:t>
      </w:r>
      <w:r w:rsidR="00F474B4">
        <w:t xml:space="preserve"> </w:t>
      </w:r>
      <w:r>
        <w:t>and</w:t>
      </w:r>
      <w:r w:rsidR="00F474B4">
        <w:t xml:space="preserve"> </w:t>
      </w:r>
      <w:r>
        <w:t>Lift</w:t>
      </w:r>
      <w:r w:rsidR="00F474B4">
        <w:t xml:space="preserve"> </w:t>
      </w:r>
      <w:r>
        <w:t>Operators.</w:t>
      </w:r>
    </w:p>
    <w:p w14:paraId="74DD444A" w14:textId="62A140B7" w:rsidR="00697E92" w:rsidRDefault="00697E92" w:rsidP="005E7315">
      <w:pPr>
        <w:pStyle w:val="Heading2"/>
      </w:pPr>
      <w:bookmarkStart w:id="69" w:name="_Toc200630509"/>
      <w:r w:rsidRPr="00614CF2">
        <w:lastRenderedPageBreak/>
        <w:t>Labourers</w:t>
      </w:r>
      <w:bookmarkEnd w:id="69"/>
    </w:p>
    <w:p w14:paraId="647B6CCA" w14:textId="415FE292" w:rsidR="00C45306" w:rsidRDefault="00C45306" w:rsidP="003132CA">
      <w:r>
        <w:rPr>
          <w:noProof/>
        </w:rPr>
        <w:drawing>
          <wp:inline distT="0" distB="0" distL="0" distR="0" wp14:anchorId="1683CBE4" wp14:editId="6F2DBB93">
            <wp:extent cx="6120000" cy="6809914"/>
            <wp:effectExtent l="0" t="0" r="0" b="0"/>
            <wp:docPr id="1812380336" name="Picture 37" descr="Graph showing that 39% of labourers work regionally.&#10;Graph showing that 27% of labourers are aged 15 to 24 years old.&#10;Graph showing that 36% of labourers are female. &#10;Graph showing that 35% of labourers hold a cert 3 or higher.&#10;Column graph of annual employment growth for labourers from November 2014 to November 2024, along with the 10-year annual average growth for all industr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380336" name="Picture 37" descr="Graph showing that 39% of labourers work regionally.&#10;Graph showing that 27% of labourers are aged 15 to 24 years old.&#10;Graph showing that 36% of labourers are female. &#10;Graph showing that 35% of labourers hold a cert 3 or higher.&#10;Column graph of annual employment growth for labourers from November 2014 to November 2024, along with the 10-year annual average growth for all industries. &#10;"/>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000" cy="6809914"/>
                    </a:xfrm>
                    <a:prstGeom prst="rect">
                      <a:avLst/>
                    </a:prstGeom>
                  </pic:spPr>
                </pic:pic>
              </a:graphicData>
            </a:graphic>
          </wp:inline>
        </w:drawing>
      </w:r>
    </w:p>
    <w:p w14:paraId="4F4D5771" w14:textId="25311FA9" w:rsidR="00C45306" w:rsidRDefault="00C45306" w:rsidP="00614CF2">
      <w:pPr>
        <w:pStyle w:val="Caption"/>
      </w:pPr>
      <w:r w:rsidRPr="00697E92">
        <w:t>Note:</w:t>
      </w:r>
      <w:r w:rsidR="00F474B4">
        <w:t xml:space="preserve"> </w:t>
      </w:r>
      <w:r w:rsidRPr="00697E92">
        <w:t>Caution</w:t>
      </w:r>
      <w:r w:rsidR="00F474B4">
        <w:t xml:space="preserve"> </w:t>
      </w:r>
      <w:r w:rsidRPr="00697E92">
        <w:t>is</w:t>
      </w:r>
      <w:r w:rsidR="00F474B4">
        <w:t xml:space="preserve"> </w:t>
      </w:r>
      <w:r w:rsidRPr="00697E92">
        <w:t>recommended</w:t>
      </w:r>
      <w:r w:rsidR="00F474B4">
        <w:t xml:space="preserve"> </w:t>
      </w:r>
      <w:r w:rsidRPr="00697E92">
        <w:t>when</w:t>
      </w:r>
      <w:r w:rsidR="00F474B4">
        <w:t xml:space="preserve"> </w:t>
      </w:r>
      <w:r w:rsidRPr="00697E92">
        <w:t>using</w:t>
      </w:r>
      <w:r w:rsidR="00F474B4">
        <w:t xml:space="preserve"> </w:t>
      </w:r>
      <w:r w:rsidRPr="00697E92">
        <w:t>employment</w:t>
      </w:r>
      <w:r w:rsidR="00F474B4">
        <w:t xml:space="preserve"> </w:t>
      </w:r>
      <w:r w:rsidRPr="00697E92">
        <w:t>estimates</w:t>
      </w:r>
      <w:r w:rsidR="00F474B4">
        <w:t xml:space="preserve"> </w:t>
      </w:r>
      <w:r w:rsidRPr="00697E92">
        <w:t>from</w:t>
      </w:r>
      <w:r w:rsidR="00F474B4">
        <w:t xml:space="preserve"> </w:t>
      </w:r>
      <w:r w:rsidRPr="00697E92">
        <w:t>May</w:t>
      </w:r>
      <w:r w:rsidR="00F474B4">
        <w:t xml:space="preserve"> </w:t>
      </w:r>
      <w:r w:rsidRPr="00697E92">
        <w:t>2020</w:t>
      </w:r>
      <w:r w:rsidR="00F474B4">
        <w:t xml:space="preserve"> </w:t>
      </w:r>
      <w:r w:rsidRPr="00697E92">
        <w:t>to</w:t>
      </w:r>
      <w:r w:rsidR="00F474B4">
        <w:t xml:space="preserve"> </w:t>
      </w:r>
      <w:r w:rsidRPr="00697E92">
        <w:t>February</w:t>
      </w:r>
      <w:r w:rsidR="00F474B4">
        <w:t xml:space="preserve"> </w:t>
      </w:r>
      <w:r w:rsidRPr="00697E92">
        <w:t>2022</w:t>
      </w:r>
      <w:r w:rsidR="00F474B4">
        <w:t xml:space="preserve"> </w:t>
      </w:r>
      <w:r w:rsidRPr="00697E92">
        <w:t>inclusive.</w:t>
      </w:r>
      <w:r w:rsidR="00F474B4">
        <w:t xml:space="preserve"> </w:t>
      </w:r>
      <w:r w:rsidRPr="00697E92">
        <w:t>Data</w:t>
      </w:r>
      <w:r w:rsidR="00F474B4">
        <w:t xml:space="preserve"> </w:t>
      </w:r>
      <w:r w:rsidRPr="00697E92">
        <w:t>has</w:t>
      </w:r>
      <w:r w:rsidR="00F474B4">
        <w:t xml:space="preserve"> </w:t>
      </w:r>
      <w:r w:rsidRPr="00697E92">
        <w:t>been</w:t>
      </w:r>
      <w:r w:rsidR="00F474B4">
        <w:t xml:space="preserve"> </w:t>
      </w:r>
      <w:r w:rsidRPr="00697E92">
        <w:t>suppressed</w:t>
      </w:r>
      <w:r w:rsidR="00F474B4">
        <w:t xml:space="preserve"> </w:t>
      </w:r>
      <w:r w:rsidRPr="00697E92">
        <w:t>for</w:t>
      </w:r>
      <w:r w:rsidR="00F474B4">
        <w:t xml:space="preserve"> </w:t>
      </w:r>
      <w:r w:rsidRPr="00697E92">
        <w:t>some</w:t>
      </w:r>
      <w:r w:rsidR="00F474B4">
        <w:t xml:space="preserve"> </w:t>
      </w:r>
      <w:r w:rsidRPr="00697E92">
        <w:t>quarters</w:t>
      </w:r>
      <w:r w:rsidR="00F474B4">
        <w:t xml:space="preserve"> </w:t>
      </w:r>
      <w:r w:rsidRPr="00697E92">
        <w:t>during</w:t>
      </w:r>
      <w:r w:rsidR="00F474B4">
        <w:t xml:space="preserve"> </w:t>
      </w:r>
      <w:r w:rsidRPr="00697E92">
        <w:t>this</w:t>
      </w:r>
      <w:r w:rsidR="00F474B4">
        <w:t xml:space="preserve"> </w:t>
      </w:r>
      <w:r w:rsidRPr="00697E92">
        <w:t>period.</w:t>
      </w:r>
    </w:p>
    <w:tbl>
      <w:tblPr>
        <w:tblStyle w:val="TableGrid"/>
        <w:tblW w:w="5000" w:type="pct"/>
        <w:tblLook w:val="0020" w:firstRow="1" w:lastRow="0" w:firstColumn="0" w:lastColumn="0" w:noHBand="0" w:noVBand="0"/>
      </w:tblPr>
      <w:tblGrid>
        <w:gridCol w:w="1147"/>
        <w:gridCol w:w="6655"/>
        <w:gridCol w:w="1837"/>
      </w:tblGrid>
      <w:tr w:rsidR="00697E92" w:rsidRPr="00614CF2" w14:paraId="41940C3A" w14:textId="77777777" w:rsidTr="00922D78">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3"/>
          </w:tcPr>
          <w:p w14:paraId="27CEBF77" w14:textId="169886BE" w:rsidR="00697E92" w:rsidRPr="00614CF2" w:rsidRDefault="00697E92" w:rsidP="00614CF2">
            <w:r w:rsidRPr="00614CF2">
              <w:t>Top</w:t>
            </w:r>
            <w:r w:rsidR="00F474B4" w:rsidRPr="00614CF2">
              <w:t xml:space="preserve"> </w:t>
            </w:r>
            <w:r w:rsidRPr="00614CF2">
              <w:t>employing</w:t>
            </w:r>
            <w:r w:rsidR="00F474B4" w:rsidRPr="00614CF2">
              <w:t xml:space="preserve"> </w:t>
            </w:r>
            <w:r w:rsidRPr="00614CF2">
              <w:t>occupations</w:t>
            </w:r>
          </w:p>
        </w:tc>
      </w:tr>
      <w:tr w:rsidR="00697E92" w:rsidRPr="00614CF2" w14:paraId="29CDBD1C" w14:textId="77777777" w:rsidTr="00922D78">
        <w:trPr>
          <w:trHeight w:val="20"/>
        </w:trPr>
        <w:tc>
          <w:tcPr>
            <w:tcW w:w="595" w:type="pct"/>
          </w:tcPr>
          <w:p w14:paraId="52D190CF" w14:textId="77777777" w:rsidR="00697E92" w:rsidRPr="00614CF2" w:rsidRDefault="00697E92" w:rsidP="00614CF2">
            <w:r w:rsidRPr="00614CF2">
              <w:t>1</w:t>
            </w:r>
          </w:p>
        </w:tc>
        <w:tc>
          <w:tcPr>
            <w:tcW w:w="3452" w:type="pct"/>
          </w:tcPr>
          <w:p w14:paraId="4CAD3A6D" w14:textId="77777777" w:rsidR="00697E92" w:rsidRPr="00614CF2" w:rsidRDefault="00697E92" w:rsidP="00614CF2">
            <w:r w:rsidRPr="00614CF2">
              <w:t>Kitchenhands</w:t>
            </w:r>
          </w:p>
        </w:tc>
        <w:tc>
          <w:tcPr>
            <w:tcW w:w="953" w:type="pct"/>
          </w:tcPr>
          <w:p w14:paraId="2CA750A6" w14:textId="77777777" w:rsidR="00697E92" w:rsidRPr="00614CF2" w:rsidRDefault="00697E92" w:rsidP="00614CF2">
            <w:r w:rsidRPr="00614CF2">
              <w:t>153,000</w:t>
            </w:r>
          </w:p>
        </w:tc>
      </w:tr>
      <w:tr w:rsidR="00697E92" w:rsidRPr="00614CF2" w14:paraId="5B78D7B3" w14:textId="77777777" w:rsidTr="00922D78">
        <w:trPr>
          <w:trHeight w:val="20"/>
        </w:trPr>
        <w:tc>
          <w:tcPr>
            <w:tcW w:w="595" w:type="pct"/>
          </w:tcPr>
          <w:p w14:paraId="54DC959D" w14:textId="77777777" w:rsidR="00697E92" w:rsidRPr="00614CF2" w:rsidRDefault="00697E92" w:rsidP="00614CF2">
            <w:r w:rsidRPr="00614CF2">
              <w:t>2</w:t>
            </w:r>
          </w:p>
        </w:tc>
        <w:tc>
          <w:tcPr>
            <w:tcW w:w="3452" w:type="pct"/>
          </w:tcPr>
          <w:p w14:paraId="2D649BF3" w14:textId="6A6B79BA" w:rsidR="00697E92" w:rsidRPr="00614CF2" w:rsidRDefault="00697E92" w:rsidP="00614CF2">
            <w:r w:rsidRPr="00614CF2">
              <w:t>Commercial</w:t>
            </w:r>
            <w:r w:rsidR="00F474B4" w:rsidRPr="00614CF2">
              <w:t xml:space="preserve"> </w:t>
            </w:r>
            <w:r w:rsidRPr="00614CF2">
              <w:t>Cleaners</w:t>
            </w:r>
          </w:p>
        </w:tc>
        <w:tc>
          <w:tcPr>
            <w:tcW w:w="953" w:type="pct"/>
          </w:tcPr>
          <w:p w14:paraId="07BF930C" w14:textId="77777777" w:rsidR="00697E92" w:rsidRPr="00614CF2" w:rsidRDefault="00697E92" w:rsidP="00614CF2">
            <w:r w:rsidRPr="00614CF2">
              <w:t>150,000</w:t>
            </w:r>
          </w:p>
        </w:tc>
      </w:tr>
      <w:tr w:rsidR="00697E92" w:rsidRPr="00614CF2" w14:paraId="0DBEECE0" w14:textId="77777777" w:rsidTr="00922D78">
        <w:trPr>
          <w:trHeight w:val="20"/>
        </w:trPr>
        <w:tc>
          <w:tcPr>
            <w:tcW w:w="595" w:type="pct"/>
          </w:tcPr>
          <w:p w14:paraId="45F7CB8A" w14:textId="77777777" w:rsidR="00697E92" w:rsidRPr="00614CF2" w:rsidRDefault="00697E92" w:rsidP="00614CF2">
            <w:r w:rsidRPr="00614CF2">
              <w:t>3</w:t>
            </w:r>
          </w:p>
        </w:tc>
        <w:tc>
          <w:tcPr>
            <w:tcW w:w="3452" w:type="pct"/>
          </w:tcPr>
          <w:p w14:paraId="4E483AFC" w14:textId="3608964B" w:rsidR="00697E92" w:rsidRPr="00614CF2" w:rsidRDefault="00697E92" w:rsidP="00614CF2">
            <w:r w:rsidRPr="00614CF2">
              <w:t>Shelf</w:t>
            </w:r>
            <w:r w:rsidR="00F474B4" w:rsidRPr="00614CF2">
              <w:t xml:space="preserve"> </w:t>
            </w:r>
            <w:r w:rsidRPr="00614CF2">
              <w:t>Fillers</w:t>
            </w:r>
          </w:p>
        </w:tc>
        <w:tc>
          <w:tcPr>
            <w:tcW w:w="953" w:type="pct"/>
          </w:tcPr>
          <w:p w14:paraId="440BA4D2" w14:textId="77777777" w:rsidR="00697E92" w:rsidRPr="00614CF2" w:rsidRDefault="00697E92" w:rsidP="00614CF2">
            <w:r w:rsidRPr="00614CF2">
              <w:t>73,400</w:t>
            </w:r>
          </w:p>
        </w:tc>
      </w:tr>
      <w:tr w:rsidR="00697E92" w:rsidRPr="00614CF2" w14:paraId="68F40DB8" w14:textId="77777777" w:rsidTr="00922D78">
        <w:trPr>
          <w:trHeight w:val="20"/>
        </w:trPr>
        <w:tc>
          <w:tcPr>
            <w:tcW w:w="595" w:type="pct"/>
          </w:tcPr>
          <w:p w14:paraId="70920605" w14:textId="77777777" w:rsidR="00697E92" w:rsidRPr="00614CF2" w:rsidRDefault="00697E92" w:rsidP="00614CF2">
            <w:r w:rsidRPr="00614CF2">
              <w:t>4</w:t>
            </w:r>
          </w:p>
        </w:tc>
        <w:tc>
          <w:tcPr>
            <w:tcW w:w="3452" w:type="pct"/>
          </w:tcPr>
          <w:p w14:paraId="2CFDD3F2" w14:textId="4BACA462" w:rsidR="00697E92" w:rsidRPr="00614CF2" w:rsidRDefault="00697E92" w:rsidP="00614CF2">
            <w:r w:rsidRPr="00614CF2">
              <w:t>Building</w:t>
            </w:r>
            <w:r w:rsidR="00F474B4" w:rsidRPr="00614CF2">
              <w:t xml:space="preserve"> </w:t>
            </w:r>
            <w:r w:rsidRPr="00614CF2">
              <w:t>and</w:t>
            </w:r>
            <w:r w:rsidR="00F474B4" w:rsidRPr="00614CF2">
              <w:t xml:space="preserve"> </w:t>
            </w:r>
            <w:r w:rsidRPr="00614CF2">
              <w:t>Plumbing</w:t>
            </w:r>
            <w:r w:rsidR="00F474B4" w:rsidRPr="00614CF2">
              <w:t xml:space="preserve"> </w:t>
            </w:r>
            <w:r w:rsidRPr="00614CF2">
              <w:t>Labourers</w:t>
            </w:r>
          </w:p>
        </w:tc>
        <w:tc>
          <w:tcPr>
            <w:tcW w:w="953" w:type="pct"/>
          </w:tcPr>
          <w:p w14:paraId="20B8B492" w14:textId="77777777" w:rsidR="00697E92" w:rsidRPr="00614CF2" w:rsidRDefault="00697E92" w:rsidP="00614CF2">
            <w:r w:rsidRPr="00614CF2">
              <w:t>71,900</w:t>
            </w:r>
          </w:p>
        </w:tc>
      </w:tr>
      <w:tr w:rsidR="00697E92" w:rsidRPr="00614CF2" w14:paraId="7ECD63E3" w14:textId="77777777" w:rsidTr="00922D78">
        <w:trPr>
          <w:trHeight w:val="20"/>
        </w:trPr>
        <w:tc>
          <w:tcPr>
            <w:tcW w:w="595" w:type="pct"/>
          </w:tcPr>
          <w:p w14:paraId="75BF2D06" w14:textId="77777777" w:rsidR="00697E92" w:rsidRPr="00614CF2" w:rsidRDefault="00697E92" w:rsidP="00614CF2">
            <w:r w:rsidRPr="00614CF2">
              <w:lastRenderedPageBreak/>
              <w:t>5</w:t>
            </w:r>
          </w:p>
        </w:tc>
        <w:tc>
          <w:tcPr>
            <w:tcW w:w="3452" w:type="pct"/>
          </w:tcPr>
          <w:p w14:paraId="422F2F93" w14:textId="001882A1" w:rsidR="00697E92" w:rsidRPr="00614CF2" w:rsidRDefault="00697E92" w:rsidP="00614CF2">
            <w:r w:rsidRPr="00614CF2">
              <w:t>Other</w:t>
            </w:r>
            <w:r w:rsidR="00F474B4" w:rsidRPr="00614CF2">
              <w:t xml:space="preserve"> </w:t>
            </w:r>
            <w:r w:rsidRPr="00614CF2">
              <w:t>Miscellaneous</w:t>
            </w:r>
            <w:r w:rsidR="00F474B4" w:rsidRPr="00614CF2">
              <w:t xml:space="preserve"> </w:t>
            </w:r>
            <w:r w:rsidRPr="00614CF2">
              <w:t>Labourers</w:t>
            </w:r>
          </w:p>
        </w:tc>
        <w:tc>
          <w:tcPr>
            <w:tcW w:w="953" w:type="pct"/>
          </w:tcPr>
          <w:p w14:paraId="2740DF90" w14:textId="77777777" w:rsidR="00697E92" w:rsidRPr="00614CF2" w:rsidRDefault="00697E92" w:rsidP="00614CF2">
            <w:r w:rsidRPr="00614CF2">
              <w:t>68,000</w:t>
            </w:r>
          </w:p>
        </w:tc>
      </w:tr>
    </w:tbl>
    <w:p w14:paraId="7C633CAE" w14:textId="490DC3D4" w:rsidR="00697E92" w:rsidRDefault="00697E92" w:rsidP="00697E92">
      <w:r>
        <w:t>Labourers</w:t>
      </w:r>
      <w:r w:rsidR="00F474B4">
        <w:t xml:space="preserve"> </w:t>
      </w:r>
      <w:r>
        <w:t>perform</w:t>
      </w:r>
      <w:r w:rsidR="00F474B4">
        <w:t xml:space="preserve"> </w:t>
      </w:r>
      <w:r>
        <w:t>a</w:t>
      </w:r>
      <w:r w:rsidR="00F474B4">
        <w:t xml:space="preserve"> </w:t>
      </w:r>
      <w:r>
        <w:t>variety</w:t>
      </w:r>
      <w:r w:rsidR="00F474B4">
        <w:t xml:space="preserve"> </w:t>
      </w:r>
      <w:r>
        <w:t>of</w:t>
      </w:r>
      <w:r w:rsidR="00F474B4">
        <w:t xml:space="preserve"> </w:t>
      </w:r>
      <w:r>
        <w:t>routine</w:t>
      </w:r>
      <w:r w:rsidR="00F474B4">
        <w:t xml:space="preserve"> </w:t>
      </w:r>
      <w:r>
        <w:t>and</w:t>
      </w:r>
      <w:r w:rsidR="00F474B4">
        <w:t xml:space="preserve"> </w:t>
      </w:r>
      <w:r>
        <w:t>repetitive</w:t>
      </w:r>
      <w:r w:rsidR="00F474B4">
        <w:t xml:space="preserve"> </w:t>
      </w:r>
      <w:r>
        <w:t>physical</w:t>
      </w:r>
      <w:r w:rsidR="00F474B4">
        <w:t xml:space="preserve"> </w:t>
      </w:r>
      <w:r>
        <w:t>tasks.</w:t>
      </w:r>
      <w:r w:rsidR="00F474B4">
        <w:t xml:space="preserve"> </w:t>
      </w:r>
      <w:r>
        <w:t>Some</w:t>
      </w:r>
      <w:r w:rsidR="00F474B4">
        <w:t xml:space="preserve"> </w:t>
      </w:r>
      <w:r>
        <w:t>Labourer</w:t>
      </w:r>
      <w:r w:rsidR="00F474B4">
        <w:t xml:space="preserve"> </w:t>
      </w:r>
      <w:r>
        <w:t>jobs</w:t>
      </w:r>
      <w:r w:rsidR="00F474B4">
        <w:t xml:space="preserve"> </w:t>
      </w:r>
      <w:r>
        <w:t>require</w:t>
      </w:r>
      <w:r w:rsidR="00F474B4">
        <w:t xml:space="preserve"> </w:t>
      </w:r>
      <w:r>
        <w:t>physical</w:t>
      </w:r>
      <w:r w:rsidR="00F474B4">
        <w:t xml:space="preserve"> </w:t>
      </w:r>
      <w:r>
        <w:t>fitness</w:t>
      </w:r>
      <w:r w:rsidR="00F474B4">
        <w:t xml:space="preserve"> </w:t>
      </w:r>
      <w:r>
        <w:t>(like</w:t>
      </w:r>
      <w:r w:rsidR="00F474B4">
        <w:t xml:space="preserve"> </w:t>
      </w:r>
      <w:r>
        <w:t>Building</w:t>
      </w:r>
      <w:r w:rsidR="00F474B4">
        <w:t xml:space="preserve"> </w:t>
      </w:r>
      <w:r>
        <w:t>and</w:t>
      </w:r>
      <w:r w:rsidR="00F474B4">
        <w:t xml:space="preserve"> </w:t>
      </w:r>
      <w:r>
        <w:t>Plumbing</w:t>
      </w:r>
      <w:r w:rsidR="00F474B4">
        <w:t xml:space="preserve"> </w:t>
      </w:r>
      <w:r>
        <w:t>Labourers)</w:t>
      </w:r>
      <w:r w:rsidR="00F474B4">
        <w:t xml:space="preserve"> </w:t>
      </w:r>
      <w:r>
        <w:t>but</w:t>
      </w:r>
      <w:r w:rsidR="00F474B4">
        <w:t xml:space="preserve"> </w:t>
      </w:r>
      <w:r>
        <w:t>not</w:t>
      </w:r>
      <w:r w:rsidR="00F474B4">
        <w:t xml:space="preserve"> </w:t>
      </w:r>
      <w:r>
        <w:t>all</w:t>
      </w:r>
      <w:r w:rsidR="00F474B4">
        <w:t xml:space="preserve"> </w:t>
      </w:r>
      <w:r>
        <w:t>involve</w:t>
      </w:r>
      <w:r w:rsidR="00F474B4">
        <w:t xml:space="preserve"> </w:t>
      </w:r>
      <w:r>
        <w:t>heavy</w:t>
      </w:r>
      <w:r w:rsidR="00F474B4">
        <w:t xml:space="preserve"> </w:t>
      </w:r>
      <w:r>
        <w:t>work</w:t>
      </w:r>
      <w:r w:rsidR="00F474B4">
        <w:t xml:space="preserve"> </w:t>
      </w:r>
      <w:r>
        <w:t>(for</w:t>
      </w:r>
      <w:r w:rsidR="00F474B4">
        <w:t xml:space="preserve"> </w:t>
      </w:r>
      <w:r>
        <w:t>example,</w:t>
      </w:r>
      <w:r w:rsidR="00F474B4">
        <w:t xml:space="preserve"> </w:t>
      </w:r>
      <w:r>
        <w:t>Fast</w:t>
      </w:r>
      <w:r w:rsidR="00F474B4">
        <w:t xml:space="preserve"> </w:t>
      </w:r>
      <w:r>
        <w:t>Food</w:t>
      </w:r>
      <w:r w:rsidR="00F474B4">
        <w:t xml:space="preserve"> </w:t>
      </w:r>
      <w:r>
        <w:t>Cooks).</w:t>
      </w:r>
    </w:p>
    <w:p w14:paraId="061BC771" w14:textId="6F1C4C16" w:rsidR="00697E92" w:rsidRDefault="00697E92" w:rsidP="00697E92">
      <w:r>
        <w:t>Labourers</w:t>
      </w:r>
      <w:r w:rsidR="00F474B4">
        <w:t xml:space="preserve"> </w:t>
      </w:r>
      <w:r>
        <w:t>employment</w:t>
      </w:r>
      <w:r w:rsidR="00F474B4">
        <w:t xml:space="preserve"> </w:t>
      </w:r>
      <w:r>
        <w:t>grew</w:t>
      </w:r>
      <w:r w:rsidR="00F474B4">
        <w:t xml:space="preserve"> </w:t>
      </w:r>
      <w:r>
        <w:t>by</w:t>
      </w:r>
      <w:r w:rsidR="00F474B4">
        <w:t xml:space="preserve"> </w:t>
      </w:r>
      <w:r>
        <w:t>2.1%</w:t>
      </w:r>
      <w:r w:rsidR="00F474B4">
        <w:t xml:space="preserve"> </w:t>
      </w:r>
      <w:r>
        <w:t>over</w:t>
      </w:r>
      <w:r w:rsidR="00F474B4">
        <w:t xml:space="preserve"> </w:t>
      </w:r>
      <w:r>
        <w:t>the</w:t>
      </w:r>
      <w:r w:rsidR="00F474B4">
        <w:t xml:space="preserve"> </w:t>
      </w:r>
      <w:r>
        <w:t>past</w:t>
      </w:r>
      <w:r w:rsidR="00F474B4">
        <w:t xml:space="preserve"> </w:t>
      </w:r>
      <w:r>
        <w:t>year,</w:t>
      </w:r>
      <w:r w:rsidR="00F474B4">
        <w:t xml:space="preserve"> </w:t>
      </w:r>
      <w:r>
        <w:t>with</w:t>
      </w:r>
      <w:r w:rsidR="00F474B4">
        <w:t xml:space="preserve"> </w:t>
      </w:r>
      <w:r>
        <w:t>these</w:t>
      </w:r>
      <w:r w:rsidR="00F474B4">
        <w:t xml:space="preserve"> </w:t>
      </w:r>
      <w:r>
        <w:t>workers</w:t>
      </w:r>
      <w:r w:rsidR="00F474B4">
        <w:t xml:space="preserve"> </w:t>
      </w:r>
      <w:r>
        <w:t>making</w:t>
      </w:r>
      <w:r w:rsidR="00F474B4">
        <w:t xml:space="preserve"> </w:t>
      </w:r>
      <w:r>
        <w:t>up</w:t>
      </w:r>
      <w:r w:rsidR="00F474B4">
        <w:t xml:space="preserve"> </w:t>
      </w:r>
      <w:r>
        <w:t>around</w:t>
      </w:r>
      <w:r w:rsidR="00F474B4">
        <w:t xml:space="preserve"> </w:t>
      </w:r>
      <w:r>
        <w:t>9%</w:t>
      </w:r>
      <w:r w:rsidR="00F474B4">
        <w:t xml:space="preserve"> </w:t>
      </w:r>
      <w:r>
        <w:t>of</w:t>
      </w:r>
      <w:r w:rsidR="00F474B4">
        <w:t xml:space="preserve"> </w:t>
      </w:r>
      <w:r>
        <w:t>national</w:t>
      </w:r>
      <w:r w:rsidR="00F474B4">
        <w:t xml:space="preserve"> </w:t>
      </w:r>
      <w:r>
        <w:t>employment.</w:t>
      </w:r>
    </w:p>
    <w:p w14:paraId="0CBA0A53" w14:textId="6F9F920C" w:rsidR="00697E92" w:rsidRDefault="00697E92" w:rsidP="00697E92">
      <w:r>
        <w:t>JSA</w:t>
      </w:r>
      <w:r w:rsidR="00F474B4">
        <w:t xml:space="preserve"> </w:t>
      </w:r>
      <w:r>
        <w:t>Internet</w:t>
      </w:r>
      <w:r w:rsidR="00F474B4">
        <w:t xml:space="preserve"> </w:t>
      </w:r>
      <w:r>
        <w:t>Vacancy</w:t>
      </w:r>
      <w:r w:rsidR="00F474B4">
        <w:t xml:space="preserve"> </w:t>
      </w:r>
      <w:r>
        <w:t>Index</w:t>
      </w:r>
      <w:r w:rsidR="00F474B4">
        <w:t xml:space="preserve"> </w:t>
      </w:r>
      <w:r>
        <w:t>data</w:t>
      </w:r>
      <w:r w:rsidR="00F474B4">
        <w:t xml:space="preserve"> </w:t>
      </w:r>
      <w:r>
        <w:t>showed</w:t>
      </w:r>
      <w:r w:rsidR="00F474B4">
        <w:t xml:space="preserve"> </w:t>
      </w:r>
      <w:r>
        <w:t>online</w:t>
      </w:r>
      <w:r w:rsidR="00F474B4">
        <w:t xml:space="preserve"> </w:t>
      </w:r>
      <w:r>
        <w:t>job</w:t>
      </w:r>
      <w:r w:rsidR="00F474B4">
        <w:t xml:space="preserve"> </w:t>
      </w:r>
      <w:r>
        <w:t>vacancies</w:t>
      </w:r>
      <w:r w:rsidR="00F474B4">
        <w:t xml:space="preserve"> </w:t>
      </w:r>
      <w:r>
        <w:t>for</w:t>
      </w:r>
      <w:r w:rsidR="00F474B4">
        <w:t xml:space="preserve"> </w:t>
      </w:r>
      <w:r>
        <w:t>Labourers</w:t>
      </w:r>
      <w:r w:rsidR="00F474B4">
        <w:t xml:space="preserve"> </w:t>
      </w:r>
      <w:r>
        <w:t>declined</w:t>
      </w:r>
      <w:r w:rsidR="00F474B4">
        <w:t xml:space="preserve"> </w:t>
      </w:r>
      <w:r>
        <w:t>by</w:t>
      </w:r>
      <w:r w:rsidR="00F474B4">
        <w:t xml:space="preserve"> </w:t>
      </w:r>
      <w:r>
        <w:t>17.4%</w:t>
      </w:r>
      <w:r w:rsidR="00F474B4">
        <w:t xml:space="preserve"> </w:t>
      </w:r>
      <w:r>
        <w:t>over</w:t>
      </w:r>
      <w:r w:rsidR="00F474B4">
        <w:t xml:space="preserve"> </w:t>
      </w:r>
      <w:r>
        <w:t>the</w:t>
      </w:r>
      <w:r w:rsidR="00F474B4">
        <w:t xml:space="preserve"> </w:t>
      </w:r>
      <w:r>
        <w:t>12</w:t>
      </w:r>
      <w:r w:rsidR="00F474B4">
        <w:t xml:space="preserve"> </w:t>
      </w:r>
      <w:r>
        <w:t>months</w:t>
      </w:r>
      <w:r w:rsidR="00F474B4">
        <w:t xml:space="preserve"> </w:t>
      </w:r>
      <w:r>
        <w:t>to</w:t>
      </w:r>
      <w:r w:rsidR="00F474B4">
        <w:t xml:space="preserve"> </w:t>
      </w:r>
      <w:r>
        <w:t>December</w:t>
      </w:r>
      <w:r w:rsidR="00F474B4">
        <w:t xml:space="preserve"> </w:t>
      </w:r>
      <w:r>
        <w:t>2024,</w:t>
      </w:r>
      <w:r w:rsidR="00F474B4">
        <w:t xml:space="preserve"> </w:t>
      </w:r>
      <w:r>
        <w:t>but</w:t>
      </w:r>
      <w:r w:rsidR="00F474B4">
        <w:t xml:space="preserve"> </w:t>
      </w:r>
      <w:r>
        <w:t>these</w:t>
      </w:r>
      <w:r w:rsidR="00F474B4">
        <w:t xml:space="preserve"> </w:t>
      </w:r>
      <w:r>
        <w:t>roles</w:t>
      </w:r>
      <w:r w:rsidR="00F474B4">
        <w:t xml:space="preserve"> </w:t>
      </w:r>
      <w:r>
        <w:t>still</w:t>
      </w:r>
      <w:r w:rsidR="00F474B4">
        <w:t xml:space="preserve"> </w:t>
      </w:r>
      <w:r>
        <w:t>make</w:t>
      </w:r>
      <w:r w:rsidR="00F474B4">
        <w:t xml:space="preserve"> </w:t>
      </w:r>
      <w:r>
        <w:t>up</w:t>
      </w:r>
      <w:r w:rsidR="00F474B4">
        <w:t xml:space="preserve"> </w:t>
      </w:r>
      <w:r>
        <w:t>around</w:t>
      </w:r>
      <w:r w:rsidR="00F474B4">
        <w:t xml:space="preserve"> </w:t>
      </w:r>
      <w:r>
        <w:t>6%</w:t>
      </w:r>
      <w:r w:rsidR="00F474B4">
        <w:t xml:space="preserve"> </w:t>
      </w:r>
      <w:r>
        <w:t>of</w:t>
      </w:r>
      <w:r w:rsidR="00F474B4">
        <w:t xml:space="preserve"> </w:t>
      </w:r>
      <w:r>
        <w:t>total</w:t>
      </w:r>
      <w:r w:rsidR="00F474B4">
        <w:t xml:space="preserve"> </w:t>
      </w:r>
      <w:r>
        <w:t>online</w:t>
      </w:r>
      <w:r w:rsidR="00F474B4">
        <w:t xml:space="preserve"> </w:t>
      </w:r>
      <w:r>
        <w:t>job</w:t>
      </w:r>
      <w:r w:rsidR="00F474B4">
        <w:t xml:space="preserve"> </w:t>
      </w:r>
      <w:r>
        <w:t>vacancies.</w:t>
      </w:r>
    </w:p>
    <w:p w14:paraId="11D2B7C1" w14:textId="43BA8595" w:rsidR="00697E92" w:rsidRPr="00697E92" w:rsidRDefault="00697E92" w:rsidP="003E558D">
      <w:pPr>
        <w:pStyle w:val="Source"/>
        <w:numPr>
          <w:ilvl w:val="4"/>
          <w:numId w:val="35"/>
        </w:numPr>
      </w:pP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Australia,</w:t>
      </w:r>
      <w:r w:rsidR="00F474B4">
        <w:t xml:space="preserve"> </w:t>
      </w:r>
      <w:r>
        <w:t>2024;</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2024</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2034);</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7FD6B1A0" w14:textId="77777777" w:rsidR="004A6D10" w:rsidRPr="004A6D10" w:rsidRDefault="004A6D10" w:rsidP="004A6D10"/>
    <w:p w14:paraId="148761BC" w14:textId="3A58DA90" w:rsidR="00714A76" w:rsidRDefault="00714A76" w:rsidP="00C23BAF">
      <w:pPr>
        <w:sectPr w:rsidR="00714A76" w:rsidSect="00F90C91">
          <w:pgSz w:w="11907" w:h="16840" w:code="9"/>
          <w:pgMar w:top="1134" w:right="1134" w:bottom="1134" w:left="1134" w:header="210" w:footer="454" w:gutter="0"/>
          <w:cols w:space="708"/>
          <w:docGrid w:linePitch="360"/>
        </w:sectPr>
      </w:pPr>
    </w:p>
    <w:p w14:paraId="45009E07" w14:textId="3AA10ACE" w:rsidR="00D440EC" w:rsidRDefault="00D440EC" w:rsidP="00D440EC">
      <w:pPr>
        <w:pStyle w:val="Heading1"/>
      </w:pPr>
      <w:bookmarkStart w:id="70" w:name="_Toc200630510"/>
      <w:bookmarkStart w:id="71" w:name="_Ref152009701"/>
      <w:bookmarkStart w:id="72" w:name="_Toc152020329"/>
      <w:r>
        <w:lastRenderedPageBreak/>
        <w:t>Occupation Matrix</w:t>
      </w:r>
      <w:bookmarkEnd w:id="70"/>
    </w:p>
    <w:p w14:paraId="07323A87" w14:textId="5DE21305" w:rsidR="003B01D3" w:rsidRDefault="00697E92" w:rsidP="00D440EC">
      <w:pPr>
        <w:pStyle w:val="Heading2"/>
      </w:pPr>
      <w:bookmarkStart w:id="73" w:name="_Toc200630511"/>
      <w:r>
        <w:t>Guide</w:t>
      </w:r>
      <w:r w:rsidR="00F474B4">
        <w:t xml:space="preserve"> </w:t>
      </w:r>
      <w:r>
        <w:t>to</w:t>
      </w:r>
      <w:r w:rsidR="00F474B4">
        <w:t xml:space="preserve"> </w:t>
      </w:r>
      <w:r>
        <w:t>the</w:t>
      </w:r>
      <w:r w:rsidR="00F474B4">
        <w:t xml:space="preserve"> </w:t>
      </w:r>
      <w:r>
        <w:t>Occupation</w:t>
      </w:r>
      <w:r w:rsidR="00F474B4">
        <w:t xml:space="preserve"> </w:t>
      </w:r>
      <w:r>
        <w:t>Matrix</w:t>
      </w:r>
      <w:bookmarkEnd w:id="73"/>
    </w:p>
    <w:p w14:paraId="7BE030F3" w14:textId="5CB9865F" w:rsidR="00697E92" w:rsidRDefault="00697E92" w:rsidP="00697E92">
      <w:pPr>
        <w:pStyle w:val="Heading3"/>
      </w:pPr>
      <w:r>
        <w:t>How</w:t>
      </w:r>
      <w:r w:rsidR="00F474B4">
        <w:t xml:space="preserve"> </w:t>
      </w:r>
      <w:r>
        <w:t>do</w:t>
      </w:r>
      <w:r w:rsidR="00F474B4">
        <w:t xml:space="preserve"> </w:t>
      </w:r>
      <w:r>
        <w:t>I</w:t>
      </w:r>
      <w:r w:rsidR="00F474B4">
        <w:t xml:space="preserve"> </w:t>
      </w:r>
      <w:r>
        <w:t>use</w:t>
      </w:r>
      <w:r w:rsidR="00F474B4">
        <w:t xml:space="preserve"> </w:t>
      </w:r>
      <w:r>
        <w:t>the</w:t>
      </w:r>
      <w:r w:rsidR="00F474B4">
        <w:t xml:space="preserve"> </w:t>
      </w:r>
      <w:r w:rsidRPr="00697E92">
        <w:t>Matrix</w:t>
      </w:r>
      <w:r>
        <w:t>?</w:t>
      </w:r>
    </w:p>
    <w:p w14:paraId="54AE3DE2" w14:textId="0FD30F9E" w:rsidR="00E6324C" w:rsidRDefault="00E6324C" w:rsidP="00E6324C">
      <w:r>
        <w:t>Employment</w:t>
      </w:r>
      <w:r w:rsidR="00F474B4">
        <w:t xml:space="preserve"> </w:t>
      </w:r>
      <w:r>
        <w:t>and</w:t>
      </w:r>
      <w:r w:rsidR="00F474B4">
        <w:t xml:space="preserve"> </w:t>
      </w:r>
      <w:r>
        <w:t>training</w:t>
      </w:r>
      <w:r w:rsidR="00F474B4">
        <w:t xml:space="preserve"> </w:t>
      </w:r>
      <w:r>
        <w:t>decisions</w:t>
      </w:r>
      <w:r w:rsidR="00F474B4">
        <w:t xml:space="preserve"> </w:t>
      </w:r>
      <w:r>
        <w:t>should</w:t>
      </w:r>
      <w:r w:rsidR="00F474B4">
        <w:t xml:space="preserve"> </w:t>
      </w:r>
      <w:r>
        <w:t>be</w:t>
      </w:r>
      <w:r w:rsidR="00F474B4">
        <w:t xml:space="preserve"> </w:t>
      </w:r>
      <w:r>
        <w:t>made</w:t>
      </w:r>
      <w:r w:rsidR="00F474B4">
        <w:t xml:space="preserve"> </w:t>
      </w:r>
      <w:r>
        <w:t>after</w:t>
      </w:r>
      <w:r w:rsidR="00F474B4">
        <w:t xml:space="preserve"> </w:t>
      </w:r>
      <w:r>
        <w:t>consideration</w:t>
      </w:r>
      <w:r w:rsidR="00F474B4">
        <w:t xml:space="preserve"> </w:t>
      </w:r>
      <w:r>
        <w:t>of</w:t>
      </w:r>
      <w:r w:rsidR="00F474B4">
        <w:t xml:space="preserve"> </w:t>
      </w:r>
      <w:r>
        <w:t>all</w:t>
      </w:r>
      <w:r w:rsidR="00F474B4">
        <w:t xml:space="preserve"> </w:t>
      </w:r>
      <w:r>
        <w:t>relevant</w:t>
      </w:r>
      <w:r w:rsidR="00F474B4">
        <w:t xml:space="preserve"> </w:t>
      </w:r>
      <w:r>
        <w:t>issues,</w:t>
      </w:r>
      <w:r w:rsidR="00F474B4">
        <w:t xml:space="preserve"> </w:t>
      </w:r>
      <w:r>
        <w:t>including</w:t>
      </w:r>
      <w:r w:rsidR="00F474B4">
        <w:t xml:space="preserve"> </w:t>
      </w:r>
      <w:r>
        <w:t>aptitude,</w:t>
      </w:r>
      <w:r w:rsidR="00F474B4">
        <w:t xml:space="preserve"> </w:t>
      </w:r>
      <w:r>
        <w:t>interests,</w:t>
      </w:r>
      <w:r w:rsidR="00F474B4">
        <w:t xml:space="preserve"> </w:t>
      </w:r>
      <w:r>
        <w:t>expectations</w:t>
      </w:r>
      <w:r w:rsidR="00F474B4">
        <w:t xml:space="preserve"> </w:t>
      </w:r>
      <w:r>
        <w:t>about</w:t>
      </w:r>
      <w:r w:rsidR="00F474B4">
        <w:t xml:space="preserve"> </w:t>
      </w:r>
      <w:r>
        <w:t>pay</w:t>
      </w:r>
      <w:r w:rsidR="00F474B4">
        <w:t xml:space="preserve"> </w:t>
      </w:r>
      <w:r>
        <w:t>and</w:t>
      </w:r>
      <w:r w:rsidR="00F474B4">
        <w:t xml:space="preserve"> </w:t>
      </w:r>
      <w:r>
        <w:t>working</w:t>
      </w:r>
      <w:r w:rsidR="00F474B4">
        <w:t xml:space="preserve"> </w:t>
      </w:r>
      <w:r>
        <w:t>conditions,</w:t>
      </w:r>
      <w:r w:rsidR="00F474B4">
        <w:t xml:space="preserve"> </w:t>
      </w:r>
      <w:r>
        <w:t>training</w:t>
      </w:r>
      <w:r w:rsidR="00F474B4">
        <w:t xml:space="preserve"> </w:t>
      </w:r>
      <w:r>
        <w:t>requirements</w:t>
      </w:r>
      <w:r w:rsidR="00F474B4">
        <w:t xml:space="preserve"> </w:t>
      </w:r>
      <w:r>
        <w:t>and</w:t>
      </w:r>
      <w:r w:rsidR="00F474B4">
        <w:t xml:space="preserve"> </w:t>
      </w:r>
      <w:r>
        <w:t>goals.</w:t>
      </w:r>
    </w:p>
    <w:p w14:paraId="3B88E55D" w14:textId="3BF86C08" w:rsidR="00E6324C" w:rsidRDefault="00E6324C" w:rsidP="00E6324C">
      <w:r>
        <w:t>The</w:t>
      </w:r>
      <w:r w:rsidR="00F474B4">
        <w:t xml:space="preserve"> </w:t>
      </w:r>
      <w:r>
        <w:t>Occupation</w:t>
      </w:r>
      <w:r w:rsidR="00F474B4">
        <w:t xml:space="preserve"> </w:t>
      </w:r>
      <w:r>
        <w:t>Matrix</w:t>
      </w:r>
      <w:r w:rsidR="00F474B4">
        <w:t xml:space="preserve"> </w:t>
      </w:r>
      <w:r>
        <w:t>(the</w:t>
      </w:r>
      <w:r w:rsidR="00F474B4">
        <w:t xml:space="preserve"> </w:t>
      </w:r>
      <w:r>
        <w:t>Matrix)</w:t>
      </w:r>
      <w:r w:rsidR="00F474B4">
        <w:t xml:space="preserve"> </w:t>
      </w:r>
      <w:r>
        <w:t>includes</w:t>
      </w:r>
      <w:r w:rsidR="00F474B4">
        <w:t xml:space="preserve"> </w:t>
      </w:r>
      <w:r>
        <w:t>summary</w:t>
      </w:r>
      <w:r w:rsidR="00F474B4">
        <w:t xml:space="preserve"> </w:t>
      </w:r>
      <w:r>
        <w:t>statistical</w:t>
      </w:r>
      <w:r w:rsidR="00F474B4">
        <w:t xml:space="preserve"> </w:t>
      </w:r>
      <w:r>
        <w:t>information</w:t>
      </w:r>
      <w:r w:rsidR="00F474B4">
        <w:t xml:space="preserve"> </w:t>
      </w:r>
      <w:r>
        <w:t>for</w:t>
      </w:r>
      <w:r w:rsidR="00F474B4">
        <w:t xml:space="preserve"> </w:t>
      </w:r>
      <w:r>
        <w:t>around</w:t>
      </w:r>
      <w:r w:rsidR="00F474B4">
        <w:t xml:space="preserve"> </w:t>
      </w:r>
      <w:r>
        <w:t>320</w:t>
      </w:r>
      <w:r w:rsidR="00F474B4">
        <w:t xml:space="preserve"> </w:t>
      </w:r>
      <w:r>
        <w:t>occupations,</w:t>
      </w:r>
      <w:r w:rsidR="00F474B4">
        <w:t xml:space="preserve"> </w:t>
      </w:r>
      <w:r>
        <w:t>which</w:t>
      </w:r>
      <w:r w:rsidR="00F474B4">
        <w:t xml:space="preserve"> </w:t>
      </w:r>
      <w:r>
        <w:t>can</w:t>
      </w:r>
      <w:r w:rsidR="00F474B4">
        <w:t xml:space="preserve"> </w:t>
      </w:r>
      <w:r>
        <w:t>provide</w:t>
      </w:r>
      <w:r w:rsidR="00F474B4">
        <w:t xml:space="preserve"> </w:t>
      </w:r>
      <w:r>
        <w:t>useful</w:t>
      </w:r>
      <w:r w:rsidR="00F474B4">
        <w:t xml:space="preserve"> </w:t>
      </w:r>
      <w:r>
        <w:t>background,</w:t>
      </w:r>
      <w:r w:rsidR="00F474B4">
        <w:t xml:space="preserve"> </w:t>
      </w:r>
      <w:r>
        <w:t>but</w:t>
      </w:r>
      <w:r w:rsidR="00F474B4">
        <w:t xml:space="preserve"> </w:t>
      </w:r>
      <w:r>
        <w:t>it</w:t>
      </w:r>
      <w:r w:rsidR="00F474B4">
        <w:t xml:space="preserve"> </w:t>
      </w:r>
      <w:r>
        <w:t>needs</w:t>
      </w:r>
      <w:r w:rsidR="00F474B4">
        <w:t xml:space="preserve"> </w:t>
      </w:r>
      <w:r>
        <w:t>to</w:t>
      </w:r>
      <w:r w:rsidR="00F474B4">
        <w:t xml:space="preserve"> </w:t>
      </w:r>
      <w:r>
        <w:t>be</w:t>
      </w:r>
      <w:r w:rsidR="00F474B4">
        <w:t xml:space="preserve"> </w:t>
      </w:r>
      <w:r>
        <w:t>read</w:t>
      </w:r>
      <w:r w:rsidR="00F474B4">
        <w:t xml:space="preserve"> </w:t>
      </w:r>
      <w:r>
        <w:t>in</w:t>
      </w:r>
      <w:r w:rsidR="00F474B4">
        <w:t xml:space="preserve"> </w:t>
      </w:r>
      <w:r>
        <w:t>conjunction</w:t>
      </w:r>
      <w:r w:rsidR="00F474B4">
        <w:t xml:space="preserve"> </w:t>
      </w:r>
      <w:r>
        <w:t>with</w:t>
      </w:r>
      <w:r w:rsidR="00F474B4">
        <w:t xml:space="preserve"> </w:t>
      </w:r>
      <w:r>
        <w:t>other</w:t>
      </w:r>
      <w:r w:rsidR="00F474B4">
        <w:t xml:space="preserve"> </w:t>
      </w:r>
      <w:r>
        <w:t>occupational</w:t>
      </w:r>
      <w:r w:rsidR="00F474B4">
        <w:t xml:space="preserve"> </w:t>
      </w:r>
      <w:r>
        <w:t>resources.</w:t>
      </w:r>
    </w:p>
    <w:p w14:paraId="7DFDBAA2" w14:textId="2D94DE11" w:rsidR="00697E92" w:rsidRPr="00697E92" w:rsidRDefault="00E6324C" w:rsidP="00E6324C">
      <w:r>
        <w:t>Titles</w:t>
      </w:r>
      <w:r w:rsidR="00F474B4">
        <w:t xml:space="preserve"> </w:t>
      </w:r>
      <w:r>
        <w:t>in</w:t>
      </w:r>
      <w:r w:rsidR="00F474B4">
        <w:t xml:space="preserve"> </w:t>
      </w:r>
      <w:r>
        <w:t>the</w:t>
      </w:r>
      <w:r w:rsidR="00F474B4">
        <w:t xml:space="preserve"> </w:t>
      </w:r>
      <w:r>
        <w:t>Matrix</w:t>
      </w:r>
      <w:r w:rsidR="00F474B4">
        <w:t xml:space="preserve"> </w:t>
      </w:r>
      <w:r>
        <w:t>have</w:t>
      </w:r>
      <w:r w:rsidR="00F474B4">
        <w:t xml:space="preserve"> </w:t>
      </w:r>
      <w:r>
        <w:t>been</w:t>
      </w:r>
      <w:r w:rsidR="00F474B4">
        <w:t xml:space="preserve"> </w:t>
      </w:r>
      <w:r>
        <w:t>grouped</w:t>
      </w:r>
      <w:r w:rsidR="00F474B4">
        <w:t xml:space="preserve"> </w:t>
      </w:r>
      <w:r>
        <w:t>into</w:t>
      </w:r>
      <w:r w:rsidR="00F474B4">
        <w:t xml:space="preserve"> </w:t>
      </w:r>
      <w:r>
        <w:t>broad</w:t>
      </w:r>
      <w:r w:rsidR="00F474B4">
        <w:t xml:space="preserve"> </w:t>
      </w:r>
      <w:r>
        <w:t>categories</w:t>
      </w:r>
      <w:r w:rsidR="00F474B4">
        <w:t xml:space="preserve"> </w:t>
      </w:r>
      <w:r>
        <w:t>based</w:t>
      </w:r>
      <w:r w:rsidR="00F474B4">
        <w:t xml:space="preserve"> </w:t>
      </w:r>
      <w:r>
        <w:t>on</w:t>
      </w:r>
      <w:r w:rsidR="00F474B4">
        <w:t xml:space="preserve"> </w:t>
      </w:r>
      <w:r>
        <w:t>field</w:t>
      </w:r>
      <w:r w:rsidR="00F474B4">
        <w:t xml:space="preserve"> </w:t>
      </w:r>
      <w:r>
        <w:t>of</w:t>
      </w:r>
      <w:r w:rsidR="00F474B4">
        <w:t xml:space="preserve"> </w:t>
      </w:r>
      <w:r>
        <w:t>work</w:t>
      </w:r>
      <w:r w:rsidR="00F474B4">
        <w:t xml:space="preserve"> </w:t>
      </w:r>
      <w:r>
        <w:t>to</w:t>
      </w:r>
      <w:r w:rsidR="00F474B4">
        <w:t xml:space="preserve"> </w:t>
      </w:r>
      <w:r>
        <w:t>assist</w:t>
      </w:r>
      <w:r w:rsidR="00F474B4">
        <w:t xml:space="preserve"> </w:t>
      </w:r>
      <w:r>
        <w:t>users</w:t>
      </w:r>
      <w:r w:rsidR="00F474B4">
        <w:t xml:space="preserve"> </w:t>
      </w:r>
      <w:r>
        <w:t>to</w:t>
      </w:r>
      <w:r w:rsidR="00F474B4">
        <w:t xml:space="preserve"> </w:t>
      </w:r>
      <w:r>
        <w:t>better</w:t>
      </w:r>
      <w:r w:rsidR="00F474B4">
        <w:t xml:space="preserve"> </w:t>
      </w:r>
      <w:r>
        <w:t>explore</w:t>
      </w:r>
      <w:r w:rsidR="00F474B4">
        <w:t xml:space="preserve"> </w:t>
      </w:r>
      <w:r>
        <w:t>the</w:t>
      </w:r>
      <w:r w:rsidR="00F474B4">
        <w:t xml:space="preserve"> </w:t>
      </w:r>
      <w:r>
        <w:t>labour</w:t>
      </w:r>
      <w:r w:rsidR="00F474B4">
        <w:t xml:space="preserve"> </w:t>
      </w:r>
      <w:r>
        <w:t>market.</w:t>
      </w:r>
    </w:p>
    <w:bookmarkEnd w:id="71"/>
    <w:bookmarkEnd w:id="72"/>
    <w:p w14:paraId="36E5969B" w14:textId="44E9D7C1" w:rsidR="00E6324C" w:rsidRDefault="00E6324C" w:rsidP="00E6324C">
      <w:r>
        <w:t>There</w:t>
      </w:r>
      <w:r w:rsidR="00F474B4">
        <w:t xml:space="preserve"> </w:t>
      </w:r>
      <w:r>
        <w:t>are</w:t>
      </w:r>
      <w:r w:rsidR="00F474B4">
        <w:t xml:space="preserve"> </w:t>
      </w:r>
      <w:r>
        <w:t>21</w:t>
      </w:r>
      <w:r w:rsidR="00F474B4">
        <w:t xml:space="preserve"> </w:t>
      </w:r>
      <w:r>
        <w:t>groupings.</w:t>
      </w:r>
    </w:p>
    <w:p w14:paraId="20CF8410" w14:textId="5E492835" w:rsidR="00E6324C" w:rsidRDefault="00E6324C" w:rsidP="003E558D">
      <w:pPr>
        <w:pStyle w:val="ListBullet"/>
        <w:numPr>
          <w:ilvl w:val="0"/>
          <w:numId w:val="35"/>
        </w:numPr>
      </w:pPr>
      <w:r>
        <w:t>Accounting,</w:t>
      </w:r>
      <w:r w:rsidR="00F474B4">
        <w:t xml:space="preserve"> </w:t>
      </w:r>
      <w:r>
        <w:t>Banking</w:t>
      </w:r>
      <w:r w:rsidR="00F474B4">
        <w:t xml:space="preserve"> </w:t>
      </w:r>
      <w:r>
        <w:t>and</w:t>
      </w:r>
      <w:r w:rsidR="00F474B4">
        <w:t xml:space="preserve"> </w:t>
      </w:r>
      <w:r>
        <w:t>Financial</w:t>
      </w:r>
      <w:r w:rsidR="00F474B4">
        <w:t xml:space="preserve"> </w:t>
      </w:r>
      <w:r>
        <w:t>Services</w:t>
      </w:r>
      <w:r w:rsidR="00F474B4">
        <w:t xml:space="preserve"> </w:t>
      </w:r>
    </w:p>
    <w:p w14:paraId="540A25CA" w14:textId="2F95ADC1" w:rsidR="00E6324C" w:rsidRDefault="00E6324C" w:rsidP="003E558D">
      <w:pPr>
        <w:pStyle w:val="ListBullet"/>
        <w:numPr>
          <w:ilvl w:val="0"/>
          <w:numId w:val="35"/>
        </w:numPr>
      </w:pPr>
      <w:r>
        <w:t>Administration</w:t>
      </w:r>
      <w:r w:rsidR="00F474B4">
        <w:t xml:space="preserve"> </w:t>
      </w:r>
      <w:r>
        <w:t>and</w:t>
      </w:r>
      <w:r w:rsidR="00F474B4">
        <w:t xml:space="preserve"> </w:t>
      </w:r>
      <w:r>
        <w:t>Human</w:t>
      </w:r>
      <w:r w:rsidR="00F474B4">
        <w:t xml:space="preserve"> </w:t>
      </w:r>
      <w:r>
        <w:t>Resources</w:t>
      </w:r>
      <w:r w:rsidR="00F474B4">
        <w:t xml:space="preserve"> </w:t>
      </w:r>
    </w:p>
    <w:p w14:paraId="24589744" w14:textId="044585B0" w:rsidR="00E6324C" w:rsidRDefault="00E6324C" w:rsidP="003E558D">
      <w:pPr>
        <w:pStyle w:val="ListBullet"/>
        <w:numPr>
          <w:ilvl w:val="0"/>
          <w:numId w:val="35"/>
        </w:numPr>
      </w:pPr>
      <w:r>
        <w:t>Advertising,</w:t>
      </w:r>
      <w:r w:rsidR="00F474B4">
        <w:t xml:space="preserve"> </w:t>
      </w:r>
      <w:r>
        <w:t>Public</w:t>
      </w:r>
      <w:r w:rsidR="00F474B4">
        <w:t xml:space="preserve"> </w:t>
      </w:r>
      <w:r>
        <w:t>Relations,</w:t>
      </w:r>
      <w:r w:rsidR="00F474B4">
        <w:t xml:space="preserve"> </w:t>
      </w:r>
      <w:r>
        <w:t>Media</w:t>
      </w:r>
      <w:r w:rsidR="00F474B4">
        <w:t xml:space="preserve"> </w:t>
      </w:r>
      <w:r>
        <w:t>and</w:t>
      </w:r>
      <w:r w:rsidR="00F474B4">
        <w:t xml:space="preserve"> </w:t>
      </w:r>
      <w:r>
        <w:t>Arts</w:t>
      </w:r>
      <w:r w:rsidR="00F474B4">
        <w:t xml:space="preserve"> </w:t>
      </w:r>
    </w:p>
    <w:p w14:paraId="75AFE038" w14:textId="27F8928F" w:rsidR="00E6324C" w:rsidRDefault="00E6324C" w:rsidP="003E558D">
      <w:pPr>
        <w:pStyle w:val="ListBullet"/>
        <w:numPr>
          <w:ilvl w:val="0"/>
          <w:numId w:val="35"/>
        </w:numPr>
      </w:pPr>
      <w:r>
        <w:t>Agriculture,</w:t>
      </w:r>
      <w:r w:rsidR="00F474B4">
        <w:t xml:space="preserve"> </w:t>
      </w:r>
      <w:r>
        <w:t>Animal</w:t>
      </w:r>
      <w:r w:rsidR="00F474B4">
        <w:t xml:space="preserve"> </w:t>
      </w:r>
      <w:r>
        <w:t>and</w:t>
      </w:r>
      <w:r w:rsidR="00F474B4">
        <w:t xml:space="preserve"> </w:t>
      </w:r>
      <w:r>
        <w:t>Horticulture</w:t>
      </w:r>
      <w:r w:rsidR="00F474B4">
        <w:t xml:space="preserve"> </w:t>
      </w:r>
    </w:p>
    <w:p w14:paraId="7739C059" w14:textId="20CE12D2" w:rsidR="00E6324C" w:rsidRDefault="00E6324C" w:rsidP="003E558D">
      <w:pPr>
        <w:pStyle w:val="ListBullet"/>
        <w:numPr>
          <w:ilvl w:val="0"/>
          <w:numId w:val="35"/>
        </w:numPr>
      </w:pPr>
      <w:r>
        <w:t>Automotive,</w:t>
      </w:r>
      <w:r w:rsidR="00F474B4">
        <w:t xml:space="preserve"> </w:t>
      </w:r>
      <w:r>
        <w:t>Transport</w:t>
      </w:r>
      <w:r w:rsidR="00F474B4">
        <w:t xml:space="preserve"> </w:t>
      </w:r>
      <w:r>
        <w:t>and</w:t>
      </w:r>
      <w:r w:rsidR="00F474B4">
        <w:t xml:space="preserve"> </w:t>
      </w:r>
      <w:r>
        <w:t>Logistics</w:t>
      </w:r>
      <w:r w:rsidR="00F474B4">
        <w:t xml:space="preserve"> </w:t>
      </w:r>
    </w:p>
    <w:p w14:paraId="7D9507D8" w14:textId="4067C006" w:rsidR="00E6324C" w:rsidRDefault="00E6324C" w:rsidP="003E558D">
      <w:pPr>
        <w:pStyle w:val="ListBullet"/>
        <w:numPr>
          <w:ilvl w:val="0"/>
          <w:numId w:val="35"/>
        </w:numPr>
      </w:pPr>
      <w:r>
        <w:t>Construction,</w:t>
      </w:r>
      <w:r w:rsidR="00F474B4">
        <w:t xml:space="preserve"> </w:t>
      </w:r>
      <w:r>
        <w:t>Architecture</w:t>
      </w:r>
      <w:r w:rsidR="00F474B4">
        <w:t xml:space="preserve"> </w:t>
      </w:r>
      <w:r>
        <w:t>and</w:t>
      </w:r>
      <w:r w:rsidR="00F474B4">
        <w:t xml:space="preserve"> </w:t>
      </w:r>
      <w:r>
        <w:t>Design</w:t>
      </w:r>
      <w:r w:rsidR="00F474B4">
        <w:t xml:space="preserve"> </w:t>
      </w:r>
    </w:p>
    <w:p w14:paraId="595AF0DD" w14:textId="4AFF6575" w:rsidR="00E6324C" w:rsidRDefault="00E6324C" w:rsidP="003E558D">
      <w:pPr>
        <w:pStyle w:val="ListBullet"/>
        <w:numPr>
          <w:ilvl w:val="0"/>
          <w:numId w:val="35"/>
        </w:numPr>
      </w:pPr>
      <w:r>
        <w:t>Education</w:t>
      </w:r>
      <w:r w:rsidR="00F474B4">
        <w:t xml:space="preserve"> </w:t>
      </w:r>
      <w:r>
        <w:t>and</w:t>
      </w:r>
      <w:r w:rsidR="00F474B4">
        <w:t xml:space="preserve"> </w:t>
      </w:r>
      <w:r>
        <w:t>Training</w:t>
      </w:r>
      <w:r w:rsidR="00F474B4">
        <w:t xml:space="preserve"> </w:t>
      </w:r>
    </w:p>
    <w:p w14:paraId="10D730D2" w14:textId="199CDA04" w:rsidR="00E6324C" w:rsidRDefault="00E6324C" w:rsidP="003E558D">
      <w:pPr>
        <w:pStyle w:val="ListBullet"/>
        <w:numPr>
          <w:ilvl w:val="0"/>
          <w:numId w:val="35"/>
        </w:numPr>
      </w:pPr>
      <w:r>
        <w:t>Electrical</w:t>
      </w:r>
      <w:r w:rsidR="00F474B4">
        <w:t xml:space="preserve"> </w:t>
      </w:r>
      <w:r>
        <w:t>and</w:t>
      </w:r>
      <w:r w:rsidR="00F474B4">
        <w:t xml:space="preserve"> </w:t>
      </w:r>
      <w:r>
        <w:t>Electronics</w:t>
      </w:r>
      <w:r w:rsidR="00F474B4">
        <w:t xml:space="preserve"> </w:t>
      </w:r>
    </w:p>
    <w:p w14:paraId="2A78964C" w14:textId="0AA268EC" w:rsidR="00E6324C" w:rsidRDefault="00E6324C" w:rsidP="003E558D">
      <w:pPr>
        <w:pStyle w:val="ListBullet"/>
        <w:numPr>
          <w:ilvl w:val="0"/>
          <w:numId w:val="35"/>
        </w:numPr>
      </w:pPr>
      <w:r>
        <w:t>Engineers</w:t>
      </w:r>
      <w:r w:rsidR="00F474B4">
        <w:t xml:space="preserve"> </w:t>
      </w:r>
      <w:r>
        <w:t>and</w:t>
      </w:r>
      <w:r w:rsidR="00F474B4">
        <w:t xml:space="preserve"> </w:t>
      </w:r>
      <w:r>
        <w:t>Engineering</w:t>
      </w:r>
      <w:r w:rsidR="00F474B4">
        <w:t xml:space="preserve"> </w:t>
      </w:r>
      <w:r>
        <w:t>Trades</w:t>
      </w:r>
      <w:r w:rsidR="00F474B4">
        <w:t xml:space="preserve"> </w:t>
      </w:r>
    </w:p>
    <w:p w14:paraId="6F2AA950" w14:textId="1FE9D170" w:rsidR="00E6324C" w:rsidRDefault="00E6324C" w:rsidP="003E558D">
      <w:pPr>
        <w:pStyle w:val="ListBullet"/>
        <w:numPr>
          <w:ilvl w:val="0"/>
          <w:numId w:val="35"/>
        </w:numPr>
      </w:pPr>
      <w:r>
        <w:t>Executive</w:t>
      </w:r>
      <w:r w:rsidR="00F474B4">
        <w:t xml:space="preserve"> </w:t>
      </w:r>
      <w:r>
        <w:t>and</w:t>
      </w:r>
      <w:r w:rsidR="00F474B4">
        <w:t xml:space="preserve"> </w:t>
      </w:r>
      <w:r>
        <w:t>General</w:t>
      </w:r>
      <w:r w:rsidR="00F474B4">
        <w:t xml:space="preserve"> </w:t>
      </w:r>
      <w:r>
        <w:t>Management</w:t>
      </w:r>
      <w:r w:rsidR="00F474B4">
        <w:t xml:space="preserve"> </w:t>
      </w:r>
    </w:p>
    <w:p w14:paraId="52AE5BBF" w14:textId="26378E62" w:rsidR="00E6324C" w:rsidRDefault="00E6324C" w:rsidP="003E558D">
      <w:pPr>
        <w:pStyle w:val="ListBullet"/>
        <w:numPr>
          <w:ilvl w:val="0"/>
          <w:numId w:val="35"/>
        </w:numPr>
      </w:pPr>
      <w:r>
        <w:t>Government,</w:t>
      </w:r>
      <w:r w:rsidR="00F474B4">
        <w:t xml:space="preserve"> </w:t>
      </w:r>
      <w:r>
        <w:t>Defence</w:t>
      </w:r>
      <w:r w:rsidR="00F474B4">
        <w:t xml:space="preserve"> </w:t>
      </w:r>
      <w:r>
        <w:t>and</w:t>
      </w:r>
      <w:r w:rsidR="00F474B4">
        <w:t xml:space="preserve"> </w:t>
      </w:r>
      <w:r>
        <w:t>Protective</w:t>
      </w:r>
      <w:r w:rsidR="00F474B4">
        <w:t xml:space="preserve"> </w:t>
      </w:r>
      <w:r>
        <w:t>Services</w:t>
      </w:r>
      <w:r w:rsidR="00F474B4">
        <w:t xml:space="preserve"> </w:t>
      </w:r>
    </w:p>
    <w:p w14:paraId="060287A1" w14:textId="2B5D5458" w:rsidR="00E6324C" w:rsidRDefault="00E6324C" w:rsidP="003E558D">
      <w:pPr>
        <w:pStyle w:val="ListBullet"/>
        <w:numPr>
          <w:ilvl w:val="0"/>
          <w:numId w:val="35"/>
        </w:numPr>
      </w:pPr>
      <w:r>
        <w:t>Health</w:t>
      </w:r>
      <w:r w:rsidR="00F474B4">
        <w:t xml:space="preserve"> </w:t>
      </w:r>
      <w:r>
        <w:t>and</w:t>
      </w:r>
      <w:r w:rsidR="00F474B4">
        <w:t xml:space="preserve"> </w:t>
      </w:r>
      <w:r>
        <w:t>Community</w:t>
      </w:r>
      <w:r w:rsidR="00F474B4">
        <w:t xml:space="preserve"> </w:t>
      </w:r>
      <w:r>
        <w:t>Services</w:t>
      </w:r>
      <w:r w:rsidR="00F474B4">
        <w:t xml:space="preserve"> </w:t>
      </w:r>
    </w:p>
    <w:p w14:paraId="2A19EBC7" w14:textId="2AD3CA84" w:rsidR="00E6324C" w:rsidRDefault="00E6324C" w:rsidP="003E558D">
      <w:pPr>
        <w:pStyle w:val="ListBullet"/>
        <w:numPr>
          <w:ilvl w:val="0"/>
          <w:numId w:val="35"/>
        </w:numPr>
      </w:pPr>
      <w:r>
        <w:t>Hospitality,</w:t>
      </w:r>
      <w:r w:rsidR="00F474B4">
        <w:t xml:space="preserve"> </w:t>
      </w:r>
      <w:r>
        <w:t>Food</w:t>
      </w:r>
      <w:r w:rsidR="00F474B4">
        <w:t xml:space="preserve"> </w:t>
      </w:r>
      <w:r>
        <w:t>Services</w:t>
      </w:r>
      <w:r w:rsidR="00F474B4">
        <w:t xml:space="preserve"> </w:t>
      </w:r>
      <w:r>
        <w:t>and</w:t>
      </w:r>
      <w:r w:rsidR="00F474B4">
        <w:t xml:space="preserve"> </w:t>
      </w:r>
      <w:r>
        <w:t>Tourism</w:t>
      </w:r>
      <w:r w:rsidR="00F474B4">
        <w:t xml:space="preserve"> </w:t>
      </w:r>
    </w:p>
    <w:p w14:paraId="3F77054A" w14:textId="19CACFB1" w:rsidR="00E6324C" w:rsidRDefault="00E6324C" w:rsidP="003E558D">
      <w:pPr>
        <w:pStyle w:val="ListBullet"/>
        <w:numPr>
          <w:ilvl w:val="0"/>
          <w:numId w:val="35"/>
        </w:numPr>
      </w:pPr>
      <w:r>
        <w:t>Information</w:t>
      </w:r>
      <w:r w:rsidR="00F474B4">
        <w:t xml:space="preserve"> </w:t>
      </w:r>
      <w:r>
        <w:t>and</w:t>
      </w:r>
      <w:r w:rsidR="00F474B4">
        <w:t xml:space="preserve"> </w:t>
      </w:r>
      <w:r>
        <w:t>Communication</w:t>
      </w:r>
      <w:r w:rsidR="00F474B4">
        <w:t xml:space="preserve"> </w:t>
      </w:r>
      <w:r>
        <w:t>Technology</w:t>
      </w:r>
      <w:r w:rsidR="00F474B4">
        <w:t xml:space="preserve"> </w:t>
      </w:r>
      <w:r>
        <w:t>(ICT)</w:t>
      </w:r>
      <w:r w:rsidR="00F474B4">
        <w:t xml:space="preserve"> </w:t>
      </w:r>
    </w:p>
    <w:p w14:paraId="5412B31C" w14:textId="1FA3F27F" w:rsidR="00E6324C" w:rsidRDefault="00E6324C" w:rsidP="003E558D">
      <w:pPr>
        <w:pStyle w:val="ListBullet"/>
        <w:numPr>
          <w:ilvl w:val="0"/>
          <w:numId w:val="35"/>
        </w:numPr>
      </w:pPr>
      <w:r>
        <w:t>Legal</w:t>
      </w:r>
      <w:r w:rsidR="00F474B4">
        <w:t xml:space="preserve"> </w:t>
      </w:r>
      <w:r>
        <w:t>and</w:t>
      </w:r>
      <w:r w:rsidR="00F474B4">
        <w:t xml:space="preserve"> </w:t>
      </w:r>
      <w:r>
        <w:t>Insurance</w:t>
      </w:r>
      <w:r w:rsidR="00F474B4">
        <w:t xml:space="preserve"> </w:t>
      </w:r>
    </w:p>
    <w:p w14:paraId="6C6E2118" w14:textId="1D9C0982" w:rsidR="00E6324C" w:rsidRDefault="00E6324C" w:rsidP="003E558D">
      <w:pPr>
        <w:pStyle w:val="ListBullet"/>
        <w:numPr>
          <w:ilvl w:val="0"/>
          <w:numId w:val="35"/>
        </w:numPr>
      </w:pPr>
      <w:r>
        <w:t>Manufacturing</w:t>
      </w:r>
      <w:r w:rsidR="00F474B4">
        <w:t xml:space="preserve"> </w:t>
      </w:r>
    </w:p>
    <w:p w14:paraId="57F89373" w14:textId="78E0AB0A" w:rsidR="00E6324C" w:rsidRDefault="00E6324C" w:rsidP="003E558D">
      <w:pPr>
        <w:pStyle w:val="ListBullet"/>
        <w:numPr>
          <w:ilvl w:val="0"/>
          <w:numId w:val="35"/>
        </w:numPr>
      </w:pPr>
      <w:r>
        <w:t>Mining</w:t>
      </w:r>
      <w:r w:rsidR="00F474B4">
        <w:t xml:space="preserve"> </w:t>
      </w:r>
      <w:r>
        <w:t>and</w:t>
      </w:r>
      <w:r w:rsidR="00F474B4">
        <w:t xml:space="preserve"> </w:t>
      </w:r>
      <w:r>
        <w:t>Energy</w:t>
      </w:r>
      <w:r w:rsidR="00F474B4">
        <w:t xml:space="preserve"> </w:t>
      </w:r>
    </w:p>
    <w:p w14:paraId="763D74D2" w14:textId="0B942869" w:rsidR="00E6324C" w:rsidRDefault="00E6324C" w:rsidP="003E558D">
      <w:pPr>
        <w:pStyle w:val="ListBullet"/>
        <w:numPr>
          <w:ilvl w:val="0"/>
          <w:numId w:val="35"/>
        </w:numPr>
      </w:pPr>
      <w:r>
        <w:t>Personal</w:t>
      </w:r>
      <w:r w:rsidR="00F474B4">
        <w:t xml:space="preserve"> </w:t>
      </w:r>
      <w:r>
        <w:t>Services</w:t>
      </w:r>
      <w:r w:rsidR="00F474B4">
        <w:t xml:space="preserve"> </w:t>
      </w:r>
    </w:p>
    <w:p w14:paraId="2EB79886" w14:textId="50C94991" w:rsidR="00E6324C" w:rsidRDefault="00E6324C" w:rsidP="003E558D">
      <w:pPr>
        <w:pStyle w:val="ListBullet"/>
        <w:numPr>
          <w:ilvl w:val="0"/>
          <w:numId w:val="35"/>
        </w:numPr>
      </w:pPr>
      <w:r>
        <w:t>Sales,</w:t>
      </w:r>
      <w:r w:rsidR="00F474B4">
        <w:t xml:space="preserve"> </w:t>
      </w:r>
      <w:r>
        <w:t>Retail,</w:t>
      </w:r>
      <w:r w:rsidR="00F474B4">
        <w:t xml:space="preserve"> </w:t>
      </w:r>
      <w:r>
        <w:t>Wholesale</w:t>
      </w:r>
      <w:r w:rsidR="00F474B4">
        <w:t xml:space="preserve"> </w:t>
      </w:r>
      <w:r>
        <w:t>and</w:t>
      </w:r>
      <w:r w:rsidR="00F474B4">
        <w:t xml:space="preserve"> </w:t>
      </w:r>
      <w:r>
        <w:t>Real</w:t>
      </w:r>
      <w:r w:rsidR="00F474B4">
        <w:t xml:space="preserve"> </w:t>
      </w:r>
      <w:r>
        <w:t>Estate</w:t>
      </w:r>
      <w:r w:rsidR="00F474B4">
        <w:t xml:space="preserve"> </w:t>
      </w:r>
    </w:p>
    <w:p w14:paraId="54630673" w14:textId="1B57EEF1" w:rsidR="00E6324C" w:rsidRDefault="00E6324C" w:rsidP="003E558D">
      <w:pPr>
        <w:pStyle w:val="ListBullet"/>
        <w:numPr>
          <w:ilvl w:val="0"/>
          <w:numId w:val="35"/>
        </w:numPr>
      </w:pPr>
      <w:r>
        <w:t>Science</w:t>
      </w:r>
      <w:r w:rsidR="00F474B4">
        <w:t xml:space="preserve"> </w:t>
      </w:r>
    </w:p>
    <w:p w14:paraId="75FB4556" w14:textId="7CFE8C48" w:rsidR="00E6324C" w:rsidRDefault="00E6324C" w:rsidP="003E558D">
      <w:pPr>
        <w:pStyle w:val="ListBullet"/>
        <w:numPr>
          <w:ilvl w:val="0"/>
          <w:numId w:val="35"/>
        </w:numPr>
      </w:pPr>
      <w:r>
        <w:t>Sports</w:t>
      </w:r>
      <w:r w:rsidR="00F474B4">
        <w:t xml:space="preserve"> </w:t>
      </w:r>
      <w:r>
        <w:t>and</w:t>
      </w:r>
      <w:r w:rsidR="00F474B4">
        <w:t xml:space="preserve"> </w:t>
      </w:r>
      <w:r>
        <w:t>Recreation</w:t>
      </w:r>
    </w:p>
    <w:p w14:paraId="439FF319" w14:textId="5541A642" w:rsidR="00E6324C" w:rsidRDefault="00E6324C" w:rsidP="00E6324C">
      <w:r>
        <w:t>Some</w:t>
      </w:r>
      <w:r w:rsidR="00F474B4">
        <w:t xml:space="preserve"> </w:t>
      </w:r>
      <w:r>
        <w:t>titles</w:t>
      </w:r>
      <w:r w:rsidR="00F474B4">
        <w:t xml:space="preserve"> </w:t>
      </w:r>
      <w:r>
        <w:t>appear</w:t>
      </w:r>
      <w:r w:rsidR="00F474B4">
        <w:t xml:space="preserve"> </w:t>
      </w:r>
      <w:r>
        <w:t>in</w:t>
      </w:r>
      <w:r w:rsidR="00F474B4">
        <w:t xml:space="preserve"> </w:t>
      </w:r>
      <w:r>
        <w:t>more</w:t>
      </w:r>
      <w:r w:rsidR="00F474B4">
        <w:t xml:space="preserve"> </w:t>
      </w:r>
      <w:r>
        <w:t>than</w:t>
      </w:r>
      <w:r w:rsidR="00F474B4">
        <w:t xml:space="preserve"> </w:t>
      </w:r>
      <w:r>
        <w:t>one</w:t>
      </w:r>
      <w:r w:rsidR="00F474B4">
        <w:t xml:space="preserve"> </w:t>
      </w:r>
      <w:r>
        <w:t>category.</w:t>
      </w:r>
    </w:p>
    <w:p w14:paraId="152FC113" w14:textId="413BE8D2" w:rsidR="00490E2D" w:rsidRDefault="00E6324C" w:rsidP="00E6324C">
      <w:r>
        <w:t>The</w:t>
      </w:r>
      <w:r w:rsidR="00F474B4">
        <w:t xml:space="preserve"> </w:t>
      </w:r>
      <w:r>
        <w:t>relevant</w:t>
      </w:r>
      <w:r w:rsidR="00F474B4">
        <w:t xml:space="preserve"> </w:t>
      </w:r>
      <w:r>
        <w:t>occupation</w:t>
      </w:r>
      <w:r w:rsidR="00F474B4">
        <w:t xml:space="preserve"> </w:t>
      </w:r>
      <w:r>
        <w:t>major</w:t>
      </w:r>
      <w:r w:rsidR="00F474B4">
        <w:t xml:space="preserve"> </w:t>
      </w:r>
      <w:r>
        <w:t>group</w:t>
      </w:r>
      <w:r w:rsidR="00F474B4">
        <w:t xml:space="preserve"> </w:t>
      </w:r>
      <w:r>
        <w:t>is</w:t>
      </w:r>
      <w:r w:rsidR="00F474B4">
        <w:t xml:space="preserve"> </w:t>
      </w:r>
      <w:r>
        <w:t>listed</w:t>
      </w:r>
      <w:r w:rsidR="00F474B4">
        <w:t xml:space="preserve"> </w:t>
      </w:r>
      <w:r>
        <w:t>in</w:t>
      </w:r>
      <w:r w:rsidR="00F474B4">
        <w:t xml:space="preserve"> </w:t>
      </w:r>
      <w:r>
        <w:t>brackets</w:t>
      </w:r>
      <w:r w:rsidR="00F474B4">
        <w:t xml:space="preserve"> </w:t>
      </w:r>
      <w:r>
        <w:t>after</w:t>
      </w:r>
      <w:r w:rsidR="00F474B4">
        <w:t xml:space="preserve"> </w:t>
      </w:r>
      <w:r>
        <w:t>each</w:t>
      </w:r>
      <w:r w:rsidR="00F474B4">
        <w:t xml:space="preserve"> </w:t>
      </w:r>
      <w:r>
        <w:t>occupation</w:t>
      </w:r>
      <w:r w:rsidR="00F474B4">
        <w:t xml:space="preserve"> </w:t>
      </w:r>
      <w:r>
        <w:t>title.</w:t>
      </w:r>
      <w:r w:rsidR="00F474B4">
        <w:t xml:space="preserve"> </w:t>
      </w:r>
      <w:r>
        <w:t>These</w:t>
      </w:r>
      <w:r w:rsidR="00F474B4">
        <w:t xml:space="preserve"> </w:t>
      </w:r>
      <w:r>
        <w:t>refer</w:t>
      </w:r>
      <w:r w:rsidR="00F474B4">
        <w:t xml:space="preserve"> </w:t>
      </w:r>
      <w:r>
        <w:t>to</w:t>
      </w:r>
      <w:r w:rsidR="00F474B4">
        <w:t xml:space="preserve"> </w:t>
      </w:r>
      <w:r>
        <w:t>the</w:t>
      </w:r>
      <w:r w:rsidR="00F474B4">
        <w:t xml:space="preserve"> </w:t>
      </w:r>
      <w:r>
        <w:t>groups</w:t>
      </w:r>
      <w:r w:rsidR="00F474B4">
        <w:t xml:space="preserve"> </w:t>
      </w:r>
      <w:r>
        <w:t>on</w:t>
      </w:r>
      <w:r w:rsidR="00F474B4">
        <w:t xml:space="preserve"> </w:t>
      </w:r>
      <w:r>
        <w:t>pages</w:t>
      </w:r>
      <w:r w:rsidR="00F474B4">
        <w:t xml:space="preserve"> </w:t>
      </w:r>
      <w:r w:rsidR="003478F9">
        <w:t>106</w:t>
      </w:r>
      <w:r w:rsidR="00F474B4">
        <w:t xml:space="preserve"> </w:t>
      </w:r>
      <w:r>
        <w:t>to</w:t>
      </w:r>
      <w:r w:rsidR="00F474B4">
        <w:t xml:space="preserve"> </w:t>
      </w:r>
      <w:r w:rsidR="00853388">
        <w:t>126</w:t>
      </w:r>
      <w:r>
        <w:t>.</w:t>
      </w:r>
    </w:p>
    <w:tbl>
      <w:tblPr>
        <w:tblStyle w:val="TableGrid"/>
        <w:tblW w:w="5000" w:type="pct"/>
        <w:tblLook w:val="0020" w:firstRow="1" w:lastRow="0" w:firstColumn="0" w:lastColumn="0" w:noHBand="0" w:noVBand="0"/>
      </w:tblPr>
      <w:tblGrid>
        <w:gridCol w:w="1494"/>
        <w:gridCol w:w="8145"/>
      </w:tblGrid>
      <w:tr w:rsidR="00E6324C" w14:paraId="0DD92891" w14:textId="77777777" w:rsidTr="00922D78">
        <w:trPr>
          <w:cnfStyle w:val="100000000000" w:firstRow="1" w:lastRow="0" w:firstColumn="0" w:lastColumn="0" w:oddVBand="0" w:evenVBand="0" w:oddHBand="0" w:evenHBand="0" w:firstRowFirstColumn="0" w:firstRowLastColumn="0" w:lastRowFirstColumn="0" w:lastRowLastColumn="0"/>
          <w:trHeight w:val="20"/>
        </w:trPr>
        <w:tc>
          <w:tcPr>
            <w:tcW w:w="775" w:type="pct"/>
          </w:tcPr>
          <w:p w14:paraId="1392A916" w14:textId="77777777" w:rsidR="00E6324C" w:rsidRPr="006D723E" w:rsidRDefault="00E6324C" w:rsidP="006D723E">
            <w:r w:rsidRPr="006D723E">
              <w:lastRenderedPageBreak/>
              <w:t>Key</w:t>
            </w:r>
          </w:p>
        </w:tc>
        <w:tc>
          <w:tcPr>
            <w:tcW w:w="4225" w:type="pct"/>
          </w:tcPr>
          <w:p w14:paraId="7C6D72C7" w14:textId="77777777" w:rsidR="00E6324C" w:rsidRPr="006D723E" w:rsidRDefault="00E6324C" w:rsidP="006D723E">
            <w:r w:rsidRPr="006D723E">
              <w:t>Occupation</w:t>
            </w:r>
          </w:p>
        </w:tc>
      </w:tr>
      <w:tr w:rsidR="00E6324C" w14:paraId="2456B60A" w14:textId="77777777" w:rsidTr="00922D78">
        <w:trPr>
          <w:trHeight w:val="20"/>
        </w:trPr>
        <w:tc>
          <w:tcPr>
            <w:tcW w:w="775" w:type="pct"/>
          </w:tcPr>
          <w:p w14:paraId="5EF60848" w14:textId="77777777" w:rsidR="00E6324C" w:rsidRPr="006D723E" w:rsidRDefault="00E6324C" w:rsidP="006D723E">
            <w:r w:rsidRPr="006D723E">
              <w:t>M</w:t>
            </w:r>
          </w:p>
        </w:tc>
        <w:tc>
          <w:tcPr>
            <w:tcW w:w="4225" w:type="pct"/>
          </w:tcPr>
          <w:p w14:paraId="1FA8A88C" w14:textId="77777777" w:rsidR="00E6324C" w:rsidRPr="006D723E" w:rsidRDefault="00E6324C" w:rsidP="006D723E">
            <w:r w:rsidRPr="006D723E">
              <w:t>Managers</w:t>
            </w:r>
          </w:p>
        </w:tc>
      </w:tr>
      <w:tr w:rsidR="00E6324C" w14:paraId="0E02BA79" w14:textId="77777777" w:rsidTr="00922D78">
        <w:trPr>
          <w:trHeight w:val="20"/>
        </w:trPr>
        <w:tc>
          <w:tcPr>
            <w:tcW w:w="775" w:type="pct"/>
          </w:tcPr>
          <w:p w14:paraId="2D92536F" w14:textId="77777777" w:rsidR="00E6324C" w:rsidRPr="006D723E" w:rsidRDefault="00E6324C" w:rsidP="006D723E">
            <w:r w:rsidRPr="006D723E">
              <w:t>P</w:t>
            </w:r>
          </w:p>
        </w:tc>
        <w:tc>
          <w:tcPr>
            <w:tcW w:w="4225" w:type="pct"/>
          </w:tcPr>
          <w:p w14:paraId="61978CD5" w14:textId="77777777" w:rsidR="00E6324C" w:rsidRPr="006D723E" w:rsidRDefault="00E6324C" w:rsidP="006D723E">
            <w:r w:rsidRPr="006D723E">
              <w:t>Professionals</w:t>
            </w:r>
          </w:p>
        </w:tc>
      </w:tr>
      <w:tr w:rsidR="00E6324C" w14:paraId="02CBB608" w14:textId="77777777" w:rsidTr="00922D78">
        <w:trPr>
          <w:trHeight w:val="20"/>
        </w:trPr>
        <w:tc>
          <w:tcPr>
            <w:tcW w:w="775" w:type="pct"/>
          </w:tcPr>
          <w:p w14:paraId="19B8676F" w14:textId="77777777" w:rsidR="00E6324C" w:rsidRPr="006D723E" w:rsidRDefault="00E6324C" w:rsidP="006D723E">
            <w:r w:rsidRPr="006D723E">
              <w:t>TT</w:t>
            </w:r>
          </w:p>
        </w:tc>
        <w:tc>
          <w:tcPr>
            <w:tcW w:w="4225" w:type="pct"/>
          </w:tcPr>
          <w:p w14:paraId="5264DEFF" w14:textId="319AF871" w:rsidR="00E6324C" w:rsidRPr="006D723E" w:rsidRDefault="00E6324C" w:rsidP="006D723E">
            <w:r w:rsidRPr="006D723E">
              <w:t>Technicians</w:t>
            </w:r>
            <w:r w:rsidR="00F474B4">
              <w:t xml:space="preserve"> </w:t>
            </w:r>
            <w:r w:rsidRPr="006D723E">
              <w:t>and</w:t>
            </w:r>
            <w:r w:rsidR="00F474B4">
              <w:t xml:space="preserve"> </w:t>
            </w:r>
            <w:r w:rsidRPr="006D723E">
              <w:t>Trades</w:t>
            </w:r>
            <w:r w:rsidR="00F474B4">
              <w:t xml:space="preserve"> </w:t>
            </w:r>
            <w:r w:rsidRPr="006D723E">
              <w:t>Workers</w:t>
            </w:r>
          </w:p>
        </w:tc>
      </w:tr>
      <w:tr w:rsidR="00E6324C" w14:paraId="157B51C6" w14:textId="77777777" w:rsidTr="00922D78">
        <w:trPr>
          <w:trHeight w:val="20"/>
        </w:trPr>
        <w:tc>
          <w:tcPr>
            <w:tcW w:w="775" w:type="pct"/>
          </w:tcPr>
          <w:p w14:paraId="5C12F8C4" w14:textId="77777777" w:rsidR="00E6324C" w:rsidRPr="006D723E" w:rsidRDefault="00E6324C" w:rsidP="006D723E">
            <w:r w:rsidRPr="006D723E">
              <w:t>CP</w:t>
            </w:r>
          </w:p>
        </w:tc>
        <w:tc>
          <w:tcPr>
            <w:tcW w:w="4225" w:type="pct"/>
          </w:tcPr>
          <w:p w14:paraId="5EDE6952" w14:textId="289D2EA4" w:rsidR="00E6324C" w:rsidRPr="006D723E" w:rsidRDefault="00E6324C" w:rsidP="006D723E">
            <w:r w:rsidRPr="006D723E">
              <w:t>Community</w:t>
            </w:r>
            <w:r w:rsidR="00F474B4">
              <w:t xml:space="preserve"> </w:t>
            </w:r>
            <w:r w:rsidRPr="006D723E">
              <w:t>and</w:t>
            </w:r>
            <w:r w:rsidR="00F474B4">
              <w:t xml:space="preserve"> </w:t>
            </w:r>
            <w:r w:rsidRPr="006D723E">
              <w:t>Personal</w:t>
            </w:r>
            <w:r w:rsidR="00F474B4">
              <w:t xml:space="preserve"> </w:t>
            </w:r>
            <w:r w:rsidRPr="006D723E">
              <w:t>Service</w:t>
            </w:r>
            <w:r w:rsidR="00F474B4">
              <w:t xml:space="preserve"> </w:t>
            </w:r>
            <w:r w:rsidRPr="006D723E">
              <w:t>Workers</w:t>
            </w:r>
          </w:p>
        </w:tc>
      </w:tr>
      <w:tr w:rsidR="00E6324C" w14:paraId="0D64A77C" w14:textId="77777777" w:rsidTr="00922D78">
        <w:trPr>
          <w:trHeight w:val="20"/>
        </w:trPr>
        <w:tc>
          <w:tcPr>
            <w:tcW w:w="775" w:type="pct"/>
          </w:tcPr>
          <w:p w14:paraId="36FCCA62" w14:textId="77777777" w:rsidR="00E6324C" w:rsidRPr="006D723E" w:rsidRDefault="00E6324C" w:rsidP="006D723E">
            <w:r w:rsidRPr="006D723E">
              <w:t>CA</w:t>
            </w:r>
          </w:p>
        </w:tc>
        <w:tc>
          <w:tcPr>
            <w:tcW w:w="4225" w:type="pct"/>
          </w:tcPr>
          <w:p w14:paraId="1AECE6F3" w14:textId="52DEB451" w:rsidR="00E6324C" w:rsidRPr="006D723E" w:rsidRDefault="00E6324C" w:rsidP="006D723E">
            <w:r w:rsidRPr="006D723E">
              <w:t>Clerical</w:t>
            </w:r>
            <w:r w:rsidR="00F474B4">
              <w:t xml:space="preserve"> </w:t>
            </w:r>
            <w:r w:rsidRPr="006D723E">
              <w:t>and</w:t>
            </w:r>
            <w:r w:rsidR="00F474B4">
              <w:t xml:space="preserve"> </w:t>
            </w:r>
            <w:r w:rsidRPr="006D723E">
              <w:t>Administrative</w:t>
            </w:r>
            <w:r w:rsidR="00F474B4">
              <w:t xml:space="preserve"> </w:t>
            </w:r>
            <w:r w:rsidRPr="006D723E">
              <w:t>Workers</w:t>
            </w:r>
          </w:p>
        </w:tc>
      </w:tr>
      <w:tr w:rsidR="00E6324C" w14:paraId="1F6882D0" w14:textId="77777777" w:rsidTr="00922D78">
        <w:trPr>
          <w:trHeight w:val="20"/>
        </w:trPr>
        <w:tc>
          <w:tcPr>
            <w:tcW w:w="775" w:type="pct"/>
          </w:tcPr>
          <w:p w14:paraId="697A0428" w14:textId="77777777" w:rsidR="00E6324C" w:rsidRPr="006D723E" w:rsidRDefault="00E6324C" w:rsidP="006D723E">
            <w:r w:rsidRPr="006D723E">
              <w:t>SW</w:t>
            </w:r>
          </w:p>
        </w:tc>
        <w:tc>
          <w:tcPr>
            <w:tcW w:w="4225" w:type="pct"/>
          </w:tcPr>
          <w:p w14:paraId="08FE50A5" w14:textId="70F9998D" w:rsidR="00E6324C" w:rsidRPr="006D723E" w:rsidRDefault="00E6324C" w:rsidP="006D723E">
            <w:r w:rsidRPr="006D723E">
              <w:t>Sales</w:t>
            </w:r>
            <w:r w:rsidR="00F474B4">
              <w:t xml:space="preserve"> </w:t>
            </w:r>
            <w:r w:rsidRPr="006D723E">
              <w:t>Workers</w:t>
            </w:r>
          </w:p>
        </w:tc>
      </w:tr>
      <w:tr w:rsidR="00E6324C" w14:paraId="65DAD54A" w14:textId="77777777" w:rsidTr="00922D78">
        <w:trPr>
          <w:trHeight w:val="20"/>
        </w:trPr>
        <w:tc>
          <w:tcPr>
            <w:tcW w:w="775" w:type="pct"/>
          </w:tcPr>
          <w:p w14:paraId="076F3A3C" w14:textId="77777777" w:rsidR="00E6324C" w:rsidRPr="006D723E" w:rsidRDefault="00E6324C" w:rsidP="006D723E">
            <w:r w:rsidRPr="006D723E">
              <w:t>MO</w:t>
            </w:r>
          </w:p>
        </w:tc>
        <w:tc>
          <w:tcPr>
            <w:tcW w:w="4225" w:type="pct"/>
          </w:tcPr>
          <w:p w14:paraId="5119CD03" w14:textId="28173843" w:rsidR="00E6324C" w:rsidRPr="006D723E" w:rsidRDefault="00E6324C" w:rsidP="006D723E">
            <w:r w:rsidRPr="006D723E">
              <w:t>Machinery</w:t>
            </w:r>
            <w:r w:rsidR="00F474B4">
              <w:t xml:space="preserve"> </w:t>
            </w:r>
            <w:r w:rsidRPr="006D723E">
              <w:t>Operators</w:t>
            </w:r>
            <w:r w:rsidR="00F474B4">
              <w:t xml:space="preserve"> </w:t>
            </w:r>
            <w:r w:rsidRPr="006D723E">
              <w:t>and</w:t>
            </w:r>
            <w:r w:rsidR="00F474B4">
              <w:t xml:space="preserve"> </w:t>
            </w:r>
            <w:r w:rsidRPr="006D723E">
              <w:t>Drivers</w:t>
            </w:r>
          </w:p>
        </w:tc>
      </w:tr>
      <w:tr w:rsidR="00E6324C" w14:paraId="2D5B42D1" w14:textId="77777777" w:rsidTr="00922D78">
        <w:trPr>
          <w:trHeight w:val="20"/>
        </w:trPr>
        <w:tc>
          <w:tcPr>
            <w:tcW w:w="775" w:type="pct"/>
          </w:tcPr>
          <w:p w14:paraId="173552A0" w14:textId="77777777" w:rsidR="00E6324C" w:rsidRPr="006D723E" w:rsidRDefault="00E6324C" w:rsidP="006D723E">
            <w:r w:rsidRPr="006D723E">
              <w:t>L</w:t>
            </w:r>
          </w:p>
        </w:tc>
        <w:tc>
          <w:tcPr>
            <w:tcW w:w="4225" w:type="pct"/>
          </w:tcPr>
          <w:p w14:paraId="73AF7653" w14:textId="77777777" w:rsidR="00E6324C" w:rsidRPr="006D723E" w:rsidRDefault="00E6324C" w:rsidP="006D723E">
            <w:r w:rsidRPr="006D723E">
              <w:t>Labourers</w:t>
            </w:r>
          </w:p>
        </w:tc>
      </w:tr>
    </w:tbl>
    <w:p w14:paraId="2E99EAC5" w14:textId="175D022F" w:rsidR="00E6324C" w:rsidRDefault="00E6324C" w:rsidP="00E6324C">
      <w:pPr>
        <w:pStyle w:val="Heading3"/>
      </w:pPr>
      <w:r w:rsidRPr="00E6324C">
        <w:t>Employment</w:t>
      </w:r>
      <w:r w:rsidR="00F474B4">
        <w:t xml:space="preserve"> </w:t>
      </w:r>
      <w:r w:rsidRPr="00E6324C">
        <w:t>and</w:t>
      </w:r>
      <w:r w:rsidR="00F474B4">
        <w:t xml:space="preserve"> </w:t>
      </w:r>
      <w:r w:rsidRPr="00E6324C">
        <w:t>employment</w:t>
      </w:r>
      <w:r w:rsidR="00F474B4">
        <w:t xml:space="preserve"> </w:t>
      </w:r>
      <w:r w:rsidRPr="00E6324C">
        <w:t>change</w:t>
      </w:r>
    </w:p>
    <w:p w14:paraId="3B1FF8B7" w14:textId="77155F53" w:rsidR="00E6324C" w:rsidRDefault="00E6324C" w:rsidP="00E6324C">
      <w:r>
        <w:t>Employment</w:t>
      </w:r>
      <w:r w:rsidR="00F474B4">
        <w:t xml:space="preserve"> </w:t>
      </w:r>
      <w:r>
        <w:t>information</w:t>
      </w:r>
      <w:r w:rsidR="00F474B4">
        <w:t xml:space="preserve"> </w:t>
      </w:r>
      <w:r>
        <w:t>gives</w:t>
      </w:r>
      <w:r w:rsidR="00F474B4">
        <w:t xml:space="preserve"> </w:t>
      </w:r>
      <w:r>
        <w:t>the</w:t>
      </w:r>
      <w:r w:rsidR="00F474B4">
        <w:t xml:space="preserve"> </w:t>
      </w:r>
      <w:r>
        <w:t>total</w:t>
      </w:r>
      <w:r w:rsidR="00F474B4">
        <w:t xml:space="preserve"> </w:t>
      </w:r>
      <w:r>
        <w:t>number</w:t>
      </w:r>
      <w:r w:rsidR="00F474B4">
        <w:t xml:space="preserve"> </w:t>
      </w:r>
      <w:r>
        <w:t>of</w:t>
      </w:r>
      <w:r w:rsidR="00F474B4">
        <w:t xml:space="preserve"> </w:t>
      </w:r>
      <w:r>
        <w:t>people</w:t>
      </w:r>
      <w:r w:rsidR="00F474B4">
        <w:t xml:space="preserve"> </w:t>
      </w:r>
      <w:r>
        <w:t>employed</w:t>
      </w:r>
      <w:r w:rsidR="00F474B4">
        <w:t xml:space="preserve"> </w:t>
      </w:r>
      <w:r>
        <w:t>in</w:t>
      </w:r>
      <w:r w:rsidR="00F474B4">
        <w:t xml:space="preserve"> </w:t>
      </w:r>
      <w:r>
        <w:t>the</w:t>
      </w:r>
      <w:r w:rsidR="00F474B4">
        <w:t xml:space="preserve"> </w:t>
      </w:r>
      <w:r>
        <w:t>occupation</w:t>
      </w:r>
      <w:r w:rsidR="00F474B4">
        <w:t xml:space="preserve"> </w:t>
      </w:r>
      <w:r>
        <w:t>at</w:t>
      </w:r>
      <w:r w:rsidR="00F474B4">
        <w:t xml:space="preserve"> </w:t>
      </w:r>
      <w:r>
        <w:t>November</w:t>
      </w:r>
      <w:r w:rsidR="00F474B4">
        <w:t xml:space="preserve"> </w:t>
      </w:r>
      <w:r>
        <w:t>2024.</w:t>
      </w:r>
      <w:r w:rsidR="00F474B4">
        <w:t xml:space="preserve"> </w:t>
      </w:r>
      <w:r>
        <w:t>It</w:t>
      </w:r>
      <w:r w:rsidR="00F474B4">
        <w:t xml:space="preserve"> </w:t>
      </w:r>
      <w:r>
        <w:t>includes</w:t>
      </w:r>
      <w:r w:rsidR="00F474B4">
        <w:t xml:space="preserve"> </w:t>
      </w:r>
      <w:r>
        <w:t>both</w:t>
      </w:r>
      <w:r w:rsidR="00F474B4">
        <w:t xml:space="preserve"> </w:t>
      </w:r>
      <w:r>
        <w:t>full-time</w:t>
      </w:r>
      <w:r w:rsidR="00F474B4">
        <w:t xml:space="preserve"> </w:t>
      </w:r>
      <w:r>
        <w:t>and</w:t>
      </w:r>
      <w:r w:rsidR="00F474B4">
        <w:t xml:space="preserve"> </w:t>
      </w:r>
      <w:r>
        <w:t>part-time</w:t>
      </w:r>
      <w:r w:rsidR="00F474B4">
        <w:t xml:space="preserve"> </w:t>
      </w:r>
      <w:r>
        <w:t>workers.</w:t>
      </w:r>
    </w:p>
    <w:p w14:paraId="1B0AA4A2" w14:textId="5C49A2C4" w:rsidR="00E6324C" w:rsidRDefault="00E6324C" w:rsidP="00E6324C">
      <w:r>
        <w:t>Employment</w:t>
      </w:r>
      <w:r w:rsidR="00F474B4">
        <w:t xml:space="preserve"> </w:t>
      </w:r>
      <w:r>
        <w:t>change</w:t>
      </w:r>
      <w:r w:rsidR="00F474B4">
        <w:t xml:space="preserve"> </w:t>
      </w:r>
      <w:r>
        <w:t>refers</w:t>
      </w:r>
      <w:r w:rsidR="00F474B4">
        <w:t xml:space="preserve"> </w:t>
      </w:r>
      <w:r>
        <w:t>to</w:t>
      </w:r>
      <w:r w:rsidR="00F474B4">
        <w:t xml:space="preserve"> </w:t>
      </w:r>
      <w:r>
        <w:t>levels</w:t>
      </w:r>
      <w:r w:rsidR="00F474B4">
        <w:t xml:space="preserve"> </w:t>
      </w:r>
      <w:r>
        <w:t>of</w:t>
      </w:r>
      <w:r w:rsidR="00F474B4">
        <w:t xml:space="preserve"> </w:t>
      </w:r>
      <w:r>
        <w:t>employment</w:t>
      </w:r>
      <w:r w:rsidR="00F474B4">
        <w:t xml:space="preserve"> </w:t>
      </w:r>
      <w:r>
        <w:t>increasing</w:t>
      </w:r>
      <w:r w:rsidR="00F474B4">
        <w:t xml:space="preserve"> </w:t>
      </w:r>
      <w:r>
        <w:t>or</w:t>
      </w:r>
      <w:r w:rsidR="00F474B4">
        <w:t xml:space="preserve"> </w:t>
      </w:r>
      <w:r>
        <w:t>decreasing,</w:t>
      </w:r>
      <w:r w:rsidR="00F474B4">
        <w:t xml:space="preserve"> </w:t>
      </w:r>
      <w:r>
        <w:t>as</w:t>
      </w:r>
      <w:r w:rsidR="00F474B4">
        <w:t xml:space="preserve"> </w:t>
      </w:r>
      <w:r>
        <w:t>well</w:t>
      </w:r>
      <w:r w:rsidR="00F474B4">
        <w:t xml:space="preserve"> </w:t>
      </w:r>
      <w:r>
        <w:t>as</w:t>
      </w:r>
      <w:r w:rsidR="00F474B4">
        <w:t xml:space="preserve"> </w:t>
      </w:r>
      <w:r>
        <w:t>the</w:t>
      </w:r>
      <w:r w:rsidR="00F474B4">
        <w:t xml:space="preserve"> </w:t>
      </w:r>
      <w:r>
        <w:t>percentage</w:t>
      </w:r>
      <w:r w:rsidR="00F474B4">
        <w:t xml:space="preserve"> </w:t>
      </w:r>
      <w:r>
        <w:t>change,</w:t>
      </w:r>
      <w:r w:rsidR="00F474B4">
        <w:t xml:space="preserve"> </w:t>
      </w:r>
      <w:r>
        <w:t>over</w:t>
      </w:r>
      <w:r w:rsidR="00F474B4">
        <w:t xml:space="preserve"> </w:t>
      </w:r>
      <w:r>
        <w:t>the</w:t>
      </w:r>
      <w:r w:rsidR="00F474B4">
        <w:t xml:space="preserve"> </w:t>
      </w:r>
      <w:r>
        <w:t>5</w:t>
      </w:r>
      <w:r w:rsidR="00F474B4">
        <w:t xml:space="preserve"> </w:t>
      </w:r>
      <w:r>
        <w:t>years</w:t>
      </w:r>
      <w:r w:rsidR="00F474B4">
        <w:t xml:space="preserve"> </w:t>
      </w:r>
      <w:r>
        <w:t>to</w:t>
      </w:r>
      <w:r w:rsidR="00F474B4">
        <w:t xml:space="preserve"> </w:t>
      </w:r>
      <w:r>
        <w:t>November</w:t>
      </w:r>
      <w:r w:rsidR="00F474B4">
        <w:t xml:space="preserve"> </w:t>
      </w:r>
      <w:r>
        <w:t>2024.</w:t>
      </w:r>
    </w:p>
    <w:p w14:paraId="0ED3A4CD" w14:textId="68F05BB3" w:rsidR="00E6324C" w:rsidRDefault="00E6324C" w:rsidP="00614CF2">
      <w:pPr>
        <w:pStyle w:val="Caption"/>
      </w:pPr>
      <w:r w:rsidRPr="00E6324C">
        <w:t>Data</w:t>
      </w:r>
      <w:r w:rsidR="00F474B4">
        <w:t xml:space="preserve"> </w:t>
      </w:r>
      <w:r w:rsidRPr="00E6324C">
        <w:t>Source:</w:t>
      </w:r>
      <w:r w:rsidR="00F474B4">
        <w:t xml:space="preserve"> </w:t>
      </w:r>
      <w:r w:rsidRPr="00E6324C">
        <w:t>ABS,</w:t>
      </w:r>
      <w:r w:rsidR="00F474B4">
        <w:t xml:space="preserve"> </w:t>
      </w:r>
      <w:r w:rsidRPr="00E6324C">
        <w:t>Labour</w:t>
      </w:r>
      <w:r w:rsidR="00F474B4">
        <w:t xml:space="preserve"> </w:t>
      </w:r>
      <w:r w:rsidRPr="00E6324C">
        <w:t>Force</w:t>
      </w:r>
      <w:r w:rsidR="00F474B4">
        <w:t xml:space="preserve"> </w:t>
      </w:r>
      <w:r w:rsidRPr="00E6324C">
        <w:t>Survey,</w:t>
      </w:r>
      <w:r w:rsidR="00F474B4">
        <w:t xml:space="preserve"> </w:t>
      </w:r>
      <w:r w:rsidRPr="00E6324C">
        <w:t>Detailed,</w:t>
      </w:r>
      <w:r w:rsidR="00F474B4">
        <w:t xml:space="preserve"> </w:t>
      </w:r>
      <w:r w:rsidRPr="00E6324C">
        <w:t>November</w:t>
      </w:r>
      <w:r w:rsidR="00F474B4">
        <w:t xml:space="preserve"> </w:t>
      </w:r>
      <w:r w:rsidRPr="00E6324C">
        <w:t>2024,</w:t>
      </w:r>
      <w:r w:rsidR="00F474B4">
        <w:t xml:space="preserve"> </w:t>
      </w:r>
      <w:r w:rsidRPr="00E6324C">
        <w:t>data</w:t>
      </w:r>
      <w:r w:rsidR="00F474B4">
        <w:t xml:space="preserve"> </w:t>
      </w:r>
      <w:r w:rsidRPr="00E6324C">
        <w:t>trended</w:t>
      </w:r>
      <w:r w:rsidR="00F474B4">
        <w:t xml:space="preserve"> </w:t>
      </w:r>
      <w:r w:rsidRPr="00E6324C">
        <w:t>by</w:t>
      </w:r>
      <w:r w:rsidR="00F474B4">
        <w:t xml:space="preserve"> </w:t>
      </w:r>
      <w:r w:rsidRPr="00E6324C">
        <w:t>Jobs</w:t>
      </w:r>
      <w:r w:rsidR="00F474B4">
        <w:t xml:space="preserve"> </w:t>
      </w:r>
      <w:r w:rsidRPr="00E6324C">
        <w:t>and</w:t>
      </w:r>
      <w:r w:rsidR="00F474B4">
        <w:t xml:space="preserve"> </w:t>
      </w:r>
      <w:r w:rsidRPr="00E6324C">
        <w:t>Skills</w:t>
      </w:r>
      <w:r w:rsidR="00F474B4">
        <w:t xml:space="preserve"> </w:t>
      </w:r>
      <w:r w:rsidRPr="00E6324C">
        <w:t>Australia</w:t>
      </w:r>
    </w:p>
    <w:p w14:paraId="003E9E61" w14:textId="1D4A542E" w:rsidR="00E6324C" w:rsidRDefault="00E6324C" w:rsidP="00E6324C">
      <w:pPr>
        <w:pStyle w:val="Heading3"/>
      </w:pPr>
      <w:r w:rsidRPr="00E6324C">
        <w:t>Working</w:t>
      </w:r>
      <w:r w:rsidR="00F474B4">
        <w:t xml:space="preserve"> </w:t>
      </w:r>
      <w:r w:rsidRPr="00E6324C">
        <w:t>part-time</w:t>
      </w:r>
    </w:p>
    <w:p w14:paraId="4C42085B" w14:textId="60BCE16A" w:rsidR="00E6324C" w:rsidRDefault="00E6324C" w:rsidP="00E6324C">
      <w:r>
        <w:t>This</w:t>
      </w:r>
      <w:r w:rsidR="00F474B4">
        <w:t xml:space="preserve"> </w:t>
      </w:r>
      <w:r>
        <w:t>column</w:t>
      </w:r>
      <w:r w:rsidR="00F474B4">
        <w:t xml:space="preserve"> </w:t>
      </w:r>
      <w:r>
        <w:t>shows</w:t>
      </w:r>
      <w:r w:rsidR="00F474B4">
        <w:t xml:space="preserve"> </w:t>
      </w:r>
      <w:r>
        <w:t>the</w:t>
      </w:r>
      <w:r w:rsidR="00F474B4">
        <w:t xml:space="preserve"> </w:t>
      </w:r>
      <w:r>
        <w:t>proportion</w:t>
      </w:r>
      <w:r w:rsidR="00F474B4">
        <w:t xml:space="preserve"> </w:t>
      </w:r>
      <w:r>
        <w:t>of</w:t>
      </w:r>
      <w:r w:rsidR="00F474B4">
        <w:t xml:space="preserve"> </w:t>
      </w:r>
      <w:r>
        <w:t>workers</w:t>
      </w:r>
      <w:r w:rsidR="00F474B4">
        <w:t xml:space="preserve"> </w:t>
      </w:r>
      <w:r>
        <w:t>in</w:t>
      </w:r>
      <w:r w:rsidR="00F474B4">
        <w:t xml:space="preserve"> </w:t>
      </w:r>
      <w:r>
        <w:t>the</w:t>
      </w:r>
      <w:r w:rsidR="00F474B4">
        <w:t xml:space="preserve"> </w:t>
      </w:r>
      <w:r>
        <w:t>occupation</w:t>
      </w:r>
      <w:r w:rsidR="00F474B4">
        <w:t xml:space="preserve"> </w:t>
      </w:r>
      <w:r>
        <w:t>who</w:t>
      </w:r>
      <w:r w:rsidR="00F474B4">
        <w:t xml:space="preserve"> </w:t>
      </w:r>
      <w:r>
        <w:t>work</w:t>
      </w:r>
      <w:r w:rsidR="00F474B4">
        <w:t xml:space="preserve"> </w:t>
      </w:r>
      <w:r>
        <w:t>part-time.</w:t>
      </w:r>
      <w:r w:rsidR="00F474B4">
        <w:t xml:space="preserve"> </w:t>
      </w:r>
      <w:r>
        <w:t>The</w:t>
      </w:r>
      <w:r w:rsidR="00F474B4">
        <w:t xml:space="preserve"> </w:t>
      </w:r>
      <w:r>
        <w:t>information</w:t>
      </w:r>
      <w:r w:rsidR="00F474B4">
        <w:t xml:space="preserve"> </w:t>
      </w:r>
      <w:r>
        <w:t>uses</w:t>
      </w:r>
      <w:r w:rsidR="00F474B4">
        <w:t xml:space="preserve"> </w:t>
      </w:r>
      <w:r>
        <w:t>the</w:t>
      </w:r>
      <w:r w:rsidR="00F474B4">
        <w:t xml:space="preserve"> </w:t>
      </w:r>
      <w:r>
        <w:t>ABS</w:t>
      </w:r>
      <w:r w:rsidR="00F474B4">
        <w:t xml:space="preserve"> </w:t>
      </w:r>
      <w:r>
        <w:t>definition</w:t>
      </w:r>
      <w:r w:rsidR="00F474B4">
        <w:t xml:space="preserve"> </w:t>
      </w:r>
      <w:r>
        <w:t>of</w:t>
      </w:r>
      <w:r w:rsidR="00F474B4">
        <w:t xml:space="preserve"> </w:t>
      </w:r>
      <w:r>
        <w:t>part-time,</w:t>
      </w:r>
      <w:r w:rsidR="00F474B4">
        <w:t xml:space="preserve"> </w:t>
      </w:r>
      <w:r>
        <w:t>which</w:t>
      </w:r>
      <w:r w:rsidR="00F474B4">
        <w:t xml:space="preserve"> </w:t>
      </w:r>
      <w:r>
        <w:t>is</w:t>
      </w:r>
      <w:r w:rsidR="00F474B4">
        <w:t xml:space="preserve"> </w:t>
      </w:r>
      <w:r>
        <w:t>working</w:t>
      </w:r>
      <w:r w:rsidR="00F474B4">
        <w:t xml:space="preserve"> </w:t>
      </w:r>
      <w:r>
        <w:t>less</w:t>
      </w:r>
      <w:r w:rsidR="00F474B4">
        <w:t xml:space="preserve"> </w:t>
      </w:r>
      <w:r>
        <w:t>than</w:t>
      </w:r>
      <w:r w:rsidR="00F474B4">
        <w:t xml:space="preserve"> </w:t>
      </w:r>
      <w:r>
        <w:t>35</w:t>
      </w:r>
      <w:r w:rsidR="00F474B4">
        <w:t xml:space="preserve"> </w:t>
      </w:r>
      <w:r>
        <w:t>hours</w:t>
      </w:r>
      <w:r w:rsidR="00F474B4">
        <w:t xml:space="preserve"> </w:t>
      </w:r>
      <w:r>
        <w:t>per</w:t>
      </w:r>
      <w:r w:rsidR="00F474B4">
        <w:t xml:space="preserve"> </w:t>
      </w:r>
      <w:r>
        <w:t>week.</w:t>
      </w:r>
    </w:p>
    <w:p w14:paraId="6E47AF05" w14:textId="4C1FB93E" w:rsidR="00E6324C" w:rsidRDefault="00E6324C" w:rsidP="00614CF2">
      <w:pPr>
        <w:pStyle w:val="Caption"/>
      </w:pPr>
      <w:r w:rsidRPr="00E6324C">
        <w:t>Data</w:t>
      </w:r>
      <w:r w:rsidR="00F474B4">
        <w:t xml:space="preserve"> </w:t>
      </w:r>
      <w:r w:rsidRPr="00E6324C">
        <w:t>Source:</w:t>
      </w:r>
      <w:r w:rsidR="00F474B4">
        <w:t xml:space="preserve"> </w:t>
      </w:r>
      <w:r w:rsidRPr="00E6324C">
        <w:t>ABS,</w:t>
      </w:r>
      <w:r w:rsidR="00F474B4">
        <w:t xml:space="preserve"> </w:t>
      </w:r>
      <w:r w:rsidRPr="00E6324C">
        <w:t>Labour</w:t>
      </w:r>
      <w:r w:rsidR="00F474B4">
        <w:t xml:space="preserve"> </w:t>
      </w:r>
      <w:r w:rsidRPr="00E6324C">
        <w:t>Force,</w:t>
      </w:r>
      <w:r w:rsidR="00F474B4">
        <w:t xml:space="preserve"> </w:t>
      </w:r>
      <w:r w:rsidRPr="00E6324C">
        <w:t>Detailed</w:t>
      </w:r>
      <w:r w:rsidR="00F474B4">
        <w:t xml:space="preserve"> </w:t>
      </w:r>
      <w:r w:rsidRPr="00E6324C">
        <w:t>(2025</w:t>
      </w:r>
      <w:r w:rsidR="00F474B4">
        <w:t xml:space="preserve"> </w:t>
      </w:r>
      <w:r w:rsidRPr="00E6324C">
        <w:t>custom</w:t>
      </w:r>
      <w:r w:rsidR="00F474B4">
        <w:t xml:space="preserve"> </w:t>
      </w:r>
      <w:r w:rsidRPr="00E6324C">
        <w:t>report),</w:t>
      </w:r>
      <w:r w:rsidR="00F474B4">
        <w:t xml:space="preserve"> </w:t>
      </w:r>
      <w:r w:rsidRPr="00E6324C">
        <w:t>2024</w:t>
      </w:r>
      <w:r w:rsidR="00F474B4">
        <w:t xml:space="preserve"> </w:t>
      </w:r>
      <w:r w:rsidRPr="00E6324C">
        <w:t>annual</w:t>
      </w:r>
      <w:r w:rsidR="00F474B4">
        <w:t xml:space="preserve"> </w:t>
      </w:r>
      <w:r w:rsidRPr="00E6324C">
        <w:t>averages</w:t>
      </w:r>
      <w:r w:rsidR="00F474B4">
        <w:t xml:space="preserve"> </w:t>
      </w:r>
      <w:r w:rsidRPr="00E6324C">
        <w:t>of</w:t>
      </w:r>
      <w:r w:rsidR="00F474B4">
        <w:t xml:space="preserve"> </w:t>
      </w:r>
      <w:r w:rsidRPr="00E6324C">
        <w:t>original</w:t>
      </w:r>
      <w:r w:rsidR="00F474B4">
        <w:t xml:space="preserve"> </w:t>
      </w:r>
      <w:r w:rsidRPr="00E6324C">
        <w:t>data</w:t>
      </w:r>
    </w:p>
    <w:p w14:paraId="55D2E0A7" w14:textId="77777777" w:rsidR="00E6324C" w:rsidRDefault="00E6324C" w:rsidP="00E6324C">
      <w:pPr>
        <w:pStyle w:val="Heading3"/>
      </w:pPr>
      <w:r>
        <w:t>Female</w:t>
      </w:r>
    </w:p>
    <w:p w14:paraId="3ED92C0B" w14:textId="34156B33" w:rsidR="00E6324C" w:rsidRDefault="00E6324C" w:rsidP="00E6324C">
      <w:r w:rsidRPr="00E6324C">
        <w:t>This</w:t>
      </w:r>
      <w:r w:rsidR="00F474B4">
        <w:t xml:space="preserve"> </w:t>
      </w:r>
      <w:r w:rsidRPr="00E6324C">
        <w:t>shows</w:t>
      </w:r>
      <w:r w:rsidR="00F474B4">
        <w:t xml:space="preserve"> </w:t>
      </w:r>
      <w:r w:rsidRPr="00E6324C">
        <w:t>the</w:t>
      </w:r>
      <w:r w:rsidR="00F474B4">
        <w:t xml:space="preserve"> </w:t>
      </w:r>
      <w:r w:rsidRPr="00E6324C">
        <w:t>proportion</w:t>
      </w:r>
      <w:r w:rsidR="00F474B4">
        <w:t xml:space="preserve"> </w:t>
      </w:r>
      <w:r w:rsidRPr="00E6324C">
        <w:t>of</w:t>
      </w:r>
      <w:r w:rsidR="00F474B4">
        <w:t xml:space="preserve"> </w:t>
      </w:r>
      <w:r w:rsidRPr="00E6324C">
        <w:t>those</w:t>
      </w:r>
      <w:r w:rsidR="00F474B4">
        <w:t xml:space="preserve"> </w:t>
      </w:r>
      <w:r w:rsidRPr="00E6324C">
        <w:t>employed</w:t>
      </w:r>
      <w:r w:rsidR="00F474B4">
        <w:t xml:space="preserve"> </w:t>
      </w:r>
      <w:r w:rsidRPr="00E6324C">
        <w:t>in</w:t>
      </w:r>
      <w:r w:rsidR="00F474B4">
        <w:t xml:space="preserve"> </w:t>
      </w:r>
      <w:r w:rsidRPr="00E6324C">
        <w:t>the</w:t>
      </w:r>
      <w:r w:rsidR="00F474B4">
        <w:t xml:space="preserve"> </w:t>
      </w:r>
      <w:r w:rsidRPr="00E6324C">
        <w:t>occupation</w:t>
      </w:r>
      <w:r w:rsidR="00F474B4">
        <w:t xml:space="preserve"> </w:t>
      </w:r>
      <w:r w:rsidRPr="00E6324C">
        <w:t>who</w:t>
      </w:r>
      <w:r w:rsidR="00F474B4">
        <w:t xml:space="preserve"> </w:t>
      </w:r>
      <w:r w:rsidRPr="00E6324C">
        <w:t>are</w:t>
      </w:r>
      <w:r w:rsidR="00F474B4">
        <w:t xml:space="preserve"> </w:t>
      </w:r>
      <w:r w:rsidRPr="00E6324C">
        <w:t>female.</w:t>
      </w:r>
    </w:p>
    <w:p w14:paraId="1D13C0E1" w14:textId="547DF1B5" w:rsidR="00E6324C" w:rsidRDefault="00E6324C" w:rsidP="00614CF2">
      <w:pPr>
        <w:pStyle w:val="Caption"/>
      </w:pPr>
      <w:r w:rsidRPr="00E6324C">
        <w:t>Data</w:t>
      </w:r>
      <w:r w:rsidR="00F474B4">
        <w:t xml:space="preserve"> </w:t>
      </w:r>
      <w:r w:rsidRPr="00E6324C">
        <w:t>Source:</w:t>
      </w:r>
      <w:r w:rsidR="00F474B4">
        <w:t xml:space="preserve"> </w:t>
      </w:r>
      <w:r w:rsidRPr="00E6324C">
        <w:t>ABS,</w:t>
      </w:r>
      <w:r w:rsidR="00F474B4">
        <w:t xml:space="preserve"> </w:t>
      </w:r>
      <w:r w:rsidRPr="00E6324C">
        <w:t>Labour</w:t>
      </w:r>
      <w:r w:rsidR="00F474B4">
        <w:t xml:space="preserve"> </w:t>
      </w:r>
      <w:r w:rsidRPr="00E6324C">
        <w:t>Force,</w:t>
      </w:r>
      <w:r w:rsidR="00F474B4">
        <w:t xml:space="preserve"> </w:t>
      </w:r>
      <w:r w:rsidRPr="00E6324C">
        <w:t>Detailed</w:t>
      </w:r>
      <w:r w:rsidR="00F474B4">
        <w:t xml:space="preserve"> </w:t>
      </w:r>
      <w:r w:rsidRPr="00E6324C">
        <w:t>(2025</w:t>
      </w:r>
      <w:r w:rsidR="00F474B4">
        <w:t xml:space="preserve"> </w:t>
      </w:r>
      <w:r w:rsidRPr="00E6324C">
        <w:t>custom</w:t>
      </w:r>
      <w:r w:rsidR="00F474B4">
        <w:t xml:space="preserve"> </w:t>
      </w:r>
      <w:r w:rsidRPr="00E6324C">
        <w:t>report),</w:t>
      </w:r>
      <w:r w:rsidR="00F474B4">
        <w:t xml:space="preserve"> </w:t>
      </w:r>
      <w:r w:rsidRPr="00E6324C">
        <w:t>2024</w:t>
      </w:r>
      <w:r w:rsidR="00F474B4">
        <w:t xml:space="preserve"> </w:t>
      </w:r>
      <w:r w:rsidRPr="00E6324C">
        <w:t>annual</w:t>
      </w:r>
      <w:r w:rsidR="00F474B4">
        <w:t xml:space="preserve"> </w:t>
      </w:r>
      <w:r w:rsidRPr="00E6324C">
        <w:t>averages</w:t>
      </w:r>
      <w:r w:rsidR="00F474B4">
        <w:t xml:space="preserve"> </w:t>
      </w:r>
      <w:r w:rsidRPr="00E6324C">
        <w:t>of</w:t>
      </w:r>
      <w:r w:rsidR="00F474B4">
        <w:t xml:space="preserve"> </w:t>
      </w:r>
      <w:r w:rsidRPr="00E6324C">
        <w:t>original</w:t>
      </w:r>
      <w:r w:rsidR="00F474B4">
        <w:t xml:space="preserve"> </w:t>
      </w:r>
      <w:r w:rsidRPr="00E6324C">
        <w:t>data</w:t>
      </w:r>
    </w:p>
    <w:p w14:paraId="45B53049" w14:textId="2E64FFB6" w:rsidR="00E6324C" w:rsidRDefault="00E6324C" w:rsidP="00E6324C">
      <w:pPr>
        <w:pStyle w:val="Heading3"/>
      </w:pPr>
      <w:r w:rsidRPr="00E6324C">
        <w:t>Aged</w:t>
      </w:r>
      <w:r w:rsidR="00F474B4">
        <w:t xml:space="preserve"> </w:t>
      </w:r>
      <w:r w:rsidRPr="00E6324C">
        <w:t>15</w:t>
      </w:r>
      <w:r w:rsidR="00F474B4">
        <w:t xml:space="preserve"> </w:t>
      </w:r>
      <w:r w:rsidRPr="00E6324C">
        <w:t>to</w:t>
      </w:r>
      <w:r w:rsidR="00F474B4">
        <w:t xml:space="preserve"> </w:t>
      </w:r>
      <w:r w:rsidRPr="00E6324C">
        <w:t>24</w:t>
      </w:r>
      <w:r w:rsidR="00F474B4">
        <w:t xml:space="preserve"> </w:t>
      </w:r>
      <w:r w:rsidRPr="00E6324C">
        <w:t>years</w:t>
      </w:r>
    </w:p>
    <w:p w14:paraId="55A7A76E" w14:textId="25402D3F" w:rsidR="00E6324C" w:rsidRDefault="00E6324C" w:rsidP="00E6324C">
      <w:r w:rsidRPr="00E6324C">
        <w:t>This</w:t>
      </w:r>
      <w:r w:rsidR="00F474B4">
        <w:t xml:space="preserve"> </w:t>
      </w:r>
      <w:r w:rsidRPr="00E6324C">
        <w:t>shows</w:t>
      </w:r>
      <w:r w:rsidR="00F474B4">
        <w:t xml:space="preserve"> </w:t>
      </w:r>
      <w:r w:rsidRPr="00E6324C">
        <w:t>the</w:t>
      </w:r>
      <w:r w:rsidR="00F474B4">
        <w:t xml:space="preserve"> </w:t>
      </w:r>
      <w:r w:rsidRPr="00E6324C">
        <w:t>proportion</w:t>
      </w:r>
      <w:r w:rsidR="00F474B4">
        <w:t xml:space="preserve"> </w:t>
      </w:r>
      <w:r w:rsidRPr="00E6324C">
        <w:t>of</w:t>
      </w:r>
      <w:r w:rsidR="00F474B4">
        <w:t xml:space="preserve"> </w:t>
      </w:r>
      <w:r w:rsidRPr="00E6324C">
        <w:t>those</w:t>
      </w:r>
      <w:r w:rsidR="00F474B4">
        <w:t xml:space="preserve"> </w:t>
      </w:r>
      <w:r w:rsidRPr="00E6324C">
        <w:t>employed</w:t>
      </w:r>
      <w:r w:rsidR="00F474B4">
        <w:t xml:space="preserve"> </w:t>
      </w:r>
      <w:r w:rsidRPr="00E6324C">
        <w:t>in</w:t>
      </w:r>
      <w:r w:rsidR="00F474B4">
        <w:t xml:space="preserve"> </w:t>
      </w:r>
      <w:r w:rsidRPr="00E6324C">
        <w:t>the</w:t>
      </w:r>
      <w:r w:rsidR="00F474B4">
        <w:t xml:space="preserve"> </w:t>
      </w:r>
      <w:r w:rsidRPr="00E6324C">
        <w:t>occupation</w:t>
      </w:r>
      <w:r w:rsidR="00F474B4">
        <w:t xml:space="preserve"> </w:t>
      </w:r>
      <w:r w:rsidRPr="00E6324C">
        <w:t>who</w:t>
      </w:r>
      <w:r w:rsidR="00F474B4">
        <w:t xml:space="preserve"> </w:t>
      </w:r>
      <w:r w:rsidRPr="00E6324C">
        <w:t>are</w:t>
      </w:r>
      <w:r w:rsidR="00F474B4">
        <w:t xml:space="preserve"> </w:t>
      </w:r>
      <w:r w:rsidRPr="00E6324C">
        <w:t>aged</w:t>
      </w:r>
      <w:r w:rsidR="00F474B4">
        <w:t xml:space="preserve"> </w:t>
      </w:r>
      <w:r w:rsidRPr="00E6324C">
        <w:t>15</w:t>
      </w:r>
      <w:r w:rsidR="00F474B4">
        <w:t xml:space="preserve"> </w:t>
      </w:r>
      <w:r w:rsidRPr="00E6324C">
        <w:t>to</w:t>
      </w:r>
      <w:r w:rsidR="00F474B4">
        <w:t xml:space="preserve"> </w:t>
      </w:r>
      <w:r w:rsidRPr="00E6324C">
        <w:t>24</w:t>
      </w:r>
      <w:r w:rsidR="00F474B4">
        <w:t xml:space="preserve"> </w:t>
      </w:r>
      <w:r w:rsidRPr="00E6324C">
        <w:t>years.</w:t>
      </w:r>
    </w:p>
    <w:p w14:paraId="7DBEA93E" w14:textId="793E3540" w:rsidR="00E6324C" w:rsidRDefault="00E6324C" w:rsidP="00614CF2">
      <w:pPr>
        <w:pStyle w:val="Caption"/>
      </w:pPr>
      <w:r w:rsidRPr="00E6324C">
        <w:t>Data</w:t>
      </w:r>
      <w:r w:rsidR="00F474B4">
        <w:t xml:space="preserve"> </w:t>
      </w:r>
      <w:r w:rsidRPr="00E6324C">
        <w:t>Source:</w:t>
      </w:r>
      <w:r w:rsidR="00F474B4">
        <w:t xml:space="preserve"> </w:t>
      </w:r>
      <w:r w:rsidRPr="00E6324C">
        <w:t>ABS,</w:t>
      </w:r>
      <w:r w:rsidR="00F474B4">
        <w:t xml:space="preserve"> </w:t>
      </w:r>
      <w:r w:rsidRPr="00E6324C">
        <w:t>Labour</w:t>
      </w:r>
      <w:r w:rsidR="00F474B4">
        <w:t xml:space="preserve"> </w:t>
      </w:r>
      <w:r w:rsidRPr="00E6324C">
        <w:t>Force,</w:t>
      </w:r>
      <w:r w:rsidR="00F474B4">
        <w:t xml:space="preserve"> </w:t>
      </w:r>
      <w:r w:rsidRPr="00E6324C">
        <w:t>Detailed</w:t>
      </w:r>
      <w:r w:rsidR="00F474B4">
        <w:t xml:space="preserve"> </w:t>
      </w:r>
      <w:r w:rsidRPr="00E6324C">
        <w:t>(2025</w:t>
      </w:r>
      <w:r w:rsidR="00F474B4">
        <w:t xml:space="preserve"> </w:t>
      </w:r>
      <w:r w:rsidRPr="00E6324C">
        <w:t>custom</w:t>
      </w:r>
      <w:r w:rsidR="00F474B4">
        <w:t xml:space="preserve"> </w:t>
      </w:r>
      <w:r w:rsidRPr="00E6324C">
        <w:t>report),</w:t>
      </w:r>
      <w:r w:rsidR="00F474B4">
        <w:t xml:space="preserve"> </w:t>
      </w:r>
      <w:r w:rsidRPr="00E6324C">
        <w:t>2024</w:t>
      </w:r>
      <w:r w:rsidR="00F474B4">
        <w:t xml:space="preserve"> </w:t>
      </w:r>
      <w:r w:rsidRPr="00E6324C">
        <w:t>annual</w:t>
      </w:r>
      <w:r w:rsidR="00F474B4">
        <w:t xml:space="preserve"> </w:t>
      </w:r>
      <w:r w:rsidRPr="00E6324C">
        <w:t>averages</w:t>
      </w:r>
      <w:r w:rsidR="00F474B4">
        <w:t xml:space="preserve"> </w:t>
      </w:r>
      <w:r w:rsidRPr="00E6324C">
        <w:t>of</w:t>
      </w:r>
      <w:r w:rsidR="00F474B4">
        <w:t xml:space="preserve"> </w:t>
      </w:r>
      <w:r w:rsidRPr="00E6324C">
        <w:t>original</w:t>
      </w:r>
      <w:r w:rsidR="00F474B4">
        <w:t xml:space="preserve"> </w:t>
      </w:r>
      <w:r w:rsidRPr="00E6324C">
        <w:t>data</w:t>
      </w:r>
    </w:p>
    <w:p w14:paraId="2C85EA8D" w14:textId="77C3DFBA" w:rsidR="00E6324C" w:rsidRDefault="00E6324C" w:rsidP="00E6324C">
      <w:pPr>
        <w:pStyle w:val="Heading3"/>
      </w:pPr>
      <w:r>
        <w:t>Unemployment</w:t>
      </w:r>
      <w:r w:rsidR="00F474B4">
        <w:t xml:space="preserve"> </w:t>
      </w:r>
      <w:r>
        <w:t>rate</w:t>
      </w:r>
    </w:p>
    <w:p w14:paraId="5D207A68" w14:textId="0B52BDAB" w:rsidR="00E6324C" w:rsidRDefault="00E6324C" w:rsidP="00E6324C">
      <w:r>
        <w:t>The</w:t>
      </w:r>
      <w:r w:rsidR="00F474B4">
        <w:t xml:space="preserve"> </w:t>
      </w:r>
      <w:r>
        <w:t>unemployment</w:t>
      </w:r>
      <w:r w:rsidR="00F474B4">
        <w:t xml:space="preserve"> </w:t>
      </w:r>
      <w:r>
        <w:t>rate</w:t>
      </w:r>
      <w:r w:rsidR="00F474B4">
        <w:t xml:space="preserve"> </w:t>
      </w:r>
      <w:r>
        <w:t>is</w:t>
      </w:r>
      <w:r w:rsidR="00F474B4">
        <w:t xml:space="preserve"> </w:t>
      </w:r>
      <w:r>
        <w:t>the</w:t>
      </w:r>
      <w:r w:rsidR="00F474B4">
        <w:t xml:space="preserve"> </w:t>
      </w:r>
      <w:r>
        <w:t>number</w:t>
      </w:r>
      <w:r w:rsidR="00F474B4">
        <w:t xml:space="preserve"> </w:t>
      </w:r>
      <w:r>
        <w:t>of</w:t>
      </w:r>
      <w:r w:rsidR="00F474B4">
        <w:t xml:space="preserve"> </w:t>
      </w:r>
      <w:r>
        <w:t>unemployed</w:t>
      </w:r>
      <w:r w:rsidR="00F474B4">
        <w:t xml:space="preserve"> </w:t>
      </w:r>
      <w:r>
        <w:t>persons</w:t>
      </w:r>
      <w:r w:rsidR="00F474B4">
        <w:t xml:space="preserve"> </w:t>
      </w:r>
      <w:r>
        <w:t>as</w:t>
      </w:r>
      <w:r w:rsidR="00F474B4">
        <w:t xml:space="preserve"> </w:t>
      </w:r>
      <w:r>
        <w:t>a</w:t>
      </w:r>
      <w:r w:rsidR="00F474B4">
        <w:t xml:space="preserve"> </w:t>
      </w:r>
      <w:r>
        <w:t>percentage</w:t>
      </w:r>
      <w:r w:rsidR="00F474B4">
        <w:t xml:space="preserve"> </w:t>
      </w:r>
      <w:r>
        <w:t>of</w:t>
      </w:r>
      <w:r w:rsidR="00F474B4">
        <w:t xml:space="preserve"> </w:t>
      </w:r>
      <w:r>
        <w:t>the</w:t>
      </w:r>
      <w:r w:rsidR="00F474B4">
        <w:t xml:space="preserve"> </w:t>
      </w:r>
      <w:r>
        <w:t>labour</w:t>
      </w:r>
      <w:r w:rsidR="00F474B4">
        <w:t xml:space="preserve"> </w:t>
      </w:r>
      <w:r>
        <w:t>force</w:t>
      </w:r>
      <w:r w:rsidR="00F474B4">
        <w:t xml:space="preserve"> </w:t>
      </w:r>
      <w:r>
        <w:t>(employed</w:t>
      </w:r>
      <w:r w:rsidR="00F474B4">
        <w:t xml:space="preserve"> </w:t>
      </w:r>
      <w:r>
        <w:t>plus</w:t>
      </w:r>
      <w:r w:rsidR="00F474B4">
        <w:t xml:space="preserve"> </w:t>
      </w:r>
      <w:r>
        <w:t>unemployed).</w:t>
      </w:r>
      <w:r w:rsidR="00F474B4">
        <w:t xml:space="preserve"> </w:t>
      </w:r>
      <w:r>
        <w:t>The</w:t>
      </w:r>
      <w:r w:rsidR="00F474B4">
        <w:t xml:space="preserve"> </w:t>
      </w:r>
      <w:r>
        <w:t>unemployment</w:t>
      </w:r>
      <w:r w:rsidR="00F474B4">
        <w:t xml:space="preserve"> </w:t>
      </w:r>
      <w:r>
        <w:t>rate</w:t>
      </w:r>
      <w:r w:rsidR="00F474B4">
        <w:t xml:space="preserve"> </w:t>
      </w:r>
      <w:r>
        <w:t>is</w:t>
      </w:r>
      <w:r w:rsidR="00F474B4">
        <w:t xml:space="preserve"> </w:t>
      </w:r>
      <w:r>
        <w:t>presented</w:t>
      </w:r>
      <w:r w:rsidR="00F474B4">
        <w:t xml:space="preserve"> </w:t>
      </w:r>
      <w:r>
        <w:t>in</w:t>
      </w:r>
      <w:r w:rsidR="00F474B4">
        <w:t xml:space="preserve"> </w:t>
      </w:r>
      <w:r>
        <w:t>3</w:t>
      </w:r>
      <w:r w:rsidR="00F474B4">
        <w:t xml:space="preserve"> </w:t>
      </w:r>
      <w:r>
        <w:t>categories:</w:t>
      </w:r>
      <w:r w:rsidR="00F474B4">
        <w:t xml:space="preserve"> </w:t>
      </w:r>
      <w:r>
        <w:t>below</w:t>
      </w:r>
      <w:r w:rsidR="00F474B4">
        <w:t xml:space="preserve"> </w:t>
      </w:r>
      <w:r>
        <w:t>average,</w:t>
      </w:r>
      <w:r w:rsidR="00F474B4">
        <w:t xml:space="preserve"> </w:t>
      </w:r>
      <w:r>
        <w:t>average</w:t>
      </w:r>
      <w:r w:rsidR="00F474B4">
        <w:t xml:space="preserve"> </w:t>
      </w:r>
      <w:r>
        <w:t>and</w:t>
      </w:r>
      <w:r w:rsidR="00F474B4">
        <w:t xml:space="preserve"> </w:t>
      </w:r>
      <w:r>
        <w:t>above</w:t>
      </w:r>
      <w:r w:rsidR="00F474B4">
        <w:t xml:space="preserve"> </w:t>
      </w:r>
      <w:r>
        <w:t>average.</w:t>
      </w:r>
      <w:r w:rsidR="00F474B4">
        <w:t xml:space="preserve"> </w:t>
      </w:r>
      <w:r>
        <w:t>These</w:t>
      </w:r>
      <w:r w:rsidR="00F474B4">
        <w:t xml:space="preserve"> </w:t>
      </w:r>
      <w:r>
        <w:t>categories</w:t>
      </w:r>
      <w:r w:rsidR="00F474B4">
        <w:t xml:space="preserve"> </w:t>
      </w:r>
      <w:r>
        <w:t>are</w:t>
      </w:r>
      <w:r w:rsidR="00F474B4">
        <w:t xml:space="preserve"> </w:t>
      </w:r>
      <w:r>
        <w:t>based</w:t>
      </w:r>
      <w:r w:rsidR="00F474B4">
        <w:t xml:space="preserve"> </w:t>
      </w:r>
      <w:r>
        <w:t>on</w:t>
      </w:r>
      <w:r w:rsidR="00F474B4">
        <w:t xml:space="preserve"> </w:t>
      </w:r>
      <w:r>
        <w:t>the</w:t>
      </w:r>
      <w:r w:rsidR="00F474B4">
        <w:t xml:space="preserve"> </w:t>
      </w:r>
      <w:r>
        <w:t>occupation’s</w:t>
      </w:r>
      <w:r w:rsidR="00F474B4">
        <w:t xml:space="preserve"> </w:t>
      </w:r>
      <w:r>
        <w:t>average</w:t>
      </w:r>
      <w:r w:rsidR="00F474B4">
        <w:t xml:space="preserve"> </w:t>
      </w:r>
      <w:r>
        <w:t>unemployment</w:t>
      </w:r>
      <w:r w:rsidR="00F474B4">
        <w:t xml:space="preserve"> </w:t>
      </w:r>
      <w:r>
        <w:t>rate</w:t>
      </w:r>
      <w:r w:rsidR="00F474B4">
        <w:t xml:space="preserve"> </w:t>
      </w:r>
      <w:r>
        <w:t>in</w:t>
      </w:r>
      <w:r w:rsidR="00F474B4">
        <w:t xml:space="preserve"> </w:t>
      </w:r>
      <w:r>
        <w:t>2024</w:t>
      </w:r>
      <w:r w:rsidR="00F474B4">
        <w:t xml:space="preserve"> </w:t>
      </w:r>
      <w:r>
        <w:t>relative</w:t>
      </w:r>
      <w:r w:rsidR="00F474B4">
        <w:t xml:space="preserve"> </w:t>
      </w:r>
      <w:r>
        <w:t>to</w:t>
      </w:r>
      <w:r w:rsidR="00F474B4">
        <w:t xml:space="preserve"> </w:t>
      </w:r>
      <w:r>
        <w:t>the</w:t>
      </w:r>
      <w:r w:rsidR="00F474B4">
        <w:t xml:space="preserve"> </w:t>
      </w:r>
      <w:r>
        <w:t>average</w:t>
      </w:r>
      <w:r w:rsidR="00F474B4">
        <w:t xml:space="preserve"> </w:t>
      </w:r>
      <w:r>
        <w:t>across</w:t>
      </w:r>
      <w:r w:rsidR="00F474B4">
        <w:t xml:space="preserve"> </w:t>
      </w:r>
      <w:r>
        <w:t>all</w:t>
      </w:r>
      <w:r w:rsidR="00F474B4">
        <w:t xml:space="preserve"> </w:t>
      </w:r>
      <w:r>
        <w:t>occupations.</w:t>
      </w:r>
      <w:r w:rsidR="00F474B4">
        <w:t xml:space="preserve"> </w:t>
      </w:r>
      <w:r>
        <w:t>Occupational</w:t>
      </w:r>
      <w:r w:rsidR="00F474B4">
        <w:t xml:space="preserve"> </w:t>
      </w:r>
      <w:r>
        <w:t>unemployment</w:t>
      </w:r>
      <w:r w:rsidR="00F474B4">
        <w:t xml:space="preserve"> </w:t>
      </w:r>
      <w:r>
        <w:t>rates</w:t>
      </w:r>
      <w:r w:rsidR="00F474B4">
        <w:t xml:space="preserve"> </w:t>
      </w:r>
      <w:r>
        <w:t>do</w:t>
      </w:r>
      <w:r w:rsidR="00F474B4">
        <w:t xml:space="preserve"> </w:t>
      </w:r>
      <w:r>
        <w:t>not</w:t>
      </w:r>
      <w:r w:rsidR="00F474B4">
        <w:t xml:space="preserve"> </w:t>
      </w:r>
      <w:r>
        <w:t>reflect</w:t>
      </w:r>
      <w:r w:rsidR="00F474B4">
        <w:t xml:space="preserve"> </w:t>
      </w:r>
      <w:r>
        <w:t>underutilised</w:t>
      </w:r>
      <w:r w:rsidR="00F474B4">
        <w:t xml:space="preserve"> </w:t>
      </w:r>
      <w:r>
        <w:t>skills</w:t>
      </w:r>
      <w:r w:rsidR="00F474B4">
        <w:t xml:space="preserve"> </w:t>
      </w:r>
      <w:r>
        <w:t>(such</w:t>
      </w:r>
      <w:r w:rsidR="00F474B4">
        <w:t xml:space="preserve"> </w:t>
      </w:r>
      <w:r>
        <w:t>as</w:t>
      </w:r>
      <w:r w:rsidR="00F474B4">
        <w:t xml:space="preserve"> </w:t>
      </w:r>
      <w:r>
        <w:t>an</w:t>
      </w:r>
      <w:r w:rsidR="00F474B4">
        <w:t xml:space="preserve"> </w:t>
      </w:r>
      <w:r>
        <w:t>Accountant</w:t>
      </w:r>
      <w:r w:rsidR="00F474B4">
        <w:t xml:space="preserve"> </w:t>
      </w:r>
      <w:r>
        <w:t>working</w:t>
      </w:r>
      <w:r w:rsidR="00F474B4">
        <w:t xml:space="preserve"> </w:t>
      </w:r>
      <w:r>
        <w:t>as</w:t>
      </w:r>
      <w:r w:rsidR="00F474B4">
        <w:t xml:space="preserve"> </w:t>
      </w:r>
      <w:r>
        <w:t>an</w:t>
      </w:r>
      <w:r w:rsidR="00F474B4">
        <w:t xml:space="preserve"> </w:t>
      </w:r>
      <w:r>
        <w:t>Accounting</w:t>
      </w:r>
      <w:r w:rsidR="00F474B4">
        <w:t xml:space="preserve"> </w:t>
      </w:r>
      <w:r>
        <w:t>Clerk).</w:t>
      </w:r>
      <w:r w:rsidR="00F474B4">
        <w:t xml:space="preserve"> </w:t>
      </w:r>
    </w:p>
    <w:p w14:paraId="6318932A" w14:textId="1B2A0C59" w:rsidR="00490E2D" w:rsidRDefault="00E6324C" w:rsidP="00E6324C">
      <w:r>
        <w:lastRenderedPageBreak/>
        <w:t>The</w:t>
      </w:r>
      <w:r w:rsidR="00F474B4">
        <w:t xml:space="preserve"> </w:t>
      </w:r>
      <w:r>
        <w:t>occupational</w:t>
      </w:r>
      <w:r w:rsidR="00F474B4">
        <w:t xml:space="preserve"> </w:t>
      </w:r>
      <w:r>
        <w:t>unemployment</w:t>
      </w:r>
      <w:r w:rsidR="00F474B4">
        <w:t xml:space="preserve"> </w:t>
      </w:r>
      <w:r>
        <w:t>rate</w:t>
      </w:r>
      <w:r w:rsidR="00F474B4">
        <w:t xml:space="preserve"> </w:t>
      </w:r>
      <w:r>
        <w:t>may</w:t>
      </w:r>
      <w:r w:rsidR="00F474B4">
        <w:t xml:space="preserve"> </w:t>
      </w:r>
      <w:r>
        <w:t>be</w:t>
      </w:r>
      <w:r w:rsidR="00F474B4">
        <w:t xml:space="preserve"> </w:t>
      </w:r>
      <w:r>
        <w:t>lower</w:t>
      </w:r>
      <w:r w:rsidR="00F474B4">
        <w:t xml:space="preserve"> </w:t>
      </w:r>
      <w:r>
        <w:t>than</w:t>
      </w:r>
      <w:r w:rsidR="00F474B4">
        <w:t xml:space="preserve"> </w:t>
      </w:r>
      <w:r>
        <w:t>the</w:t>
      </w:r>
      <w:r w:rsidR="00F474B4">
        <w:t xml:space="preserve"> </w:t>
      </w:r>
      <w:r>
        <w:t>published</w:t>
      </w:r>
      <w:r w:rsidR="00F474B4">
        <w:t xml:space="preserve"> </w:t>
      </w:r>
      <w:r>
        <w:t>national</w:t>
      </w:r>
      <w:r w:rsidR="00F474B4">
        <w:t xml:space="preserve"> </w:t>
      </w:r>
      <w:r>
        <w:t>unemployment</w:t>
      </w:r>
      <w:r w:rsidR="00F474B4">
        <w:t xml:space="preserve"> </w:t>
      </w:r>
      <w:r>
        <w:t>rate</w:t>
      </w:r>
      <w:r w:rsidR="00F474B4">
        <w:t xml:space="preserve"> </w:t>
      </w:r>
      <w:r>
        <w:t>as</w:t>
      </w:r>
      <w:r w:rsidR="00F474B4">
        <w:t xml:space="preserve"> </w:t>
      </w:r>
      <w:r>
        <w:t>it</w:t>
      </w:r>
      <w:r w:rsidR="00F474B4">
        <w:t xml:space="preserve"> </w:t>
      </w:r>
      <w:r>
        <w:t>does</w:t>
      </w:r>
      <w:r w:rsidR="00F474B4">
        <w:t xml:space="preserve"> </w:t>
      </w:r>
      <w:r>
        <w:t>not</w:t>
      </w:r>
      <w:r w:rsidR="00F474B4">
        <w:t xml:space="preserve"> </w:t>
      </w:r>
      <w:r>
        <w:t>include</w:t>
      </w:r>
      <w:r w:rsidR="00F474B4">
        <w:t xml:space="preserve"> </w:t>
      </w:r>
      <w:r>
        <w:t>first-time</w:t>
      </w:r>
      <w:r w:rsidR="00F474B4">
        <w:t xml:space="preserve"> </w:t>
      </w:r>
      <w:r>
        <w:t>job</w:t>
      </w:r>
      <w:r w:rsidR="00F474B4">
        <w:t xml:space="preserve"> </w:t>
      </w:r>
      <w:r>
        <w:t>seekers</w:t>
      </w:r>
      <w:r w:rsidR="00F474B4">
        <w:t xml:space="preserve"> </w:t>
      </w:r>
      <w:r>
        <w:t>and</w:t>
      </w:r>
      <w:r w:rsidR="00F474B4">
        <w:t xml:space="preserve"> </w:t>
      </w:r>
      <w:r>
        <w:t>those</w:t>
      </w:r>
      <w:r w:rsidR="00F474B4">
        <w:t xml:space="preserve"> </w:t>
      </w:r>
      <w:r>
        <w:t>who</w:t>
      </w:r>
      <w:r w:rsidR="00F474B4">
        <w:t xml:space="preserve"> </w:t>
      </w:r>
      <w:r>
        <w:t>have</w:t>
      </w:r>
      <w:r w:rsidR="00F474B4">
        <w:t xml:space="preserve"> </w:t>
      </w:r>
      <w:r>
        <w:t>not</w:t>
      </w:r>
      <w:r w:rsidR="00F474B4">
        <w:t xml:space="preserve"> </w:t>
      </w:r>
      <w:r>
        <w:t>worked</w:t>
      </w:r>
      <w:r w:rsidR="00F474B4">
        <w:t xml:space="preserve"> </w:t>
      </w:r>
      <w:r>
        <w:t>full-time</w:t>
      </w:r>
      <w:r w:rsidR="00F474B4">
        <w:t xml:space="preserve"> </w:t>
      </w:r>
      <w:r>
        <w:t>or</w:t>
      </w:r>
      <w:r w:rsidR="00F474B4">
        <w:t xml:space="preserve"> </w:t>
      </w:r>
      <w:r>
        <w:t>part-time</w:t>
      </w:r>
      <w:r w:rsidR="00F474B4">
        <w:t xml:space="preserve"> </w:t>
      </w:r>
      <w:r>
        <w:t>in</w:t>
      </w:r>
      <w:r w:rsidR="00F474B4">
        <w:t xml:space="preserve"> </w:t>
      </w:r>
      <w:r>
        <w:t>the</w:t>
      </w:r>
      <w:r w:rsidR="00F474B4">
        <w:t xml:space="preserve"> </w:t>
      </w:r>
      <w:r>
        <w:t>past</w:t>
      </w:r>
      <w:r w:rsidR="00F474B4">
        <w:t xml:space="preserve"> </w:t>
      </w:r>
      <w:r>
        <w:t>2</w:t>
      </w:r>
      <w:r w:rsidR="00F474B4">
        <w:t xml:space="preserve"> </w:t>
      </w:r>
      <w:r>
        <w:t>years.</w:t>
      </w:r>
      <w:r w:rsidR="00F474B4">
        <w:t xml:space="preserve"> </w:t>
      </w:r>
      <w:r>
        <w:t>An</w:t>
      </w:r>
      <w:r w:rsidR="00F474B4">
        <w:t xml:space="preserve"> </w:t>
      </w:r>
      <w:r>
        <w:t>occupation</w:t>
      </w:r>
      <w:r w:rsidR="00F474B4">
        <w:t xml:space="preserve"> </w:t>
      </w:r>
      <w:r>
        <w:t>may</w:t>
      </w:r>
      <w:r w:rsidR="00F474B4">
        <w:t xml:space="preserve"> </w:t>
      </w:r>
      <w:r>
        <w:t>have</w:t>
      </w:r>
      <w:r w:rsidR="00F474B4">
        <w:t xml:space="preserve"> </w:t>
      </w:r>
      <w:r>
        <w:t>a</w:t>
      </w:r>
      <w:r w:rsidR="00F474B4">
        <w:t xml:space="preserve"> </w:t>
      </w:r>
      <w:r>
        <w:t>high</w:t>
      </w:r>
      <w:r w:rsidR="00F474B4">
        <w:t xml:space="preserve"> </w:t>
      </w:r>
      <w:r>
        <w:t>unemployment</w:t>
      </w:r>
      <w:r w:rsidR="00F474B4">
        <w:t xml:space="preserve"> </w:t>
      </w:r>
      <w:r>
        <w:t>rate</w:t>
      </w:r>
      <w:r w:rsidR="00F474B4">
        <w:t xml:space="preserve"> </w:t>
      </w:r>
      <w:r>
        <w:t>but</w:t>
      </w:r>
      <w:r w:rsidR="00F474B4">
        <w:t xml:space="preserve"> </w:t>
      </w:r>
      <w:r>
        <w:t>also</w:t>
      </w:r>
      <w:r w:rsidR="00F474B4">
        <w:t xml:space="preserve"> </w:t>
      </w:r>
      <w:r>
        <w:t>be</w:t>
      </w:r>
      <w:r w:rsidR="00F474B4">
        <w:t xml:space="preserve"> </w:t>
      </w:r>
      <w:r>
        <w:t>experiencing</w:t>
      </w:r>
      <w:r w:rsidR="00F474B4">
        <w:t xml:space="preserve"> </w:t>
      </w:r>
      <w:r>
        <w:t>shortages</w:t>
      </w:r>
      <w:r w:rsidR="00F474B4">
        <w:t xml:space="preserve"> </w:t>
      </w:r>
      <w:r>
        <w:t>for</w:t>
      </w:r>
      <w:r w:rsidR="00F474B4">
        <w:t xml:space="preserve"> </w:t>
      </w:r>
      <w:r>
        <w:t>particular</w:t>
      </w:r>
      <w:r w:rsidR="00F474B4">
        <w:t xml:space="preserve"> </w:t>
      </w:r>
      <w:r>
        <w:t>skills.</w:t>
      </w:r>
    </w:p>
    <w:p w14:paraId="4C667617" w14:textId="0EE59094" w:rsidR="00E6324C" w:rsidRDefault="00E6324C" w:rsidP="00614CF2">
      <w:pPr>
        <w:pStyle w:val="Caption"/>
      </w:pPr>
      <w:r w:rsidRPr="00E6324C">
        <w:t>Data</w:t>
      </w:r>
      <w:r w:rsidR="00F474B4">
        <w:t xml:space="preserve"> </w:t>
      </w:r>
      <w:r w:rsidRPr="00E6324C">
        <w:t>Source:</w:t>
      </w:r>
      <w:r w:rsidR="00F474B4">
        <w:t xml:space="preserve"> </w:t>
      </w:r>
      <w:r w:rsidRPr="00E6324C">
        <w:t>ABS,</w:t>
      </w:r>
      <w:r w:rsidR="00F474B4">
        <w:t xml:space="preserve"> </w:t>
      </w:r>
      <w:r w:rsidRPr="00E6324C">
        <w:t>Labour</w:t>
      </w:r>
      <w:r w:rsidR="00F474B4">
        <w:t xml:space="preserve"> </w:t>
      </w:r>
      <w:r w:rsidRPr="00E6324C">
        <w:t>Force,</w:t>
      </w:r>
      <w:r w:rsidR="00F474B4">
        <w:t xml:space="preserve"> </w:t>
      </w:r>
      <w:r w:rsidRPr="00E6324C">
        <w:t>Detailed</w:t>
      </w:r>
      <w:r w:rsidR="00F474B4">
        <w:t xml:space="preserve"> </w:t>
      </w:r>
      <w:r w:rsidRPr="00E6324C">
        <w:t>(2025</w:t>
      </w:r>
      <w:r w:rsidR="00F474B4">
        <w:t xml:space="preserve"> </w:t>
      </w:r>
      <w:r w:rsidRPr="00E6324C">
        <w:t>custom</w:t>
      </w:r>
      <w:r w:rsidR="00F474B4">
        <w:t xml:space="preserve"> </w:t>
      </w:r>
      <w:r w:rsidRPr="00E6324C">
        <w:t>report),</w:t>
      </w:r>
      <w:r w:rsidR="00F474B4">
        <w:t xml:space="preserve"> </w:t>
      </w:r>
      <w:r w:rsidRPr="00E6324C">
        <w:t>2024</w:t>
      </w:r>
      <w:r w:rsidR="00F474B4">
        <w:t xml:space="preserve"> </w:t>
      </w:r>
      <w:r w:rsidRPr="00E6324C">
        <w:t>annual</w:t>
      </w:r>
      <w:r w:rsidR="00F474B4">
        <w:t xml:space="preserve"> </w:t>
      </w:r>
      <w:r w:rsidRPr="00E6324C">
        <w:t>averages</w:t>
      </w:r>
      <w:r w:rsidR="00F474B4">
        <w:t xml:space="preserve"> </w:t>
      </w:r>
      <w:r w:rsidRPr="00E6324C">
        <w:t>of</w:t>
      </w:r>
      <w:r w:rsidR="00F474B4">
        <w:t xml:space="preserve"> </w:t>
      </w:r>
      <w:r w:rsidRPr="00E6324C">
        <w:t>original</w:t>
      </w:r>
      <w:r w:rsidR="00F474B4">
        <w:t xml:space="preserve"> </w:t>
      </w:r>
      <w:r w:rsidRPr="00E6324C">
        <w:t>data</w:t>
      </w:r>
    </w:p>
    <w:p w14:paraId="16AD8F8E" w14:textId="41BBA8F0" w:rsidR="00E6324C" w:rsidRDefault="00E6324C" w:rsidP="00E6324C">
      <w:pPr>
        <w:pStyle w:val="Heading3"/>
      </w:pPr>
      <w:r>
        <w:t>Median</w:t>
      </w:r>
      <w:r w:rsidR="00F474B4">
        <w:t xml:space="preserve"> </w:t>
      </w:r>
      <w:r>
        <w:t>earnings</w:t>
      </w:r>
    </w:p>
    <w:p w14:paraId="4614C54D" w14:textId="7B57F73C" w:rsidR="00E6324C" w:rsidRDefault="00E6324C" w:rsidP="00E6324C">
      <w:r w:rsidRPr="00E6324C">
        <w:t>Median</w:t>
      </w:r>
      <w:r w:rsidR="00F474B4">
        <w:t xml:space="preserve"> </w:t>
      </w:r>
      <w:r w:rsidRPr="00E6324C">
        <w:t>weekly</w:t>
      </w:r>
      <w:r w:rsidR="00F474B4">
        <w:t xml:space="preserve"> </w:t>
      </w:r>
      <w:r w:rsidRPr="00E6324C">
        <w:t>earnings</w:t>
      </w:r>
      <w:r w:rsidR="00F474B4">
        <w:t xml:space="preserve"> </w:t>
      </w:r>
      <w:r w:rsidRPr="00E6324C">
        <w:t>are</w:t>
      </w:r>
      <w:r w:rsidR="00F474B4">
        <w:t xml:space="preserve"> </w:t>
      </w:r>
      <w:r w:rsidRPr="00E6324C">
        <w:t>before</w:t>
      </w:r>
      <w:r w:rsidR="00F474B4">
        <w:t xml:space="preserve"> </w:t>
      </w:r>
      <w:r w:rsidRPr="00E6324C">
        <w:t>tax</w:t>
      </w:r>
      <w:r w:rsidR="00F474B4">
        <w:t xml:space="preserve"> </w:t>
      </w:r>
      <w:r w:rsidRPr="00E6324C">
        <w:t>and</w:t>
      </w:r>
      <w:r w:rsidR="00F474B4">
        <w:t xml:space="preserve"> </w:t>
      </w:r>
      <w:r w:rsidRPr="00E6324C">
        <w:t>are</w:t>
      </w:r>
      <w:r w:rsidR="00F474B4">
        <w:t xml:space="preserve"> </w:t>
      </w:r>
      <w:r w:rsidRPr="00E6324C">
        <w:t>for</w:t>
      </w:r>
      <w:r w:rsidR="00F474B4">
        <w:t xml:space="preserve"> </w:t>
      </w:r>
      <w:r w:rsidRPr="00E6324C">
        <w:t>full-time</w:t>
      </w:r>
      <w:r w:rsidR="00F474B4">
        <w:t xml:space="preserve"> </w:t>
      </w:r>
      <w:r w:rsidRPr="00E6324C">
        <w:t>workers.</w:t>
      </w:r>
      <w:r w:rsidR="00F474B4">
        <w:t xml:space="preserve"> </w:t>
      </w:r>
      <w:r w:rsidRPr="00E6324C">
        <w:t>The</w:t>
      </w:r>
      <w:r w:rsidR="00F474B4">
        <w:t xml:space="preserve"> </w:t>
      </w:r>
      <w:r w:rsidRPr="00E6324C">
        <w:t>median</w:t>
      </w:r>
      <w:r w:rsidR="00F474B4">
        <w:t xml:space="preserve"> </w:t>
      </w:r>
      <w:r w:rsidRPr="00E6324C">
        <w:t>earnings</w:t>
      </w:r>
      <w:r w:rsidR="00F474B4">
        <w:t xml:space="preserve"> </w:t>
      </w:r>
      <w:r w:rsidRPr="00E6324C">
        <w:t>ranges</w:t>
      </w:r>
      <w:r w:rsidR="00F474B4">
        <w:t xml:space="preserve"> </w:t>
      </w:r>
      <w:r w:rsidRPr="00E6324C">
        <w:t>are</w:t>
      </w:r>
      <w:r w:rsidR="00F474B4">
        <w:t xml:space="preserve"> </w:t>
      </w:r>
      <w:r w:rsidRPr="00E6324C">
        <w:t>for</w:t>
      </w:r>
      <w:r w:rsidR="00F474B4">
        <w:t xml:space="preserve"> </w:t>
      </w:r>
      <w:r w:rsidRPr="00E6324C">
        <w:t>all</w:t>
      </w:r>
      <w:r w:rsidR="00F474B4">
        <w:t xml:space="preserve"> </w:t>
      </w:r>
      <w:r w:rsidRPr="00E6324C">
        <w:t>ages</w:t>
      </w:r>
      <w:r w:rsidR="00F474B4">
        <w:t xml:space="preserve"> </w:t>
      </w:r>
      <w:r w:rsidRPr="00E6324C">
        <w:t>and</w:t>
      </w:r>
      <w:r w:rsidR="00F474B4">
        <w:t xml:space="preserve"> </w:t>
      </w:r>
      <w:r w:rsidRPr="00E6324C">
        <w:t>levels</w:t>
      </w:r>
      <w:r w:rsidR="00F474B4">
        <w:t xml:space="preserve"> </w:t>
      </w:r>
      <w:r w:rsidRPr="00E6324C">
        <w:t>of</w:t>
      </w:r>
      <w:r w:rsidR="00F474B4">
        <w:t xml:space="preserve"> </w:t>
      </w:r>
      <w:r w:rsidRPr="00E6324C">
        <w:t>experience.</w:t>
      </w:r>
      <w:r w:rsidR="00F474B4">
        <w:t xml:space="preserve"> </w:t>
      </w:r>
      <w:r w:rsidRPr="00E6324C">
        <w:t>They</w:t>
      </w:r>
      <w:r w:rsidR="00F474B4">
        <w:t xml:space="preserve"> </w:t>
      </w:r>
      <w:r w:rsidRPr="00E6324C">
        <w:t>are</w:t>
      </w:r>
      <w:r w:rsidR="00F474B4">
        <w:t xml:space="preserve"> </w:t>
      </w:r>
      <w:r w:rsidRPr="00E6324C">
        <w:t>indicative</w:t>
      </w:r>
      <w:r w:rsidR="00F474B4">
        <w:t xml:space="preserve"> </w:t>
      </w:r>
      <w:r w:rsidRPr="00E6324C">
        <w:t>only</w:t>
      </w:r>
      <w:r w:rsidR="00F474B4">
        <w:t xml:space="preserve"> </w:t>
      </w:r>
      <w:r w:rsidRPr="00E6324C">
        <w:t>and</w:t>
      </w:r>
      <w:r w:rsidR="00F474B4">
        <w:t xml:space="preserve"> </w:t>
      </w:r>
      <w:r w:rsidRPr="00E6324C">
        <w:t>cannot</w:t>
      </w:r>
      <w:r w:rsidR="00F474B4">
        <w:t xml:space="preserve"> </w:t>
      </w:r>
      <w:r w:rsidRPr="00E6324C">
        <w:t>be</w:t>
      </w:r>
      <w:r w:rsidR="00F474B4">
        <w:t xml:space="preserve"> </w:t>
      </w:r>
      <w:r w:rsidRPr="00E6324C">
        <w:t>used</w:t>
      </w:r>
      <w:r w:rsidR="00F474B4">
        <w:t xml:space="preserve"> </w:t>
      </w:r>
      <w:r w:rsidRPr="00E6324C">
        <w:t>to</w:t>
      </w:r>
      <w:r w:rsidR="00F474B4">
        <w:t xml:space="preserve"> </w:t>
      </w:r>
      <w:r w:rsidRPr="00E6324C">
        <w:t>determine</w:t>
      </w:r>
      <w:r w:rsidR="00F474B4">
        <w:t xml:space="preserve"> </w:t>
      </w:r>
      <w:r w:rsidRPr="00E6324C">
        <w:t>what</w:t>
      </w:r>
      <w:r w:rsidR="00F474B4">
        <w:t xml:space="preserve"> </w:t>
      </w:r>
      <w:r w:rsidRPr="00E6324C">
        <w:t>a</w:t>
      </w:r>
      <w:r w:rsidR="00F474B4">
        <w:t xml:space="preserve"> </w:t>
      </w:r>
      <w:r w:rsidRPr="00E6324C">
        <w:t>worker</w:t>
      </w:r>
      <w:r w:rsidR="00F474B4">
        <w:t xml:space="preserve"> </w:t>
      </w:r>
      <w:r w:rsidRPr="00E6324C">
        <w:t>will</w:t>
      </w:r>
      <w:r w:rsidR="00F474B4">
        <w:t xml:space="preserve"> </w:t>
      </w:r>
      <w:r w:rsidRPr="00E6324C">
        <w:t>actually</w:t>
      </w:r>
      <w:r w:rsidR="00F474B4">
        <w:t xml:space="preserve"> </w:t>
      </w:r>
      <w:r w:rsidRPr="00E6324C">
        <w:t>earn.</w:t>
      </w:r>
      <w:r w:rsidR="00F474B4">
        <w:t xml:space="preserve"> </w:t>
      </w:r>
      <w:r w:rsidRPr="00E6324C">
        <w:t>Data</w:t>
      </w:r>
      <w:r w:rsidR="00F474B4">
        <w:t xml:space="preserve"> </w:t>
      </w:r>
      <w:r w:rsidRPr="00E6324C">
        <w:t>are</w:t>
      </w:r>
      <w:r w:rsidR="00F474B4">
        <w:t xml:space="preserve"> </w:t>
      </w:r>
      <w:r w:rsidRPr="00E6324C">
        <w:t>not</w:t>
      </w:r>
      <w:r w:rsidR="00F474B4">
        <w:t xml:space="preserve"> </w:t>
      </w:r>
      <w:r w:rsidRPr="00E6324C">
        <w:t>available</w:t>
      </w:r>
      <w:r w:rsidR="00F474B4">
        <w:t xml:space="preserve"> </w:t>
      </w:r>
      <w:r w:rsidRPr="00E6324C">
        <w:t>for</w:t>
      </w:r>
      <w:r w:rsidR="00F474B4">
        <w:t xml:space="preserve"> </w:t>
      </w:r>
      <w:r w:rsidRPr="00E6324C">
        <w:t>all</w:t>
      </w:r>
      <w:r w:rsidR="00F474B4">
        <w:t xml:space="preserve"> </w:t>
      </w:r>
      <w:r w:rsidRPr="00E6324C">
        <w:t>occupations.</w:t>
      </w:r>
    </w:p>
    <w:tbl>
      <w:tblPr>
        <w:tblStyle w:val="TableGrid"/>
        <w:tblW w:w="5000" w:type="pct"/>
        <w:tblLook w:val="0020" w:firstRow="1" w:lastRow="0" w:firstColumn="0" w:lastColumn="0" w:noHBand="0" w:noVBand="0"/>
      </w:tblPr>
      <w:tblGrid>
        <w:gridCol w:w="1953"/>
        <w:gridCol w:w="7686"/>
      </w:tblGrid>
      <w:tr w:rsidR="00A954A4" w14:paraId="5BB7E66C" w14:textId="77777777" w:rsidTr="00922D78">
        <w:trPr>
          <w:cnfStyle w:val="100000000000" w:firstRow="1" w:lastRow="0" w:firstColumn="0" w:lastColumn="0" w:oddVBand="0" w:evenVBand="0" w:oddHBand="0" w:evenHBand="0" w:firstRowFirstColumn="0" w:firstRowLastColumn="0" w:lastRowFirstColumn="0" w:lastRowLastColumn="0"/>
          <w:trHeight w:val="20"/>
        </w:trPr>
        <w:tc>
          <w:tcPr>
            <w:tcW w:w="1013" w:type="pct"/>
          </w:tcPr>
          <w:p w14:paraId="066370F7" w14:textId="77777777" w:rsidR="00A954A4" w:rsidRPr="006D723E" w:rsidRDefault="00A954A4" w:rsidP="006D723E">
            <w:r w:rsidRPr="006D723E">
              <w:t>Key</w:t>
            </w:r>
          </w:p>
        </w:tc>
        <w:tc>
          <w:tcPr>
            <w:tcW w:w="3987" w:type="pct"/>
          </w:tcPr>
          <w:p w14:paraId="2FF16B8E" w14:textId="7F3A592C" w:rsidR="00A954A4" w:rsidRPr="006D723E" w:rsidRDefault="00A954A4" w:rsidP="006D723E">
            <w:r w:rsidRPr="006D723E">
              <w:t>Median</w:t>
            </w:r>
            <w:r w:rsidR="00F474B4">
              <w:t xml:space="preserve"> </w:t>
            </w:r>
            <w:r w:rsidRPr="006D723E">
              <w:t>weekly</w:t>
            </w:r>
            <w:r w:rsidR="00F474B4">
              <w:t xml:space="preserve"> </w:t>
            </w:r>
            <w:r w:rsidRPr="006D723E">
              <w:t>earnings</w:t>
            </w:r>
          </w:p>
        </w:tc>
      </w:tr>
      <w:tr w:rsidR="00A954A4" w14:paraId="5E80AF5E" w14:textId="77777777" w:rsidTr="00922D78">
        <w:trPr>
          <w:trHeight w:val="20"/>
        </w:trPr>
        <w:tc>
          <w:tcPr>
            <w:tcW w:w="1013" w:type="pct"/>
          </w:tcPr>
          <w:p w14:paraId="390FB425" w14:textId="77777777" w:rsidR="00A954A4" w:rsidRPr="006D723E" w:rsidRDefault="00A954A4" w:rsidP="006D723E">
            <w:r w:rsidRPr="006D723E">
              <w:t>$</w:t>
            </w:r>
          </w:p>
        </w:tc>
        <w:tc>
          <w:tcPr>
            <w:tcW w:w="3987" w:type="pct"/>
          </w:tcPr>
          <w:p w14:paraId="2A7ED366" w14:textId="77777777" w:rsidR="00A954A4" w:rsidRPr="006D723E" w:rsidRDefault="00A954A4" w:rsidP="006D723E">
            <w:r w:rsidRPr="006D723E">
              <w:t>&lt;1250</w:t>
            </w:r>
          </w:p>
        </w:tc>
      </w:tr>
      <w:tr w:rsidR="00A954A4" w14:paraId="60A42D4B" w14:textId="77777777" w:rsidTr="00922D78">
        <w:trPr>
          <w:trHeight w:val="20"/>
        </w:trPr>
        <w:tc>
          <w:tcPr>
            <w:tcW w:w="1013" w:type="pct"/>
          </w:tcPr>
          <w:p w14:paraId="09D495A6" w14:textId="77777777" w:rsidR="00A954A4" w:rsidRPr="006D723E" w:rsidRDefault="00A954A4" w:rsidP="006D723E">
            <w:r w:rsidRPr="006D723E">
              <w:t>$$</w:t>
            </w:r>
          </w:p>
        </w:tc>
        <w:tc>
          <w:tcPr>
            <w:tcW w:w="3987" w:type="pct"/>
          </w:tcPr>
          <w:p w14:paraId="3B7DB561" w14:textId="77777777" w:rsidR="00A954A4" w:rsidRPr="006D723E" w:rsidRDefault="00A954A4" w:rsidP="006D723E">
            <w:r w:rsidRPr="006D723E">
              <w:t>1250–1530</w:t>
            </w:r>
          </w:p>
        </w:tc>
      </w:tr>
      <w:tr w:rsidR="00A954A4" w14:paraId="37B818EF" w14:textId="77777777" w:rsidTr="00922D78">
        <w:trPr>
          <w:trHeight w:val="20"/>
        </w:trPr>
        <w:tc>
          <w:tcPr>
            <w:tcW w:w="1013" w:type="pct"/>
          </w:tcPr>
          <w:p w14:paraId="156A7509" w14:textId="77777777" w:rsidR="00A954A4" w:rsidRPr="006D723E" w:rsidRDefault="00A954A4" w:rsidP="006D723E">
            <w:r w:rsidRPr="006D723E">
              <w:t>$$$</w:t>
            </w:r>
          </w:p>
        </w:tc>
        <w:tc>
          <w:tcPr>
            <w:tcW w:w="3987" w:type="pct"/>
          </w:tcPr>
          <w:p w14:paraId="30188521" w14:textId="77777777" w:rsidR="00A954A4" w:rsidRPr="006D723E" w:rsidRDefault="00A954A4" w:rsidP="006D723E">
            <w:r w:rsidRPr="006D723E">
              <w:t>1531–1900</w:t>
            </w:r>
          </w:p>
        </w:tc>
      </w:tr>
      <w:tr w:rsidR="00A954A4" w14:paraId="4A872132" w14:textId="77777777" w:rsidTr="00922D78">
        <w:trPr>
          <w:trHeight w:val="20"/>
        </w:trPr>
        <w:tc>
          <w:tcPr>
            <w:tcW w:w="1013" w:type="pct"/>
          </w:tcPr>
          <w:p w14:paraId="2CA1496A" w14:textId="77777777" w:rsidR="00A954A4" w:rsidRPr="006D723E" w:rsidRDefault="00A954A4" w:rsidP="006D723E">
            <w:r w:rsidRPr="006D723E">
              <w:t>$$$$</w:t>
            </w:r>
          </w:p>
        </w:tc>
        <w:tc>
          <w:tcPr>
            <w:tcW w:w="3987" w:type="pct"/>
          </w:tcPr>
          <w:p w14:paraId="428A3103" w14:textId="77777777" w:rsidR="00A954A4" w:rsidRPr="006D723E" w:rsidRDefault="00A954A4" w:rsidP="006D723E">
            <w:r w:rsidRPr="006D723E">
              <w:t>1901–2460</w:t>
            </w:r>
          </w:p>
        </w:tc>
      </w:tr>
      <w:tr w:rsidR="00A954A4" w14:paraId="1E2710EB" w14:textId="77777777" w:rsidTr="00922D78">
        <w:trPr>
          <w:trHeight w:val="20"/>
        </w:trPr>
        <w:tc>
          <w:tcPr>
            <w:tcW w:w="1013" w:type="pct"/>
          </w:tcPr>
          <w:p w14:paraId="3D116497" w14:textId="77777777" w:rsidR="00A954A4" w:rsidRPr="006D723E" w:rsidRDefault="00A954A4" w:rsidP="006D723E">
            <w:r w:rsidRPr="006D723E">
              <w:t>$$$$$</w:t>
            </w:r>
          </w:p>
        </w:tc>
        <w:tc>
          <w:tcPr>
            <w:tcW w:w="3987" w:type="pct"/>
          </w:tcPr>
          <w:p w14:paraId="5F4CBE22" w14:textId="77777777" w:rsidR="00A954A4" w:rsidRPr="006D723E" w:rsidRDefault="00A954A4" w:rsidP="006D723E">
            <w:r w:rsidRPr="006D723E">
              <w:t>&gt;2460</w:t>
            </w:r>
          </w:p>
        </w:tc>
      </w:tr>
    </w:tbl>
    <w:p w14:paraId="7BF6310B" w14:textId="0784F21B" w:rsidR="00E6324C" w:rsidRDefault="00A954A4" w:rsidP="00614CF2">
      <w:pPr>
        <w:pStyle w:val="Caption"/>
      </w:pPr>
      <w:r w:rsidRPr="00A954A4">
        <w:t>Data</w:t>
      </w:r>
      <w:r w:rsidR="00F474B4">
        <w:t xml:space="preserve"> </w:t>
      </w:r>
      <w:r w:rsidRPr="00A954A4">
        <w:t>Source:</w:t>
      </w:r>
      <w:r w:rsidR="00F474B4">
        <w:t xml:space="preserve"> </w:t>
      </w:r>
      <w:r w:rsidRPr="00A954A4">
        <w:t>ABS</w:t>
      </w:r>
      <w:r w:rsidR="00F474B4">
        <w:t xml:space="preserve"> </w:t>
      </w:r>
      <w:r w:rsidRPr="00A954A4">
        <w:t>Survey</w:t>
      </w:r>
      <w:r w:rsidR="00F474B4">
        <w:t xml:space="preserve"> </w:t>
      </w:r>
      <w:r w:rsidRPr="00A954A4">
        <w:t>of</w:t>
      </w:r>
      <w:r w:rsidR="00F474B4">
        <w:t xml:space="preserve"> </w:t>
      </w:r>
      <w:r w:rsidRPr="00A954A4">
        <w:t>Employee</w:t>
      </w:r>
      <w:r w:rsidR="00F474B4">
        <w:t xml:space="preserve"> </w:t>
      </w:r>
      <w:r w:rsidRPr="00A954A4">
        <w:t>Earnings</w:t>
      </w:r>
      <w:r w:rsidR="00F474B4">
        <w:t xml:space="preserve"> </w:t>
      </w:r>
      <w:r w:rsidRPr="00A954A4">
        <w:t>and</w:t>
      </w:r>
      <w:r w:rsidR="00F474B4">
        <w:t xml:space="preserve"> </w:t>
      </w:r>
      <w:r w:rsidRPr="00A954A4">
        <w:t>Hours,</w:t>
      </w:r>
      <w:r w:rsidR="00F474B4">
        <w:t xml:space="preserve"> </w:t>
      </w:r>
      <w:r w:rsidRPr="00A954A4">
        <w:t>May</w:t>
      </w:r>
      <w:r w:rsidR="00F474B4">
        <w:t xml:space="preserve"> </w:t>
      </w:r>
      <w:r w:rsidRPr="00A954A4">
        <w:t>2023</w:t>
      </w:r>
      <w:r w:rsidR="00F474B4">
        <w:t xml:space="preserve"> </w:t>
      </w:r>
      <w:r w:rsidRPr="00A954A4">
        <w:t>(2023</w:t>
      </w:r>
      <w:r w:rsidR="00F474B4">
        <w:t xml:space="preserve"> </w:t>
      </w:r>
      <w:r w:rsidRPr="00A954A4">
        <w:t>custom</w:t>
      </w:r>
      <w:r w:rsidR="00F474B4">
        <w:t xml:space="preserve"> </w:t>
      </w:r>
      <w:r w:rsidRPr="00A954A4">
        <w:t>report)</w:t>
      </w:r>
    </w:p>
    <w:p w14:paraId="6089D71F" w14:textId="08092D67" w:rsidR="00A954A4" w:rsidRDefault="00A954A4" w:rsidP="00A954A4">
      <w:pPr>
        <w:pStyle w:val="Heading3"/>
      </w:pPr>
      <w:r>
        <w:t>Skill</w:t>
      </w:r>
      <w:r w:rsidR="00F474B4">
        <w:t xml:space="preserve"> </w:t>
      </w:r>
      <w:r>
        <w:t>level</w:t>
      </w:r>
    </w:p>
    <w:p w14:paraId="27F01F5B" w14:textId="4B3E92A0" w:rsidR="00A954A4" w:rsidRDefault="00A954A4" w:rsidP="00A954A4">
      <w:r>
        <w:t>Skill</w:t>
      </w:r>
      <w:r w:rsidR="00F474B4">
        <w:t xml:space="preserve"> </w:t>
      </w:r>
      <w:r>
        <w:t>level</w:t>
      </w:r>
      <w:r w:rsidR="00F474B4">
        <w:t xml:space="preserve"> </w:t>
      </w:r>
      <w:r>
        <w:t>reflects</w:t>
      </w:r>
      <w:r w:rsidR="00F474B4">
        <w:t xml:space="preserve"> </w:t>
      </w:r>
      <w:r>
        <w:t>the</w:t>
      </w:r>
      <w:r w:rsidR="00F474B4">
        <w:t xml:space="preserve"> </w:t>
      </w:r>
      <w:r>
        <w:t>range</w:t>
      </w:r>
      <w:r w:rsidR="00F474B4">
        <w:t xml:space="preserve"> </w:t>
      </w:r>
      <w:r>
        <w:t>and</w:t>
      </w:r>
      <w:r w:rsidR="00F474B4">
        <w:t xml:space="preserve"> </w:t>
      </w:r>
      <w:r>
        <w:t>complexity</w:t>
      </w:r>
      <w:r w:rsidR="00F474B4">
        <w:t xml:space="preserve"> </w:t>
      </w:r>
      <w:r>
        <w:t>of</w:t>
      </w:r>
      <w:r w:rsidR="00F474B4">
        <w:t xml:space="preserve"> </w:t>
      </w:r>
      <w:r>
        <w:t>the</w:t>
      </w:r>
      <w:r w:rsidR="00F474B4">
        <w:t xml:space="preserve"> </w:t>
      </w:r>
      <w:r>
        <w:t>set</w:t>
      </w:r>
      <w:r w:rsidR="00F474B4">
        <w:t xml:space="preserve"> </w:t>
      </w:r>
      <w:r>
        <w:t>of</w:t>
      </w:r>
      <w:r w:rsidR="00F474B4">
        <w:t xml:space="preserve"> </w:t>
      </w:r>
      <w:r>
        <w:t>tasks</w:t>
      </w:r>
      <w:r w:rsidR="00F474B4">
        <w:t xml:space="preserve"> </w:t>
      </w:r>
      <w:r>
        <w:t>performed</w:t>
      </w:r>
      <w:r w:rsidR="00F474B4">
        <w:t xml:space="preserve"> </w:t>
      </w:r>
      <w:r>
        <w:t>in</w:t>
      </w:r>
      <w:r w:rsidR="00F474B4">
        <w:t xml:space="preserve"> </w:t>
      </w:r>
      <w:r>
        <w:t>a</w:t>
      </w:r>
      <w:r w:rsidR="00F474B4">
        <w:t xml:space="preserve"> </w:t>
      </w:r>
      <w:r>
        <w:t>particular</w:t>
      </w:r>
      <w:r w:rsidR="00F474B4">
        <w:t xml:space="preserve"> </w:t>
      </w:r>
      <w:r>
        <w:t>occupation.</w:t>
      </w:r>
      <w:r w:rsidR="00F474B4">
        <w:t xml:space="preserve"> </w:t>
      </w:r>
      <w:r>
        <w:t>The</w:t>
      </w:r>
      <w:r w:rsidR="00F474B4">
        <w:t xml:space="preserve"> </w:t>
      </w:r>
      <w:r>
        <w:t>greater</w:t>
      </w:r>
      <w:r w:rsidR="00F474B4">
        <w:t xml:space="preserve"> </w:t>
      </w:r>
      <w:r>
        <w:t>the</w:t>
      </w:r>
      <w:r w:rsidR="00F474B4">
        <w:t xml:space="preserve"> </w:t>
      </w:r>
      <w:r>
        <w:t>range</w:t>
      </w:r>
      <w:r w:rsidR="00F474B4">
        <w:t xml:space="preserve"> </w:t>
      </w:r>
      <w:r>
        <w:t>and</w:t>
      </w:r>
      <w:r w:rsidR="00F474B4">
        <w:t xml:space="preserve"> </w:t>
      </w:r>
      <w:r>
        <w:t>complexity</w:t>
      </w:r>
      <w:r w:rsidR="00F474B4">
        <w:t xml:space="preserve"> </w:t>
      </w:r>
      <w:r>
        <w:t>of</w:t>
      </w:r>
      <w:r w:rsidR="00F474B4">
        <w:t xml:space="preserve"> </w:t>
      </w:r>
      <w:r>
        <w:t>the</w:t>
      </w:r>
      <w:r w:rsidR="00F474B4">
        <w:t xml:space="preserve"> </w:t>
      </w:r>
      <w:r>
        <w:t>set</w:t>
      </w:r>
      <w:r w:rsidR="00F474B4">
        <w:t xml:space="preserve"> </w:t>
      </w:r>
      <w:r>
        <w:t>of</w:t>
      </w:r>
      <w:r w:rsidR="00F474B4">
        <w:t xml:space="preserve"> </w:t>
      </w:r>
      <w:r>
        <w:t>tasks,</w:t>
      </w:r>
      <w:r w:rsidR="00F474B4">
        <w:t xml:space="preserve"> </w:t>
      </w:r>
      <w:r>
        <w:t>the</w:t>
      </w:r>
      <w:r w:rsidR="00F474B4">
        <w:t xml:space="preserve"> </w:t>
      </w:r>
      <w:r>
        <w:t>greater</w:t>
      </w:r>
      <w:r w:rsidR="00F474B4">
        <w:t xml:space="preserve"> </w:t>
      </w:r>
      <w:r>
        <w:t>the</w:t>
      </w:r>
      <w:r w:rsidR="00F474B4">
        <w:t xml:space="preserve"> </w:t>
      </w:r>
      <w:r>
        <w:t>amount</w:t>
      </w:r>
      <w:r w:rsidR="00F474B4">
        <w:t xml:space="preserve"> </w:t>
      </w:r>
      <w:r>
        <w:t>of</w:t>
      </w:r>
      <w:r w:rsidR="00F474B4">
        <w:t xml:space="preserve"> </w:t>
      </w:r>
      <w:r>
        <w:t>formal</w:t>
      </w:r>
      <w:r w:rsidR="00F474B4">
        <w:t xml:space="preserve"> </w:t>
      </w:r>
      <w:r>
        <w:t>education</w:t>
      </w:r>
      <w:r w:rsidR="00F474B4">
        <w:t xml:space="preserve"> </w:t>
      </w:r>
      <w:r>
        <w:t>and</w:t>
      </w:r>
      <w:r w:rsidR="00F474B4">
        <w:t xml:space="preserve"> </w:t>
      </w:r>
      <w:r>
        <w:t>training,</w:t>
      </w:r>
      <w:r w:rsidR="00F474B4">
        <w:t xml:space="preserve"> </w:t>
      </w:r>
      <w:r>
        <w:t>and</w:t>
      </w:r>
      <w:r w:rsidR="00F474B4">
        <w:t xml:space="preserve"> </w:t>
      </w:r>
      <w:r>
        <w:t>the</w:t>
      </w:r>
      <w:r w:rsidR="00F474B4">
        <w:t xml:space="preserve"> </w:t>
      </w:r>
      <w:r>
        <w:t>greater</w:t>
      </w:r>
      <w:r w:rsidR="00F474B4">
        <w:t xml:space="preserve"> </w:t>
      </w:r>
      <w:r>
        <w:t>the</w:t>
      </w:r>
      <w:r w:rsidR="00F474B4">
        <w:t xml:space="preserve"> </w:t>
      </w:r>
      <w:r>
        <w:t>skill</w:t>
      </w:r>
      <w:r w:rsidR="00F474B4">
        <w:t xml:space="preserve"> </w:t>
      </w:r>
      <w:r>
        <w:t>level</w:t>
      </w:r>
      <w:r w:rsidR="00F474B4">
        <w:t xml:space="preserve"> </w:t>
      </w:r>
      <w:r>
        <w:t>of</w:t>
      </w:r>
      <w:r w:rsidR="00F474B4">
        <w:t xml:space="preserve"> </w:t>
      </w:r>
      <w:r>
        <w:t>an</w:t>
      </w:r>
      <w:r w:rsidR="00F474B4">
        <w:t xml:space="preserve"> </w:t>
      </w:r>
      <w:r>
        <w:t>occupation.</w:t>
      </w:r>
      <w:r w:rsidR="00F474B4">
        <w:t xml:space="preserve"> </w:t>
      </w:r>
      <w:r>
        <w:t>There</w:t>
      </w:r>
      <w:r w:rsidR="00F474B4">
        <w:t xml:space="preserve"> </w:t>
      </w:r>
      <w:r>
        <w:t>are</w:t>
      </w:r>
      <w:r w:rsidR="00F474B4">
        <w:t xml:space="preserve"> </w:t>
      </w:r>
      <w:r>
        <w:t>5</w:t>
      </w:r>
      <w:r w:rsidR="00F474B4">
        <w:t xml:space="preserve"> </w:t>
      </w:r>
      <w:r>
        <w:t>skill</w:t>
      </w:r>
      <w:r w:rsidR="00F474B4">
        <w:t xml:space="preserve"> </w:t>
      </w:r>
      <w:r>
        <w:t>levels</w:t>
      </w:r>
      <w:r w:rsidR="00F474B4">
        <w:t xml:space="preserve"> </w:t>
      </w:r>
      <w:r>
        <w:t>within</w:t>
      </w:r>
      <w:r w:rsidR="00F474B4">
        <w:t xml:space="preserve"> </w:t>
      </w:r>
      <w:r>
        <w:t>the</w:t>
      </w:r>
      <w:r w:rsidR="00F474B4">
        <w:t xml:space="preserve"> </w:t>
      </w:r>
      <w:r>
        <w:t>occupation</w:t>
      </w:r>
      <w:r w:rsidR="00F474B4">
        <w:t xml:space="preserve"> </w:t>
      </w:r>
      <w:r>
        <w:t>classification.</w:t>
      </w:r>
      <w:r w:rsidR="00F474B4">
        <w:t xml:space="preserve"> </w:t>
      </w:r>
    </w:p>
    <w:p w14:paraId="41EFAB25" w14:textId="1626565B" w:rsidR="00A954A4" w:rsidRDefault="00A954A4" w:rsidP="003E558D">
      <w:pPr>
        <w:pStyle w:val="ListBullet"/>
        <w:numPr>
          <w:ilvl w:val="0"/>
          <w:numId w:val="35"/>
        </w:numPr>
      </w:pPr>
      <w:r>
        <w:t>Skill</w:t>
      </w:r>
      <w:r w:rsidR="00F474B4">
        <w:t xml:space="preserve"> </w:t>
      </w:r>
      <w:r>
        <w:t>Level</w:t>
      </w:r>
      <w:r w:rsidR="00F474B4">
        <w:t xml:space="preserve"> </w:t>
      </w:r>
      <w:r>
        <w:t>1</w:t>
      </w:r>
      <w:r w:rsidR="00F474B4">
        <w:t xml:space="preserve"> </w:t>
      </w:r>
      <w:r>
        <w:t>is</w:t>
      </w:r>
      <w:r w:rsidR="00F474B4">
        <w:t xml:space="preserve"> </w:t>
      </w:r>
      <w:r>
        <w:t>commensurate</w:t>
      </w:r>
      <w:r w:rsidR="00F474B4">
        <w:t xml:space="preserve"> </w:t>
      </w:r>
      <w:r>
        <w:t>with</w:t>
      </w:r>
      <w:r w:rsidR="00F474B4">
        <w:t xml:space="preserve"> </w:t>
      </w:r>
      <w:r>
        <w:t>a</w:t>
      </w:r>
      <w:r w:rsidR="00F474B4">
        <w:t xml:space="preserve"> </w:t>
      </w:r>
      <w:r>
        <w:t>Bachelor</w:t>
      </w:r>
      <w:r w:rsidR="00F474B4">
        <w:t xml:space="preserve"> </w:t>
      </w:r>
      <w:r>
        <w:t>degree</w:t>
      </w:r>
      <w:r w:rsidR="00F474B4">
        <w:t xml:space="preserve"> </w:t>
      </w:r>
      <w:r>
        <w:t>or</w:t>
      </w:r>
      <w:r w:rsidR="00F474B4">
        <w:t xml:space="preserve"> </w:t>
      </w:r>
      <w:r>
        <w:t>higher</w:t>
      </w:r>
      <w:r w:rsidR="00F474B4">
        <w:t xml:space="preserve"> </w:t>
      </w:r>
      <w:r>
        <w:t>qualification</w:t>
      </w:r>
    </w:p>
    <w:p w14:paraId="2285700D" w14:textId="7280EF98" w:rsidR="00A954A4" w:rsidRDefault="00A954A4" w:rsidP="003E558D">
      <w:pPr>
        <w:pStyle w:val="ListBullet"/>
        <w:numPr>
          <w:ilvl w:val="0"/>
          <w:numId w:val="35"/>
        </w:numPr>
      </w:pPr>
      <w:r>
        <w:t>Skill</w:t>
      </w:r>
      <w:r w:rsidR="00F474B4">
        <w:t xml:space="preserve"> </w:t>
      </w:r>
      <w:r>
        <w:t>Level</w:t>
      </w:r>
      <w:r w:rsidR="00F474B4">
        <w:t xml:space="preserve"> </w:t>
      </w:r>
      <w:r>
        <w:t>2</w:t>
      </w:r>
      <w:r w:rsidR="00F474B4">
        <w:t xml:space="preserve"> </w:t>
      </w:r>
      <w:r>
        <w:t>is</w:t>
      </w:r>
      <w:r w:rsidR="00F474B4">
        <w:t xml:space="preserve"> </w:t>
      </w:r>
      <w:r>
        <w:t>commensurate</w:t>
      </w:r>
      <w:r w:rsidR="00F474B4">
        <w:t xml:space="preserve"> </w:t>
      </w:r>
      <w:r>
        <w:t>with</w:t>
      </w:r>
      <w:r w:rsidR="00F474B4">
        <w:t xml:space="preserve"> </w:t>
      </w:r>
      <w:r>
        <w:t>an</w:t>
      </w:r>
      <w:r w:rsidR="00F474B4">
        <w:t xml:space="preserve"> </w:t>
      </w:r>
      <w:r>
        <w:t>Advanced</w:t>
      </w:r>
      <w:r w:rsidR="00F474B4">
        <w:t xml:space="preserve"> </w:t>
      </w:r>
      <w:r>
        <w:t>Diploma</w:t>
      </w:r>
      <w:r w:rsidR="00F474B4">
        <w:t xml:space="preserve"> </w:t>
      </w:r>
      <w:r>
        <w:t>or</w:t>
      </w:r>
      <w:r w:rsidR="00F474B4">
        <w:t xml:space="preserve"> </w:t>
      </w:r>
      <w:r>
        <w:t>Diploma</w:t>
      </w:r>
    </w:p>
    <w:p w14:paraId="742872BE" w14:textId="7BD6FFC2" w:rsidR="00A954A4" w:rsidRDefault="00A954A4" w:rsidP="003E558D">
      <w:pPr>
        <w:pStyle w:val="ListBullet"/>
        <w:numPr>
          <w:ilvl w:val="0"/>
          <w:numId w:val="35"/>
        </w:numPr>
      </w:pPr>
      <w:r>
        <w:t>Skill</w:t>
      </w:r>
      <w:r w:rsidR="00F474B4">
        <w:t xml:space="preserve"> </w:t>
      </w:r>
      <w:r>
        <w:t>Level</w:t>
      </w:r>
      <w:r w:rsidR="00F474B4">
        <w:t xml:space="preserve"> </w:t>
      </w:r>
      <w:r>
        <w:t>3</w:t>
      </w:r>
      <w:r w:rsidR="00F474B4">
        <w:t xml:space="preserve"> </w:t>
      </w:r>
      <w:r>
        <w:t>is</w:t>
      </w:r>
      <w:r w:rsidR="00F474B4">
        <w:t xml:space="preserve"> </w:t>
      </w:r>
      <w:r>
        <w:t>commensurate</w:t>
      </w:r>
      <w:r w:rsidR="00F474B4">
        <w:t xml:space="preserve"> </w:t>
      </w:r>
      <w:r>
        <w:t>with</w:t>
      </w:r>
      <w:r w:rsidR="00F474B4">
        <w:t xml:space="preserve"> </w:t>
      </w:r>
      <w:r>
        <w:t>a</w:t>
      </w:r>
      <w:r w:rsidR="00F474B4">
        <w:t xml:space="preserve"> </w:t>
      </w:r>
      <w:r>
        <w:t>Certificate</w:t>
      </w:r>
      <w:r w:rsidR="00F474B4">
        <w:t xml:space="preserve"> </w:t>
      </w:r>
      <w:r>
        <w:t>IV</w:t>
      </w:r>
      <w:r w:rsidR="00F474B4">
        <w:t xml:space="preserve"> </w:t>
      </w:r>
      <w:r>
        <w:t>or</w:t>
      </w:r>
      <w:r w:rsidR="00F474B4">
        <w:t xml:space="preserve"> </w:t>
      </w:r>
      <w:r>
        <w:t>III</w:t>
      </w:r>
      <w:r w:rsidR="00F474B4">
        <w:t xml:space="preserve"> </w:t>
      </w:r>
      <w:r>
        <w:t>(including</w:t>
      </w:r>
      <w:r w:rsidR="00F474B4">
        <w:t xml:space="preserve"> </w:t>
      </w:r>
      <w:r>
        <w:t>at</w:t>
      </w:r>
      <w:r w:rsidR="00F474B4">
        <w:t xml:space="preserve"> </w:t>
      </w:r>
      <w:r>
        <w:t>least</w:t>
      </w:r>
      <w:r w:rsidR="00F474B4">
        <w:t xml:space="preserve"> </w:t>
      </w:r>
      <w:r>
        <w:t>2</w:t>
      </w:r>
      <w:r w:rsidR="00F474B4">
        <w:t xml:space="preserve"> </w:t>
      </w:r>
      <w:r>
        <w:t>years’</w:t>
      </w:r>
      <w:r w:rsidR="00F474B4">
        <w:t xml:space="preserve"> </w:t>
      </w:r>
      <w:r>
        <w:t>on-the-job</w:t>
      </w:r>
      <w:r w:rsidR="00F474B4">
        <w:t xml:space="preserve"> </w:t>
      </w:r>
      <w:r>
        <w:t>training)</w:t>
      </w:r>
    </w:p>
    <w:p w14:paraId="4EC6E2ED" w14:textId="0EEB7440" w:rsidR="00A954A4" w:rsidRDefault="00A954A4" w:rsidP="003E558D">
      <w:pPr>
        <w:pStyle w:val="ListBullet"/>
        <w:numPr>
          <w:ilvl w:val="0"/>
          <w:numId w:val="35"/>
        </w:numPr>
      </w:pPr>
      <w:r>
        <w:t>Skill</w:t>
      </w:r>
      <w:r w:rsidR="00F474B4">
        <w:t xml:space="preserve"> </w:t>
      </w:r>
      <w:r>
        <w:t>Level</w:t>
      </w:r>
      <w:r w:rsidR="00F474B4">
        <w:t xml:space="preserve"> </w:t>
      </w:r>
      <w:r>
        <w:t>4</w:t>
      </w:r>
      <w:r w:rsidR="00F474B4">
        <w:t xml:space="preserve"> </w:t>
      </w:r>
      <w:r>
        <w:t>is</w:t>
      </w:r>
      <w:r w:rsidR="00F474B4">
        <w:t xml:space="preserve"> </w:t>
      </w:r>
      <w:r>
        <w:t>commensurate</w:t>
      </w:r>
      <w:r w:rsidR="00F474B4">
        <w:t xml:space="preserve"> </w:t>
      </w:r>
      <w:r>
        <w:t>with</w:t>
      </w:r>
      <w:r w:rsidR="00F474B4">
        <w:t xml:space="preserve"> </w:t>
      </w:r>
      <w:r>
        <w:t>a</w:t>
      </w:r>
      <w:r w:rsidR="00F474B4">
        <w:t xml:space="preserve"> </w:t>
      </w:r>
      <w:r>
        <w:t>Certificate</w:t>
      </w:r>
      <w:r w:rsidR="00F474B4">
        <w:t xml:space="preserve"> </w:t>
      </w:r>
      <w:r>
        <w:t>II</w:t>
      </w:r>
      <w:r w:rsidR="00F474B4">
        <w:t xml:space="preserve"> </w:t>
      </w:r>
      <w:r>
        <w:t>or</w:t>
      </w:r>
      <w:r w:rsidR="00F474B4">
        <w:t xml:space="preserve"> </w:t>
      </w:r>
      <w:r>
        <w:t>III</w:t>
      </w:r>
    </w:p>
    <w:p w14:paraId="30567149" w14:textId="3036C0E7" w:rsidR="00E6324C" w:rsidRDefault="00A954A4" w:rsidP="003E558D">
      <w:pPr>
        <w:pStyle w:val="ListBullet"/>
        <w:numPr>
          <w:ilvl w:val="0"/>
          <w:numId w:val="35"/>
        </w:numPr>
      </w:pPr>
      <w:r>
        <w:t>Skill</w:t>
      </w:r>
      <w:r w:rsidR="00F474B4">
        <w:t xml:space="preserve"> </w:t>
      </w:r>
      <w:r>
        <w:t>Level</w:t>
      </w:r>
      <w:r w:rsidR="00F474B4">
        <w:t xml:space="preserve"> </w:t>
      </w:r>
      <w:r>
        <w:t>5</w:t>
      </w:r>
      <w:r w:rsidR="00F474B4">
        <w:t xml:space="preserve"> </w:t>
      </w:r>
      <w:r>
        <w:t>is</w:t>
      </w:r>
      <w:r w:rsidR="00F474B4">
        <w:t xml:space="preserve"> </w:t>
      </w:r>
      <w:r>
        <w:t>commensurate</w:t>
      </w:r>
      <w:r w:rsidR="00F474B4">
        <w:t xml:space="preserve"> </w:t>
      </w:r>
      <w:r>
        <w:t>with</w:t>
      </w:r>
      <w:r w:rsidR="00F474B4">
        <w:t xml:space="preserve"> </w:t>
      </w:r>
      <w:r>
        <w:t>a</w:t>
      </w:r>
      <w:r w:rsidR="00F474B4">
        <w:t xml:space="preserve"> </w:t>
      </w:r>
      <w:r>
        <w:t>Certificate</w:t>
      </w:r>
      <w:r w:rsidR="00F474B4">
        <w:t xml:space="preserve"> </w:t>
      </w:r>
      <w:r>
        <w:t>I</w:t>
      </w:r>
      <w:r w:rsidR="00F474B4">
        <w:t xml:space="preserve"> </w:t>
      </w:r>
      <w:r>
        <w:t>or</w:t>
      </w:r>
      <w:r w:rsidR="00F474B4">
        <w:t xml:space="preserve"> </w:t>
      </w:r>
      <w:r>
        <w:t>secondary</w:t>
      </w:r>
      <w:r w:rsidR="00F474B4">
        <w:t xml:space="preserve"> </w:t>
      </w:r>
      <w:r>
        <w:t>education.</w:t>
      </w:r>
    </w:p>
    <w:p w14:paraId="62773C76" w14:textId="35CBE3FA" w:rsidR="00A954A4" w:rsidRDefault="00A954A4" w:rsidP="00A954A4">
      <w:pPr>
        <w:pStyle w:val="Heading3"/>
      </w:pPr>
      <w:r>
        <w:t>Projected</w:t>
      </w:r>
      <w:r w:rsidR="00F474B4">
        <w:t xml:space="preserve"> </w:t>
      </w:r>
      <w:r>
        <w:t>employment</w:t>
      </w:r>
      <w:r w:rsidR="00F474B4">
        <w:t xml:space="preserve"> </w:t>
      </w:r>
      <w:r>
        <w:t>change</w:t>
      </w:r>
    </w:p>
    <w:p w14:paraId="7E9A0E87" w14:textId="56C2184E" w:rsidR="00A954A4" w:rsidRDefault="00A954A4" w:rsidP="00A954A4">
      <w:r>
        <w:t>This</w:t>
      </w:r>
      <w:r w:rsidR="00F474B4">
        <w:t xml:space="preserve"> </w:t>
      </w:r>
      <w:r>
        <w:t>presents</w:t>
      </w:r>
      <w:r w:rsidR="00F474B4">
        <w:t xml:space="preserve"> </w:t>
      </w:r>
      <w:r>
        <w:t>the</w:t>
      </w:r>
      <w:r w:rsidR="00F474B4">
        <w:t xml:space="preserve"> </w:t>
      </w:r>
      <w:r>
        <w:t>percentage</w:t>
      </w:r>
      <w:r w:rsidR="00F474B4">
        <w:t xml:space="preserve"> </w:t>
      </w:r>
      <w:r>
        <w:t>change</w:t>
      </w:r>
      <w:r w:rsidR="00F474B4">
        <w:t xml:space="preserve"> </w:t>
      </w:r>
      <w:r>
        <w:t>in</w:t>
      </w:r>
      <w:r w:rsidR="00F474B4">
        <w:t xml:space="preserve"> </w:t>
      </w:r>
      <w:r>
        <w:t>employment</w:t>
      </w:r>
      <w:r w:rsidR="00F474B4">
        <w:t xml:space="preserve"> </w:t>
      </w:r>
      <w:r>
        <w:t>projected</w:t>
      </w:r>
      <w:r w:rsidR="00F474B4">
        <w:t xml:space="preserve"> </w:t>
      </w:r>
      <w:r>
        <w:t>over</w:t>
      </w:r>
      <w:r w:rsidR="00F474B4">
        <w:t xml:space="preserve"> </w:t>
      </w:r>
      <w:r>
        <w:t>the</w:t>
      </w:r>
      <w:r w:rsidR="00F474B4">
        <w:t xml:space="preserve"> </w:t>
      </w:r>
      <w:r>
        <w:t>5</w:t>
      </w:r>
      <w:r w:rsidR="00F474B4">
        <w:t xml:space="preserve"> </w:t>
      </w:r>
      <w:r>
        <w:t>years</w:t>
      </w:r>
      <w:r w:rsidR="00F474B4">
        <w:t xml:space="preserve"> </w:t>
      </w:r>
      <w:r>
        <w:t>to</w:t>
      </w:r>
      <w:r w:rsidR="00F474B4">
        <w:t xml:space="preserve"> </w:t>
      </w:r>
      <w:r>
        <w:t>May</w:t>
      </w:r>
      <w:r w:rsidR="00F474B4">
        <w:t xml:space="preserve"> </w:t>
      </w:r>
      <w:r>
        <w:t>2029.</w:t>
      </w:r>
      <w:r w:rsidR="00F474B4">
        <w:t xml:space="preserve"> </w:t>
      </w:r>
    </w:p>
    <w:p w14:paraId="772C4554" w14:textId="75B1D137" w:rsidR="00A954A4" w:rsidRDefault="00A954A4" w:rsidP="00A954A4">
      <w:r>
        <w:t>A</w:t>
      </w:r>
      <w:r w:rsidR="00F474B4">
        <w:t xml:space="preserve"> </w:t>
      </w:r>
      <w:r>
        <w:t>large</w:t>
      </w:r>
      <w:r w:rsidR="00F474B4">
        <w:t xml:space="preserve"> </w:t>
      </w:r>
      <w:r>
        <w:t>projected</w:t>
      </w:r>
      <w:r w:rsidR="00F474B4">
        <w:t xml:space="preserve"> </w:t>
      </w:r>
      <w:r>
        <w:t>percentage</w:t>
      </w:r>
      <w:r w:rsidR="00F474B4">
        <w:t xml:space="preserve"> </w:t>
      </w:r>
      <w:r>
        <w:t>growth</w:t>
      </w:r>
      <w:r w:rsidR="00F474B4">
        <w:t xml:space="preserve"> </w:t>
      </w:r>
      <w:r>
        <w:t>in</w:t>
      </w:r>
      <w:r w:rsidR="00F474B4">
        <w:t xml:space="preserve"> </w:t>
      </w:r>
      <w:r>
        <w:t>a</w:t>
      </w:r>
      <w:r w:rsidR="00F474B4">
        <w:t xml:space="preserve"> </w:t>
      </w:r>
      <w:r>
        <w:t>small</w:t>
      </w:r>
      <w:r w:rsidR="00F474B4">
        <w:t xml:space="preserve"> </w:t>
      </w:r>
      <w:r>
        <w:t>occupation</w:t>
      </w:r>
      <w:r w:rsidR="00F474B4">
        <w:t xml:space="preserve"> </w:t>
      </w:r>
      <w:r>
        <w:t>can</w:t>
      </w:r>
      <w:r w:rsidR="00F474B4">
        <w:t xml:space="preserve"> </w:t>
      </w:r>
      <w:r>
        <w:t>yield</w:t>
      </w:r>
      <w:r w:rsidR="00F474B4">
        <w:t xml:space="preserve"> </w:t>
      </w:r>
      <w:r>
        <w:t>fewer</w:t>
      </w:r>
      <w:r w:rsidR="00F474B4">
        <w:t xml:space="preserve"> </w:t>
      </w:r>
      <w:r>
        <w:t>new</w:t>
      </w:r>
      <w:r w:rsidR="00F474B4">
        <w:t xml:space="preserve"> </w:t>
      </w:r>
      <w:r>
        <w:t>jobs</w:t>
      </w:r>
      <w:r w:rsidR="00F474B4">
        <w:t xml:space="preserve"> </w:t>
      </w:r>
      <w:r>
        <w:t>than</w:t>
      </w:r>
      <w:r w:rsidR="00F474B4">
        <w:t xml:space="preserve"> </w:t>
      </w:r>
      <w:r>
        <w:t>low</w:t>
      </w:r>
      <w:r w:rsidR="00F474B4">
        <w:t xml:space="preserve"> </w:t>
      </w:r>
      <w:r>
        <w:t>projected</w:t>
      </w:r>
      <w:r w:rsidR="00F474B4">
        <w:t xml:space="preserve"> </w:t>
      </w:r>
      <w:r>
        <w:t>growth</w:t>
      </w:r>
      <w:r w:rsidR="00F474B4">
        <w:t xml:space="preserve"> </w:t>
      </w:r>
      <w:r>
        <w:t>in</w:t>
      </w:r>
      <w:r w:rsidR="00F474B4">
        <w:t xml:space="preserve"> </w:t>
      </w:r>
      <w:r>
        <w:t>large</w:t>
      </w:r>
      <w:r w:rsidR="00F474B4">
        <w:t xml:space="preserve"> </w:t>
      </w:r>
      <w:r>
        <w:t>occupations.</w:t>
      </w:r>
    </w:p>
    <w:p w14:paraId="786CAFA8" w14:textId="515D6BCC" w:rsidR="00A954A4" w:rsidRDefault="00A954A4" w:rsidP="003E558D">
      <w:pPr>
        <w:pStyle w:val="ListBullet"/>
        <w:numPr>
          <w:ilvl w:val="0"/>
          <w:numId w:val="35"/>
        </w:numPr>
      </w:pPr>
      <w:r>
        <w:t>For</w:t>
      </w:r>
      <w:r w:rsidR="00F474B4">
        <w:t xml:space="preserve"> </w:t>
      </w:r>
      <w:r>
        <w:t>example,</w:t>
      </w:r>
      <w:r w:rsidR="00F474B4">
        <w:t xml:space="preserve"> </w:t>
      </w:r>
      <w:r>
        <w:t>20%</w:t>
      </w:r>
      <w:r w:rsidR="00F474B4">
        <w:t xml:space="preserve"> </w:t>
      </w:r>
      <w:r>
        <w:t>projected</w:t>
      </w:r>
      <w:r w:rsidR="00F474B4">
        <w:t xml:space="preserve"> </w:t>
      </w:r>
      <w:r>
        <w:t>growth</w:t>
      </w:r>
      <w:r w:rsidR="00F474B4">
        <w:t xml:space="preserve"> </w:t>
      </w:r>
      <w:r>
        <w:t>in</w:t>
      </w:r>
      <w:r w:rsidR="00F474B4">
        <w:t xml:space="preserve"> </w:t>
      </w:r>
      <w:r>
        <w:t>an</w:t>
      </w:r>
      <w:r w:rsidR="00F474B4">
        <w:t xml:space="preserve"> </w:t>
      </w:r>
      <w:r>
        <w:t>occupation</w:t>
      </w:r>
      <w:r w:rsidR="00F474B4">
        <w:t xml:space="preserve"> </w:t>
      </w:r>
      <w:r>
        <w:t>that</w:t>
      </w:r>
      <w:r w:rsidR="00F474B4">
        <w:t xml:space="preserve"> </w:t>
      </w:r>
      <w:r>
        <w:t>employs</w:t>
      </w:r>
      <w:r w:rsidR="00F474B4">
        <w:t xml:space="preserve"> </w:t>
      </w:r>
      <w:r>
        <w:t>300</w:t>
      </w:r>
      <w:r w:rsidR="00F474B4">
        <w:t xml:space="preserve"> </w:t>
      </w:r>
      <w:r>
        <w:t>people</w:t>
      </w:r>
      <w:r w:rsidR="00F474B4">
        <w:t xml:space="preserve"> </w:t>
      </w:r>
      <w:r>
        <w:t>will</w:t>
      </w:r>
      <w:r w:rsidR="00F474B4">
        <w:t xml:space="preserve"> </w:t>
      </w:r>
      <w:r>
        <w:t>likely</w:t>
      </w:r>
      <w:r w:rsidR="00F474B4">
        <w:t xml:space="preserve"> </w:t>
      </w:r>
      <w:r>
        <w:t>result</w:t>
      </w:r>
      <w:r w:rsidR="00F474B4">
        <w:t xml:space="preserve"> </w:t>
      </w:r>
      <w:r>
        <w:t>in</w:t>
      </w:r>
      <w:r w:rsidR="00F474B4">
        <w:t xml:space="preserve"> </w:t>
      </w:r>
      <w:r>
        <w:t>60</w:t>
      </w:r>
      <w:r w:rsidR="00F474B4">
        <w:t xml:space="preserve"> </w:t>
      </w:r>
      <w:r>
        <w:t>new</w:t>
      </w:r>
      <w:r w:rsidR="00F474B4">
        <w:t xml:space="preserve"> </w:t>
      </w:r>
      <w:r>
        <w:t>jobs.</w:t>
      </w:r>
      <w:r w:rsidR="00F474B4">
        <w:t xml:space="preserve"> </w:t>
      </w:r>
      <w:r>
        <w:t>However,</w:t>
      </w:r>
      <w:r w:rsidR="00F474B4">
        <w:t xml:space="preserve"> </w:t>
      </w:r>
      <w:r>
        <w:t>5%</w:t>
      </w:r>
      <w:r w:rsidR="00F474B4">
        <w:t xml:space="preserve"> </w:t>
      </w:r>
      <w:r>
        <w:t>projected</w:t>
      </w:r>
      <w:r w:rsidR="00F474B4">
        <w:t xml:space="preserve"> </w:t>
      </w:r>
      <w:r>
        <w:t>growth</w:t>
      </w:r>
      <w:r w:rsidR="00F474B4">
        <w:t xml:space="preserve"> </w:t>
      </w:r>
      <w:r>
        <w:t>in</w:t>
      </w:r>
      <w:r w:rsidR="00F474B4">
        <w:t xml:space="preserve"> </w:t>
      </w:r>
      <w:r>
        <w:t>an</w:t>
      </w:r>
      <w:r w:rsidR="00F474B4">
        <w:t xml:space="preserve"> </w:t>
      </w:r>
      <w:r>
        <w:t>occupation</w:t>
      </w:r>
      <w:r w:rsidR="00F474B4">
        <w:t xml:space="preserve"> </w:t>
      </w:r>
      <w:r>
        <w:t>that</w:t>
      </w:r>
      <w:r w:rsidR="00F474B4">
        <w:t xml:space="preserve"> </w:t>
      </w:r>
      <w:r>
        <w:t>employs</w:t>
      </w:r>
      <w:r w:rsidR="00F474B4">
        <w:t xml:space="preserve"> </w:t>
      </w:r>
      <w:r>
        <w:t>10,000</w:t>
      </w:r>
      <w:r w:rsidR="00F474B4">
        <w:t xml:space="preserve"> </w:t>
      </w:r>
      <w:r>
        <w:t>people</w:t>
      </w:r>
      <w:r w:rsidR="00F474B4">
        <w:t xml:space="preserve"> </w:t>
      </w:r>
      <w:r>
        <w:t>will</w:t>
      </w:r>
      <w:r w:rsidR="00F474B4">
        <w:t xml:space="preserve"> </w:t>
      </w:r>
      <w:r>
        <w:t>likely</w:t>
      </w:r>
      <w:r w:rsidR="00F474B4">
        <w:t xml:space="preserve"> </w:t>
      </w:r>
      <w:r>
        <w:t>result</w:t>
      </w:r>
      <w:r w:rsidR="00F474B4">
        <w:t xml:space="preserve"> </w:t>
      </w:r>
      <w:r>
        <w:t>in</w:t>
      </w:r>
      <w:r w:rsidR="00F474B4">
        <w:t xml:space="preserve"> </w:t>
      </w:r>
      <w:r>
        <w:t>500</w:t>
      </w:r>
      <w:r w:rsidR="00F474B4">
        <w:t xml:space="preserve"> </w:t>
      </w:r>
      <w:r>
        <w:t>new</w:t>
      </w:r>
      <w:r w:rsidR="00F474B4">
        <w:t xml:space="preserve"> </w:t>
      </w:r>
      <w:r>
        <w:t>jobs.</w:t>
      </w:r>
    </w:p>
    <w:p w14:paraId="7C9BC1E1" w14:textId="336C8978" w:rsidR="00A954A4" w:rsidRDefault="00A954A4" w:rsidP="00A954A4">
      <w:r>
        <w:lastRenderedPageBreak/>
        <w:t>These</w:t>
      </w:r>
      <w:r w:rsidR="00F474B4">
        <w:t xml:space="preserve"> </w:t>
      </w:r>
      <w:r>
        <w:t>estimates</w:t>
      </w:r>
      <w:r w:rsidR="00F474B4">
        <w:t xml:space="preserve"> </w:t>
      </w:r>
      <w:r>
        <w:t>do</w:t>
      </w:r>
      <w:r w:rsidR="00F474B4">
        <w:t xml:space="preserve"> </w:t>
      </w:r>
      <w:r>
        <w:t>not</w:t>
      </w:r>
      <w:r w:rsidR="00F474B4">
        <w:t xml:space="preserve"> </w:t>
      </w:r>
      <w:r>
        <w:t>provide</w:t>
      </w:r>
      <w:r w:rsidR="00F474B4">
        <w:t xml:space="preserve"> </w:t>
      </w:r>
      <w:r>
        <w:t>any</w:t>
      </w:r>
      <w:r w:rsidR="00F474B4">
        <w:t xml:space="preserve"> </w:t>
      </w:r>
      <w:r>
        <w:t>guidance</w:t>
      </w:r>
      <w:r w:rsidR="00F474B4">
        <w:t xml:space="preserve"> </w:t>
      </w:r>
      <w:r>
        <w:t>about</w:t>
      </w:r>
      <w:r w:rsidR="00F474B4">
        <w:t xml:space="preserve"> </w:t>
      </w:r>
      <w:r>
        <w:t>the</w:t>
      </w:r>
      <w:r w:rsidR="00F474B4">
        <w:t xml:space="preserve"> </w:t>
      </w:r>
      <w:r>
        <w:t>number</w:t>
      </w:r>
      <w:r w:rsidR="00F474B4">
        <w:t xml:space="preserve"> </w:t>
      </w:r>
      <w:r>
        <w:t>of</w:t>
      </w:r>
      <w:r w:rsidR="00F474B4">
        <w:t xml:space="preserve"> </w:t>
      </w:r>
      <w:r>
        <w:t>job</w:t>
      </w:r>
      <w:r w:rsidR="00F474B4">
        <w:t xml:space="preserve"> </w:t>
      </w:r>
      <w:r>
        <w:t>seekers</w:t>
      </w:r>
      <w:r w:rsidR="00F474B4">
        <w:t xml:space="preserve"> </w:t>
      </w:r>
      <w:r>
        <w:t>in</w:t>
      </w:r>
      <w:r w:rsidR="00F474B4">
        <w:t xml:space="preserve"> </w:t>
      </w:r>
      <w:r>
        <w:t>each</w:t>
      </w:r>
      <w:r w:rsidR="00F474B4">
        <w:t xml:space="preserve"> </w:t>
      </w:r>
      <w:r>
        <w:t>occupation.</w:t>
      </w:r>
      <w:r w:rsidR="00F474B4">
        <w:t xml:space="preserve"> </w:t>
      </w:r>
      <w:r>
        <w:t>Although</w:t>
      </w:r>
      <w:r w:rsidR="00F474B4">
        <w:t xml:space="preserve"> </w:t>
      </w:r>
      <w:r>
        <w:t>there</w:t>
      </w:r>
      <w:r w:rsidR="00F474B4">
        <w:t xml:space="preserve"> </w:t>
      </w:r>
      <w:r>
        <w:t>may</w:t>
      </w:r>
      <w:r w:rsidR="00F474B4">
        <w:t xml:space="preserve"> </w:t>
      </w:r>
      <w:r>
        <w:t>be</w:t>
      </w:r>
      <w:r w:rsidR="00F474B4">
        <w:t xml:space="preserve"> </w:t>
      </w:r>
      <w:r>
        <w:t>a</w:t>
      </w:r>
      <w:r w:rsidR="00F474B4">
        <w:t xml:space="preserve"> </w:t>
      </w:r>
      <w:r>
        <w:t>large</w:t>
      </w:r>
      <w:r w:rsidR="00F474B4">
        <w:t xml:space="preserve"> </w:t>
      </w:r>
      <w:r>
        <w:t>number</w:t>
      </w:r>
      <w:r w:rsidR="00F474B4">
        <w:t xml:space="preserve"> </w:t>
      </w:r>
      <w:r>
        <w:t>of</w:t>
      </w:r>
      <w:r w:rsidR="00F474B4">
        <w:t xml:space="preserve"> </w:t>
      </w:r>
      <w:r>
        <w:t>new</w:t>
      </w:r>
      <w:r w:rsidR="00F474B4">
        <w:t xml:space="preserve"> </w:t>
      </w:r>
      <w:r>
        <w:t>jobs,</w:t>
      </w:r>
      <w:r w:rsidR="00F474B4">
        <w:t xml:space="preserve"> </w:t>
      </w:r>
      <w:r>
        <w:t>there</w:t>
      </w:r>
      <w:r w:rsidR="00F474B4">
        <w:t xml:space="preserve"> </w:t>
      </w:r>
      <w:r>
        <w:t>may</w:t>
      </w:r>
      <w:r w:rsidR="00F474B4">
        <w:t xml:space="preserve"> </w:t>
      </w:r>
      <w:r>
        <w:t>be</w:t>
      </w:r>
      <w:r w:rsidR="00F474B4">
        <w:t xml:space="preserve"> </w:t>
      </w:r>
      <w:r>
        <w:t>strong</w:t>
      </w:r>
      <w:r w:rsidR="00F474B4">
        <w:t xml:space="preserve"> </w:t>
      </w:r>
      <w:r>
        <w:t>applicant</w:t>
      </w:r>
      <w:r w:rsidR="00F474B4">
        <w:t xml:space="preserve"> </w:t>
      </w:r>
      <w:r>
        <w:t>competition</w:t>
      </w:r>
      <w:r w:rsidR="00F474B4">
        <w:t xml:space="preserve"> </w:t>
      </w:r>
      <w:r>
        <w:t>for</w:t>
      </w:r>
      <w:r w:rsidR="00F474B4">
        <w:t xml:space="preserve"> </w:t>
      </w:r>
      <w:r>
        <w:t>available</w:t>
      </w:r>
      <w:r w:rsidR="00F474B4">
        <w:t xml:space="preserve"> </w:t>
      </w:r>
      <w:r>
        <w:t>positions.</w:t>
      </w:r>
    </w:p>
    <w:p w14:paraId="23D8BC61" w14:textId="7B028FF5" w:rsidR="00A954A4" w:rsidRDefault="00A954A4" w:rsidP="00614CF2">
      <w:pPr>
        <w:pStyle w:val="Caption"/>
      </w:pPr>
      <w:r>
        <w:t>Data</w:t>
      </w:r>
      <w:r w:rsidR="00F474B4">
        <w:t xml:space="preserve"> </w:t>
      </w:r>
      <w:r>
        <w:t>Source:</w:t>
      </w:r>
      <w:r w:rsidR="00F474B4">
        <w:t xml:space="preserve"> </w:t>
      </w:r>
      <w:r>
        <w:t>Employment</w:t>
      </w:r>
      <w:r w:rsidR="00F474B4">
        <w:t xml:space="preserve"> </w:t>
      </w:r>
      <w:r>
        <w:t>Projections</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p>
    <w:p w14:paraId="3A55C5EC" w14:textId="05A47349" w:rsidR="00E6324C" w:rsidRDefault="00A954A4" w:rsidP="00D440EC">
      <w:pPr>
        <w:pStyle w:val="Heading3"/>
      </w:pPr>
      <w:r>
        <w:t>Skills</w:t>
      </w:r>
      <w:r w:rsidR="00F474B4">
        <w:t xml:space="preserve"> </w:t>
      </w:r>
      <w:r>
        <w:t>Australia</w:t>
      </w:r>
    </w:p>
    <w:tbl>
      <w:tblPr>
        <w:tblStyle w:val="TableGrid"/>
        <w:tblW w:w="5000" w:type="pct"/>
        <w:tblLook w:val="0020" w:firstRow="1" w:lastRow="0" w:firstColumn="0" w:lastColumn="0" w:noHBand="0" w:noVBand="0"/>
      </w:tblPr>
      <w:tblGrid>
        <w:gridCol w:w="2369"/>
        <w:gridCol w:w="805"/>
        <w:gridCol w:w="677"/>
        <w:gridCol w:w="612"/>
        <w:gridCol w:w="792"/>
        <w:gridCol w:w="681"/>
        <w:gridCol w:w="537"/>
        <w:gridCol w:w="1033"/>
        <w:gridCol w:w="792"/>
        <w:gridCol w:w="476"/>
        <w:gridCol w:w="865"/>
      </w:tblGrid>
      <w:tr w:rsidR="00E715E9" w:rsidRPr="00614CF2" w14:paraId="203DB48A" w14:textId="77777777" w:rsidTr="00706392">
        <w:trPr>
          <w:cnfStyle w:val="100000000000" w:firstRow="1" w:lastRow="0" w:firstColumn="0" w:lastColumn="0" w:oddVBand="0" w:evenVBand="0" w:oddHBand="0" w:evenHBand="0" w:firstRowFirstColumn="0" w:firstRowLastColumn="0" w:lastRowFirstColumn="0" w:lastRowLastColumn="0"/>
          <w:trHeight w:val="20"/>
          <w:tblHeader/>
        </w:trPr>
        <w:tc>
          <w:tcPr>
            <w:tcW w:w="1875" w:type="pct"/>
            <w:tcMar>
              <w:left w:w="57" w:type="dxa"/>
              <w:right w:w="57" w:type="dxa"/>
            </w:tcMar>
          </w:tcPr>
          <w:p w14:paraId="75AF93D7" w14:textId="07851BB1" w:rsidR="00E715E9" w:rsidRPr="00614CF2" w:rsidRDefault="00E715E9" w:rsidP="003132CA">
            <w:pPr>
              <w:pStyle w:val="TableHeader"/>
            </w:pPr>
          </w:p>
        </w:tc>
        <w:tc>
          <w:tcPr>
            <w:tcW w:w="348" w:type="pct"/>
            <w:tcMar>
              <w:left w:w="57" w:type="dxa"/>
              <w:right w:w="57" w:type="dxa"/>
            </w:tcMar>
          </w:tcPr>
          <w:p w14:paraId="6BC79005" w14:textId="4BAF3FC9" w:rsidR="00E715E9" w:rsidRPr="00706392" w:rsidRDefault="00E715E9" w:rsidP="003132CA">
            <w:pPr>
              <w:pStyle w:val="TableHeader"/>
              <w:rPr>
                <w:sz w:val="18"/>
                <w:szCs w:val="18"/>
              </w:rPr>
            </w:pPr>
            <w:r w:rsidRPr="00706392">
              <w:rPr>
                <w:sz w:val="18"/>
                <w:szCs w:val="18"/>
              </w:rPr>
              <w:t>Employ’t</w:t>
            </w:r>
            <w:r w:rsidR="00F474B4" w:rsidRPr="00706392">
              <w:rPr>
                <w:sz w:val="18"/>
                <w:szCs w:val="18"/>
              </w:rPr>
              <w:t xml:space="preserve"> </w:t>
            </w:r>
            <w:r w:rsidRPr="00706392">
              <w:rPr>
                <w:sz w:val="18"/>
                <w:szCs w:val="18"/>
              </w:rPr>
              <w:t>Nov</w:t>
            </w:r>
            <w:r w:rsidR="00F474B4" w:rsidRPr="00706392">
              <w:rPr>
                <w:sz w:val="18"/>
                <w:szCs w:val="18"/>
              </w:rPr>
              <w:t xml:space="preserve"> </w:t>
            </w:r>
            <w:r w:rsidRPr="00706392">
              <w:rPr>
                <w:sz w:val="18"/>
                <w:szCs w:val="18"/>
              </w:rPr>
              <w:t>2024</w:t>
            </w:r>
          </w:p>
        </w:tc>
        <w:tc>
          <w:tcPr>
            <w:tcW w:w="505" w:type="pct"/>
            <w:gridSpan w:val="2"/>
            <w:tcMar>
              <w:left w:w="57" w:type="dxa"/>
              <w:right w:w="57" w:type="dxa"/>
            </w:tcMar>
          </w:tcPr>
          <w:p w14:paraId="5D057326" w14:textId="709BB4C5" w:rsidR="00E715E9" w:rsidRPr="00706392" w:rsidRDefault="00E715E9" w:rsidP="003132CA">
            <w:pPr>
              <w:pStyle w:val="TableHeader"/>
              <w:rPr>
                <w:sz w:val="18"/>
                <w:szCs w:val="18"/>
              </w:rPr>
            </w:pPr>
            <w:r w:rsidRPr="00706392">
              <w:rPr>
                <w:sz w:val="18"/>
                <w:szCs w:val="18"/>
              </w:rPr>
              <w:t>5</w:t>
            </w:r>
            <w:r w:rsidR="00F474B4" w:rsidRPr="00706392">
              <w:rPr>
                <w:sz w:val="18"/>
                <w:szCs w:val="18"/>
              </w:rPr>
              <w:t xml:space="preserve"> </w:t>
            </w:r>
            <w:r w:rsidRPr="00706392">
              <w:rPr>
                <w:sz w:val="18"/>
                <w:szCs w:val="18"/>
              </w:rPr>
              <w:t>year</w:t>
            </w:r>
            <w:r w:rsidR="00F474B4" w:rsidRPr="00706392">
              <w:rPr>
                <w:sz w:val="18"/>
                <w:szCs w:val="18"/>
              </w:rPr>
              <w:t xml:space="preserve"> </w:t>
            </w:r>
            <w:r w:rsidRPr="00706392">
              <w:rPr>
                <w:sz w:val="18"/>
                <w:szCs w:val="18"/>
              </w:rPr>
              <w:t>change</w:t>
            </w:r>
            <w:r w:rsidR="00F474B4" w:rsidRPr="00706392">
              <w:rPr>
                <w:sz w:val="18"/>
                <w:szCs w:val="18"/>
              </w:rPr>
              <w:t xml:space="preserve"> </w:t>
            </w:r>
            <w:r w:rsidRPr="00706392">
              <w:rPr>
                <w:sz w:val="18"/>
                <w:szCs w:val="18"/>
              </w:rPr>
              <w:t>to</w:t>
            </w:r>
            <w:r w:rsidR="00F474B4" w:rsidRPr="00706392">
              <w:rPr>
                <w:sz w:val="18"/>
                <w:szCs w:val="18"/>
              </w:rPr>
              <w:t xml:space="preserve"> </w:t>
            </w:r>
            <w:r w:rsidRPr="00706392">
              <w:rPr>
                <w:sz w:val="18"/>
                <w:szCs w:val="18"/>
              </w:rPr>
              <w:t>Nov</w:t>
            </w:r>
            <w:r w:rsidR="00F474B4" w:rsidRPr="00706392">
              <w:rPr>
                <w:sz w:val="18"/>
                <w:szCs w:val="18"/>
              </w:rPr>
              <w:t xml:space="preserve"> </w:t>
            </w:r>
            <w:r w:rsidRPr="00706392">
              <w:rPr>
                <w:sz w:val="18"/>
                <w:szCs w:val="18"/>
              </w:rPr>
              <w:t>2024</w:t>
            </w:r>
          </w:p>
        </w:tc>
        <w:tc>
          <w:tcPr>
            <w:tcW w:w="312" w:type="pct"/>
            <w:tcMar>
              <w:left w:w="57" w:type="dxa"/>
              <w:right w:w="57" w:type="dxa"/>
            </w:tcMar>
          </w:tcPr>
          <w:p w14:paraId="351F708B" w14:textId="7193725A" w:rsidR="00E715E9" w:rsidRPr="00706392" w:rsidRDefault="00E715E9" w:rsidP="003132CA">
            <w:pPr>
              <w:pStyle w:val="TableHeader"/>
              <w:rPr>
                <w:sz w:val="18"/>
                <w:szCs w:val="18"/>
              </w:rPr>
            </w:pPr>
            <w:r w:rsidRPr="00706392">
              <w:rPr>
                <w:sz w:val="18"/>
                <w:szCs w:val="18"/>
              </w:rPr>
              <w:t>Working</w:t>
            </w:r>
            <w:r w:rsidR="00F474B4" w:rsidRPr="00706392">
              <w:rPr>
                <w:sz w:val="18"/>
                <w:szCs w:val="18"/>
              </w:rPr>
              <w:t xml:space="preserve"> </w:t>
            </w:r>
            <w:r w:rsidRPr="00706392">
              <w:rPr>
                <w:sz w:val="18"/>
                <w:szCs w:val="18"/>
              </w:rPr>
              <w:t>part-time</w:t>
            </w:r>
          </w:p>
        </w:tc>
        <w:tc>
          <w:tcPr>
            <w:tcW w:w="291" w:type="pct"/>
            <w:tcMar>
              <w:left w:w="57" w:type="dxa"/>
              <w:right w:w="57" w:type="dxa"/>
            </w:tcMar>
          </w:tcPr>
          <w:p w14:paraId="122D4204" w14:textId="1FD629FB" w:rsidR="00E715E9" w:rsidRPr="00706392" w:rsidRDefault="00E715E9" w:rsidP="003132CA">
            <w:pPr>
              <w:pStyle w:val="TableHeader"/>
              <w:rPr>
                <w:sz w:val="18"/>
                <w:szCs w:val="18"/>
              </w:rPr>
            </w:pPr>
            <w:r w:rsidRPr="00706392">
              <w:rPr>
                <w:sz w:val="18"/>
                <w:szCs w:val="18"/>
              </w:rPr>
              <w:t>Female</w:t>
            </w:r>
          </w:p>
        </w:tc>
        <w:tc>
          <w:tcPr>
            <w:tcW w:w="306" w:type="pct"/>
            <w:tcMar>
              <w:left w:w="57" w:type="dxa"/>
              <w:right w:w="57" w:type="dxa"/>
            </w:tcMar>
          </w:tcPr>
          <w:p w14:paraId="6D4A4BCC" w14:textId="102A1B91" w:rsidR="00E715E9" w:rsidRPr="00706392" w:rsidRDefault="00E715E9" w:rsidP="003132CA">
            <w:pPr>
              <w:pStyle w:val="TableHeader"/>
              <w:rPr>
                <w:sz w:val="18"/>
                <w:szCs w:val="18"/>
              </w:rPr>
            </w:pPr>
            <w:r w:rsidRPr="00706392">
              <w:rPr>
                <w:sz w:val="18"/>
                <w:szCs w:val="18"/>
              </w:rPr>
              <w:t>Aged</w:t>
            </w:r>
            <w:r w:rsidR="00F474B4" w:rsidRPr="00706392">
              <w:rPr>
                <w:sz w:val="18"/>
                <w:szCs w:val="18"/>
              </w:rPr>
              <w:t xml:space="preserve"> </w:t>
            </w:r>
            <w:r w:rsidRPr="00706392">
              <w:rPr>
                <w:sz w:val="18"/>
                <w:szCs w:val="18"/>
              </w:rPr>
              <w:t>15</w:t>
            </w:r>
            <w:r w:rsidR="00F474B4" w:rsidRPr="00706392">
              <w:rPr>
                <w:sz w:val="18"/>
                <w:szCs w:val="18"/>
              </w:rPr>
              <w:t xml:space="preserve"> </w:t>
            </w:r>
            <w:r w:rsidRPr="00706392">
              <w:rPr>
                <w:sz w:val="18"/>
                <w:szCs w:val="18"/>
              </w:rPr>
              <w:t>to</w:t>
            </w:r>
            <w:r w:rsidR="00F474B4" w:rsidRPr="00706392">
              <w:rPr>
                <w:sz w:val="18"/>
                <w:szCs w:val="18"/>
              </w:rPr>
              <w:t xml:space="preserve"> </w:t>
            </w:r>
            <w:r w:rsidRPr="00706392">
              <w:rPr>
                <w:sz w:val="18"/>
                <w:szCs w:val="18"/>
              </w:rPr>
              <w:t>24</w:t>
            </w:r>
            <w:r w:rsidR="00F474B4" w:rsidRPr="00706392">
              <w:rPr>
                <w:sz w:val="18"/>
                <w:szCs w:val="18"/>
              </w:rPr>
              <w:t xml:space="preserve"> </w:t>
            </w:r>
            <w:r w:rsidRPr="00706392">
              <w:rPr>
                <w:sz w:val="18"/>
                <w:szCs w:val="18"/>
              </w:rPr>
              <w:t>years</w:t>
            </w:r>
          </w:p>
        </w:tc>
        <w:tc>
          <w:tcPr>
            <w:tcW w:w="476" w:type="pct"/>
            <w:tcMar>
              <w:left w:w="57" w:type="dxa"/>
              <w:right w:w="57" w:type="dxa"/>
            </w:tcMar>
          </w:tcPr>
          <w:p w14:paraId="564AC1BA" w14:textId="4C27D3A1" w:rsidR="00E715E9" w:rsidRPr="00706392" w:rsidRDefault="00E715E9" w:rsidP="003132CA">
            <w:pPr>
              <w:pStyle w:val="TableHeader"/>
              <w:rPr>
                <w:sz w:val="18"/>
                <w:szCs w:val="18"/>
              </w:rPr>
            </w:pPr>
            <w:r w:rsidRPr="00706392">
              <w:rPr>
                <w:sz w:val="18"/>
                <w:szCs w:val="18"/>
              </w:rPr>
              <w:t>Unemploy’t</w:t>
            </w:r>
            <w:r w:rsidR="00F474B4" w:rsidRPr="00706392">
              <w:rPr>
                <w:sz w:val="18"/>
                <w:szCs w:val="18"/>
              </w:rPr>
              <w:t xml:space="preserve"> </w:t>
            </w:r>
            <w:r w:rsidRPr="00706392">
              <w:rPr>
                <w:sz w:val="18"/>
                <w:szCs w:val="18"/>
              </w:rPr>
              <w:t>rate</w:t>
            </w:r>
            <w:r w:rsidR="00F474B4" w:rsidRPr="00706392">
              <w:rPr>
                <w:sz w:val="18"/>
                <w:szCs w:val="18"/>
              </w:rPr>
              <w:t xml:space="preserve"> </w:t>
            </w:r>
            <w:r w:rsidRPr="00706392">
              <w:rPr>
                <w:sz w:val="18"/>
                <w:szCs w:val="18"/>
              </w:rPr>
              <w:t>2024</w:t>
            </w:r>
          </w:p>
        </w:tc>
        <w:tc>
          <w:tcPr>
            <w:tcW w:w="320" w:type="pct"/>
            <w:tcMar>
              <w:left w:w="57" w:type="dxa"/>
              <w:right w:w="57" w:type="dxa"/>
            </w:tcMar>
          </w:tcPr>
          <w:p w14:paraId="0CF6D6B6" w14:textId="15EBEB74" w:rsidR="00E715E9" w:rsidRPr="00706392" w:rsidRDefault="00E715E9" w:rsidP="003132CA">
            <w:pPr>
              <w:pStyle w:val="TableHeader"/>
              <w:rPr>
                <w:sz w:val="18"/>
                <w:szCs w:val="18"/>
              </w:rPr>
            </w:pPr>
            <w:r w:rsidRPr="00706392">
              <w:rPr>
                <w:sz w:val="18"/>
                <w:szCs w:val="18"/>
              </w:rPr>
              <w:t>Median</w:t>
            </w:r>
            <w:r w:rsidR="00F474B4" w:rsidRPr="00706392">
              <w:rPr>
                <w:sz w:val="18"/>
                <w:szCs w:val="18"/>
              </w:rPr>
              <w:t xml:space="preserve"> </w:t>
            </w:r>
            <w:r w:rsidRPr="00706392">
              <w:rPr>
                <w:sz w:val="18"/>
                <w:szCs w:val="18"/>
              </w:rPr>
              <w:t>earnings</w:t>
            </w:r>
          </w:p>
        </w:tc>
        <w:tc>
          <w:tcPr>
            <w:tcW w:w="219" w:type="pct"/>
            <w:tcMar>
              <w:left w:w="57" w:type="dxa"/>
              <w:right w:w="57" w:type="dxa"/>
            </w:tcMar>
          </w:tcPr>
          <w:p w14:paraId="7497CB4C" w14:textId="276E5A98" w:rsidR="00E715E9" w:rsidRPr="00706392" w:rsidRDefault="00E715E9" w:rsidP="003132CA">
            <w:pPr>
              <w:pStyle w:val="TableHeader"/>
              <w:rPr>
                <w:sz w:val="18"/>
                <w:szCs w:val="18"/>
              </w:rPr>
            </w:pPr>
            <w:r w:rsidRPr="00706392">
              <w:rPr>
                <w:sz w:val="18"/>
                <w:szCs w:val="18"/>
              </w:rPr>
              <w:t>Skill</w:t>
            </w:r>
            <w:r w:rsidR="00F474B4" w:rsidRPr="00706392">
              <w:rPr>
                <w:sz w:val="18"/>
                <w:szCs w:val="18"/>
              </w:rPr>
              <w:t xml:space="preserve"> </w:t>
            </w:r>
            <w:r w:rsidRPr="00706392">
              <w:rPr>
                <w:sz w:val="18"/>
                <w:szCs w:val="18"/>
              </w:rPr>
              <w:t>level</w:t>
            </w:r>
          </w:p>
        </w:tc>
        <w:tc>
          <w:tcPr>
            <w:tcW w:w="349" w:type="pct"/>
            <w:tcMar>
              <w:left w:w="57" w:type="dxa"/>
              <w:right w:w="57" w:type="dxa"/>
            </w:tcMar>
          </w:tcPr>
          <w:p w14:paraId="7E5F11E0" w14:textId="76B40BAF" w:rsidR="00E715E9" w:rsidRPr="00706392" w:rsidRDefault="00E715E9" w:rsidP="003132CA">
            <w:pPr>
              <w:pStyle w:val="TableHeader"/>
              <w:rPr>
                <w:sz w:val="18"/>
                <w:szCs w:val="18"/>
              </w:rPr>
            </w:pPr>
            <w:r w:rsidRPr="00706392">
              <w:rPr>
                <w:sz w:val="18"/>
                <w:szCs w:val="18"/>
              </w:rPr>
              <w:t>Projected</w:t>
            </w:r>
            <w:r w:rsidR="00F474B4" w:rsidRPr="00706392">
              <w:rPr>
                <w:sz w:val="18"/>
                <w:szCs w:val="18"/>
              </w:rPr>
              <w:t xml:space="preserve"> </w:t>
            </w:r>
            <w:r w:rsidRPr="00706392">
              <w:rPr>
                <w:sz w:val="18"/>
                <w:szCs w:val="18"/>
              </w:rPr>
              <w:t>employ’t</w:t>
            </w:r>
            <w:r w:rsidR="00F474B4" w:rsidRPr="00706392">
              <w:rPr>
                <w:sz w:val="18"/>
                <w:szCs w:val="18"/>
              </w:rPr>
              <w:t xml:space="preserve"> </w:t>
            </w:r>
            <w:r w:rsidRPr="00706392">
              <w:rPr>
                <w:sz w:val="18"/>
                <w:szCs w:val="18"/>
              </w:rPr>
              <w:t>change</w:t>
            </w:r>
            <w:r w:rsidR="00F474B4" w:rsidRPr="00706392">
              <w:rPr>
                <w:sz w:val="18"/>
                <w:szCs w:val="18"/>
              </w:rPr>
              <w:t xml:space="preserve"> </w:t>
            </w:r>
            <w:r w:rsidRPr="00706392">
              <w:rPr>
                <w:sz w:val="18"/>
                <w:szCs w:val="18"/>
              </w:rPr>
              <w:t>5</w:t>
            </w:r>
            <w:r w:rsidR="00F474B4" w:rsidRPr="00706392">
              <w:rPr>
                <w:sz w:val="18"/>
                <w:szCs w:val="18"/>
              </w:rPr>
              <w:t xml:space="preserve"> </w:t>
            </w:r>
            <w:r w:rsidRPr="00706392">
              <w:rPr>
                <w:sz w:val="18"/>
                <w:szCs w:val="18"/>
              </w:rPr>
              <w:t>years</w:t>
            </w:r>
            <w:r w:rsidR="00F474B4" w:rsidRPr="00706392">
              <w:rPr>
                <w:sz w:val="18"/>
                <w:szCs w:val="18"/>
              </w:rPr>
              <w:t xml:space="preserve"> </w:t>
            </w:r>
            <w:r w:rsidRPr="00706392">
              <w:rPr>
                <w:sz w:val="18"/>
                <w:szCs w:val="18"/>
              </w:rPr>
              <w:t>to</w:t>
            </w:r>
            <w:r w:rsidR="00F474B4" w:rsidRPr="00706392">
              <w:rPr>
                <w:sz w:val="18"/>
                <w:szCs w:val="18"/>
              </w:rPr>
              <w:t xml:space="preserve"> </w:t>
            </w:r>
            <w:r w:rsidRPr="00706392">
              <w:rPr>
                <w:sz w:val="18"/>
                <w:szCs w:val="18"/>
              </w:rPr>
              <w:t>May</w:t>
            </w:r>
            <w:r w:rsidR="00F474B4" w:rsidRPr="00706392">
              <w:rPr>
                <w:sz w:val="18"/>
                <w:szCs w:val="18"/>
              </w:rPr>
              <w:t xml:space="preserve"> </w:t>
            </w:r>
            <w:r w:rsidRPr="00706392">
              <w:rPr>
                <w:sz w:val="18"/>
                <w:szCs w:val="18"/>
              </w:rPr>
              <w:t>2029</w:t>
            </w:r>
          </w:p>
        </w:tc>
      </w:tr>
      <w:tr w:rsidR="00042CF5" w:rsidRPr="00614CF2" w14:paraId="1FA61A1D" w14:textId="77777777" w:rsidTr="006B5BB8">
        <w:trPr>
          <w:cnfStyle w:val="100000000000" w:firstRow="1" w:lastRow="0" w:firstColumn="0" w:lastColumn="0" w:oddVBand="0" w:evenVBand="0" w:oddHBand="0" w:evenHBand="0" w:firstRowFirstColumn="0" w:firstRowLastColumn="0" w:lastRowFirstColumn="0" w:lastRowLastColumn="0"/>
          <w:trHeight w:val="20"/>
          <w:tblHeader/>
        </w:trPr>
        <w:tc>
          <w:tcPr>
            <w:tcW w:w="1875" w:type="pct"/>
            <w:shd w:val="clear" w:color="auto" w:fill="4D23FF" w:themeFill="text2" w:themeFillTint="80"/>
          </w:tcPr>
          <w:p w14:paraId="3EA99CE9" w14:textId="1DC3CE68" w:rsidR="00E715E9" w:rsidRPr="0090032F" w:rsidRDefault="00E715E9" w:rsidP="0090032F">
            <w:r w:rsidRPr="0090032F">
              <w:t>Occupation</w:t>
            </w:r>
            <w:r w:rsidR="00F474B4" w:rsidRPr="0090032F">
              <w:t xml:space="preserve"> </w:t>
            </w:r>
          </w:p>
        </w:tc>
        <w:tc>
          <w:tcPr>
            <w:tcW w:w="348" w:type="pct"/>
            <w:shd w:val="clear" w:color="auto" w:fill="4D23FF" w:themeFill="text2" w:themeFillTint="80"/>
          </w:tcPr>
          <w:p w14:paraId="0BF5695E" w14:textId="14A52C9E" w:rsidR="00E715E9" w:rsidRPr="0090032F" w:rsidRDefault="00E715E9" w:rsidP="0090032F">
            <w:r w:rsidRPr="0090032F">
              <w:t>‘000</w:t>
            </w:r>
          </w:p>
        </w:tc>
        <w:tc>
          <w:tcPr>
            <w:tcW w:w="213" w:type="pct"/>
            <w:shd w:val="clear" w:color="auto" w:fill="4D23FF" w:themeFill="text2" w:themeFillTint="80"/>
          </w:tcPr>
          <w:p w14:paraId="60D80301" w14:textId="4B9750B2" w:rsidR="00E715E9" w:rsidRPr="0090032F" w:rsidRDefault="00E715E9" w:rsidP="0090032F">
            <w:r w:rsidRPr="0090032F">
              <w:t>‘000</w:t>
            </w:r>
          </w:p>
        </w:tc>
        <w:tc>
          <w:tcPr>
            <w:tcW w:w="292" w:type="pct"/>
            <w:shd w:val="clear" w:color="auto" w:fill="4D23FF" w:themeFill="text2" w:themeFillTint="80"/>
          </w:tcPr>
          <w:p w14:paraId="59F81E9E" w14:textId="274CBCF6" w:rsidR="00E715E9" w:rsidRPr="0090032F" w:rsidRDefault="00E715E9" w:rsidP="0090032F">
            <w:r w:rsidRPr="0090032F">
              <w:t>%</w:t>
            </w:r>
          </w:p>
        </w:tc>
        <w:tc>
          <w:tcPr>
            <w:tcW w:w="312" w:type="pct"/>
            <w:shd w:val="clear" w:color="auto" w:fill="4D23FF" w:themeFill="text2" w:themeFillTint="80"/>
          </w:tcPr>
          <w:p w14:paraId="1EBB8AC3" w14:textId="55764666" w:rsidR="00E715E9" w:rsidRPr="0090032F" w:rsidRDefault="00E715E9" w:rsidP="0090032F">
            <w:r w:rsidRPr="0090032F">
              <w:t>%</w:t>
            </w:r>
          </w:p>
        </w:tc>
        <w:tc>
          <w:tcPr>
            <w:tcW w:w="291" w:type="pct"/>
            <w:shd w:val="clear" w:color="auto" w:fill="4D23FF" w:themeFill="text2" w:themeFillTint="80"/>
          </w:tcPr>
          <w:p w14:paraId="1BC71BE1" w14:textId="1718FC39" w:rsidR="00E715E9" w:rsidRPr="0090032F" w:rsidRDefault="00E715E9" w:rsidP="0090032F">
            <w:r w:rsidRPr="0090032F">
              <w:t>%</w:t>
            </w:r>
          </w:p>
        </w:tc>
        <w:tc>
          <w:tcPr>
            <w:tcW w:w="306" w:type="pct"/>
            <w:shd w:val="clear" w:color="auto" w:fill="4D23FF" w:themeFill="text2" w:themeFillTint="80"/>
          </w:tcPr>
          <w:p w14:paraId="408553B1" w14:textId="6E05ABB0" w:rsidR="00E715E9" w:rsidRPr="0090032F" w:rsidRDefault="00E715E9" w:rsidP="0090032F">
            <w:r w:rsidRPr="0090032F">
              <w:t>%</w:t>
            </w:r>
          </w:p>
        </w:tc>
        <w:tc>
          <w:tcPr>
            <w:tcW w:w="476" w:type="pct"/>
            <w:shd w:val="clear" w:color="auto" w:fill="4D23FF" w:themeFill="text2" w:themeFillTint="80"/>
          </w:tcPr>
          <w:p w14:paraId="55E875AE" w14:textId="77777777" w:rsidR="00E715E9" w:rsidRPr="0090032F" w:rsidRDefault="00E715E9" w:rsidP="0090032F"/>
        </w:tc>
        <w:tc>
          <w:tcPr>
            <w:tcW w:w="320" w:type="pct"/>
            <w:shd w:val="clear" w:color="auto" w:fill="4D23FF" w:themeFill="text2" w:themeFillTint="80"/>
          </w:tcPr>
          <w:p w14:paraId="51F77FE2" w14:textId="77777777" w:rsidR="00E715E9" w:rsidRPr="0090032F" w:rsidRDefault="00E715E9" w:rsidP="0090032F"/>
        </w:tc>
        <w:tc>
          <w:tcPr>
            <w:tcW w:w="219" w:type="pct"/>
            <w:shd w:val="clear" w:color="auto" w:fill="4D23FF" w:themeFill="text2" w:themeFillTint="80"/>
          </w:tcPr>
          <w:p w14:paraId="1EF1DB9E" w14:textId="77777777" w:rsidR="00E715E9" w:rsidRPr="0090032F" w:rsidRDefault="00E715E9" w:rsidP="0090032F"/>
        </w:tc>
        <w:tc>
          <w:tcPr>
            <w:tcW w:w="349" w:type="pct"/>
            <w:shd w:val="clear" w:color="auto" w:fill="4D23FF" w:themeFill="text2" w:themeFillTint="80"/>
          </w:tcPr>
          <w:p w14:paraId="3F83000F" w14:textId="6138C3D6" w:rsidR="00E715E9" w:rsidRPr="0090032F" w:rsidRDefault="00E715E9" w:rsidP="0090032F">
            <w:r w:rsidRPr="0090032F">
              <w:t>%</w:t>
            </w:r>
          </w:p>
        </w:tc>
      </w:tr>
      <w:tr w:rsidR="00E715E9" w:rsidRPr="00614CF2" w14:paraId="263081E7" w14:textId="77777777" w:rsidTr="00042CF5">
        <w:trPr>
          <w:trHeight w:val="20"/>
        </w:trPr>
        <w:tc>
          <w:tcPr>
            <w:tcW w:w="1875" w:type="pct"/>
          </w:tcPr>
          <w:p w14:paraId="33A34CAE" w14:textId="1415B418" w:rsidR="00E715E9" w:rsidRPr="00614CF2" w:rsidRDefault="00E715E9" w:rsidP="00614CF2">
            <w:r w:rsidRPr="00614CF2">
              <w:t>Roof</w:t>
            </w:r>
            <w:r w:rsidR="00F474B4" w:rsidRPr="00614CF2">
              <w:t xml:space="preserve"> </w:t>
            </w:r>
            <w:r w:rsidRPr="00614CF2">
              <w:t>Tilers</w:t>
            </w:r>
            <w:r w:rsidR="00F474B4" w:rsidRPr="00614CF2">
              <w:t xml:space="preserve"> </w:t>
            </w:r>
            <w:r w:rsidRPr="00614CF2">
              <w:t>(TT)</w:t>
            </w:r>
          </w:p>
        </w:tc>
        <w:tc>
          <w:tcPr>
            <w:tcW w:w="348" w:type="pct"/>
          </w:tcPr>
          <w:p w14:paraId="1AC17CC4" w14:textId="77777777" w:rsidR="00E715E9" w:rsidRPr="00614CF2" w:rsidRDefault="00E715E9" w:rsidP="00614CF2">
            <w:r w:rsidRPr="00614CF2">
              <w:t>11.0</w:t>
            </w:r>
          </w:p>
        </w:tc>
        <w:tc>
          <w:tcPr>
            <w:tcW w:w="213" w:type="pct"/>
          </w:tcPr>
          <w:p w14:paraId="0BDC1E9C" w14:textId="77777777" w:rsidR="00E715E9" w:rsidRPr="00614CF2" w:rsidRDefault="00E715E9" w:rsidP="00614CF2">
            <w:r w:rsidRPr="00614CF2">
              <w:t>1.2</w:t>
            </w:r>
          </w:p>
        </w:tc>
        <w:tc>
          <w:tcPr>
            <w:tcW w:w="292" w:type="pct"/>
          </w:tcPr>
          <w:p w14:paraId="168EEB04" w14:textId="77777777" w:rsidR="00E715E9" w:rsidRPr="00614CF2" w:rsidRDefault="00E715E9" w:rsidP="00614CF2">
            <w:r w:rsidRPr="00614CF2">
              <w:t>12.5</w:t>
            </w:r>
          </w:p>
        </w:tc>
        <w:tc>
          <w:tcPr>
            <w:tcW w:w="312" w:type="pct"/>
          </w:tcPr>
          <w:p w14:paraId="03DAAF9B" w14:textId="77777777" w:rsidR="00E715E9" w:rsidRPr="00614CF2" w:rsidRDefault="00E715E9" w:rsidP="00614CF2">
            <w:r w:rsidRPr="00614CF2">
              <w:t>14</w:t>
            </w:r>
          </w:p>
        </w:tc>
        <w:tc>
          <w:tcPr>
            <w:tcW w:w="291" w:type="pct"/>
          </w:tcPr>
          <w:p w14:paraId="778F74CB" w14:textId="77777777" w:rsidR="00E715E9" w:rsidRPr="00614CF2" w:rsidRDefault="00E715E9" w:rsidP="00614CF2">
            <w:r w:rsidRPr="00614CF2">
              <w:t>4</w:t>
            </w:r>
          </w:p>
        </w:tc>
        <w:tc>
          <w:tcPr>
            <w:tcW w:w="306" w:type="pct"/>
          </w:tcPr>
          <w:p w14:paraId="55808562" w14:textId="77777777" w:rsidR="00E715E9" w:rsidRPr="00614CF2" w:rsidRDefault="00E715E9" w:rsidP="00614CF2">
            <w:r w:rsidRPr="00614CF2">
              <w:t>26</w:t>
            </w:r>
          </w:p>
        </w:tc>
        <w:tc>
          <w:tcPr>
            <w:tcW w:w="476" w:type="pct"/>
          </w:tcPr>
          <w:p w14:paraId="3E89E156" w14:textId="75C856B5" w:rsidR="00E715E9" w:rsidRPr="00614CF2" w:rsidRDefault="00E715E9" w:rsidP="00614CF2">
            <w:r w:rsidRPr="00614CF2">
              <w:t>Below</w:t>
            </w:r>
            <w:r w:rsidR="00F474B4" w:rsidRPr="00614CF2">
              <w:t xml:space="preserve"> </w:t>
            </w:r>
            <w:r w:rsidRPr="00614CF2">
              <w:t>Average</w:t>
            </w:r>
          </w:p>
        </w:tc>
        <w:tc>
          <w:tcPr>
            <w:tcW w:w="320" w:type="pct"/>
          </w:tcPr>
          <w:p w14:paraId="4A9666D3" w14:textId="77777777" w:rsidR="00E715E9" w:rsidRPr="00614CF2" w:rsidRDefault="00E715E9" w:rsidP="00614CF2">
            <w:r w:rsidRPr="00614CF2">
              <w:t>-</w:t>
            </w:r>
          </w:p>
        </w:tc>
        <w:tc>
          <w:tcPr>
            <w:tcW w:w="219" w:type="pct"/>
          </w:tcPr>
          <w:p w14:paraId="06F38A8B" w14:textId="77777777" w:rsidR="00E715E9" w:rsidRPr="00614CF2" w:rsidRDefault="00E715E9" w:rsidP="00614CF2">
            <w:r w:rsidRPr="00614CF2">
              <w:t>3</w:t>
            </w:r>
          </w:p>
        </w:tc>
        <w:tc>
          <w:tcPr>
            <w:tcW w:w="349" w:type="pct"/>
          </w:tcPr>
          <w:p w14:paraId="48169A76" w14:textId="77777777" w:rsidR="00E715E9" w:rsidRPr="00614CF2" w:rsidRDefault="00E715E9" w:rsidP="00614CF2">
            <w:r w:rsidRPr="00614CF2">
              <w:t>0.3</w:t>
            </w:r>
          </w:p>
        </w:tc>
      </w:tr>
      <w:tr w:rsidR="00E715E9" w:rsidRPr="00614CF2" w14:paraId="2D10E793" w14:textId="77777777" w:rsidTr="00042CF5">
        <w:trPr>
          <w:trHeight w:val="20"/>
        </w:trPr>
        <w:tc>
          <w:tcPr>
            <w:tcW w:w="1875" w:type="pct"/>
          </w:tcPr>
          <w:p w14:paraId="2DF43703" w14:textId="590F5195" w:rsidR="00E715E9" w:rsidRPr="00614CF2" w:rsidRDefault="00E715E9" w:rsidP="00614CF2">
            <w:r w:rsidRPr="00614CF2">
              <w:t>Safety</w:t>
            </w:r>
            <w:r w:rsidR="00F474B4" w:rsidRPr="00614CF2">
              <w:t xml:space="preserve"> </w:t>
            </w:r>
            <w:r w:rsidRPr="00614CF2">
              <w:t>Inspectors</w:t>
            </w:r>
            <w:r w:rsidR="00F474B4" w:rsidRPr="00614CF2">
              <w:t xml:space="preserve"> </w:t>
            </w:r>
            <w:r w:rsidRPr="00614CF2">
              <w:t>(TT)</w:t>
            </w:r>
          </w:p>
        </w:tc>
        <w:tc>
          <w:tcPr>
            <w:tcW w:w="348" w:type="pct"/>
          </w:tcPr>
          <w:p w14:paraId="0CEF3B7F" w14:textId="77777777" w:rsidR="00E715E9" w:rsidRPr="00614CF2" w:rsidRDefault="00E715E9" w:rsidP="00614CF2">
            <w:r w:rsidRPr="00614CF2">
              <w:t>7.4</w:t>
            </w:r>
          </w:p>
        </w:tc>
        <w:tc>
          <w:tcPr>
            <w:tcW w:w="213" w:type="pct"/>
          </w:tcPr>
          <w:p w14:paraId="50CA1C9A" w14:textId="77777777" w:rsidR="00E715E9" w:rsidRPr="00614CF2" w:rsidRDefault="00E715E9" w:rsidP="00614CF2">
            <w:r w:rsidRPr="00614CF2">
              <w:t>1.8</w:t>
            </w:r>
          </w:p>
        </w:tc>
        <w:tc>
          <w:tcPr>
            <w:tcW w:w="292" w:type="pct"/>
          </w:tcPr>
          <w:p w14:paraId="74B812E3" w14:textId="77777777" w:rsidR="00E715E9" w:rsidRPr="00614CF2" w:rsidRDefault="00E715E9" w:rsidP="00614CF2">
            <w:r w:rsidRPr="00614CF2">
              <w:t>31.5</w:t>
            </w:r>
          </w:p>
        </w:tc>
        <w:tc>
          <w:tcPr>
            <w:tcW w:w="312" w:type="pct"/>
          </w:tcPr>
          <w:p w14:paraId="54B99197" w14:textId="77777777" w:rsidR="00E715E9" w:rsidRPr="00614CF2" w:rsidRDefault="00E715E9" w:rsidP="00614CF2">
            <w:r w:rsidRPr="00614CF2">
              <w:t>8</w:t>
            </w:r>
          </w:p>
        </w:tc>
        <w:tc>
          <w:tcPr>
            <w:tcW w:w="291" w:type="pct"/>
          </w:tcPr>
          <w:p w14:paraId="6E1322E6" w14:textId="77777777" w:rsidR="00E715E9" w:rsidRPr="00614CF2" w:rsidRDefault="00E715E9" w:rsidP="00614CF2">
            <w:r w:rsidRPr="00614CF2">
              <w:t>20</w:t>
            </w:r>
          </w:p>
        </w:tc>
        <w:tc>
          <w:tcPr>
            <w:tcW w:w="306" w:type="pct"/>
          </w:tcPr>
          <w:p w14:paraId="6F2EB19C" w14:textId="77777777" w:rsidR="00E715E9" w:rsidRPr="00614CF2" w:rsidRDefault="00E715E9" w:rsidP="00614CF2">
            <w:r w:rsidRPr="00614CF2">
              <w:t>1</w:t>
            </w:r>
          </w:p>
        </w:tc>
        <w:tc>
          <w:tcPr>
            <w:tcW w:w="476" w:type="pct"/>
          </w:tcPr>
          <w:p w14:paraId="6D60A8C7" w14:textId="77777777" w:rsidR="00E715E9" w:rsidRPr="00614CF2" w:rsidRDefault="00E715E9" w:rsidP="00614CF2">
            <w:r w:rsidRPr="00614CF2">
              <w:t>Average</w:t>
            </w:r>
          </w:p>
        </w:tc>
        <w:tc>
          <w:tcPr>
            <w:tcW w:w="320" w:type="pct"/>
          </w:tcPr>
          <w:p w14:paraId="3037C4EB" w14:textId="77777777" w:rsidR="00E715E9" w:rsidRPr="00614CF2" w:rsidRDefault="00E715E9" w:rsidP="00614CF2">
            <w:r w:rsidRPr="00614CF2">
              <w:t>$$$$$</w:t>
            </w:r>
          </w:p>
        </w:tc>
        <w:tc>
          <w:tcPr>
            <w:tcW w:w="219" w:type="pct"/>
          </w:tcPr>
          <w:p w14:paraId="668A3121" w14:textId="77777777" w:rsidR="00E715E9" w:rsidRPr="00614CF2" w:rsidRDefault="00E715E9" w:rsidP="00614CF2">
            <w:r w:rsidRPr="00614CF2">
              <w:t>2</w:t>
            </w:r>
          </w:p>
        </w:tc>
        <w:tc>
          <w:tcPr>
            <w:tcW w:w="349" w:type="pct"/>
          </w:tcPr>
          <w:p w14:paraId="5E8B9CF2" w14:textId="77777777" w:rsidR="00E715E9" w:rsidRPr="00614CF2" w:rsidRDefault="00E715E9" w:rsidP="00614CF2">
            <w:r w:rsidRPr="00614CF2">
              <w:t>4.3</w:t>
            </w:r>
          </w:p>
        </w:tc>
      </w:tr>
      <w:tr w:rsidR="00E715E9" w:rsidRPr="00614CF2" w14:paraId="6D4124CB" w14:textId="77777777" w:rsidTr="00042CF5">
        <w:trPr>
          <w:trHeight w:val="20"/>
        </w:trPr>
        <w:tc>
          <w:tcPr>
            <w:tcW w:w="1875" w:type="pct"/>
          </w:tcPr>
          <w:p w14:paraId="7C90CF4F" w14:textId="569E7771" w:rsidR="00E715E9" w:rsidRPr="00614CF2" w:rsidRDefault="00E715E9" w:rsidP="00614CF2">
            <w:r w:rsidRPr="00614CF2">
              <w:t>Structural</w:t>
            </w:r>
            <w:r w:rsidR="00F474B4" w:rsidRPr="00614CF2">
              <w:t xml:space="preserve"> </w:t>
            </w:r>
            <w:r w:rsidRPr="00614CF2">
              <w:t>Steel</w:t>
            </w:r>
            <w:r w:rsidR="00F474B4" w:rsidRPr="00614CF2">
              <w:t xml:space="preserve"> </w:t>
            </w:r>
            <w:r w:rsidRPr="00614CF2">
              <w:t>Construction</w:t>
            </w:r>
            <w:r w:rsidR="00F474B4" w:rsidRPr="00614CF2">
              <w:t xml:space="preserve"> </w:t>
            </w:r>
            <w:r w:rsidRPr="00614CF2">
              <w:t>Workers</w:t>
            </w:r>
            <w:r w:rsidR="00F474B4" w:rsidRPr="00614CF2">
              <w:t xml:space="preserve"> </w:t>
            </w:r>
            <w:r w:rsidRPr="00614CF2">
              <w:t>(L)</w:t>
            </w:r>
          </w:p>
        </w:tc>
        <w:tc>
          <w:tcPr>
            <w:tcW w:w="348" w:type="pct"/>
          </w:tcPr>
          <w:p w14:paraId="5A6E12E4" w14:textId="77777777" w:rsidR="00E715E9" w:rsidRPr="00614CF2" w:rsidRDefault="00E715E9" w:rsidP="00614CF2">
            <w:r w:rsidRPr="00614CF2">
              <w:t>25.7</w:t>
            </w:r>
          </w:p>
        </w:tc>
        <w:tc>
          <w:tcPr>
            <w:tcW w:w="213" w:type="pct"/>
          </w:tcPr>
          <w:p w14:paraId="4BD7A525" w14:textId="77777777" w:rsidR="00E715E9" w:rsidRPr="00614CF2" w:rsidRDefault="00E715E9" w:rsidP="00614CF2">
            <w:r w:rsidRPr="00614CF2">
              <w:t>1.0</w:t>
            </w:r>
          </w:p>
        </w:tc>
        <w:tc>
          <w:tcPr>
            <w:tcW w:w="292" w:type="pct"/>
          </w:tcPr>
          <w:p w14:paraId="2AE760FF" w14:textId="77777777" w:rsidR="00E715E9" w:rsidRPr="00614CF2" w:rsidRDefault="00E715E9" w:rsidP="00614CF2">
            <w:r w:rsidRPr="00614CF2">
              <w:t>4.2</w:t>
            </w:r>
          </w:p>
        </w:tc>
        <w:tc>
          <w:tcPr>
            <w:tcW w:w="312" w:type="pct"/>
          </w:tcPr>
          <w:p w14:paraId="0980E757" w14:textId="77777777" w:rsidR="00E715E9" w:rsidRPr="00614CF2" w:rsidRDefault="00E715E9" w:rsidP="00614CF2">
            <w:r w:rsidRPr="00614CF2">
              <w:t>9</w:t>
            </w:r>
          </w:p>
        </w:tc>
        <w:tc>
          <w:tcPr>
            <w:tcW w:w="291" w:type="pct"/>
          </w:tcPr>
          <w:p w14:paraId="313799C5" w14:textId="77777777" w:rsidR="00E715E9" w:rsidRPr="00614CF2" w:rsidRDefault="00E715E9" w:rsidP="00614CF2">
            <w:r w:rsidRPr="00614CF2">
              <w:t>1</w:t>
            </w:r>
          </w:p>
        </w:tc>
        <w:tc>
          <w:tcPr>
            <w:tcW w:w="306" w:type="pct"/>
          </w:tcPr>
          <w:p w14:paraId="3D12F801" w14:textId="77777777" w:rsidR="00E715E9" w:rsidRPr="00614CF2" w:rsidRDefault="00E715E9" w:rsidP="00614CF2">
            <w:r w:rsidRPr="00614CF2">
              <w:t>13</w:t>
            </w:r>
          </w:p>
        </w:tc>
        <w:tc>
          <w:tcPr>
            <w:tcW w:w="476" w:type="pct"/>
          </w:tcPr>
          <w:p w14:paraId="1BC1053F" w14:textId="2C559837" w:rsidR="00E715E9" w:rsidRPr="00614CF2" w:rsidRDefault="00E715E9" w:rsidP="00614CF2">
            <w:r w:rsidRPr="00614CF2">
              <w:t>Above</w:t>
            </w:r>
            <w:r w:rsidR="00F474B4" w:rsidRPr="00614CF2">
              <w:t xml:space="preserve"> </w:t>
            </w:r>
            <w:r w:rsidRPr="00614CF2">
              <w:t>Average</w:t>
            </w:r>
          </w:p>
        </w:tc>
        <w:tc>
          <w:tcPr>
            <w:tcW w:w="320" w:type="pct"/>
          </w:tcPr>
          <w:p w14:paraId="56F31548" w14:textId="77777777" w:rsidR="00E715E9" w:rsidRPr="00614CF2" w:rsidRDefault="00E715E9" w:rsidP="00614CF2">
            <w:r w:rsidRPr="00614CF2">
              <w:t>$$$$$</w:t>
            </w:r>
          </w:p>
        </w:tc>
        <w:tc>
          <w:tcPr>
            <w:tcW w:w="219" w:type="pct"/>
          </w:tcPr>
          <w:p w14:paraId="46844B5D" w14:textId="77777777" w:rsidR="00E715E9" w:rsidRPr="00614CF2" w:rsidRDefault="00E715E9" w:rsidP="00614CF2">
            <w:r w:rsidRPr="00614CF2">
              <w:t>4</w:t>
            </w:r>
          </w:p>
        </w:tc>
        <w:tc>
          <w:tcPr>
            <w:tcW w:w="349" w:type="pct"/>
          </w:tcPr>
          <w:p w14:paraId="5C4C1151" w14:textId="77777777" w:rsidR="00E715E9" w:rsidRPr="00614CF2" w:rsidRDefault="00E715E9" w:rsidP="00614CF2">
            <w:r w:rsidRPr="00614CF2">
              <w:t>1.0</w:t>
            </w:r>
          </w:p>
        </w:tc>
      </w:tr>
      <w:tr w:rsidR="00E715E9" w:rsidRPr="00614CF2" w14:paraId="0C25B0FF" w14:textId="77777777" w:rsidTr="00042CF5">
        <w:trPr>
          <w:trHeight w:val="20"/>
        </w:trPr>
        <w:tc>
          <w:tcPr>
            <w:tcW w:w="1875" w:type="pct"/>
          </w:tcPr>
          <w:p w14:paraId="772D6DD0" w14:textId="3DA8A5D6" w:rsidR="00E715E9" w:rsidRPr="00614CF2" w:rsidRDefault="00E715E9" w:rsidP="00614CF2">
            <w:r w:rsidRPr="00614CF2">
              <w:t>Urban</w:t>
            </w:r>
            <w:r w:rsidR="00F474B4" w:rsidRPr="00614CF2">
              <w:t xml:space="preserve"> </w:t>
            </w:r>
            <w:r w:rsidRPr="00614CF2">
              <w:t>and</w:t>
            </w:r>
            <w:r w:rsidR="00F474B4" w:rsidRPr="00614CF2">
              <w:t xml:space="preserve"> </w:t>
            </w:r>
            <w:r w:rsidRPr="00614CF2">
              <w:t>Regional</w:t>
            </w:r>
            <w:r w:rsidR="00F474B4" w:rsidRPr="00614CF2">
              <w:t xml:space="preserve"> </w:t>
            </w:r>
            <w:r w:rsidRPr="00614CF2">
              <w:t>Planners</w:t>
            </w:r>
            <w:r w:rsidR="00F474B4" w:rsidRPr="00614CF2">
              <w:t xml:space="preserve"> </w:t>
            </w:r>
            <w:r w:rsidRPr="00614CF2">
              <w:t>(P)</w:t>
            </w:r>
          </w:p>
        </w:tc>
        <w:tc>
          <w:tcPr>
            <w:tcW w:w="348" w:type="pct"/>
          </w:tcPr>
          <w:p w14:paraId="24DABE53" w14:textId="77777777" w:rsidR="00E715E9" w:rsidRPr="00614CF2" w:rsidRDefault="00E715E9" w:rsidP="00614CF2">
            <w:r w:rsidRPr="00614CF2">
              <w:t>20.1</w:t>
            </w:r>
          </w:p>
        </w:tc>
        <w:tc>
          <w:tcPr>
            <w:tcW w:w="213" w:type="pct"/>
          </w:tcPr>
          <w:p w14:paraId="76C43012" w14:textId="77777777" w:rsidR="00E715E9" w:rsidRPr="00614CF2" w:rsidRDefault="00E715E9" w:rsidP="00614CF2">
            <w:r w:rsidRPr="00614CF2">
              <w:t>5.2</w:t>
            </w:r>
          </w:p>
        </w:tc>
        <w:tc>
          <w:tcPr>
            <w:tcW w:w="292" w:type="pct"/>
          </w:tcPr>
          <w:p w14:paraId="5F750C09" w14:textId="77777777" w:rsidR="00E715E9" w:rsidRPr="00614CF2" w:rsidRDefault="00E715E9" w:rsidP="00614CF2">
            <w:r w:rsidRPr="00614CF2">
              <w:t>34.8</w:t>
            </w:r>
          </w:p>
        </w:tc>
        <w:tc>
          <w:tcPr>
            <w:tcW w:w="312" w:type="pct"/>
          </w:tcPr>
          <w:p w14:paraId="285BABE2" w14:textId="77777777" w:rsidR="00E715E9" w:rsidRPr="00614CF2" w:rsidRDefault="00E715E9" w:rsidP="00614CF2">
            <w:r w:rsidRPr="00614CF2">
              <w:t>14</w:t>
            </w:r>
          </w:p>
        </w:tc>
        <w:tc>
          <w:tcPr>
            <w:tcW w:w="291" w:type="pct"/>
          </w:tcPr>
          <w:p w14:paraId="5FDDC52E" w14:textId="77777777" w:rsidR="00E715E9" w:rsidRPr="00614CF2" w:rsidRDefault="00E715E9" w:rsidP="00614CF2">
            <w:r w:rsidRPr="00614CF2">
              <w:t>46</w:t>
            </w:r>
          </w:p>
        </w:tc>
        <w:tc>
          <w:tcPr>
            <w:tcW w:w="306" w:type="pct"/>
          </w:tcPr>
          <w:p w14:paraId="59E26BDF" w14:textId="77777777" w:rsidR="00E715E9" w:rsidRPr="00614CF2" w:rsidRDefault="00E715E9" w:rsidP="00614CF2">
            <w:r w:rsidRPr="00614CF2">
              <w:t>2</w:t>
            </w:r>
          </w:p>
        </w:tc>
        <w:tc>
          <w:tcPr>
            <w:tcW w:w="476" w:type="pct"/>
          </w:tcPr>
          <w:p w14:paraId="5E513502" w14:textId="77777777" w:rsidR="00E715E9" w:rsidRPr="00614CF2" w:rsidRDefault="00E715E9" w:rsidP="00614CF2">
            <w:r w:rsidRPr="00614CF2">
              <w:t>Average</w:t>
            </w:r>
          </w:p>
        </w:tc>
        <w:tc>
          <w:tcPr>
            <w:tcW w:w="320" w:type="pct"/>
          </w:tcPr>
          <w:p w14:paraId="6C6B7640" w14:textId="77777777" w:rsidR="00E715E9" w:rsidRPr="00614CF2" w:rsidRDefault="00E715E9" w:rsidP="00614CF2">
            <w:r w:rsidRPr="00614CF2">
              <w:t>$$$$</w:t>
            </w:r>
          </w:p>
        </w:tc>
        <w:tc>
          <w:tcPr>
            <w:tcW w:w="219" w:type="pct"/>
          </w:tcPr>
          <w:p w14:paraId="71A45DFF" w14:textId="77777777" w:rsidR="00E715E9" w:rsidRPr="00614CF2" w:rsidRDefault="00E715E9" w:rsidP="00614CF2">
            <w:r w:rsidRPr="00614CF2">
              <w:t>1</w:t>
            </w:r>
          </w:p>
        </w:tc>
        <w:tc>
          <w:tcPr>
            <w:tcW w:w="349" w:type="pct"/>
          </w:tcPr>
          <w:p w14:paraId="49B6FD71" w14:textId="77777777" w:rsidR="00E715E9" w:rsidRPr="00614CF2" w:rsidRDefault="00E715E9" w:rsidP="00614CF2">
            <w:r w:rsidRPr="00614CF2">
              <w:t>8.2</w:t>
            </w:r>
          </w:p>
        </w:tc>
      </w:tr>
      <w:tr w:rsidR="00E715E9" w:rsidRPr="00614CF2" w14:paraId="0240685D" w14:textId="77777777" w:rsidTr="00042CF5">
        <w:trPr>
          <w:trHeight w:val="20"/>
        </w:trPr>
        <w:tc>
          <w:tcPr>
            <w:tcW w:w="1875" w:type="pct"/>
          </w:tcPr>
          <w:p w14:paraId="1D03CB0E" w14:textId="1E2AC7C3" w:rsidR="00E715E9" w:rsidRPr="00614CF2" w:rsidRDefault="00E715E9" w:rsidP="00614CF2">
            <w:r w:rsidRPr="00614CF2">
              <w:t>Wall</w:t>
            </w:r>
            <w:r w:rsidR="00F474B4" w:rsidRPr="00614CF2">
              <w:t xml:space="preserve"> </w:t>
            </w:r>
            <w:r w:rsidRPr="00614CF2">
              <w:t>and</w:t>
            </w:r>
            <w:r w:rsidR="00F474B4" w:rsidRPr="00614CF2">
              <w:t xml:space="preserve"> </w:t>
            </w:r>
            <w:r w:rsidRPr="00614CF2">
              <w:t>Floor</w:t>
            </w:r>
            <w:r w:rsidR="00F474B4" w:rsidRPr="00614CF2">
              <w:t xml:space="preserve"> </w:t>
            </w:r>
            <w:r w:rsidRPr="00614CF2">
              <w:t>Tilers</w:t>
            </w:r>
            <w:r w:rsidR="00F474B4" w:rsidRPr="00614CF2">
              <w:t xml:space="preserve"> </w:t>
            </w:r>
            <w:r w:rsidRPr="00614CF2">
              <w:t>(TT)</w:t>
            </w:r>
          </w:p>
        </w:tc>
        <w:tc>
          <w:tcPr>
            <w:tcW w:w="348" w:type="pct"/>
          </w:tcPr>
          <w:p w14:paraId="35919634" w14:textId="77777777" w:rsidR="00E715E9" w:rsidRPr="00614CF2" w:rsidRDefault="00E715E9" w:rsidP="00614CF2">
            <w:r w:rsidRPr="00614CF2">
              <w:t>21.6</w:t>
            </w:r>
          </w:p>
        </w:tc>
        <w:tc>
          <w:tcPr>
            <w:tcW w:w="213" w:type="pct"/>
          </w:tcPr>
          <w:p w14:paraId="2D3C129F" w14:textId="77777777" w:rsidR="00E715E9" w:rsidRPr="00614CF2" w:rsidRDefault="00E715E9" w:rsidP="00614CF2">
            <w:r w:rsidRPr="00614CF2">
              <w:t>0.2</w:t>
            </w:r>
          </w:p>
        </w:tc>
        <w:tc>
          <w:tcPr>
            <w:tcW w:w="292" w:type="pct"/>
          </w:tcPr>
          <w:p w14:paraId="74A32D68" w14:textId="77777777" w:rsidR="00E715E9" w:rsidRPr="00614CF2" w:rsidRDefault="00E715E9" w:rsidP="00614CF2">
            <w:r w:rsidRPr="00614CF2">
              <w:t>1.0</w:t>
            </w:r>
          </w:p>
        </w:tc>
        <w:tc>
          <w:tcPr>
            <w:tcW w:w="312" w:type="pct"/>
          </w:tcPr>
          <w:p w14:paraId="3311F235" w14:textId="77777777" w:rsidR="00E715E9" w:rsidRPr="00614CF2" w:rsidRDefault="00E715E9" w:rsidP="00614CF2">
            <w:r w:rsidRPr="00614CF2">
              <w:t>11</w:t>
            </w:r>
          </w:p>
        </w:tc>
        <w:tc>
          <w:tcPr>
            <w:tcW w:w="291" w:type="pct"/>
          </w:tcPr>
          <w:p w14:paraId="5285A5CF" w14:textId="77777777" w:rsidR="00E715E9" w:rsidRPr="00614CF2" w:rsidRDefault="00E715E9" w:rsidP="00614CF2">
            <w:r w:rsidRPr="00614CF2">
              <w:t>3</w:t>
            </w:r>
          </w:p>
        </w:tc>
        <w:tc>
          <w:tcPr>
            <w:tcW w:w="306" w:type="pct"/>
          </w:tcPr>
          <w:p w14:paraId="6C36C5C5" w14:textId="77777777" w:rsidR="00E715E9" w:rsidRPr="00614CF2" w:rsidRDefault="00E715E9" w:rsidP="00614CF2">
            <w:r w:rsidRPr="00614CF2">
              <w:t>13</w:t>
            </w:r>
          </w:p>
        </w:tc>
        <w:tc>
          <w:tcPr>
            <w:tcW w:w="476" w:type="pct"/>
          </w:tcPr>
          <w:p w14:paraId="0C4E1307" w14:textId="77777777" w:rsidR="00E715E9" w:rsidRPr="00614CF2" w:rsidRDefault="00E715E9" w:rsidP="00614CF2">
            <w:r w:rsidRPr="00614CF2">
              <w:t>Average</w:t>
            </w:r>
          </w:p>
        </w:tc>
        <w:tc>
          <w:tcPr>
            <w:tcW w:w="320" w:type="pct"/>
          </w:tcPr>
          <w:p w14:paraId="2A3C9BC8" w14:textId="77777777" w:rsidR="00E715E9" w:rsidRPr="00614CF2" w:rsidRDefault="00E715E9" w:rsidP="00614CF2">
            <w:r w:rsidRPr="00614CF2">
              <w:t>-</w:t>
            </w:r>
          </w:p>
        </w:tc>
        <w:tc>
          <w:tcPr>
            <w:tcW w:w="219" w:type="pct"/>
          </w:tcPr>
          <w:p w14:paraId="72310FE2" w14:textId="77777777" w:rsidR="00E715E9" w:rsidRPr="00614CF2" w:rsidRDefault="00E715E9" w:rsidP="00614CF2">
            <w:r w:rsidRPr="00614CF2">
              <w:t>3</w:t>
            </w:r>
          </w:p>
        </w:tc>
        <w:tc>
          <w:tcPr>
            <w:tcW w:w="349" w:type="pct"/>
          </w:tcPr>
          <w:p w14:paraId="5F3B5533" w14:textId="77777777" w:rsidR="00E715E9" w:rsidRPr="00614CF2" w:rsidRDefault="00E715E9" w:rsidP="00614CF2">
            <w:r w:rsidRPr="00614CF2">
              <w:t>2.0</w:t>
            </w:r>
          </w:p>
        </w:tc>
      </w:tr>
      <w:tr w:rsidR="00E715E9" w:rsidRPr="00614CF2" w14:paraId="4EEB768F" w14:textId="77777777" w:rsidTr="00042CF5">
        <w:trPr>
          <w:trHeight w:val="20"/>
        </w:trPr>
        <w:tc>
          <w:tcPr>
            <w:tcW w:w="5000" w:type="pct"/>
            <w:gridSpan w:val="11"/>
            <w:shd w:val="clear" w:color="auto" w:fill="DAD2FF" w:themeFill="text2" w:themeFillTint="1A"/>
          </w:tcPr>
          <w:p w14:paraId="7BF05B4C" w14:textId="07EE11CF" w:rsidR="00E715E9" w:rsidRPr="0090032F" w:rsidRDefault="00E715E9" w:rsidP="0090032F">
            <w:r w:rsidRPr="0090032F">
              <w:t>Educati</w:t>
            </w:r>
            <w:r w:rsidRPr="00042CF5">
              <w:rPr>
                <w:shd w:val="clear" w:color="auto" w:fill="DAD2FF" w:themeFill="text2" w:themeFillTint="1A"/>
              </w:rPr>
              <w:t>on</w:t>
            </w:r>
            <w:r w:rsidR="00F474B4" w:rsidRPr="00042CF5">
              <w:rPr>
                <w:shd w:val="clear" w:color="auto" w:fill="DAD2FF" w:themeFill="text2" w:themeFillTint="1A"/>
              </w:rPr>
              <w:t xml:space="preserve"> </w:t>
            </w:r>
            <w:r w:rsidRPr="0090032F">
              <w:t>and</w:t>
            </w:r>
            <w:r w:rsidR="00F474B4" w:rsidRPr="0090032F">
              <w:t xml:space="preserve"> </w:t>
            </w:r>
            <w:r w:rsidRPr="0090032F">
              <w:t>Training</w:t>
            </w:r>
          </w:p>
        </w:tc>
      </w:tr>
      <w:tr w:rsidR="00E715E9" w:rsidRPr="00614CF2" w14:paraId="54FB0B43" w14:textId="77777777" w:rsidTr="00042CF5">
        <w:trPr>
          <w:trHeight w:val="20"/>
        </w:trPr>
        <w:tc>
          <w:tcPr>
            <w:tcW w:w="1875" w:type="pct"/>
          </w:tcPr>
          <w:p w14:paraId="3A3037C6" w14:textId="5DF4A9BB" w:rsidR="00E715E9" w:rsidRPr="00614CF2" w:rsidRDefault="00E715E9" w:rsidP="00614CF2">
            <w:r w:rsidRPr="00614CF2">
              <w:t>Driving</w:t>
            </w:r>
            <w:r w:rsidR="00F474B4" w:rsidRPr="00614CF2">
              <w:t xml:space="preserve"> </w:t>
            </w:r>
            <w:r w:rsidRPr="00614CF2">
              <w:t>Instructors</w:t>
            </w:r>
            <w:r w:rsidR="00F474B4" w:rsidRPr="00614CF2">
              <w:t xml:space="preserve"> </w:t>
            </w:r>
            <w:r w:rsidRPr="00614CF2">
              <w:t>(CP)</w:t>
            </w:r>
          </w:p>
        </w:tc>
        <w:tc>
          <w:tcPr>
            <w:tcW w:w="348" w:type="pct"/>
          </w:tcPr>
          <w:p w14:paraId="66D86904" w14:textId="77777777" w:rsidR="00E715E9" w:rsidRPr="00614CF2" w:rsidRDefault="00E715E9" w:rsidP="00614CF2">
            <w:r w:rsidRPr="00614CF2">
              <w:t>6.1</w:t>
            </w:r>
          </w:p>
        </w:tc>
        <w:tc>
          <w:tcPr>
            <w:tcW w:w="213" w:type="pct"/>
          </w:tcPr>
          <w:p w14:paraId="1741A03D" w14:textId="77777777" w:rsidR="00E715E9" w:rsidRPr="00614CF2" w:rsidRDefault="00E715E9" w:rsidP="00614CF2">
            <w:r w:rsidRPr="00614CF2">
              <w:t>0.2</w:t>
            </w:r>
          </w:p>
        </w:tc>
        <w:tc>
          <w:tcPr>
            <w:tcW w:w="292" w:type="pct"/>
          </w:tcPr>
          <w:p w14:paraId="4BACF936" w14:textId="77777777" w:rsidR="00E715E9" w:rsidRPr="00614CF2" w:rsidRDefault="00E715E9" w:rsidP="00614CF2">
            <w:r w:rsidRPr="00614CF2">
              <w:t>4.0</w:t>
            </w:r>
          </w:p>
        </w:tc>
        <w:tc>
          <w:tcPr>
            <w:tcW w:w="312" w:type="pct"/>
          </w:tcPr>
          <w:p w14:paraId="45E1572C" w14:textId="77777777" w:rsidR="00E715E9" w:rsidRPr="00614CF2" w:rsidRDefault="00E715E9" w:rsidP="00614CF2">
            <w:r w:rsidRPr="00614CF2">
              <w:t>49</w:t>
            </w:r>
          </w:p>
        </w:tc>
        <w:tc>
          <w:tcPr>
            <w:tcW w:w="291" w:type="pct"/>
          </w:tcPr>
          <w:p w14:paraId="70DA028E" w14:textId="77777777" w:rsidR="00E715E9" w:rsidRPr="00614CF2" w:rsidRDefault="00E715E9" w:rsidP="00614CF2">
            <w:r w:rsidRPr="00614CF2">
              <w:t>17</w:t>
            </w:r>
          </w:p>
        </w:tc>
        <w:tc>
          <w:tcPr>
            <w:tcW w:w="306" w:type="pct"/>
          </w:tcPr>
          <w:p w14:paraId="76A0FE0A" w14:textId="77777777" w:rsidR="00E715E9" w:rsidRPr="00614CF2" w:rsidRDefault="00E715E9" w:rsidP="00614CF2">
            <w:r w:rsidRPr="00614CF2">
              <w:t>0</w:t>
            </w:r>
          </w:p>
        </w:tc>
        <w:tc>
          <w:tcPr>
            <w:tcW w:w="476" w:type="pct"/>
          </w:tcPr>
          <w:p w14:paraId="193EBA99" w14:textId="06D8B328" w:rsidR="00E715E9" w:rsidRPr="00614CF2" w:rsidRDefault="00E715E9" w:rsidP="00614CF2">
            <w:r w:rsidRPr="00614CF2">
              <w:t>Below</w:t>
            </w:r>
            <w:r w:rsidR="00F474B4" w:rsidRPr="00614CF2">
              <w:t xml:space="preserve"> </w:t>
            </w:r>
            <w:r w:rsidRPr="00614CF2">
              <w:t>Average</w:t>
            </w:r>
          </w:p>
        </w:tc>
        <w:tc>
          <w:tcPr>
            <w:tcW w:w="320" w:type="pct"/>
          </w:tcPr>
          <w:p w14:paraId="168947E4" w14:textId="77777777" w:rsidR="00E715E9" w:rsidRPr="00614CF2" w:rsidRDefault="00E715E9" w:rsidP="00614CF2">
            <w:r w:rsidRPr="00614CF2">
              <w:t>-</w:t>
            </w:r>
          </w:p>
        </w:tc>
        <w:tc>
          <w:tcPr>
            <w:tcW w:w="219" w:type="pct"/>
          </w:tcPr>
          <w:p w14:paraId="2B97B42C" w14:textId="77777777" w:rsidR="00E715E9" w:rsidRPr="00614CF2" w:rsidRDefault="00E715E9" w:rsidP="00614CF2">
            <w:r w:rsidRPr="00614CF2">
              <w:t>3</w:t>
            </w:r>
          </w:p>
        </w:tc>
        <w:tc>
          <w:tcPr>
            <w:tcW w:w="349" w:type="pct"/>
          </w:tcPr>
          <w:p w14:paraId="75E7B441" w14:textId="77777777" w:rsidR="00E715E9" w:rsidRPr="00614CF2" w:rsidRDefault="00E715E9" w:rsidP="00614CF2">
            <w:r w:rsidRPr="00614CF2">
              <w:t>4.5</w:t>
            </w:r>
          </w:p>
        </w:tc>
      </w:tr>
      <w:tr w:rsidR="00E715E9" w:rsidRPr="00614CF2" w14:paraId="65CF9896" w14:textId="77777777" w:rsidTr="00042CF5">
        <w:trPr>
          <w:trHeight w:val="20"/>
        </w:trPr>
        <w:tc>
          <w:tcPr>
            <w:tcW w:w="1875" w:type="pct"/>
          </w:tcPr>
          <w:p w14:paraId="3DEBE7AD" w14:textId="76E36167" w:rsidR="00E715E9" w:rsidRPr="00614CF2" w:rsidRDefault="00E715E9" w:rsidP="00614CF2">
            <w:r w:rsidRPr="00614CF2">
              <w:t>Early</w:t>
            </w:r>
            <w:r w:rsidR="00F474B4" w:rsidRPr="00614CF2">
              <w:t xml:space="preserve"> </w:t>
            </w:r>
            <w:r w:rsidRPr="00614CF2">
              <w:t>Childhood</w:t>
            </w:r>
            <w:r w:rsidR="00F474B4" w:rsidRPr="00614CF2">
              <w:t xml:space="preserve"> </w:t>
            </w:r>
            <w:r w:rsidRPr="00614CF2">
              <w:t>(Pre-primary</w:t>
            </w:r>
            <w:r w:rsidR="00F474B4" w:rsidRPr="00614CF2">
              <w:t xml:space="preserve"> </w:t>
            </w:r>
            <w:r w:rsidRPr="00614CF2">
              <w:t>School)</w:t>
            </w:r>
            <w:r w:rsidR="00F474B4" w:rsidRPr="00614CF2">
              <w:t xml:space="preserve"> </w:t>
            </w:r>
            <w:r w:rsidRPr="00614CF2">
              <w:t>Teachers</w:t>
            </w:r>
            <w:r w:rsidR="00F474B4" w:rsidRPr="00614CF2">
              <w:t xml:space="preserve"> </w:t>
            </w:r>
            <w:r w:rsidRPr="00614CF2">
              <w:t>(P)</w:t>
            </w:r>
          </w:p>
        </w:tc>
        <w:tc>
          <w:tcPr>
            <w:tcW w:w="348" w:type="pct"/>
          </w:tcPr>
          <w:p w14:paraId="1E23A5A0" w14:textId="77777777" w:rsidR="00E715E9" w:rsidRPr="00614CF2" w:rsidRDefault="00E715E9" w:rsidP="00614CF2">
            <w:r w:rsidRPr="00614CF2">
              <w:t>73.1</w:t>
            </w:r>
          </w:p>
        </w:tc>
        <w:tc>
          <w:tcPr>
            <w:tcW w:w="213" w:type="pct"/>
          </w:tcPr>
          <w:p w14:paraId="5895B36E" w14:textId="77777777" w:rsidR="00E715E9" w:rsidRPr="00614CF2" w:rsidRDefault="00E715E9" w:rsidP="00614CF2">
            <w:r w:rsidRPr="00614CF2">
              <w:t>26.7</w:t>
            </w:r>
          </w:p>
        </w:tc>
        <w:tc>
          <w:tcPr>
            <w:tcW w:w="292" w:type="pct"/>
          </w:tcPr>
          <w:p w14:paraId="021167AB" w14:textId="77777777" w:rsidR="00E715E9" w:rsidRPr="00614CF2" w:rsidRDefault="00E715E9" w:rsidP="00614CF2">
            <w:r w:rsidRPr="00614CF2">
              <w:t>57.4</w:t>
            </w:r>
          </w:p>
        </w:tc>
        <w:tc>
          <w:tcPr>
            <w:tcW w:w="312" w:type="pct"/>
          </w:tcPr>
          <w:p w14:paraId="70C2C364" w14:textId="77777777" w:rsidR="00E715E9" w:rsidRPr="00614CF2" w:rsidRDefault="00E715E9" w:rsidP="00614CF2">
            <w:r w:rsidRPr="00614CF2">
              <w:t>50</w:t>
            </w:r>
          </w:p>
        </w:tc>
        <w:tc>
          <w:tcPr>
            <w:tcW w:w="291" w:type="pct"/>
          </w:tcPr>
          <w:p w14:paraId="7ACEBCFA" w14:textId="77777777" w:rsidR="00E715E9" w:rsidRPr="00614CF2" w:rsidRDefault="00E715E9" w:rsidP="00614CF2">
            <w:r w:rsidRPr="00614CF2">
              <w:t>97</w:t>
            </w:r>
          </w:p>
        </w:tc>
        <w:tc>
          <w:tcPr>
            <w:tcW w:w="306" w:type="pct"/>
          </w:tcPr>
          <w:p w14:paraId="6834B815" w14:textId="77777777" w:rsidR="00E715E9" w:rsidRPr="00614CF2" w:rsidRDefault="00E715E9" w:rsidP="00614CF2">
            <w:r w:rsidRPr="00614CF2">
              <w:t>9</w:t>
            </w:r>
          </w:p>
        </w:tc>
        <w:tc>
          <w:tcPr>
            <w:tcW w:w="476" w:type="pct"/>
          </w:tcPr>
          <w:p w14:paraId="4986E1CF" w14:textId="77777777" w:rsidR="00E715E9" w:rsidRPr="00614CF2" w:rsidRDefault="00E715E9" w:rsidP="00614CF2">
            <w:r w:rsidRPr="00614CF2">
              <w:t>Average</w:t>
            </w:r>
          </w:p>
        </w:tc>
        <w:tc>
          <w:tcPr>
            <w:tcW w:w="320" w:type="pct"/>
          </w:tcPr>
          <w:p w14:paraId="5691966B" w14:textId="77777777" w:rsidR="00E715E9" w:rsidRPr="00614CF2" w:rsidRDefault="00E715E9" w:rsidP="00614CF2">
            <w:r w:rsidRPr="00614CF2">
              <w:t>$$$</w:t>
            </w:r>
          </w:p>
        </w:tc>
        <w:tc>
          <w:tcPr>
            <w:tcW w:w="219" w:type="pct"/>
          </w:tcPr>
          <w:p w14:paraId="2A446701" w14:textId="77777777" w:rsidR="00E715E9" w:rsidRPr="00614CF2" w:rsidRDefault="00E715E9" w:rsidP="00614CF2">
            <w:r w:rsidRPr="00614CF2">
              <w:t>1</w:t>
            </w:r>
          </w:p>
        </w:tc>
        <w:tc>
          <w:tcPr>
            <w:tcW w:w="349" w:type="pct"/>
          </w:tcPr>
          <w:p w14:paraId="1D306CEE" w14:textId="77777777" w:rsidR="00E715E9" w:rsidRPr="00614CF2" w:rsidRDefault="00E715E9" w:rsidP="00614CF2">
            <w:r w:rsidRPr="00614CF2">
              <w:t>3.0</w:t>
            </w:r>
          </w:p>
        </w:tc>
      </w:tr>
      <w:tr w:rsidR="00E715E9" w:rsidRPr="00614CF2" w14:paraId="76DA87B5" w14:textId="77777777" w:rsidTr="00042CF5">
        <w:trPr>
          <w:trHeight w:val="20"/>
        </w:trPr>
        <w:tc>
          <w:tcPr>
            <w:tcW w:w="1875" w:type="pct"/>
          </w:tcPr>
          <w:p w14:paraId="681DA02F" w14:textId="0062BD4D" w:rsidR="00E715E9" w:rsidRPr="00614CF2" w:rsidRDefault="00E715E9" w:rsidP="00614CF2">
            <w:r w:rsidRPr="00614CF2">
              <w:t>Education</w:t>
            </w:r>
            <w:r w:rsidR="00F474B4" w:rsidRPr="00614CF2">
              <w:t xml:space="preserve"> </w:t>
            </w:r>
            <w:r w:rsidRPr="00614CF2">
              <w:t>Advisers</w:t>
            </w:r>
            <w:r w:rsidR="00F474B4" w:rsidRPr="00614CF2">
              <w:t xml:space="preserve"> </w:t>
            </w:r>
            <w:r w:rsidRPr="00614CF2">
              <w:t>and</w:t>
            </w:r>
            <w:r w:rsidR="00F474B4" w:rsidRPr="00614CF2">
              <w:t xml:space="preserve"> </w:t>
            </w:r>
            <w:r w:rsidRPr="00614CF2">
              <w:t>Reviewers</w:t>
            </w:r>
            <w:r w:rsidR="00F474B4" w:rsidRPr="00614CF2">
              <w:t xml:space="preserve"> </w:t>
            </w:r>
            <w:r w:rsidRPr="00614CF2">
              <w:t>(P)</w:t>
            </w:r>
          </w:p>
        </w:tc>
        <w:tc>
          <w:tcPr>
            <w:tcW w:w="348" w:type="pct"/>
          </w:tcPr>
          <w:p w14:paraId="53972847" w14:textId="77777777" w:rsidR="00E715E9" w:rsidRPr="00614CF2" w:rsidRDefault="00E715E9" w:rsidP="00614CF2">
            <w:r w:rsidRPr="00614CF2">
              <w:t>24.8</w:t>
            </w:r>
          </w:p>
        </w:tc>
        <w:tc>
          <w:tcPr>
            <w:tcW w:w="213" w:type="pct"/>
          </w:tcPr>
          <w:p w14:paraId="68F119A3" w14:textId="77777777" w:rsidR="00E715E9" w:rsidRPr="00614CF2" w:rsidRDefault="00E715E9" w:rsidP="00614CF2">
            <w:r w:rsidRPr="00614CF2">
              <w:t>-0.3</w:t>
            </w:r>
          </w:p>
        </w:tc>
        <w:tc>
          <w:tcPr>
            <w:tcW w:w="292" w:type="pct"/>
          </w:tcPr>
          <w:p w14:paraId="047166FF" w14:textId="77777777" w:rsidR="00E715E9" w:rsidRPr="00614CF2" w:rsidRDefault="00E715E9" w:rsidP="00614CF2">
            <w:r w:rsidRPr="00614CF2">
              <w:t>-1.3</w:t>
            </w:r>
          </w:p>
        </w:tc>
        <w:tc>
          <w:tcPr>
            <w:tcW w:w="312" w:type="pct"/>
          </w:tcPr>
          <w:p w14:paraId="0D8903E1" w14:textId="77777777" w:rsidR="00E715E9" w:rsidRPr="00614CF2" w:rsidRDefault="00E715E9" w:rsidP="00614CF2">
            <w:r w:rsidRPr="00614CF2">
              <w:t>26</w:t>
            </w:r>
          </w:p>
        </w:tc>
        <w:tc>
          <w:tcPr>
            <w:tcW w:w="291" w:type="pct"/>
          </w:tcPr>
          <w:p w14:paraId="5C668DE7" w14:textId="77777777" w:rsidR="00E715E9" w:rsidRPr="00614CF2" w:rsidRDefault="00E715E9" w:rsidP="00614CF2">
            <w:r w:rsidRPr="00614CF2">
              <w:t>71</w:t>
            </w:r>
          </w:p>
        </w:tc>
        <w:tc>
          <w:tcPr>
            <w:tcW w:w="306" w:type="pct"/>
          </w:tcPr>
          <w:p w14:paraId="655EB57A" w14:textId="77777777" w:rsidR="00E715E9" w:rsidRPr="00614CF2" w:rsidRDefault="00E715E9" w:rsidP="00614CF2">
            <w:r w:rsidRPr="00614CF2">
              <w:t>0</w:t>
            </w:r>
          </w:p>
        </w:tc>
        <w:tc>
          <w:tcPr>
            <w:tcW w:w="476" w:type="pct"/>
          </w:tcPr>
          <w:p w14:paraId="7D64EBFF" w14:textId="41BBFEF1" w:rsidR="00E715E9" w:rsidRPr="00614CF2" w:rsidRDefault="00E715E9" w:rsidP="00614CF2">
            <w:r w:rsidRPr="00614CF2">
              <w:t>Below</w:t>
            </w:r>
            <w:r w:rsidR="00F474B4" w:rsidRPr="00614CF2">
              <w:t xml:space="preserve"> </w:t>
            </w:r>
            <w:r w:rsidRPr="00614CF2">
              <w:t>Average</w:t>
            </w:r>
          </w:p>
        </w:tc>
        <w:tc>
          <w:tcPr>
            <w:tcW w:w="320" w:type="pct"/>
          </w:tcPr>
          <w:p w14:paraId="23BE9E4F" w14:textId="77777777" w:rsidR="00E715E9" w:rsidRPr="00614CF2" w:rsidRDefault="00E715E9" w:rsidP="00614CF2">
            <w:r w:rsidRPr="00614CF2">
              <w:t>$$$$$</w:t>
            </w:r>
          </w:p>
        </w:tc>
        <w:tc>
          <w:tcPr>
            <w:tcW w:w="219" w:type="pct"/>
          </w:tcPr>
          <w:p w14:paraId="62CBFC29" w14:textId="77777777" w:rsidR="00E715E9" w:rsidRPr="00614CF2" w:rsidRDefault="00E715E9" w:rsidP="00614CF2">
            <w:r w:rsidRPr="00614CF2">
              <w:t>1</w:t>
            </w:r>
          </w:p>
        </w:tc>
        <w:tc>
          <w:tcPr>
            <w:tcW w:w="349" w:type="pct"/>
          </w:tcPr>
          <w:p w14:paraId="4695AB54" w14:textId="77777777" w:rsidR="00E715E9" w:rsidRPr="00614CF2" w:rsidRDefault="00E715E9" w:rsidP="00614CF2">
            <w:r w:rsidRPr="00614CF2">
              <w:t>7.4</w:t>
            </w:r>
          </w:p>
        </w:tc>
      </w:tr>
      <w:tr w:rsidR="00E715E9" w:rsidRPr="00614CF2" w14:paraId="280166F6" w14:textId="77777777" w:rsidTr="00042CF5">
        <w:trPr>
          <w:trHeight w:val="20"/>
        </w:trPr>
        <w:tc>
          <w:tcPr>
            <w:tcW w:w="1875" w:type="pct"/>
          </w:tcPr>
          <w:p w14:paraId="389534EC" w14:textId="01BED9EE" w:rsidR="00E715E9" w:rsidRPr="00614CF2" w:rsidRDefault="00E715E9" w:rsidP="00614CF2">
            <w:r w:rsidRPr="00614CF2">
              <w:t>Education</w:t>
            </w:r>
            <w:r w:rsidR="00F474B4" w:rsidRPr="00614CF2">
              <w:t xml:space="preserve"> </w:t>
            </w:r>
            <w:r w:rsidRPr="00614CF2">
              <w:t>Aides</w:t>
            </w:r>
            <w:r w:rsidR="00F474B4" w:rsidRPr="00614CF2">
              <w:t xml:space="preserve"> </w:t>
            </w:r>
            <w:r w:rsidRPr="00614CF2">
              <w:t>(CP)</w:t>
            </w:r>
          </w:p>
        </w:tc>
        <w:tc>
          <w:tcPr>
            <w:tcW w:w="348" w:type="pct"/>
          </w:tcPr>
          <w:p w14:paraId="4F1C197A" w14:textId="77777777" w:rsidR="00E715E9" w:rsidRPr="00614CF2" w:rsidRDefault="00E715E9" w:rsidP="00614CF2">
            <w:r w:rsidRPr="00614CF2">
              <w:t>133.3</w:t>
            </w:r>
          </w:p>
        </w:tc>
        <w:tc>
          <w:tcPr>
            <w:tcW w:w="213" w:type="pct"/>
          </w:tcPr>
          <w:p w14:paraId="040A2BB3" w14:textId="77777777" w:rsidR="00E715E9" w:rsidRPr="00614CF2" w:rsidRDefault="00E715E9" w:rsidP="00614CF2">
            <w:r w:rsidRPr="00614CF2">
              <w:t>31.6</w:t>
            </w:r>
          </w:p>
        </w:tc>
        <w:tc>
          <w:tcPr>
            <w:tcW w:w="292" w:type="pct"/>
          </w:tcPr>
          <w:p w14:paraId="153B255B" w14:textId="77777777" w:rsidR="00E715E9" w:rsidRPr="00614CF2" w:rsidRDefault="00E715E9" w:rsidP="00614CF2">
            <w:r w:rsidRPr="00614CF2">
              <w:t>31.1</w:t>
            </w:r>
          </w:p>
        </w:tc>
        <w:tc>
          <w:tcPr>
            <w:tcW w:w="312" w:type="pct"/>
          </w:tcPr>
          <w:p w14:paraId="1914D7CC" w14:textId="77777777" w:rsidR="00E715E9" w:rsidRPr="00614CF2" w:rsidRDefault="00E715E9" w:rsidP="00614CF2">
            <w:r w:rsidRPr="00614CF2">
              <w:t>69</w:t>
            </w:r>
          </w:p>
        </w:tc>
        <w:tc>
          <w:tcPr>
            <w:tcW w:w="291" w:type="pct"/>
          </w:tcPr>
          <w:p w14:paraId="4FA76861" w14:textId="77777777" w:rsidR="00E715E9" w:rsidRPr="00614CF2" w:rsidRDefault="00E715E9" w:rsidP="00614CF2">
            <w:r w:rsidRPr="00614CF2">
              <w:t>86</w:t>
            </w:r>
          </w:p>
        </w:tc>
        <w:tc>
          <w:tcPr>
            <w:tcW w:w="306" w:type="pct"/>
          </w:tcPr>
          <w:p w14:paraId="645C1EB6" w14:textId="77777777" w:rsidR="00E715E9" w:rsidRPr="00614CF2" w:rsidRDefault="00E715E9" w:rsidP="00614CF2">
            <w:r w:rsidRPr="00614CF2">
              <w:t>16</w:t>
            </w:r>
          </w:p>
        </w:tc>
        <w:tc>
          <w:tcPr>
            <w:tcW w:w="476" w:type="pct"/>
          </w:tcPr>
          <w:p w14:paraId="3D132547" w14:textId="56FF82F4" w:rsidR="00E715E9" w:rsidRPr="00614CF2" w:rsidRDefault="00E715E9" w:rsidP="00614CF2">
            <w:r w:rsidRPr="00614CF2">
              <w:t>Below</w:t>
            </w:r>
            <w:r w:rsidR="00F474B4" w:rsidRPr="00614CF2">
              <w:t xml:space="preserve"> </w:t>
            </w:r>
            <w:r w:rsidRPr="00614CF2">
              <w:t>Average</w:t>
            </w:r>
          </w:p>
        </w:tc>
        <w:tc>
          <w:tcPr>
            <w:tcW w:w="320" w:type="pct"/>
          </w:tcPr>
          <w:p w14:paraId="2289E39F" w14:textId="77777777" w:rsidR="00E715E9" w:rsidRPr="00614CF2" w:rsidRDefault="00E715E9" w:rsidP="00614CF2">
            <w:r w:rsidRPr="00614CF2">
              <w:t>$</w:t>
            </w:r>
          </w:p>
        </w:tc>
        <w:tc>
          <w:tcPr>
            <w:tcW w:w="219" w:type="pct"/>
          </w:tcPr>
          <w:p w14:paraId="1EEE0189" w14:textId="77777777" w:rsidR="00E715E9" w:rsidRPr="00614CF2" w:rsidRDefault="00E715E9" w:rsidP="00614CF2">
            <w:r w:rsidRPr="00614CF2">
              <w:t>4</w:t>
            </w:r>
          </w:p>
        </w:tc>
        <w:tc>
          <w:tcPr>
            <w:tcW w:w="349" w:type="pct"/>
          </w:tcPr>
          <w:p w14:paraId="2BBDB625" w14:textId="77777777" w:rsidR="00E715E9" w:rsidRPr="00614CF2" w:rsidRDefault="00E715E9" w:rsidP="00614CF2">
            <w:r w:rsidRPr="00614CF2">
              <w:t>5.5</w:t>
            </w:r>
          </w:p>
        </w:tc>
      </w:tr>
      <w:tr w:rsidR="00E715E9" w:rsidRPr="00614CF2" w14:paraId="7C1C0F7F" w14:textId="77777777" w:rsidTr="00042CF5">
        <w:trPr>
          <w:trHeight w:val="20"/>
        </w:trPr>
        <w:tc>
          <w:tcPr>
            <w:tcW w:w="1875" w:type="pct"/>
          </w:tcPr>
          <w:p w14:paraId="58D7A3B6" w14:textId="438DBB86" w:rsidR="00E715E9" w:rsidRPr="00614CF2" w:rsidRDefault="00E715E9" w:rsidP="00614CF2">
            <w:r w:rsidRPr="00614CF2">
              <w:t>Librarians</w:t>
            </w:r>
            <w:r w:rsidR="00F474B4" w:rsidRPr="00614CF2">
              <w:t xml:space="preserve"> </w:t>
            </w:r>
            <w:r w:rsidRPr="00614CF2">
              <w:t>(P)</w:t>
            </w:r>
          </w:p>
        </w:tc>
        <w:tc>
          <w:tcPr>
            <w:tcW w:w="348" w:type="pct"/>
          </w:tcPr>
          <w:p w14:paraId="63B06DBC" w14:textId="77777777" w:rsidR="00E715E9" w:rsidRPr="00614CF2" w:rsidRDefault="00E715E9" w:rsidP="00614CF2">
            <w:r w:rsidRPr="00614CF2">
              <w:t>11.2</w:t>
            </w:r>
          </w:p>
        </w:tc>
        <w:tc>
          <w:tcPr>
            <w:tcW w:w="213" w:type="pct"/>
          </w:tcPr>
          <w:p w14:paraId="026E9F5D" w14:textId="77777777" w:rsidR="00E715E9" w:rsidRPr="00614CF2" w:rsidRDefault="00E715E9" w:rsidP="00614CF2">
            <w:r w:rsidRPr="00614CF2">
              <w:t>-1.1</w:t>
            </w:r>
          </w:p>
        </w:tc>
        <w:tc>
          <w:tcPr>
            <w:tcW w:w="292" w:type="pct"/>
          </w:tcPr>
          <w:p w14:paraId="68E472FF" w14:textId="77777777" w:rsidR="00E715E9" w:rsidRPr="00614CF2" w:rsidRDefault="00E715E9" w:rsidP="00614CF2">
            <w:r w:rsidRPr="00614CF2">
              <w:t>-9.0</w:t>
            </w:r>
          </w:p>
        </w:tc>
        <w:tc>
          <w:tcPr>
            <w:tcW w:w="312" w:type="pct"/>
          </w:tcPr>
          <w:p w14:paraId="1F1C9408" w14:textId="77777777" w:rsidR="00E715E9" w:rsidRPr="00614CF2" w:rsidRDefault="00E715E9" w:rsidP="00614CF2">
            <w:r w:rsidRPr="00614CF2">
              <w:t>31</w:t>
            </w:r>
          </w:p>
        </w:tc>
        <w:tc>
          <w:tcPr>
            <w:tcW w:w="291" w:type="pct"/>
          </w:tcPr>
          <w:p w14:paraId="2667B6E6" w14:textId="77777777" w:rsidR="00E715E9" w:rsidRPr="00614CF2" w:rsidRDefault="00E715E9" w:rsidP="00614CF2">
            <w:r w:rsidRPr="00614CF2">
              <w:t>66</w:t>
            </w:r>
          </w:p>
        </w:tc>
        <w:tc>
          <w:tcPr>
            <w:tcW w:w="306" w:type="pct"/>
          </w:tcPr>
          <w:p w14:paraId="73E04DAC" w14:textId="77777777" w:rsidR="00E715E9" w:rsidRPr="00614CF2" w:rsidRDefault="00E715E9" w:rsidP="00614CF2">
            <w:r w:rsidRPr="00614CF2">
              <w:t>5</w:t>
            </w:r>
          </w:p>
        </w:tc>
        <w:tc>
          <w:tcPr>
            <w:tcW w:w="476" w:type="pct"/>
          </w:tcPr>
          <w:p w14:paraId="7F10C18E" w14:textId="0DD8B0F0" w:rsidR="00E715E9" w:rsidRPr="00614CF2" w:rsidRDefault="00E715E9" w:rsidP="00614CF2">
            <w:r w:rsidRPr="00614CF2">
              <w:t>Below</w:t>
            </w:r>
            <w:r w:rsidR="00F474B4" w:rsidRPr="00614CF2">
              <w:t xml:space="preserve"> </w:t>
            </w:r>
            <w:r w:rsidRPr="00614CF2">
              <w:t>Average</w:t>
            </w:r>
          </w:p>
        </w:tc>
        <w:tc>
          <w:tcPr>
            <w:tcW w:w="320" w:type="pct"/>
          </w:tcPr>
          <w:p w14:paraId="40DE7160" w14:textId="77777777" w:rsidR="00E715E9" w:rsidRPr="00614CF2" w:rsidRDefault="00E715E9" w:rsidP="00614CF2">
            <w:r w:rsidRPr="00614CF2">
              <w:t>$$$</w:t>
            </w:r>
          </w:p>
        </w:tc>
        <w:tc>
          <w:tcPr>
            <w:tcW w:w="219" w:type="pct"/>
          </w:tcPr>
          <w:p w14:paraId="30B05567" w14:textId="77777777" w:rsidR="00E715E9" w:rsidRPr="00614CF2" w:rsidRDefault="00E715E9" w:rsidP="00614CF2">
            <w:r w:rsidRPr="00614CF2">
              <w:t>1</w:t>
            </w:r>
          </w:p>
        </w:tc>
        <w:tc>
          <w:tcPr>
            <w:tcW w:w="349" w:type="pct"/>
          </w:tcPr>
          <w:p w14:paraId="77C92EF9" w14:textId="77777777" w:rsidR="00E715E9" w:rsidRPr="00614CF2" w:rsidRDefault="00E715E9" w:rsidP="00614CF2">
            <w:r w:rsidRPr="00614CF2">
              <w:t>16.9</w:t>
            </w:r>
          </w:p>
        </w:tc>
      </w:tr>
      <w:tr w:rsidR="00E715E9" w:rsidRPr="00614CF2" w14:paraId="4EBE0B60" w14:textId="77777777" w:rsidTr="00042CF5">
        <w:trPr>
          <w:trHeight w:val="20"/>
        </w:trPr>
        <w:tc>
          <w:tcPr>
            <w:tcW w:w="1875" w:type="pct"/>
          </w:tcPr>
          <w:p w14:paraId="5B8B83E1" w14:textId="0F7C51BC" w:rsidR="00E715E9" w:rsidRPr="00614CF2" w:rsidRDefault="00E715E9" w:rsidP="00614CF2">
            <w:r w:rsidRPr="00614CF2">
              <w:t>Library</w:t>
            </w:r>
            <w:r w:rsidR="00F474B4" w:rsidRPr="00614CF2">
              <w:t xml:space="preserve"> </w:t>
            </w:r>
            <w:r w:rsidRPr="00614CF2">
              <w:t>Assistants</w:t>
            </w:r>
            <w:r w:rsidR="00F474B4" w:rsidRPr="00614CF2">
              <w:t xml:space="preserve"> </w:t>
            </w:r>
            <w:r w:rsidRPr="00614CF2">
              <w:t>(CA)</w:t>
            </w:r>
          </w:p>
        </w:tc>
        <w:tc>
          <w:tcPr>
            <w:tcW w:w="348" w:type="pct"/>
          </w:tcPr>
          <w:p w14:paraId="124F3B9D" w14:textId="77777777" w:rsidR="00E715E9" w:rsidRPr="00614CF2" w:rsidRDefault="00E715E9" w:rsidP="00614CF2">
            <w:r w:rsidRPr="00614CF2">
              <w:t>6.8</w:t>
            </w:r>
          </w:p>
        </w:tc>
        <w:tc>
          <w:tcPr>
            <w:tcW w:w="213" w:type="pct"/>
          </w:tcPr>
          <w:p w14:paraId="04AEA698" w14:textId="77777777" w:rsidR="00E715E9" w:rsidRPr="00614CF2" w:rsidRDefault="00E715E9" w:rsidP="00614CF2">
            <w:r w:rsidRPr="00614CF2">
              <w:t>-0.2</w:t>
            </w:r>
          </w:p>
        </w:tc>
        <w:tc>
          <w:tcPr>
            <w:tcW w:w="292" w:type="pct"/>
          </w:tcPr>
          <w:p w14:paraId="3B39BD4E" w14:textId="77777777" w:rsidR="00E715E9" w:rsidRPr="00614CF2" w:rsidRDefault="00E715E9" w:rsidP="00614CF2">
            <w:r w:rsidRPr="00614CF2">
              <w:t>-2.6</w:t>
            </w:r>
          </w:p>
        </w:tc>
        <w:tc>
          <w:tcPr>
            <w:tcW w:w="312" w:type="pct"/>
          </w:tcPr>
          <w:p w14:paraId="312039FF" w14:textId="77777777" w:rsidR="00E715E9" w:rsidRPr="00614CF2" w:rsidRDefault="00E715E9" w:rsidP="00614CF2">
            <w:r w:rsidRPr="00614CF2">
              <w:t>68</w:t>
            </w:r>
          </w:p>
        </w:tc>
        <w:tc>
          <w:tcPr>
            <w:tcW w:w="291" w:type="pct"/>
          </w:tcPr>
          <w:p w14:paraId="3C5DAB40" w14:textId="77777777" w:rsidR="00E715E9" w:rsidRPr="00614CF2" w:rsidRDefault="00E715E9" w:rsidP="00614CF2">
            <w:r w:rsidRPr="00614CF2">
              <w:t>86</w:t>
            </w:r>
          </w:p>
        </w:tc>
        <w:tc>
          <w:tcPr>
            <w:tcW w:w="306" w:type="pct"/>
          </w:tcPr>
          <w:p w14:paraId="707F9841" w14:textId="77777777" w:rsidR="00E715E9" w:rsidRPr="00614CF2" w:rsidRDefault="00E715E9" w:rsidP="00614CF2">
            <w:r w:rsidRPr="00614CF2">
              <w:t>23</w:t>
            </w:r>
          </w:p>
        </w:tc>
        <w:tc>
          <w:tcPr>
            <w:tcW w:w="476" w:type="pct"/>
          </w:tcPr>
          <w:p w14:paraId="6A00E5EE" w14:textId="6B0D0803" w:rsidR="00E715E9" w:rsidRPr="00614CF2" w:rsidRDefault="00E715E9" w:rsidP="00614CF2">
            <w:r w:rsidRPr="00614CF2">
              <w:t>Below</w:t>
            </w:r>
            <w:r w:rsidR="00F474B4" w:rsidRPr="00614CF2">
              <w:t xml:space="preserve"> </w:t>
            </w:r>
            <w:r w:rsidRPr="00614CF2">
              <w:t>Average</w:t>
            </w:r>
          </w:p>
        </w:tc>
        <w:tc>
          <w:tcPr>
            <w:tcW w:w="320" w:type="pct"/>
          </w:tcPr>
          <w:p w14:paraId="3F81C017" w14:textId="77777777" w:rsidR="00E715E9" w:rsidRPr="00614CF2" w:rsidRDefault="00E715E9" w:rsidP="00614CF2">
            <w:r w:rsidRPr="00614CF2">
              <w:t>$$</w:t>
            </w:r>
          </w:p>
        </w:tc>
        <w:tc>
          <w:tcPr>
            <w:tcW w:w="219" w:type="pct"/>
          </w:tcPr>
          <w:p w14:paraId="6FB30A05" w14:textId="77777777" w:rsidR="00E715E9" w:rsidRPr="00614CF2" w:rsidRDefault="00E715E9" w:rsidP="00614CF2">
            <w:r w:rsidRPr="00614CF2">
              <w:t>4</w:t>
            </w:r>
          </w:p>
        </w:tc>
        <w:tc>
          <w:tcPr>
            <w:tcW w:w="349" w:type="pct"/>
          </w:tcPr>
          <w:p w14:paraId="42944F96" w14:textId="77777777" w:rsidR="00E715E9" w:rsidRPr="00614CF2" w:rsidRDefault="00E715E9" w:rsidP="00614CF2">
            <w:r w:rsidRPr="00614CF2">
              <w:t>1.2</w:t>
            </w:r>
          </w:p>
        </w:tc>
      </w:tr>
      <w:tr w:rsidR="00E715E9" w:rsidRPr="00614CF2" w14:paraId="200D880B" w14:textId="77777777" w:rsidTr="00042CF5">
        <w:trPr>
          <w:trHeight w:val="20"/>
        </w:trPr>
        <w:tc>
          <w:tcPr>
            <w:tcW w:w="1875" w:type="pct"/>
          </w:tcPr>
          <w:p w14:paraId="6BC75291" w14:textId="7F2098C2" w:rsidR="00E715E9" w:rsidRPr="00614CF2" w:rsidRDefault="00E715E9" w:rsidP="00614CF2">
            <w:r w:rsidRPr="00614CF2">
              <w:t>Primary</w:t>
            </w:r>
            <w:r w:rsidR="00F474B4" w:rsidRPr="00614CF2">
              <w:t xml:space="preserve"> </w:t>
            </w:r>
            <w:r w:rsidRPr="00614CF2">
              <w:t>School</w:t>
            </w:r>
            <w:r w:rsidR="00F474B4" w:rsidRPr="00614CF2">
              <w:t xml:space="preserve"> </w:t>
            </w:r>
            <w:r w:rsidRPr="00614CF2">
              <w:t>Teachers</w:t>
            </w:r>
            <w:r w:rsidR="00F474B4" w:rsidRPr="00614CF2">
              <w:t xml:space="preserve"> </w:t>
            </w:r>
            <w:r w:rsidRPr="00614CF2">
              <w:t>(P)</w:t>
            </w:r>
          </w:p>
        </w:tc>
        <w:tc>
          <w:tcPr>
            <w:tcW w:w="348" w:type="pct"/>
          </w:tcPr>
          <w:p w14:paraId="58B765B5" w14:textId="77777777" w:rsidR="00E715E9" w:rsidRPr="00614CF2" w:rsidRDefault="00E715E9" w:rsidP="00614CF2">
            <w:r w:rsidRPr="00614CF2">
              <w:t>164.6</w:t>
            </w:r>
          </w:p>
        </w:tc>
        <w:tc>
          <w:tcPr>
            <w:tcW w:w="213" w:type="pct"/>
          </w:tcPr>
          <w:p w14:paraId="0EC5B34A" w14:textId="77777777" w:rsidR="00E715E9" w:rsidRPr="00614CF2" w:rsidRDefault="00E715E9" w:rsidP="00614CF2">
            <w:r w:rsidRPr="00614CF2">
              <w:t>4.4</w:t>
            </w:r>
          </w:p>
        </w:tc>
        <w:tc>
          <w:tcPr>
            <w:tcW w:w="292" w:type="pct"/>
          </w:tcPr>
          <w:p w14:paraId="517BCBE3" w14:textId="77777777" w:rsidR="00E715E9" w:rsidRPr="00614CF2" w:rsidRDefault="00E715E9" w:rsidP="00614CF2">
            <w:r w:rsidRPr="00614CF2">
              <w:t>2.7</w:t>
            </w:r>
          </w:p>
        </w:tc>
        <w:tc>
          <w:tcPr>
            <w:tcW w:w="312" w:type="pct"/>
          </w:tcPr>
          <w:p w14:paraId="1549B18A" w14:textId="77777777" w:rsidR="00E715E9" w:rsidRPr="00614CF2" w:rsidRDefault="00E715E9" w:rsidP="00614CF2">
            <w:r w:rsidRPr="00614CF2">
              <w:t>35</w:t>
            </w:r>
          </w:p>
        </w:tc>
        <w:tc>
          <w:tcPr>
            <w:tcW w:w="291" w:type="pct"/>
          </w:tcPr>
          <w:p w14:paraId="472CA817" w14:textId="77777777" w:rsidR="00E715E9" w:rsidRPr="00614CF2" w:rsidRDefault="00E715E9" w:rsidP="00614CF2">
            <w:r w:rsidRPr="00614CF2">
              <w:t>85</w:t>
            </w:r>
          </w:p>
        </w:tc>
        <w:tc>
          <w:tcPr>
            <w:tcW w:w="306" w:type="pct"/>
          </w:tcPr>
          <w:p w14:paraId="17395399" w14:textId="77777777" w:rsidR="00E715E9" w:rsidRPr="00614CF2" w:rsidRDefault="00E715E9" w:rsidP="00614CF2">
            <w:r w:rsidRPr="00614CF2">
              <w:t>6</w:t>
            </w:r>
          </w:p>
        </w:tc>
        <w:tc>
          <w:tcPr>
            <w:tcW w:w="476" w:type="pct"/>
          </w:tcPr>
          <w:p w14:paraId="0D48D4E0" w14:textId="01130527" w:rsidR="00E715E9" w:rsidRPr="00614CF2" w:rsidRDefault="00E715E9" w:rsidP="00614CF2">
            <w:r w:rsidRPr="00614CF2">
              <w:t>Below</w:t>
            </w:r>
            <w:r w:rsidR="00F474B4" w:rsidRPr="00614CF2">
              <w:t xml:space="preserve"> </w:t>
            </w:r>
            <w:r w:rsidRPr="00614CF2">
              <w:t>Average</w:t>
            </w:r>
          </w:p>
        </w:tc>
        <w:tc>
          <w:tcPr>
            <w:tcW w:w="320" w:type="pct"/>
          </w:tcPr>
          <w:p w14:paraId="3E1B4302" w14:textId="77777777" w:rsidR="00E715E9" w:rsidRPr="00614CF2" w:rsidRDefault="00E715E9" w:rsidP="00614CF2">
            <w:r w:rsidRPr="00614CF2">
              <w:t>$$$$</w:t>
            </w:r>
          </w:p>
        </w:tc>
        <w:tc>
          <w:tcPr>
            <w:tcW w:w="219" w:type="pct"/>
          </w:tcPr>
          <w:p w14:paraId="36E66EF5" w14:textId="77777777" w:rsidR="00E715E9" w:rsidRPr="00614CF2" w:rsidRDefault="00E715E9" w:rsidP="00614CF2">
            <w:r w:rsidRPr="00614CF2">
              <w:t>1</w:t>
            </w:r>
          </w:p>
        </w:tc>
        <w:tc>
          <w:tcPr>
            <w:tcW w:w="349" w:type="pct"/>
          </w:tcPr>
          <w:p w14:paraId="413B6E91" w14:textId="77777777" w:rsidR="00E715E9" w:rsidRPr="00614CF2" w:rsidRDefault="00E715E9" w:rsidP="00614CF2">
            <w:r w:rsidRPr="00614CF2">
              <w:t>2.9</w:t>
            </w:r>
          </w:p>
        </w:tc>
      </w:tr>
      <w:tr w:rsidR="00E715E9" w:rsidRPr="00614CF2" w14:paraId="23490593" w14:textId="77777777" w:rsidTr="00042CF5">
        <w:trPr>
          <w:trHeight w:val="20"/>
        </w:trPr>
        <w:tc>
          <w:tcPr>
            <w:tcW w:w="1875" w:type="pct"/>
          </w:tcPr>
          <w:p w14:paraId="4228DFE5" w14:textId="22E12CC7" w:rsidR="00E715E9" w:rsidRPr="00614CF2" w:rsidRDefault="00E715E9" w:rsidP="00614CF2">
            <w:r w:rsidRPr="00614CF2">
              <w:t>Private</w:t>
            </w:r>
            <w:r w:rsidR="00F474B4" w:rsidRPr="00614CF2">
              <w:t xml:space="preserve"> </w:t>
            </w:r>
            <w:r w:rsidRPr="00614CF2">
              <w:t>Tutors</w:t>
            </w:r>
            <w:r w:rsidR="00F474B4" w:rsidRPr="00614CF2">
              <w:t xml:space="preserve"> </w:t>
            </w:r>
            <w:r w:rsidRPr="00614CF2">
              <w:t>and</w:t>
            </w:r>
            <w:r w:rsidR="00F474B4" w:rsidRPr="00614CF2">
              <w:t xml:space="preserve"> </w:t>
            </w:r>
            <w:r w:rsidRPr="00614CF2">
              <w:t>Teachers</w:t>
            </w:r>
            <w:r w:rsidR="00F474B4" w:rsidRPr="00614CF2">
              <w:t xml:space="preserve"> </w:t>
            </w:r>
            <w:r w:rsidRPr="00614CF2">
              <w:t>(P)</w:t>
            </w:r>
          </w:p>
        </w:tc>
        <w:tc>
          <w:tcPr>
            <w:tcW w:w="348" w:type="pct"/>
          </w:tcPr>
          <w:p w14:paraId="35221C20" w14:textId="77777777" w:rsidR="00E715E9" w:rsidRPr="00614CF2" w:rsidRDefault="00E715E9" w:rsidP="00614CF2">
            <w:r w:rsidRPr="00614CF2">
              <w:t>45.1</w:t>
            </w:r>
          </w:p>
        </w:tc>
        <w:tc>
          <w:tcPr>
            <w:tcW w:w="213" w:type="pct"/>
          </w:tcPr>
          <w:p w14:paraId="789DB97C" w14:textId="77777777" w:rsidR="00E715E9" w:rsidRPr="00614CF2" w:rsidRDefault="00E715E9" w:rsidP="00614CF2">
            <w:r w:rsidRPr="00614CF2">
              <w:t>1.4</w:t>
            </w:r>
          </w:p>
        </w:tc>
        <w:tc>
          <w:tcPr>
            <w:tcW w:w="292" w:type="pct"/>
          </w:tcPr>
          <w:p w14:paraId="55E1BD49" w14:textId="77777777" w:rsidR="00E715E9" w:rsidRPr="00614CF2" w:rsidRDefault="00E715E9" w:rsidP="00614CF2">
            <w:r w:rsidRPr="00614CF2">
              <w:t>3.2</w:t>
            </w:r>
          </w:p>
        </w:tc>
        <w:tc>
          <w:tcPr>
            <w:tcW w:w="312" w:type="pct"/>
          </w:tcPr>
          <w:p w14:paraId="50278172" w14:textId="77777777" w:rsidR="00E715E9" w:rsidRPr="00614CF2" w:rsidRDefault="00E715E9" w:rsidP="00614CF2">
            <w:r w:rsidRPr="00614CF2">
              <w:t>80</w:t>
            </w:r>
          </w:p>
        </w:tc>
        <w:tc>
          <w:tcPr>
            <w:tcW w:w="291" w:type="pct"/>
          </w:tcPr>
          <w:p w14:paraId="169DC9C9" w14:textId="77777777" w:rsidR="00E715E9" w:rsidRPr="00614CF2" w:rsidRDefault="00E715E9" w:rsidP="00614CF2">
            <w:r w:rsidRPr="00614CF2">
              <w:t>66</w:t>
            </w:r>
          </w:p>
        </w:tc>
        <w:tc>
          <w:tcPr>
            <w:tcW w:w="306" w:type="pct"/>
          </w:tcPr>
          <w:p w14:paraId="3E52CF8E" w14:textId="77777777" w:rsidR="00E715E9" w:rsidRPr="00614CF2" w:rsidRDefault="00E715E9" w:rsidP="00614CF2">
            <w:r w:rsidRPr="00614CF2">
              <w:t>39</w:t>
            </w:r>
          </w:p>
        </w:tc>
        <w:tc>
          <w:tcPr>
            <w:tcW w:w="476" w:type="pct"/>
          </w:tcPr>
          <w:p w14:paraId="09F14285" w14:textId="77777777" w:rsidR="00E715E9" w:rsidRPr="00614CF2" w:rsidRDefault="00E715E9" w:rsidP="00614CF2">
            <w:r w:rsidRPr="00614CF2">
              <w:t>Average</w:t>
            </w:r>
          </w:p>
        </w:tc>
        <w:tc>
          <w:tcPr>
            <w:tcW w:w="320" w:type="pct"/>
          </w:tcPr>
          <w:p w14:paraId="0791AA2F" w14:textId="77777777" w:rsidR="00E715E9" w:rsidRPr="00614CF2" w:rsidRDefault="00E715E9" w:rsidP="00614CF2">
            <w:r w:rsidRPr="00614CF2">
              <w:t>$$$</w:t>
            </w:r>
          </w:p>
        </w:tc>
        <w:tc>
          <w:tcPr>
            <w:tcW w:w="219" w:type="pct"/>
          </w:tcPr>
          <w:p w14:paraId="7A3A7396" w14:textId="77777777" w:rsidR="00E715E9" w:rsidRPr="00614CF2" w:rsidRDefault="00E715E9" w:rsidP="00614CF2">
            <w:r w:rsidRPr="00614CF2">
              <w:t>1</w:t>
            </w:r>
          </w:p>
        </w:tc>
        <w:tc>
          <w:tcPr>
            <w:tcW w:w="349" w:type="pct"/>
          </w:tcPr>
          <w:p w14:paraId="2F712945" w14:textId="77777777" w:rsidR="00E715E9" w:rsidRPr="00614CF2" w:rsidRDefault="00E715E9" w:rsidP="00614CF2">
            <w:r w:rsidRPr="00614CF2">
              <w:t>6.8</w:t>
            </w:r>
          </w:p>
        </w:tc>
      </w:tr>
      <w:tr w:rsidR="00E715E9" w:rsidRPr="00614CF2" w14:paraId="3D35893E" w14:textId="77777777" w:rsidTr="00042CF5">
        <w:trPr>
          <w:trHeight w:val="20"/>
        </w:trPr>
        <w:tc>
          <w:tcPr>
            <w:tcW w:w="1875" w:type="pct"/>
          </w:tcPr>
          <w:p w14:paraId="43679325" w14:textId="0A7249B0" w:rsidR="00E715E9" w:rsidRPr="00614CF2" w:rsidRDefault="00E715E9" w:rsidP="00614CF2">
            <w:r w:rsidRPr="00614CF2">
              <w:lastRenderedPageBreak/>
              <w:t>School</w:t>
            </w:r>
            <w:r w:rsidR="00F474B4" w:rsidRPr="00614CF2">
              <w:t xml:space="preserve"> </w:t>
            </w:r>
            <w:r w:rsidRPr="00614CF2">
              <w:t>Principals</w:t>
            </w:r>
            <w:r w:rsidR="00F474B4" w:rsidRPr="00614CF2">
              <w:t xml:space="preserve"> </w:t>
            </w:r>
            <w:r w:rsidRPr="00614CF2">
              <w:t>(M)</w:t>
            </w:r>
          </w:p>
        </w:tc>
        <w:tc>
          <w:tcPr>
            <w:tcW w:w="348" w:type="pct"/>
          </w:tcPr>
          <w:p w14:paraId="7784DBDD" w14:textId="77777777" w:rsidR="00E715E9" w:rsidRPr="00614CF2" w:rsidRDefault="00E715E9" w:rsidP="00614CF2">
            <w:r w:rsidRPr="00614CF2">
              <w:t>29.7</w:t>
            </w:r>
          </w:p>
        </w:tc>
        <w:tc>
          <w:tcPr>
            <w:tcW w:w="213" w:type="pct"/>
          </w:tcPr>
          <w:p w14:paraId="3EF39CEE" w14:textId="77777777" w:rsidR="00E715E9" w:rsidRPr="00614CF2" w:rsidRDefault="00E715E9" w:rsidP="00614CF2">
            <w:r w:rsidRPr="00614CF2">
              <w:t>5.2</w:t>
            </w:r>
          </w:p>
        </w:tc>
        <w:tc>
          <w:tcPr>
            <w:tcW w:w="292" w:type="pct"/>
          </w:tcPr>
          <w:p w14:paraId="22D822D1" w14:textId="77777777" w:rsidR="00E715E9" w:rsidRPr="00614CF2" w:rsidRDefault="00E715E9" w:rsidP="00614CF2">
            <w:r w:rsidRPr="00614CF2">
              <w:t>21.1</w:t>
            </w:r>
          </w:p>
        </w:tc>
        <w:tc>
          <w:tcPr>
            <w:tcW w:w="312" w:type="pct"/>
          </w:tcPr>
          <w:p w14:paraId="58BC62EC" w14:textId="77777777" w:rsidR="00E715E9" w:rsidRPr="00614CF2" w:rsidRDefault="00E715E9" w:rsidP="00614CF2">
            <w:r w:rsidRPr="00614CF2">
              <w:t>5</w:t>
            </w:r>
          </w:p>
        </w:tc>
        <w:tc>
          <w:tcPr>
            <w:tcW w:w="291" w:type="pct"/>
          </w:tcPr>
          <w:p w14:paraId="4E2BDE03" w14:textId="77777777" w:rsidR="00E715E9" w:rsidRPr="00614CF2" w:rsidRDefault="00E715E9" w:rsidP="00614CF2">
            <w:r w:rsidRPr="00614CF2">
              <w:t>65</w:t>
            </w:r>
          </w:p>
        </w:tc>
        <w:tc>
          <w:tcPr>
            <w:tcW w:w="306" w:type="pct"/>
          </w:tcPr>
          <w:p w14:paraId="03F0F09C" w14:textId="77777777" w:rsidR="00E715E9" w:rsidRPr="00614CF2" w:rsidRDefault="00E715E9" w:rsidP="00614CF2">
            <w:r w:rsidRPr="00614CF2">
              <w:t>0</w:t>
            </w:r>
          </w:p>
        </w:tc>
        <w:tc>
          <w:tcPr>
            <w:tcW w:w="476" w:type="pct"/>
          </w:tcPr>
          <w:p w14:paraId="4D4B4A24" w14:textId="4F3CB221" w:rsidR="00E715E9" w:rsidRPr="00614CF2" w:rsidRDefault="00E715E9" w:rsidP="00614CF2">
            <w:r w:rsidRPr="00614CF2">
              <w:t>Below</w:t>
            </w:r>
            <w:r w:rsidR="00F474B4" w:rsidRPr="00614CF2">
              <w:t xml:space="preserve"> </w:t>
            </w:r>
            <w:r w:rsidRPr="00614CF2">
              <w:t>Average</w:t>
            </w:r>
          </w:p>
        </w:tc>
        <w:tc>
          <w:tcPr>
            <w:tcW w:w="320" w:type="pct"/>
          </w:tcPr>
          <w:p w14:paraId="5C682D21" w14:textId="77777777" w:rsidR="00E715E9" w:rsidRPr="00614CF2" w:rsidRDefault="00E715E9" w:rsidP="00614CF2">
            <w:r w:rsidRPr="00614CF2">
              <w:t>-</w:t>
            </w:r>
          </w:p>
        </w:tc>
        <w:tc>
          <w:tcPr>
            <w:tcW w:w="219" w:type="pct"/>
          </w:tcPr>
          <w:p w14:paraId="239833F7" w14:textId="77777777" w:rsidR="00E715E9" w:rsidRPr="00614CF2" w:rsidRDefault="00E715E9" w:rsidP="00614CF2">
            <w:r w:rsidRPr="00614CF2">
              <w:t>1</w:t>
            </w:r>
          </w:p>
        </w:tc>
        <w:tc>
          <w:tcPr>
            <w:tcW w:w="349" w:type="pct"/>
          </w:tcPr>
          <w:p w14:paraId="210E5091" w14:textId="77777777" w:rsidR="00E715E9" w:rsidRPr="00614CF2" w:rsidRDefault="00E715E9" w:rsidP="00614CF2">
            <w:r w:rsidRPr="00614CF2">
              <w:t>6.2</w:t>
            </w:r>
          </w:p>
        </w:tc>
      </w:tr>
      <w:tr w:rsidR="00E715E9" w:rsidRPr="00614CF2" w14:paraId="41FD367C" w14:textId="77777777" w:rsidTr="00042CF5">
        <w:trPr>
          <w:trHeight w:val="20"/>
        </w:trPr>
        <w:tc>
          <w:tcPr>
            <w:tcW w:w="1875" w:type="pct"/>
          </w:tcPr>
          <w:p w14:paraId="49DEDCB3" w14:textId="35C951A4" w:rsidR="00E715E9" w:rsidRPr="00614CF2" w:rsidRDefault="00E715E9" w:rsidP="00614CF2">
            <w:r w:rsidRPr="00614CF2">
              <w:t>Secondary</w:t>
            </w:r>
            <w:r w:rsidR="00F474B4" w:rsidRPr="00614CF2">
              <w:t xml:space="preserve"> </w:t>
            </w:r>
            <w:r w:rsidRPr="00614CF2">
              <w:t>School</w:t>
            </w:r>
            <w:r w:rsidR="00F474B4" w:rsidRPr="00614CF2">
              <w:t xml:space="preserve"> </w:t>
            </w:r>
            <w:r w:rsidRPr="00614CF2">
              <w:t>Teachers</w:t>
            </w:r>
            <w:r w:rsidR="00F474B4" w:rsidRPr="00614CF2">
              <w:t xml:space="preserve"> </w:t>
            </w:r>
            <w:r w:rsidRPr="00614CF2">
              <w:t>(P)</w:t>
            </w:r>
          </w:p>
        </w:tc>
        <w:tc>
          <w:tcPr>
            <w:tcW w:w="348" w:type="pct"/>
          </w:tcPr>
          <w:p w14:paraId="05C59C51" w14:textId="77777777" w:rsidR="00E715E9" w:rsidRPr="00614CF2" w:rsidRDefault="00E715E9" w:rsidP="00614CF2">
            <w:r w:rsidRPr="00614CF2">
              <w:t>145.9</w:t>
            </w:r>
          </w:p>
        </w:tc>
        <w:tc>
          <w:tcPr>
            <w:tcW w:w="213" w:type="pct"/>
          </w:tcPr>
          <w:p w14:paraId="090A8860" w14:textId="77777777" w:rsidR="00E715E9" w:rsidRPr="00614CF2" w:rsidRDefault="00E715E9" w:rsidP="00614CF2">
            <w:r w:rsidRPr="00614CF2">
              <w:t>7.5</w:t>
            </w:r>
          </w:p>
        </w:tc>
        <w:tc>
          <w:tcPr>
            <w:tcW w:w="292" w:type="pct"/>
          </w:tcPr>
          <w:p w14:paraId="741E8025" w14:textId="77777777" w:rsidR="00E715E9" w:rsidRPr="00614CF2" w:rsidRDefault="00E715E9" w:rsidP="00614CF2">
            <w:r w:rsidRPr="00614CF2">
              <w:t>5.4</w:t>
            </w:r>
          </w:p>
        </w:tc>
        <w:tc>
          <w:tcPr>
            <w:tcW w:w="312" w:type="pct"/>
          </w:tcPr>
          <w:p w14:paraId="51271143" w14:textId="77777777" w:rsidR="00E715E9" w:rsidRPr="00614CF2" w:rsidRDefault="00E715E9" w:rsidP="00614CF2">
            <w:r w:rsidRPr="00614CF2">
              <w:t>22</w:t>
            </w:r>
          </w:p>
        </w:tc>
        <w:tc>
          <w:tcPr>
            <w:tcW w:w="291" w:type="pct"/>
          </w:tcPr>
          <w:p w14:paraId="62CE2110" w14:textId="77777777" w:rsidR="00E715E9" w:rsidRPr="00614CF2" w:rsidRDefault="00E715E9" w:rsidP="00614CF2">
            <w:r w:rsidRPr="00614CF2">
              <w:t>62</w:t>
            </w:r>
          </w:p>
        </w:tc>
        <w:tc>
          <w:tcPr>
            <w:tcW w:w="306" w:type="pct"/>
          </w:tcPr>
          <w:p w14:paraId="18D747F8" w14:textId="77777777" w:rsidR="00E715E9" w:rsidRPr="00614CF2" w:rsidRDefault="00E715E9" w:rsidP="00614CF2">
            <w:r w:rsidRPr="00614CF2">
              <w:t>4</w:t>
            </w:r>
          </w:p>
        </w:tc>
        <w:tc>
          <w:tcPr>
            <w:tcW w:w="476" w:type="pct"/>
          </w:tcPr>
          <w:p w14:paraId="15F0B0D1" w14:textId="4D73F290" w:rsidR="00E715E9" w:rsidRPr="00614CF2" w:rsidRDefault="00E715E9" w:rsidP="00614CF2">
            <w:r w:rsidRPr="00614CF2">
              <w:t>Below</w:t>
            </w:r>
            <w:r w:rsidR="00F474B4" w:rsidRPr="00614CF2">
              <w:t xml:space="preserve"> </w:t>
            </w:r>
            <w:r w:rsidRPr="00614CF2">
              <w:t>Average</w:t>
            </w:r>
          </w:p>
        </w:tc>
        <w:tc>
          <w:tcPr>
            <w:tcW w:w="320" w:type="pct"/>
          </w:tcPr>
          <w:p w14:paraId="4DBBEC7C" w14:textId="77777777" w:rsidR="00E715E9" w:rsidRPr="00614CF2" w:rsidRDefault="00E715E9" w:rsidP="00614CF2">
            <w:r w:rsidRPr="00614CF2">
              <w:t>$$$$</w:t>
            </w:r>
          </w:p>
        </w:tc>
        <w:tc>
          <w:tcPr>
            <w:tcW w:w="219" w:type="pct"/>
          </w:tcPr>
          <w:p w14:paraId="3D6C317B" w14:textId="77777777" w:rsidR="00E715E9" w:rsidRPr="00614CF2" w:rsidRDefault="00E715E9" w:rsidP="00614CF2">
            <w:r w:rsidRPr="00614CF2">
              <w:t>1</w:t>
            </w:r>
          </w:p>
        </w:tc>
        <w:tc>
          <w:tcPr>
            <w:tcW w:w="349" w:type="pct"/>
          </w:tcPr>
          <w:p w14:paraId="7AB30CC1" w14:textId="77777777" w:rsidR="00E715E9" w:rsidRPr="00614CF2" w:rsidRDefault="00E715E9" w:rsidP="00614CF2">
            <w:r w:rsidRPr="00614CF2">
              <w:t>2.9</w:t>
            </w:r>
          </w:p>
        </w:tc>
      </w:tr>
      <w:tr w:rsidR="00E715E9" w:rsidRPr="00614CF2" w14:paraId="627F0F74" w14:textId="77777777" w:rsidTr="00042CF5">
        <w:trPr>
          <w:trHeight w:val="20"/>
        </w:trPr>
        <w:tc>
          <w:tcPr>
            <w:tcW w:w="1875" w:type="pct"/>
          </w:tcPr>
          <w:p w14:paraId="2A1FFBF4" w14:textId="24D22633" w:rsidR="00E715E9" w:rsidRPr="00614CF2" w:rsidRDefault="00E715E9" w:rsidP="00614CF2">
            <w:r w:rsidRPr="00614CF2">
              <w:t>Special</w:t>
            </w:r>
            <w:r w:rsidR="00F474B4" w:rsidRPr="00614CF2">
              <w:t xml:space="preserve"> </w:t>
            </w:r>
            <w:r w:rsidRPr="00614CF2">
              <w:t>Education</w:t>
            </w:r>
            <w:r w:rsidR="00F474B4" w:rsidRPr="00614CF2">
              <w:t xml:space="preserve"> </w:t>
            </w:r>
            <w:r w:rsidRPr="00614CF2">
              <w:t>Teachers</w:t>
            </w:r>
            <w:r w:rsidR="00F474B4" w:rsidRPr="00614CF2">
              <w:t xml:space="preserve"> </w:t>
            </w:r>
            <w:r w:rsidRPr="00614CF2">
              <w:t>(P)</w:t>
            </w:r>
          </w:p>
        </w:tc>
        <w:tc>
          <w:tcPr>
            <w:tcW w:w="348" w:type="pct"/>
          </w:tcPr>
          <w:p w14:paraId="28118F5E" w14:textId="77777777" w:rsidR="00E715E9" w:rsidRPr="00614CF2" w:rsidRDefault="00E715E9" w:rsidP="00614CF2">
            <w:r w:rsidRPr="00614CF2">
              <w:t>29.7</w:t>
            </w:r>
          </w:p>
        </w:tc>
        <w:tc>
          <w:tcPr>
            <w:tcW w:w="213" w:type="pct"/>
          </w:tcPr>
          <w:p w14:paraId="44B5C6D1" w14:textId="77777777" w:rsidR="00E715E9" w:rsidRPr="00614CF2" w:rsidRDefault="00E715E9" w:rsidP="00614CF2">
            <w:r w:rsidRPr="00614CF2">
              <w:t>4.8</w:t>
            </w:r>
          </w:p>
        </w:tc>
        <w:tc>
          <w:tcPr>
            <w:tcW w:w="292" w:type="pct"/>
          </w:tcPr>
          <w:p w14:paraId="0C990636" w14:textId="77777777" w:rsidR="00E715E9" w:rsidRPr="00614CF2" w:rsidRDefault="00E715E9" w:rsidP="00614CF2">
            <w:r w:rsidRPr="00614CF2">
              <w:t>19.1</w:t>
            </w:r>
          </w:p>
        </w:tc>
        <w:tc>
          <w:tcPr>
            <w:tcW w:w="312" w:type="pct"/>
          </w:tcPr>
          <w:p w14:paraId="659007A1" w14:textId="77777777" w:rsidR="00E715E9" w:rsidRPr="00614CF2" w:rsidRDefault="00E715E9" w:rsidP="00614CF2">
            <w:r w:rsidRPr="00614CF2">
              <w:t>36</w:t>
            </w:r>
          </w:p>
        </w:tc>
        <w:tc>
          <w:tcPr>
            <w:tcW w:w="291" w:type="pct"/>
          </w:tcPr>
          <w:p w14:paraId="6181864D" w14:textId="77777777" w:rsidR="00E715E9" w:rsidRPr="00614CF2" w:rsidRDefault="00E715E9" w:rsidP="00614CF2">
            <w:r w:rsidRPr="00614CF2">
              <w:t>83</w:t>
            </w:r>
          </w:p>
        </w:tc>
        <w:tc>
          <w:tcPr>
            <w:tcW w:w="306" w:type="pct"/>
          </w:tcPr>
          <w:p w14:paraId="410A1782" w14:textId="77777777" w:rsidR="00E715E9" w:rsidRPr="00614CF2" w:rsidRDefault="00E715E9" w:rsidP="00614CF2">
            <w:r w:rsidRPr="00614CF2">
              <w:t>6</w:t>
            </w:r>
          </w:p>
        </w:tc>
        <w:tc>
          <w:tcPr>
            <w:tcW w:w="476" w:type="pct"/>
          </w:tcPr>
          <w:p w14:paraId="3B34A068" w14:textId="610A34F6" w:rsidR="00E715E9" w:rsidRPr="00614CF2" w:rsidRDefault="00E715E9" w:rsidP="00614CF2">
            <w:r w:rsidRPr="00614CF2">
              <w:t>Below</w:t>
            </w:r>
            <w:r w:rsidR="00F474B4" w:rsidRPr="00614CF2">
              <w:t xml:space="preserve"> </w:t>
            </w:r>
            <w:r w:rsidRPr="00614CF2">
              <w:t>Average</w:t>
            </w:r>
          </w:p>
        </w:tc>
        <w:tc>
          <w:tcPr>
            <w:tcW w:w="320" w:type="pct"/>
          </w:tcPr>
          <w:p w14:paraId="6CFA88E0" w14:textId="77777777" w:rsidR="00E715E9" w:rsidRPr="00614CF2" w:rsidRDefault="00E715E9" w:rsidP="00614CF2">
            <w:r w:rsidRPr="00614CF2">
              <w:t>$$$$</w:t>
            </w:r>
          </w:p>
        </w:tc>
        <w:tc>
          <w:tcPr>
            <w:tcW w:w="219" w:type="pct"/>
          </w:tcPr>
          <w:p w14:paraId="6261E412" w14:textId="77777777" w:rsidR="00E715E9" w:rsidRPr="00614CF2" w:rsidRDefault="00E715E9" w:rsidP="00614CF2">
            <w:r w:rsidRPr="00614CF2">
              <w:t>1</w:t>
            </w:r>
          </w:p>
        </w:tc>
        <w:tc>
          <w:tcPr>
            <w:tcW w:w="349" w:type="pct"/>
          </w:tcPr>
          <w:p w14:paraId="6077798D" w14:textId="77777777" w:rsidR="00E715E9" w:rsidRPr="00614CF2" w:rsidRDefault="00E715E9" w:rsidP="00614CF2">
            <w:r w:rsidRPr="00614CF2">
              <w:t>4.2</w:t>
            </w:r>
          </w:p>
        </w:tc>
      </w:tr>
      <w:tr w:rsidR="00E715E9" w:rsidRPr="00614CF2" w14:paraId="59A766EB" w14:textId="77777777" w:rsidTr="00042CF5">
        <w:trPr>
          <w:trHeight w:val="20"/>
        </w:trPr>
        <w:tc>
          <w:tcPr>
            <w:tcW w:w="1875" w:type="pct"/>
          </w:tcPr>
          <w:p w14:paraId="3F80D14C" w14:textId="3B0074EA" w:rsidR="00E715E9" w:rsidRPr="00614CF2" w:rsidRDefault="00E715E9" w:rsidP="00614CF2">
            <w:r w:rsidRPr="00614CF2">
              <w:t>Teachers</w:t>
            </w:r>
            <w:r w:rsidR="00F474B4" w:rsidRPr="00614CF2">
              <w:t xml:space="preserve"> </w:t>
            </w:r>
            <w:r w:rsidRPr="00614CF2">
              <w:t>of</w:t>
            </w:r>
            <w:r w:rsidR="00F474B4" w:rsidRPr="00614CF2">
              <w:t xml:space="preserve"> </w:t>
            </w:r>
            <w:r w:rsidRPr="00614CF2">
              <w:t>English</w:t>
            </w:r>
            <w:r w:rsidR="00F474B4" w:rsidRPr="00614CF2">
              <w:t xml:space="preserve"> </w:t>
            </w:r>
            <w:r w:rsidRPr="00614CF2">
              <w:t>to</w:t>
            </w:r>
            <w:r w:rsidR="00F474B4" w:rsidRPr="00614CF2">
              <w:t xml:space="preserve"> </w:t>
            </w:r>
            <w:r w:rsidRPr="00614CF2">
              <w:t>Speakers</w:t>
            </w:r>
            <w:r w:rsidR="00F474B4" w:rsidRPr="00614CF2">
              <w:t xml:space="preserve"> </w:t>
            </w:r>
            <w:r w:rsidRPr="00614CF2">
              <w:t>of</w:t>
            </w:r>
            <w:r w:rsidR="00F474B4" w:rsidRPr="00614CF2">
              <w:t xml:space="preserve"> </w:t>
            </w:r>
            <w:r w:rsidRPr="00614CF2">
              <w:t>Other</w:t>
            </w:r>
            <w:r w:rsidR="00F474B4" w:rsidRPr="00614CF2">
              <w:t xml:space="preserve"> </w:t>
            </w:r>
            <w:r w:rsidRPr="00614CF2">
              <w:t>Languages</w:t>
            </w:r>
            <w:r w:rsidR="00F474B4" w:rsidRPr="00614CF2">
              <w:t xml:space="preserve"> </w:t>
            </w:r>
            <w:r w:rsidRPr="00614CF2">
              <w:t>(P)</w:t>
            </w:r>
          </w:p>
        </w:tc>
        <w:tc>
          <w:tcPr>
            <w:tcW w:w="348" w:type="pct"/>
          </w:tcPr>
          <w:p w14:paraId="4BEA29A0" w14:textId="77777777" w:rsidR="00E715E9" w:rsidRPr="00614CF2" w:rsidRDefault="00E715E9" w:rsidP="00614CF2">
            <w:r w:rsidRPr="00614CF2">
              <w:t>3.9</w:t>
            </w:r>
          </w:p>
        </w:tc>
        <w:tc>
          <w:tcPr>
            <w:tcW w:w="213" w:type="pct"/>
          </w:tcPr>
          <w:p w14:paraId="714BB0DE" w14:textId="77777777" w:rsidR="00E715E9" w:rsidRPr="00614CF2" w:rsidRDefault="00E715E9" w:rsidP="00614CF2">
            <w:r w:rsidRPr="00614CF2">
              <w:t>-0.3</w:t>
            </w:r>
          </w:p>
        </w:tc>
        <w:tc>
          <w:tcPr>
            <w:tcW w:w="292" w:type="pct"/>
          </w:tcPr>
          <w:p w14:paraId="7FCD3B5E" w14:textId="77777777" w:rsidR="00E715E9" w:rsidRPr="00614CF2" w:rsidRDefault="00E715E9" w:rsidP="00614CF2">
            <w:r w:rsidRPr="00614CF2">
              <w:t>-8.1</w:t>
            </w:r>
          </w:p>
        </w:tc>
        <w:tc>
          <w:tcPr>
            <w:tcW w:w="312" w:type="pct"/>
          </w:tcPr>
          <w:p w14:paraId="7F6B75C3" w14:textId="77777777" w:rsidR="00E715E9" w:rsidRPr="00614CF2" w:rsidRDefault="00E715E9" w:rsidP="00614CF2">
            <w:r w:rsidRPr="00614CF2">
              <w:t>76</w:t>
            </w:r>
          </w:p>
        </w:tc>
        <w:tc>
          <w:tcPr>
            <w:tcW w:w="291" w:type="pct"/>
          </w:tcPr>
          <w:p w14:paraId="5891BA57" w14:textId="77777777" w:rsidR="00E715E9" w:rsidRPr="00614CF2" w:rsidRDefault="00E715E9" w:rsidP="00614CF2">
            <w:r w:rsidRPr="00614CF2">
              <w:t>89</w:t>
            </w:r>
          </w:p>
        </w:tc>
        <w:tc>
          <w:tcPr>
            <w:tcW w:w="306" w:type="pct"/>
          </w:tcPr>
          <w:p w14:paraId="69A68939" w14:textId="77777777" w:rsidR="00E715E9" w:rsidRPr="00614CF2" w:rsidRDefault="00E715E9" w:rsidP="00614CF2">
            <w:r w:rsidRPr="00614CF2">
              <w:t>0</w:t>
            </w:r>
          </w:p>
        </w:tc>
        <w:tc>
          <w:tcPr>
            <w:tcW w:w="476" w:type="pct"/>
          </w:tcPr>
          <w:p w14:paraId="34EB45F2" w14:textId="77777777" w:rsidR="00E715E9" w:rsidRPr="00614CF2" w:rsidRDefault="00E715E9" w:rsidP="00614CF2">
            <w:r w:rsidRPr="00614CF2">
              <w:t>Average</w:t>
            </w:r>
          </w:p>
        </w:tc>
        <w:tc>
          <w:tcPr>
            <w:tcW w:w="320" w:type="pct"/>
          </w:tcPr>
          <w:p w14:paraId="40E72084" w14:textId="77777777" w:rsidR="00E715E9" w:rsidRPr="00614CF2" w:rsidRDefault="00E715E9" w:rsidP="00614CF2">
            <w:r w:rsidRPr="00614CF2">
              <w:t>$$$$</w:t>
            </w:r>
          </w:p>
        </w:tc>
        <w:tc>
          <w:tcPr>
            <w:tcW w:w="219" w:type="pct"/>
          </w:tcPr>
          <w:p w14:paraId="7DD74C5B" w14:textId="77777777" w:rsidR="00E715E9" w:rsidRPr="00614CF2" w:rsidRDefault="00E715E9" w:rsidP="00614CF2">
            <w:r w:rsidRPr="00614CF2">
              <w:t>1</w:t>
            </w:r>
          </w:p>
        </w:tc>
        <w:tc>
          <w:tcPr>
            <w:tcW w:w="349" w:type="pct"/>
          </w:tcPr>
          <w:p w14:paraId="4799282F" w14:textId="77777777" w:rsidR="00E715E9" w:rsidRPr="00614CF2" w:rsidRDefault="00E715E9" w:rsidP="00614CF2">
            <w:r w:rsidRPr="00614CF2">
              <w:t>7.5</w:t>
            </w:r>
          </w:p>
        </w:tc>
      </w:tr>
      <w:tr w:rsidR="00E715E9" w:rsidRPr="00614CF2" w14:paraId="0BFE54B9" w14:textId="77777777" w:rsidTr="00042CF5">
        <w:trPr>
          <w:trHeight w:val="20"/>
        </w:trPr>
        <w:tc>
          <w:tcPr>
            <w:tcW w:w="1875" w:type="pct"/>
          </w:tcPr>
          <w:p w14:paraId="06242908" w14:textId="51FAF883" w:rsidR="00E715E9" w:rsidRPr="00614CF2" w:rsidRDefault="00E715E9" w:rsidP="00614CF2">
            <w:r w:rsidRPr="00614CF2">
              <w:t>Training</w:t>
            </w:r>
            <w:r w:rsidR="00F474B4" w:rsidRPr="00614CF2">
              <w:t xml:space="preserve"> </w:t>
            </w:r>
            <w:r w:rsidRPr="00614CF2">
              <w:t>and</w:t>
            </w:r>
            <w:r w:rsidR="00F474B4" w:rsidRPr="00614CF2">
              <w:t xml:space="preserve"> </w:t>
            </w:r>
            <w:r w:rsidRPr="00614CF2">
              <w:t>Development</w:t>
            </w:r>
            <w:r w:rsidR="00F474B4" w:rsidRPr="00614CF2">
              <w:t xml:space="preserve"> </w:t>
            </w:r>
            <w:r w:rsidRPr="00614CF2">
              <w:t>Professionals</w:t>
            </w:r>
            <w:r w:rsidR="00F474B4" w:rsidRPr="00614CF2">
              <w:t xml:space="preserve"> </w:t>
            </w:r>
            <w:r w:rsidRPr="00614CF2">
              <w:t>(P)</w:t>
            </w:r>
          </w:p>
        </w:tc>
        <w:tc>
          <w:tcPr>
            <w:tcW w:w="348" w:type="pct"/>
          </w:tcPr>
          <w:p w14:paraId="3446BB59" w14:textId="77777777" w:rsidR="00E715E9" w:rsidRPr="00614CF2" w:rsidRDefault="00E715E9" w:rsidP="00614CF2">
            <w:r w:rsidRPr="00614CF2">
              <w:t>32.9</w:t>
            </w:r>
          </w:p>
        </w:tc>
        <w:tc>
          <w:tcPr>
            <w:tcW w:w="213" w:type="pct"/>
          </w:tcPr>
          <w:p w14:paraId="188E1BF4" w14:textId="77777777" w:rsidR="00E715E9" w:rsidRPr="00614CF2" w:rsidRDefault="00E715E9" w:rsidP="00614CF2">
            <w:r w:rsidRPr="00614CF2">
              <w:t>9.8</w:t>
            </w:r>
          </w:p>
        </w:tc>
        <w:tc>
          <w:tcPr>
            <w:tcW w:w="292" w:type="pct"/>
          </w:tcPr>
          <w:p w14:paraId="1ED31238" w14:textId="77777777" w:rsidR="00E715E9" w:rsidRPr="00614CF2" w:rsidRDefault="00E715E9" w:rsidP="00614CF2">
            <w:r w:rsidRPr="00614CF2">
              <w:t>42.5</w:t>
            </w:r>
          </w:p>
        </w:tc>
        <w:tc>
          <w:tcPr>
            <w:tcW w:w="312" w:type="pct"/>
          </w:tcPr>
          <w:p w14:paraId="226EB920" w14:textId="77777777" w:rsidR="00E715E9" w:rsidRPr="00614CF2" w:rsidRDefault="00E715E9" w:rsidP="00614CF2">
            <w:r w:rsidRPr="00614CF2">
              <w:t>19</w:t>
            </w:r>
          </w:p>
        </w:tc>
        <w:tc>
          <w:tcPr>
            <w:tcW w:w="291" w:type="pct"/>
          </w:tcPr>
          <w:p w14:paraId="0CC0BEBE" w14:textId="77777777" w:rsidR="00E715E9" w:rsidRPr="00614CF2" w:rsidRDefault="00E715E9" w:rsidP="00614CF2">
            <w:r w:rsidRPr="00614CF2">
              <w:t>53</w:t>
            </w:r>
          </w:p>
        </w:tc>
        <w:tc>
          <w:tcPr>
            <w:tcW w:w="306" w:type="pct"/>
          </w:tcPr>
          <w:p w14:paraId="596248C0" w14:textId="77777777" w:rsidR="00E715E9" w:rsidRPr="00614CF2" w:rsidRDefault="00E715E9" w:rsidP="00614CF2">
            <w:r w:rsidRPr="00614CF2">
              <w:t>7</w:t>
            </w:r>
          </w:p>
        </w:tc>
        <w:tc>
          <w:tcPr>
            <w:tcW w:w="476" w:type="pct"/>
          </w:tcPr>
          <w:p w14:paraId="2A8DE3C4" w14:textId="77777777" w:rsidR="00E715E9" w:rsidRPr="00614CF2" w:rsidRDefault="00E715E9" w:rsidP="00614CF2">
            <w:r w:rsidRPr="00614CF2">
              <w:t>Average</w:t>
            </w:r>
          </w:p>
        </w:tc>
        <w:tc>
          <w:tcPr>
            <w:tcW w:w="320" w:type="pct"/>
          </w:tcPr>
          <w:p w14:paraId="20678CE7" w14:textId="77777777" w:rsidR="00E715E9" w:rsidRPr="00614CF2" w:rsidRDefault="00E715E9" w:rsidP="00614CF2">
            <w:r w:rsidRPr="00614CF2">
              <w:t>$$$$</w:t>
            </w:r>
          </w:p>
        </w:tc>
        <w:tc>
          <w:tcPr>
            <w:tcW w:w="219" w:type="pct"/>
          </w:tcPr>
          <w:p w14:paraId="3F954452" w14:textId="77777777" w:rsidR="00E715E9" w:rsidRPr="00614CF2" w:rsidRDefault="00E715E9" w:rsidP="00614CF2">
            <w:r w:rsidRPr="00614CF2">
              <w:t>1</w:t>
            </w:r>
          </w:p>
        </w:tc>
        <w:tc>
          <w:tcPr>
            <w:tcW w:w="349" w:type="pct"/>
          </w:tcPr>
          <w:p w14:paraId="5C6AE5CA" w14:textId="77777777" w:rsidR="00E715E9" w:rsidRPr="00614CF2" w:rsidRDefault="00E715E9" w:rsidP="00614CF2">
            <w:r w:rsidRPr="00614CF2">
              <w:t>8.1</w:t>
            </w:r>
          </w:p>
        </w:tc>
      </w:tr>
      <w:tr w:rsidR="00E715E9" w:rsidRPr="00614CF2" w14:paraId="2E594591" w14:textId="77777777" w:rsidTr="00042CF5">
        <w:trPr>
          <w:trHeight w:val="20"/>
        </w:trPr>
        <w:tc>
          <w:tcPr>
            <w:tcW w:w="1875" w:type="pct"/>
          </w:tcPr>
          <w:p w14:paraId="3704E49F" w14:textId="52B96884" w:rsidR="00E715E9" w:rsidRPr="00614CF2" w:rsidRDefault="00E715E9" w:rsidP="00614CF2">
            <w:r w:rsidRPr="00614CF2">
              <w:t>University</w:t>
            </w:r>
            <w:r w:rsidR="00F474B4" w:rsidRPr="00614CF2">
              <w:t xml:space="preserve"> </w:t>
            </w:r>
            <w:r w:rsidRPr="00614CF2">
              <w:t>Lecturers</w:t>
            </w:r>
            <w:r w:rsidR="00F474B4" w:rsidRPr="00614CF2">
              <w:t xml:space="preserve"> </w:t>
            </w:r>
            <w:r w:rsidRPr="00614CF2">
              <w:t>and</w:t>
            </w:r>
            <w:r w:rsidR="00F474B4" w:rsidRPr="00614CF2">
              <w:t xml:space="preserve"> </w:t>
            </w:r>
            <w:r w:rsidRPr="00614CF2">
              <w:t>Tutors</w:t>
            </w:r>
            <w:r w:rsidR="00F474B4" w:rsidRPr="00614CF2">
              <w:t xml:space="preserve"> </w:t>
            </w:r>
            <w:r w:rsidRPr="00614CF2">
              <w:t>(P)</w:t>
            </w:r>
          </w:p>
        </w:tc>
        <w:tc>
          <w:tcPr>
            <w:tcW w:w="348" w:type="pct"/>
          </w:tcPr>
          <w:p w14:paraId="51C37011" w14:textId="77777777" w:rsidR="00E715E9" w:rsidRPr="00614CF2" w:rsidRDefault="00E715E9" w:rsidP="00614CF2">
            <w:r w:rsidRPr="00614CF2">
              <w:t>65.8</w:t>
            </w:r>
          </w:p>
        </w:tc>
        <w:tc>
          <w:tcPr>
            <w:tcW w:w="213" w:type="pct"/>
          </w:tcPr>
          <w:p w14:paraId="51AF20E1" w14:textId="77777777" w:rsidR="00E715E9" w:rsidRPr="00614CF2" w:rsidRDefault="00E715E9" w:rsidP="00614CF2">
            <w:r w:rsidRPr="00614CF2">
              <w:t>7.3</w:t>
            </w:r>
          </w:p>
        </w:tc>
        <w:tc>
          <w:tcPr>
            <w:tcW w:w="292" w:type="pct"/>
          </w:tcPr>
          <w:p w14:paraId="468D365F" w14:textId="77777777" w:rsidR="00E715E9" w:rsidRPr="00614CF2" w:rsidRDefault="00E715E9" w:rsidP="00614CF2">
            <w:r w:rsidRPr="00614CF2">
              <w:t>12.4</w:t>
            </w:r>
          </w:p>
        </w:tc>
        <w:tc>
          <w:tcPr>
            <w:tcW w:w="312" w:type="pct"/>
          </w:tcPr>
          <w:p w14:paraId="326BC429" w14:textId="77777777" w:rsidR="00E715E9" w:rsidRPr="00614CF2" w:rsidRDefault="00E715E9" w:rsidP="00614CF2">
            <w:r w:rsidRPr="00614CF2">
              <w:t>29</w:t>
            </w:r>
          </w:p>
        </w:tc>
        <w:tc>
          <w:tcPr>
            <w:tcW w:w="291" w:type="pct"/>
          </w:tcPr>
          <w:p w14:paraId="6B513714" w14:textId="77777777" w:rsidR="00E715E9" w:rsidRPr="00614CF2" w:rsidRDefault="00E715E9" w:rsidP="00614CF2">
            <w:r w:rsidRPr="00614CF2">
              <w:t>49</w:t>
            </w:r>
          </w:p>
        </w:tc>
        <w:tc>
          <w:tcPr>
            <w:tcW w:w="306" w:type="pct"/>
          </w:tcPr>
          <w:p w14:paraId="25BAE078" w14:textId="77777777" w:rsidR="00E715E9" w:rsidRPr="00614CF2" w:rsidRDefault="00E715E9" w:rsidP="00614CF2">
            <w:r w:rsidRPr="00614CF2">
              <w:t>4</w:t>
            </w:r>
          </w:p>
        </w:tc>
        <w:tc>
          <w:tcPr>
            <w:tcW w:w="476" w:type="pct"/>
          </w:tcPr>
          <w:p w14:paraId="0D422C25" w14:textId="77777777" w:rsidR="00E715E9" w:rsidRPr="00614CF2" w:rsidRDefault="00E715E9" w:rsidP="00614CF2">
            <w:r w:rsidRPr="00614CF2">
              <w:t>Average</w:t>
            </w:r>
          </w:p>
        </w:tc>
        <w:tc>
          <w:tcPr>
            <w:tcW w:w="320" w:type="pct"/>
          </w:tcPr>
          <w:p w14:paraId="3EA44508" w14:textId="77777777" w:rsidR="00E715E9" w:rsidRPr="00614CF2" w:rsidRDefault="00E715E9" w:rsidP="00614CF2">
            <w:r w:rsidRPr="00614CF2">
              <w:t>$$$$$</w:t>
            </w:r>
          </w:p>
        </w:tc>
        <w:tc>
          <w:tcPr>
            <w:tcW w:w="219" w:type="pct"/>
          </w:tcPr>
          <w:p w14:paraId="3EF92996" w14:textId="77777777" w:rsidR="00E715E9" w:rsidRPr="00614CF2" w:rsidRDefault="00E715E9" w:rsidP="00614CF2">
            <w:r w:rsidRPr="00614CF2">
              <w:t>1</w:t>
            </w:r>
          </w:p>
        </w:tc>
        <w:tc>
          <w:tcPr>
            <w:tcW w:w="349" w:type="pct"/>
          </w:tcPr>
          <w:p w14:paraId="77BD259F" w14:textId="77777777" w:rsidR="00E715E9" w:rsidRPr="00614CF2" w:rsidRDefault="00E715E9" w:rsidP="00614CF2">
            <w:r w:rsidRPr="00614CF2">
              <w:t>13.2</w:t>
            </w:r>
          </w:p>
        </w:tc>
      </w:tr>
      <w:tr w:rsidR="00E715E9" w:rsidRPr="00614CF2" w14:paraId="0C410C68" w14:textId="77777777" w:rsidTr="00042CF5">
        <w:trPr>
          <w:trHeight w:val="20"/>
        </w:trPr>
        <w:tc>
          <w:tcPr>
            <w:tcW w:w="1875" w:type="pct"/>
          </w:tcPr>
          <w:p w14:paraId="31CE8872" w14:textId="034E4B17" w:rsidR="00E715E9" w:rsidRPr="00614CF2" w:rsidRDefault="00E715E9" w:rsidP="00614CF2">
            <w:r w:rsidRPr="00614CF2">
              <w:t>Vocational</w:t>
            </w:r>
            <w:r w:rsidR="00F474B4" w:rsidRPr="00614CF2">
              <w:t xml:space="preserve"> </w:t>
            </w:r>
            <w:r w:rsidRPr="00614CF2">
              <w:t>Education</w:t>
            </w:r>
            <w:r w:rsidR="00F474B4" w:rsidRPr="00614CF2">
              <w:t xml:space="preserve"> </w:t>
            </w:r>
            <w:r w:rsidRPr="00614CF2">
              <w:t>Teachers</w:t>
            </w:r>
            <w:r w:rsidR="00F474B4" w:rsidRPr="00614CF2">
              <w:t xml:space="preserve"> </w:t>
            </w:r>
            <w:r w:rsidRPr="00614CF2">
              <w:t>(P)</w:t>
            </w:r>
          </w:p>
        </w:tc>
        <w:tc>
          <w:tcPr>
            <w:tcW w:w="348" w:type="pct"/>
          </w:tcPr>
          <w:p w14:paraId="5B553CCD" w14:textId="77777777" w:rsidR="00E715E9" w:rsidRPr="00614CF2" w:rsidRDefault="00E715E9" w:rsidP="00614CF2">
            <w:r w:rsidRPr="00614CF2">
              <w:t>36.1</w:t>
            </w:r>
          </w:p>
        </w:tc>
        <w:tc>
          <w:tcPr>
            <w:tcW w:w="213" w:type="pct"/>
          </w:tcPr>
          <w:p w14:paraId="700A77EF" w14:textId="77777777" w:rsidR="00E715E9" w:rsidRPr="00614CF2" w:rsidRDefault="00E715E9" w:rsidP="00614CF2">
            <w:r w:rsidRPr="00614CF2">
              <w:t>3.3</w:t>
            </w:r>
          </w:p>
        </w:tc>
        <w:tc>
          <w:tcPr>
            <w:tcW w:w="292" w:type="pct"/>
          </w:tcPr>
          <w:p w14:paraId="5CA80881" w14:textId="77777777" w:rsidR="00E715E9" w:rsidRPr="00614CF2" w:rsidRDefault="00E715E9" w:rsidP="00614CF2">
            <w:r w:rsidRPr="00614CF2">
              <w:t>10.1</w:t>
            </w:r>
          </w:p>
        </w:tc>
        <w:tc>
          <w:tcPr>
            <w:tcW w:w="312" w:type="pct"/>
          </w:tcPr>
          <w:p w14:paraId="355B204B" w14:textId="77777777" w:rsidR="00E715E9" w:rsidRPr="00614CF2" w:rsidRDefault="00E715E9" w:rsidP="00614CF2">
            <w:r w:rsidRPr="00614CF2">
              <w:t>30</w:t>
            </w:r>
          </w:p>
        </w:tc>
        <w:tc>
          <w:tcPr>
            <w:tcW w:w="291" w:type="pct"/>
          </w:tcPr>
          <w:p w14:paraId="03F2B883" w14:textId="77777777" w:rsidR="00E715E9" w:rsidRPr="00614CF2" w:rsidRDefault="00E715E9" w:rsidP="00614CF2">
            <w:r w:rsidRPr="00614CF2">
              <w:t>44</w:t>
            </w:r>
          </w:p>
        </w:tc>
        <w:tc>
          <w:tcPr>
            <w:tcW w:w="306" w:type="pct"/>
          </w:tcPr>
          <w:p w14:paraId="119D3636" w14:textId="77777777" w:rsidR="00E715E9" w:rsidRPr="00614CF2" w:rsidRDefault="00E715E9" w:rsidP="00614CF2">
            <w:r w:rsidRPr="00614CF2">
              <w:t>3</w:t>
            </w:r>
          </w:p>
        </w:tc>
        <w:tc>
          <w:tcPr>
            <w:tcW w:w="476" w:type="pct"/>
          </w:tcPr>
          <w:p w14:paraId="57356712" w14:textId="2F859AE2" w:rsidR="00E715E9" w:rsidRPr="00614CF2" w:rsidRDefault="00E715E9" w:rsidP="00614CF2">
            <w:r w:rsidRPr="00614CF2">
              <w:t>Below</w:t>
            </w:r>
            <w:r w:rsidR="00F474B4" w:rsidRPr="00614CF2">
              <w:t xml:space="preserve"> </w:t>
            </w:r>
            <w:r w:rsidRPr="00614CF2">
              <w:t>Average</w:t>
            </w:r>
          </w:p>
        </w:tc>
        <w:tc>
          <w:tcPr>
            <w:tcW w:w="320" w:type="pct"/>
          </w:tcPr>
          <w:p w14:paraId="36BFF2E2" w14:textId="77777777" w:rsidR="00E715E9" w:rsidRPr="00614CF2" w:rsidRDefault="00E715E9" w:rsidP="00614CF2">
            <w:r w:rsidRPr="00614CF2">
              <w:t>$$$</w:t>
            </w:r>
          </w:p>
        </w:tc>
        <w:tc>
          <w:tcPr>
            <w:tcW w:w="219" w:type="pct"/>
          </w:tcPr>
          <w:p w14:paraId="7CD59DAB" w14:textId="77777777" w:rsidR="00E715E9" w:rsidRPr="00614CF2" w:rsidRDefault="00E715E9" w:rsidP="00614CF2">
            <w:r w:rsidRPr="00614CF2">
              <w:t>1</w:t>
            </w:r>
          </w:p>
        </w:tc>
        <w:tc>
          <w:tcPr>
            <w:tcW w:w="349" w:type="pct"/>
          </w:tcPr>
          <w:p w14:paraId="2A0E9399" w14:textId="77777777" w:rsidR="00E715E9" w:rsidRPr="00614CF2" w:rsidRDefault="00E715E9" w:rsidP="00614CF2">
            <w:r w:rsidRPr="00614CF2">
              <w:t>11.1</w:t>
            </w:r>
          </w:p>
        </w:tc>
      </w:tr>
      <w:tr w:rsidR="00E715E9" w:rsidRPr="00614CF2" w14:paraId="41FBF14F" w14:textId="77777777" w:rsidTr="00042CF5">
        <w:trPr>
          <w:trHeight w:val="20"/>
        </w:trPr>
        <w:tc>
          <w:tcPr>
            <w:tcW w:w="5000" w:type="pct"/>
            <w:gridSpan w:val="11"/>
            <w:shd w:val="clear" w:color="auto" w:fill="DAD2FF" w:themeFill="text2" w:themeFillTint="1A"/>
          </w:tcPr>
          <w:p w14:paraId="3685B19F" w14:textId="72E75BC1" w:rsidR="00E715E9" w:rsidRPr="00614CF2" w:rsidRDefault="00E715E9" w:rsidP="00614CF2">
            <w:r w:rsidRPr="00614CF2">
              <w:t>Electrical</w:t>
            </w:r>
            <w:r w:rsidR="00F474B4" w:rsidRPr="00614CF2">
              <w:t xml:space="preserve"> </w:t>
            </w:r>
            <w:r w:rsidRPr="00614CF2">
              <w:t>and</w:t>
            </w:r>
            <w:r w:rsidR="00F474B4" w:rsidRPr="00614CF2">
              <w:t xml:space="preserve"> </w:t>
            </w:r>
            <w:r w:rsidRPr="00614CF2">
              <w:t>Electronics</w:t>
            </w:r>
          </w:p>
        </w:tc>
      </w:tr>
      <w:tr w:rsidR="00E715E9" w:rsidRPr="00614CF2" w14:paraId="1D7CC49B" w14:textId="77777777" w:rsidTr="00042CF5">
        <w:trPr>
          <w:trHeight w:val="20"/>
        </w:trPr>
        <w:tc>
          <w:tcPr>
            <w:tcW w:w="1875" w:type="pct"/>
          </w:tcPr>
          <w:p w14:paraId="796547A6" w14:textId="27B5C091" w:rsidR="00E715E9" w:rsidRPr="00614CF2" w:rsidRDefault="00E715E9" w:rsidP="00614CF2">
            <w:r w:rsidRPr="00614CF2">
              <w:t>Airconditioning</w:t>
            </w:r>
            <w:r w:rsidR="00F474B4" w:rsidRPr="00614CF2">
              <w:t xml:space="preserve"> </w:t>
            </w:r>
            <w:r w:rsidRPr="00614CF2">
              <w:t>and</w:t>
            </w:r>
            <w:r w:rsidR="00F474B4" w:rsidRPr="00614CF2">
              <w:t xml:space="preserve"> </w:t>
            </w:r>
            <w:r w:rsidRPr="00614CF2">
              <w:t>Refrigeration</w:t>
            </w:r>
            <w:r w:rsidR="00F474B4" w:rsidRPr="00614CF2">
              <w:t xml:space="preserve"> </w:t>
            </w:r>
            <w:r w:rsidRPr="00614CF2">
              <w:t>Mechanics</w:t>
            </w:r>
            <w:r w:rsidR="00F474B4" w:rsidRPr="00614CF2">
              <w:t xml:space="preserve"> </w:t>
            </w:r>
            <w:r w:rsidRPr="00614CF2">
              <w:t>(TT)</w:t>
            </w:r>
          </w:p>
        </w:tc>
        <w:tc>
          <w:tcPr>
            <w:tcW w:w="348" w:type="pct"/>
          </w:tcPr>
          <w:p w14:paraId="3D7AB759" w14:textId="77777777" w:rsidR="00E715E9" w:rsidRPr="00614CF2" w:rsidRDefault="00E715E9" w:rsidP="00614CF2">
            <w:r w:rsidRPr="00614CF2">
              <w:t>26.1</w:t>
            </w:r>
          </w:p>
        </w:tc>
        <w:tc>
          <w:tcPr>
            <w:tcW w:w="213" w:type="pct"/>
          </w:tcPr>
          <w:p w14:paraId="27D8978B" w14:textId="77777777" w:rsidR="00E715E9" w:rsidRPr="00614CF2" w:rsidRDefault="00E715E9" w:rsidP="00614CF2">
            <w:r w:rsidRPr="00614CF2">
              <w:t>-2.2</w:t>
            </w:r>
          </w:p>
        </w:tc>
        <w:tc>
          <w:tcPr>
            <w:tcW w:w="292" w:type="pct"/>
          </w:tcPr>
          <w:p w14:paraId="3B3A6A8A" w14:textId="77777777" w:rsidR="00E715E9" w:rsidRPr="00614CF2" w:rsidRDefault="00E715E9" w:rsidP="00614CF2">
            <w:r w:rsidRPr="00614CF2">
              <w:t>-7.6</w:t>
            </w:r>
          </w:p>
        </w:tc>
        <w:tc>
          <w:tcPr>
            <w:tcW w:w="312" w:type="pct"/>
          </w:tcPr>
          <w:p w14:paraId="4B160F11" w14:textId="77777777" w:rsidR="00E715E9" w:rsidRPr="00614CF2" w:rsidRDefault="00E715E9" w:rsidP="00614CF2">
            <w:r w:rsidRPr="00614CF2">
              <w:t>7</w:t>
            </w:r>
          </w:p>
        </w:tc>
        <w:tc>
          <w:tcPr>
            <w:tcW w:w="291" w:type="pct"/>
          </w:tcPr>
          <w:p w14:paraId="284CDE56" w14:textId="77777777" w:rsidR="00E715E9" w:rsidRPr="00614CF2" w:rsidRDefault="00E715E9" w:rsidP="00614CF2">
            <w:r w:rsidRPr="00614CF2">
              <w:t>2</w:t>
            </w:r>
          </w:p>
        </w:tc>
        <w:tc>
          <w:tcPr>
            <w:tcW w:w="306" w:type="pct"/>
          </w:tcPr>
          <w:p w14:paraId="27FA56F2" w14:textId="77777777" w:rsidR="00E715E9" w:rsidRPr="00614CF2" w:rsidRDefault="00E715E9" w:rsidP="00614CF2">
            <w:r w:rsidRPr="00614CF2">
              <w:t>23</w:t>
            </w:r>
          </w:p>
        </w:tc>
        <w:tc>
          <w:tcPr>
            <w:tcW w:w="476" w:type="pct"/>
          </w:tcPr>
          <w:p w14:paraId="49E64340" w14:textId="31BDC46D" w:rsidR="00E715E9" w:rsidRPr="00614CF2" w:rsidRDefault="00E715E9" w:rsidP="00614CF2">
            <w:r w:rsidRPr="00614CF2">
              <w:t>Below</w:t>
            </w:r>
            <w:r w:rsidR="00F474B4" w:rsidRPr="00614CF2">
              <w:t xml:space="preserve"> </w:t>
            </w:r>
            <w:r w:rsidRPr="00614CF2">
              <w:t>Average</w:t>
            </w:r>
          </w:p>
        </w:tc>
        <w:tc>
          <w:tcPr>
            <w:tcW w:w="320" w:type="pct"/>
          </w:tcPr>
          <w:p w14:paraId="21AED714" w14:textId="77777777" w:rsidR="00E715E9" w:rsidRPr="00614CF2" w:rsidRDefault="00E715E9" w:rsidP="00614CF2">
            <w:r w:rsidRPr="00614CF2">
              <w:t>$$$$</w:t>
            </w:r>
          </w:p>
        </w:tc>
        <w:tc>
          <w:tcPr>
            <w:tcW w:w="219" w:type="pct"/>
          </w:tcPr>
          <w:p w14:paraId="4B7DD229" w14:textId="77777777" w:rsidR="00E715E9" w:rsidRPr="00614CF2" w:rsidRDefault="00E715E9" w:rsidP="00614CF2">
            <w:r w:rsidRPr="00614CF2">
              <w:t>3</w:t>
            </w:r>
          </w:p>
        </w:tc>
        <w:tc>
          <w:tcPr>
            <w:tcW w:w="349" w:type="pct"/>
          </w:tcPr>
          <w:p w14:paraId="34F45C11" w14:textId="77777777" w:rsidR="00E715E9" w:rsidRPr="00614CF2" w:rsidRDefault="00E715E9" w:rsidP="00614CF2">
            <w:r w:rsidRPr="00614CF2">
              <w:t>0.6</w:t>
            </w:r>
          </w:p>
        </w:tc>
      </w:tr>
      <w:tr w:rsidR="00E715E9" w:rsidRPr="00614CF2" w14:paraId="5696EC07" w14:textId="77777777" w:rsidTr="00042CF5">
        <w:trPr>
          <w:trHeight w:val="20"/>
        </w:trPr>
        <w:tc>
          <w:tcPr>
            <w:tcW w:w="1875" w:type="pct"/>
          </w:tcPr>
          <w:p w14:paraId="568F2C46" w14:textId="01F5C9EE" w:rsidR="00E715E9" w:rsidRPr="00614CF2" w:rsidRDefault="00E715E9" w:rsidP="00614CF2">
            <w:r w:rsidRPr="00614CF2">
              <w:t>Electrical</w:t>
            </w:r>
            <w:r w:rsidR="00F474B4" w:rsidRPr="00614CF2">
              <w:t xml:space="preserve"> </w:t>
            </w:r>
            <w:r w:rsidRPr="00614CF2">
              <w:t>Distribution</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4DA25B96" w14:textId="77777777" w:rsidR="00E715E9" w:rsidRPr="00614CF2" w:rsidRDefault="00E715E9" w:rsidP="00614CF2">
            <w:r w:rsidRPr="00614CF2">
              <w:t>10.6</w:t>
            </w:r>
          </w:p>
        </w:tc>
        <w:tc>
          <w:tcPr>
            <w:tcW w:w="213" w:type="pct"/>
          </w:tcPr>
          <w:p w14:paraId="68A06162" w14:textId="77777777" w:rsidR="00E715E9" w:rsidRPr="00614CF2" w:rsidRDefault="00E715E9" w:rsidP="00614CF2">
            <w:r w:rsidRPr="00614CF2">
              <w:t>1.2</w:t>
            </w:r>
          </w:p>
        </w:tc>
        <w:tc>
          <w:tcPr>
            <w:tcW w:w="292" w:type="pct"/>
          </w:tcPr>
          <w:p w14:paraId="6BC4C8E9" w14:textId="77777777" w:rsidR="00E715E9" w:rsidRPr="00614CF2" w:rsidRDefault="00E715E9" w:rsidP="00614CF2">
            <w:r w:rsidRPr="00614CF2">
              <w:t>13.1</w:t>
            </w:r>
          </w:p>
        </w:tc>
        <w:tc>
          <w:tcPr>
            <w:tcW w:w="312" w:type="pct"/>
          </w:tcPr>
          <w:p w14:paraId="775C8A74" w14:textId="77777777" w:rsidR="00E715E9" w:rsidRPr="00614CF2" w:rsidRDefault="00E715E9" w:rsidP="00614CF2">
            <w:r w:rsidRPr="00614CF2">
              <w:t>3</w:t>
            </w:r>
          </w:p>
        </w:tc>
        <w:tc>
          <w:tcPr>
            <w:tcW w:w="291" w:type="pct"/>
          </w:tcPr>
          <w:p w14:paraId="34386F10" w14:textId="77777777" w:rsidR="00E715E9" w:rsidRPr="00614CF2" w:rsidRDefault="00E715E9" w:rsidP="00614CF2">
            <w:r w:rsidRPr="00614CF2">
              <w:t>3</w:t>
            </w:r>
          </w:p>
        </w:tc>
        <w:tc>
          <w:tcPr>
            <w:tcW w:w="306" w:type="pct"/>
          </w:tcPr>
          <w:p w14:paraId="74099A71" w14:textId="77777777" w:rsidR="00E715E9" w:rsidRPr="00614CF2" w:rsidRDefault="00E715E9" w:rsidP="00614CF2">
            <w:r w:rsidRPr="00614CF2">
              <w:t>8</w:t>
            </w:r>
          </w:p>
        </w:tc>
        <w:tc>
          <w:tcPr>
            <w:tcW w:w="476" w:type="pct"/>
          </w:tcPr>
          <w:p w14:paraId="2F76D4E4" w14:textId="1D7ADF30" w:rsidR="00E715E9" w:rsidRPr="00614CF2" w:rsidRDefault="00E715E9" w:rsidP="00614CF2">
            <w:r w:rsidRPr="00614CF2">
              <w:t>Below</w:t>
            </w:r>
            <w:r w:rsidR="00F474B4" w:rsidRPr="00614CF2">
              <w:t xml:space="preserve"> </w:t>
            </w:r>
            <w:r w:rsidRPr="00614CF2">
              <w:t>Average</w:t>
            </w:r>
          </w:p>
        </w:tc>
        <w:tc>
          <w:tcPr>
            <w:tcW w:w="320" w:type="pct"/>
          </w:tcPr>
          <w:p w14:paraId="7CD201C5" w14:textId="77777777" w:rsidR="00E715E9" w:rsidRPr="00614CF2" w:rsidRDefault="00E715E9" w:rsidP="00614CF2">
            <w:r w:rsidRPr="00614CF2">
              <w:t>$$$$$</w:t>
            </w:r>
          </w:p>
        </w:tc>
        <w:tc>
          <w:tcPr>
            <w:tcW w:w="219" w:type="pct"/>
          </w:tcPr>
          <w:p w14:paraId="1F9AE5B1" w14:textId="77777777" w:rsidR="00E715E9" w:rsidRPr="00614CF2" w:rsidRDefault="00E715E9" w:rsidP="00614CF2">
            <w:r w:rsidRPr="00614CF2">
              <w:t>3</w:t>
            </w:r>
          </w:p>
        </w:tc>
        <w:tc>
          <w:tcPr>
            <w:tcW w:w="349" w:type="pct"/>
          </w:tcPr>
          <w:p w14:paraId="146A8C59" w14:textId="77777777" w:rsidR="00E715E9" w:rsidRPr="00614CF2" w:rsidRDefault="00E715E9" w:rsidP="00614CF2">
            <w:r w:rsidRPr="00614CF2">
              <w:t>1.1</w:t>
            </w:r>
          </w:p>
        </w:tc>
      </w:tr>
      <w:tr w:rsidR="00E715E9" w:rsidRPr="00614CF2" w14:paraId="175DEB4F" w14:textId="77777777" w:rsidTr="00042CF5">
        <w:trPr>
          <w:trHeight w:val="20"/>
        </w:trPr>
        <w:tc>
          <w:tcPr>
            <w:tcW w:w="1875" w:type="pct"/>
          </w:tcPr>
          <w:p w14:paraId="76E99D22" w14:textId="27F95B66" w:rsidR="00E715E9" w:rsidRPr="00614CF2" w:rsidRDefault="00E715E9" w:rsidP="00614CF2">
            <w:r w:rsidRPr="00614CF2">
              <w:t>Electrical</w:t>
            </w:r>
            <w:r w:rsidR="00F474B4" w:rsidRPr="00614CF2">
              <w:t xml:space="preserve"> </w:t>
            </w:r>
            <w:r w:rsidRPr="00614CF2">
              <w:t>Engineering</w:t>
            </w:r>
            <w:r w:rsidR="00F474B4" w:rsidRPr="00614CF2">
              <w:t xml:space="preserve"> </w:t>
            </w:r>
            <w:r w:rsidRPr="00614CF2">
              <w:t>Draftspersons</w:t>
            </w:r>
            <w:r w:rsidR="00F474B4" w:rsidRPr="00614CF2">
              <w:t xml:space="preserve"> </w:t>
            </w:r>
            <w:r w:rsidRPr="00614CF2">
              <w:t>and</w:t>
            </w:r>
            <w:r w:rsidR="00F474B4" w:rsidRPr="00614CF2">
              <w:t xml:space="preserve"> </w:t>
            </w:r>
            <w:r w:rsidRPr="00614CF2">
              <w:t>Technicians</w:t>
            </w:r>
            <w:r w:rsidR="00F474B4" w:rsidRPr="00614CF2">
              <w:t xml:space="preserve"> </w:t>
            </w:r>
            <w:r w:rsidRPr="00614CF2">
              <w:t>(TT)</w:t>
            </w:r>
          </w:p>
        </w:tc>
        <w:tc>
          <w:tcPr>
            <w:tcW w:w="348" w:type="pct"/>
          </w:tcPr>
          <w:p w14:paraId="7B3E2453" w14:textId="77777777" w:rsidR="00E715E9" w:rsidRPr="00614CF2" w:rsidRDefault="00E715E9" w:rsidP="00614CF2">
            <w:r w:rsidRPr="00614CF2">
              <w:t>10.2</w:t>
            </w:r>
          </w:p>
        </w:tc>
        <w:tc>
          <w:tcPr>
            <w:tcW w:w="213" w:type="pct"/>
          </w:tcPr>
          <w:p w14:paraId="1A04717A" w14:textId="77777777" w:rsidR="00E715E9" w:rsidRPr="00614CF2" w:rsidRDefault="00E715E9" w:rsidP="00614CF2">
            <w:r w:rsidRPr="00614CF2">
              <w:t>0.2</w:t>
            </w:r>
          </w:p>
        </w:tc>
        <w:tc>
          <w:tcPr>
            <w:tcW w:w="292" w:type="pct"/>
          </w:tcPr>
          <w:p w14:paraId="37820965" w14:textId="77777777" w:rsidR="00E715E9" w:rsidRPr="00614CF2" w:rsidRDefault="00E715E9" w:rsidP="00614CF2">
            <w:r w:rsidRPr="00614CF2">
              <w:t>1.6</w:t>
            </w:r>
          </w:p>
        </w:tc>
        <w:tc>
          <w:tcPr>
            <w:tcW w:w="312" w:type="pct"/>
          </w:tcPr>
          <w:p w14:paraId="12AF4AC0" w14:textId="77777777" w:rsidR="00E715E9" w:rsidRPr="00614CF2" w:rsidRDefault="00E715E9" w:rsidP="00614CF2">
            <w:r w:rsidRPr="00614CF2">
              <w:t>8</w:t>
            </w:r>
          </w:p>
        </w:tc>
        <w:tc>
          <w:tcPr>
            <w:tcW w:w="291" w:type="pct"/>
          </w:tcPr>
          <w:p w14:paraId="69D3602B" w14:textId="77777777" w:rsidR="00E715E9" w:rsidRPr="00614CF2" w:rsidRDefault="00E715E9" w:rsidP="00614CF2">
            <w:r w:rsidRPr="00614CF2">
              <w:t>0</w:t>
            </w:r>
          </w:p>
        </w:tc>
        <w:tc>
          <w:tcPr>
            <w:tcW w:w="306" w:type="pct"/>
          </w:tcPr>
          <w:p w14:paraId="6D1D4934" w14:textId="77777777" w:rsidR="00E715E9" w:rsidRPr="00614CF2" w:rsidRDefault="00E715E9" w:rsidP="00614CF2">
            <w:r w:rsidRPr="00614CF2">
              <w:t>8</w:t>
            </w:r>
          </w:p>
        </w:tc>
        <w:tc>
          <w:tcPr>
            <w:tcW w:w="476" w:type="pct"/>
          </w:tcPr>
          <w:p w14:paraId="178E4C33" w14:textId="77777777" w:rsidR="00E715E9" w:rsidRPr="00614CF2" w:rsidRDefault="00E715E9" w:rsidP="00614CF2">
            <w:r w:rsidRPr="00614CF2">
              <w:t>Average</w:t>
            </w:r>
          </w:p>
        </w:tc>
        <w:tc>
          <w:tcPr>
            <w:tcW w:w="320" w:type="pct"/>
          </w:tcPr>
          <w:p w14:paraId="490E0131" w14:textId="77777777" w:rsidR="00E715E9" w:rsidRPr="00614CF2" w:rsidRDefault="00E715E9" w:rsidP="00614CF2">
            <w:r w:rsidRPr="00614CF2">
              <w:t>$$$$$</w:t>
            </w:r>
          </w:p>
        </w:tc>
        <w:tc>
          <w:tcPr>
            <w:tcW w:w="219" w:type="pct"/>
          </w:tcPr>
          <w:p w14:paraId="39508546" w14:textId="77777777" w:rsidR="00E715E9" w:rsidRPr="00614CF2" w:rsidRDefault="00E715E9" w:rsidP="00614CF2">
            <w:r w:rsidRPr="00614CF2">
              <w:t>2</w:t>
            </w:r>
          </w:p>
        </w:tc>
        <w:tc>
          <w:tcPr>
            <w:tcW w:w="349" w:type="pct"/>
          </w:tcPr>
          <w:p w14:paraId="6115AB6A" w14:textId="77777777" w:rsidR="00E715E9" w:rsidRPr="00614CF2" w:rsidRDefault="00E715E9" w:rsidP="00614CF2">
            <w:r w:rsidRPr="00614CF2">
              <w:t>4.9</w:t>
            </w:r>
          </w:p>
        </w:tc>
      </w:tr>
      <w:tr w:rsidR="00E715E9" w:rsidRPr="00614CF2" w14:paraId="33E966CA" w14:textId="77777777" w:rsidTr="00042CF5">
        <w:trPr>
          <w:trHeight w:val="20"/>
        </w:trPr>
        <w:tc>
          <w:tcPr>
            <w:tcW w:w="1875" w:type="pct"/>
          </w:tcPr>
          <w:p w14:paraId="0918FB76" w14:textId="416C37B5" w:rsidR="00E715E9" w:rsidRPr="00614CF2" w:rsidRDefault="00E715E9" w:rsidP="00614CF2">
            <w:r w:rsidRPr="00614CF2">
              <w:t>Electrical</w:t>
            </w:r>
            <w:r w:rsidR="00F474B4" w:rsidRPr="00614CF2">
              <w:t xml:space="preserve"> </w:t>
            </w:r>
            <w:r w:rsidRPr="00614CF2">
              <w:t>Engineers</w:t>
            </w:r>
            <w:r w:rsidR="00F474B4" w:rsidRPr="00614CF2">
              <w:t xml:space="preserve"> </w:t>
            </w:r>
            <w:r w:rsidRPr="00614CF2">
              <w:t>(P)</w:t>
            </w:r>
          </w:p>
        </w:tc>
        <w:tc>
          <w:tcPr>
            <w:tcW w:w="348" w:type="pct"/>
          </w:tcPr>
          <w:p w14:paraId="1E739577" w14:textId="77777777" w:rsidR="00E715E9" w:rsidRPr="00614CF2" w:rsidRDefault="00E715E9" w:rsidP="00614CF2">
            <w:r w:rsidRPr="00614CF2">
              <w:t>28.8</w:t>
            </w:r>
          </w:p>
        </w:tc>
        <w:tc>
          <w:tcPr>
            <w:tcW w:w="213" w:type="pct"/>
          </w:tcPr>
          <w:p w14:paraId="5339C787" w14:textId="77777777" w:rsidR="00E715E9" w:rsidRPr="00614CF2" w:rsidRDefault="00E715E9" w:rsidP="00614CF2">
            <w:r w:rsidRPr="00614CF2">
              <w:t>7.0</w:t>
            </w:r>
          </w:p>
        </w:tc>
        <w:tc>
          <w:tcPr>
            <w:tcW w:w="292" w:type="pct"/>
          </w:tcPr>
          <w:p w14:paraId="6AA862F4" w14:textId="77777777" w:rsidR="00E715E9" w:rsidRPr="00614CF2" w:rsidRDefault="00E715E9" w:rsidP="00614CF2">
            <w:r w:rsidRPr="00614CF2">
              <w:t>32.2</w:t>
            </w:r>
          </w:p>
        </w:tc>
        <w:tc>
          <w:tcPr>
            <w:tcW w:w="312" w:type="pct"/>
          </w:tcPr>
          <w:p w14:paraId="58E90D78" w14:textId="77777777" w:rsidR="00E715E9" w:rsidRPr="00614CF2" w:rsidRDefault="00E715E9" w:rsidP="00614CF2">
            <w:r w:rsidRPr="00614CF2">
              <w:t>8</w:t>
            </w:r>
          </w:p>
        </w:tc>
        <w:tc>
          <w:tcPr>
            <w:tcW w:w="291" w:type="pct"/>
          </w:tcPr>
          <w:p w14:paraId="7FB6A4D5" w14:textId="77777777" w:rsidR="00E715E9" w:rsidRPr="00614CF2" w:rsidRDefault="00E715E9" w:rsidP="00614CF2">
            <w:r w:rsidRPr="00614CF2">
              <w:t>12</w:t>
            </w:r>
          </w:p>
        </w:tc>
        <w:tc>
          <w:tcPr>
            <w:tcW w:w="306" w:type="pct"/>
          </w:tcPr>
          <w:p w14:paraId="1CDE8355" w14:textId="77777777" w:rsidR="00E715E9" w:rsidRPr="00614CF2" w:rsidRDefault="00E715E9" w:rsidP="00614CF2">
            <w:r w:rsidRPr="00614CF2">
              <w:t>8</w:t>
            </w:r>
          </w:p>
        </w:tc>
        <w:tc>
          <w:tcPr>
            <w:tcW w:w="476" w:type="pct"/>
          </w:tcPr>
          <w:p w14:paraId="1F610269" w14:textId="34CC4A66" w:rsidR="00E715E9" w:rsidRPr="00614CF2" w:rsidRDefault="00E715E9" w:rsidP="00614CF2">
            <w:r w:rsidRPr="00614CF2">
              <w:t>Below</w:t>
            </w:r>
            <w:r w:rsidR="00F474B4" w:rsidRPr="00614CF2">
              <w:t xml:space="preserve"> </w:t>
            </w:r>
            <w:r w:rsidRPr="00614CF2">
              <w:t>Average</w:t>
            </w:r>
          </w:p>
        </w:tc>
        <w:tc>
          <w:tcPr>
            <w:tcW w:w="320" w:type="pct"/>
          </w:tcPr>
          <w:p w14:paraId="67A64844" w14:textId="77777777" w:rsidR="00E715E9" w:rsidRPr="00614CF2" w:rsidRDefault="00E715E9" w:rsidP="00614CF2">
            <w:r w:rsidRPr="00614CF2">
              <w:t>-</w:t>
            </w:r>
          </w:p>
        </w:tc>
        <w:tc>
          <w:tcPr>
            <w:tcW w:w="219" w:type="pct"/>
          </w:tcPr>
          <w:p w14:paraId="712F3589" w14:textId="77777777" w:rsidR="00E715E9" w:rsidRPr="00614CF2" w:rsidRDefault="00E715E9" w:rsidP="00614CF2">
            <w:r w:rsidRPr="00614CF2">
              <w:t>1</w:t>
            </w:r>
          </w:p>
        </w:tc>
        <w:tc>
          <w:tcPr>
            <w:tcW w:w="349" w:type="pct"/>
          </w:tcPr>
          <w:p w14:paraId="3B25CAFF" w14:textId="77777777" w:rsidR="00E715E9" w:rsidRPr="00614CF2" w:rsidRDefault="00E715E9" w:rsidP="00614CF2">
            <w:r w:rsidRPr="00614CF2">
              <w:t>10.7</w:t>
            </w:r>
          </w:p>
        </w:tc>
      </w:tr>
      <w:tr w:rsidR="00E715E9" w:rsidRPr="00614CF2" w14:paraId="13138571" w14:textId="77777777" w:rsidTr="00042CF5">
        <w:trPr>
          <w:trHeight w:val="20"/>
        </w:trPr>
        <w:tc>
          <w:tcPr>
            <w:tcW w:w="1875" w:type="pct"/>
          </w:tcPr>
          <w:p w14:paraId="1C19182B" w14:textId="1C596F70" w:rsidR="00E715E9" w:rsidRPr="00614CF2" w:rsidRDefault="00E715E9" w:rsidP="00614CF2">
            <w:r w:rsidRPr="00614CF2">
              <w:t>Electricians</w:t>
            </w:r>
            <w:r w:rsidR="00F474B4" w:rsidRPr="00614CF2">
              <w:t xml:space="preserve"> </w:t>
            </w:r>
            <w:r w:rsidRPr="00614CF2">
              <w:t>(TT)</w:t>
            </w:r>
          </w:p>
        </w:tc>
        <w:tc>
          <w:tcPr>
            <w:tcW w:w="348" w:type="pct"/>
          </w:tcPr>
          <w:p w14:paraId="09C0F9B9" w14:textId="77777777" w:rsidR="00E715E9" w:rsidRPr="00614CF2" w:rsidRDefault="00E715E9" w:rsidP="00614CF2">
            <w:r w:rsidRPr="00614CF2">
              <w:t>185.2</w:t>
            </w:r>
          </w:p>
        </w:tc>
        <w:tc>
          <w:tcPr>
            <w:tcW w:w="213" w:type="pct"/>
          </w:tcPr>
          <w:p w14:paraId="4B38E85A" w14:textId="77777777" w:rsidR="00E715E9" w:rsidRPr="00614CF2" w:rsidRDefault="00E715E9" w:rsidP="00614CF2">
            <w:r w:rsidRPr="00614CF2">
              <w:t>30.4</w:t>
            </w:r>
          </w:p>
        </w:tc>
        <w:tc>
          <w:tcPr>
            <w:tcW w:w="292" w:type="pct"/>
          </w:tcPr>
          <w:p w14:paraId="61369CBC" w14:textId="77777777" w:rsidR="00E715E9" w:rsidRPr="00614CF2" w:rsidRDefault="00E715E9" w:rsidP="00614CF2">
            <w:r w:rsidRPr="00614CF2">
              <w:t>19.6</w:t>
            </w:r>
          </w:p>
        </w:tc>
        <w:tc>
          <w:tcPr>
            <w:tcW w:w="312" w:type="pct"/>
          </w:tcPr>
          <w:p w14:paraId="0727C28D" w14:textId="77777777" w:rsidR="00E715E9" w:rsidRPr="00614CF2" w:rsidRDefault="00E715E9" w:rsidP="00614CF2">
            <w:r w:rsidRPr="00614CF2">
              <w:t>7</w:t>
            </w:r>
          </w:p>
        </w:tc>
        <w:tc>
          <w:tcPr>
            <w:tcW w:w="291" w:type="pct"/>
          </w:tcPr>
          <w:p w14:paraId="1B5F3E11" w14:textId="77777777" w:rsidR="00E715E9" w:rsidRPr="00614CF2" w:rsidRDefault="00E715E9" w:rsidP="00614CF2">
            <w:r w:rsidRPr="00614CF2">
              <w:t>4</w:t>
            </w:r>
          </w:p>
        </w:tc>
        <w:tc>
          <w:tcPr>
            <w:tcW w:w="306" w:type="pct"/>
          </w:tcPr>
          <w:p w14:paraId="2FDCD769" w14:textId="77777777" w:rsidR="00E715E9" w:rsidRPr="00614CF2" w:rsidRDefault="00E715E9" w:rsidP="00614CF2">
            <w:r w:rsidRPr="00614CF2">
              <w:t>29</w:t>
            </w:r>
          </w:p>
        </w:tc>
        <w:tc>
          <w:tcPr>
            <w:tcW w:w="476" w:type="pct"/>
          </w:tcPr>
          <w:p w14:paraId="4640AAB1" w14:textId="71A6B58B" w:rsidR="00E715E9" w:rsidRPr="00614CF2" w:rsidRDefault="00E715E9" w:rsidP="00614CF2">
            <w:r w:rsidRPr="00614CF2">
              <w:t>Below</w:t>
            </w:r>
            <w:r w:rsidR="00F474B4" w:rsidRPr="00614CF2">
              <w:t xml:space="preserve"> </w:t>
            </w:r>
            <w:r w:rsidRPr="00614CF2">
              <w:t>Average</w:t>
            </w:r>
          </w:p>
        </w:tc>
        <w:tc>
          <w:tcPr>
            <w:tcW w:w="320" w:type="pct"/>
          </w:tcPr>
          <w:p w14:paraId="39E11015" w14:textId="77777777" w:rsidR="00E715E9" w:rsidRPr="00614CF2" w:rsidRDefault="00E715E9" w:rsidP="00614CF2">
            <w:r w:rsidRPr="00614CF2">
              <w:t>$$$$</w:t>
            </w:r>
          </w:p>
        </w:tc>
        <w:tc>
          <w:tcPr>
            <w:tcW w:w="219" w:type="pct"/>
          </w:tcPr>
          <w:p w14:paraId="0A32CFEC" w14:textId="77777777" w:rsidR="00E715E9" w:rsidRPr="00614CF2" w:rsidRDefault="00E715E9" w:rsidP="00614CF2">
            <w:r w:rsidRPr="00614CF2">
              <w:t>3</w:t>
            </w:r>
          </w:p>
        </w:tc>
        <w:tc>
          <w:tcPr>
            <w:tcW w:w="349" w:type="pct"/>
          </w:tcPr>
          <w:p w14:paraId="5A5F3F7D" w14:textId="77777777" w:rsidR="00E715E9" w:rsidRPr="00614CF2" w:rsidRDefault="00E715E9" w:rsidP="00614CF2">
            <w:r w:rsidRPr="00614CF2">
              <w:t>7.0</w:t>
            </w:r>
          </w:p>
        </w:tc>
      </w:tr>
      <w:tr w:rsidR="00E715E9" w:rsidRPr="00614CF2" w14:paraId="448208A6" w14:textId="77777777" w:rsidTr="00042CF5">
        <w:trPr>
          <w:trHeight w:val="20"/>
        </w:trPr>
        <w:tc>
          <w:tcPr>
            <w:tcW w:w="1875" w:type="pct"/>
          </w:tcPr>
          <w:p w14:paraId="6EF2EA28" w14:textId="470AF4F1" w:rsidR="00E715E9" w:rsidRPr="00614CF2" w:rsidRDefault="00E715E9" w:rsidP="00614CF2">
            <w:r w:rsidRPr="00614CF2">
              <w:t>Electronic</w:t>
            </w:r>
            <w:r w:rsidR="00F474B4" w:rsidRPr="00614CF2">
              <w:t xml:space="preserve"> </w:t>
            </w:r>
            <w:r w:rsidRPr="00614CF2">
              <w:t>Engineering</w:t>
            </w:r>
            <w:r w:rsidR="00F474B4" w:rsidRPr="00614CF2">
              <w:t xml:space="preserve"> </w:t>
            </w:r>
            <w:r w:rsidRPr="00614CF2">
              <w:t>Draftspersons</w:t>
            </w:r>
            <w:r w:rsidR="00F474B4" w:rsidRPr="00614CF2">
              <w:t xml:space="preserve"> </w:t>
            </w:r>
            <w:r w:rsidRPr="00614CF2">
              <w:t>and</w:t>
            </w:r>
            <w:r w:rsidR="00F474B4" w:rsidRPr="00614CF2">
              <w:t xml:space="preserve"> </w:t>
            </w:r>
            <w:r w:rsidRPr="00614CF2">
              <w:t>Technicians</w:t>
            </w:r>
            <w:r w:rsidR="00F474B4" w:rsidRPr="00614CF2">
              <w:t xml:space="preserve"> </w:t>
            </w:r>
            <w:r w:rsidRPr="00614CF2">
              <w:t>(TT)</w:t>
            </w:r>
          </w:p>
        </w:tc>
        <w:tc>
          <w:tcPr>
            <w:tcW w:w="348" w:type="pct"/>
          </w:tcPr>
          <w:p w14:paraId="780E03E1" w14:textId="77777777" w:rsidR="00E715E9" w:rsidRPr="00614CF2" w:rsidRDefault="00E715E9" w:rsidP="00614CF2">
            <w:r w:rsidRPr="00614CF2">
              <w:t>5.5</w:t>
            </w:r>
          </w:p>
        </w:tc>
        <w:tc>
          <w:tcPr>
            <w:tcW w:w="213" w:type="pct"/>
          </w:tcPr>
          <w:p w14:paraId="4CB7B89D" w14:textId="77777777" w:rsidR="00E715E9" w:rsidRPr="00614CF2" w:rsidRDefault="00E715E9" w:rsidP="00614CF2">
            <w:r w:rsidRPr="00614CF2">
              <w:t>-0.5</w:t>
            </w:r>
          </w:p>
        </w:tc>
        <w:tc>
          <w:tcPr>
            <w:tcW w:w="292" w:type="pct"/>
          </w:tcPr>
          <w:p w14:paraId="3F322BD6" w14:textId="77777777" w:rsidR="00E715E9" w:rsidRPr="00614CF2" w:rsidRDefault="00E715E9" w:rsidP="00614CF2">
            <w:r w:rsidRPr="00614CF2">
              <w:t>-7.9</w:t>
            </w:r>
          </w:p>
        </w:tc>
        <w:tc>
          <w:tcPr>
            <w:tcW w:w="312" w:type="pct"/>
          </w:tcPr>
          <w:p w14:paraId="02C8918E" w14:textId="77777777" w:rsidR="00E715E9" w:rsidRPr="00614CF2" w:rsidRDefault="00E715E9" w:rsidP="00614CF2">
            <w:r w:rsidRPr="00614CF2">
              <w:t>13</w:t>
            </w:r>
          </w:p>
        </w:tc>
        <w:tc>
          <w:tcPr>
            <w:tcW w:w="291" w:type="pct"/>
          </w:tcPr>
          <w:p w14:paraId="63849BC6" w14:textId="77777777" w:rsidR="00E715E9" w:rsidRPr="00614CF2" w:rsidRDefault="00E715E9" w:rsidP="00614CF2">
            <w:r w:rsidRPr="00614CF2">
              <w:t>12</w:t>
            </w:r>
          </w:p>
        </w:tc>
        <w:tc>
          <w:tcPr>
            <w:tcW w:w="306" w:type="pct"/>
          </w:tcPr>
          <w:p w14:paraId="7158D4B2" w14:textId="77777777" w:rsidR="00E715E9" w:rsidRPr="00614CF2" w:rsidRDefault="00E715E9" w:rsidP="00614CF2">
            <w:r w:rsidRPr="00614CF2">
              <w:t>4</w:t>
            </w:r>
          </w:p>
        </w:tc>
        <w:tc>
          <w:tcPr>
            <w:tcW w:w="476" w:type="pct"/>
          </w:tcPr>
          <w:p w14:paraId="77E4925E" w14:textId="2A897A49" w:rsidR="00E715E9" w:rsidRPr="00614CF2" w:rsidRDefault="00E715E9" w:rsidP="00614CF2">
            <w:r w:rsidRPr="00614CF2">
              <w:t>Above</w:t>
            </w:r>
            <w:r w:rsidR="00F474B4" w:rsidRPr="00614CF2">
              <w:t xml:space="preserve"> </w:t>
            </w:r>
            <w:r w:rsidRPr="00614CF2">
              <w:t>Average</w:t>
            </w:r>
          </w:p>
        </w:tc>
        <w:tc>
          <w:tcPr>
            <w:tcW w:w="320" w:type="pct"/>
          </w:tcPr>
          <w:p w14:paraId="16D01AF5" w14:textId="77777777" w:rsidR="00E715E9" w:rsidRPr="00614CF2" w:rsidRDefault="00E715E9" w:rsidP="00614CF2">
            <w:r w:rsidRPr="00614CF2">
              <w:t>$$$$$</w:t>
            </w:r>
          </w:p>
        </w:tc>
        <w:tc>
          <w:tcPr>
            <w:tcW w:w="219" w:type="pct"/>
          </w:tcPr>
          <w:p w14:paraId="48A6F7C1" w14:textId="77777777" w:rsidR="00E715E9" w:rsidRPr="00614CF2" w:rsidRDefault="00E715E9" w:rsidP="00614CF2">
            <w:r w:rsidRPr="00614CF2">
              <w:t>2</w:t>
            </w:r>
          </w:p>
        </w:tc>
        <w:tc>
          <w:tcPr>
            <w:tcW w:w="349" w:type="pct"/>
          </w:tcPr>
          <w:p w14:paraId="487B7D48" w14:textId="77777777" w:rsidR="00E715E9" w:rsidRPr="00614CF2" w:rsidRDefault="00E715E9" w:rsidP="00614CF2">
            <w:r w:rsidRPr="00614CF2">
              <w:t>2.4</w:t>
            </w:r>
          </w:p>
        </w:tc>
      </w:tr>
      <w:tr w:rsidR="00E715E9" w:rsidRPr="00614CF2" w14:paraId="39F1CEF0" w14:textId="77777777" w:rsidTr="00042CF5">
        <w:trPr>
          <w:trHeight w:val="20"/>
        </w:trPr>
        <w:tc>
          <w:tcPr>
            <w:tcW w:w="1875" w:type="pct"/>
          </w:tcPr>
          <w:p w14:paraId="4B92ABCF" w14:textId="140E9D7E" w:rsidR="00E715E9" w:rsidRPr="00614CF2" w:rsidRDefault="00E715E9" w:rsidP="00614CF2">
            <w:r w:rsidRPr="00614CF2">
              <w:t>Electronics</w:t>
            </w:r>
            <w:r w:rsidR="00F474B4" w:rsidRPr="00614CF2">
              <w:t xml:space="preserve"> </w:t>
            </w:r>
            <w:r w:rsidRPr="00614CF2">
              <w:t>Engineers</w:t>
            </w:r>
            <w:r w:rsidR="00F474B4" w:rsidRPr="00614CF2">
              <w:t xml:space="preserve"> </w:t>
            </w:r>
            <w:r w:rsidRPr="00614CF2">
              <w:t>(P)</w:t>
            </w:r>
          </w:p>
        </w:tc>
        <w:tc>
          <w:tcPr>
            <w:tcW w:w="348" w:type="pct"/>
          </w:tcPr>
          <w:p w14:paraId="54D6066E" w14:textId="77777777" w:rsidR="00E715E9" w:rsidRPr="00614CF2" w:rsidRDefault="00E715E9" w:rsidP="00614CF2">
            <w:r w:rsidRPr="00614CF2">
              <w:t>6.3</w:t>
            </w:r>
          </w:p>
        </w:tc>
        <w:tc>
          <w:tcPr>
            <w:tcW w:w="213" w:type="pct"/>
          </w:tcPr>
          <w:p w14:paraId="31C188D2" w14:textId="77777777" w:rsidR="00E715E9" w:rsidRPr="00614CF2" w:rsidRDefault="00E715E9" w:rsidP="00614CF2">
            <w:r w:rsidRPr="00614CF2">
              <w:t>0.3</w:t>
            </w:r>
          </w:p>
        </w:tc>
        <w:tc>
          <w:tcPr>
            <w:tcW w:w="292" w:type="pct"/>
          </w:tcPr>
          <w:p w14:paraId="68AAB87A" w14:textId="77777777" w:rsidR="00E715E9" w:rsidRPr="00614CF2" w:rsidRDefault="00E715E9" w:rsidP="00614CF2">
            <w:r w:rsidRPr="00614CF2">
              <w:t>5.3</w:t>
            </w:r>
          </w:p>
        </w:tc>
        <w:tc>
          <w:tcPr>
            <w:tcW w:w="312" w:type="pct"/>
          </w:tcPr>
          <w:p w14:paraId="78741881" w14:textId="77777777" w:rsidR="00E715E9" w:rsidRPr="00614CF2" w:rsidRDefault="00E715E9" w:rsidP="00614CF2">
            <w:r w:rsidRPr="00614CF2">
              <w:t>14</w:t>
            </w:r>
          </w:p>
        </w:tc>
        <w:tc>
          <w:tcPr>
            <w:tcW w:w="291" w:type="pct"/>
          </w:tcPr>
          <w:p w14:paraId="18DCF431" w14:textId="77777777" w:rsidR="00E715E9" w:rsidRPr="00614CF2" w:rsidRDefault="00E715E9" w:rsidP="00614CF2">
            <w:r w:rsidRPr="00614CF2">
              <w:t>14</w:t>
            </w:r>
          </w:p>
        </w:tc>
        <w:tc>
          <w:tcPr>
            <w:tcW w:w="306" w:type="pct"/>
          </w:tcPr>
          <w:p w14:paraId="6F90C1DB" w14:textId="77777777" w:rsidR="00E715E9" w:rsidRPr="00614CF2" w:rsidRDefault="00E715E9" w:rsidP="00614CF2">
            <w:r w:rsidRPr="00614CF2">
              <w:t>11</w:t>
            </w:r>
          </w:p>
        </w:tc>
        <w:tc>
          <w:tcPr>
            <w:tcW w:w="476" w:type="pct"/>
          </w:tcPr>
          <w:p w14:paraId="1F69E865" w14:textId="52A54832" w:rsidR="00E715E9" w:rsidRPr="00614CF2" w:rsidRDefault="00E715E9" w:rsidP="00614CF2">
            <w:r w:rsidRPr="00614CF2">
              <w:t>Below</w:t>
            </w:r>
            <w:r w:rsidR="00F474B4" w:rsidRPr="00614CF2">
              <w:t xml:space="preserve"> </w:t>
            </w:r>
            <w:r w:rsidRPr="00614CF2">
              <w:t>Average</w:t>
            </w:r>
          </w:p>
        </w:tc>
        <w:tc>
          <w:tcPr>
            <w:tcW w:w="320" w:type="pct"/>
          </w:tcPr>
          <w:p w14:paraId="3D052BA8" w14:textId="77777777" w:rsidR="00E715E9" w:rsidRPr="00614CF2" w:rsidRDefault="00E715E9" w:rsidP="00614CF2">
            <w:r w:rsidRPr="00614CF2">
              <w:t>$$$</w:t>
            </w:r>
          </w:p>
        </w:tc>
        <w:tc>
          <w:tcPr>
            <w:tcW w:w="219" w:type="pct"/>
          </w:tcPr>
          <w:p w14:paraId="0A689205" w14:textId="77777777" w:rsidR="00E715E9" w:rsidRPr="00614CF2" w:rsidRDefault="00E715E9" w:rsidP="00614CF2">
            <w:r w:rsidRPr="00614CF2">
              <w:t>1</w:t>
            </w:r>
          </w:p>
        </w:tc>
        <w:tc>
          <w:tcPr>
            <w:tcW w:w="349" w:type="pct"/>
          </w:tcPr>
          <w:p w14:paraId="68B66FF4" w14:textId="77777777" w:rsidR="00E715E9" w:rsidRPr="00614CF2" w:rsidRDefault="00E715E9" w:rsidP="00614CF2">
            <w:r w:rsidRPr="00614CF2">
              <w:t>8.8</w:t>
            </w:r>
          </w:p>
        </w:tc>
      </w:tr>
      <w:tr w:rsidR="00E715E9" w:rsidRPr="00614CF2" w14:paraId="4CCB5EFB" w14:textId="77777777" w:rsidTr="00042CF5">
        <w:trPr>
          <w:trHeight w:val="20"/>
        </w:trPr>
        <w:tc>
          <w:tcPr>
            <w:tcW w:w="1875" w:type="pct"/>
          </w:tcPr>
          <w:p w14:paraId="0C9CAB3A" w14:textId="786E08BB" w:rsidR="00E715E9" w:rsidRPr="00614CF2" w:rsidRDefault="00E715E9" w:rsidP="00614CF2">
            <w:r w:rsidRPr="00614CF2">
              <w:lastRenderedPageBreak/>
              <w:t>Electronics</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716181F8" w14:textId="77777777" w:rsidR="00E715E9" w:rsidRPr="00614CF2" w:rsidRDefault="00E715E9" w:rsidP="00614CF2">
            <w:r w:rsidRPr="00614CF2">
              <w:t>32.0</w:t>
            </w:r>
          </w:p>
        </w:tc>
        <w:tc>
          <w:tcPr>
            <w:tcW w:w="213" w:type="pct"/>
          </w:tcPr>
          <w:p w14:paraId="44C4063F" w14:textId="77777777" w:rsidR="00E715E9" w:rsidRPr="00614CF2" w:rsidRDefault="00E715E9" w:rsidP="00614CF2">
            <w:r w:rsidRPr="00614CF2">
              <w:t>4.2</w:t>
            </w:r>
          </w:p>
        </w:tc>
        <w:tc>
          <w:tcPr>
            <w:tcW w:w="292" w:type="pct"/>
          </w:tcPr>
          <w:p w14:paraId="2F30822B" w14:textId="77777777" w:rsidR="00E715E9" w:rsidRPr="00614CF2" w:rsidRDefault="00E715E9" w:rsidP="00614CF2">
            <w:r w:rsidRPr="00614CF2">
              <w:t>15.0</w:t>
            </w:r>
          </w:p>
        </w:tc>
        <w:tc>
          <w:tcPr>
            <w:tcW w:w="312" w:type="pct"/>
          </w:tcPr>
          <w:p w14:paraId="72FE78F2" w14:textId="77777777" w:rsidR="00E715E9" w:rsidRPr="00614CF2" w:rsidRDefault="00E715E9" w:rsidP="00614CF2">
            <w:r w:rsidRPr="00614CF2">
              <w:t>18</w:t>
            </w:r>
          </w:p>
        </w:tc>
        <w:tc>
          <w:tcPr>
            <w:tcW w:w="291" w:type="pct"/>
          </w:tcPr>
          <w:p w14:paraId="2772C723" w14:textId="77777777" w:rsidR="00E715E9" w:rsidRPr="00614CF2" w:rsidRDefault="00E715E9" w:rsidP="00614CF2">
            <w:r w:rsidRPr="00614CF2">
              <w:t>7</w:t>
            </w:r>
          </w:p>
        </w:tc>
        <w:tc>
          <w:tcPr>
            <w:tcW w:w="306" w:type="pct"/>
          </w:tcPr>
          <w:p w14:paraId="794E60DA" w14:textId="77777777" w:rsidR="00E715E9" w:rsidRPr="00614CF2" w:rsidRDefault="00E715E9" w:rsidP="00614CF2">
            <w:r w:rsidRPr="00614CF2">
              <w:t>9</w:t>
            </w:r>
          </w:p>
        </w:tc>
        <w:tc>
          <w:tcPr>
            <w:tcW w:w="476" w:type="pct"/>
          </w:tcPr>
          <w:p w14:paraId="4EE694EA" w14:textId="4ED98C8A" w:rsidR="00E715E9" w:rsidRPr="00614CF2" w:rsidRDefault="00E715E9" w:rsidP="00614CF2">
            <w:r w:rsidRPr="00614CF2">
              <w:t>Below</w:t>
            </w:r>
            <w:r w:rsidR="00F474B4" w:rsidRPr="00614CF2">
              <w:t xml:space="preserve"> </w:t>
            </w:r>
            <w:r w:rsidRPr="00614CF2">
              <w:t>Average</w:t>
            </w:r>
          </w:p>
        </w:tc>
        <w:tc>
          <w:tcPr>
            <w:tcW w:w="320" w:type="pct"/>
          </w:tcPr>
          <w:p w14:paraId="7EEBA973" w14:textId="77777777" w:rsidR="00E715E9" w:rsidRPr="00614CF2" w:rsidRDefault="00E715E9" w:rsidP="00614CF2">
            <w:r w:rsidRPr="00614CF2">
              <w:t>$$</w:t>
            </w:r>
          </w:p>
        </w:tc>
        <w:tc>
          <w:tcPr>
            <w:tcW w:w="219" w:type="pct"/>
          </w:tcPr>
          <w:p w14:paraId="31D095D1" w14:textId="77777777" w:rsidR="00E715E9" w:rsidRPr="00614CF2" w:rsidRDefault="00E715E9" w:rsidP="00614CF2">
            <w:r w:rsidRPr="00614CF2">
              <w:t>3</w:t>
            </w:r>
          </w:p>
        </w:tc>
        <w:tc>
          <w:tcPr>
            <w:tcW w:w="349" w:type="pct"/>
          </w:tcPr>
          <w:p w14:paraId="2A104247" w14:textId="77777777" w:rsidR="00E715E9" w:rsidRPr="00614CF2" w:rsidRDefault="00E715E9" w:rsidP="00614CF2">
            <w:r w:rsidRPr="00614CF2">
              <w:t>0.1</w:t>
            </w:r>
          </w:p>
        </w:tc>
      </w:tr>
      <w:tr w:rsidR="00E715E9" w:rsidRPr="00614CF2" w14:paraId="0C47FF0B" w14:textId="77777777" w:rsidTr="006B5BB8">
        <w:trPr>
          <w:trHeight w:val="20"/>
        </w:trPr>
        <w:tc>
          <w:tcPr>
            <w:tcW w:w="5000" w:type="pct"/>
            <w:gridSpan w:val="11"/>
            <w:shd w:val="clear" w:color="auto" w:fill="DAD2FF" w:themeFill="text2" w:themeFillTint="1A"/>
          </w:tcPr>
          <w:p w14:paraId="31079E13" w14:textId="46953EF6" w:rsidR="00E715E9" w:rsidRPr="00614CF2" w:rsidRDefault="00E715E9" w:rsidP="00614CF2">
            <w:r w:rsidRPr="00614CF2">
              <w:t>Engineers</w:t>
            </w:r>
            <w:r w:rsidR="00F474B4" w:rsidRPr="00614CF2">
              <w:t xml:space="preserve"> </w:t>
            </w:r>
            <w:r w:rsidRPr="00614CF2">
              <w:t>and</w:t>
            </w:r>
            <w:r w:rsidR="00F474B4" w:rsidRPr="00614CF2">
              <w:t xml:space="preserve"> </w:t>
            </w:r>
            <w:r w:rsidRPr="00614CF2">
              <w:t>Engineering</w:t>
            </w:r>
            <w:r w:rsidR="00F474B4" w:rsidRPr="00614CF2">
              <w:t xml:space="preserve"> </w:t>
            </w:r>
            <w:r w:rsidRPr="00614CF2">
              <w:t>Trades</w:t>
            </w:r>
          </w:p>
        </w:tc>
      </w:tr>
      <w:tr w:rsidR="00E715E9" w:rsidRPr="00614CF2" w14:paraId="3DCCEC6A" w14:textId="77777777" w:rsidTr="00042CF5">
        <w:trPr>
          <w:trHeight w:val="20"/>
        </w:trPr>
        <w:tc>
          <w:tcPr>
            <w:tcW w:w="1875" w:type="pct"/>
          </w:tcPr>
          <w:p w14:paraId="41100F0E" w14:textId="46DD87FD" w:rsidR="00E715E9" w:rsidRPr="00614CF2" w:rsidRDefault="00E715E9" w:rsidP="00614CF2">
            <w:r w:rsidRPr="00614CF2">
              <w:t>Aircraft</w:t>
            </w:r>
            <w:r w:rsidR="00F474B4" w:rsidRPr="00614CF2">
              <w:t xml:space="preserve"> </w:t>
            </w:r>
            <w:r w:rsidRPr="00614CF2">
              <w:t>Maintenance</w:t>
            </w:r>
            <w:r w:rsidR="00F474B4" w:rsidRPr="00614CF2">
              <w:t xml:space="preserve"> </w:t>
            </w:r>
            <w:r w:rsidRPr="00614CF2">
              <w:t>Engineers</w:t>
            </w:r>
            <w:r w:rsidR="00F474B4" w:rsidRPr="00614CF2">
              <w:t xml:space="preserve"> </w:t>
            </w:r>
            <w:r w:rsidRPr="00614CF2">
              <w:t>(TT)</w:t>
            </w:r>
          </w:p>
        </w:tc>
        <w:tc>
          <w:tcPr>
            <w:tcW w:w="348" w:type="pct"/>
          </w:tcPr>
          <w:p w14:paraId="201E5F8F" w14:textId="77777777" w:rsidR="00E715E9" w:rsidRPr="00614CF2" w:rsidRDefault="00E715E9" w:rsidP="00614CF2">
            <w:r w:rsidRPr="00614CF2">
              <w:t>10.2</w:t>
            </w:r>
          </w:p>
        </w:tc>
        <w:tc>
          <w:tcPr>
            <w:tcW w:w="213" w:type="pct"/>
          </w:tcPr>
          <w:p w14:paraId="4844B1C3" w14:textId="77777777" w:rsidR="00E715E9" w:rsidRPr="00614CF2" w:rsidRDefault="00E715E9" w:rsidP="00614CF2">
            <w:r w:rsidRPr="00614CF2">
              <w:t>-0.9</w:t>
            </w:r>
          </w:p>
        </w:tc>
        <w:tc>
          <w:tcPr>
            <w:tcW w:w="292" w:type="pct"/>
          </w:tcPr>
          <w:p w14:paraId="0E646441" w14:textId="77777777" w:rsidR="00E715E9" w:rsidRPr="00614CF2" w:rsidRDefault="00E715E9" w:rsidP="00614CF2">
            <w:r w:rsidRPr="00614CF2">
              <w:t>-8.5</w:t>
            </w:r>
          </w:p>
        </w:tc>
        <w:tc>
          <w:tcPr>
            <w:tcW w:w="312" w:type="pct"/>
          </w:tcPr>
          <w:p w14:paraId="3C66BFFF" w14:textId="77777777" w:rsidR="00E715E9" w:rsidRPr="00614CF2" w:rsidRDefault="00E715E9" w:rsidP="00614CF2">
            <w:r w:rsidRPr="00614CF2">
              <w:t>7</w:t>
            </w:r>
          </w:p>
        </w:tc>
        <w:tc>
          <w:tcPr>
            <w:tcW w:w="291" w:type="pct"/>
          </w:tcPr>
          <w:p w14:paraId="4CE05DD2" w14:textId="77777777" w:rsidR="00E715E9" w:rsidRPr="00614CF2" w:rsidRDefault="00E715E9" w:rsidP="00614CF2">
            <w:r w:rsidRPr="00614CF2">
              <w:t>5</w:t>
            </w:r>
          </w:p>
        </w:tc>
        <w:tc>
          <w:tcPr>
            <w:tcW w:w="306" w:type="pct"/>
          </w:tcPr>
          <w:p w14:paraId="567C265E" w14:textId="77777777" w:rsidR="00E715E9" w:rsidRPr="00614CF2" w:rsidRDefault="00E715E9" w:rsidP="00614CF2">
            <w:r w:rsidRPr="00614CF2">
              <w:t>8</w:t>
            </w:r>
          </w:p>
        </w:tc>
        <w:tc>
          <w:tcPr>
            <w:tcW w:w="476" w:type="pct"/>
          </w:tcPr>
          <w:p w14:paraId="73D8BF42" w14:textId="77777777" w:rsidR="00E715E9" w:rsidRPr="00614CF2" w:rsidRDefault="00E715E9" w:rsidP="00614CF2">
            <w:r w:rsidRPr="00614CF2">
              <w:t>Average</w:t>
            </w:r>
          </w:p>
        </w:tc>
        <w:tc>
          <w:tcPr>
            <w:tcW w:w="320" w:type="pct"/>
          </w:tcPr>
          <w:p w14:paraId="5D2E4262" w14:textId="77777777" w:rsidR="00E715E9" w:rsidRPr="00614CF2" w:rsidRDefault="00E715E9" w:rsidP="00614CF2">
            <w:r w:rsidRPr="00614CF2">
              <w:t>$$$$</w:t>
            </w:r>
          </w:p>
        </w:tc>
        <w:tc>
          <w:tcPr>
            <w:tcW w:w="219" w:type="pct"/>
          </w:tcPr>
          <w:p w14:paraId="52B589BC" w14:textId="77777777" w:rsidR="00E715E9" w:rsidRPr="00614CF2" w:rsidRDefault="00E715E9" w:rsidP="00614CF2">
            <w:r w:rsidRPr="00614CF2">
              <w:t>3</w:t>
            </w:r>
          </w:p>
        </w:tc>
        <w:tc>
          <w:tcPr>
            <w:tcW w:w="349" w:type="pct"/>
          </w:tcPr>
          <w:p w14:paraId="1971CCDD" w14:textId="77777777" w:rsidR="00E715E9" w:rsidRPr="00614CF2" w:rsidRDefault="00E715E9" w:rsidP="00614CF2">
            <w:r w:rsidRPr="00614CF2">
              <w:t>4.4</w:t>
            </w:r>
          </w:p>
        </w:tc>
      </w:tr>
      <w:tr w:rsidR="00E715E9" w:rsidRPr="00614CF2" w14:paraId="5B3E4E21" w14:textId="77777777" w:rsidTr="00042CF5">
        <w:trPr>
          <w:trHeight w:val="20"/>
        </w:trPr>
        <w:tc>
          <w:tcPr>
            <w:tcW w:w="1875" w:type="pct"/>
          </w:tcPr>
          <w:p w14:paraId="799665D6" w14:textId="71F10015" w:rsidR="00E715E9" w:rsidRPr="00614CF2" w:rsidRDefault="00E715E9" w:rsidP="00614CF2">
            <w:r w:rsidRPr="00614CF2">
              <w:t>Chemical</w:t>
            </w:r>
            <w:r w:rsidR="00F474B4" w:rsidRPr="00614CF2">
              <w:t xml:space="preserve"> </w:t>
            </w:r>
            <w:r w:rsidRPr="00614CF2">
              <w:t>and</w:t>
            </w:r>
            <w:r w:rsidR="00F474B4" w:rsidRPr="00614CF2">
              <w:t xml:space="preserve"> </w:t>
            </w:r>
            <w:r w:rsidRPr="00614CF2">
              <w:t>Materials</w:t>
            </w:r>
            <w:r w:rsidR="00F474B4" w:rsidRPr="00614CF2">
              <w:t xml:space="preserve"> </w:t>
            </w:r>
            <w:r w:rsidRPr="00614CF2">
              <w:t>Engineers</w:t>
            </w:r>
            <w:r w:rsidR="00F474B4" w:rsidRPr="00614CF2">
              <w:t xml:space="preserve"> </w:t>
            </w:r>
            <w:r w:rsidRPr="00614CF2">
              <w:t>(P)</w:t>
            </w:r>
          </w:p>
        </w:tc>
        <w:tc>
          <w:tcPr>
            <w:tcW w:w="348" w:type="pct"/>
          </w:tcPr>
          <w:p w14:paraId="19CDBFF3" w14:textId="77777777" w:rsidR="00E715E9" w:rsidRPr="00614CF2" w:rsidRDefault="00E715E9" w:rsidP="00614CF2">
            <w:r w:rsidRPr="00614CF2">
              <w:t>7.0</w:t>
            </w:r>
          </w:p>
        </w:tc>
        <w:tc>
          <w:tcPr>
            <w:tcW w:w="213" w:type="pct"/>
          </w:tcPr>
          <w:p w14:paraId="054994D6" w14:textId="77777777" w:rsidR="00E715E9" w:rsidRPr="00614CF2" w:rsidRDefault="00E715E9" w:rsidP="00614CF2">
            <w:r w:rsidRPr="00614CF2">
              <w:t>1.1</w:t>
            </w:r>
          </w:p>
        </w:tc>
        <w:tc>
          <w:tcPr>
            <w:tcW w:w="292" w:type="pct"/>
          </w:tcPr>
          <w:p w14:paraId="72DF9B1F" w14:textId="77777777" w:rsidR="00E715E9" w:rsidRPr="00614CF2" w:rsidRDefault="00E715E9" w:rsidP="00614CF2">
            <w:r w:rsidRPr="00614CF2">
              <w:t>17.9</w:t>
            </w:r>
          </w:p>
        </w:tc>
        <w:tc>
          <w:tcPr>
            <w:tcW w:w="312" w:type="pct"/>
          </w:tcPr>
          <w:p w14:paraId="074EFC1C" w14:textId="77777777" w:rsidR="00E715E9" w:rsidRPr="00614CF2" w:rsidRDefault="00E715E9" w:rsidP="00614CF2">
            <w:r w:rsidRPr="00614CF2">
              <w:t>7</w:t>
            </w:r>
          </w:p>
        </w:tc>
        <w:tc>
          <w:tcPr>
            <w:tcW w:w="291" w:type="pct"/>
          </w:tcPr>
          <w:p w14:paraId="7C2A7DC8" w14:textId="77777777" w:rsidR="00E715E9" w:rsidRPr="00614CF2" w:rsidRDefault="00E715E9" w:rsidP="00614CF2">
            <w:r w:rsidRPr="00614CF2">
              <w:t>22</w:t>
            </w:r>
          </w:p>
        </w:tc>
        <w:tc>
          <w:tcPr>
            <w:tcW w:w="306" w:type="pct"/>
          </w:tcPr>
          <w:p w14:paraId="05286A08" w14:textId="77777777" w:rsidR="00E715E9" w:rsidRPr="00614CF2" w:rsidRDefault="00E715E9" w:rsidP="00614CF2">
            <w:r w:rsidRPr="00614CF2">
              <w:t>9</w:t>
            </w:r>
          </w:p>
        </w:tc>
        <w:tc>
          <w:tcPr>
            <w:tcW w:w="476" w:type="pct"/>
          </w:tcPr>
          <w:p w14:paraId="7A78587E" w14:textId="3585535F" w:rsidR="00E715E9" w:rsidRPr="00614CF2" w:rsidRDefault="00E715E9" w:rsidP="00614CF2">
            <w:r w:rsidRPr="00614CF2">
              <w:t>Below</w:t>
            </w:r>
            <w:r w:rsidR="00F474B4" w:rsidRPr="00614CF2">
              <w:t xml:space="preserve"> </w:t>
            </w:r>
            <w:r w:rsidRPr="00614CF2">
              <w:t>Average</w:t>
            </w:r>
          </w:p>
        </w:tc>
        <w:tc>
          <w:tcPr>
            <w:tcW w:w="320" w:type="pct"/>
          </w:tcPr>
          <w:p w14:paraId="75E7E4B0" w14:textId="77777777" w:rsidR="00E715E9" w:rsidRPr="00614CF2" w:rsidRDefault="00E715E9" w:rsidP="00614CF2">
            <w:r w:rsidRPr="00614CF2">
              <w:t>-</w:t>
            </w:r>
          </w:p>
        </w:tc>
        <w:tc>
          <w:tcPr>
            <w:tcW w:w="219" w:type="pct"/>
          </w:tcPr>
          <w:p w14:paraId="5C3D2B26" w14:textId="77777777" w:rsidR="00E715E9" w:rsidRPr="00614CF2" w:rsidRDefault="00E715E9" w:rsidP="00614CF2">
            <w:r w:rsidRPr="00614CF2">
              <w:t>1</w:t>
            </w:r>
          </w:p>
        </w:tc>
        <w:tc>
          <w:tcPr>
            <w:tcW w:w="349" w:type="pct"/>
          </w:tcPr>
          <w:p w14:paraId="31AD2A58" w14:textId="77777777" w:rsidR="00E715E9" w:rsidRPr="00614CF2" w:rsidRDefault="00E715E9" w:rsidP="00614CF2">
            <w:r w:rsidRPr="00614CF2">
              <w:t>10.5</w:t>
            </w:r>
          </w:p>
        </w:tc>
      </w:tr>
      <w:tr w:rsidR="00E715E9" w:rsidRPr="00614CF2" w14:paraId="275C2EDA" w14:textId="77777777" w:rsidTr="00042CF5">
        <w:trPr>
          <w:trHeight w:val="20"/>
        </w:trPr>
        <w:tc>
          <w:tcPr>
            <w:tcW w:w="1875" w:type="pct"/>
          </w:tcPr>
          <w:p w14:paraId="004831DE" w14:textId="1F73392E" w:rsidR="00E715E9" w:rsidRPr="00614CF2" w:rsidRDefault="00E715E9" w:rsidP="00614CF2">
            <w:r w:rsidRPr="00614CF2">
              <w:t>Civil</w:t>
            </w:r>
            <w:r w:rsidR="00F474B4" w:rsidRPr="00614CF2">
              <w:t xml:space="preserve"> </w:t>
            </w:r>
            <w:r w:rsidRPr="00614CF2">
              <w:t>Engineering</w:t>
            </w:r>
            <w:r w:rsidR="00F474B4" w:rsidRPr="00614CF2">
              <w:t xml:space="preserve"> </w:t>
            </w:r>
            <w:r w:rsidRPr="00614CF2">
              <w:t>Professionals</w:t>
            </w:r>
            <w:r w:rsidR="00F474B4" w:rsidRPr="00614CF2">
              <w:t xml:space="preserve"> </w:t>
            </w:r>
            <w:r w:rsidRPr="00614CF2">
              <w:t>(P)</w:t>
            </w:r>
          </w:p>
        </w:tc>
        <w:tc>
          <w:tcPr>
            <w:tcW w:w="348" w:type="pct"/>
          </w:tcPr>
          <w:p w14:paraId="6CADB802" w14:textId="77777777" w:rsidR="00E715E9" w:rsidRPr="00614CF2" w:rsidRDefault="00E715E9" w:rsidP="00614CF2">
            <w:r w:rsidRPr="00614CF2">
              <w:t>72.3</w:t>
            </w:r>
          </w:p>
        </w:tc>
        <w:tc>
          <w:tcPr>
            <w:tcW w:w="213" w:type="pct"/>
          </w:tcPr>
          <w:p w14:paraId="5F7924EE" w14:textId="77777777" w:rsidR="00E715E9" w:rsidRPr="00614CF2" w:rsidRDefault="00E715E9" w:rsidP="00614CF2">
            <w:r w:rsidRPr="00614CF2">
              <w:t>14.3</w:t>
            </w:r>
          </w:p>
        </w:tc>
        <w:tc>
          <w:tcPr>
            <w:tcW w:w="292" w:type="pct"/>
          </w:tcPr>
          <w:p w14:paraId="458A9E98" w14:textId="77777777" w:rsidR="00E715E9" w:rsidRPr="00614CF2" w:rsidRDefault="00E715E9" w:rsidP="00614CF2">
            <w:r w:rsidRPr="00614CF2">
              <w:t>24.6</w:t>
            </w:r>
          </w:p>
        </w:tc>
        <w:tc>
          <w:tcPr>
            <w:tcW w:w="312" w:type="pct"/>
          </w:tcPr>
          <w:p w14:paraId="71F308C7" w14:textId="77777777" w:rsidR="00E715E9" w:rsidRPr="00614CF2" w:rsidRDefault="00E715E9" w:rsidP="00614CF2">
            <w:r w:rsidRPr="00614CF2">
              <w:t>10</w:t>
            </w:r>
          </w:p>
        </w:tc>
        <w:tc>
          <w:tcPr>
            <w:tcW w:w="291" w:type="pct"/>
          </w:tcPr>
          <w:p w14:paraId="13A4B926" w14:textId="77777777" w:rsidR="00E715E9" w:rsidRPr="00614CF2" w:rsidRDefault="00E715E9" w:rsidP="00614CF2">
            <w:r w:rsidRPr="00614CF2">
              <w:t>17</w:t>
            </w:r>
          </w:p>
        </w:tc>
        <w:tc>
          <w:tcPr>
            <w:tcW w:w="306" w:type="pct"/>
          </w:tcPr>
          <w:p w14:paraId="315FAE36" w14:textId="77777777" w:rsidR="00E715E9" w:rsidRPr="00614CF2" w:rsidRDefault="00E715E9" w:rsidP="00614CF2">
            <w:r w:rsidRPr="00614CF2">
              <w:t>12</w:t>
            </w:r>
          </w:p>
        </w:tc>
        <w:tc>
          <w:tcPr>
            <w:tcW w:w="476" w:type="pct"/>
          </w:tcPr>
          <w:p w14:paraId="3EAB2B6E" w14:textId="284E2290" w:rsidR="00E715E9" w:rsidRPr="00614CF2" w:rsidRDefault="00E715E9" w:rsidP="00614CF2">
            <w:r w:rsidRPr="00614CF2">
              <w:t>Below</w:t>
            </w:r>
            <w:r w:rsidR="00F474B4" w:rsidRPr="00614CF2">
              <w:t xml:space="preserve"> </w:t>
            </w:r>
            <w:r w:rsidRPr="00614CF2">
              <w:t>Average</w:t>
            </w:r>
          </w:p>
        </w:tc>
        <w:tc>
          <w:tcPr>
            <w:tcW w:w="320" w:type="pct"/>
          </w:tcPr>
          <w:p w14:paraId="47ADDE52" w14:textId="77777777" w:rsidR="00E715E9" w:rsidRPr="00614CF2" w:rsidRDefault="00E715E9" w:rsidP="00614CF2">
            <w:r w:rsidRPr="00614CF2">
              <w:t>$$$$</w:t>
            </w:r>
          </w:p>
        </w:tc>
        <w:tc>
          <w:tcPr>
            <w:tcW w:w="219" w:type="pct"/>
          </w:tcPr>
          <w:p w14:paraId="7436D4F0" w14:textId="77777777" w:rsidR="00E715E9" w:rsidRPr="00614CF2" w:rsidRDefault="00E715E9" w:rsidP="00614CF2">
            <w:r w:rsidRPr="00614CF2">
              <w:t>1</w:t>
            </w:r>
          </w:p>
        </w:tc>
        <w:tc>
          <w:tcPr>
            <w:tcW w:w="349" w:type="pct"/>
          </w:tcPr>
          <w:p w14:paraId="769403A1" w14:textId="77777777" w:rsidR="00E715E9" w:rsidRPr="00614CF2" w:rsidRDefault="00E715E9" w:rsidP="00614CF2">
            <w:r w:rsidRPr="00614CF2">
              <w:t>11.3</w:t>
            </w:r>
          </w:p>
        </w:tc>
      </w:tr>
      <w:tr w:rsidR="00E715E9" w:rsidRPr="00614CF2" w14:paraId="07D2582A" w14:textId="77777777" w:rsidTr="00042CF5">
        <w:trPr>
          <w:trHeight w:val="20"/>
        </w:trPr>
        <w:tc>
          <w:tcPr>
            <w:tcW w:w="1875" w:type="pct"/>
          </w:tcPr>
          <w:p w14:paraId="167E2250" w14:textId="1A35F7D0" w:rsidR="00E715E9" w:rsidRPr="00614CF2" w:rsidRDefault="00E715E9" w:rsidP="00614CF2">
            <w:r w:rsidRPr="00614CF2">
              <w:t>Electrical</w:t>
            </w:r>
            <w:r w:rsidR="00F474B4" w:rsidRPr="00614CF2">
              <w:t xml:space="preserve"> </w:t>
            </w:r>
            <w:r w:rsidRPr="00614CF2">
              <w:t>Engineers</w:t>
            </w:r>
            <w:r w:rsidR="00F474B4" w:rsidRPr="00614CF2">
              <w:t xml:space="preserve"> </w:t>
            </w:r>
            <w:r w:rsidRPr="00614CF2">
              <w:t>(P)</w:t>
            </w:r>
          </w:p>
        </w:tc>
        <w:tc>
          <w:tcPr>
            <w:tcW w:w="348" w:type="pct"/>
          </w:tcPr>
          <w:p w14:paraId="7FF7049E" w14:textId="77777777" w:rsidR="00E715E9" w:rsidRPr="00614CF2" w:rsidRDefault="00E715E9" w:rsidP="00614CF2">
            <w:r w:rsidRPr="00614CF2">
              <w:t>28.8</w:t>
            </w:r>
          </w:p>
        </w:tc>
        <w:tc>
          <w:tcPr>
            <w:tcW w:w="213" w:type="pct"/>
          </w:tcPr>
          <w:p w14:paraId="42790C06" w14:textId="77777777" w:rsidR="00E715E9" w:rsidRPr="00614CF2" w:rsidRDefault="00E715E9" w:rsidP="00614CF2">
            <w:r w:rsidRPr="00614CF2">
              <w:t>7.0</w:t>
            </w:r>
          </w:p>
        </w:tc>
        <w:tc>
          <w:tcPr>
            <w:tcW w:w="292" w:type="pct"/>
          </w:tcPr>
          <w:p w14:paraId="38CF07F0" w14:textId="77777777" w:rsidR="00E715E9" w:rsidRPr="00614CF2" w:rsidRDefault="00E715E9" w:rsidP="00614CF2">
            <w:r w:rsidRPr="00614CF2">
              <w:t>32.2</w:t>
            </w:r>
          </w:p>
        </w:tc>
        <w:tc>
          <w:tcPr>
            <w:tcW w:w="312" w:type="pct"/>
          </w:tcPr>
          <w:p w14:paraId="79706025" w14:textId="77777777" w:rsidR="00E715E9" w:rsidRPr="00614CF2" w:rsidRDefault="00E715E9" w:rsidP="00614CF2">
            <w:r w:rsidRPr="00614CF2">
              <w:t>8</w:t>
            </w:r>
          </w:p>
        </w:tc>
        <w:tc>
          <w:tcPr>
            <w:tcW w:w="291" w:type="pct"/>
          </w:tcPr>
          <w:p w14:paraId="6725631A" w14:textId="77777777" w:rsidR="00E715E9" w:rsidRPr="00614CF2" w:rsidRDefault="00E715E9" w:rsidP="00614CF2">
            <w:r w:rsidRPr="00614CF2">
              <w:t>12</w:t>
            </w:r>
          </w:p>
        </w:tc>
        <w:tc>
          <w:tcPr>
            <w:tcW w:w="306" w:type="pct"/>
          </w:tcPr>
          <w:p w14:paraId="2057B96F" w14:textId="77777777" w:rsidR="00E715E9" w:rsidRPr="00614CF2" w:rsidRDefault="00E715E9" w:rsidP="00614CF2">
            <w:r w:rsidRPr="00614CF2">
              <w:t>8</w:t>
            </w:r>
          </w:p>
        </w:tc>
        <w:tc>
          <w:tcPr>
            <w:tcW w:w="476" w:type="pct"/>
          </w:tcPr>
          <w:p w14:paraId="60719AC2" w14:textId="3150E920" w:rsidR="00E715E9" w:rsidRPr="00614CF2" w:rsidRDefault="00E715E9" w:rsidP="00614CF2">
            <w:r w:rsidRPr="00614CF2">
              <w:t>Below</w:t>
            </w:r>
            <w:r w:rsidR="00F474B4" w:rsidRPr="00614CF2">
              <w:t xml:space="preserve"> </w:t>
            </w:r>
            <w:r w:rsidRPr="00614CF2">
              <w:t>Average</w:t>
            </w:r>
          </w:p>
        </w:tc>
        <w:tc>
          <w:tcPr>
            <w:tcW w:w="320" w:type="pct"/>
          </w:tcPr>
          <w:p w14:paraId="014AF09A" w14:textId="77777777" w:rsidR="00E715E9" w:rsidRPr="00614CF2" w:rsidRDefault="00E715E9" w:rsidP="00614CF2">
            <w:r w:rsidRPr="00614CF2">
              <w:t>-</w:t>
            </w:r>
          </w:p>
        </w:tc>
        <w:tc>
          <w:tcPr>
            <w:tcW w:w="219" w:type="pct"/>
          </w:tcPr>
          <w:p w14:paraId="32FCFB8B" w14:textId="77777777" w:rsidR="00E715E9" w:rsidRPr="00614CF2" w:rsidRDefault="00E715E9" w:rsidP="00614CF2">
            <w:r w:rsidRPr="00614CF2">
              <w:t>1</w:t>
            </w:r>
          </w:p>
        </w:tc>
        <w:tc>
          <w:tcPr>
            <w:tcW w:w="349" w:type="pct"/>
          </w:tcPr>
          <w:p w14:paraId="2E4AD4CC" w14:textId="77777777" w:rsidR="00E715E9" w:rsidRPr="00614CF2" w:rsidRDefault="00E715E9" w:rsidP="00614CF2">
            <w:r w:rsidRPr="00614CF2">
              <w:t>10.7</w:t>
            </w:r>
          </w:p>
        </w:tc>
      </w:tr>
      <w:tr w:rsidR="00E715E9" w:rsidRPr="00614CF2" w14:paraId="6C931893" w14:textId="77777777" w:rsidTr="00042CF5">
        <w:trPr>
          <w:trHeight w:val="20"/>
        </w:trPr>
        <w:tc>
          <w:tcPr>
            <w:tcW w:w="1875" w:type="pct"/>
          </w:tcPr>
          <w:p w14:paraId="2B8CE803" w14:textId="608C2579" w:rsidR="00E715E9" w:rsidRPr="00614CF2" w:rsidRDefault="00E715E9" w:rsidP="00614CF2">
            <w:r w:rsidRPr="00614CF2">
              <w:t>Electronics</w:t>
            </w:r>
            <w:r w:rsidR="00F474B4" w:rsidRPr="00614CF2">
              <w:t xml:space="preserve"> </w:t>
            </w:r>
            <w:r w:rsidRPr="00614CF2">
              <w:t>Engineers</w:t>
            </w:r>
            <w:r w:rsidR="00F474B4" w:rsidRPr="00614CF2">
              <w:t xml:space="preserve"> </w:t>
            </w:r>
            <w:r w:rsidRPr="00614CF2">
              <w:t>(P)</w:t>
            </w:r>
          </w:p>
        </w:tc>
        <w:tc>
          <w:tcPr>
            <w:tcW w:w="348" w:type="pct"/>
          </w:tcPr>
          <w:p w14:paraId="57AD8561" w14:textId="77777777" w:rsidR="00E715E9" w:rsidRPr="00614CF2" w:rsidRDefault="00E715E9" w:rsidP="00614CF2">
            <w:r w:rsidRPr="00614CF2">
              <w:t>6.3</w:t>
            </w:r>
          </w:p>
        </w:tc>
        <w:tc>
          <w:tcPr>
            <w:tcW w:w="213" w:type="pct"/>
          </w:tcPr>
          <w:p w14:paraId="36E2CAF8" w14:textId="77777777" w:rsidR="00E715E9" w:rsidRPr="00614CF2" w:rsidRDefault="00E715E9" w:rsidP="00614CF2">
            <w:r w:rsidRPr="00614CF2">
              <w:t>0.3</w:t>
            </w:r>
          </w:p>
        </w:tc>
        <w:tc>
          <w:tcPr>
            <w:tcW w:w="292" w:type="pct"/>
          </w:tcPr>
          <w:p w14:paraId="35915D78" w14:textId="77777777" w:rsidR="00E715E9" w:rsidRPr="00614CF2" w:rsidRDefault="00E715E9" w:rsidP="00614CF2">
            <w:r w:rsidRPr="00614CF2">
              <w:t>5.3</w:t>
            </w:r>
          </w:p>
        </w:tc>
        <w:tc>
          <w:tcPr>
            <w:tcW w:w="312" w:type="pct"/>
          </w:tcPr>
          <w:p w14:paraId="24BB821D" w14:textId="77777777" w:rsidR="00E715E9" w:rsidRPr="00614CF2" w:rsidRDefault="00E715E9" w:rsidP="00614CF2">
            <w:r w:rsidRPr="00614CF2">
              <w:t>14</w:t>
            </w:r>
          </w:p>
        </w:tc>
        <w:tc>
          <w:tcPr>
            <w:tcW w:w="291" w:type="pct"/>
          </w:tcPr>
          <w:p w14:paraId="487B4AE2" w14:textId="77777777" w:rsidR="00E715E9" w:rsidRPr="00614CF2" w:rsidRDefault="00E715E9" w:rsidP="00614CF2">
            <w:r w:rsidRPr="00614CF2">
              <w:t>14</w:t>
            </w:r>
          </w:p>
        </w:tc>
        <w:tc>
          <w:tcPr>
            <w:tcW w:w="306" w:type="pct"/>
          </w:tcPr>
          <w:p w14:paraId="3CF48A5B" w14:textId="77777777" w:rsidR="00E715E9" w:rsidRPr="00614CF2" w:rsidRDefault="00E715E9" w:rsidP="00614CF2">
            <w:r w:rsidRPr="00614CF2">
              <w:t>11</w:t>
            </w:r>
          </w:p>
        </w:tc>
        <w:tc>
          <w:tcPr>
            <w:tcW w:w="476" w:type="pct"/>
          </w:tcPr>
          <w:p w14:paraId="0C6C9F20" w14:textId="6EF480AF" w:rsidR="00E715E9" w:rsidRPr="00614CF2" w:rsidRDefault="00E715E9" w:rsidP="00614CF2">
            <w:r w:rsidRPr="00614CF2">
              <w:t>Below</w:t>
            </w:r>
            <w:r w:rsidR="00F474B4" w:rsidRPr="00614CF2">
              <w:t xml:space="preserve"> </w:t>
            </w:r>
            <w:r w:rsidRPr="00614CF2">
              <w:t>Average</w:t>
            </w:r>
          </w:p>
        </w:tc>
        <w:tc>
          <w:tcPr>
            <w:tcW w:w="320" w:type="pct"/>
          </w:tcPr>
          <w:p w14:paraId="3E214ED7" w14:textId="77777777" w:rsidR="00E715E9" w:rsidRPr="00614CF2" w:rsidRDefault="00E715E9" w:rsidP="00614CF2">
            <w:r w:rsidRPr="00614CF2">
              <w:t>$$$</w:t>
            </w:r>
          </w:p>
        </w:tc>
        <w:tc>
          <w:tcPr>
            <w:tcW w:w="219" w:type="pct"/>
          </w:tcPr>
          <w:p w14:paraId="1EDA5B22" w14:textId="77777777" w:rsidR="00E715E9" w:rsidRPr="00614CF2" w:rsidRDefault="00E715E9" w:rsidP="00614CF2">
            <w:r w:rsidRPr="00614CF2">
              <w:t>1</w:t>
            </w:r>
          </w:p>
        </w:tc>
        <w:tc>
          <w:tcPr>
            <w:tcW w:w="349" w:type="pct"/>
          </w:tcPr>
          <w:p w14:paraId="39E6F6B4" w14:textId="77777777" w:rsidR="00E715E9" w:rsidRPr="00614CF2" w:rsidRDefault="00E715E9" w:rsidP="00614CF2">
            <w:r w:rsidRPr="00614CF2">
              <w:t>8.8</w:t>
            </w:r>
          </w:p>
        </w:tc>
      </w:tr>
      <w:tr w:rsidR="00E715E9" w:rsidRPr="00614CF2" w14:paraId="4DD98112" w14:textId="77777777" w:rsidTr="00042CF5">
        <w:trPr>
          <w:trHeight w:val="20"/>
        </w:trPr>
        <w:tc>
          <w:tcPr>
            <w:tcW w:w="1875" w:type="pct"/>
          </w:tcPr>
          <w:p w14:paraId="6222C0A7" w14:textId="2623639D" w:rsidR="00E715E9" w:rsidRPr="00614CF2" w:rsidRDefault="00E715E9" w:rsidP="00614CF2">
            <w:r w:rsidRPr="00614CF2">
              <w:t>Engineering</w:t>
            </w:r>
            <w:r w:rsidR="00F474B4" w:rsidRPr="00614CF2">
              <w:t xml:space="preserve"> </w:t>
            </w:r>
            <w:r w:rsidRPr="00614CF2">
              <w:t>Managers</w:t>
            </w:r>
            <w:r w:rsidR="00F474B4" w:rsidRPr="00614CF2">
              <w:t xml:space="preserve"> </w:t>
            </w:r>
            <w:r w:rsidRPr="00614CF2">
              <w:t>(M)</w:t>
            </w:r>
          </w:p>
        </w:tc>
        <w:tc>
          <w:tcPr>
            <w:tcW w:w="348" w:type="pct"/>
          </w:tcPr>
          <w:p w14:paraId="6A45AD3E" w14:textId="77777777" w:rsidR="00E715E9" w:rsidRPr="00614CF2" w:rsidRDefault="00E715E9" w:rsidP="00614CF2">
            <w:r w:rsidRPr="00614CF2">
              <w:t>33.5</w:t>
            </w:r>
          </w:p>
        </w:tc>
        <w:tc>
          <w:tcPr>
            <w:tcW w:w="213" w:type="pct"/>
          </w:tcPr>
          <w:p w14:paraId="0E1416EB" w14:textId="77777777" w:rsidR="00E715E9" w:rsidRPr="00614CF2" w:rsidRDefault="00E715E9" w:rsidP="00614CF2">
            <w:r w:rsidRPr="00614CF2">
              <w:t>9.8</w:t>
            </w:r>
          </w:p>
        </w:tc>
        <w:tc>
          <w:tcPr>
            <w:tcW w:w="292" w:type="pct"/>
          </w:tcPr>
          <w:p w14:paraId="33BFDE5C" w14:textId="77777777" w:rsidR="00E715E9" w:rsidRPr="00614CF2" w:rsidRDefault="00E715E9" w:rsidP="00614CF2">
            <w:r w:rsidRPr="00614CF2">
              <w:t>41.4</w:t>
            </w:r>
          </w:p>
        </w:tc>
        <w:tc>
          <w:tcPr>
            <w:tcW w:w="312" w:type="pct"/>
          </w:tcPr>
          <w:p w14:paraId="62C2309C" w14:textId="77777777" w:rsidR="00E715E9" w:rsidRPr="00614CF2" w:rsidRDefault="00E715E9" w:rsidP="00614CF2">
            <w:r w:rsidRPr="00614CF2">
              <w:t>9</w:t>
            </w:r>
          </w:p>
        </w:tc>
        <w:tc>
          <w:tcPr>
            <w:tcW w:w="291" w:type="pct"/>
          </w:tcPr>
          <w:p w14:paraId="4ECFAB8F" w14:textId="77777777" w:rsidR="00E715E9" w:rsidRPr="00614CF2" w:rsidRDefault="00E715E9" w:rsidP="00614CF2">
            <w:r w:rsidRPr="00614CF2">
              <w:t>17</w:t>
            </w:r>
          </w:p>
        </w:tc>
        <w:tc>
          <w:tcPr>
            <w:tcW w:w="306" w:type="pct"/>
          </w:tcPr>
          <w:p w14:paraId="0FF57374" w14:textId="77777777" w:rsidR="00E715E9" w:rsidRPr="00614CF2" w:rsidRDefault="00E715E9" w:rsidP="00614CF2">
            <w:r w:rsidRPr="00614CF2">
              <w:t>1</w:t>
            </w:r>
          </w:p>
        </w:tc>
        <w:tc>
          <w:tcPr>
            <w:tcW w:w="476" w:type="pct"/>
          </w:tcPr>
          <w:p w14:paraId="565AEF33" w14:textId="4B264DD3" w:rsidR="00E715E9" w:rsidRPr="00614CF2" w:rsidRDefault="00E715E9" w:rsidP="00614CF2">
            <w:r w:rsidRPr="00614CF2">
              <w:t>Below</w:t>
            </w:r>
            <w:r w:rsidR="00F474B4" w:rsidRPr="00614CF2">
              <w:t xml:space="preserve"> </w:t>
            </w:r>
            <w:r w:rsidRPr="00614CF2">
              <w:t>Average</w:t>
            </w:r>
          </w:p>
        </w:tc>
        <w:tc>
          <w:tcPr>
            <w:tcW w:w="320" w:type="pct"/>
          </w:tcPr>
          <w:p w14:paraId="79974AFF" w14:textId="77777777" w:rsidR="00E715E9" w:rsidRPr="00614CF2" w:rsidRDefault="00E715E9" w:rsidP="00614CF2">
            <w:r w:rsidRPr="00614CF2">
              <w:t>$$$$$</w:t>
            </w:r>
          </w:p>
        </w:tc>
        <w:tc>
          <w:tcPr>
            <w:tcW w:w="219" w:type="pct"/>
          </w:tcPr>
          <w:p w14:paraId="3C24FFD0" w14:textId="77777777" w:rsidR="00E715E9" w:rsidRPr="00614CF2" w:rsidRDefault="00E715E9" w:rsidP="00614CF2">
            <w:r w:rsidRPr="00614CF2">
              <w:t>1</w:t>
            </w:r>
          </w:p>
        </w:tc>
        <w:tc>
          <w:tcPr>
            <w:tcW w:w="349" w:type="pct"/>
          </w:tcPr>
          <w:p w14:paraId="7276AD0B" w14:textId="77777777" w:rsidR="00E715E9" w:rsidRPr="00614CF2" w:rsidRDefault="00E715E9" w:rsidP="00614CF2">
            <w:r w:rsidRPr="00614CF2">
              <w:t>8.4</w:t>
            </w:r>
          </w:p>
        </w:tc>
      </w:tr>
      <w:tr w:rsidR="00E715E9" w:rsidRPr="00614CF2" w14:paraId="6CDC8EAB" w14:textId="77777777" w:rsidTr="00042CF5">
        <w:trPr>
          <w:trHeight w:val="20"/>
        </w:trPr>
        <w:tc>
          <w:tcPr>
            <w:tcW w:w="1875" w:type="pct"/>
          </w:tcPr>
          <w:p w14:paraId="2C3975F8" w14:textId="134CE606" w:rsidR="00E715E9" w:rsidRPr="00614CF2" w:rsidRDefault="00E715E9" w:rsidP="00614CF2">
            <w:r w:rsidRPr="00614CF2">
              <w:t>Industrial,</w:t>
            </w:r>
            <w:r w:rsidR="00F474B4" w:rsidRPr="00614CF2">
              <w:t xml:space="preserve"> </w:t>
            </w:r>
            <w:r w:rsidRPr="00614CF2">
              <w:t>Mechanical</w:t>
            </w:r>
            <w:r w:rsidR="00F474B4" w:rsidRPr="00614CF2">
              <w:t xml:space="preserve"> </w:t>
            </w:r>
            <w:r w:rsidRPr="00614CF2">
              <w:t>and</w:t>
            </w:r>
            <w:r w:rsidR="00F474B4" w:rsidRPr="00614CF2">
              <w:t xml:space="preserve"> </w:t>
            </w:r>
            <w:r w:rsidRPr="00614CF2">
              <w:t>Production</w:t>
            </w:r>
            <w:r w:rsidR="00F474B4" w:rsidRPr="00614CF2">
              <w:t xml:space="preserve"> </w:t>
            </w:r>
            <w:r w:rsidRPr="00614CF2">
              <w:t>Engineers</w:t>
            </w:r>
            <w:r w:rsidR="00F474B4" w:rsidRPr="00614CF2">
              <w:t xml:space="preserve"> </w:t>
            </w:r>
            <w:r w:rsidRPr="00614CF2">
              <w:t>(P)</w:t>
            </w:r>
          </w:p>
        </w:tc>
        <w:tc>
          <w:tcPr>
            <w:tcW w:w="348" w:type="pct"/>
          </w:tcPr>
          <w:p w14:paraId="336F6A2F" w14:textId="77777777" w:rsidR="00E715E9" w:rsidRPr="00614CF2" w:rsidRDefault="00E715E9" w:rsidP="00614CF2">
            <w:r w:rsidRPr="00614CF2">
              <w:t>38.5</w:t>
            </w:r>
          </w:p>
        </w:tc>
        <w:tc>
          <w:tcPr>
            <w:tcW w:w="213" w:type="pct"/>
          </w:tcPr>
          <w:p w14:paraId="544964AA" w14:textId="77777777" w:rsidR="00E715E9" w:rsidRPr="00614CF2" w:rsidRDefault="00E715E9" w:rsidP="00614CF2">
            <w:r w:rsidRPr="00614CF2">
              <w:t>3.4</w:t>
            </w:r>
          </w:p>
        </w:tc>
        <w:tc>
          <w:tcPr>
            <w:tcW w:w="292" w:type="pct"/>
          </w:tcPr>
          <w:p w14:paraId="1EA7B490" w14:textId="77777777" w:rsidR="00E715E9" w:rsidRPr="00614CF2" w:rsidRDefault="00E715E9" w:rsidP="00614CF2">
            <w:r w:rsidRPr="00614CF2">
              <w:t>9.7</w:t>
            </w:r>
          </w:p>
        </w:tc>
        <w:tc>
          <w:tcPr>
            <w:tcW w:w="312" w:type="pct"/>
          </w:tcPr>
          <w:p w14:paraId="22C6B3E2" w14:textId="77777777" w:rsidR="00E715E9" w:rsidRPr="00614CF2" w:rsidRDefault="00E715E9" w:rsidP="00614CF2">
            <w:r w:rsidRPr="00614CF2">
              <w:t>8</w:t>
            </w:r>
          </w:p>
        </w:tc>
        <w:tc>
          <w:tcPr>
            <w:tcW w:w="291" w:type="pct"/>
          </w:tcPr>
          <w:p w14:paraId="3BEFA817" w14:textId="77777777" w:rsidR="00E715E9" w:rsidRPr="00614CF2" w:rsidRDefault="00E715E9" w:rsidP="00614CF2">
            <w:r w:rsidRPr="00614CF2">
              <w:t>7</w:t>
            </w:r>
          </w:p>
        </w:tc>
        <w:tc>
          <w:tcPr>
            <w:tcW w:w="306" w:type="pct"/>
          </w:tcPr>
          <w:p w14:paraId="74103CAA" w14:textId="77777777" w:rsidR="00E715E9" w:rsidRPr="00614CF2" w:rsidRDefault="00E715E9" w:rsidP="00614CF2">
            <w:r w:rsidRPr="00614CF2">
              <w:t>4</w:t>
            </w:r>
          </w:p>
        </w:tc>
        <w:tc>
          <w:tcPr>
            <w:tcW w:w="476" w:type="pct"/>
          </w:tcPr>
          <w:p w14:paraId="2DF43C72" w14:textId="7A1AF3CA" w:rsidR="00E715E9" w:rsidRPr="00614CF2" w:rsidRDefault="00E715E9" w:rsidP="00614CF2">
            <w:r w:rsidRPr="00614CF2">
              <w:t>Below</w:t>
            </w:r>
            <w:r w:rsidR="00F474B4" w:rsidRPr="00614CF2">
              <w:t xml:space="preserve"> </w:t>
            </w:r>
            <w:r w:rsidRPr="00614CF2">
              <w:t>Average</w:t>
            </w:r>
          </w:p>
        </w:tc>
        <w:tc>
          <w:tcPr>
            <w:tcW w:w="320" w:type="pct"/>
          </w:tcPr>
          <w:p w14:paraId="0DBFB078" w14:textId="77777777" w:rsidR="00E715E9" w:rsidRPr="00614CF2" w:rsidRDefault="00E715E9" w:rsidP="00614CF2">
            <w:r w:rsidRPr="00614CF2">
              <w:t>$$$$</w:t>
            </w:r>
          </w:p>
        </w:tc>
        <w:tc>
          <w:tcPr>
            <w:tcW w:w="219" w:type="pct"/>
          </w:tcPr>
          <w:p w14:paraId="0DE190E9" w14:textId="77777777" w:rsidR="00E715E9" w:rsidRPr="00614CF2" w:rsidRDefault="00E715E9" w:rsidP="00614CF2">
            <w:r w:rsidRPr="00614CF2">
              <w:t>1</w:t>
            </w:r>
          </w:p>
        </w:tc>
        <w:tc>
          <w:tcPr>
            <w:tcW w:w="349" w:type="pct"/>
          </w:tcPr>
          <w:p w14:paraId="2180FFA8" w14:textId="77777777" w:rsidR="00E715E9" w:rsidRPr="00614CF2" w:rsidRDefault="00E715E9" w:rsidP="00614CF2">
            <w:r w:rsidRPr="00614CF2">
              <w:t>8.6</w:t>
            </w:r>
          </w:p>
        </w:tc>
      </w:tr>
      <w:tr w:rsidR="00E715E9" w:rsidRPr="00614CF2" w14:paraId="2D03A6D6" w14:textId="77777777" w:rsidTr="00042CF5">
        <w:trPr>
          <w:trHeight w:val="20"/>
        </w:trPr>
        <w:tc>
          <w:tcPr>
            <w:tcW w:w="1875" w:type="pct"/>
          </w:tcPr>
          <w:p w14:paraId="645A30A1" w14:textId="258B92C3" w:rsidR="00E715E9" w:rsidRPr="00614CF2" w:rsidRDefault="00E715E9" w:rsidP="00614CF2">
            <w:r w:rsidRPr="00614CF2">
              <w:t>Mechanical</w:t>
            </w:r>
            <w:r w:rsidR="00F474B4" w:rsidRPr="00614CF2">
              <w:t xml:space="preserve"> </w:t>
            </w:r>
            <w:r w:rsidRPr="00614CF2">
              <w:t>Engineering</w:t>
            </w:r>
            <w:r w:rsidR="00F474B4" w:rsidRPr="00614CF2">
              <w:t xml:space="preserve"> </w:t>
            </w:r>
            <w:r w:rsidRPr="00614CF2">
              <w:t>Draftspersons</w:t>
            </w:r>
            <w:r w:rsidR="00F474B4" w:rsidRPr="00614CF2">
              <w:t xml:space="preserve"> </w:t>
            </w:r>
            <w:r w:rsidRPr="00614CF2">
              <w:t>and</w:t>
            </w:r>
            <w:r w:rsidR="00F474B4" w:rsidRPr="00614CF2">
              <w:t xml:space="preserve"> </w:t>
            </w:r>
            <w:r w:rsidRPr="00614CF2">
              <w:t>Technicians</w:t>
            </w:r>
            <w:r w:rsidR="00F474B4" w:rsidRPr="00614CF2">
              <w:t xml:space="preserve"> </w:t>
            </w:r>
            <w:r w:rsidRPr="00614CF2">
              <w:t>(TT)</w:t>
            </w:r>
          </w:p>
        </w:tc>
        <w:tc>
          <w:tcPr>
            <w:tcW w:w="348" w:type="pct"/>
          </w:tcPr>
          <w:p w14:paraId="730869BA" w14:textId="77777777" w:rsidR="00E715E9" w:rsidRPr="00614CF2" w:rsidRDefault="00E715E9" w:rsidP="00614CF2">
            <w:r w:rsidRPr="00614CF2">
              <w:t>5.9</w:t>
            </w:r>
          </w:p>
        </w:tc>
        <w:tc>
          <w:tcPr>
            <w:tcW w:w="213" w:type="pct"/>
          </w:tcPr>
          <w:p w14:paraId="24CCEB39" w14:textId="77777777" w:rsidR="00E715E9" w:rsidRPr="00614CF2" w:rsidRDefault="00E715E9" w:rsidP="00614CF2">
            <w:r w:rsidRPr="00614CF2">
              <w:t>0.7</w:t>
            </w:r>
          </w:p>
        </w:tc>
        <w:tc>
          <w:tcPr>
            <w:tcW w:w="292" w:type="pct"/>
          </w:tcPr>
          <w:p w14:paraId="6468BDD9" w14:textId="77777777" w:rsidR="00E715E9" w:rsidRPr="00614CF2" w:rsidRDefault="00E715E9" w:rsidP="00614CF2">
            <w:r w:rsidRPr="00614CF2">
              <w:t>14.0</w:t>
            </w:r>
          </w:p>
        </w:tc>
        <w:tc>
          <w:tcPr>
            <w:tcW w:w="312" w:type="pct"/>
          </w:tcPr>
          <w:p w14:paraId="21482D5D" w14:textId="77777777" w:rsidR="00E715E9" w:rsidRPr="00614CF2" w:rsidRDefault="00E715E9" w:rsidP="00614CF2">
            <w:r w:rsidRPr="00614CF2">
              <w:t>12</w:t>
            </w:r>
          </w:p>
        </w:tc>
        <w:tc>
          <w:tcPr>
            <w:tcW w:w="291" w:type="pct"/>
          </w:tcPr>
          <w:p w14:paraId="6901021A" w14:textId="77777777" w:rsidR="00E715E9" w:rsidRPr="00614CF2" w:rsidRDefault="00E715E9" w:rsidP="00614CF2">
            <w:r w:rsidRPr="00614CF2">
              <w:t>14</w:t>
            </w:r>
          </w:p>
        </w:tc>
        <w:tc>
          <w:tcPr>
            <w:tcW w:w="306" w:type="pct"/>
          </w:tcPr>
          <w:p w14:paraId="66BA9DEC" w14:textId="77777777" w:rsidR="00E715E9" w:rsidRPr="00614CF2" w:rsidRDefault="00E715E9" w:rsidP="00614CF2">
            <w:r w:rsidRPr="00614CF2">
              <w:t>2</w:t>
            </w:r>
          </w:p>
        </w:tc>
        <w:tc>
          <w:tcPr>
            <w:tcW w:w="476" w:type="pct"/>
          </w:tcPr>
          <w:p w14:paraId="204957F4" w14:textId="77777777" w:rsidR="00E715E9" w:rsidRPr="00614CF2" w:rsidRDefault="00E715E9" w:rsidP="00614CF2">
            <w:r w:rsidRPr="00614CF2">
              <w:t>Average</w:t>
            </w:r>
          </w:p>
        </w:tc>
        <w:tc>
          <w:tcPr>
            <w:tcW w:w="320" w:type="pct"/>
          </w:tcPr>
          <w:p w14:paraId="38BFF0BA" w14:textId="77777777" w:rsidR="00E715E9" w:rsidRPr="00614CF2" w:rsidRDefault="00E715E9" w:rsidP="00614CF2">
            <w:r w:rsidRPr="00614CF2">
              <w:t>$$$</w:t>
            </w:r>
          </w:p>
        </w:tc>
        <w:tc>
          <w:tcPr>
            <w:tcW w:w="219" w:type="pct"/>
          </w:tcPr>
          <w:p w14:paraId="3682D52E" w14:textId="77777777" w:rsidR="00E715E9" w:rsidRPr="00614CF2" w:rsidRDefault="00E715E9" w:rsidP="00614CF2">
            <w:r w:rsidRPr="00614CF2">
              <w:t>2</w:t>
            </w:r>
          </w:p>
        </w:tc>
        <w:tc>
          <w:tcPr>
            <w:tcW w:w="349" w:type="pct"/>
          </w:tcPr>
          <w:p w14:paraId="543915BC" w14:textId="77777777" w:rsidR="00E715E9" w:rsidRPr="00614CF2" w:rsidRDefault="00E715E9" w:rsidP="00614CF2">
            <w:r w:rsidRPr="00614CF2">
              <w:t>2.4</w:t>
            </w:r>
          </w:p>
        </w:tc>
      </w:tr>
      <w:tr w:rsidR="00E715E9" w:rsidRPr="00614CF2" w14:paraId="51B88861" w14:textId="77777777" w:rsidTr="00042CF5">
        <w:trPr>
          <w:trHeight w:val="20"/>
        </w:trPr>
        <w:tc>
          <w:tcPr>
            <w:tcW w:w="1875" w:type="pct"/>
          </w:tcPr>
          <w:p w14:paraId="00243BE9" w14:textId="6FF09586" w:rsidR="00E715E9" w:rsidRPr="00614CF2" w:rsidRDefault="00E715E9" w:rsidP="00614CF2">
            <w:r w:rsidRPr="00614CF2">
              <w:t>Metal</w:t>
            </w:r>
            <w:r w:rsidR="00F474B4" w:rsidRPr="00614CF2">
              <w:t xml:space="preserve"> </w:t>
            </w:r>
            <w:r w:rsidRPr="00614CF2">
              <w:t>Casting,</w:t>
            </w:r>
            <w:r w:rsidR="00F474B4" w:rsidRPr="00614CF2">
              <w:t xml:space="preserve"> </w:t>
            </w:r>
            <w:r w:rsidRPr="00614CF2">
              <w:t>Forging</w:t>
            </w:r>
            <w:r w:rsidR="00F474B4" w:rsidRPr="00614CF2">
              <w:t xml:space="preserve"> </w:t>
            </w:r>
            <w:r w:rsidRPr="00614CF2">
              <w:t>and</w:t>
            </w:r>
            <w:r w:rsidR="00F474B4" w:rsidRPr="00614CF2">
              <w:t xml:space="preserve"> </w:t>
            </w:r>
            <w:r w:rsidRPr="00614CF2">
              <w:t>Finishing</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091AF6CC" w14:textId="77777777" w:rsidR="00E715E9" w:rsidRPr="00614CF2" w:rsidRDefault="00E715E9" w:rsidP="00614CF2">
            <w:r w:rsidRPr="00614CF2">
              <w:t>3.1</w:t>
            </w:r>
          </w:p>
        </w:tc>
        <w:tc>
          <w:tcPr>
            <w:tcW w:w="213" w:type="pct"/>
          </w:tcPr>
          <w:p w14:paraId="6A7A9679" w14:textId="77777777" w:rsidR="00E715E9" w:rsidRPr="00614CF2" w:rsidRDefault="00E715E9" w:rsidP="00614CF2">
            <w:r w:rsidRPr="00614CF2">
              <w:t>-0.6</w:t>
            </w:r>
          </w:p>
        </w:tc>
        <w:tc>
          <w:tcPr>
            <w:tcW w:w="292" w:type="pct"/>
          </w:tcPr>
          <w:p w14:paraId="7BEB882B" w14:textId="77777777" w:rsidR="00E715E9" w:rsidRPr="00614CF2" w:rsidRDefault="00E715E9" w:rsidP="00614CF2">
            <w:r w:rsidRPr="00614CF2">
              <w:t>-16.1</w:t>
            </w:r>
          </w:p>
        </w:tc>
        <w:tc>
          <w:tcPr>
            <w:tcW w:w="312" w:type="pct"/>
          </w:tcPr>
          <w:p w14:paraId="15D3E3F1" w14:textId="77777777" w:rsidR="00E715E9" w:rsidRPr="00614CF2" w:rsidRDefault="00E715E9" w:rsidP="00614CF2">
            <w:r w:rsidRPr="00614CF2">
              <w:t>14</w:t>
            </w:r>
          </w:p>
        </w:tc>
        <w:tc>
          <w:tcPr>
            <w:tcW w:w="291" w:type="pct"/>
          </w:tcPr>
          <w:p w14:paraId="7CDC5403" w14:textId="77777777" w:rsidR="00E715E9" w:rsidRPr="00614CF2" w:rsidRDefault="00E715E9" w:rsidP="00614CF2">
            <w:r w:rsidRPr="00614CF2">
              <w:t>21</w:t>
            </w:r>
          </w:p>
        </w:tc>
        <w:tc>
          <w:tcPr>
            <w:tcW w:w="306" w:type="pct"/>
          </w:tcPr>
          <w:p w14:paraId="2B8FF186" w14:textId="77777777" w:rsidR="00E715E9" w:rsidRPr="00614CF2" w:rsidRDefault="00E715E9" w:rsidP="00614CF2">
            <w:r w:rsidRPr="00614CF2">
              <w:t>35</w:t>
            </w:r>
          </w:p>
        </w:tc>
        <w:tc>
          <w:tcPr>
            <w:tcW w:w="476" w:type="pct"/>
          </w:tcPr>
          <w:p w14:paraId="4C317407" w14:textId="0784C54E" w:rsidR="00E715E9" w:rsidRPr="00614CF2" w:rsidRDefault="00E715E9" w:rsidP="00614CF2">
            <w:r w:rsidRPr="00614CF2">
              <w:t>Above</w:t>
            </w:r>
            <w:r w:rsidR="00F474B4" w:rsidRPr="00614CF2">
              <w:t xml:space="preserve"> </w:t>
            </w:r>
            <w:r w:rsidRPr="00614CF2">
              <w:t>Average</w:t>
            </w:r>
          </w:p>
        </w:tc>
        <w:tc>
          <w:tcPr>
            <w:tcW w:w="320" w:type="pct"/>
          </w:tcPr>
          <w:p w14:paraId="203CFBEC" w14:textId="77777777" w:rsidR="00E715E9" w:rsidRPr="00614CF2" w:rsidRDefault="00E715E9" w:rsidP="00614CF2">
            <w:r w:rsidRPr="00614CF2">
              <w:t>-</w:t>
            </w:r>
          </w:p>
        </w:tc>
        <w:tc>
          <w:tcPr>
            <w:tcW w:w="219" w:type="pct"/>
          </w:tcPr>
          <w:p w14:paraId="5E995C3B" w14:textId="77777777" w:rsidR="00E715E9" w:rsidRPr="00614CF2" w:rsidRDefault="00E715E9" w:rsidP="00614CF2">
            <w:r w:rsidRPr="00614CF2">
              <w:t>3</w:t>
            </w:r>
          </w:p>
        </w:tc>
        <w:tc>
          <w:tcPr>
            <w:tcW w:w="349" w:type="pct"/>
          </w:tcPr>
          <w:p w14:paraId="3C7438EC" w14:textId="77777777" w:rsidR="00E715E9" w:rsidRPr="00614CF2" w:rsidRDefault="00E715E9" w:rsidP="00614CF2">
            <w:r w:rsidRPr="00614CF2">
              <w:t>-1.0</w:t>
            </w:r>
          </w:p>
        </w:tc>
      </w:tr>
      <w:tr w:rsidR="00E715E9" w:rsidRPr="00614CF2" w14:paraId="6FF20508" w14:textId="77777777" w:rsidTr="00042CF5">
        <w:trPr>
          <w:trHeight w:val="20"/>
        </w:trPr>
        <w:tc>
          <w:tcPr>
            <w:tcW w:w="1875" w:type="pct"/>
          </w:tcPr>
          <w:p w14:paraId="2F54D87E" w14:textId="79B0873E" w:rsidR="00E715E9" w:rsidRPr="00614CF2" w:rsidRDefault="00E715E9" w:rsidP="00614CF2">
            <w:r w:rsidRPr="00614CF2">
              <w:t>Metal</w:t>
            </w:r>
            <w:r w:rsidR="00F474B4" w:rsidRPr="00614CF2">
              <w:t xml:space="preserve"> </w:t>
            </w:r>
            <w:r w:rsidRPr="00614CF2">
              <w:t>Fitters</w:t>
            </w:r>
            <w:r w:rsidR="00F474B4" w:rsidRPr="00614CF2">
              <w:t xml:space="preserve"> </w:t>
            </w:r>
            <w:r w:rsidRPr="00614CF2">
              <w:t>and</w:t>
            </w:r>
            <w:r w:rsidR="00F474B4" w:rsidRPr="00614CF2">
              <w:t xml:space="preserve"> </w:t>
            </w:r>
            <w:r w:rsidRPr="00614CF2">
              <w:t>Machinists</w:t>
            </w:r>
            <w:r w:rsidR="00F474B4" w:rsidRPr="00614CF2">
              <w:t xml:space="preserve"> </w:t>
            </w:r>
            <w:r w:rsidRPr="00614CF2">
              <w:t>(TT)</w:t>
            </w:r>
          </w:p>
        </w:tc>
        <w:tc>
          <w:tcPr>
            <w:tcW w:w="348" w:type="pct"/>
          </w:tcPr>
          <w:p w14:paraId="650218C9" w14:textId="77777777" w:rsidR="00E715E9" w:rsidRPr="00614CF2" w:rsidRDefault="00E715E9" w:rsidP="00614CF2">
            <w:r w:rsidRPr="00614CF2">
              <w:t>122.2</w:t>
            </w:r>
          </w:p>
        </w:tc>
        <w:tc>
          <w:tcPr>
            <w:tcW w:w="213" w:type="pct"/>
          </w:tcPr>
          <w:p w14:paraId="1C7DCE02" w14:textId="77777777" w:rsidR="00E715E9" w:rsidRPr="00614CF2" w:rsidRDefault="00E715E9" w:rsidP="00614CF2">
            <w:r w:rsidRPr="00614CF2">
              <w:t>9.7</w:t>
            </w:r>
          </w:p>
        </w:tc>
        <w:tc>
          <w:tcPr>
            <w:tcW w:w="292" w:type="pct"/>
          </w:tcPr>
          <w:p w14:paraId="2154E74A" w14:textId="77777777" w:rsidR="00E715E9" w:rsidRPr="00614CF2" w:rsidRDefault="00E715E9" w:rsidP="00614CF2">
            <w:r w:rsidRPr="00614CF2">
              <w:t>8.6</w:t>
            </w:r>
          </w:p>
        </w:tc>
        <w:tc>
          <w:tcPr>
            <w:tcW w:w="312" w:type="pct"/>
          </w:tcPr>
          <w:p w14:paraId="5139BD13" w14:textId="77777777" w:rsidR="00E715E9" w:rsidRPr="00614CF2" w:rsidRDefault="00E715E9" w:rsidP="00614CF2">
            <w:r w:rsidRPr="00614CF2">
              <w:t>5</w:t>
            </w:r>
          </w:p>
        </w:tc>
        <w:tc>
          <w:tcPr>
            <w:tcW w:w="291" w:type="pct"/>
          </w:tcPr>
          <w:p w14:paraId="2F176EC6" w14:textId="77777777" w:rsidR="00E715E9" w:rsidRPr="00614CF2" w:rsidRDefault="00E715E9" w:rsidP="00614CF2">
            <w:r w:rsidRPr="00614CF2">
              <w:t>4</w:t>
            </w:r>
          </w:p>
        </w:tc>
        <w:tc>
          <w:tcPr>
            <w:tcW w:w="306" w:type="pct"/>
          </w:tcPr>
          <w:p w14:paraId="310178D9" w14:textId="77777777" w:rsidR="00E715E9" w:rsidRPr="00614CF2" w:rsidRDefault="00E715E9" w:rsidP="00614CF2">
            <w:r w:rsidRPr="00614CF2">
              <w:t>17</w:t>
            </w:r>
          </w:p>
        </w:tc>
        <w:tc>
          <w:tcPr>
            <w:tcW w:w="476" w:type="pct"/>
          </w:tcPr>
          <w:p w14:paraId="2085EB49" w14:textId="573DEC71" w:rsidR="00E715E9" w:rsidRPr="00614CF2" w:rsidRDefault="00E715E9" w:rsidP="00614CF2">
            <w:r w:rsidRPr="00614CF2">
              <w:t>Below</w:t>
            </w:r>
            <w:r w:rsidR="00F474B4" w:rsidRPr="00614CF2">
              <w:t xml:space="preserve"> </w:t>
            </w:r>
            <w:r w:rsidRPr="00614CF2">
              <w:t>Average</w:t>
            </w:r>
          </w:p>
        </w:tc>
        <w:tc>
          <w:tcPr>
            <w:tcW w:w="320" w:type="pct"/>
          </w:tcPr>
          <w:p w14:paraId="4CA009D0" w14:textId="77777777" w:rsidR="00E715E9" w:rsidRPr="00614CF2" w:rsidRDefault="00E715E9" w:rsidP="00614CF2">
            <w:r w:rsidRPr="00614CF2">
              <w:t>$$$$</w:t>
            </w:r>
          </w:p>
        </w:tc>
        <w:tc>
          <w:tcPr>
            <w:tcW w:w="219" w:type="pct"/>
          </w:tcPr>
          <w:p w14:paraId="32A5568B" w14:textId="77777777" w:rsidR="00E715E9" w:rsidRPr="00614CF2" w:rsidRDefault="00E715E9" w:rsidP="00614CF2">
            <w:r w:rsidRPr="00614CF2">
              <w:t>3</w:t>
            </w:r>
          </w:p>
        </w:tc>
        <w:tc>
          <w:tcPr>
            <w:tcW w:w="349" w:type="pct"/>
          </w:tcPr>
          <w:p w14:paraId="0BF5CE24" w14:textId="77777777" w:rsidR="00E715E9" w:rsidRPr="00614CF2" w:rsidRDefault="00E715E9" w:rsidP="00614CF2">
            <w:r w:rsidRPr="00614CF2">
              <w:t>0.5</w:t>
            </w:r>
          </w:p>
        </w:tc>
      </w:tr>
      <w:tr w:rsidR="00E715E9" w:rsidRPr="00614CF2" w14:paraId="729FFB56" w14:textId="77777777" w:rsidTr="00042CF5">
        <w:trPr>
          <w:trHeight w:val="20"/>
        </w:trPr>
        <w:tc>
          <w:tcPr>
            <w:tcW w:w="1875" w:type="pct"/>
          </w:tcPr>
          <w:p w14:paraId="32B7E876" w14:textId="2D2BD657" w:rsidR="00E715E9" w:rsidRPr="00614CF2" w:rsidRDefault="00E715E9" w:rsidP="00614CF2">
            <w:r w:rsidRPr="00614CF2">
              <w:t>Mining</w:t>
            </w:r>
            <w:r w:rsidR="00F474B4" w:rsidRPr="00614CF2">
              <w:t xml:space="preserve"> </w:t>
            </w:r>
            <w:r w:rsidRPr="00614CF2">
              <w:t>Engineers</w:t>
            </w:r>
            <w:r w:rsidR="00F474B4" w:rsidRPr="00614CF2">
              <w:t xml:space="preserve"> </w:t>
            </w:r>
            <w:r w:rsidRPr="00614CF2">
              <w:t>(P)</w:t>
            </w:r>
          </w:p>
        </w:tc>
        <w:tc>
          <w:tcPr>
            <w:tcW w:w="348" w:type="pct"/>
          </w:tcPr>
          <w:p w14:paraId="545DC7B7" w14:textId="77777777" w:rsidR="00E715E9" w:rsidRPr="00614CF2" w:rsidRDefault="00E715E9" w:rsidP="00614CF2">
            <w:r w:rsidRPr="00614CF2">
              <w:t>15.2</w:t>
            </w:r>
          </w:p>
        </w:tc>
        <w:tc>
          <w:tcPr>
            <w:tcW w:w="213" w:type="pct"/>
          </w:tcPr>
          <w:p w14:paraId="2CC390F2" w14:textId="77777777" w:rsidR="00E715E9" w:rsidRPr="00614CF2" w:rsidRDefault="00E715E9" w:rsidP="00614CF2">
            <w:r w:rsidRPr="00614CF2">
              <w:t>3.8</w:t>
            </w:r>
          </w:p>
        </w:tc>
        <w:tc>
          <w:tcPr>
            <w:tcW w:w="292" w:type="pct"/>
          </w:tcPr>
          <w:p w14:paraId="659C691B" w14:textId="77777777" w:rsidR="00E715E9" w:rsidRPr="00614CF2" w:rsidRDefault="00E715E9" w:rsidP="00614CF2">
            <w:r w:rsidRPr="00614CF2">
              <w:t>33.6</w:t>
            </w:r>
          </w:p>
        </w:tc>
        <w:tc>
          <w:tcPr>
            <w:tcW w:w="312" w:type="pct"/>
          </w:tcPr>
          <w:p w14:paraId="3C791ECE" w14:textId="77777777" w:rsidR="00E715E9" w:rsidRPr="00614CF2" w:rsidRDefault="00E715E9" w:rsidP="00614CF2">
            <w:r w:rsidRPr="00614CF2">
              <w:t>7</w:t>
            </w:r>
          </w:p>
        </w:tc>
        <w:tc>
          <w:tcPr>
            <w:tcW w:w="291" w:type="pct"/>
          </w:tcPr>
          <w:p w14:paraId="0D9F9131" w14:textId="77777777" w:rsidR="00E715E9" w:rsidRPr="00614CF2" w:rsidRDefault="00E715E9" w:rsidP="00614CF2">
            <w:r w:rsidRPr="00614CF2">
              <w:t>11</w:t>
            </w:r>
          </w:p>
        </w:tc>
        <w:tc>
          <w:tcPr>
            <w:tcW w:w="306" w:type="pct"/>
          </w:tcPr>
          <w:p w14:paraId="3D91BBCC" w14:textId="77777777" w:rsidR="00E715E9" w:rsidRPr="00614CF2" w:rsidRDefault="00E715E9" w:rsidP="00614CF2">
            <w:r w:rsidRPr="00614CF2">
              <w:t>10</w:t>
            </w:r>
          </w:p>
        </w:tc>
        <w:tc>
          <w:tcPr>
            <w:tcW w:w="476" w:type="pct"/>
          </w:tcPr>
          <w:p w14:paraId="1ADE6764" w14:textId="47C3398E" w:rsidR="00E715E9" w:rsidRPr="00614CF2" w:rsidRDefault="00E715E9" w:rsidP="00614CF2">
            <w:r w:rsidRPr="00614CF2">
              <w:t>Above</w:t>
            </w:r>
            <w:r w:rsidR="00F474B4" w:rsidRPr="00614CF2">
              <w:t xml:space="preserve"> </w:t>
            </w:r>
            <w:r w:rsidRPr="00614CF2">
              <w:t>Average</w:t>
            </w:r>
          </w:p>
        </w:tc>
        <w:tc>
          <w:tcPr>
            <w:tcW w:w="320" w:type="pct"/>
          </w:tcPr>
          <w:p w14:paraId="6131187B" w14:textId="77777777" w:rsidR="00E715E9" w:rsidRPr="00614CF2" w:rsidRDefault="00E715E9" w:rsidP="00614CF2">
            <w:r w:rsidRPr="00614CF2">
              <w:t>$$$$$</w:t>
            </w:r>
          </w:p>
        </w:tc>
        <w:tc>
          <w:tcPr>
            <w:tcW w:w="219" w:type="pct"/>
          </w:tcPr>
          <w:p w14:paraId="33850685" w14:textId="77777777" w:rsidR="00E715E9" w:rsidRPr="00614CF2" w:rsidRDefault="00E715E9" w:rsidP="00614CF2">
            <w:r w:rsidRPr="00614CF2">
              <w:t>1</w:t>
            </w:r>
          </w:p>
        </w:tc>
        <w:tc>
          <w:tcPr>
            <w:tcW w:w="349" w:type="pct"/>
          </w:tcPr>
          <w:p w14:paraId="1157DC02" w14:textId="77777777" w:rsidR="00E715E9" w:rsidRPr="00614CF2" w:rsidRDefault="00E715E9" w:rsidP="00614CF2">
            <w:r w:rsidRPr="00614CF2">
              <w:t>9.3</w:t>
            </w:r>
          </w:p>
        </w:tc>
      </w:tr>
      <w:tr w:rsidR="00E715E9" w:rsidRPr="00614CF2" w14:paraId="3D601098" w14:textId="77777777" w:rsidTr="00042CF5">
        <w:trPr>
          <w:trHeight w:val="20"/>
        </w:trPr>
        <w:tc>
          <w:tcPr>
            <w:tcW w:w="1875" w:type="pct"/>
          </w:tcPr>
          <w:p w14:paraId="7E79FE6F" w14:textId="78CA426B" w:rsidR="00E715E9" w:rsidRPr="00614CF2" w:rsidRDefault="00E715E9" w:rsidP="00614CF2">
            <w:r w:rsidRPr="00614CF2">
              <w:t>Precision</w:t>
            </w:r>
            <w:r w:rsidR="00F474B4" w:rsidRPr="00614CF2">
              <w:t xml:space="preserve"> </w:t>
            </w:r>
            <w:r w:rsidRPr="00614CF2">
              <w:t>Metal</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2922F39E" w14:textId="77777777" w:rsidR="00E715E9" w:rsidRPr="00614CF2" w:rsidRDefault="00E715E9" w:rsidP="00614CF2">
            <w:r w:rsidRPr="00614CF2">
              <w:t>7.5</w:t>
            </w:r>
          </w:p>
        </w:tc>
        <w:tc>
          <w:tcPr>
            <w:tcW w:w="213" w:type="pct"/>
          </w:tcPr>
          <w:p w14:paraId="3CE8C1A6" w14:textId="77777777" w:rsidR="00E715E9" w:rsidRPr="00614CF2" w:rsidRDefault="00E715E9" w:rsidP="00614CF2">
            <w:r w:rsidRPr="00614CF2">
              <w:t>0.1</w:t>
            </w:r>
          </w:p>
        </w:tc>
        <w:tc>
          <w:tcPr>
            <w:tcW w:w="292" w:type="pct"/>
          </w:tcPr>
          <w:p w14:paraId="4859E18F" w14:textId="77777777" w:rsidR="00E715E9" w:rsidRPr="00614CF2" w:rsidRDefault="00E715E9" w:rsidP="00614CF2">
            <w:r w:rsidRPr="00614CF2">
              <w:t>1.5</w:t>
            </w:r>
          </w:p>
        </w:tc>
        <w:tc>
          <w:tcPr>
            <w:tcW w:w="312" w:type="pct"/>
          </w:tcPr>
          <w:p w14:paraId="3B2F0623" w14:textId="77777777" w:rsidR="00E715E9" w:rsidRPr="00614CF2" w:rsidRDefault="00E715E9" w:rsidP="00614CF2">
            <w:r w:rsidRPr="00614CF2">
              <w:t>12</w:t>
            </w:r>
          </w:p>
        </w:tc>
        <w:tc>
          <w:tcPr>
            <w:tcW w:w="291" w:type="pct"/>
          </w:tcPr>
          <w:p w14:paraId="160B48BB" w14:textId="77777777" w:rsidR="00E715E9" w:rsidRPr="00614CF2" w:rsidRDefault="00E715E9" w:rsidP="00614CF2">
            <w:r w:rsidRPr="00614CF2">
              <w:t>13</w:t>
            </w:r>
          </w:p>
        </w:tc>
        <w:tc>
          <w:tcPr>
            <w:tcW w:w="306" w:type="pct"/>
          </w:tcPr>
          <w:p w14:paraId="49F1E382" w14:textId="77777777" w:rsidR="00E715E9" w:rsidRPr="00614CF2" w:rsidRDefault="00E715E9" w:rsidP="00614CF2">
            <w:r w:rsidRPr="00614CF2">
              <w:t>20</w:t>
            </w:r>
          </w:p>
        </w:tc>
        <w:tc>
          <w:tcPr>
            <w:tcW w:w="476" w:type="pct"/>
          </w:tcPr>
          <w:p w14:paraId="5FB1C732" w14:textId="2B40443D" w:rsidR="00E715E9" w:rsidRPr="00614CF2" w:rsidRDefault="00E715E9" w:rsidP="00614CF2">
            <w:r w:rsidRPr="00614CF2">
              <w:t>Below</w:t>
            </w:r>
            <w:r w:rsidR="00F474B4" w:rsidRPr="00614CF2">
              <w:t xml:space="preserve"> </w:t>
            </w:r>
            <w:r w:rsidRPr="00614CF2">
              <w:t>Average</w:t>
            </w:r>
          </w:p>
        </w:tc>
        <w:tc>
          <w:tcPr>
            <w:tcW w:w="320" w:type="pct"/>
          </w:tcPr>
          <w:p w14:paraId="4233A241" w14:textId="77777777" w:rsidR="00E715E9" w:rsidRPr="00614CF2" w:rsidRDefault="00E715E9" w:rsidP="00614CF2">
            <w:r w:rsidRPr="00614CF2">
              <w:t>-</w:t>
            </w:r>
          </w:p>
        </w:tc>
        <w:tc>
          <w:tcPr>
            <w:tcW w:w="219" w:type="pct"/>
          </w:tcPr>
          <w:p w14:paraId="51E47054" w14:textId="77777777" w:rsidR="00E715E9" w:rsidRPr="00614CF2" w:rsidRDefault="00E715E9" w:rsidP="00614CF2">
            <w:r w:rsidRPr="00614CF2">
              <w:t>3</w:t>
            </w:r>
          </w:p>
        </w:tc>
        <w:tc>
          <w:tcPr>
            <w:tcW w:w="349" w:type="pct"/>
          </w:tcPr>
          <w:p w14:paraId="43B622C1" w14:textId="77777777" w:rsidR="00E715E9" w:rsidRPr="00614CF2" w:rsidRDefault="00E715E9" w:rsidP="00614CF2">
            <w:r w:rsidRPr="00614CF2">
              <w:t>0.5</w:t>
            </w:r>
          </w:p>
        </w:tc>
      </w:tr>
      <w:tr w:rsidR="00E715E9" w:rsidRPr="00614CF2" w14:paraId="22E3CB9C" w14:textId="77777777" w:rsidTr="00042CF5">
        <w:trPr>
          <w:trHeight w:val="20"/>
        </w:trPr>
        <w:tc>
          <w:tcPr>
            <w:tcW w:w="1875" w:type="pct"/>
          </w:tcPr>
          <w:p w14:paraId="29695FD3" w14:textId="3F3FCEF0" w:rsidR="00E715E9" w:rsidRPr="00614CF2" w:rsidRDefault="00E715E9" w:rsidP="00614CF2">
            <w:r w:rsidRPr="00614CF2">
              <w:t>Sheetmetal</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4A8DFBDE" w14:textId="77777777" w:rsidR="00E715E9" w:rsidRPr="00614CF2" w:rsidRDefault="00E715E9" w:rsidP="00614CF2">
            <w:r w:rsidRPr="00614CF2">
              <w:t>6.0</w:t>
            </w:r>
          </w:p>
        </w:tc>
        <w:tc>
          <w:tcPr>
            <w:tcW w:w="213" w:type="pct"/>
          </w:tcPr>
          <w:p w14:paraId="440441CC" w14:textId="77777777" w:rsidR="00E715E9" w:rsidRPr="00614CF2" w:rsidRDefault="00E715E9" w:rsidP="00614CF2">
            <w:r w:rsidRPr="00614CF2">
              <w:t>0.0</w:t>
            </w:r>
          </w:p>
        </w:tc>
        <w:tc>
          <w:tcPr>
            <w:tcW w:w="292" w:type="pct"/>
          </w:tcPr>
          <w:p w14:paraId="725D1A41" w14:textId="77777777" w:rsidR="00E715E9" w:rsidRPr="00614CF2" w:rsidRDefault="00E715E9" w:rsidP="00614CF2">
            <w:r w:rsidRPr="00614CF2">
              <w:t>-0.2</w:t>
            </w:r>
          </w:p>
        </w:tc>
        <w:tc>
          <w:tcPr>
            <w:tcW w:w="312" w:type="pct"/>
          </w:tcPr>
          <w:p w14:paraId="78C52612" w14:textId="77777777" w:rsidR="00E715E9" w:rsidRPr="00614CF2" w:rsidRDefault="00E715E9" w:rsidP="00614CF2">
            <w:r w:rsidRPr="00614CF2">
              <w:t>7</w:t>
            </w:r>
          </w:p>
        </w:tc>
        <w:tc>
          <w:tcPr>
            <w:tcW w:w="291" w:type="pct"/>
          </w:tcPr>
          <w:p w14:paraId="3E52877C" w14:textId="77777777" w:rsidR="00E715E9" w:rsidRPr="00614CF2" w:rsidRDefault="00E715E9" w:rsidP="00614CF2">
            <w:r w:rsidRPr="00614CF2">
              <w:t>0</w:t>
            </w:r>
          </w:p>
        </w:tc>
        <w:tc>
          <w:tcPr>
            <w:tcW w:w="306" w:type="pct"/>
          </w:tcPr>
          <w:p w14:paraId="7F247F21" w14:textId="77777777" w:rsidR="00E715E9" w:rsidRPr="00614CF2" w:rsidRDefault="00E715E9" w:rsidP="00614CF2">
            <w:r w:rsidRPr="00614CF2">
              <w:t>16</w:t>
            </w:r>
          </w:p>
        </w:tc>
        <w:tc>
          <w:tcPr>
            <w:tcW w:w="476" w:type="pct"/>
          </w:tcPr>
          <w:p w14:paraId="362E0216" w14:textId="77777777" w:rsidR="00E715E9" w:rsidRPr="00614CF2" w:rsidRDefault="00E715E9" w:rsidP="00614CF2">
            <w:r w:rsidRPr="00614CF2">
              <w:t>Average</w:t>
            </w:r>
          </w:p>
        </w:tc>
        <w:tc>
          <w:tcPr>
            <w:tcW w:w="320" w:type="pct"/>
          </w:tcPr>
          <w:p w14:paraId="1E12CB74" w14:textId="77777777" w:rsidR="00E715E9" w:rsidRPr="00614CF2" w:rsidRDefault="00E715E9" w:rsidP="00614CF2">
            <w:r w:rsidRPr="00614CF2">
              <w:t>$$</w:t>
            </w:r>
          </w:p>
        </w:tc>
        <w:tc>
          <w:tcPr>
            <w:tcW w:w="219" w:type="pct"/>
          </w:tcPr>
          <w:p w14:paraId="5213E33A" w14:textId="77777777" w:rsidR="00E715E9" w:rsidRPr="00614CF2" w:rsidRDefault="00E715E9" w:rsidP="00614CF2">
            <w:r w:rsidRPr="00614CF2">
              <w:t>3</w:t>
            </w:r>
          </w:p>
        </w:tc>
        <w:tc>
          <w:tcPr>
            <w:tcW w:w="349" w:type="pct"/>
          </w:tcPr>
          <w:p w14:paraId="600109DA" w14:textId="77777777" w:rsidR="00E715E9" w:rsidRPr="00614CF2" w:rsidRDefault="00E715E9" w:rsidP="00614CF2">
            <w:r w:rsidRPr="00614CF2">
              <w:t>-2.0</w:t>
            </w:r>
          </w:p>
        </w:tc>
      </w:tr>
      <w:tr w:rsidR="00E715E9" w:rsidRPr="00614CF2" w14:paraId="7F6AA29E" w14:textId="77777777" w:rsidTr="00042CF5">
        <w:trPr>
          <w:trHeight w:val="20"/>
        </w:trPr>
        <w:tc>
          <w:tcPr>
            <w:tcW w:w="1875" w:type="pct"/>
          </w:tcPr>
          <w:p w14:paraId="1806EA3A" w14:textId="3A8B1B2B" w:rsidR="00E715E9" w:rsidRPr="00614CF2" w:rsidRDefault="00E715E9" w:rsidP="00614CF2">
            <w:r w:rsidRPr="00614CF2">
              <w:lastRenderedPageBreak/>
              <w:t>Structural</w:t>
            </w:r>
            <w:r w:rsidR="00F474B4" w:rsidRPr="00614CF2">
              <w:t xml:space="preserve"> </w:t>
            </w:r>
            <w:r w:rsidRPr="00614CF2">
              <w:t>Steel</w:t>
            </w:r>
            <w:r w:rsidR="00F474B4" w:rsidRPr="00614CF2">
              <w:t xml:space="preserve"> </w:t>
            </w:r>
            <w:r w:rsidRPr="00614CF2">
              <w:t>and</w:t>
            </w:r>
            <w:r w:rsidR="00F474B4" w:rsidRPr="00614CF2">
              <w:t xml:space="preserve"> </w:t>
            </w:r>
            <w:r w:rsidRPr="00614CF2">
              <w:t>Welding</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5C5482A5" w14:textId="77777777" w:rsidR="00E715E9" w:rsidRPr="00614CF2" w:rsidRDefault="00E715E9" w:rsidP="00614CF2">
            <w:r w:rsidRPr="00614CF2">
              <w:t>77.4</w:t>
            </w:r>
          </w:p>
        </w:tc>
        <w:tc>
          <w:tcPr>
            <w:tcW w:w="213" w:type="pct"/>
          </w:tcPr>
          <w:p w14:paraId="3124CA09" w14:textId="77777777" w:rsidR="00E715E9" w:rsidRPr="00614CF2" w:rsidRDefault="00E715E9" w:rsidP="00614CF2">
            <w:r w:rsidRPr="00614CF2">
              <w:t>1.4</w:t>
            </w:r>
          </w:p>
        </w:tc>
        <w:tc>
          <w:tcPr>
            <w:tcW w:w="292" w:type="pct"/>
          </w:tcPr>
          <w:p w14:paraId="6B6789CB" w14:textId="77777777" w:rsidR="00E715E9" w:rsidRPr="00614CF2" w:rsidRDefault="00E715E9" w:rsidP="00614CF2">
            <w:r w:rsidRPr="00614CF2">
              <w:t>1.9</w:t>
            </w:r>
          </w:p>
        </w:tc>
        <w:tc>
          <w:tcPr>
            <w:tcW w:w="312" w:type="pct"/>
          </w:tcPr>
          <w:p w14:paraId="7E1E185E" w14:textId="77777777" w:rsidR="00E715E9" w:rsidRPr="00614CF2" w:rsidRDefault="00E715E9" w:rsidP="00614CF2">
            <w:r w:rsidRPr="00614CF2">
              <w:t>4</w:t>
            </w:r>
          </w:p>
        </w:tc>
        <w:tc>
          <w:tcPr>
            <w:tcW w:w="291" w:type="pct"/>
          </w:tcPr>
          <w:p w14:paraId="6399D671" w14:textId="77777777" w:rsidR="00E715E9" w:rsidRPr="00614CF2" w:rsidRDefault="00E715E9" w:rsidP="00614CF2">
            <w:r w:rsidRPr="00614CF2">
              <w:t>2</w:t>
            </w:r>
          </w:p>
        </w:tc>
        <w:tc>
          <w:tcPr>
            <w:tcW w:w="306" w:type="pct"/>
          </w:tcPr>
          <w:p w14:paraId="1FC4967A" w14:textId="77777777" w:rsidR="00E715E9" w:rsidRPr="00614CF2" w:rsidRDefault="00E715E9" w:rsidP="00614CF2">
            <w:r w:rsidRPr="00614CF2">
              <w:t>20</w:t>
            </w:r>
          </w:p>
        </w:tc>
        <w:tc>
          <w:tcPr>
            <w:tcW w:w="476" w:type="pct"/>
          </w:tcPr>
          <w:p w14:paraId="53CD8F99" w14:textId="77777777" w:rsidR="00E715E9" w:rsidRPr="00614CF2" w:rsidRDefault="00E715E9" w:rsidP="00614CF2">
            <w:r w:rsidRPr="00614CF2">
              <w:t>Average</w:t>
            </w:r>
          </w:p>
        </w:tc>
        <w:tc>
          <w:tcPr>
            <w:tcW w:w="320" w:type="pct"/>
          </w:tcPr>
          <w:p w14:paraId="100AD327" w14:textId="77777777" w:rsidR="00E715E9" w:rsidRPr="00614CF2" w:rsidRDefault="00E715E9" w:rsidP="00614CF2">
            <w:r w:rsidRPr="00614CF2">
              <w:t>$$$</w:t>
            </w:r>
          </w:p>
        </w:tc>
        <w:tc>
          <w:tcPr>
            <w:tcW w:w="219" w:type="pct"/>
          </w:tcPr>
          <w:p w14:paraId="0A53283B" w14:textId="77777777" w:rsidR="00E715E9" w:rsidRPr="00614CF2" w:rsidRDefault="00E715E9" w:rsidP="00614CF2">
            <w:r w:rsidRPr="00614CF2">
              <w:t>3</w:t>
            </w:r>
          </w:p>
        </w:tc>
        <w:tc>
          <w:tcPr>
            <w:tcW w:w="349" w:type="pct"/>
          </w:tcPr>
          <w:p w14:paraId="333B2797" w14:textId="77777777" w:rsidR="00E715E9" w:rsidRPr="00614CF2" w:rsidRDefault="00E715E9" w:rsidP="00614CF2">
            <w:r w:rsidRPr="00614CF2">
              <w:t>-1.4</w:t>
            </w:r>
          </w:p>
        </w:tc>
      </w:tr>
      <w:tr w:rsidR="00E715E9" w:rsidRPr="00614CF2" w14:paraId="65E247D7" w14:textId="77777777" w:rsidTr="00042CF5">
        <w:trPr>
          <w:trHeight w:val="20"/>
        </w:trPr>
        <w:tc>
          <w:tcPr>
            <w:tcW w:w="1875" w:type="pct"/>
          </w:tcPr>
          <w:p w14:paraId="38ED94A4" w14:textId="07A08832" w:rsidR="00E715E9" w:rsidRPr="00614CF2" w:rsidRDefault="00E715E9" w:rsidP="00614CF2">
            <w:r w:rsidRPr="00614CF2">
              <w:t>Telecommunications</w:t>
            </w:r>
            <w:r w:rsidR="00F474B4" w:rsidRPr="00614CF2">
              <w:t xml:space="preserve"> </w:t>
            </w:r>
            <w:r w:rsidRPr="00614CF2">
              <w:t>Engineering</w:t>
            </w:r>
            <w:r w:rsidR="00F474B4" w:rsidRPr="00614CF2">
              <w:t xml:space="preserve"> </w:t>
            </w:r>
            <w:r w:rsidRPr="00614CF2">
              <w:t>Professionals</w:t>
            </w:r>
            <w:r w:rsidR="00F474B4" w:rsidRPr="00614CF2">
              <w:t xml:space="preserve"> </w:t>
            </w:r>
            <w:r w:rsidRPr="00614CF2">
              <w:t>(P)</w:t>
            </w:r>
          </w:p>
        </w:tc>
        <w:tc>
          <w:tcPr>
            <w:tcW w:w="348" w:type="pct"/>
          </w:tcPr>
          <w:p w14:paraId="0D6C1A31" w14:textId="77777777" w:rsidR="00E715E9" w:rsidRPr="00614CF2" w:rsidRDefault="00E715E9" w:rsidP="00614CF2">
            <w:r w:rsidRPr="00614CF2">
              <w:t>13.3</w:t>
            </w:r>
          </w:p>
        </w:tc>
        <w:tc>
          <w:tcPr>
            <w:tcW w:w="213" w:type="pct"/>
          </w:tcPr>
          <w:p w14:paraId="07358FA3" w14:textId="77777777" w:rsidR="00E715E9" w:rsidRPr="00614CF2" w:rsidRDefault="00E715E9" w:rsidP="00614CF2">
            <w:r w:rsidRPr="00614CF2">
              <w:t>-0.7</w:t>
            </w:r>
          </w:p>
        </w:tc>
        <w:tc>
          <w:tcPr>
            <w:tcW w:w="292" w:type="pct"/>
          </w:tcPr>
          <w:p w14:paraId="2CD41EC8" w14:textId="77777777" w:rsidR="00E715E9" w:rsidRPr="00614CF2" w:rsidRDefault="00E715E9" w:rsidP="00614CF2">
            <w:r w:rsidRPr="00614CF2">
              <w:t>-4.7</w:t>
            </w:r>
          </w:p>
        </w:tc>
        <w:tc>
          <w:tcPr>
            <w:tcW w:w="312" w:type="pct"/>
          </w:tcPr>
          <w:p w14:paraId="60ADABD5" w14:textId="77777777" w:rsidR="00E715E9" w:rsidRPr="00614CF2" w:rsidRDefault="00E715E9" w:rsidP="00614CF2">
            <w:r w:rsidRPr="00614CF2">
              <w:t>6</w:t>
            </w:r>
          </w:p>
        </w:tc>
        <w:tc>
          <w:tcPr>
            <w:tcW w:w="291" w:type="pct"/>
          </w:tcPr>
          <w:p w14:paraId="01A5E7AB" w14:textId="77777777" w:rsidR="00E715E9" w:rsidRPr="00614CF2" w:rsidRDefault="00E715E9" w:rsidP="00614CF2">
            <w:r w:rsidRPr="00614CF2">
              <w:t>21</w:t>
            </w:r>
          </w:p>
        </w:tc>
        <w:tc>
          <w:tcPr>
            <w:tcW w:w="306" w:type="pct"/>
          </w:tcPr>
          <w:p w14:paraId="54B54411" w14:textId="77777777" w:rsidR="00E715E9" w:rsidRPr="00614CF2" w:rsidRDefault="00E715E9" w:rsidP="00614CF2">
            <w:r w:rsidRPr="00614CF2">
              <w:t>2</w:t>
            </w:r>
          </w:p>
        </w:tc>
        <w:tc>
          <w:tcPr>
            <w:tcW w:w="476" w:type="pct"/>
          </w:tcPr>
          <w:p w14:paraId="49011BD0" w14:textId="77777777" w:rsidR="00E715E9" w:rsidRPr="00614CF2" w:rsidRDefault="00E715E9" w:rsidP="00614CF2">
            <w:r w:rsidRPr="00614CF2">
              <w:t>Average</w:t>
            </w:r>
          </w:p>
        </w:tc>
        <w:tc>
          <w:tcPr>
            <w:tcW w:w="320" w:type="pct"/>
          </w:tcPr>
          <w:p w14:paraId="4A94E57C" w14:textId="77777777" w:rsidR="00E715E9" w:rsidRPr="00614CF2" w:rsidRDefault="00E715E9" w:rsidP="00614CF2">
            <w:r w:rsidRPr="00614CF2">
              <w:t>$$$$$</w:t>
            </w:r>
          </w:p>
        </w:tc>
        <w:tc>
          <w:tcPr>
            <w:tcW w:w="219" w:type="pct"/>
          </w:tcPr>
          <w:p w14:paraId="4D34A79A" w14:textId="77777777" w:rsidR="00E715E9" w:rsidRPr="00614CF2" w:rsidRDefault="00E715E9" w:rsidP="00614CF2">
            <w:r w:rsidRPr="00614CF2">
              <w:t>1</w:t>
            </w:r>
          </w:p>
        </w:tc>
        <w:tc>
          <w:tcPr>
            <w:tcW w:w="349" w:type="pct"/>
          </w:tcPr>
          <w:p w14:paraId="780EABD0" w14:textId="77777777" w:rsidR="00E715E9" w:rsidRPr="00614CF2" w:rsidRDefault="00E715E9" w:rsidP="00614CF2">
            <w:r w:rsidRPr="00614CF2">
              <w:t>12.9</w:t>
            </w:r>
          </w:p>
        </w:tc>
      </w:tr>
      <w:tr w:rsidR="00E715E9" w:rsidRPr="00614CF2" w14:paraId="4D56F59B" w14:textId="77777777" w:rsidTr="00042CF5">
        <w:trPr>
          <w:trHeight w:val="20"/>
        </w:trPr>
        <w:tc>
          <w:tcPr>
            <w:tcW w:w="1875" w:type="pct"/>
          </w:tcPr>
          <w:p w14:paraId="34EAF7EB" w14:textId="21A2DD11" w:rsidR="00E715E9" w:rsidRPr="00614CF2" w:rsidRDefault="00E715E9" w:rsidP="00614CF2">
            <w:r w:rsidRPr="00614CF2">
              <w:t>Toolmakers</w:t>
            </w:r>
            <w:r w:rsidR="00F474B4" w:rsidRPr="00614CF2">
              <w:t xml:space="preserve"> </w:t>
            </w:r>
            <w:r w:rsidRPr="00614CF2">
              <w:t>and</w:t>
            </w:r>
            <w:r w:rsidR="00F474B4" w:rsidRPr="00614CF2">
              <w:t xml:space="preserve"> </w:t>
            </w:r>
            <w:r w:rsidRPr="00614CF2">
              <w:t>Engineering</w:t>
            </w:r>
            <w:r w:rsidR="00F474B4" w:rsidRPr="00614CF2">
              <w:t xml:space="preserve"> </w:t>
            </w:r>
            <w:r w:rsidRPr="00614CF2">
              <w:t>Patternmakers</w:t>
            </w:r>
            <w:r w:rsidR="00F474B4" w:rsidRPr="00614CF2">
              <w:t xml:space="preserve"> </w:t>
            </w:r>
            <w:r w:rsidRPr="00614CF2">
              <w:t>(TT)</w:t>
            </w:r>
          </w:p>
        </w:tc>
        <w:tc>
          <w:tcPr>
            <w:tcW w:w="348" w:type="pct"/>
          </w:tcPr>
          <w:p w14:paraId="3535D308" w14:textId="77777777" w:rsidR="00E715E9" w:rsidRPr="00614CF2" w:rsidRDefault="00E715E9" w:rsidP="00614CF2">
            <w:r w:rsidRPr="00614CF2">
              <w:t>3.8</w:t>
            </w:r>
          </w:p>
        </w:tc>
        <w:tc>
          <w:tcPr>
            <w:tcW w:w="213" w:type="pct"/>
          </w:tcPr>
          <w:p w14:paraId="6CED9985" w14:textId="77777777" w:rsidR="00E715E9" w:rsidRPr="00614CF2" w:rsidRDefault="00E715E9" w:rsidP="00614CF2">
            <w:r w:rsidRPr="00614CF2">
              <w:t>0.6</w:t>
            </w:r>
          </w:p>
        </w:tc>
        <w:tc>
          <w:tcPr>
            <w:tcW w:w="292" w:type="pct"/>
          </w:tcPr>
          <w:p w14:paraId="72276552" w14:textId="77777777" w:rsidR="00E715E9" w:rsidRPr="00614CF2" w:rsidRDefault="00E715E9" w:rsidP="00614CF2">
            <w:r w:rsidRPr="00614CF2">
              <w:t>18.6</w:t>
            </w:r>
          </w:p>
        </w:tc>
        <w:tc>
          <w:tcPr>
            <w:tcW w:w="312" w:type="pct"/>
          </w:tcPr>
          <w:p w14:paraId="6C66EB1B" w14:textId="77777777" w:rsidR="00E715E9" w:rsidRPr="00614CF2" w:rsidRDefault="00E715E9" w:rsidP="00614CF2">
            <w:r w:rsidRPr="00614CF2">
              <w:t>13</w:t>
            </w:r>
          </w:p>
        </w:tc>
        <w:tc>
          <w:tcPr>
            <w:tcW w:w="291" w:type="pct"/>
          </w:tcPr>
          <w:p w14:paraId="43564F70" w14:textId="77777777" w:rsidR="00E715E9" w:rsidRPr="00614CF2" w:rsidRDefault="00E715E9" w:rsidP="00614CF2">
            <w:r w:rsidRPr="00614CF2">
              <w:t>0</w:t>
            </w:r>
          </w:p>
        </w:tc>
        <w:tc>
          <w:tcPr>
            <w:tcW w:w="306" w:type="pct"/>
          </w:tcPr>
          <w:p w14:paraId="6132536D" w14:textId="77777777" w:rsidR="00E715E9" w:rsidRPr="00614CF2" w:rsidRDefault="00E715E9" w:rsidP="00614CF2">
            <w:r w:rsidRPr="00614CF2">
              <w:t>0</w:t>
            </w:r>
          </w:p>
        </w:tc>
        <w:tc>
          <w:tcPr>
            <w:tcW w:w="476" w:type="pct"/>
          </w:tcPr>
          <w:p w14:paraId="62B77156" w14:textId="3F84B8A3" w:rsidR="00E715E9" w:rsidRPr="00614CF2" w:rsidRDefault="00E715E9" w:rsidP="00614CF2">
            <w:r w:rsidRPr="00614CF2">
              <w:t>Below</w:t>
            </w:r>
            <w:r w:rsidR="00F474B4" w:rsidRPr="00614CF2">
              <w:t xml:space="preserve"> </w:t>
            </w:r>
            <w:r w:rsidRPr="00614CF2">
              <w:t>Average</w:t>
            </w:r>
          </w:p>
        </w:tc>
        <w:tc>
          <w:tcPr>
            <w:tcW w:w="320" w:type="pct"/>
          </w:tcPr>
          <w:p w14:paraId="3283C9EF" w14:textId="77777777" w:rsidR="00E715E9" w:rsidRPr="00614CF2" w:rsidRDefault="00E715E9" w:rsidP="00614CF2">
            <w:r w:rsidRPr="00614CF2">
              <w:t>-</w:t>
            </w:r>
          </w:p>
        </w:tc>
        <w:tc>
          <w:tcPr>
            <w:tcW w:w="219" w:type="pct"/>
          </w:tcPr>
          <w:p w14:paraId="04E69990" w14:textId="77777777" w:rsidR="00E715E9" w:rsidRPr="00614CF2" w:rsidRDefault="00E715E9" w:rsidP="00614CF2">
            <w:r w:rsidRPr="00614CF2">
              <w:t>3</w:t>
            </w:r>
          </w:p>
        </w:tc>
        <w:tc>
          <w:tcPr>
            <w:tcW w:w="349" w:type="pct"/>
          </w:tcPr>
          <w:p w14:paraId="1D9DE495" w14:textId="77777777" w:rsidR="00E715E9" w:rsidRPr="00614CF2" w:rsidRDefault="00E715E9" w:rsidP="00614CF2">
            <w:r w:rsidRPr="00614CF2">
              <w:t>-2.7</w:t>
            </w:r>
          </w:p>
        </w:tc>
      </w:tr>
      <w:tr w:rsidR="00E715E9" w:rsidRPr="00614CF2" w14:paraId="083EF0A3" w14:textId="77777777" w:rsidTr="006B5BB8">
        <w:trPr>
          <w:trHeight w:val="20"/>
        </w:trPr>
        <w:tc>
          <w:tcPr>
            <w:tcW w:w="5000" w:type="pct"/>
            <w:gridSpan w:val="11"/>
            <w:shd w:val="clear" w:color="auto" w:fill="DAD2FF" w:themeFill="text2" w:themeFillTint="1A"/>
          </w:tcPr>
          <w:p w14:paraId="1C190E1B" w14:textId="7A5F68CD" w:rsidR="00E715E9" w:rsidRPr="00614CF2" w:rsidRDefault="00E715E9" w:rsidP="00614CF2">
            <w:r w:rsidRPr="00614CF2">
              <w:t>Executive</w:t>
            </w:r>
            <w:r w:rsidR="00F474B4" w:rsidRPr="00614CF2">
              <w:t xml:space="preserve"> </w:t>
            </w:r>
            <w:r w:rsidRPr="00614CF2">
              <w:t>and</w:t>
            </w:r>
            <w:r w:rsidR="00F474B4" w:rsidRPr="00614CF2">
              <w:t xml:space="preserve"> </w:t>
            </w:r>
            <w:r w:rsidRPr="00614CF2">
              <w:t>General</w:t>
            </w:r>
            <w:r w:rsidR="00F474B4" w:rsidRPr="00614CF2">
              <w:t xml:space="preserve"> </w:t>
            </w:r>
            <w:r w:rsidRPr="00614CF2">
              <w:t>Management</w:t>
            </w:r>
          </w:p>
        </w:tc>
      </w:tr>
      <w:tr w:rsidR="00E715E9" w:rsidRPr="00614CF2" w14:paraId="6025B7A4" w14:textId="77777777" w:rsidTr="00042CF5">
        <w:trPr>
          <w:trHeight w:val="20"/>
        </w:trPr>
        <w:tc>
          <w:tcPr>
            <w:tcW w:w="1875" w:type="pct"/>
          </w:tcPr>
          <w:p w14:paraId="71A253FC" w14:textId="6FDD8692" w:rsidR="00E715E9" w:rsidRPr="00614CF2" w:rsidRDefault="00E715E9" w:rsidP="00614CF2">
            <w:r w:rsidRPr="00614CF2">
              <w:t>Chief</w:t>
            </w:r>
            <w:r w:rsidR="00F474B4" w:rsidRPr="00614CF2">
              <w:t xml:space="preserve"> </w:t>
            </w:r>
            <w:r w:rsidRPr="00614CF2">
              <w:t>Executives</w:t>
            </w:r>
            <w:r w:rsidR="00F474B4" w:rsidRPr="00614CF2">
              <w:t xml:space="preserve"> </w:t>
            </w:r>
            <w:r w:rsidRPr="00614CF2">
              <w:t>and</w:t>
            </w:r>
            <w:r w:rsidR="00F474B4" w:rsidRPr="00614CF2">
              <w:t xml:space="preserve"> </w:t>
            </w:r>
            <w:r w:rsidRPr="00614CF2">
              <w:t>Managing</w:t>
            </w:r>
            <w:r w:rsidR="00F474B4" w:rsidRPr="00614CF2">
              <w:t xml:space="preserve"> </w:t>
            </w:r>
            <w:r w:rsidRPr="00614CF2">
              <w:t>Directors</w:t>
            </w:r>
            <w:r w:rsidR="00F474B4" w:rsidRPr="00614CF2">
              <w:t xml:space="preserve"> </w:t>
            </w:r>
            <w:r w:rsidRPr="00614CF2">
              <w:t>(M)</w:t>
            </w:r>
          </w:p>
        </w:tc>
        <w:tc>
          <w:tcPr>
            <w:tcW w:w="348" w:type="pct"/>
          </w:tcPr>
          <w:p w14:paraId="7B7CE247" w14:textId="77777777" w:rsidR="00E715E9" w:rsidRPr="00614CF2" w:rsidRDefault="00E715E9" w:rsidP="00614CF2">
            <w:r w:rsidRPr="00614CF2">
              <w:t>55.8</w:t>
            </w:r>
          </w:p>
        </w:tc>
        <w:tc>
          <w:tcPr>
            <w:tcW w:w="213" w:type="pct"/>
          </w:tcPr>
          <w:p w14:paraId="0101C831" w14:textId="77777777" w:rsidR="00E715E9" w:rsidRPr="00614CF2" w:rsidRDefault="00E715E9" w:rsidP="00614CF2">
            <w:r w:rsidRPr="00614CF2">
              <w:t>9.4</w:t>
            </w:r>
          </w:p>
        </w:tc>
        <w:tc>
          <w:tcPr>
            <w:tcW w:w="292" w:type="pct"/>
          </w:tcPr>
          <w:p w14:paraId="3C699FCC" w14:textId="77777777" w:rsidR="00E715E9" w:rsidRPr="00614CF2" w:rsidRDefault="00E715E9" w:rsidP="00614CF2">
            <w:r w:rsidRPr="00614CF2">
              <w:t>20.2</w:t>
            </w:r>
          </w:p>
        </w:tc>
        <w:tc>
          <w:tcPr>
            <w:tcW w:w="312" w:type="pct"/>
          </w:tcPr>
          <w:p w14:paraId="3B241E17" w14:textId="77777777" w:rsidR="00E715E9" w:rsidRPr="00614CF2" w:rsidRDefault="00E715E9" w:rsidP="00614CF2">
            <w:r w:rsidRPr="00614CF2">
              <w:t>14</w:t>
            </w:r>
          </w:p>
        </w:tc>
        <w:tc>
          <w:tcPr>
            <w:tcW w:w="291" w:type="pct"/>
          </w:tcPr>
          <w:p w14:paraId="73A33A82" w14:textId="77777777" w:rsidR="00E715E9" w:rsidRPr="00614CF2" w:rsidRDefault="00E715E9" w:rsidP="00614CF2">
            <w:r w:rsidRPr="00614CF2">
              <w:t>30</w:t>
            </w:r>
          </w:p>
        </w:tc>
        <w:tc>
          <w:tcPr>
            <w:tcW w:w="306" w:type="pct"/>
          </w:tcPr>
          <w:p w14:paraId="58088B7B" w14:textId="77777777" w:rsidR="00E715E9" w:rsidRPr="00614CF2" w:rsidRDefault="00E715E9" w:rsidP="00614CF2">
            <w:r w:rsidRPr="00614CF2">
              <w:t>1</w:t>
            </w:r>
          </w:p>
        </w:tc>
        <w:tc>
          <w:tcPr>
            <w:tcW w:w="476" w:type="pct"/>
          </w:tcPr>
          <w:p w14:paraId="5ADBCA12" w14:textId="7EB672AF" w:rsidR="00E715E9" w:rsidRPr="00614CF2" w:rsidRDefault="00E715E9" w:rsidP="00614CF2">
            <w:r w:rsidRPr="00614CF2">
              <w:t>Below</w:t>
            </w:r>
            <w:r w:rsidR="00F474B4" w:rsidRPr="00614CF2">
              <w:t xml:space="preserve"> </w:t>
            </w:r>
            <w:r w:rsidRPr="00614CF2">
              <w:t>Average</w:t>
            </w:r>
          </w:p>
        </w:tc>
        <w:tc>
          <w:tcPr>
            <w:tcW w:w="320" w:type="pct"/>
          </w:tcPr>
          <w:p w14:paraId="3CE3ECF4" w14:textId="77777777" w:rsidR="00E715E9" w:rsidRPr="00614CF2" w:rsidRDefault="00E715E9" w:rsidP="00614CF2">
            <w:r w:rsidRPr="00614CF2">
              <w:t>-</w:t>
            </w:r>
          </w:p>
        </w:tc>
        <w:tc>
          <w:tcPr>
            <w:tcW w:w="219" w:type="pct"/>
          </w:tcPr>
          <w:p w14:paraId="0F06335F" w14:textId="77777777" w:rsidR="00E715E9" w:rsidRPr="00614CF2" w:rsidRDefault="00E715E9" w:rsidP="00614CF2">
            <w:r w:rsidRPr="00614CF2">
              <w:t>1</w:t>
            </w:r>
          </w:p>
        </w:tc>
        <w:tc>
          <w:tcPr>
            <w:tcW w:w="349" w:type="pct"/>
          </w:tcPr>
          <w:p w14:paraId="7BED781C" w14:textId="77777777" w:rsidR="00E715E9" w:rsidRPr="00614CF2" w:rsidRDefault="00E715E9" w:rsidP="00614CF2">
            <w:r w:rsidRPr="00614CF2">
              <w:t>5.8</w:t>
            </w:r>
          </w:p>
        </w:tc>
      </w:tr>
      <w:tr w:rsidR="00E715E9" w:rsidRPr="00614CF2" w14:paraId="1591829C" w14:textId="77777777" w:rsidTr="00042CF5">
        <w:trPr>
          <w:trHeight w:val="20"/>
        </w:trPr>
        <w:tc>
          <w:tcPr>
            <w:tcW w:w="1875" w:type="pct"/>
          </w:tcPr>
          <w:p w14:paraId="2202F6F5" w14:textId="3179DEB6" w:rsidR="00E715E9" w:rsidRPr="00614CF2" w:rsidRDefault="00E715E9" w:rsidP="00614CF2">
            <w:r w:rsidRPr="00614CF2">
              <w:t>General</w:t>
            </w:r>
            <w:r w:rsidR="00F474B4" w:rsidRPr="00614CF2">
              <w:t xml:space="preserve"> </w:t>
            </w:r>
            <w:r w:rsidRPr="00614CF2">
              <w:t>Managers</w:t>
            </w:r>
            <w:r w:rsidR="00F474B4" w:rsidRPr="00614CF2">
              <w:t xml:space="preserve"> </w:t>
            </w:r>
            <w:r w:rsidRPr="00614CF2">
              <w:t>(M)</w:t>
            </w:r>
          </w:p>
        </w:tc>
        <w:tc>
          <w:tcPr>
            <w:tcW w:w="348" w:type="pct"/>
          </w:tcPr>
          <w:p w14:paraId="66C8C974" w14:textId="77777777" w:rsidR="00E715E9" w:rsidRPr="00614CF2" w:rsidRDefault="00E715E9" w:rsidP="00614CF2">
            <w:r w:rsidRPr="00614CF2">
              <w:t>71.5</w:t>
            </w:r>
          </w:p>
        </w:tc>
        <w:tc>
          <w:tcPr>
            <w:tcW w:w="213" w:type="pct"/>
          </w:tcPr>
          <w:p w14:paraId="3FE546AD" w14:textId="77777777" w:rsidR="00E715E9" w:rsidRPr="00614CF2" w:rsidRDefault="00E715E9" w:rsidP="00614CF2">
            <w:r w:rsidRPr="00614CF2">
              <w:t>18.2</w:t>
            </w:r>
          </w:p>
        </w:tc>
        <w:tc>
          <w:tcPr>
            <w:tcW w:w="292" w:type="pct"/>
          </w:tcPr>
          <w:p w14:paraId="59D52507" w14:textId="77777777" w:rsidR="00E715E9" w:rsidRPr="00614CF2" w:rsidRDefault="00E715E9" w:rsidP="00614CF2">
            <w:r w:rsidRPr="00614CF2">
              <w:t>34.1</w:t>
            </w:r>
          </w:p>
        </w:tc>
        <w:tc>
          <w:tcPr>
            <w:tcW w:w="312" w:type="pct"/>
          </w:tcPr>
          <w:p w14:paraId="60FA50A3" w14:textId="77777777" w:rsidR="00E715E9" w:rsidRPr="00614CF2" w:rsidRDefault="00E715E9" w:rsidP="00614CF2">
            <w:r w:rsidRPr="00614CF2">
              <w:t>11</w:t>
            </w:r>
          </w:p>
        </w:tc>
        <w:tc>
          <w:tcPr>
            <w:tcW w:w="291" w:type="pct"/>
          </w:tcPr>
          <w:p w14:paraId="7DF467E9" w14:textId="77777777" w:rsidR="00E715E9" w:rsidRPr="00614CF2" w:rsidRDefault="00E715E9" w:rsidP="00614CF2">
            <w:r w:rsidRPr="00614CF2">
              <w:t>38</w:t>
            </w:r>
          </w:p>
        </w:tc>
        <w:tc>
          <w:tcPr>
            <w:tcW w:w="306" w:type="pct"/>
          </w:tcPr>
          <w:p w14:paraId="244348A9" w14:textId="77777777" w:rsidR="00E715E9" w:rsidRPr="00614CF2" w:rsidRDefault="00E715E9" w:rsidP="00614CF2">
            <w:r w:rsidRPr="00614CF2">
              <w:t>2</w:t>
            </w:r>
          </w:p>
        </w:tc>
        <w:tc>
          <w:tcPr>
            <w:tcW w:w="476" w:type="pct"/>
          </w:tcPr>
          <w:p w14:paraId="44474E57" w14:textId="604A814E" w:rsidR="00E715E9" w:rsidRPr="00614CF2" w:rsidRDefault="00E715E9" w:rsidP="00614CF2">
            <w:r w:rsidRPr="00614CF2">
              <w:t>Below</w:t>
            </w:r>
            <w:r w:rsidR="00F474B4" w:rsidRPr="00614CF2">
              <w:t xml:space="preserve"> </w:t>
            </w:r>
            <w:r w:rsidRPr="00614CF2">
              <w:t>Average</w:t>
            </w:r>
          </w:p>
        </w:tc>
        <w:tc>
          <w:tcPr>
            <w:tcW w:w="320" w:type="pct"/>
          </w:tcPr>
          <w:p w14:paraId="7E953C5D" w14:textId="77777777" w:rsidR="00E715E9" w:rsidRPr="00614CF2" w:rsidRDefault="00E715E9" w:rsidP="00614CF2">
            <w:r w:rsidRPr="00614CF2">
              <w:t>-</w:t>
            </w:r>
          </w:p>
        </w:tc>
        <w:tc>
          <w:tcPr>
            <w:tcW w:w="219" w:type="pct"/>
          </w:tcPr>
          <w:p w14:paraId="3E39B70B" w14:textId="77777777" w:rsidR="00E715E9" w:rsidRPr="00614CF2" w:rsidRDefault="00E715E9" w:rsidP="00614CF2">
            <w:r w:rsidRPr="00614CF2">
              <w:t>1</w:t>
            </w:r>
          </w:p>
        </w:tc>
        <w:tc>
          <w:tcPr>
            <w:tcW w:w="349" w:type="pct"/>
          </w:tcPr>
          <w:p w14:paraId="472FF331" w14:textId="77777777" w:rsidR="00E715E9" w:rsidRPr="00614CF2" w:rsidRDefault="00E715E9" w:rsidP="00614CF2">
            <w:r w:rsidRPr="00614CF2">
              <w:t>5.5</w:t>
            </w:r>
          </w:p>
        </w:tc>
      </w:tr>
      <w:tr w:rsidR="00E715E9" w:rsidRPr="00614CF2" w14:paraId="2EB16C1D" w14:textId="77777777" w:rsidTr="00042CF5">
        <w:trPr>
          <w:trHeight w:val="20"/>
        </w:trPr>
        <w:tc>
          <w:tcPr>
            <w:tcW w:w="1875" w:type="pct"/>
          </w:tcPr>
          <w:p w14:paraId="0A4C4C0E" w14:textId="2D045542" w:rsidR="00E715E9" w:rsidRPr="00614CF2" w:rsidRDefault="00E715E9" w:rsidP="00614CF2">
            <w:r w:rsidRPr="00614CF2">
              <w:t>Policy</w:t>
            </w:r>
            <w:r w:rsidR="00F474B4" w:rsidRPr="00614CF2">
              <w:t xml:space="preserve"> </w:t>
            </w:r>
            <w:r w:rsidRPr="00614CF2">
              <w:t>and</w:t>
            </w:r>
            <w:r w:rsidR="00F474B4" w:rsidRPr="00614CF2">
              <w:t xml:space="preserve"> </w:t>
            </w:r>
            <w:r w:rsidRPr="00614CF2">
              <w:t>Planning</w:t>
            </w:r>
            <w:r w:rsidR="00F474B4" w:rsidRPr="00614CF2">
              <w:t xml:space="preserve"> </w:t>
            </w:r>
            <w:r w:rsidRPr="00614CF2">
              <w:t>Managers</w:t>
            </w:r>
            <w:r w:rsidR="00F474B4" w:rsidRPr="00614CF2">
              <w:t xml:space="preserve"> </w:t>
            </w:r>
            <w:r w:rsidRPr="00614CF2">
              <w:t>(M)</w:t>
            </w:r>
          </w:p>
        </w:tc>
        <w:tc>
          <w:tcPr>
            <w:tcW w:w="348" w:type="pct"/>
          </w:tcPr>
          <w:p w14:paraId="2C0E5D19" w14:textId="77777777" w:rsidR="00E715E9" w:rsidRPr="00614CF2" w:rsidRDefault="00E715E9" w:rsidP="00614CF2">
            <w:r w:rsidRPr="00614CF2">
              <w:t>38.3</w:t>
            </w:r>
          </w:p>
        </w:tc>
        <w:tc>
          <w:tcPr>
            <w:tcW w:w="213" w:type="pct"/>
          </w:tcPr>
          <w:p w14:paraId="3E1661C6" w14:textId="77777777" w:rsidR="00E715E9" w:rsidRPr="00614CF2" w:rsidRDefault="00E715E9" w:rsidP="00614CF2">
            <w:r w:rsidRPr="00614CF2">
              <w:t>13.9</w:t>
            </w:r>
          </w:p>
        </w:tc>
        <w:tc>
          <w:tcPr>
            <w:tcW w:w="292" w:type="pct"/>
          </w:tcPr>
          <w:p w14:paraId="7BB1ACA9" w14:textId="77777777" w:rsidR="00E715E9" w:rsidRPr="00614CF2" w:rsidRDefault="00E715E9" w:rsidP="00614CF2">
            <w:r w:rsidRPr="00614CF2">
              <w:t>56.8</w:t>
            </w:r>
          </w:p>
        </w:tc>
        <w:tc>
          <w:tcPr>
            <w:tcW w:w="312" w:type="pct"/>
          </w:tcPr>
          <w:p w14:paraId="6A39D763" w14:textId="77777777" w:rsidR="00E715E9" w:rsidRPr="00614CF2" w:rsidRDefault="00E715E9" w:rsidP="00614CF2">
            <w:r w:rsidRPr="00614CF2">
              <w:t>10</w:t>
            </w:r>
          </w:p>
        </w:tc>
        <w:tc>
          <w:tcPr>
            <w:tcW w:w="291" w:type="pct"/>
          </w:tcPr>
          <w:p w14:paraId="4808E4E1" w14:textId="77777777" w:rsidR="00E715E9" w:rsidRPr="00614CF2" w:rsidRDefault="00E715E9" w:rsidP="00614CF2">
            <w:r w:rsidRPr="00614CF2">
              <w:t>56</w:t>
            </w:r>
          </w:p>
        </w:tc>
        <w:tc>
          <w:tcPr>
            <w:tcW w:w="306" w:type="pct"/>
          </w:tcPr>
          <w:p w14:paraId="18416581" w14:textId="77777777" w:rsidR="00E715E9" w:rsidRPr="00614CF2" w:rsidRDefault="00E715E9" w:rsidP="00614CF2">
            <w:r w:rsidRPr="00614CF2">
              <w:t>0</w:t>
            </w:r>
          </w:p>
        </w:tc>
        <w:tc>
          <w:tcPr>
            <w:tcW w:w="476" w:type="pct"/>
          </w:tcPr>
          <w:p w14:paraId="1FDFD092" w14:textId="77777777" w:rsidR="00E715E9" w:rsidRPr="00614CF2" w:rsidRDefault="00E715E9" w:rsidP="00614CF2">
            <w:r w:rsidRPr="00614CF2">
              <w:t>Average</w:t>
            </w:r>
          </w:p>
        </w:tc>
        <w:tc>
          <w:tcPr>
            <w:tcW w:w="320" w:type="pct"/>
          </w:tcPr>
          <w:p w14:paraId="6851282F" w14:textId="77777777" w:rsidR="00E715E9" w:rsidRPr="00614CF2" w:rsidRDefault="00E715E9" w:rsidP="00614CF2">
            <w:r w:rsidRPr="00614CF2">
              <w:t>$$$$$</w:t>
            </w:r>
          </w:p>
        </w:tc>
        <w:tc>
          <w:tcPr>
            <w:tcW w:w="219" w:type="pct"/>
          </w:tcPr>
          <w:p w14:paraId="0C7F874B" w14:textId="77777777" w:rsidR="00E715E9" w:rsidRPr="00614CF2" w:rsidRDefault="00E715E9" w:rsidP="00614CF2">
            <w:r w:rsidRPr="00614CF2">
              <w:t>1</w:t>
            </w:r>
          </w:p>
        </w:tc>
        <w:tc>
          <w:tcPr>
            <w:tcW w:w="349" w:type="pct"/>
          </w:tcPr>
          <w:p w14:paraId="1375F129" w14:textId="77777777" w:rsidR="00E715E9" w:rsidRPr="00614CF2" w:rsidRDefault="00E715E9" w:rsidP="00614CF2">
            <w:r w:rsidRPr="00614CF2">
              <w:t>11.9</w:t>
            </w:r>
          </w:p>
        </w:tc>
      </w:tr>
      <w:tr w:rsidR="00E715E9" w:rsidRPr="00614CF2" w14:paraId="2DB4B8A5" w14:textId="77777777" w:rsidTr="00042CF5">
        <w:trPr>
          <w:trHeight w:val="20"/>
        </w:trPr>
        <w:tc>
          <w:tcPr>
            <w:tcW w:w="1875" w:type="pct"/>
          </w:tcPr>
          <w:p w14:paraId="678D738B" w14:textId="0FA5AE02" w:rsidR="00E715E9" w:rsidRPr="00614CF2" w:rsidRDefault="00E715E9" w:rsidP="00614CF2">
            <w:r w:rsidRPr="00614CF2">
              <w:t>Research</w:t>
            </w:r>
            <w:r w:rsidR="00F474B4" w:rsidRPr="00614CF2">
              <w:t xml:space="preserve"> </w:t>
            </w:r>
            <w:r w:rsidRPr="00614CF2">
              <w:t>and</w:t>
            </w:r>
            <w:r w:rsidR="00F474B4" w:rsidRPr="00614CF2">
              <w:t xml:space="preserve"> </w:t>
            </w:r>
            <w:r w:rsidRPr="00614CF2">
              <w:t>Development</w:t>
            </w:r>
            <w:r w:rsidR="00F474B4" w:rsidRPr="00614CF2">
              <w:t xml:space="preserve"> </w:t>
            </w:r>
            <w:r w:rsidRPr="00614CF2">
              <w:t>Managers</w:t>
            </w:r>
            <w:r w:rsidR="00F474B4" w:rsidRPr="00614CF2">
              <w:t xml:space="preserve"> </w:t>
            </w:r>
            <w:r w:rsidRPr="00614CF2">
              <w:t>(M)</w:t>
            </w:r>
          </w:p>
        </w:tc>
        <w:tc>
          <w:tcPr>
            <w:tcW w:w="348" w:type="pct"/>
          </w:tcPr>
          <w:p w14:paraId="389681A0" w14:textId="77777777" w:rsidR="00E715E9" w:rsidRPr="00614CF2" w:rsidRDefault="00E715E9" w:rsidP="00614CF2">
            <w:r w:rsidRPr="00614CF2">
              <w:t>18.4</w:t>
            </w:r>
          </w:p>
        </w:tc>
        <w:tc>
          <w:tcPr>
            <w:tcW w:w="213" w:type="pct"/>
          </w:tcPr>
          <w:p w14:paraId="00F7A0B5" w14:textId="77777777" w:rsidR="00E715E9" w:rsidRPr="00614CF2" w:rsidRDefault="00E715E9" w:rsidP="00614CF2">
            <w:r w:rsidRPr="00614CF2">
              <w:t>4.7</w:t>
            </w:r>
          </w:p>
        </w:tc>
        <w:tc>
          <w:tcPr>
            <w:tcW w:w="292" w:type="pct"/>
          </w:tcPr>
          <w:p w14:paraId="36DD0178" w14:textId="77777777" w:rsidR="00E715E9" w:rsidRPr="00614CF2" w:rsidRDefault="00E715E9" w:rsidP="00614CF2">
            <w:r w:rsidRPr="00614CF2">
              <w:t>34.0</w:t>
            </w:r>
          </w:p>
        </w:tc>
        <w:tc>
          <w:tcPr>
            <w:tcW w:w="312" w:type="pct"/>
          </w:tcPr>
          <w:p w14:paraId="578E1789" w14:textId="77777777" w:rsidR="00E715E9" w:rsidRPr="00614CF2" w:rsidRDefault="00E715E9" w:rsidP="00614CF2">
            <w:r w:rsidRPr="00614CF2">
              <w:t>17</w:t>
            </w:r>
          </w:p>
        </w:tc>
        <w:tc>
          <w:tcPr>
            <w:tcW w:w="291" w:type="pct"/>
          </w:tcPr>
          <w:p w14:paraId="0129B7E4" w14:textId="77777777" w:rsidR="00E715E9" w:rsidRPr="00614CF2" w:rsidRDefault="00E715E9" w:rsidP="00614CF2">
            <w:r w:rsidRPr="00614CF2">
              <w:t>60</w:t>
            </w:r>
          </w:p>
        </w:tc>
        <w:tc>
          <w:tcPr>
            <w:tcW w:w="306" w:type="pct"/>
          </w:tcPr>
          <w:p w14:paraId="3880667E" w14:textId="77777777" w:rsidR="00E715E9" w:rsidRPr="00614CF2" w:rsidRDefault="00E715E9" w:rsidP="00614CF2">
            <w:r w:rsidRPr="00614CF2">
              <w:t>2</w:t>
            </w:r>
          </w:p>
        </w:tc>
        <w:tc>
          <w:tcPr>
            <w:tcW w:w="476" w:type="pct"/>
          </w:tcPr>
          <w:p w14:paraId="30E8C040" w14:textId="77777777" w:rsidR="00E715E9" w:rsidRPr="00614CF2" w:rsidRDefault="00E715E9" w:rsidP="00614CF2">
            <w:r w:rsidRPr="00614CF2">
              <w:t>Average</w:t>
            </w:r>
          </w:p>
        </w:tc>
        <w:tc>
          <w:tcPr>
            <w:tcW w:w="320" w:type="pct"/>
          </w:tcPr>
          <w:p w14:paraId="6C241956" w14:textId="77777777" w:rsidR="00E715E9" w:rsidRPr="00614CF2" w:rsidRDefault="00E715E9" w:rsidP="00614CF2">
            <w:r w:rsidRPr="00614CF2">
              <w:t>$$$$</w:t>
            </w:r>
          </w:p>
        </w:tc>
        <w:tc>
          <w:tcPr>
            <w:tcW w:w="219" w:type="pct"/>
          </w:tcPr>
          <w:p w14:paraId="3FECDA06" w14:textId="77777777" w:rsidR="00E715E9" w:rsidRPr="00614CF2" w:rsidRDefault="00E715E9" w:rsidP="00614CF2">
            <w:r w:rsidRPr="00614CF2">
              <w:t>1</w:t>
            </w:r>
          </w:p>
        </w:tc>
        <w:tc>
          <w:tcPr>
            <w:tcW w:w="349" w:type="pct"/>
          </w:tcPr>
          <w:p w14:paraId="7C74F3AA" w14:textId="77777777" w:rsidR="00E715E9" w:rsidRPr="00614CF2" w:rsidRDefault="00E715E9" w:rsidP="00614CF2">
            <w:r w:rsidRPr="00614CF2">
              <w:t>13.7</w:t>
            </w:r>
          </w:p>
        </w:tc>
      </w:tr>
      <w:tr w:rsidR="00E715E9" w:rsidRPr="00614CF2" w14:paraId="2037C229" w14:textId="77777777" w:rsidTr="006B5BB8">
        <w:trPr>
          <w:trHeight w:val="20"/>
        </w:trPr>
        <w:tc>
          <w:tcPr>
            <w:tcW w:w="5000" w:type="pct"/>
            <w:gridSpan w:val="11"/>
            <w:shd w:val="clear" w:color="auto" w:fill="DAD2FF" w:themeFill="text2" w:themeFillTint="1A"/>
          </w:tcPr>
          <w:p w14:paraId="091C5D66" w14:textId="7F86975C" w:rsidR="00E715E9" w:rsidRPr="00614CF2" w:rsidRDefault="00E715E9" w:rsidP="00614CF2">
            <w:r w:rsidRPr="00614CF2">
              <w:t>Government,</w:t>
            </w:r>
            <w:r w:rsidR="00F474B4" w:rsidRPr="00614CF2">
              <w:t xml:space="preserve"> </w:t>
            </w:r>
            <w:r w:rsidRPr="00614CF2">
              <w:t>Defence</w:t>
            </w:r>
            <w:r w:rsidR="00F474B4" w:rsidRPr="00614CF2">
              <w:t xml:space="preserve"> </w:t>
            </w:r>
            <w:r w:rsidRPr="00614CF2">
              <w:t>and</w:t>
            </w:r>
            <w:r w:rsidR="00F474B4" w:rsidRPr="00614CF2">
              <w:t xml:space="preserve"> </w:t>
            </w:r>
            <w:r w:rsidRPr="00614CF2">
              <w:t>Protective</w:t>
            </w:r>
            <w:r w:rsidR="00F474B4" w:rsidRPr="00614CF2">
              <w:t xml:space="preserve"> </w:t>
            </w:r>
            <w:r w:rsidRPr="00614CF2">
              <w:t>Services</w:t>
            </w:r>
          </w:p>
        </w:tc>
      </w:tr>
      <w:tr w:rsidR="00E715E9" w:rsidRPr="00614CF2" w14:paraId="334FDB5F" w14:textId="77777777" w:rsidTr="00042CF5">
        <w:trPr>
          <w:trHeight w:val="20"/>
        </w:trPr>
        <w:tc>
          <w:tcPr>
            <w:tcW w:w="1875" w:type="pct"/>
          </w:tcPr>
          <w:p w14:paraId="162069E7" w14:textId="4EF2860E" w:rsidR="00E715E9" w:rsidRPr="00614CF2" w:rsidRDefault="00E715E9" w:rsidP="00614CF2">
            <w:r w:rsidRPr="00614CF2">
              <w:t>Commissioned</w:t>
            </w:r>
            <w:r w:rsidR="00F474B4" w:rsidRPr="00614CF2">
              <w:t xml:space="preserve"> </w:t>
            </w:r>
            <w:r w:rsidRPr="00614CF2">
              <w:t>Officers</w:t>
            </w:r>
            <w:r w:rsidR="00F474B4" w:rsidRPr="00614CF2">
              <w:t xml:space="preserve"> </w:t>
            </w:r>
            <w:r w:rsidRPr="00614CF2">
              <w:t>(Management)</w:t>
            </w:r>
            <w:r w:rsidR="00F474B4" w:rsidRPr="00614CF2">
              <w:t xml:space="preserve"> </w:t>
            </w:r>
            <w:r w:rsidRPr="00614CF2">
              <w:t>(M)</w:t>
            </w:r>
          </w:p>
        </w:tc>
        <w:tc>
          <w:tcPr>
            <w:tcW w:w="348" w:type="pct"/>
          </w:tcPr>
          <w:p w14:paraId="748B6F93" w14:textId="77777777" w:rsidR="00E715E9" w:rsidRPr="00614CF2" w:rsidRDefault="00E715E9" w:rsidP="00614CF2">
            <w:r w:rsidRPr="00614CF2">
              <w:t>4.1</w:t>
            </w:r>
          </w:p>
        </w:tc>
        <w:tc>
          <w:tcPr>
            <w:tcW w:w="213" w:type="pct"/>
          </w:tcPr>
          <w:p w14:paraId="24443E22" w14:textId="77777777" w:rsidR="00E715E9" w:rsidRPr="00614CF2" w:rsidRDefault="00E715E9" w:rsidP="00614CF2">
            <w:r w:rsidRPr="00614CF2">
              <w:t>0.1</w:t>
            </w:r>
          </w:p>
        </w:tc>
        <w:tc>
          <w:tcPr>
            <w:tcW w:w="292" w:type="pct"/>
          </w:tcPr>
          <w:p w14:paraId="69106F32" w14:textId="77777777" w:rsidR="00E715E9" w:rsidRPr="00614CF2" w:rsidRDefault="00E715E9" w:rsidP="00614CF2">
            <w:r w:rsidRPr="00614CF2">
              <w:t>1.2</w:t>
            </w:r>
          </w:p>
        </w:tc>
        <w:tc>
          <w:tcPr>
            <w:tcW w:w="312" w:type="pct"/>
          </w:tcPr>
          <w:p w14:paraId="3686D0FE" w14:textId="77777777" w:rsidR="00E715E9" w:rsidRPr="00614CF2" w:rsidRDefault="00E715E9" w:rsidP="00614CF2">
            <w:r w:rsidRPr="00614CF2">
              <w:t>9</w:t>
            </w:r>
          </w:p>
        </w:tc>
        <w:tc>
          <w:tcPr>
            <w:tcW w:w="291" w:type="pct"/>
          </w:tcPr>
          <w:p w14:paraId="6D0C7577" w14:textId="77777777" w:rsidR="00E715E9" w:rsidRPr="00614CF2" w:rsidRDefault="00E715E9" w:rsidP="00614CF2">
            <w:r w:rsidRPr="00614CF2">
              <w:t>29</w:t>
            </w:r>
          </w:p>
        </w:tc>
        <w:tc>
          <w:tcPr>
            <w:tcW w:w="306" w:type="pct"/>
          </w:tcPr>
          <w:p w14:paraId="1203443A" w14:textId="77777777" w:rsidR="00E715E9" w:rsidRPr="00614CF2" w:rsidRDefault="00E715E9" w:rsidP="00614CF2">
            <w:r w:rsidRPr="00614CF2">
              <w:t>32</w:t>
            </w:r>
          </w:p>
        </w:tc>
        <w:tc>
          <w:tcPr>
            <w:tcW w:w="476" w:type="pct"/>
          </w:tcPr>
          <w:p w14:paraId="225D316D" w14:textId="2AC996EF" w:rsidR="00E715E9" w:rsidRPr="00614CF2" w:rsidRDefault="00E715E9" w:rsidP="00614CF2">
            <w:r w:rsidRPr="00614CF2">
              <w:t>Below</w:t>
            </w:r>
            <w:r w:rsidR="00F474B4" w:rsidRPr="00614CF2">
              <w:t xml:space="preserve"> </w:t>
            </w:r>
            <w:r w:rsidRPr="00614CF2">
              <w:t>Average</w:t>
            </w:r>
          </w:p>
        </w:tc>
        <w:tc>
          <w:tcPr>
            <w:tcW w:w="320" w:type="pct"/>
          </w:tcPr>
          <w:p w14:paraId="6C3DD998" w14:textId="77777777" w:rsidR="00E715E9" w:rsidRPr="00614CF2" w:rsidRDefault="00E715E9" w:rsidP="00614CF2">
            <w:r w:rsidRPr="00614CF2">
              <w:t>-</w:t>
            </w:r>
          </w:p>
        </w:tc>
        <w:tc>
          <w:tcPr>
            <w:tcW w:w="219" w:type="pct"/>
          </w:tcPr>
          <w:p w14:paraId="1BD18280" w14:textId="77777777" w:rsidR="00E715E9" w:rsidRPr="00614CF2" w:rsidRDefault="00E715E9" w:rsidP="00614CF2">
            <w:r w:rsidRPr="00614CF2">
              <w:t>1</w:t>
            </w:r>
          </w:p>
        </w:tc>
        <w:tc>
          <w:tcPr>
            <w:tcW w:w="349" w:type="pct"/>
          </w:tcPr>
          <w:p w14:paraId="4F8819BA" w14:textId="77777777" w:rsidR="00E715E9" w:rsidRPr="00614CF2" w:rsidRDefault="00E715E9" w:rsidP="00614CF2">
            <w:r w:rsidRPr="00614CF2">
              <w:t>7.9</w:t>
            </w:r>
          </w:p>
        </w:tc>
      </w:tr>
      <w:tr w:rsidR="00E715E9" w:rsidRPr="00614CF2" w14:paraId="12EC25FC" w14:textId="77777777" w:rsidTr="00042CF5">
        <w:trPr>
          <w:trHeight w:val="20"/>
        </w:trPr>
        <w:tc>
          <w:tcPr>
            <w:tcW w:w="1875" w:type="pct"/>
          </w:tcPr>
          <w:p w14:paraId="199FAD72" w14:textId="0F877020" w:rsidR="00E715E9" w:rsidRPr="00614CF2" w:rsidRDefault="00E715E9" w:rsidP="00614CF2">
            <w:r w:rsidRPr="00614CF2">
              <w:t>Fire</w:t>
            </w:r>
            <w:r w:rsidR="00F474B4" w:rsidRPr="00614CF2">
              <w:t xml:space="preserve"> </w:t>
            </w:r>
            <w:r w:rsidRPr="00614CF2">
              <w:t>and</w:t>
            </w:r>
            <w:r w:rsidR="00F474B4" w:rsidRPr="00614CF2">
              <w:t xml:space="preserve"> </w:t>
            </w:r>
            <w:r w:rsidRPr="00614CF2">
              <w:t>Emergency</w:t>
            </w:r>
            <w:r w:rsidR="00F474B4" w:rsidRPr="00614CF2">
              <w:t xml:space="preserve"> </w:t>
            </w:r>
            <w:r w:rsidRPr="00614CF2">
              <w:t>Workers</w:t>
            </w:r>
            <w:r w:rsidR="00F474B4" w:rsidRPr="00614CF2">
              <w:t xml:space="preserve"> </w:t>
            </w:r>
            <w:r w:rsidRPr="00614CF2">
              <w:t>(CP)</w:t>
            </w:r>
          </w:p>
        </w:tc>
        <w:tc>
          <w:tcPr>
            <w:tcW w:w="348" w:type="pct"/>
          </w:tcPr>
          <w:p w14:paraId="1DCDB167" w14:textId="77777777" w:rsidR="00E715E9" w:rsidRPr="00614CF2" w:rsidRDefault="00E715E9" w:rsidP="00614CF2">
            <w:r w:rsidRPr="00614CF2">
              <w:t>17.5</w:t>
            </w:r>
          </w:p>
        </w:tc>
        <w:tc>
          <w:tcPr>
            <w:tcW w:w="213" w:type="pct"/>
          </w:tcPr>
          <w:p w14:paraId="771B7EBA" w14:textId="77777777" w:rsidR="00E715E9" w:rsidRPr="00614CF2" w:rsidRDefault="00E715E9" w:rsidP="00614CF2">
            <w:r w:rsidRPr="00614CF2">
              <w:t>0.6</w:t>
            </w:r>
          </w:p>
        </w:tc>
        <w:tc>
          <w:tcPr>
            <w:tcW w:w="292" w:type="pct"/>
          </w:tcPr>
          <w:p w14:paraId="74D99C41" w14:textId="77777777" w:rsidR="00E715E9" w:rsidRPr="00614CF2" w:rsidRDefault="00E715E9" w:rsidP="00614CF2">
            <w:r w:rsidRPr="00614CF2">
              <w:t>3.3</w:t>
            </w:r>
          </w:p>
        </w:tc>
        <w:tc>
          <w:tcPr>
            <w:tcW w:w="312" w:type="pct"/>
          </w:tcPr>
          <w:p w14:paraId="5B4C5F06" w14:textId="77777777" w:rsidR="00E715E9" w:rsidRPr="00614CF2" w:rsidRDefault="00E715E9" w:rsidP="00614CF2">
            <w:r w:rsidRPr="00614CF2">
              <w:t>6</w:t>
            </w:r>
          </w:p>
        </w:tc>
        <w:tc>
          <w:tcPr>
            <w:tcW w:w="291" w:type="pct"/>
          </w:tcPr>
          <w:p w14:paraId="1BE65B4C" w14:textId="77777777" w:rsidR="00E715E9" w:rsidRPr="00614CF2" w:rsidRDefault="00E715E9" w:rsidP="00614CF2">
            <w:r w:rsidRPr="00614CF2">
              <w:t>7</w:t>
            </w:r>
          </w:p>
        </w:tc>
        <w:tc>
          <w:tcPr>
            <w:tcW w:w="306" w:type="pct"/>
          </w:tcPr>
          <w:p w14:paraId="6F493E96" w14:textId="77777777" w:rsidR="00E715E9" w:rsidRPr="00614CF2" w:rsidRDefault="00E715E9" w:rsidP="00614CF2">
            <w:r w:rsidRPr="00614CF2">
              <w:t>4</w:t>
            </w:r>
          </w:p>
        </w:tc>
        <w:tc>
          <w:tcPr>
            <w:tcW w:w="476" w:type="pct"/>
          </w:tcPr>
          <w:p w14:paraId="67F2E15F" w14:textId="77777777" w:rsidR="00E715E9" w:rsidRPr="00614CF2" w:rsidRDefault="00E715E9" w:rsidP="00614CF2">
            <w:r w:rsidRPr="00614CF2">
              <w:t>Average</w:t>
            </w:r>
          </w:p>
        </w:tc>
        <w:tc>
          <w:tcPr>
            <w:tcW w:w="320" w:type="pct"/>
          </w:tcPr>
          <w:p w14:paraId="6BBCF477" w14:textId="77777777" w:rsidR="00E715E9" w:rsidRPr="00614CF2" w:rsidRDefault="00E715E9" w:rsidP="00614CF2">
            <w:r w:rsidRPr="00614CF2">
              <w:t>$$$$</w:t>
            </w:r>
          </w:p>
        </w:tc>
        <w:tc>
          <w:tcPr>
            <w:tcW w:w="219" w:type="pct"/>
          </w:tcPr>
          <w:p w14:paraId="4AFB7C34" w14:textId="77777777" w:rsidR="00E715E9" w:rsidRPr="00614CF2" w:rsidRDefault="00E715E9" w:rsidP="00614CF2">
            <w:r w:rsidRPr="00614CF2">
              <w:t>3</w:t>
            </w:r>
          </w:p>
        </w:tc>
        <w:tc>
          <w:tcPr>
            <w:tcW w:w="349" w:type="pct"/>
          </w:tcPr>
          <w:p w14:paraId="2CD8C436" w14:textId="77777777" w:rsidR="00E715E9" w:rsidRPr="00614CF2" w:rsidRDefault="00E715E9" w:rsidP="00614CF2">
            <w:r w:rsidRPr="00614CF2">
              <w:t>4.7</w:t>
            </w:r>
          </w:p>
        </w:tc>
      </w:tr>
      <w:tr w:rsidR="00E715E9" w:rsidRPr="00614CF2" w14:paraId="242220E3" w14:textId="77777777" w:rsidTr="00042CF5">
        <w:trPr>
          <w:trHeight w:val="20"/>
        </w:trPr>
        <w:tc>
          <w:tcPr>
            <w:tcW w:w="1875" w:type="pct"/>
          </w:tcPr>
          <w:p w14:paraId="0879EA46" w14:textId="5A8EDAFF" w:rsidR="00E715E9" w:rsidRPr="00614CF2" w:rsidRDefault="00E715E9" w:rsidP="00614CF2">
            <w:r w:rsidRPr="00614CF2">
              <w:t>Inspectors</w:t>
            </w:r>
            <w:r w:rsidR="00F474B4" w:rsidRPr="00614CF2">
              <w:t xml:space="preserve"> </w:t>
            </w:r>
            <w:r w:rsidRPr="00614CF2">
              <w:t>and</w:t>
            </w:r>
            <w:r w:rsidR="00F474B4" w:rsidRPr="00614CF2">
              <w:t xml:space="preserve"> </w:t>
            </w:r>
            <w:r w:rsidRPr="00614CF2">
              <w:t>Regulatory</w:t>
            </w:r>
            <w:r w:rsidR="00F474B4" w:rsidRPr="00614CF2">
              <w:t xml:space="preserve"> </w:t>
            </w:r>
            <w:r w:rsidRPr="00614CF2">
              <w:t>Officers</w:t>
            </w:r>
            <w:r w:rsidR="00F474B4" w:rsidRPr="00614CF2">
              <w:t xml:space="preserve"> </w:t>
            </w:r>
            <w:r w:rsidRPr="00614CF2">
              <w:t>(CA)</w:t>
            </w:r>
          </w:p>
        </w:tc>
        <w:tc>
          <w:tcPr>
            <w:tcW w:w="348" w:type="pct"/>
          </w:tcPr>
          <w:p w14:paraId="481D3BF9" w14:textId="77777777" w:rsidR="00E715E9" w:rsidRPr="00614CF2" w:rsidRDefault="00E715E9" w:rsidP="00614CF2">
            <w:r w:rsidRPr="00614CF2">
              <w:t>46.9</w:t>
            </w:r>
          </w:p>
        </w:tc>
        <w:tc>
          <w:tcPr>
            <w:tcW w:w="213" w:type="pct"/>
          </w:tcPr>
          <w:p w14:paraId="2492904F" w14:textId="77777777" w:rsidR="00E715E9" w:rsidRPr="00614CF2" w:rsidRDefault="00E715E9" w:rsidP="00614CF2">
            <w:r w:rsidRPr="00614CF2">
              <w:t>13.1</w:t>
            </w:r>
          </w:p>
        </w:tc>
        <w:tc>
          <w:tcPr>
            <w:tcW w:w="292" w:type="pct"/>
          </w:tcPr>
          <w:p w14:paraId="25B6D9CD" w14:textId="77777777" w:rsidR="00E715E9" w:rsidRPr="00614CF2" w:rsidRDefault="00E715E9" w:rsidP="00614CF2">
            <w:r w:rsidRPr="00614CF2">
              <w:t>38.9</w:t>
            </w:r>
          </w:p>
        </w:tc>
        <w:tc>
          <w:tcPr>
            <w:tcW w:w="312" w:type="pct"/>
          </w:tcPr>
          <w:p w14:paraId="72CE62AA" w14:textId="77777777" w:rsidR="00E715E9" w:rsidRPr="00614CF2" w:rsidRDefault="00E715E9" w:rsidP="00614CF2">
            <w:r w:rsidRPr="00614CF2">
              <w:t>11</w:t>
            </w:r>
          </w:p>
        </w:tc>
        <w:tc>
          <w:tcPr>
            <w:tcW w:w="291" w:type="pct"/>
          </w:tcPr>
          <w:p w14:paraId="72AC01C0" w14:textId="77777777" w:rsidR="00E715E9" w:rsidRPr="00614CF2" w:rsidRDefault="00E715E9" w:rsidP="00614CF2">
            <w:r w:rsidRPr="00614CF2">
              <w:t>44</w:t>
            </w:r>
          </w:p>
        </w:tc>
        <w:tc>
          <w:tcPr>
            <w:tcW w:w="306" w:type="pct"/>
          </w:tcPr>
          <w:p w14:paraId="4BCC1577" w14:textId="77777777" w:rsidR="00E715E9" w:rsidRPr="00614CF2" w:rsidRDefault="00E715E9" w:rsidP="00614CF2">
            <w:r w:rsidRPr="00614CF2">
              <w:t>9</w:t>
            </w:r>
          </w:p>
        </w:tc>
        <w:tc>
          <w:tcPr>
            <w:tcW w:w="476" w:type="pct"/>
          </w:tcPr>
          <w:p w14:paraId="6F6053AA" w14:textId="475AFD2D" w:rsidR="00E715E9" w:rsidRPr="00614CF2" w:rsidRDefault="00E715E9" w:rsidP="00614CF2">
            <w:r w:rsidRPr="00614CF2">
              <w:t>Below</w:t>
            </w:r>
            <w:r w:rsidR="00F474B4" w:rsidRPr="00614CF2">
              <w:t xml:space="preserve"> </w:t>
            </w:r>
            <w:r w:rsidRPr="00614CF2">
              <w:t>Average</w:t>
            </w:r>
          </w:p>
        </w:tc>
        <w:tc>
          <w:tcPr>
            <w:tcW w:w="320" w:type="pct"/>
          </w:tcPr>
          <w:p w14:paraId="5D768E00" w14:textId="77777777" w:rsidR="00E715E9" w:rsidRPr="00614CF2" w:rsidRDefault="00E715E9" w:rsidP="00614CF2">
            <w:r w:rsidRPr="00614CF2">
              <w:t>$$$</w:t>
            </w:r>
          </w:p>
        </w:tc>
        <w:tc>
          <w:tcPr>
            <w:tcW w:w="219" w:type="pct"/>
          </w:tcPr>
          <w:p w14:paraId="28328FE9" w14:textId="77777777" w:rsidR="00E715E9" w:rsidRPr="00614CF2" w:rsidRDefault="00E715E9" w:rsidP="00614CF2">
            <w:r w:rsidRPr="00614CF2">
              <w:t>4</w:t>
            </w:r>
          </w:p>
        </w:tc>
        <w:tc>
          <w:tcPr>
            <w:tcW w:w="349" w:type="pct"/>
          </w:tcPr>
          <w:p w14:paraId="36C7A56D" w14:textId="77777777" w:rsidR="00E715E9" w:rsidRPr="00614CF2" w:rsidRDefault="00E715E9" w:rsidP="00614CF2">
            <w:r w:rsidRPr="00614CF2">
              <w:t>1.2</w:t>
            </w:r>
          </w:p>
        </w:tc>
      </w:tr>
      <w:tr w:rsidR="00E715E9" w:rsidRPr="00614CF2" w14:paraId="10E13BA4" w14:textId="77777777" w:rsidTr="00042CF5">
        <w:trPr>
          <w:trHeight w:val="20"/>
        </w:trPr>
        <w:tc>
          <w:tcPr>
            <w:tcW w:w="1875" w:type="pct"/>
          </w:tcPr>
          <w:p w14:paraId="4C547995" w14:textId="3E26645D" w:rsidR="00E715E9" w:rsidRPr="00614CF2" w:rsidRDefault="00E715E9" w:rsidP="00614CF2">
            <w:r w:rsidRPr="00614CF2">
              <w:t>Intelligence</w:t>
            </w:r>
            <w:r w:rsidR="00F474B4" w:rsidRPr="00614CF2">
              <w:t xml:space="preserve"> </w:t>
            </w:r>
            <w:r w:rsidRPr="00614CF2">
              <w:t>and</w:t>
            </w:r>
            <w:r w:rsidR="00F474B4" w:rsidRPr="00614CF2">
              <w:t xml:space="preserve"> </w:t>
            </w:r>
            <w:r w:rsidRPr="00614CF2">
              <w:t>Policy</w:t>
            </w:r>
            <w:r w:rsidR="00F474B4" w:rsidRPr="00614CF2">
              <w:t xml:space="preserve"> </w:t>
            </w:r>
            <w:r w:rsidRPr="00614CF2">
              <w:t>Analysts</w:t>
            </w:r>
            <w:r w:rsidR="00F474B4" w:rsidRPr="00614CF2">
              <w:t xml:space="preserve"> </w:t>
            </w:r>
            <w:r w:rsidRPr="00614CF2">
              <w:t>(P)</w:t>
            </w:r>
          </w:p>
        </w:tc>
        <w:tc>
          <w:tcPr>
            <w:tcW w:w="348" w:type="pct"/>
          </w:tcPr>
          <w:p w14:paraId="5FC93027" w14:textId="77777777" w:rsidR="00E715E9" w:rsidRPr="00614CF2" w:rsidRDefault="00E715E9" w:rsidP="00614CF2">
            <w:r w:rsidRPr="00614CF2">
              <w:t>43.1</w:t>
            </w:r>
          </w:p>
        </w:tc>
        <w:tc>
          <w:tcPr>
            <w:tcW w:w="213" w:type="pct"/>
          </w:tcPr>
          <w:p w14:paraId="44493F01" w14:textId="77777777" w:rsidR="00E715E9" w:rsidRPr="00614CF2" w:rsidRDefault="00E715E9" w:rsidP="00614CF2">
            <w:r w:rsidRPr="00614CF2">
              <w:t>13.7</w:t>
            </w:r>
          </w:p>
        </w:tc>
        <w:tc>
          <w:tcPr>
            <w:tcW w:w="292" w:type="pct"/>
          </w:tcPr>
          <w:p w14:paraId="4902E659" w14:textId="77777777" w:rsidR="00E715E9" w:rsidRPr="00614CF2" w:rsidRDefault="00E715E9" w:rsidP="00614CF2">
            <w:r w:rsidRPr="00614CF2">
              <w:t>46.7</w:t>
            </w:r>
          </w:p>
        </w:tc>
        <w:tc>
          <w:tcPr>
            <w:tcW w:w="312" w:type="pct"/>
          </w:tcPr>
          <w:p w14:paraId="0F4BCE22" w14:textId="77777777" w:rsidR="00E715E9" w:rsidRPr="00614CF2" w:rsidRDefault="00E715E9" w:rsidP="00614CF2">
            <w:r w:rsidRPr="00614CF2">
              <w:t>19</w:t>
            </w:r>
          </w:p>
        </w:tc>
        <w:tc>
          <w:tcPr>
            <w:tcW w:w="291" w:type="pct"/>
          </w:tcPr>
          <w:p w14:paraId="6A2FB41C" w14:textId="77777777" w:rsidR="00E715E9" w:rsidRPr="00614CF2" w:rsidRDefault="00E715E9" w:rsidP="00614CF2">
            <w:r w:rsidRPr="00614CF2">
              <w:t>65</w:t>
            </w:r>
          </w:p>
        </w:tc>
        <w:tc>
          <w:tcPr>
            <w:tcW w:w="306" w:type="pct"/>
          </w:tcPr>
          <w:p w14:paraId="431D7422" w14:textId="77777777" w:rsidR="00E715E9" w:rsidRPr="00614CF2" w:rsidRDefault="00E715E9" w:rsidP="00614CF2">
            <w:r w:rsidRPr="00614CF2">
              <w:t>7</w:t>
            </w:r>
          </w:p>
        </w:tc>
        <w:tc>
          <w:tcPr>
            <w:tcW w:w="476" w:type="pct"/>
          </w:tcPr>
          <w:p w14:paraId="5BFD0DA6" w14:textId="77777777" w:rsidR="00E715E9" w:rsidRPr="00614CF2" w:rsidRDefault="00E715E9" w:rsidP="00614CF2">
            <w:r w:rsidRPr="00614CF2">
              <w:t>Average</w:t>
            </w:r>
          </w:p>
        </w:tc>
        <w:tc>
          <w:tcPr>
            <w:tcW w:w="320" w:type="pct"/>
          </w:tcPr>
          <w:p w14:paraId="16017638" w14:textId="77777777" w:rsidR="00E715E9" w:rsidRPr="00614CF2" w:rsidRDefault="00E715E9" w:rsidP="00614CF2">
            <w:r w:rsidRPr="00614CF2">
              <w:t>$$$$</w:t>
            </w:r>
          </w:p>
        </w:tc>
        <w:tc>
          <w:tcPr>
            <w:tcW w:w="219" w:type="pct"/>
          </w:tcPr>
          <w:p w14:paraId="5120FECF" w14:textId="77777777" w:rsidR="00E715E9" w:rsidRPr="00614CF2" w:rsidRDefault="00E715E9" w:rsidP="00614CF2">
            <w:r w:rsidRPr="00614CF2">
              <w:t>1</w:t>
            </w:r>
          </w:p>
        </w:tc>
        <w:tc>
          <w:tcPr>
            <w:tcW w:w="349" w:type="pct"/>
          </w:tcPr>
          <w:p w14:paraId="79DC3B70" w14:textId="77777777" w:rsidR="00E715E9" w:rsidRPr="00614CF2" w:rsidRDefault="00E715E9" w:rsidP="00614CF2">
            <w:r w:rsidRPr="00614CF2">
              <w:t>14.8</w:t>
            </w:r>
          </w:p>
        </w:tc>
      </w:tr>
      <w:tr w:rsidR="00E715E9" w:rsidRPr="00614CF2" w14:paraId="5DFCB618" w14:textId="77777777" w:rsidTr="00042CF5">
        <w:trPr>
          <w:trHeight w:val="20"/>
        </w:trPr>
        <w:tc>
          <w:tcPr>
            <w:tcW w:w="1875" w:type="pct"/>
          </w:tcPr>
          <w:p w14:paraId="2BB9B11C" w14:textId="2CBCDFA9" w:rsidR="00E715E9" w:rsidRPr="00614CF2" w:rsidRDefault="00E715E9" w:rsidP="00614CF2">
            <w:r w:rsidRPr="00614CF2">
              <w:t>Police</w:t>
            </w:r>
            <w:r w:rsidR="00F474B4" w:rsidRPr="00614CF2">
              <w:t xml:space="preserve"> </w:t>
            </w:r>
            <w:r w:rsidRPr="00614CF2">
              <w:t>(CP)</w:t>
            </w:r>
          </w:p>
        </w:tc>
        <w:tc>
          <w:tcPr>
            <w:tcW w:w="348" w:type="pct"/>
          </w:tcPr>
          <w:p w14:paraId="0DCC514C" w14:textId="77777777" w:rsidR="00E715E9" w:rsidRPr="00614CF2" w:rsidRDefault="00E715E9" w:rsidP="00614CF2">
            <w:r w:rsidRPr="00614CF2">
              <w:t>67.1</w:t>
            </w:r>
          </w:p>
        </w:tc>
        <w:tc>
          <w:tcPr>
            <w:tcW w:w="213" w:type="pct"/>
          </w:tcPr>
          <w:p w14:paraId="72578714" w14:textId="77777777" w:rsidR="00E715E9" w:rsidRPr="00614CF2" w:rsidRDefault="00E715E9" w:rsidP="00614CF2">
            <w:r w:rsidRPr="00614CF2">
              <w:t>0.4</w:t>
            </w:r>
          </w:p>
        </w:tc>
        <w:tc>
          <w:tcPr>
            <w:tcW w:w="292" w:type="pct"/>
          </w:tcPr>
          <w:p w14:paraId="22E60C7E" w14:textId="77777777" w:rsidR="00E715E9" w:rsidRPr="00614CF2" w:rsidRDefault="00E715E9" w:rsidP="00614CF2">
            <w:r w:rsidRPr="00614CF2">
              <w:t>0.5</w:t>
            </w:r>
          </w:p>
        </w:tc>
        <w:tc>
          <w:tcPr>
            <w:tcW w:w="312" w:type="pct"/>
          </w:tcPr>
          <w:p w14:paraId="6E7A0BEC" w14:textId="77777777" w:rsidR="00E715E9" w:rsidRPr="00614CF2" w:rsidRDefault="00E715E9" w:rsidP="00614CF2">
            <w:r w:rsidRPr="00614CF2">
              <w:t>6</w:t>
            </w:r>
          </w:p>
        </w:tc>
        <w:tc>
          <w:tcPr>
            <w:tcW w:w="291" w:type="pct"/>
          </w:tcPr>
          <w:p w14:paraId="5B2847E1" w14:textId="77777777" w:rsidR="00E715E9" w:rsidRPr="00614CF2" w:rsidRDefault="00E715E9" w:rsidP="00614CF2">
            <w:r w:rsidRPr="00614CF2">
              <w:t>29</w:t>
            </w:r>
          </w:p>
        </w:tc>
        <w:tc>
          <w:tcPr>
            <w:tcW w:w="306" w:type="pct"/>
          </w:tcPr>
          <w:p w14:paraId="335A795A" w14:textId="77777777" w:rsidR="00E715E9" w:rsidRPr="00614CF2" w:rsidRDefault="00E715E9" w:rsidP="00614CF2">
            <w:r w:rsidRPr="00614CF2">
              <w:t>8</w:t>
            </w:r>
          </w:p>
        </w:tc>
        <w:tc>
          <w:tcPr>
            <w:tcW w:w="476" w:type="pct"/>
          </w:tcPr>
          <w:p w14:paraId="30EE39C7" w14:textId="14A17EB2" w:rsidR="00E715E9" w:rsidRPr="00614CF2" w:rsidRDefault="00E715E9" w:rsidP="00614CF2">
            <w:r w:rsidRPr="00614CF2">
              <w:t>Below</w:t>
            </w:r>
            <w:r w:rsidR="00F474B4" w:rsidRPr="00614CF2">
              <w:t xml:space="preserve"> </w:t>
            </w:r>
            <w:r w:rsidRPr="00614CF2">
              <w:t>Average</w:t>
            </w:r>
          </w:p>
        </w:tc>
        <w:tc>
          <w:tcPr>
            <w:tcW w:w="320" w:type="pct"/>
          </w:tcPr>
          <w:p w14:paraId="3E2B5718" w14:textId="77777777" w:rsidR="00E715E9" w:rsidRPr="00614CF2" w:rsidRDefault="00E715E9" w:rsidP="00614CF2">
            <w:r w:rsidRPr="00614CF2">
              <w:t>$$$$</w:t>
            </w:r>
          </w:p>
        </w:tc>
        <w:tc>
          <w:tcPr>
            <w:tcW w:w="219" w:type="pct"/>
          </w:tcPr>
          <w:p w14:paraId="1FB8F85B" w14:textId="77777777" w:rsidR="00E715E9" w:rsidRPr="00614CF2" w:rsidRDefault="00E715E9" w:rsidP="00614CF2">
            <w:r w:rsidRPr="00614CF2">
              <w:t>2</w:t>
            </w:r>
          </w:p>
        </w:tc>
        <w:tc>
          <w:tcPr>
            <w:tcW w:w="349" w:type="pct"/>
          </w:tcPr>
          <w:p w14:paraId="161C7D39" w14:textId="77777777" w:rsidR="00E715E9" w:rsidRPr="00614CF2" w:rsidRDefault="00E715E9" w:rsidP="00614CF2">
            <w:r w:rsidRPr="00614CF2">
              <w:t>4.1</w:t>
            </w:r>
          </w:p>
        </w:tc>
      </w:tr>
      <w:tr w:rsidR="00E715E9" w:rsidRPr="00614CF2" w14:paraId="6ECE0265" w14:textId="77777777" w:rsidTr="00042CF5">
        <w:trPr>
          <w:trHeight w:val="20"/>
        </w:trPr>
        <w:tc>
          <w:tcPr>
            <w:tcW w:w="1875" w:type="pct"/>
          </w:tcPr>
          <w:p w14:paraId="42E28E03" w14:textId="64BB3DFD" w:rsidR="00E715E9" w:rsidRPr="00614CF2" w:rsidRDefault="00E715E9" w:rsidP="00614CF2">
            <w:r w:rsidRPr="00614CF2">
              <w:t>Prison</w:t>
            </w:r>
            <w:r w:rsidR="00F474B4" w:rsidRPr="00614CF2">
              <w:t xml:space="preserve"> </w:t>
            </w:r>
            <w:r w:rsidRPr="00614CF2">
              <w:t>Officers</w:t>
            </w:r>
            <w:r w:rsidR="00F474B4" w:rsidRPr="00614CF2">
              <w:t xml:space="preserve"> </w:t>
            </w:r>
            <w:r w:rsidRPr="00614CF2">
              <w:t>(CP)</w:t>
            </w:r>
          </w:p>
        </w:tc>
        <w:tc>
          <w:tcPr>
            <w:tcW w:w="348" w:type="pct"/>
          </w:tcPr>
          <w:p w14:paraId="086ED406" w14:textId="77777777" w:rsidR="00E715E9" w:rsidRPr="00614CF2" w:rsidRDefault="00E715E9" w:rsidP="00614CF2">
            <w:r w:rsidRPr="00614CF2">
              <w:t>20.1</w:t>
            </w:r>
          </w:p>
        </w:tc>
        <w:tc>
          <w:tcPr>
            <w:tcW w:w="213" w:type="pct"/>
          </w:tcPr>
          <w:p w14:paraId="1EC88FDF" w14:textId="77777777" w:rsidR="00E715E9" w:rsidRPr="00614CF2" w:rsidRDefault="00E715E9" w:rsidP="00614CF2">
            <w:r w:rsidRPr="00614CF2">
              <w:t>-0.8</w:t>
            </w:r>
          </w:p>
        </w:tc>
        <w:tc>
          <w:tcPr>
            <w:tcW w:w="292" w:type="pct"/>
          </w:tcPr>
          <w:p w14:paraId="0F441F81" w14:textId="77777777" w:rsidR="00E715E9" w:rsidRPr="00614CF2" w:rsidRDefault="00E715E9" w:rsidP="00614CF2">
            <w:r w:rsidRPr="00614CF2">
              <w:t>-4.0</w:t>
            </w:r>
          </w:p>
        </w:tc>
        <w:tc>
          <w:tcPr>
            <w:tcW w:w="312" w:type="pct"/>
          </w:tcPr>
          <w:p w14:paraId="437941E6" w14:textId="77777777" w:rsidR="00E715E9" w:rsidRPr="00614CF2" w:rsidRDefault="00E715E9" w:rsidP="00614CF2">
            <w:r w:rsidRPr="00614CF2">
              <w:t>5</w:t>
            </w:r>
          </w:p>
        </w:tc>
        <w:tc>
          <w:tcPr>
            <w:tcW w:w="291" w:type="pct"/>
          </w:tcPr>
          <w:p w14:paraId="1DE1EA93" w14:textId="77777777" w:rsidR="00E715E9" w:rsidRPr="00614CF2" w:rsidRDefault="00E715E9" w:rsidP="00614CF2">
            <w:r w:rsidRPr="00614CF2">
              <w:t>24</w:t>
            </w:r>
          </w:p>
        </w:tc>
        <w:tc>
          <w:tcPr>
            <w:tcW w:w="306" w:type="pct"/>
          </w:tcPr>
          <w:p w14:paraId="7EF0D0F5" w14:textId="77777777" w:rsidR="00E715E9" w:rsidRPr="00614CF2" w:rsidRDefault="00E715E9" w:rsidP="00614CF2">
            <w:r w:rsidRPr="00614CF2">
              <w:t>4</w:t>
            </w:r>
          </w:p>
        </w:tc>
        <w:tc>
          <w:tcPr>
            <w:tcW w:w="476" w:type="pct"/>
          </w:tcPr>
          <w:p w14:paraId="778D32BF" w14:textId="77777777" w:rsidR="00E715E9" w:rsidRPr="00614CF2" w:rsidRDefault="00E715E9" w:rsidP="00614CF2">
            <w:r w:rsidRPr="00614CF2">
              <w:t>Average</w:t>
            </w:r>
          </w:p>
        </w:tc>
        <w:tc>
          <w:tcPr>
            <w:tcW w:w="320" w:type="pct"/>
          </w:tcPr>
          <w:p w14:paraId="7EE0D161" w14:textId="77777777" w:rsidR="00E715E9" w:rsidRPr="00614CF2" w:rsidRDefault="00E715E9" w:rsidP="00614CF2">
            <w:r w:rsidRPr="00614CF2">
              <w:t>$$$</w:t>
            </w:r>
          </w:p>
        </w:tc>
        <w:tc>
          <w:tcPr>
            <w:tcW w:w="219" w:type="pct"/>
          </w:tcPr>
          <w:p w14:paraId="11CD6A28" w14:textId="77777777" w:rsidR="00E715E9" w:rsidRPr="00614CF2" w:rsidRDefault="00E715E9" w:rsidP="00614CF2">
            <w:r w:rsidRPr="00614CF2">
              <w:t>4</w:t>
            </w:r>
          </w:p>
        </w:tc>
        <w:tc>
          <w:tcPr>
            <w:tcW w:w="349" w:type="pct"/>
          </w:tcPr>
          <w:p w14:paraId="106E3403" w14:textId="77777777" w:rsidR="00E715E9" w:rsidRPr="00614CF2" w:rsidRDefault="00E715E9" w:rsidP="00614CF2">
            <w:r w:rsidRPr="00614CF2">
              <w:t>3.2</w:t>
            </w:r>
          </w:p>
        </w:tc>
      </w:tr>
      <w:tr w:rsidR="00E715E9" w:rsidRPr="00614CF2" w14:paraId="683F2D07" w14:textId="77777777" w:rsidTr="00042CF5">
        <w:trPr>
          <w:trHeight w:val="20"/>
        </w:trPr>
        <w:tc>
          <w:tcPr>
            <w:tcW w:w="1875" w:type="pct"/>
          </w:tcPr>
          <w:p w14:paraId="703EDC71" w14:textId="05793036" w:rsidR="00E715E9" w:rsidRPr="00614CF2" w:rsidRDefault="00E715E9" w:rsidP="00614CF2">
            <w:r w:rsidRPr="00614CF2">
              <w:t>Security</w:t>
            </w:r>
            <w:r w:rsidR="00F474B4" w:rsidRPr="00614CF2">
              <w:t xml:space="preserve"> </w:t>
            </w:r>
            <w:r w:rsidRPr="00614CF2">
              <w:t>Officers</w:t>
            </w:r>
            <w:r w:rsidR="00F474B4" w:rsidRPr="00614CF2">
              <w:t xml:space="preserve"> </w:t>
            </w:r>
            <w:r w:rsidRPr="00614CF2">
              <w:t>and</w:t>
            </w:r>
            <w:r w:rsidR="00F474B4" w:rsidRPr="00614CF2">
              <w:t xml:space="preserve"> </w:t>
            </w:r>
            <w:r w:rsidRPr="00614CF2">
              <w:t>Guards</w:t>
            </w:r>
            <w:r w:rsidR="00F474B4" w:rsidRPr="00614CF2">
              <w:t xml:space="preserve"> </w:t>
            </w:r>
            <w:r w:rsidRPr="00614CF2">
              <w:t>(CP)</w:t>
            </w:r>
          </w:p>
        </w:tc>
        <w:tc>
          <w:tcPr>
            <w:tcW w:w="348" w:type="pct"/>
          </w:tcPr>
          <w:p w14:paraId="369BCFB7" w14:textId="77777777" w:rsidR="00E715E9" w:rsidRPr="00614CF2" w:rsidRDefault="00E715E9" w:rsidP="00614CF2">
            <w:r w:rsidRPr="00614CF2">
              <w:t>65.2</w:t>
            </w:r>
          </w:p>
        </w:tc>
        <w:tc>
          <w:tcPr>
            <w:tcW w:w="213" w:type="pct"/>
          </w:tcPr>
          <w:p w14:paraId="127C7248" w14:textId="77777777" w:rsidR="00E715E9" w:rsidRPr="00614CF2" w:rsidRDefault="00E715E9" w:rsidP="00614CF2">
            <w:r w:rsidRPr="00614CF2">
              <w:t>8.1</w:t>
            </w:r>
          </w:p>
        </w:tc>
        <w:tc>
          <w:tcPr>
            <w:tcW w:w="292" w:type="pct"/>
          </w:tcPr>
          <w:p w14:paraId="4B38DC9E" w14:textId="77777777" w:rsidR="00E715E9" w:rsidRPr="00614CF2" w:rsidRDefault="00E715E9" w:rsidP="00614CF2">
            <w:r w:rsidRPr="00614CF2">
              <w:t>14.2</w:t>
            </w:r>
          </w:p>
        </w:tc>
        <w:tc>
          <w:tcPr>
            <w:tcW w:w="312" w:type="pct"/>
          </w:tcPr>
          <w:p w14:paraId="5F747688" w14:textId="77777777" w:rsidR="00E715E9" w:rsidRPr="00614CF2" w:rsidRDefault="00E715E9" w:rsidP="00614CF2">
            <w:r w:rsidRPr="00614CF2">
              <w:t>23</w:t>
            </w:r>
          </w:p>
        </w:tc>
        <w:tc>
          <w:tcPr>
            <w:tcW w:w="291" w:type="pct"/>
          </w:tcPr>
          <w:p w14:paraId="11F43725" w14:textId="77777777" w:rsidR="00E715E9" w:rsidRPr="00614CF2" w:rsidRDefault="00E715E9" w:rsidP="00614CF2">
            <w:r w:rsidRPr="00614CF2">
              <w:t>17</w:t>
            </w:r>
          </w:p>
        </w:tc>
        <w:tc>
          <w:tcPr>
            <w:tcW w:w="306" w:type="pct"/>
          </w:tcPr>
          <w:p w14:paraId="60F443F5" w14:textId="77777777" w:rsidR="00E715E9" w:rsidRPr="00614CF2" w:rsidRDefault="00E715E9" w:rsidP="00614CF2">
            <w:r w:rsidRPr="00614CF2">
              <w:t>11</w:t>
            </w:r>
          </w:p>
        </w:tc>
        <w:tc>
          <w:tcPr>
            <w:tcW w:w="476" w:type="pct"/>
          </w:tcPr>
          <w:p w14:paraId="15DFECB7" w14:textId="1AB32C46" w:rsidR="00E715E9" w:rsidRPr="00614CF2" w:rsidRDefault="00E715E9" w:rsidP="00614CF2">
            <w:r w:rsidRPr="00614CF2">
              <w:t>Above</w:t>
            </w:r>
            <w:r w:rsidR="00F474B4" w:rsidRPr="00614CF2">
              <w:t xml:space="preserve"> </w:t>
            </w:r>
            <w:r w:rsidRPr="00614CF2">
              <w:t>Average</w:t>
            </w:r>
          </w:p>
        </w:tc>
        <w:tc>
          <w:tcPr>
            <w:tcW w:w="320" w:type="pct"/>
          </w:tcPr>
          <w:p w14:paraId="4A88F2BC" w14:textId="77777777" w:rsidR="00E715E9" w:rsidRPr="00614CF2" w:rsidRDefault="00E715E9" w:rsidP="00614CF2">
            <w:r w:rsidRPr="00614CF2">
              <w:t>$$$</w:t>
            </w:r>
          </w:p>
        </w:tc>
        <w:tc>
          <w:tcPr>
            <w:tcW w:w="219" w:type="pct"/>
          </w:tcPr>
          <w:p w14:paraId="02D4F05D" w14:textId="77777777" w:rsidR="00E715E9" w:rsidRPr="00614CF2" w:rsidRDefault="00E715E9" w:rsidP="00614CF2">
            <w:r w:rsidRPr="00614CF2">
              <w:t>4</w:t>
            </w:r>
          </w:p>
        </w:tc>
        <w:tc>
          <w:tcPr>
            <w:tcW w:w="349" w:type="pct"/>
          </w:tcPr>
          <w:p w14:paraId="3E15E000" w14:textId="77777777" w:rsidR="00E715E9" w:rsidRPr="00614CF2" w:rsidRDefault="00E715E9" w:rsidP="00614CF2">
            <w:r w:rsidRPr="00614CF2">
              <w:t>4.7</w:t>
            </w:r>
          </w:p>
        </w:tc>
      </w:tr>
      <w:tr w:rsidR="00E715E9" w:rsidRPr="00614CF2" w14:paraId="11FF6EAE" w14:textId="77777777" w:rsidTr="006B5BB8">
        <w:trPr>
          <w:trHeight w:val="20"/>
        </w:trPr>
        <w:tc>
          <w:tcPr>
            <w:tcW w:w="5000" w:type="pct"/>
            <w:gridSpan w:val="11"/>
            <w:shd w:val="clear" w:color="auto" w:fill="DAD2FF" w:themeFill="text2" w:themeFillTint="1A"/>
          </w:tcPr>
          <w:p w14:paraId="5AAF4BE5" w14:textId="625E397E" w:rsidR="00E715E9" w:rsidRPr="00614CF2" w:rsidRDefault="00E715E9" w:rsidP="00614CF2">
            <w:r w:rsidRPr="00614CF2">
              <w:lastRenderedPageBreak/>
              <w:t>Health</w:t>
            </w:r>
            <w:r w:rsidR="00F474B4" w:rsidRPr="00614CF2">
              <w:t xml:space="preserve"> </w:t>
            </w:r>
            <w:r w:rsidRPr="00614CF2">
              <w:t>and</w:t>
            </w:r>
            <w:r w:rsidR="00F474B4" w:rsidRPr="00614CF2">
              <w:t xml:space="preserve"> </w:t>
            </w:r>
            <w:r w:rsidRPr="00614CF2">
              <w:t>Community</w:t>
            </w:r>
            <w:r w:rsidR="00F474B4" w:rsidRPr="00614CF2">
              <w:t xml:space="preserve"> </w:t>
            </w:r>
            <w:r w:rsidRPr="00614CF2">
              <w:t>Services</w:t>
            </w:r>
          </w:p>
        </w:tc>
      </w:tr>
      <w:tr w:rsidR="00E715E9" w:rsidRPr="00614CF2" w14:paraId="5BDB2300" w14:textId="77777777" w:rsidTr="00042CF5">
        <w:trPr>
          <w:trHeight w:val="20"/>
        </w:trPr>
        <w:tc>
          <w:tcPr>
            <w:tcW w:w="1875" w:type="pct"/>
          </w:tcPr>
          <w:p w14:paraId="0F45BE90" w14:textId="5BD7EA9A" w:rsidR="00E715E9" w:rsidRPr="00614CF2" w:rsidRDefault="00E715E9" w:rsidP="00614CF2">
            <w:r w:rsidRPr="00614CF2">
              <w:t>Aged</w:t>
            </w:r>
            <w:r w:rsidR="00F474B4" w:rsidRPr="00614CF2">
              <w:t xml:space="preserve"> </w:t>
            </w:r>
            <w:r w:rsidRPr="00614CF2">
              <w:t>and</w:t>
            </w:r>
            <w:r w:rsidR="00F474B4" w:rsidRPr="00614CF2">
              <w:t xml:space="preserve"> </w:t>
            </w:r>
            <w:r w:rsidRPr="00614CF2">
              <w:t>Disabled</w:t>
            </w:r>
            <w:r w:rsidR="00F474B4" w:rsidRPr="00614CF2">
              <w:t xml:space="preserve"> </w:t>
            </w:r>
            <w:r w:rsidRPr="00614CF2">
              <w:t>Carers</w:t>
            </w:r>
            <w:r w:rsidR="00F474B4" w:rsidRPr="00614CF2">
              <w:t xml:space="preserve"> </w:t>
            </w:r>
            <w:r w:rsidRPr="00614CF2">
              <w:t>(CP)</w:t>
            </w:r>
          </w:p>
        </w:tc>
        <w:tc>
          <w:tcPr>
            <w:tcW w:w="348" w:type="pct"/>
          </w:tcPr>
          <w:p w14:paraId="01AC5A61" w14:textId="77777777" w:rsidR="00E715E9" w:rsidRPr="00614CF2" w:rsidRDefault="00E715E9" w:rsidP="00614CF2">
            <w:r w:rsidRPr="00614CF2">
              <w:t>344.4</w:t>
            </w:r>
          </w:p>
        </w:tc>
        <w:tc>
          <w:tcPr>
            <w:tcW w:w="213" w:type="pct"/>
          </w:tcPr>
          <w:p w14:paraId="4C13FA54" w14:textId="77777777" w:rsidR="00E715E9" w:rsidRPr="00614CF2" w:rsidRDefault="00E715E9" w:rsidP="00614CF2">
            <w:r w:rsidRPr="00614CF2">
              <w:t>137.7</w:t>
            </w:r>
          </w:p>
        </w:tc>
        <w:tc>
          <w:tcPr>
            <w:tcW w:w="292" w:type="pct"/>
          </w:tcPr>
          <w:p w14:paraId="3577401C" w14:textId="77777777" w:rsidR="00E715E9" w:rsidRPr="00614CF2" w:rsidRDefault="00E715E9" w:rsidP="00614CF2">
            <w:r w:rsidRPr="00614CF2">
              <w:t>66.7</w:t>
            </w:r>
          </w:p>
        </w:tc>
        <w:tc>
          <w:tcPr>
            <w:tcW w:w="312" w:type="pct"/>
          </w:tcPr>
          <w:p w14:paraId="3AE3499D" w14:textId="77777777" w:rsidR="00E715E9" w:rsidRPr="00614CF2" w:rsidRDefault="00E715E9" w:rsidP="00614CF2">
            <w:r w:rsidRPr="00614CF2">
              <w:t>60</w:t>
            </w:r>
          </w:p>
        </w:tc>
        <w:tc>
          <w:tcPr>
            <w:tcW w:w="291" w:type="pct"/>
          </w:tcPr>
          <w:p w14:paraId="3C8BE4E7" w14:textId="77777777" w:rsidR="00E715E9" w:rsidRPr="00614CF2" w:rsidRDefault="00E715E9" w:rsidP="00614CF2">
            <w:r w:rsidRPr="00614CF2">
              <w:t>76</w:t>
            </w:r>
          </w:p>
        </w:tc>
        <w:tc>
          <w:tcPr>
            <w:tcW w:w="306" w:type="pct"/>
          </w:tcPr>
          <w:p w14:paraId="5DD935BA" w14:textId="77777777" w:rsidR="00E715E9" w:rsidRPr="00614CF2" w:rsidRDefault="00E715E9" w:rsidP="00614CF2">
            <w:r w:rsidRPr="00614CF2">
              <w:t>13</w:t>
            </w:r>
          </w:p>
        </w:tc>
        <w:tc>
          <w:tcPr>
            <w:tcW w:w="476" w:type="pct"/>
          </w:tcPr>
          <w:p w14:paraId="70EF092B" w14:textId="77777777" w:rsidR="00E715E9" w:rsidRPr="00614CF2" w:rsidRDefault="00E715E9" w:rsidP="00614CF2">
            <w:r w:rsidRPr="00614CF2">
              <w:t>Average</w:t>
            </w:r>
          </w:p>
        </w:tc>
        <w:tc>
          <w:tcPr>
            <w:tcW w:w="320" w:type="pct"/>
          </w:tcPr>
          <w:p w14:paraId="1D3FA657" w14:textId="77777777" w:rsidR="00E715E9" w:rsidRPr="00614CF2" w:rsidRDefault="00E715E9" w:rsidP="00614CF2">
            <w:r w:rsidRPr="00614CF2">
              <w:t>$$$</w:t>
            </w:r>
          </w:p>
        </w:tc>
        <w:tc>
          <w:tcPr>
            <w:tcW w:w="219" w:type="pct"/>
          </w:tcPr>
          <w:p w14:paraId="2DDD2ADA" w14:textId="77777777" w:rsidR="00E715E9" w:rsidRPr="00614CF2" w:rsidRDefault="00E715E9" w:rsidP="00614CF2">
            <w:r w:rsidRPr="00614CF2">
              <w:t>4</w:t>
            </w:r>
          </w:p>
        </w:tc>
        <w:tc>
          <w:tcPr>
            <w:tcW w:w="349" w:type="pct"/>
          </w:tcPr>
          <w:p w14:paraId="18C1BF78" w14:textId="77777777" w:rsidR="00E715E9" w:rsidRPr="00614CF2" w:rsidRDefault="00E715E9" w:rsidP="00614CF2">
            <w:r w:rsidRPr="00614CF2">
              <w:t>16.7</w:t>
            </w:r>
          </w:p>
        </w:tc>
      </w:tr>
      <w:tr w:rsidR="00E715E9" w:rsidRPr="00614CF2" w14:paraId="3032E7DA" w14:textId="77777777" w:rsidTr="00042CF5">
        <w:trPr>
          <w:trHeight w:val="20"/>
        </w:trPr>
        <w:tc>
          <w:tcPr>
            <w:tcW w:w="1875" w:type="pct"/>
          </w:tcPr>
          <w:p w14:paraId="00DAB0FD" w14:textId="0DDED1C0" w:rsidR="00E715E9" w:rsidRPr="00614CF2" w:rsidRDefault="00E715E9" w:rsidP="00614CF2">
            <w:r w:rsidRPr="00614CF2">
              <w:t>Ambulance</w:t>
            </w:r>
            <w:r w:rsidR="00F474B4" w:rsidRPr="00614CF2">
              <w:t xml:space="preserve"> </w:t>
            </w:r>
            <w:r w:rsidRPr="00614CF2">
              <w:t>Officers</w:t>
            </w:r>
            <w:r w:rsidR="00F474B4" w:rsidRPr="00614CF2">
              <w:t xml:space="preserve"> </w:t>
            </w:r>
            <w:r w:rsidRPr="00614CF2">
              <w:t>and</w:t>
            </w:r>
            <w:r w:rsidR="00F474B4" w:rsidRPr="00614CF2">
              <w:t xml:space="preserve"> </w:t>
            </w:r>
            <w:r w:rsidRPr="00614CF2">
              <w:t>Paramedics</w:t>
            </w:r>
            <w:r w:rsidR="00F474B4" w:rsidRPr="00614CF2">
              <w:t xml:space="preserve"> </w:t>
            </w:r>
            <w:r w:rsidRPr="00614CF2">
              <w:t>(CP)</w:t>
            </w:r>
          </w:p>
        </w:tc>
        <w:tc>
          <w:tcPr>
            <w:tcW w:w="348" w:type="pct"/>
          </w:tcPr>
          <w:p w14:paraId="60C4824B" w14:textId="77777777" w:rsidR="00E715E9" w:rsidRPr="00614CF2" w:rsidRDefault="00E715E9" w:rsidP="00614CF2">
            <w:r w:rsidRPr="00614CF2">
              <w:t>26.6</w:t>
            </w:r>
          </w:p>
        </w:tc>
        <w:tc>
          <w:tcPr>
            <w:tcW w:w="213" w:type="pct"/>
          </w:tcPr>
          <w:p w14:paraId="6DC773C7" w14:textId="77777777" w:rsidR="00E715E9" w:rsidRPr="00614CF2" w:rsidRDefault="00E715E9" w:rsidP="00614CF2">
            <w:r w:rsidRPr="00614CF2">
              <w:t>8.1</w:t>
            </w:r>
          </w:p>
        </w:tc>
        <w:tc>
          <w:tcPr>
            <w:tcW w:w="292" w:type="pct"/>
          </w:tcPr>
          <w:p w14:paraId="17B17A41" w14:textId="77777777" w:rsidR="00E715E9" w:rsidRPr="00614CF2" w:rsidRDefault="00E715E9" w:rsidP="00614CF2">
            <w:r w:rsidRPr="00614CF2">
              <w:t>43.9</w:t>
            </w:r>
          </w:p>
        </w:tc>
        <w:tc>
          <w:tcPr>
            <w:tcW w:w="312" w:type="pct"/>
          </w:tcPr>
          <w:p w14:paraId="0EABC4E4" w14:textId="77777777" w:rsidR="00E715E9" w:rsidRPr="00614CF2" w:rsidRDefault="00E715E9" w:rsidP="00614CF2">
            <w:r w:rsidRPr="00614CF2">
              <w:t>14</w:t>
            </w:r>
          </w:p>
        </w:tc>
        <w:tc>
          <w:tcPr>
            <w:tcW w:w="291" w:type="pct"/>
          </w:tcPr>
          <w:p w14:paraId="6EAD17EC" w14:textId="77777777" w:rsidR="00E715E9" w:rsidRPr="00614CF2" w:rsidRDefault="00E715E9" w:rsidP="00614CF2">
            <w:r w:rsidRPr="00614CF2">
              <w:t>44</w:t>
            </w:r>
          </w:p>
        </w:tc>
        <w:tc>
          <w:tcPr>
            <w:tcW w:w="306" w:type="pct"/>
          </w:tcPr>
          <w:p w14:paraId="017BA250" w14:textId="77777777" w:rsidR="00E715E9" w:rsidRPr="00614CF2" w:rsidRDefault="00E715E9" w:rsidP="00614CF2">
            <w:r w:rsidRPr="00614CF2">
              <w:t>7</w:t>
            </w:r>
          </w:p>
        </w:tc>
        <w:tc>
          <w:tcPr>
            <w:tcW w:w="476" w:type="pct"/>
          </w:tcPr>
          <w:p w14:paraId="7F0E87FD" w14:textId="77777777" w:rsidR="00E715E9" w:rsidRPr="00614CF2" w:rsidRDefault="00E715E9" w:rsidP="00614CF2">
            <w:r w:rsidRPr="00614CF2">
              <w:t>Average</w:t>
            </w:r>
          </w:p>
        </w:tc>
        <w:tc>
          <w:tcPr>
            <w:tcW w:w="320" w:type="pct"/>
          </w:tcPr>
          <w:p w14:paraId="6B83E633" w14:textId="77777777" w:rsidR="00E715E9" w:rsidRPr="00614CF2" w:rsidRDefault="00E715E9" w:rsidP="00614CF2">
            <w:r w:rsidRPr="00614CF2">
              <w:t>$$$$$</w:t>
            </w:r>
          </w:p>
        </w:tc>
        <w:tc>
          <w:tcPr>
            <w:tcW w:w="219" w:type="pct"/>
          </w:tcPr>
          <w:p w14:paraId="3E23307B" w14:textId="77777777" w:rsidR="00E715E9" w:rsidRPr="00614CF2" w:rsidRDefault="00E715E9" w:rsidP="00614CF2">
            <w:r w:rsidRPr="00614CF2">
              <w:t>2</w:t>
            </w:r>
          </w:p>
        </w:tc>
        <w:tc>
          <w:tcPr>
            <w:tcW w:w="349" w:type="pct"/>
          </w:tcPr>
          <w:p w14:paraId="6707C58F" w14:textId="77777777" w:rsidR="00E715E9" w:rsidRPr="00614CF2" w:rsidRDefault="00E715E9" w:rsidP="00614CF2">
            <w:r w:rsidRPr="00614CF2">
              <w:t>9.0</w:t>
            </w:r>
          </w:p>
        </w:tc>
      </w:tr>
      <w:tr w:rsidR="00E715E9" w:rsidRPr="00614CF2" w14:paraId="374EAB3C" w14:textId="77777777" w:rsidTr="00042CF5">
        <w:trPr>
          <w:trHeight w:val="20"/>
        </w:trPr>
        <w:tc>
          <w:tcPr>
            <w:tcW w:w="1875" w:type="pct"/>
          </w:tcPr>
          <w:p w14:paraId="2BF55510" w14:textId="74DA0B0D" w:rsidR="00E715E9" w:rsidRPr="00614CF2" w:rsidRDefault="00E715E9" w:rsidP="00614CF2">
            <w:r w:rsidRPr="00614CF2">
              <w:t>Anaesthetists</w:t>
            </w:r>
            <w:r w:rsidR="00F474B4" w:rsidRPr="00614CF2">
              <w:t xml:space="preserve"> </w:t>
            </w:r>
            <w:r w:rsidRPr="00614CF2">
              <w:t>(P)</w:t>
            </w:r>
          </w:p>
        </w:tc>
        <w:tc>
          <w:tcPr>
            <w:tcW w:w="348" w:type="pct"/>
          </w:tcPr>
          <w:p w14:paraId="7DCD097F" w14:textId="77777777" w:rsidR="00E715E9" w:rsidRPr="00614CF2" w:rsidRDefault="00E715E9" w:rsidP="00614CF2">
            <w:r w:rsidRPr="00614CF2">
              <w:t>6.9</w:t>
            </w:r>
          </w:p>
        </w:tc>
        <w:tc>
          <w:tcPr>
            <w:tcW w:w="213" w:type="pct"/>
          </w:tcPr>
          <w:p w14:paraId="3DF2404D" w14:textId="77777777" w:rsidR="00E715E9" w:rsidRPr="00614CF2" w:rsidRDefault="00E715E9" w:rsidP="00614CF2">
            <w:r w:rsidRPr="00614CF2">
              <w:t>2.3</w:t>
            </w:r>
          </w:p>
        </w:tc>
        <w:tc>
          <w:tcPr>
            <w:tcW w:w="292" w:type="pct"/>
          </w:tcPr>
          <w:p w14:paraId="1199AADC" w14:textId="77777777" w:rsidR="00E715E9" w:rsidRPr="00614CF2" w:rsidRDefault="00E715E9" w:rsidP="00614CF2">
            <w:r w:rsidRPr="00614CF2">
              <w:t>48.8</w:t>
            </w:r>
          </w:p>
        </w:tc>
        <w:tc>
          <w:tcPr>
            <w:tcW w:w="312" w:type="pct"/>
          </w:tcPr>
          <w:p w14:paraId="4F3C6814" w14:textId="77777777" w:rsidR="00E715E9" w:rsidRPr="00614CF2" w:rsidRDefault="00E715E9" w:rsidP="00614CF2">
            <w:r w:rsidRPr="00614CF2">
              <w:t>13</w:t>
            </w:r>
          </w:p>
        </w:tc>
        <w:tc>
          <w:tcPr>
            <w:tcW w:w="291" w:type="pct"/>
          </w:tcPr>
          <w:p w14:paraId="5B719CE8" w14:textId="77777777" w:rsidR="00E715E9" w:rsidRPr="00614CF2" w:rsidRDefault="00E715E9" w:rsidP="00614CF2">
            <w:r w:rsidRPr="00614CF2">
              <w:t>33</w:t>
            </w:r>
          </w:p>
        </w:tc>
        <w:tc>
          <w:tcPr>
            <w:tcW w:w="306" w:type="pct"/>
          </w:tcPr>
          <w:p w14:paraId="309D61B9" w14:textId="77777777" w:rsidR="00E715E9" w:rsidRPr="00614CF2" w:rsidRDefault="00E715E9" w:rsidP="00614CF2">
            <w:r w:rsidRPr="00614CF2">
              <w:t>0</w:t>
            </w:r>
          </w:p>
        </w:tc>
        <w:tc>
          <w:tcPr>
            <w:tcW w:w="476" w:type="pct"/>
          </w:tcPr>
          <w:p w14:paraId="20BAD033" w14:textId="119D53BC" w:rsidR="00E715E9" w:rsidRPr="00614CF2" w:rsidRDefault="00E715E9" w:rsidP="00614CF2">
            <w:r w:rsidRPr="00614CF2">
              <w:t>Below</w:t>
            </w:r>
            <w:r w:rsidR="00F474B4" w:rsidRPr="00614CF2">
              <w:t xml:space="preserve"> </w:t>
            </w:r>
            <w:r w:rsidRPr="00614CF2">
              <w:t>Average</w:t>
            </w:r>
          </w:p>
        </w:tc>
        <w:tc>
          <w:tcPr>
            <w:tcW w:w="320" w:type="pct"/>
          </w:tcPr>
          <w:p w14:paraId="39D1EDC6" w14:textId="77777777" w:rsidR="00E715E9" w:rsidRPr="00614CF2" w:rsidRDefault="00E715E9" w:rsidP="00614CF2">
            <w:r w:rsidRPr="00614CF2">
              <w:t>-</w:t>
            </w:r>
          </w:p>
        </w:tc>
        <w:tc>
          <w:tcPr>
            <w:tcW w:w="219" w:type="pct"/>
          </w:tcPr>
          <w:p w14:paraId="459B9614" w14:textId="77777777" w:rsidR="00E715E9" w:rsidRPr="00614CF2" w:rsidRDefault="00E715E9" w:rsidP="00614CF2">
            <w:r w:rsidRPr="00614CF2">
              <w:t>1</w:t>
            </w:r>
          </w:p>
        </w:tc>
        <w:tc>
          <w:tcPr>
            <w:tcW w:w="349" w:type="pct"/>
          </w:tcPr>
          <w:p w14:paraId="7CD94C3D" w14:textId="77777777" w:rsidR="00E715E9" w:rsidRPr="00614CF2" w:rsidRDefault="00E715E9" w:rsidP="00614CF2">
            <w:r w:rsidRPr="00614CF2">
              <w:t>15.2</w:t>
            </w:r>
          </w:p>
        </w:tc>
      </w:tr>
      <w:tr w:rsidR="00E715E9" w:rsidRPr="00614CF2" w14:paraId="6C4B5D8C" w14:textId="77777777" w:rsidTr="00042CF5">
        <w:trPr>
          <w:trHeight w:val="20"/>
        </w:trPr>
        <w:tc>
          <w:tcPr>
            <w:tcW w:w="1875" w:type="pct"/>
          </w:tcPr>
          <w:p w14:paraId="600BE600" w14:textId="10FA8BA8" w:rsidR="00E715E9" w:rsidRPr="00614CF2" w:rsidRDefault="00E715E9" w:rsidP="00614CF2">
            <w:r w:rsidRPr="00614CF2">
              <w:t>Child</w:t>
            </w:r>
            <w:r w:rsidR="00F474B4" w:rsidRPr="00614CF2">
              <w:t xml:space="preserve"> </w:t>
            </w:r>
            <w:r w:rsidRPr="00614CF2">
              <w:t>Care</w:t>
            </w:r>
            <w:r w:rsidR="00F474B4" w:rsidRPr="00614CF2">
              <w:t xml:space="preserve"> </w:t>
            </w:r>
            <w:r w:rsidRPr="00614CF2">
              <w:t>Centre</w:t>
            </w:r>
            <w:r w:rsidR="00F474B4" w:rsidRPr="00614CF2">
              <w:t xml:space="preserve"> </w:t>
            </w:r>
            <w:r w:rsidRPr="00614CF2">
              <w:t>Managers</w:t>
            </w:r>
            <w:r w:rsidR="00F474B4" w:rsidRPr="00614CF2">
              <w:t xml:space="preserve"> </w:t>
            </w:r>
            <w:r w:rsidRPr="00614CF2">
              <w:t>(M)</w:t>
            </w:r>
          </w:p>
        </w:tc>
        <w:tc>
          <w:tcPr>
            <w:tcW w:w="348" w:type="pct"/>
          </w:tcPr>
          <w:p w14:paraId="43837999" w14:textId="77777777" w:rsidR="00E715E9" w:rsidRPr="00614CF2" w:rsidRDefault="00E715E9" w:rsidP="00614CF2">
            <w:r w:rsidRPr="00614CF2">
              <w:t>19.7</w:t>
            </w:r>
          </w:p>
        </w:tc>
        <w:tc>
          <w:tcPr>
            <w:tcW w:w="213" w:type="pct"/>
          </w:tcPr>
          <w:p w14:paraId="25DCB621" w14:textId="77777777" w:rsidR="00E715E9" w:rsidRPr="00614CF2" w:rsidRDefault="00E715E9" w:rsidP="00614CF2">
            <w:r w:rsidRPr="00614CF2">
              <w:t>3.4</w:t>
            </w:r>
          </w:p>
        </w:tc>
        <w:tc>
          <w:tcPr>
            <w:tcW w:w="292" w:type="pct"/>
          </w:tcPr>
          <w:p w14:paraId="1F43D7C6" w14:textId="77777777" w:rsidR="00E715E9" w:rsidRPr="00614CF2" w:rsidRDefault="00E715E9" w:rsidP="00614CF2">
            <w:r w:rsidRPr="00614CF2">
              <w:t>20.7</w:t>
            </w:r>
          </w:p>
        </w:tc>
        <w:tc>
          <w:tcPr>
            <w:tcW w:w="312" w:type="pct"/>
          </w:tcPr>
          <w:p w14:paraId="08B97ADC" w14:textId="77777777" w:rsidR="00E715E9" w:rsidRPr="00614CF2" w:rsidRDefault="00E715E9" w:rsidP="00614CF2">
            <w:r w:rsidRPr="00614CF2">
              <w:t>24</w:t>
            </w:r>
          </w:p>
        </w:tc>
        <w:tc>
          <w:tcPr>
            <w:tcW w:w="291" w:type="pct"/>
          </w:tcPr>
          <w:p w14:paraId="4EAAF8AD" w14:textId="77777777" w:rsidR="00E715E9" w:rsidRPr="00614CF2" w:rsidRDefault="00E715E9" w:rsidP="00614CF2">
            <w:r w:rsidRPr="00614CF2">
              <w:t>94</w:t>
            </w:r>
          </w:p>
        </w:tc>
        <w:tc>
          <w:tcPr>
            <w:tcW w:w="306" w:type="pct"/>
          </w:tcPr>
          <w:p w14:paraId="1012EBE1" w14:textId="77777777" w:rsidR="00E715E9" w:rsidRPr="00614CF2" w:rsidRDefault="00E715E9" w:rsidP="00614CF2">
            <w:r w:rsidRPr="00614CF2">
              <w:t>5</w:t>
            </w:r>
          </w:p>
        </w:tc>
        <w:tc>
          <w:tcPr>
            <w:tcW w:w="476" w:type="pct"/>
          </w:tcPr>
          <w:p w14:paraId="40EFC0D9" w14:textId="1BC33585" w:rsidR="00E715E9" w:rsidRPr="00614CF2" w:rsidRDefault="00E715E9" w:rsidP="00614CF2">
            <w:r w:rsidRPr="00614CF2">
              <w:t>Below</w:t>
            </w:r>
            <w:r w:rsidR="00F474B4" w:rsidRPr="00614CF2">
              <w:t xml:space="preserve"> </w:t>
            </w:r>
            <w:r w:rsidRPr="00614CF2">
              <w:t>Average</w:t>
            </w:r>
          </w:p>
        </w:tc>
        <w:tc>
          <w:tcPr>
            <w:tcW w:w="320" w:type="pct"/>
          </w:tcPr>
          <w:p w14:paraId="48C621D1" w14:textId="77777777" w:rsidR="00E715E9" w:rsidRPr="00614CF2" w:rsidRDefault="00E715E9" w:rsidP="00614CF2">
            <w:r w:rsidRPr="00614CF2">
              <w:t>$$</w:t>
            </w:r>
          </w:p>
        </w:tc>
        <w:tc>
          <w:tcPr>
            <w:tcW w:w="219" w:type="pct"/>
          </w:tcPr>
          <w:p w14:paraId="740C38B9" w14:textId="77777777" w:rsidR="00E715E9" w:rsidRPr="00614CF2" w:rsidRDefault="00E715E9" w:rsidP="00614CF2">
            <w:r w:rsidRPr="00614CF2">
              <w:t>1</w:t>
            </w:r>
          </w:p>
        </w:tc>
        <w:tc>
          <w:tcPr>
            <w:tcW w:w="349" w:type="pct"/>
          </w:tcPr>
          <w:p w14:paraId="13E8FD55" w14:textId="77777777" w:rsidR="00E715E9" w:rsidRPr="00614CF2" w:rsidRDefault="00E715E9" w:rsidP="00614CF2">
            <w:r w:rsidRPr="00614CF2">
              <w:t>6.3</w:t>
            </w:r>
          </w:p>
        </w:tc>
      </w:tr>
      <w:tr w:rsidR="00E715E9" w:rsidRPr="00614CF2" w14:paraId="1804B42F" w14:textId="77777777" w:rsidTr="00042CF5">
        <w:trPr>
          <w:trHeight w:val="20"/>
        </w:trPr>
        <w:tc>
          <w:tcPr>
            <w:tcW w:w="1875" w:type="pct"/>
          </w:tcPr>
          <w:p w14:paraId="2250C27E" w14:textId="1325C9AE" w:rsidR="00E715E9" w:rsidRPr="00614CF2" w:rsidRDefault="00E715E9" w:rsidP="00614CF2">
            <w:r w:rsidRPr="00614CF2">
              <w:t>Child</w:t>
            </w:r>
            <w:r w:rsidR="00F474B4" w:rsidRPr="00614CF2">
              <w:t xml:space="preserve"> </w:t>
            </w:r>
            <w:r w:rsidRPr="00614CF2">
              <w:t>Carers</w:t>
            </w:r>
            <w:r w:rsidR="00F474B4" w:rsidRPr="00614CF2">
              <w:t xml:space="preserve"> </w:t>
            </w:r>
            <w:r w:rsidRPr="00614CF2">
              <w:t>(CP)</w:t>
            </w:r>
          </w:p>
        </w:tc>
        <w:tc>
          <w:tcPr>
            <w:tcW w:w="348" w:type="pct"/>
          </w:tcPr>
          <w:p w14:paraId="0F420E5A" w14:textId="77777777" w:rsidR="00E715E9" w:rsidRPr="00614CF2" w:rsidRDefault="00E715E9" w:rsidP="00614CF2">
            <w:r w:rsidRPr="00614CF2">
              <w:t>170.7</w:t>
            </w:r>
          </w:p>
        </w:tc>
        <w:tc>
          <w:tcPr>
            <w:tcW w:w="213" w:type="pct"/>
          </w:tcPr>
          <w:p w14:paraId="742D5D79" w14:textId="77777777" w:rsidR="00E715E9" w:rsidRPr="00614CF2" w:rsidRDefault="00E715E9" w:rsidP="00614CF2">
            <w:r w:rsidRPr="00614CF2">
              <w:t>29.5</w:t>
            </w:r>
          </w:p>
        </w:tc>
        <w:tc>
          <w:tcPr>
            <w:tcW w:w="292" w:type="pct"/>
          </w:tcPr>
          <w:p w14:paraId="0B67CF70" w14:textId="77777777" w:rsidR="00E715E9" w:rsidRPr="00614CF2" w:rsidRDefault="00E715E9" w:rsidP="00614CF2">
            <w:r w:rsidRPr="00614CF2">
              <w:t>20.9</w:t>
            </w:r>
          </w:p>
        </w:tc>
        <w:tc>
          <w:tcPr>
            <w:tcW w:w="312" w:type="pct"/>
          </w:tcPr>
          <w:p w14:paraId="288DC57E" w14:textId="77777777" w:rsidR="00E715E9" w:rsidRPr="00614CF2" w:rsidRDefault="00E715E9" w:rsidP="00614CF2">
            <w:r w:rsidRPr="00614CF2">
              <w:t>55</w:t>
            </w:r>
          </w:p>
        </w:tc>
        <w:tc>
          <w:tcPr>
            <w:tcW w:w="291" w:type="pct"/>
          </w:tcPr>
          <w:p w14:paraId="61DE4964" w14:textId="77777777" w:rsidR="00E715E9" w:rsidRPr="00614CF2" w:rsidRDefault="00E715E9" w:rsidP="00614CF2">
            <w:r w:rsidRPr="00614CF2">
              <w:t>94</w:t>
            </w:r>
          </w:p>
        </w:tc>
        <w:tc>
          <w:tcPr>
            <w:tcW w:w="306" w:type="pct"/>
          </w:tcPr>
          <w:p w14:paraId="27B25A45" w14:textId="77777777" w:rsidR="00E715E9" w:rsidRPr="00614CF2" w:rsidRDefault="00E715E9" w:rsidP="00614CF2">
            <w:r w:rsidRPr="00614CF2">
              <w:t>30</w:t>
            </w:r>
          </w:p>
        </w:tc>
        <w:tc>
          <w:tcPr>
            <w:tcW w:w="476" w:type="pct"/>
          </w:tcPr>
          <w:p w14:paraId="003DD3D9" w14:textId="77777777" w:rsidR="00E715E9" w:rsidRPr="00614CF2" w:rsidRDefault="00E715E9" w:rsidP="00614CF2">
            <w:r w:rsidRPr="00614CF2">
              <w:t>Average</w:t>
            </w:r>
          </w:p>
        </w:tc>
        <w:tc>
          <w:tcPr>
            <w:tcW w:w="320" w:type="pct"/>
          </w:tcPr>
          <w:p w14:paraId="5EF4E9F2" w14:textId="77777777" w:rsidR="00E715E9" w:rsidRPr="00614CF2" w:rsidRDefault="00E715E9" w:rsidP="00614CF2">
            <w:r w:rsidRPr="00614CF2">
              <w:t>$</w:t>
            </w:r>
          </w:p>
        </w:tc>
        <w:tc>
          <w:tcPr>
            <w:tcW w:w="219" w:type="pct"/>
          </w:tcPr>
          <w:p w14:paraId="74BFD901" w14:textId="77777777" w:rsidR="00E715E9" w:rsidRPr="00614CF2" w:rsidRDefault="00E715E9" w:rsidP="00614CF2">
            <w:r w:rsidRPr="00614CF2">
              <w:t>3</w:t>
            </w:r>
          </w:p>
        </w:tc>
        <w:tc>
          <w:tcPr>
            <w:tcW w:w="349" w:type="pct"/>
          </w:tcPr>
          <w:p w14:paraId="7EF4FFC2" w14:textId="77777777" w:rsidR="00E715E9" w:rsidRPr="00614CF2" w:rsidRDefault="00E715E9" w:rsidP="00614CF2">
            <w:r w:rsidRPr="00614CF2">
              <w:t>-1.1</w:t>
            </w:r>
          </w:p>
        </w:tc>
      </w:tr>
      <w:tr w:rsidR="00E715E9" w:rsidRPr="00614CF2" w14:paraId="4E126E39" w14:textId="77777777" w:rsidTr="00042CF5">
        <w:trPr>
          <w:trHeight w:val="20"/>
        </w:trPr>
        <w:tc>
          <w:tcPr>
            <w:tcW w:w="1875" w:type="pct"/>
          </w:tcPr>
          <w:p w14:paraId="0781288C" w14:textId="0CCE8CD1" w:rsidR="00E715E9" w:rsidRPr="00614CF2" w:rsidRDefault="00E715E9" w:rsidP="00614CF2">
            <w:r w:rsidRPr="00614CF2">
              <w:t>Chiropractors</w:t>
            </w:r>
            <w:r w:rsidR="00F474B4" w:rsidRPr="00614CF2">
              <w:t xml:space="preserve"> </w:t>
            </w:r>
            <w:r w:rsidRPr="00614CF2">
              <w:t>and</w:t>
            </w:r>
            <w:r w:rsidR="00F474B4" w:rsidRPr="00614CF2">
              <w:t xml:space="preserve"> </w:t>
            </w:r>
            <w:r w:rsidRPr="00614CF2">
              <w:t>Osteopaths</w:t>
            </w:r>
            <w:r w:rsidR="00F474B4" w:rsidRPr="00614CF2">
              <w:t xml:space="preserve"> </w:t>
            </w:r>
            <w:r w:rsidRPr="00614CF2">
              <w:t>(P)</w:t>
            </w:r>
          </w:p>
        </w:tc>
        <w:tc>
          <w:tcPr>
            <w:tcW w:w="348" w:type="pct"/>
          </w:tcPr>
          <w:p w14:paraId="00FD428D" w14:textId="77777777" w:rsidR="00E715E9" w:rsidRPr="00614CF2" w:rsidRDefault="00E715E9" w:rsidP="00614CF2">
            <w:r w:rsidRPr="00614CF2">
              <w:t>7.2</w:t>
            </w:r>
          </w:p>
        </w:tc>
        <w:tc>
          <w:tcPr>
            <w:tcW w:w="213" w:type="pct"/>
          </w:tcPr>
          <w:p w14:paraId="0EEEDDD6" w14:textId="77777777" w:rsidR="00E715E9" w:rsidRPr="00614CF2" w:rsidRDefault="00E715E9" w:rsidP="00614CF2">
            <w:r w:rsidRPr="00614CF2">
              <w:t>0.6</w:t>
            </w:r>
          </w:p>
        </w:tc>
        <w:tc>
          <w:tcPr>
            <w:tcW w:w="292" w:type="pct"/>
          </w:tcPr>
          <w:p w14:paraId="7CC12093" w14:textId="77777777" w:rsidR="00E715E9" w:rsidRPr="00614CF2" w:rsidRDefault="00E715E9" w:rsidP="00614CF2">
            <w:r w:rsidRPr="00614CF2">
              <w:t>9.7</w:t>
            </w:r>
          </w:p>
        </w:tc>
        <w:tc>
          <w:tcPr>
            <w:tcW w:w="312" w:type="pct"/>
          </w:tcPr>
          <w:p w14:paraId="180B97D6" w14:textId="77777777" w:rsidR="00E715E9" w:rsidRPr="00614CF2" w:rsidRDefault="00E715E9" w:rsidP="00614CF2">
            <w:r w:rsidRPr="00614CF2">
              <w:t>40</w:t>
            </w:r>
          </w:p>
        </w:tc>
        <w:tc>
          <w:tcPr>
            <w:tcW w:w="291" w:type="pct"/>
          </w:tcPr>
          <w:p w14:paraId="0FCCA252" w14:textId="77777777" w:rsidR="00E715E9" w:rsidRPr="00614CF2" w:rsidRDefault="00E715E9" w:rsidP="00614CF2">
            <w:r w:rsidRPr="00614CF2">
              <w:t>45</w:t>
            </w:r>
          </w:p>
        </w:tc>
        <w:tc>
          <w:tcPr>
            <w:tcW w:w="306" w:type="pct"/>
          </w:tcPr>
          <w:p w14:paraId="387BD265" w14:textId="77777777" w:rsidR="00E715E9" w:rsidRPr="00614CF2" w:rsidRDefault="00E715E9" w:rsidP="00614CF2">
            <w:r w:rsidRPr="00614CF2">
              <w:t>6</w:t>
            </w:r>
          </w:p>
        </w:tc>
        <w:tc>
          <w:tcPr>
            <w:tcW w:w="476" w:type="pct"/>
          </w:tcPr>
          <w:p w14:paraId="014345C9" w14:textId="0390B063" w:rsidR="00E715E9" w:rsidRPr="00614CF2" w:rsidRDefault="00E715E9" w:rsidP="00614CF2">
            <w:r w:rsidRPr="00614CF2">
              <w:t>Below</w:t>
            </w:r>
            <w:r w:rsidR="00F474B4" w:rsidRPr="00614CF2">
              <w:t xml:space="preserve"> </w:t>
            </w:r>
            <w:r w:rsidRPr="00614CF2">
              <w:t>Average</w:t>
            </w:r>
          </w:p>
        </w:tc>
        <w:tc>
          <w:tcPr>
            <w:tcW w:w="320" w:type="pct"/>
          </w:tcPr>
          <w:p w14:paraId="0CD8E260" w14:textId="77777777" w:rsidR="00E715E9" w:rsidRPr="00614CF2" w:rsidRDefault="00E715E9" w:rsidP="00614CF2">
            <w:r w:rsidRPr="00614CF2">
              <w:t>-</w:t>
            </w:r>
          </w:p>
        </w:tc>
        <w:tc>
          <w:tcPr>
            <w:tcW w:w="219" w:type="pct"/>
          </w:tcPr>
          <w:p w14:paraId="777132BF" w14:textId="77777777" w:rsidR="00E715E9" w:rsidRPr="00614CF2" w:rsidRDefault="00E715E9" w:rsidP="00614CF2">
            <w:r w:rsidRPr="00614CF2">
              <w:t>1</w:t>
            </w:r>
          </w:p>
        </w:tc>
        <w:tc>
          <w:tcPr>
            <w:tcW w:w="349" w:type="pct"/>
          </w:tcPr>
          <w:p w14:paraId="4CB4C5BB" w14:textId="77777777" w:rsidR="00E715E9" w:rsidRPr="00614CF2" w:rsidRDefault="00E715E9" w:rsidP="00614CF2">
            <w:r w:rsidRPr="00614CF2">
              <w:t>17.7</w:t>
            </w:r>
          </w:p>
        </w:tc>
      </w:tr>
      <w:tr w:rsidR="00E715E9" w:rsidRPr="00614CF2" w14:paraId="6A237CCB" w14:textId="77777777" w:rsidTr="00042CF5">
        <w:trPr>
          <w:trHeight w:val="20"/>
        </w:trPr>
        <w:tc>
          <w:tcPr>
            <w:tcW w:w="1875" w:type="pct"/>
          </w:tcPr>
          <w:p w14:paraId="341B7200" w14:textId="76B4501A" w:rsidR="00E715E9" w:rsidRPr="00614CF2" w:rsidRDefault="00E715E9" w:rsidP="00614CF2">
            <w:r w:rsidRPr="00614CF2">
              <w:t>Counsellors</w:t>
            </w:r>
            <w:r w:rsidR="00F474B4" w:rsidRPr="00614CF2">
              <w:t xml:space="preserve"> </w:t>
            </w:r>
            <w:r w:rsidRPr="00614CF2">
              <w:t>(P)</w:t>
            </w:r>
          </w:p>
        </w:tc>
        <w:tc>
          <w:tcPr>
            <w:tcW w:w="348" w:type="pct"/>
          </w:tcPr>
          <w:p w14:paraId="1BF1360E" w14:textId="77777777" w:rsidR="00E715E9" w:rsidRPr="00614CF2" w:rsidRDefault="00E715E9" w:rsidP="00614CF2">
            <w:r w:rsidRPr="00614CF2">
              <w:t>34.3</w:t>
            </w:r>
          </w:p>
        </w:tc>
        <w:tc>
          <w:tcPr>
            <w:tcW w:w="213" w:type="pct"/>
          </w:tcPr>
          <w:p w14:paraId="0FB37894" w14:textId="77777777" w:rsidR="00E715E9" w:rsidRPr="00614CF2" w:rsidRDefault="00E715E9" w:rsidP="00614CF2">
            <w:r w:rsidRPr="00614CF2">
              <w:t>5.3</w:t>
            </w:r>
          </w:p>
        </w:tc>
        <w:tc>
          <w:tcPr>
            <w:tcW w:w="292" w:type="pct"/>
          </w:tcPr>
          <w:p w14:paraId="73256FCC" w14:textId="77777777" w:rsidR="00E715E9" w:rsidRPr="00614CF2" w:rsidRDefault="00E715E9" w:rsidP="00614CF2">
            <w:r w:rsidRPr="00614CF2">
              <w:t>18.2</w:t>
            </w:r>
          </w:p>
        </w:tc>
        <w:tc>
          <w:tcPr>
            <w:tcW w:w="312" w:type="pct"/>
          </w:tcPr>
          <w:p w14:paraId="7E3EE17D" w14:textId="77777777" w:rsidR="00E715E9" w:rsidRPr="00614CF2" w:rsidRDefault="00E715E9" w:rsidP="00614CF2">
            <w:r w:rsidRPr="00614CF2">
              <w:t>40</w:t>
            </w:r>
          </w:p>
        </w:tc>
        <w:tc>
          <w:tcPr>
            <w:tcW w:w="291" w:type="pct"/>
          </w:tcPr>
          <w:p w14:paraId="4D5D6654" w14:textId="77777777" w:rsidR="00E715E9" w:rsidRPr="00614CF2" w:rsidRDefault="00E715E9" w:rsidP="00614CF2">
            <w:r w:rsidRPr="00614CF2">
              <w:t>71</w:t>
            </w:r>
          </w:p>
        </w:tc>
        <w:tc>
          <w:tcPr>
            <w:tcW w:w="306" w:type="pct"/>
          </w:tcPr>
          <w:p w14:paraId="132B9057" w14:textId="77777777" w:rsidR="00E715E9" w:rsidRPr="00614CF2" w:rsidRDefault="00E715E9" w:rsidP="00614CF2">
            <w:r w:rsidRPr="00614CF2">
              <w:t>4</w:t>
            </w:r>
          </w:p>
        </w:tc>
        <w:tc>
          <w:tcPr>
            <w:tcW w:w="476" w:type="pct"/>
          </w:tcPr>
          <w:p w14:paraId="094D1BB2" w14:textId="77777777" w:rsidR="00E715E9" w:rsidRPr="00614CF2" w:rsidRDefault="00E715E9" w:rsidP="00614CF2">
            <w:r w:rsidRPr="00614CF2">
              <w:t>Average</w:t>
            </w:r>
          </w:p>
        </w:tc>
        <w:tc>
          <w:tcPr>
            <w:tcW w:w="320" w:type="pct"/>
          </w:tcPr>
          <w:p w14:paraId="6E2C3714" w14:textId="77777777" w:rsidR="00E715E9" w:rsidRPr="00614CF2" w:rsidRDefault="00E715E9" w:rsidP="00614CF2">
            <w:r w:rsidRPr="00614CF2">
              <w:t>$$</w:t>
            </w:r>
          </w:p>
        </w:tc>
        <w:tc>
          <w:tcPr>
            <w:tcW w:w="219" w:type="pct"/>
          </w:tcPr>
          <w:p w14:paraId="3149FC0B" w14:textId="77777777" w:rsidR="00E715E9" w:rsidRPr="00614CF2" w:rsidRDefault="00E715E9" w:rsidP="00614CF2">
            <w:r w:rsidRPr="00614CF2">
              <w:t>1</w:t>
            </w:r>
          </w:p>
        </w:tc>
        <w:tc>
          <w:tcPr>
            <w:tcW w:w="349" w:type="pct"/>
          </w:tcPr>
          <w:p w14:paraId="7E56FC8C" w14:textId="77777777" w:rsidR="00E715E9" w:rsidRPr="00614CF2" w:rsidRDefault="00E715E9" w:rsidP="00614CF2">
            <w:r w:rsidRPr="00614CF2">
              <w:t>15.3</w:t>
            </w:r>
          </w:p>
        </w:tc>
      </w:tr>
      <w:tr w:rsidR="00E715E9" w:rsidRPr="00614CF2" w14:paraId="135DC13F" w14:textId="77777777" w:rsidTr="00042CF5">
        <w:trPr>
          <w:trHeight w:val="20"/>
        </w:trPr>
        <w:tc>
          <w:tcPr>
            <w:tcW w:w="1875" w:type="pct"/>
          </w:tcPr>
          <w:p w14:paraId="6E777459" w14:textId="5F84578A" w:rsidR="00E715E9" w:rsidRPr="00614CF2" w:rsidRDefault="00E715E9" w:rsidP="00614CF2">
            <w:r w:rsidRPr="00614CF2">
              <w:t>Dental</w:t>
            </w:r>
            <w:r w:rsidR="00F474B4" w:rsidRPr="00614CF2">
              <w:t xml:space="preserve"> </w:t>
            </w:r>
            <w:r w:rsidRPr="00614CF2">
              <w:t>Assistants</w:t>
            </w:r>
            <w:r w:rsidR="00F474B4" w:rsidRPr="00614CF2">
              <w:t xml:space="preserve"> </w:t>
            </w:r>
            <w:r w:rsidRPr="00614CF2">
              <w:t>(CP)</w:t>
            </w:r>
          </w:p>
        </w:tc>
        <w:tc>
          <w:tcPr>
            <w:tcW w:w="348" w:type="pct"/>
          </w:tcPr>
          <w:p w14:paraId="77B77D27" w14:textId="77777777" w:rsidR="00E715E9" w:rsidRPr="00614CF2" w:rsidRDefault="00E715E9" w:rsidP="00614CF2">
            <w:r w:rsidRPr="00614CF2">
              <w:t>26.3</w:t>
            </w:r>
          </w:p>
        </w:tc>
        <w:tc>
          <w:tcPr>
            <w:tcW w:w="213" w:type="pct"/>
          </w:tcPr>
          <w:p w14:paraId="55494710" w14:textId="77777777" w:rsidR="00E715E9" w:rsidRPr="00614CF2" w:rsidRDefault="00E715E9" w:rsidP="00614CF2">
            <w:r w:rsidRPr="00614CF2">
              <w:t>-0.7</w:t>
            </w:r>
          </w:p>
        </w:tc>
        <w:tc>
          <w:tcPr>
            <w:tcW w:w="292" w:type="pct"/>
          </w:tcPr>
          <w:p w14:paraId="7738216D" w14:textId="77777777" w:rsidR="00E715E9" w:rsidRPr="00614CF2" w:rsidRDefault="00E715E9" w:rsidP="00614CF2">
            <w:r w:rsidRPr="00614CF2">
              <w:t>-2.6</w:t>
            </w:r>
          </w:p>
        </w:tc>
        <w:tc>
          <w:tcPr>
            <w:tcW w:w="312" w:type="pct"/>
          </w:tcPr>
          <w:p w14:paraId="3F675306" w14:textId="77777777" w:rsidR="00E715E9" w:rsidRPr="00614CF2" w:rsidRDefault="00E715E9" w:rsidP="00614CF2">
            <w:r w:rsidRPr="00614CF2">
              <w:t>55</w:t>
            </w:r>
          </w:p>
        </w:tc>
        <w:tc>
          <w:tcPr>
            <w:tcW w:w="291" w:type="pct"/>
          </w:tcPr>
          <w:p w14:paraId="79E8F3E7" w14:textId="77777777" w:rsidR="00E715E9" w:rsidRPr="00614CF2" w:rsidRDefault="00E715E9" w:rsidP="00614CF2">
            <w:r w:rsidRPr="00614CF2">
              <w:t>97</w:t>
            </w:r>
          </w:p>
        </w:tc>
        <w:tc>
          <w:tcPr>
            <w:tcW w:w="306" w:type="pct"/>
          </w:tcPr>
          <w:p w14:paraId="78E1E63E" w14:textId="77777777" w:rsidR="00E715E9" w:rsidRPr="00614CF2" w:rsidRDefault="00E715E9" w:rsidP="00614CF2">
            <w:r w:rsidRPr="00614CF2">
              <w:t>35</w:t>
            </w:r>
          </w:p>
        </w:tc>
        <w:tc>
          <w:tcPr>
            <w:tcW w:w="476" w:type="pct"/>
          </w:tcPr>
          <w:p w14:paraId="0D4AC626" w14:textId="77777777" w:rsidR="00E715E9" w:rsidRPr="00614CF2" w:rsidRDefault="00E715E9" w:rsidP="00614CF2">
            <w:r w:rsidRPr="00614CF2">
              <w:t>Average</w:t>
            </w:r>
          </w:p>
        </w:tc>
        <w:tc>
          <w:tcPr>
            <w:tcW w:w="320" w:type="pct"/>
          </w:tcPr>
          <w:p w14:paraId="08A04965" w14:textId="77777777" w:rsidR="00E715E9" w:rsidRPr="00614CF2" w:rsidRDefault="00E715E9" w:rsidP="00614CF2">
            <w:r w:rsidRPr="00614CF2">
              <w:t>$</w:t>
            </w:r>
          </w:p>
        </w:tc>
        <w:tc>
          <w:tcPr>
            <w:tcW w:w="219" w:type="pct"/>
          </w:tcPr>
          <w:p w14:paraId="082C53E7" w14:textId="77777777" w:rsidR="00E715E9" w:rsidRPr="00614CF2" w:rsidRDefault="00E715E9" w:rsidP="00614CF2">
            <w:r w:rsidRPr="00614CF2">
              <w:t>4</w:t>
            </w:r>
          </w:p>
        </w:tc>
        <w:tc>
          <w:tcPr>
            <w:tcW w:w="349" w:type="pct"/>
          </w:tcPr>
          <w:p w14:paraId="279B7ED7" w14:textId="77777777" w:rsidR="00E715E9" w:rsidRPr="00614CF2" w:rsidRDefault="00E715E9" w:rsidP="00614CF2">
            <w:r w:rsidRPr="00614CF2">
              <w:t>14.3</w:t>
            </w:r>
          </w:p>
        </w:tc>
      </w:tr>
      <w:tr w:rsidR="00E715E9" w:rsidRPr="00614CF2" w14:paraId="5BA190BD" w14:textId="77777777" w:rsidTr="00042CF5">
        <w:trPr>
          <w:trHeight w:val="20"/>
        </w:trPr>
        <w:tc>
          <w:tcPr>
            <w:tcW w:w="1875" w:type="pct"/>
          </w:tcPr>
          <w:p w14:paraId="0ECB37C6" w14:textId="5D062B30" w:rsidR="00E715E9" w:rsidRPr="00614CF2" w:rsidRDefault="00E715E9" w:rsidP="00614CF2">
            <w:r w:rsidRPr="00614CF2">
              <w:t>Dental</w:t>
            </w:r>
            <w:r w:rsidR="00F474B4" w:rsidRPr="00614CF2">
              <w:t xml:space="preserve"> </w:t>
            </w:r>
            <w:r w:rsidRPr="00614CF2">
              <w:t>Hygienists,</w:t>
            </w:r>
            <w:r w:rsidR="00F474B4" w:rsidRPr="00614CF2">
              <w:t xml:space="preserve"> </w:t>
            </w:r>
            <w:r w:rsidRPr="00614CF2">
              <w:t>Technicians</w:t>
            </w:r>
            <w:r w:rsidR="00F474B4" w:rsidRPr="00614CF2">
              <w:t xml:space="preserve"> </w:t>
            </w:r>
            <w:r w:rsidRPr="00614CF2">
              <w:t>and</w:t>
            </w:r>
            <w:r w:rsidR="00F474B4" w:rsidRPr="00614CF2">
              <w:t xml:space="preserve"> </w:t>
            </w:r>
            <w:r w:rsidRPr="00614CF2">
              <w:t>Therapists</w:t>
            </w:r>
            <w:r w:rsidR="00F474B4" w:rsidRPr="00614CF2">
              <w:t xml:space="preserve"> </w:t>
            </w:r>
            <w:r w:rsidRPr="00614CF2">
              <w:t>(CP)</w:t>
            </w:r>
          </w:p>
        </w:tc>
        <w:tc>
          <w:tcPr>
            <w:tcW w:w="348" w:type="pct"/>
          </w:tcPr>
          <w:p w14:paraId="25276F03" w14:textId="77777777" w:rsidR="00E715E9" w:rsidRPr="00614CF2" w:rsidRDefault="00E715E9" w:rsidP="00614CF2">
            <w:r w:rsidRPr="00614CF2">
              <w:t>7.7</w:t>
            </w:r>
          </w:p>
        </w:tc>
        <w:tc>
          <w:tcPr>
            <w:tcW w:w="213" w:type="pct"/>
          </w:tcPr>
          <w:p w14:paraId="74DA95E3" w14:textId="77777777" w:rsidR="00E715E9" w:rsidRPr="00614CF2" w:rsidRDefault="00E715E9" w:rsidP="00614CF2">
            <w:r w:rsidRPr="00614CF2">
              <w:t>0.4</w:t>
            </w:r>
          </w:p>
        </w:tc>
        <w:tc>
          <w:tcPr>
            <w:tcW w:w="292" w:type="pct"/>
          </w:tcPr>
          <w:p w14:paraId="00B51077" w14:textId="77777777" w:rsidR="00E715E9" w:rsidRPr="00614CF2" w:rsidRDefault="00E715E9" w:rsidP="00614CF2">
            <w:r w:rsidRPr="00614CF2">
              <w:t>5.9</w:t>
            </w:r>
          </w:p>
        </w:tc>
        <w:tc>
          <w:tcPr>
            <w:tcW w:w="312" w:type="pct"/>
          </w:tcPr>
          <w:p w14:paraId="3D456765" w14:textId="77777777" w:rsidR="00E715E9" w:rsidRPr="00614CF2" w:rsidRDefault="00E715E9" w:rsidP="00614CF2">
            <w:r w:rsidRPr="00614CF2">
              <w:t>34</w:t>
            </w:r>
          </w:p>
        </w:tc>
        <w:tc>
          <w:tcPr>
            <w:tcW w:w="291" w:type="pct"/>
          </w:tcPr>
          <w:p w14:paraId="2A9C5015" w14:textId="77777777" w:rsidR="00E715E9" w:rsidRPr="00614CF2" w:rsidRDefault="00E715E9" w:rsidP="00614CF2">
            <w:r w:rsidRPr="00614CF2">
              <w:t>61</w:t>
            </w:r>
          </w:p>
        </w:tc>
        <w:tc>
          <w:tcPr>
            <w:tcW w:w="306" w:type="pct"/>
          </w:tcPr>
          <w:p w14:paraId="49B8F205" w14:textId="77777777" w:rsidR="00E715E9" w:rsidRPr="00614CF2" w:rsidRDefault="00E715E9" w:rsidP="00614CF2">
            <w:r w:rsidRPr="00614CF2">
              <w:t>8</w:t>
            </w:r>
          </w:p>
        </w:tc>
        <w:tc>
          <w:tcPr>
            <w:tcW w:w="476" w:type="pct"/>
          </w:tcPr>
          <w:p w14:paraId="57299317" w14:textId="1A5877C8" w:rsidR="00E715E9" w:rsidRPr="00614CF2" w:rsidRDefault="00E715E9" w:rsidP="00614CF2">
            <w:r w:rsidRPr="00614CF2">
              <w:t>Below</w:t>
            </w:r>
            <w:r w:rsidR="00F474B4" w:rsidRPr="00614CF2">
              <w:t xml:space="preserve"> </w:t>
            </w:r>
            <w:r w:rsidRPr="00614CF2">
              <w:t>Average</w:t>
            </w:r>
          </w:p>
        </w:tc>
        <w:tc>
          <w:tcPr>
            <w:tcW w:w="320" w:type="pct"/>
          </w:tcPr>
          <w:p w14:paraId="70FCBB0F" w14:textId="77777777" w:rsidR="00E715E9" w:rsidRPr="00614CF2" w:rsidRDefault="00E715E9" w:rsidP="00614CF2">
            <w:r w:rsidRPr="00614CF2">
              <w:t>$$$</w:t>
            </w:r>
          </w:p>
        </w:tc>
        <w:tc>
          <w:tcPr>
            <w:tcW w:w="219" w:type="pct"/>
          </w:tcPr>
          <w:p w14:paraId="2AA12942" w14:textId="77777777" w:rsidR="00E715E9" w:rsidRPr="00614CF2" w:rsidRDefault="00E715E9" w:rsidP="00614CF2">
            <w:r w:rsidRPr="00614CF2">
              <w:t>1</w:t>
            </w:r>
          </w:p>
        </w:tc>
        <w:tc>
          <w:tcPr>
            <w:tcW w:w="349" w:type="pct"/>
          </w:tcPr>
          <w:p w14:paraId="03B897BB" w14:textId="77777777" w:rsidR="00E715E9" w:rsidRPr="00614CF2" w:rsidRDefault="00E715E9" w:rsidP="00614CF2">
            <w:r w:rsidRPr="00614CF2">
              <w:t>3.3</w:t>
            </w:r>
          </w:p>
        </w:tc>
      </w:tr>
      <w:tr w:rsidR="00E715E9" w:rsidRPr="00614CF2" w14:paraId="3450BF4C" w14:textId="77777777" w:rsidTr="00042CF5">
        <w:trPr>
          <w:trHeight w:val="20"/>
        </w:trPr>
        <w:tc>
          <w:tcPr>
            <w:tcW w:w="1875" w:type="pct"/>
          </w:tcPr>
          <w:p w14:paraId="603A7827" w14:textId="11DCC4D1" w:rsidR="00E715E9" w:rsidRPr="00614CF2" w:rsidRDefault="00E715E9" w:rsidP="00614CF2">
            <w:r w:rsidRPr="00614CF2">
              <w:t>Dental</w:t>
            </w:r>
            <w:r w:rsidR="00F474B4" w:rsidRPr="00614CF2">
              <w:t xml:space="preserve"> </w:t>
            </w:r>
            <w:r w:rsidRPr="00614CF2">
              <w:t>Practitioners</w:t>
            </w:r>
            <w:r w:rsidR="00F474B4" w:rsidRPr="00614CF2">
              <w:t xml:space="preserve"> </w:t>
            </w:r>
            <w:r w:rsidRPr="00614CF2">
              <w:t>(P)</w:t>
            </w:r>
          </w:p>
        </w:tc>
        <w:tc>
          <w:tcPr>
            <w:tcW w:w="348" w:type="pct"/>
          </w:tcPr>
          <w:p w14:paraId="3E2053AC" w14:textId="77777777" w:rsidR="00E715E9" w:rsidRPr="00614CF2" w:rsidRDefault="00E715E9" w:rsidP="00614CF2">
            <w:r w:rsidRPr="00614CF2">
              <w:t>21.2</w:t>
            </w:r>
          </w:p>
        </w:tc>
        <w:tc>
          <w:tcPr>
            <w:tcW w:w="213" w:type="pct"/>
          </w:tcPr>
          <w:p w14:paraId="7936CFB6" w14:textId="77777777" w:rsidR="00E715E9" w:rsidRPr="00614CF2" w:rsidRDefault="00E715E9" w:rsidP="00614CF2">
            <w:r w:rsidRPr="00614CF2">
              <w:t>5.7</w:t>
            </w:r>
          </w:p>
        </w:tc>
        <w:tc>
          <w:tcPr>
            <w:tcW w:w="292" w:type="pct"/>
          </w:tcPr>
          <w:p w14:paraId="46CB7E57" w14:textId="77777777" w:rsidR="00E715E9" w:rsidRPr="00614CF2" w:rsidRDefault="00E715E9" w:rsidP="00614CF2">
            <w:r w:rsidRPr="00614CF2">
              <w:t>36.7</w:t>
            </w:r>
          </w:p>
        </w:tc>
        <w:tc>
          <w:tcPr>
            <w:tcW w:w="312" w:type="pct"/>
          </w:tcPr>
          <w:p w14:paraId="07BAA7F3" w14:textId="77777777" w:rsidR="00E715E9" w:rsidRPr="00614CF2" w:rsidRDefault="00E715E9" w:rsidP="00614CF2">
            <w:r w:rsidRPr="00614CF2">
              <w:t>37</w:t>
            </w:r>
          </w:p>
        </w:tc>
        <w:tc>
          <w:tcPr>
            <w:tcW w:w="291" w:type="pct"/>
          </w:tcPr>
          <w:p w14:paraId="1EC9CEAD" w14:textId="77777777" w:rsidR="00E715E9" w:rsidRPr="00614CF2" w:rsidRDefault="00E715E9" w:rsidP="00614CF2">
            <w:r w:rsidRPr="00614CF2">
              <w:t>52</w:t>
            </w:r>
          </w:p>
        </w:tc>
        <w:tc>
          <w:tcPr>
            <w:tcW w:w="306" w:type="pct"/>
          </w:tcPr>
          <w:p w14:paraId="3F0A7B92" w14:textId="77777777" w:rsidR="00E715E9" w:rsidRPr="00614CF2" w:rsidRDefault="00E715E9" w:rsidP="00614CF2">
            <w:r w:rsidRPr="00614CF2">
              <w:t>4</w:t>
            </w:r>
          </w:p>
        </w:tc>
        <w:tc>
          <w:tcPr>
            <w:tcW w:w="476" w:type="pct"/>
          </w:tcPr>
          <w:p w14:paraId="103356C6" w14:textId="42B98C64" w:rsidR="00E715E9" w:rsidRPr="00614CF2" w:rsidRDefault="00E715E9" w:rsidP="00614CF2">
            <w:r w:rsidRPr="00614CF2">
              <w:t>Below</w:t>
            </w:r>
            <w:r w:rsidR="00F474B4" w:rsidRPr="00614CF2">
              <w:t xml:space="preserve"> </w:t>
            </w:r>
            <w:r w:rsidRPr="00614CF2">
              <w:t>Average</w:t>
            </w:r>
          </w:p>
        </w:tc>
        <w:tc>
          <w:tcPr>
            <w:tcW w:w="320" w:type="pct"/>
          </w:tcPr>
          <w:p w14:paraId="1C94AF64" w14:textId="77777777" w:rsidR="00E715E9" w:rsidRPr="00614CF2" w:rsidRDefault="00E715E9" w:rsidP="00614CF2">
            <w:r w:rsidRPr="00614CF2">
              <w:t>$$$$$</w:t>
            </w:r>
          </w:p>
        </w:tc>
        <w:tc>
          <w:tcPr>
            <w:tcW w:w="219" w:type="pct"/>
          </w:tcPr>
          <w:p w14:paraId="0F19516B" w14:textId="77777777" w:rsidR="00E715E9" w:rsidRPr="00614CF2" w:rsidRDefault="00E715E9" w:rsidP="00614CF2">
            <w:r w:rsidRPr="00614CF2">
              <w:t>1</w:t>
            </w:r>
          </w:p>
        </w:tc>
        <w:tc>
          <w:tcPr>
            <w:tcW w:w="349" w:type="pct"/>
          </w:tcPr>
          <w:p w14:paraId="5955314A" w14:textId="77777777" w:rsidR="00E715E9" w:rsidRPr="00614CF2" w:rsidRDefault="00E715E9" w:rsidP="00614CF2">
            <w:r w:rsidRPr="00614CF2">
              <w:t>17.6</w:t>
            </w:r>
          </w:p>
        </w:tc>
      </w:tr>
      <w:tr w:rsidR="00E715E9" w:rsidRPr="00614CF2" w14:paraId="6409ED6E" w14:textId="77777777" w:rsidTr="00042CF5">
        <w:trPr>
          <w:trHeight w:val="20"/>
        </w:trPr>
        <w:tc>
          <w:tcPr>
            <w:tcW w:w="1875" w:type="pct"/>
          </w:tcPr>
          <w:p w14:paraId="18C7912A" w14:textId="107C6BC7" w:rsidR="00E715E9" w:rsidRPr="00614CF2" w:rsidRDefault="00E715E9" w:rsidP="00614CF2">
            <w:r w:rsidRPr="00614CF2">
              <w:t>Enrolled</w:t>
            </w:r>
            <w:r w:rsidR="00F474B4" w:rsidRPr="00614CF2">
              <w:t xml:space="preserve"> </w:t>
            </w:r>
            <w:r w:rsidRPr="00614CF2">
              <w:t>and</w:t>
            </w:r>
            <w:r w:rsidR="00F474B4" w:rsidRPr="00614CF2">
              <w:t xml:space="preserve"> </w:t>
            </w:r>
            <w:r w:rsidRPr="00614CF2">
              <w:t>Mothercraft</w:t>
            </w:r>
            <w:r w:rsidR="00F474B4" w:rsidRPr="00614CF2">
              <w:t xml:space="preserve"> </w:t>
            </w:r>
            <w:r w:rsidRPr="00614CF2">
              <w:t>Nurses</w:t>
            </w:r>
            <w:r w:rsidR="00F474B4" w:rsidRPr="00614CF2">
              <w:t xml:space="preserve"> </w:t>
            </w:r>
            <w:r w:rsidRPr="00614CF2">
              <w:t>(CP)</w:t>
            </w:r>
          </w:p>
        </w:tc>
        <w:tc>
          <w:tcPr>
            <w:tcW w:w="348" w:type="pct"/>
          </w:tcPr>
          <w:p w14:paraId="3B18C7D5" w14:textId="77777777" w:rsidR="00E715E9" w:rsidRPr="00614CF2" w:rsidRDefault="00E715E9" w:rsidP="00614CF2">
            <w:r w:rsidRPr="00614CF2">
              <w:t>19.4</w:t>
            </w:r>
          </w:p>
        </w:tc>
        <w:tc>
          <w:tcPr>
            <w:tcW w:w="213" w:type="pct"/>
          </w:tcPr>
          <w:p w14:paraId="40B70C79" w14:textId="77777777" w:rsidR="00E715E9" w:rsidRPr="00614CF2" w:rsidRDefault="00E715E9" w:rsidP="00614CF2">
            <w:r w:rsidRPr="00614CF2">
              <w:t>-5.1</w:t>
            </w:r>
          </w:p>
        </w:tc>
        <w:tc>
          <w:tcPr>
            <w:tcW w:w="292" w:type="pct"/>
          </w:tcPr>
          <w:p w14:paraId="49664C7B" w14:textId="77777777" w:rsidR="00E715E9" w:rsidRPr="00614CF2" w:rsidRDefault="00E715E9" w:rsidP="00614CF2">
            <w:r w:rsidRPr="00614CF2">
              <w:t>-20.9</w:t>
            </w:r>
          </w:p>
        </w:tc>
        <w:tc>
          <w:tcPr>
            <w:tcW w:w="312" w:type="pct"/>
          </w:tcPr>
          <w:p w14:paraId="7490F24E" w14:textId="77777777" w:rsidR="00E715E9" w:rsidRPr="00614CF2" w:rsidRDefault="00E715E9" w:rsidP="00614CF2">
            <w:r w:rsidRPr="00614CF2">
              <w:t>52</w:t>
            </w:r>
          </w:p>
        </w:tc>
        <w:tc>
          <w:tcPr>
            <w:tcW w:w="291" w:type="pct"/>
          </w:tcPr>
          <w:p w14:paraId="77ACA28D" w14:textId="77777777" w:rsidR="00E715E9" w:rsidRPr="00614CF2" w:rsidRDefault="00E715E9" w:rsidP="00614CF2">
            <w:r w:rsidRPr="00614CF2">
              <w:t>84</w:t>
            </w:r>
          </w:p>
        </w:tc>
        <w:tc>
          <w:tcPr>
            <w:tcW w:w="306" w:type="pct"/>
          </w:tcPr>
          <w:p w14:paraId="34E5041E" w14:textId="77777777" w:rsidR="00E715E9" w:rsidRPr="00614CF2" w:rsidRDefault="00E715E9" w:rsidP="00614CF2">
            <w:r w:rsidRPr="00614CF2">
              <w:t>13</w:t>
            </w:r>
          </w:p>
        </w:tc>
        <w:tc>
          <w:tcPr>
            <w:tcW w:w="476" w:type="pct"/>
          </w:tcPr>
          <w:p w14:paraId="50DBC758" w14:textId="77777777" w:rsidR="00E715E9" w:rsidRPr="00614CF2" w:rsidRDefault="00E715E9" w:rsidP="00614CF2">
            <w:r w:rsidRPr="00614CF2">
              <w:t>Average</w:t>
            </w:r>
          </w:p>
        </w:tc>
        <w:tc>
          <w:tcPr>
            <w:tcW w:w="320" w:type="pct"/>
          </w:tcPr>
          <w:p w14:paraId="1A7B49A5" w14:textId="77777777" w:rsidR="00E715E9" w:rsidRPr="00614CF2" w:rsidRDefault="00E715E9" w:rsidP="00614CF2">
            <w:r w:rsidRPr="00614CF2">
              <w:t>$$$</w:t>
            </w:r>
          </w:p>
        </w:tc>
        <w:tc>
          <w:tcPr>
            <w:tcW w:w="219" w:type="pct"/>
          </w:tcPr>
          <w:p w14:paraId="06C50E25" w14:textId="77777777" w:rsidR="00E715E9" w:rsidRPr="00614CF2" w:rsidRDefault="00E715E9" w:rsidP="00614CF2">
            <w:r w:rsidRPr="00614CF2">
              <w:t>2</w:t>
            </w:r>
          </w:p>
        </w:tc>
        <w:tc>
          <w:tcPr>
            <w:tcW w:w="349" w:type="pct"/>
          </w:tcPr>
          <w:p w14:paraId="50BC54B1" w14:textId="77777777" w:rsidR="00E715E9" w:rsidRPr="00614CF2" w:rsidRDefault="00E715E9" w:rsidP="00614CF2">
            <w:r w:rsidRPr="00614CF2">
              <w:t>10.0</w:t>
            </w:r>
          </w:p>
        </w:tc>
      </w:tr>
      <w:tr w:rsidR="00E715E9" w:rsidRPr="00614CF2" w14:paraId="18934EF7" w14:textId="77777777" w:rsidTr="00042CF5">
        <w:trPr>
          <w:trHeight w:val="20"/>
        </w:trPr>
        <w:tc>
          <w:tcPr>
            <w:tcW w:w="1875" w:type="pct"/>
          </w:tcPr>
          <w:p w14:paraId="6BE67AB6" w14:textId="63AE1C80" w:rsidR="00E715E9" w:rsidRPr="00614CF2" w:rsidRDefault="00E715E9" w:rsidP="00614CF2">
            <w:r w:rsidRPr="00614CF2">
              <w:t>Generalist</w:t>
            </w:r>
            <w:r w:rsidR="00F474B4" w:rsidRPr="00614CF2">
              <w:t xml:space="preserve"> </w:t>
            </w:r>
            <w:r w:rsidRPr="00614CF2">
              <w:t>Medical</w:t>
            </w:r>
            <w:r w:rsidR="00F474B4" w:rsidRPr="00614CF2">
              <w:t xml:space="preserve"> </w:t>
            </w:r>
            <w:r w:rsidRPr="00614CF2">
              <w:t>Practitioners</w:t>
            </w:r>
            <w:r w:rsidR="00F474B4" w:rsidRPr="00614CF2">
              <w:t xml:space="preserve"> </w:t>
            </w:r>
            <w:r w:rsidRPr="00614CF2">
              <w:t>(P)</w:t>
            </w:r>
          </w:p>
        </w:tc>
        <w:tc>
          <w:tcPr>
            <w:tcW w:w="348" w:type="pct"/>
          </w:tcPr>
          <w:p w14:paraId="03FE8B96" w14:textId="77777777" w:rsidR="00E715E9" w:rsidRPr="00614CF2" w:rsidRDefault="00E715E9" w:rsidP="00614CF2">
            <w:r w:rsidRPr="00614CF2">
              <w:t>87.5</w:t>
            </w:r>
          </w:p>
        </w:tc>
        <w:tc>
          <w:tcPr>
            <w:tcW w:w="213" w:type="pct"/>
          </w:tcPr>
          <w:p w14:paraId="573DA985" w14:textId="77777777" w:rsidR="00E715E9" w:rsidRPr="00614CF2" w:rsidRDefault="00E715E9" w:rsidP="00614CF2">
            <w:r w:rsidRPr="00614CF2">
              <w:t>21.2</w:t>
            </w:r>
          </w:p>
        </w:tc>
        <w:tc>
          <w:tcPr>
            <w:tcW w:w="292" w:type="pct"/>
          </w:tcPr>
          <w:p w14:paraId="739D3DB6" w14:textId="77777777" w:rsidR="00E715E9" w:rsidRPr="00614CF2" w:rsidRDefault="00E715E9" w:rsidP="00614CF2">
            <w:r w:rsidRPr="00614CF2">
              <w:t>32.0</w:t>
            </w:r>
          </w:p>
        </w:tc>
        <w:tc>
          <w:tcPr>
            <w:tcW w:w="312" w:type="pct"/>
          </w:tcPr>
          <w:p w14:paraId="72556C9F" w14:textId="77777777" w:rsidR="00E715E9" w:rsidRPr="00614CF2" w:rsidRDefault="00E715E9" w:rsidP="00614CF2">
            <w:r w:rsidRPr="00614CF2">
              <w:t>22</w:t>
            </w:r>
          </w:p>
        </w:tc>
        <w:tc>
          <w:tcPr>
            <w:tcW w:w="291" w:type="pct"/>
          </w:tcPr>
          <w:p w14:paraId="5234F331" w14:textId="77777777" w:rsidR="00E715E9" w:rsidRPr="00614CF2" w:rsidRDefault="00E715E9" w:rsidP="00614CF2">
            <w:r w:rsidRPr="00614CF2">
              <w:t>48</w:t>
            </w:r>
          </w:p>
        </w:tc>
        <w:tc>
          <w:tcPr>
            <w:tcW w:w="306" w:type="pct"/>
          </w:tcPr>
          <w:p w14:paraId="54627A23" w14:textId="77777777" w:rsidR="00E715E9" w:rsidRPr="00614CF2" w:rsidRDefault="00E715E9" w:rsidP="00614CF2">
            <w:r w:rsidRPr="00614CF2">
              <w:t>2</w:t>
            </w:r>
          </w:p>
        </w:tc>
        <w:tc>
          <w:tcPr>
            <w:tcW w:w="476" w:type="pct"/>
          </w:tcPr>
          <w:p w14:paraId="60F47AA9" w14:textId="6B8305CC" w:rsidR="00E715E9" w:rsidRPr="00614CF2" w:rsidRDefault="00E715E9" w:rsidP="00614CF2">
            <w:r w:rsidRPr="00614CF2">
              <w:t>Below</w:t>
            </w:r>
            <w:r w:rsidR="00F474B4" w:rsidRPr="00614CF2">
              <w:t xml:space="preserve"> </w:t>
            </w:r>
            <w:r w:rsidRPr="00614CF2">
              <w:t>Average</w:t>
            </w:r>
          </w:p>
        </w:tc>
        <w:tc>
          <w:tcPr>
            <w:tcW w:w="320" w:type="pct"/>
          </w:tcPr>
          <w:p w14:paraId="1E129F75" w14:textId="77777777" w:rsidR="00E715E9" w:rsidRPr="00614CF2" w:rsidRDefault="00E715E9" w:rsidP="00614CF2">
            <w:r w:rsidRPr="00614CF2">
              <w:t>$$$$$</w:t>
            </w:r>
          </w:p>
        </w:tc>
        <w:tc>
          <w:tcPr>
            <w:tcW w:w="219" w:type="pct"/>
          </w:tcPr>
          <w:p w14:paraId="4B7BFADC" w14:textId="77777777" w:rsidR="00E715E9" w:rsidRPr="00614CF2" w:rsidRDefault="00E715E9" w:rsidP="00614CF2">
            <w:r w:rsidRPr="00614CF2">
              <w:t>1</w:t>
            </w:r>
          </w:p>
        </w:tc>
        <w:tc>
          <w:tcPr>
            <w:tcW w:w="349" w:type="pct"/>
          </w:tcPr>
          <w:p w14:paraId="6E539BF7" w14:textId="77777777" w:rsidR="00E715E9" w:rsidRPr="00614CF2" w:rsidRDefault="00E715E9" w:rsidP="00614CF2">
            <w:r w:rsidRPr="00614CF2">
              <w:t>15.1</w:t>
            </w:r>
          </w:p>
        </w:tc>
      </w:tr>
      <w:tr w:rsidR="00E715E9" w:rsidRPr="00614CF2" w14:paraId="0396A82E" w14:textId="77777777" w:rsidTr="00042CF5">
        <w:trPr>
          <w:trHeight w:val="20"/>
        </w:trPr>
        <w:tc>
          <w:tcPr>
            <w:tcW w:w="1875" w:type="pct"/>
          </w:tcPr>
          <w:p w14:paraId="66491380" w14:textId="4E800806" w:rsidR="00E715E9" w:rsidRPr="00614CF2" w:rsidRDefault="00E715E9" w:rsidP="00614CF2">
            <w:r w:rsidRPr="00614CF2">
              <w:t>Health</w:t>
            </w:r>
            <w:r w:rsidR="00F474B4" w:rsidRPr="00614CF2">
              <w:t xml:space="preserve"> </w:t>
            </w:r>
            <w:r w:rsidRPr="00614CF2">
              <w:t>and</w:t>
            </w:r>
            <w:r w:rsidR="00F474B4" w:rsidRPr="00614CF2">
              <w:t xml:space="preserve"> </w:t>
            </w:r>
            <w:r w:rsidRPr="00614CF2">
              <w:t>Welfare</w:t>
            </w:r>
            <w:r w:rsidR="00F474B4" w:rsidRPr="00614CF2">
              <w:t xml:space="preserve"> </w:t>
            </w:r>
            <w:r w:rsidRPr="00614CF2">
              <w:t>Services</w:t>
            </w:r>
            <w:r w:rsidR="00F474B4" w:rsidRPr="00614CF2">
              <w:t xml:space="preserve"> </w:t>
            </w:r>
            <w:r w:rsidRPr="00614CF2">
              <w:t>Managers</w:t>
            </w:r>
            <w:r w:rsidR="00F474B4" w:rsidRPr="00614CF2">
              <w:t xml:space="preserve"> </w:t>
            </w:r>
            <w:r w:rsidRPr="00614CF2">
              <w:t>(M)</w:t>
            </w:r>
          </w:p>
        </w:tc>
        <w:tc>
          <w:tcPr>
            <w:tcW w:w="348" w:type="pct"/>
          </w:tcPr>
          <w:p w14:paraId="1C7DF111" w14:textId="77777777" w:rsidR="00E715E9" w:rsidRPr="00614CF2" w:rsidRDefault="00E715E9" w:rsidP="00614CF2">
            <w:r w:rsidRPr="00614CF2">
              <w:t>41.5</w:t>
            </w:r>
          </w:p>
        </w:tc>
        <w:tc>
          <w:tcPr>
            <w:tcW w:w="213" w:type="pct"/>
          </w:tcPr>
          <w:p w14:paraId="2695CB4E" w14:textId="77777777" w:rsidR="00E715E9" w:rsidRPr="00614CF2" w:rsidRDefault="00E715E9" w:rsidP="00614CF2">
            <w:r w:rsidRPr="00614CF2">
              <w:t>13.8</w:t>
            </w:r>
          </w:p>
        </w:tc>
        <w:tc>
          <w:tcPr>
            <w:tcW w:w="292" w:type="pct"/>
          </w:tcPr>
          <w:p w14:paraId="5BA536AB" w14:textId="77777777" w:rsidR="00E715E9" w:rsidRPr="00614CF2" w:rsidRDefault="00E715E9" w:rsidP="00614CF2">
            <w:r w:rsidRPr="00614CF2">
              <w:t>49.6</w:t>
            </w:r>
          </w:p>
        </w:tc>
        <w:tc>
          <w:tcPr>
            <w:tcW w:w="312" w:type="pct"/>
          </w:tcPr>
          <w:p w14:paraId="6C2F14F6" w14:textId="77777777" w:rsidR="00E715E9" w:rsidRPr="00614CF2" w:rsidRDefault="00E715E9" w:rsidP="00614CF2">
            <w:r w:rsidRPr="00614CF2">
              <w:t>18</w:t>
            </w:r>
          </w:p>
        </w:tc>
        <w:tc>
          <w:tcPr>
            <w:tcW w:w="291" w:type="pct"/>
          </w:tcPr>
          <w:p w14:paraId="65440F36" w14:textId="77777777" w:rsidR="00E715E9" w:rsidRPr="00614CF2" w:rsidRDefault="00E715E9" w:rsidP="00614CF2">
            <w:r w:rsidRPr="00614CF2">
              <w:t>71</w:t>
            </w:r>
          </w:p>
        </w:tc>
        <w:tc>
          <w:tcPr>
            <w:tcW w:w="306" w:type="pct"/>
          </w:tcPr>
          <w:p w14:paraId="7F086F8B" w14:textId="77777777" w:rsidR="00E715E9" w:rsidRPr="00614CF2" w:rsidRDefault="00E715E9" w:rsidP="00614CF2">
            <w:r w:rsidRPr="00614CF2">
              <w:t>3</w:t>
            </w:r>
          </w:p>
        </w:tc>
        <w:tc>
          <w:tcPr>
            <w:tcW w:w="476" w:type="pct"/>
          </w:tcPr>
          <w:p w14:paraId="01AC1B0A" w14:textId="187C4AB1" w:rsidR="00E715E9" w:rsidRPr="00614CF2" w:rsidRDefault="00E715E9" w:rsidP="00614CF2">
            <w:r w:rsidRPr="00614CF2">
              <w:t>Below</w:t>
            </w:r>
            <w:r w:rsidR="00F474B4" w:rsidRPr="00614CF2">
              <w:t xml:space="preserve"> </w:t>
            </w:r>
            <w:r w:rsidRPr="00614CF2">
              <w:t>Average</w:t>
            </w:r>
          </w:p>
        </w:tc>
        <w:tc>
          <w:tcPr>
            <w:tcW w:w="320" w:type="pct"/>
          </w:tcPr>
          <w:p w14:paraId="429605B5" w14:textId="77777777" w:rsidR="00E715E9" w:rsidRPr="00614CF2" w:rsidRDefault="00E715E9" w:rsidP="00614CF2">
            <w:r w:rsidRPr="00614CF2">
              <w:t>$$$$</w:t>
            </w:r>
          </w:p>
        </w:tc>
        <w:tc>
          <w:tcPr>
            <w:tcW w:w="219" w:type="pct"/>
          </w:tcPr>
          <w:p w14:paraId="1065B7A4" w14:textId="77777777" w:rsidR="00E715E9" w:rsidRPr="00614CF2" w:rsidRDefault="00E715E9" w:rsidP="00614CF2">
            <w:r w:rsidRPr="00614CF2">
              <w:t>1</w:t>
            </w:r>
          </w:p>
        </w:tc>
        <w:tc>
          <w:tcPr>
            <w:tcW w:w="349" w:type="pct"/>
          </w:tcPr>
          <w:p w14:paraId="2942D29D" w14:textId="77777777" w:rsidR="00E715E9" w:rsidRPr="00614CF2" w:rsidRDefault="00E715E9" w:rsidP="00614CF2">
            <w:r w:rsidRPr="00614CF2">
              <w:t>16.2</w:t>
            </w:r>
          </w:p>
        </w:tc>
      </w:tr>
      <w:tr w:rsidR="00E715E9" w:rsidRPr="00614CF2" w14:paraId="1C89B866" w14:textId="77777777" w:rsidTr="00042CF5">
        <w:trPr>
          <w:trHeight w:val="20"/>
        </w:trPr>
        <w:tc>
          <w:tcPr>
            <w:tcW w:w="1875" w:type="pct"/>
          </w:tcPr>
          <w:p w14:paraId="45BEA9B4" w14:textId="06634B07" w:rsidR="00E715E9" w:rsidRPr="00614CF2" w:rsidRDefault="00E715E9" w:rsidP="00614CF2">
            <w:r w:rsidRPr="00614CF2">
              <w:t>Massage</w:t>
            </w:r>
            <w:r w:rsidR="00F474B4" w:rsidRPr="00614CF2">
              <w:t xml:space="preserve"> </w:t>
            </w:r>
            <w:r w:rsidRPr="00614CF2">
              <w:t>Therapists</w:t>
            </w:r>
            <w:r w:rsidR="00F474B4" w:rsidRPr="00614CF2">
              <w:t xml:space="preserve"> </w:t>
            </w:r>
            <w:r w:rsidRPr="00614CF2">
              <w:t>(CP)</w:t>
            </w:r>
          </w:p>
        </w:tc>
        <w:tc>
          <w:tcPr>
            <w:tcW w:w="348" w:type="pct"/>
          </w:tcPr>
          <w:p w14:paraId="3E8132AF" w14:textId="77777777" w:rsidR="00E715E9" w:rsidRPr="00614CF2" w:rsidRDefault="00E715E9" w:rsidP="00614CF2">
            <w:r w:rsidRPr="00614CF2">
              <w:t>21.1</w:t>
            </w:r>
          </w:p>
        </w:tc>
        <w:tc>
          <w:tcPr>
            <w:tcW w:w="213" w:type="pct"/>
          </w:tcPr>
          <w:p w14:paraId="7D824AAC" w14:textId="77777777" w:rsidR="00E715E9" w:rsidRPr="00614CF2" w:rsidRDefault="00E715E9" w:rsidP="00614CF2">
            <w:r w:rsidRPr="00614CF2">
              <w:t>2.8</w:t>
            </w:r>
          </w:p>
        </w:tc>
        <w:tc>
          <w:tcPr>
            <w:tcW w:w="292" w:type="pct"/>
          </w:tcPr>
          <w:p w14:paraId="0A77A64B" w14:textId="77777777" w:rsidR="00E715E9" w:rsidRPr="00614CF2" w:rsidRDefault="00E715E9" w:rsidP="00614CF2">
            <w:r w:rsidRPr="00614CF2">
              <w:t>15.1</w:t>
            </w:r>
          </w:p>
        </w:tc>
        <w:tc>
          <w:tcPr>
            <w:tcW w:w="312" w:type="pct"/>
          </w:tcPr>
          <w:p w14:paraId="2B333DD3" w14:textId="77777777" w:rsidR="00E715E9" w:rsidRPr="00614CF2" w:rsidRDefault="00E715E9" w:rsidP="00614CF2">
            <w:r w:rsidRPr="00614CF2">
              <w:t>67</w:t>
            </w:r>
          </w:p>
        </w:tc>
        <w:tc>
          <w:tcPr>
            <w:tcW w:w="291" w:type="pct"/>
          </w:tcPr>
          <w:p w14:paraId="67D7926E" w14:textId="77777777" w:rsidR="00E715E9" w:rsidRPr="00614CF2" w:rsidRDefault="00E715E9" w:rsidP="00614CF2">
            <w:r w:rsidRPr="00614CF2">
              <w:t>77</w:t>
            </w:r>
          </w:p>
        </w:tc>
        <w:tc>
          <w:tcPr>
            <w:tcW w:w="306" w:type="pct"/>
          </w:tcPr>
          <w:p w14:paraId="54196A70" w14:textId="77777777" w:rsidR="00E715E9" w:rsidRPr="00614CF2" w:rsidRDefault="00E715E9" w:rsidP="00614CF2">
            <w:r w:rsidRPr="00614CF2">
              <w:t>4</w:t>
            </w:r>
          </w:p>
        </w:tc>
        <w:tc>
          <w:tcPr>
            <w:tcW w:w="476" w:type="pct"/>
          </w:tcPr>
          <w:p w14:paraId="6E153AC7" w14:textId="3F884402" w:rsidR="00E715E9" w:rsidRPr="00614CF2" w:rsidRDefault="00E715E9" w:rsidP="00614CF2">
            <w:r w:rsidRPr="00614CF2">
              <w:t>Below</w:t>
            </w:r>
            <w:r w:rsidR="00F474B4" w:rsidRPr="00614CF2">
              <w:t xml:space="preserve"> </w:t>
            </w:r>
            <w:r w:rsidRPr="00614CF2">
              <w:t>Average</w:t>
            </w:r>
          </w:p>
        </w:tc>
        <w:tc>
          <w:tcPr>
            <w:tcW w:w="320" w:type="pct"/>
          </w:tcPr>
          <w:p w14:paraId="3F7CDA4E" w14:textId="77777777" w:rsidR="00E715E9" w:rsidRPr="00614CF2" w:rsidRDefault="00E715E9" w:rsidP="00614CF2">
            <w:r w:rsidRPr="00614CF2">
              <w:t>$$</w:t>
            </w:r>
          </w:p>
        </w:tc>
        <w:tc>
          <w:tcPr>
            <w:tcW w:w="219" w:type="pct"/>
          </w:tcPr>
          <w:p w14:paraId="33CFBF79" w14:textId="77777777" w:rsidR="00E715E9" w:rsidRPr="00614CF2" w:rsidRDefault="00E715E9" w:rsidP="00614CF2">
            <w:r w:rsidRPr="00614CF2">
              <w:t>2</w:t>
            </w:r>
          </w:p>
        </w:tc>
        <w:tc>
          <w:tcPr>
            <w:tcW w:w="349" w:type="pct"/>
          </w:tcPr>
          <w:p w14:paraId="43F15654" w14:textId="77777777" w:rsidR="00E715E9" w:rsidRPr="00614CF2" w:rsidRDefault="00E715E9" w:rsidP="00614CF2">
            <w:r w:rsidRPr="00614CF2">
              <w:t>8.7</w:t>
            </w:r>
          </w:p>
        </w:tc>
      </w:tr>
      <w:tr w:rsidR="00E715E9" w:rsidRPr="00614CF2" w14:paraId="55CEA801" w14:textId="77777777" w:rsidTr="00042CF5">
        <w:trPr>
          <w:trHeight w:val="20"/>
        </w:trPr>
        <w:tc>
          <w:tcPr>
            <w:tcW w:w="1875" w:type="pct"/>
          </w:tcPr>
          <w:p w14:paraId="6A73D966" w14:textId="4F3954C9" w:rsidR="00E715E9" w:rsidRPr="00614CF2" w:rsidRDefault="00E715E9" w:rsidP="00614CF2">
            <w:r w:rsidRPr="00614CF2">
              <w:t>Medical</w:t>
            </w:r>
            <w:r w:rsidR="00F474B4" w:rsidRPr="00614CF2">
              <w:t xml:space="preserve"> </w:t>
            </w:r>
            <w:r w:rsidRPr="00614CF2">
              <w:t>Imaging</w:t>
            </w:r>
            <w:r w:rsidR="00F474B4" w:rsidRPr="00614CF2">
              <w:t xml:space="preserve"> </w:t>
            </w:r>
            <w:r w:rsidRPr="00614CF2">
              <w:t>Professionals</w:t>
            </w:r>
            <w:r w:rsidR="00F474B4" w:rsidRPr="00614CF2">
              <w:t xml:space="preserve"> </w:t>
            </w:r>
            <w:r w:rsidRPr="00614CF2">
              <w:t>(P)</w:t>
            </w:r>
          </w:p>
        </w:tc>
        <w:tc>
          <w:tcPr>
            <w:tcW w:w="348" w:type="pct"/>
          </w:tcPr>
          <w:p w14:paraId="79680EAB" w14:textId="77777777" w:rsidR="00E715E9" w:rsidRPr="00614CF2" w:rsidRDefault="00E715E9" w:rsidP="00614CF2">
            <w:r w:rsidRPr="00614CF2">
              <w:t>22.9</w:t>
            </w:r>
          </w:p>
        </w:tc>
        <w:tc>
          <w:tcPr>
            <w:tcW w:w="213" w:type="pct"/>
          </w:tcPr>
          <w:p w14:paraId="2807B68D" w14:textId="77777777" w:rsidR="00E715E9" w:rsidRPr="00614CF2" w:rsidRDefault="00E715E9" w:rsidP="00614CF2">
            <w:r w:rsidRPr="00614CF2">
              <w:t>4.2</w:t>
            </w:r>
          </w:p>
        </w:tc>
        <w:tc>
          <w:tcPr>
            <w:tcW w:w="292" w:type="pct"/>
          </w:tcPr>
          <w:p w14:paraId="4AF2FF96" w14:textId="77777777" w:rsidR="00E715E9" w:rsidRPr="00614CF2" w:rsidRDefault="00E715E9" w:rsidP="00614CF2">
            <w:r w:rsidRPr="00614CF2">
              <w:t>22.7</w:t>
            </w:r>
          </w:p>
        </w:tc>
        <w:tc>
          <w:tcPr>
            <w:tcW w:w="312" w:type="pct"/>
          </w:tcPr>
          <w:p w14:paraId="6743F874" w14:textId="77777777" w:rsidR="00E715E9" w:rsidRPr="00614CF2" w:rsidRDefault="00E715E9" w:rsidP="00614CF2">
            <w:r w:rsidRPr="00614CF2">
              <w:t>34</w:t>
            </w:r>
          </w:p>
        </w:tc>
        <w:tc>
          <w:tcPr>
            <w:tcW w:w="291" w:type="pct"/>
          </w:tcPr>
          <w:p w14:paraId="359F679D" w14:textId="77777777" w:rsidR="00E715E9" w:rsidRPr="00614CF2" w:rsidRDefault="00E715E9" w:rsidP="00614CF2">
            <w:r w:rsidRPr="00614CF2">
              <w:t>74</w:t>
            </w:r>
          </w:p>
        </w:tc>
        <w:tc>
          <w:tcPr>
            <w:tcW w:w="306" w:type="pct"/>
          </w:tcPr>
          <w:p w14:paraId="3F56B3F9" w14:textId="77777777" w:rsidR="00E715E9" w:rsidRPr="00614CF2" w:rsidRDefault="00E715E9" w:rsidP="00614CF2">
            <w:r w:rsidRPr="00614CF2">
              <w:t>5</w:t>
            </w:r>
          </w:p>
        </w:tc>
        <w:tc>
          <w:tcPr>
            <w:tcW w:w="476" w:type="pct"/>
          </w:tcPr>
          <w:p w14:paraId="7C432B4C" w14:textId="0D4A997A" w:rsidR="00E715E9" w:rsidRPr="00614CF2" w:rsidRDefault="00E715E9" w:rsidP="00614CF2">
            <w:r w:rsidRPr="00614CF2">
              <w:t>Below</w:t>
            </w:r>
            <w:r w:rsidR="00F474B4" w:rsidRPr="00614CF2">
              <w:t xml:space="preserve"> </w:t>
            </w:r>
            <w:r w:rsidRPr="00614CF2">
              <w:t>Average</w:t>
            </w:r>
          </w:p>
        </w:tc>
        <w:tc>
          <w:tcPr>
            <w:tcW w:w="320" w:type="pct"/>
          </w:tcPr>
          <w:p w14:paraId="37E10CA1" w14:textId="77777777" w:rsidR="00E715E9" w:rsidRPr="00614CF2" w:rsidRDefault="00E715E9" w:rsidP="00614CF2">
            <w:r w:rsidRPr="00614CF2">
              <w:t>$$$$</w:t>
            </w:r>
          </w:p>
        </w:tc>
        <w:tc>
          <w:tcPr>
            <w:tcW w:w="219" w:type="pct"/>
          </w:tcPr>
          <w:p w14:paraId="4FAE4671" w14:textId="77777777" w:rsidR="00E715E9" w:rsidRPr="00614CF2" w:rsidRDefault="00E715E9" w:rsidP="00614CF2">
            <w:r w:rsidRPr="00614CF2">
              <w:t>1</w:t>
            </w:r>
          </w:p>
        </w:tc>
        <w:tc>
          <w:tcPr>
            <w:tcW w:w="349" w:type="pct"/>
          </w:tcPr>
          <w:p w14:paraId="6BD1419A" w14:textId="77777777" w:rsidR="00E715E9" w:rsidRPr="00614CF2" w:rsidRDefault="00E715E9" w:rsidP="00614CF2">
            <w:r w:rsidRPr="00614CF2">
              <w:t>16.4</w:t>
            </w:r>
          </w:p>
        </w:tc>
      </w:tr>
      <w:tr w:rsidR="00E715E9" w:rsidRPr="00614CF2" w14:paraId="2BD2272F" w14:textId="77777777" w:rsidTr="00042CF5">
        <w:trPr>
          <w:trHeight w:val="20"/>
        </w:trPr>
        <w:tc>
          <w:tcPr>
            <w:tcW w:w="1875" w:type="pct"/>
          </w:tcPr>
          <w:p w14:paraId="74102054" w14:textId="0D4B5C7D" w:rsidR="00E715E9" w:rsidRPr="00614CF2" w:rsidRDefault="00E715E9" w:rsidP="00614CF2">
            <w:r w:rsidRPr="00614CF2">
              <w:t>Medical</w:t>
            </w:r>
            <w:r w:rsidR="00F474B4" w:rsidRPr="00614CF2">
              <w:t xml:space="preserve"> </w:t>
            </w:r>
            <w:r w:rsidRPr="00614CF2">
              <w:t>Technicians</w:t>
            </w:r>
            <w:r w:rsidR="00F474B4" w:rsidRPr="00614CF2">
              <w:t xml:space="preserve"> </w:t>
            </w:r>
            <w:r w:rsidRPr="00614CF2">
              <w:t>(TT)</w:t>
            </w:r>
          </w:p>
        </w:tc>
        <w:tc>
          <w:tcPr>
            <w:tcW w:w="348" w:type="pct"/>
          </w:tcPr>
          <w:p w14:paraId="29B51AEC" w14:textId="77777777" w:rsidR="00E715E9" w:rsidRPr="00614CF2" w:rsidRDefault="00E715E9" w:rsidP="00614CF2">
            <w:r w:rsidRPr="00614CF2">
              <w:t>39.0</w:t>
            </w:r>
          </w:p>
        </w:tc>
        <w:tc>
          <w:tcPr>
            <w:tcW w:w="213" w:type="pct"/>
          </w:tcPr>
          <w:p w14:paraId="23D6927F" w14:textId="77777777" w:rsidR="00E715E9" w:rsidRPr="00614CF2" w:rsidRDefault="00E715E9" w:rsidP="00614CF2">
            <w:r w:rsidRPr="00614CF2">
              <w:t>6.8</w:t>
            </w:r>
          </w:p>
        </w:tc>
        <w:tc>
          <w:tcPr>
            <w:tcW w:w="292" w:type="pct"/>
          </w:tcPr>
          <w:p w14:paraId="79BEE5E7" w14:textId="77777777" w:rsidR="00E715E9" w:rsidRPr="00614CF2" w:rsidRDefault="00E715E9" w:rsidP="00614CF2">
            <w:r w:rsidRPr="00614CF2">
              <w:t>21.2</w:t>
            </w:r>
          </w:p>
        </w:tc>
        <w:tc>
          <w:tcPr>
            <w:tcW w:w="312" w:type="pct"/>
          </w:tcPr>
          <w:p w14:paraId="2B86D1F8" w14:textId="77777777" w:rsidR="00E715E9" w:rsidRPr="00614CF2" w:rsidRDefault="00E715E9" w:rsidP="00614CF2">
            <w:r w:rsidRPr="00614CF2">
              <w:t>38</w:t>
            </w:r>
          </w:p>
        </w:tc>
        <w:tc>
          <w:tcPr>
            <w:tcW w:w="291" w:type="pct"/>
          </w:tcPr>
          <w:p w14:paraId="6E31E517" w14:textId="77777777" w:rsidR="00E715E9" w:rsidRPr="00614CF2" w:rsidRDefault="00E715E9" w:rsidP="00614CF2">
            <w:r w:rsidRPr="00614CF2">
              <w:t>72</w:t>
            </w:r>
          </w:p>
        </w:tc>
        <w:tc>
          <w:tcPr>
            <w:tcW w:w="306" w:type="pct"/>
          </w:tcPr>
          <w:p w14:paraId="0B2EA6EF" w14:textId="77777777" w:rsidR="00E715E9" w:rsidRPr="00614CF2" w:rsidRDefault="00E715E9" w:rsidP="00614CF2">
            <w:r w:rsidRPr="00614CF2">
              <w:t>12</w:t>
            </w:r>
          </w:p>
        </w:tc>
        <w:tc>
          <w:tcPr>
            <w:tcW w:w="476" w:type="pct"/>
          </w:tcPr>
          <w:p w14:paraId="17C6D0CE" w14:textId="59CB0831" w:rsidR="00E715E9" w:rsidRPr="00614CF2" w:rsidRDefault="00E715E9" w:rsidP="00614CF2">
            <w:r w:rsidRPr="00614CF2">
              <w:t>Below</w:t>
            </w:r>
            <w:r w:rsidR="00F474B4" w:rsidRPr="00614CF2">
              <w:t xml:space="preserve"> </w:t>
            </w:r>
            <w:r w:rsidRPr="00614CF2">
              <w:t>Average</w:t>
            </w:r>
          </w:p>
        </w:tc>
        <w:tc>
          <w:tcPr>
            <w:tcW w:w="320" w:type="pct"/>
          </w:tcPr>
          <w:p w14:paraId="4145283B" w14:textId="77777777" w:rsidR="00E715E9" w:rsidRPr="00614CF2" w:rsidRDefault="00E715E9" w:rsidP="00614CF2">
            <w:r w:rsidRPr="00614CF2">
              <w:t>$$</w:t>
            </w:r>
          </w:p>
        </w:tc>
        <w:tc>
          <w:tcPr>
            <w:tcW w:w="219" w:type="pct"/>
          </w:tcPr>
          <w:p w14:paraId="15253E85" w14:textId="77777777" w:rsidR="00E715E9" w:rsidRPr="00614CF2" w:rsidRDefault="00E715E9" w:rsidP="00614CF2">
            <w:r w:rsidRPr="00614CF2">
              <w:t>2</w:t>
            </w:r>
          </w:p>
        </w:tc>
        <w:tc>
          <w:tcPr>
            <w:tcW w:w="349" w:type="pct"/>
          </w:tcPr>
          <w:p w14:paraId="50DC3B0C" w14:textId="77777777" w:rsidR="00E715E9" w:rsidRPr="00614CF2" w:rsidRDefault="00E715E9" w:rsidP="00614CF2">
            <w:r w:rsidRPr="00614CF2">
              <w:t>6.2</w:t>
            </w:r>
          </w:p>
        </w:tc>
      </w:tr>
      <w:tr w:rsidR="00E715E9" w:rsidRPr="00614CF2" w14:paraId="58382F81" w14:textId="77777777" w:rsidTr="00042CF5">
        <w:trPr>
          <w:trHeight w:val="20"/>
        </w:trPr>
        <w:tc>
          <w:tcPr>
            <w:tcW w:w="1875" w:type="pct"/>
          </w:tcPr>
          <w:p w14:paraId="3835F829" w14:textId="50B03C1E" w:rsidR="00E715E9" w:rsidRPr="00614CF2" w:rsidRDefault="00E715E9" w:rsidP="00614CF2">
            <w:r w:rsidRPr="00614CF2">
              <w:t>Midwives</w:t>
            </w:r>
            <w:r w:rsidR="00F474B4" w:rsidRPr="00614CF2">
              <w:t xml:space="preserve"> </w:t>
            </w:r>
            <w:r w:rsidRPr="00614CF2">
              <w:t>(P)</w:t>
            </w:r>
          </w:p>
        </w:tc>
        <w:tc>
          <w:tcPr>
            <w:tcW w:w="348" w:type="pct"/>
          </w:tcPr>
          <w:p w14:paraId="097E1EAE" w14:textId="77777777" w:rsidR="00E715E9" w:rsidRPr="00614CF2" w:rsidRDefault="00E715E9" w:rsidP="00614CF2">
            <w:r w:rsidRPr="00614CF2">
              <w:t>19.9</w:t>
            </w:r>
          </w:p>
        </w:tc>
        <w:tc>
          <w:tcPr>
            <w:tcW w:w="213" w:type="pct"/>
          </w:tcPr>
          <w:p w14:paraId="466BAE43" w14:textId="77777777" w:rsidR="00E715E9" w:rsidRPr="00614CF2" w:rsidRDefault="00E715E9" w:rsidP="00614CF2">
            <w:r w:rsidRPr="00614CF2">
              <w:t>0.1</w:t>
            </w:r>
          </w:p>
        </w:tc>
        <w:tc>
          <w:tcPr>
            <w:tcW w:w="292" w:type="pct"/>
          </w:tcPr>
          <w:p w14:paraId="2C090AE5" w14:textId="77777777" w:rsidR="00E715E9" w:rsidRPr="00614CF2" w:rsidRDefault="00E715E9" w:rsidP="00614CF2">
            <w:r w:rsidRPr="00614CF2">
              <w:t>0.6</w:t>
            </w:r>
          </w:p>
        </w:tc>
        <w:tc>
          <w:tcPr>
            <w:tcW w:w="312" w:type="pct"/>
          </w:tcPr>
          <w:p w14:paraId="71F3C2C3" w14:textId="77777777" w:rsidR="00E715E9" w:rsidRPr="00614CF2" w:rsidRDefault="00E715E9" w:rsidP="00614CF2">
            <w:r w:rsidRPr="00614CF2">
              <w:t>52</w:t>
            </w:r>
          </w:p>
        </w:tc>
        <w:tc>
          <w:tcPr>
            <w:tcW w:w="291" w:type="pct"/>
          </w:tcPr>
          <w:p w14:paraId="2F83AF4C" w14:textId="77777777" w:rsidR="00E715E9" w:rsidRPr="00614CF2" w:rsidRDefault="00E715E9" w:rsidP="00614CF2">
            <w:r w:rsidRPr="00614CF2">
              <w:t>99</w:t>
            </w:r>
          </w:p>
        </w:tc>
        <w:tc>
          <w:tcPr>
            <w:tcW w:w="306" w:type="pct"/>
          </w:tcPr>
          <w:p w14:paraId="69E8C535" w14:textId="77777777" w:rsidR="00E715E9" w:rsidRPr="00614CF2" w:rsidRDefault="00E715E9" w:rsidP="00614CF2">
            <w:r w:rsidRPr="00614CF2">
              <w:t>9</w:t>
            </w:r>
          </w:p>
        </w:tc>
        <w:tc>
          <w:tcPr>
            <w:tcW w:w="476" w:type="pct"/>
          </w:tcPr>
          <w:p w14:paraId="21E270DA" w14:textId="3DF4DB0C" w:rsidR="00E715E9" w:rsidRPr="00614CF2" w:rsidRDefault="00E715E9" w:rsidP="00614CF2">
            <w:r w:rsidRPr="00614CF2">
              <w:t>Below</w:t>
            </w:r>
            <w:r w:rsidR="00F474B4" w:rsidRPr="00614CF2">
              <w:t xml:space="preserve"> </w:t>
            </w:r>
            <w:r w:rsidRPr="00614CF2">
              <w:t>Average</w:t>
            </w:r>
          </w:p>
        </w:tc>
        <w:tc>
          <w:tcPr>
            <w:tcW w:w="320" w:type="pct"/>
          </w:tcPr>
          <w:p w14:paraId="07101292" w14:textId="77777777" w:rsidR="00E715E9" w:rsidRPr="00614CF2" w:rsidRDefault="00E715E9" w:rsidP="00614CF2">
            <w:r w:rsidRPr="00614CF2">
              <w:t>$$$$</w:t>
            </w:r>
          </w:p>
        </w:tc>
        <w:tc>
          <w:tcPr>
            <w:tcW w:w="219" w:type="pct"/>
          </w:tcPr>
          <w:p w14:paraId="0EA5276F" w14:textId="77777777" w:rsidR="00E715E9" w:rsidRPr="00614CF2" w:rsidRDefault="00E715E9" w:rsidP="00614CF2">
            <w:r w:rsidRPr="00614CF2">
              <w:t>1</w:t>
            </w:r>
          </w:p>
        </w:tc>
        <w:tc>
          <w:tcPr>
            <w:tcW w:w="349" w:type="pct"/>
          </w:tcPr>
          <w:p w14:paraId="70E6903C" w14:textId="77777777" w:rsidR="00E715E9" w:rsidRPr="00614CF2" w:rsidRDefault="00E715E9" w:rsidP="00614CF2">
            <w:r w:rsidRPr="00614CF2">
              <w:t>11.1</w:t>
            </w:r>
          </w:p>
        </w:tc>
      </w:tr>
      <w:tr w:rsidR="00E715E9" w:rsidRPr="00614CF2" w14:paraId="62C72879" w14:textId="77777777" w:rsidTr="00042CF5">
        <w:trPr>
          <w:trHeight w:val="20"/>
        </w:trPr>
        <w:tc>
          <w:tcPr>
            <w:tcW w:w="1875" w:type="pct"/>
          </w:tcPr>
          <w:p w14:paraId="7E833C4E" w14:textId="26FE0E9F" w:rsidR="00E715E9" w:rsidRPr="00614CF2" w:rsidRDefault="00E715E9" w:rsidP="00614CF2">
            <w:r w:rsidRPr="00614CF2">
              <w:lastRenderedPageBreak/>
              <w:t>Ministers</w:t>
            </w:r>
            <w:r w:rsidR="00F474B4" w:rsidRPr="00614CF2">
              <w:t xml:space="preserve"> </w:t>
            </w:r>
            <w:r w:rsidRPr="00614CF2">
              <w:t>of</w:t>
            </w:r>
            <w:r w:rsidR="00F474B4" w:rsidRPr="00614CF2">
              <w:t xml:space="preserve"> </w:t>
            </w:r>
            <w:r w:rsidRPr="00614CF2">
              <w:t>Religion</w:t>
            </w:r>
            <w:r w:rsidR="00F474B4" w:rsidRPr="00614CF2">
              <w:t xml:space="preserve"> </w:t>
            </w:r>
            <w:r w:rsidRPr="00614CF2">
              <w:t>(P)</w:t>
            </w:r>
          </w:p>
        </w:tc>
        <w:tc>
          <w:tcPr>
            <w:tcW w:w="348" w:type="pct"/>
          </w:tcPr>
          <w:p w14:paraId="0BAD7161" w14:textId="77777777" w:rsidR="00E715E9" w:rsidRPr="00614CF2" w:rsidRDefault="00E715E9" w:rsidP="00614CF2">
            <w:r w:rsidRPr="00614CF2">
              <w:t>19.7</w:t>
            </w:r>
          </w:p>
        </w:tc>
        <w:tc>
          <w:tcPr>
            <w:tcW w:w="213" w:type="pct"/>
          </w:tcPr>
          <w:p w14:paraId="17E33F3A" w14:textId="77777777" w:rsidR="00E715E9" w:rsidRPr="00614CF2" w:rsidRDefault="00E715E9" w:rsidP="00614CF2">
            <w:r w:rsidRPr="00614CF2">
              <w:t>0.4</w:t>
            </w:r>
          </w:p>
        </w:tc>
        <w:tc>
          <w:tcPr>
            <w:tcW w:w="292" w:type="pct"/>
          </w:tcPr>
          <w:p w14:paraId="03FD5543" w14:textId="77777777" w:rsidR="00E715E9" w:rsidRPr="00614CF2" w:rsidRDefault="00E715E9" w:rsidP="00614CF2">
            <w:r w:rsidRPr="00614CF2">
              <w:t>2.2</w:t>
            </w:r>
          </w:p>
        </w:tc>
        <w:tc>
          <w:tcPr>
            <w:tcW w:w="312" w:type="pct"/>
          </w:tcPr>
          <w:p w14:paraId="28BC9FDE" w14:textId="77777777" w:rsidR="00E715E9" w:rsidRPr="00614CF2" w:rsidRDefault="00E715E9" w:rsidP="00614CF2">
            <w:r w:rsidRPr="00614CF2">
              <w:t>34</w:t>
            </w:r>
          </w:p>
        </w:tc>
        <w:tc>
          <w:tcPr>
            <w:tcW w:w="291" w:type="pct"/>
          </w:tcPr>
          <w:p w14:paraId="674DC7C9" w14:textId="77777777" w:rsidR="00E715E9" w:rsidRPr="00614CF2" w:rsidRDefault="00E715E9" w:rsidP="00614CF2">
            <w:r w:rsidRPr="00614CF2">
              <w:t>32</w:t>
            </w:r>
          </w:p>
        </w:tc>
        <w:tc>
          <w:tcPr>
            <w:tcW w:w="306" w:type="pct"/>
          </w:tcPr>
          <w:p w14:paraId="2DF65671" w14:textId="77777777" w:rsidR="00E715E9" w:rsidRPr="00614CF2" w:rsidRDefault="00E715E9" w:rsidP="00614CF2">
            <w:r w:rsidRPr="00614CF2">
              <w:t>3</w:t>
            </w:r>
          </w:p>
        </w:tc>
        <w:tc>
          <w:tcPr>
            <w:tcW w:w="476" w:type="pct"/>
          </w:tcPr>
          <w:p w14:paraId="5E5F0085" w14:textId="0464B121" w:rsidR="00E715E9" w:rsidRPr="00614CF2" w:rsidRDefault="00E715E9" w:rsidP="00614CF2">
            <w:r w:rsidRPr="00614CF2">
              <w:t>Below</w:t>
            </w:r>
            <w:r w:rsidR="00F474B4" w:rsidRPr="00614CF2">
              <w:t xml:space="preserve"> </w:t>
            </w:r>
            <w:r w:rsidRPr="00614CF2">
              <w:t>Average</w:t>
            </w:r>
          </w:p>
        </w:tc>
        <w:tc>
          <w:tcPr>
            <w:tcW w:w="320" w:type="pct"/>
          </w:tcPr>
          <w:p w14:paraId="7DA3D57D" w14:textId="77777777" w:rsidR="00E715E9" w:rsidRPr="00614CF2" w:rsidRDefault="00E715E9" w:rsidP="00614CF2">
            <w:r w:rsidRPr="00614CF2">
              <w:t>$$</w:t>
            </w:r>
          </w:p>
        </w:tc>
        <w:tc>
          <w:tcPr>
            <w:tcW w:w="219" w:type="pct"/>
          </w:tcPr>
          <w:p w14:paraId="11422130" w14:textId="77777777" w:rsidR="00E715E9" w:rsidRPr="00614CF2" w:rsidRDefault="00E715E9" w:rsidP="00614CF2">
            <w:r w:rsidRPr="00614CF2">
              <w:t>1</w:t>
            </w:r>
          </w:p>
        </w:tc>
        <w:tc>
          <w:tcPr>
            <w:tcW w:w="349" w:type="pct"/>
          </w:tcPr>
          <w:p w14:paraId="30FFDCD2" w14:textId="77777777" w:rsidR="00E715E9" w:rsidRPr="00614CF2" w:rsidRDefault="00E715E9" w:rsidP="00614CF2">
            <w:r w:rsidRPr="00614CF2">
              <w:t>12.1</w:t>
            </w:r>
          </w:p>
        </w:tc>
      </w:tr>
      <w:tr w:rsidR="00E715E9" w:rsidRPr="00614CF2" w14:paraId="5BA603CE" w14:textId="77777777" w:rsidTr="00042CF5">
        <w:trPr>
          <w:trHeight w:val="20"/>
        </w:trPr>
        <w:tc>
          <w:tcPr>
            <w:tcW w:w="1875" w:type="pct"/>
          </w:tcPr>
          <w:p w14:paraId="0D688F0A" w14:textId="4025BD99" w:rsidR="00E715E9" w:rsidRPr="00614CF2" w:rsidRDefault="00E715E9" w:rsidP="00614CF2">
            <w:r w:rsidRPr="00614CF2">
              <w:t>Nurse</w:t>
            </w:r>
            <w:r w:rsidR="00F474B4" w:rsidRPr="00614CF2">
              <w:t xml:space="preserve"> </w:t>
            </w:r>
            <w:r w:rsidRPr="00614CF2">
              <w:t>Educators</w:t>
            </w:r>
            <w:r w:rsidR="00F474B4" w:rsidRPr="00614CF2">
              <w:t xml:space="preserve"> </w:t>
            </w:r>
            <w:r w:rsidRPr="00614CF2">
              <w:t>and</w:t>
            </w:r>
            <w:r w:rsidR="00F474B4" w:rsidRPr="00614CF2">
              <w:t xml:space="preserve"> </w:t>
            </w:r>
            <w:r w:rsidRPr="00614CF2">
              <w:t>Researchers</w:t>
            </w:r>
            <w:r w:rsidR="00F474B4" w:rsidRPr="00614CF2">
              <w:t xml:space="preserve"> </w:t>
            </w:r>
            <w:r w:rsidRPr="00614CF2">
              <w:t>(P)</w:t>
            </w:r>
          </w:p>
        </w:tc>
        <w:tc>
          <w:tcPr>
            <w:tcW w:w="348" w:type="pct"/>
          </w:tcPr>
          <w:p w14:paraId="7F442761" w14:textId="77777777" w:rsidR="00E715E9" w:rsidRPr="00614CF2" w:rsidRDefault="00E715E9" w:rsidP="00614CF2">
            <w:r w:rsidRPr="00614CF2">
              <w:t>8.6</w:t>
            </w:r>
          </w:p>
        </w:tc>
        <w:tc>
          <w:tcPr>
            <w:tcW w:w="213" w:type="pct"/>
          </w:tcPr>
          <w:p w14:paraId="74A7AFA4" w14:textId="77777777" w:rsidR="00E715E9" w:rsidRPr="00614CF2" w:rsidRDefault="00E715E9" w:rsidP="00614CF2">
            <w:r w:rsidRPr="00614CF2">
              <w:t>1.1</w:t>
            </w:r>
          </w:p>
        </w:tc>
        <w:tc>
          <w:tcPr>
            <w:tcW w:w="292" w:type="pct"/>
          </w:tcPr>
          <w:p w14:paraId="600A2D13" w14:textId="77777777" w:rsidR="00E715E9" w:rsidRPr="00614CF2" w:rsidRDefault="00E715E9" w:rsidP="00614CF2">
            <w:r w:rsidRPr="00614CF2">
              <w:t>14.4</w:t>
            </w:r>
          </w:p>
        </w:tc>
        <w:tc>
          <w:tcPr>
            <w:tcW w:w="312" w:type="pct"/>
          </w:tcPr>
          <w:p w14:paraId="01700D8B" w14:textId="77777777" w:rsidR="00E715E9" w:rsidRPr="00614CF2" w:rsidRDefault="00E715E9" w:rsidP="00614CF2">
            <w:r w:rsidRPr="00614CF2">
              <w:t>41</w:t>
            </w:r>
          </w:p>
        </w:tc>
        <w:tc>
          <w:tcPr>
            <w:tcW w:w="291" w:type="pct"/>
          </w:tcPr>
          <w:p w14:paraId="42C44697" w14:textId="77777777" w:rsidR="00E715E9" w:rsidRPr="00614CF2" w:rsidRDefault="00E715E9" w:rsidP="00614CF2">
            <w:r w:rsidRPr="00614CF2">
              <w:t>89</w:t>
            </w:r>
          </w:p>
        </w:tc>
        <w:tc>
          <w:tcPr>
            <w:tcW w:w="306" w:type="pct"/>
          </w:tcPr>
          <w:p w14:paraId="7ED4F86D" w14:textId="77777777" w:rsidR="00E715E9" w:rsidRPr="00614CF2" w:rsidRDefault="00E715E9" w:rsidP="00614CF2">
            <w:r w:rsidRPr="00614CF2">
              <w:t>1</w:t>
            </w:r>
          </w:p>
        </w:tc>
        <w:tc>
          <w:tcPr>
            <w:tcW w:w="476" w:type="pct"/>
          </w:tcPr>
          <w:p w14:paraId="4B4B76A4" w14:textId="77777777" w:rsidR="00E715E9" w:rsidRPr="00614CF2" w:rsidRDefault="00E715E9" w:rsidP="00614CF2">
            <w:r w:rsidRPr="00614CF2">
              <w:t>Average</w:t>
            </w:r>
          </w:p>
        </w:tc>
        <w:tc>
          <w:tcPr>
            <w:tcW w:w="320" w:type="pct"/>
          </w:tcPr>
          <w:p w14:paraId="291353F6" w14:textId="77777777" w:rsidR="00E715E9" w:rsidRPr="00614CF2" w:rsidRDefault="00E715E9" w:rsidP="00614CF2">
            <w:r w:rsidRPr="00614CF2">
              <w:t>$$$$</w:t>
            </w:r>
          </w:p>
        </w:tc>
        <w:tc>
          <w:tcPr>
            <w:tcW w:w="219" w:type="pct"/>
          </w:tcPr>
          <w:p w14:paraId="6588CACC" w14:textId="77777777" w:rsidR="00E715E9" w:rsidRPr="00614CF2" w:rsidRDefault="00E715E9" w:rsidP="00614CF2">
            <w:r w:rsidRPr="00614CF2">
              <w:t>1</w:t>
            </w:r>
          </w:p>
        </w:tc>
        <w:tc>
          <w:tcPr>
            <w:tcW w:w="349" w:type="pct"/>
          </w:tcPr>
          <w:p w14:paraId="4BD8EA6C" w14:textId="77777777" w:rsidR="00E715E9" w:rsidRPr="00614CF2" w:rsidRDefault="00E715E9" w:rsidP="00614CF2">
            <w:r w:rsidRPr="00614CF2">
              <w:t>10.5</w:t>
            </w:r>
          </w:p>
        </w:tc>
      </w:tr>
      <w:tr w:rsidR="00E715E9" w:rsidRPr="00614CF2" w14:paraId="5BF44FAA" w14:textId="77777777" w:rsidTr="00042CF5">
        <w:trPr>
          <w:trHeight w:val="20"/>
        </w:trPr>
        <w:tc>
          <w:tcPr>
            <w:tcW w:w="1875" w:type="pct"/>
          </w:tcPr>
          <w:p w14:paraId="0AECD61F" w14:textId="4F6713A3" w:rsidR="00E715E9" w:rsidRPr="00614CF2" w:rsidRDefault="00E715E9" w:rsidP="00614CF2">
            <w:r w:rsidRPr="00614CF2">
              <w:t>Nurse</w:t>
            </w:r>
            <w:r w:rsidR="00F474B4" w:rsidRPr="00614CF2">
              <w:t xml:space="preserve"> </w:t>
            </w:r>
            <w:r w:rsidRPr="00614CF2">
              <w:t>Managers</w:t>
            </w:r>
            <w:r w:rsidR="00F474B4" w:rsidRPr="00614CF2">
              <w:t xml:space="preserve"> </w:t>
            </w:r>
            <w:r w:rsidRPr="00614CF2">
              <w:t>(P)</w:t>
            </w:r>
          </w:p>
        </w:tc>
        <w:tc>
          <w:tcPr>
            <w:tcW w:w="348" w:type="pct"/>
          </w:tcPr>
          <w:p w14:paraId="3ADF2666" w14:textId="77777777" w:rsidR="00E715E9" w:rsidRPr="00614CF2" w:rsidRDefault="00E715E9" w:rsidP="00614CF2">
            <w:r w:rsidRPr="00614CF2">
              <w:t>20.0</w:t>
            </w:r>
          </w:p>
        </w:tc>
        <w:tc>
          <w:tcPr>
            <w:tcW w:w="213" w:type="pct"/>
          </w:tcPr>
          <w:p w14:paraId="1DD0E74E" w14:textId="77777777" w:rsidR="00E715E9" w:rsidRPr="00614CF2" w:rsidRDefault="00E715E9" w:rsidP="00614CF2">
            <w:r w:rsidRPr="00614CF2">
              <w:t>0.5</w:t>
            </w:r>
          </w:p>
        </w:tc>
        <w:tc>
          <w:tcPr>
            <w:tcW w:w="292" w:type="pct"/>
          </w:tcPr>
          <w:p w14:paraId="7246636A" w14:textId="77777777" w:rsidR="00E715E9" w:rsidRPr="00614CF2" w:rsidRDefault="00E715E9" w:rsidP="00614CF2">
            <w:r w:rsidRPr="00614CF2">
              <w:t>2.6</w:t>
            </w:r>
          </w:p>
        </w:tc>
        <w:tc>
          <w:tcPr>
            <w:tcW w:w="312" w:type="pct"/>
          </w:tcPr>
          <w:p w14:paraId="1160CFAC" w14:textId="77777777" w:rsidR="00E715E9" w:rsidRPr="00614CF2" w:rsidRDefault="00E715E9" w:rsidP="00614CF2">
            <w:r w:rsidRPr="00614CF2">
              <w:t>23</w:t>
            </w:r>
          </w:p>
        </w:tc>
        <w:tc>
          <w:tcPr>
            <w:tcW w:w="291" w:type="pct"/>
          </w:tcPr>
          <w:p w14:paraId="4A0BBE31" w14:textId="77777777" w:rsidR="00E715E9" w:rsidRPr="00614CF2" w:rsidRDefault="00E715E9" w:rsidP="00614CF2">
            <w:r w:rsidRPr="00614CF2">
              <w:t>90</w:t>
            </w:r>
          </w:p>
        </w:tc>
        <w:tc>
          <w:tcPr>
            <w:tcW w:w="306" w:type="pct"/>
          </w:tcPr>
          <w:p w14:paraId="3F8C4D4B" w14:textId="77777777" w:rsidR="00E715E9" w:rsidRPr="00614CF2" w:rsidRDefault="00E715E9" w:rsidP="00614CF2">
            <w:r w:rsidRPr="00614CF2">
              <w:t>3</w:t>
            </w:r>
          </w:p>
        </w:tc>
        <w:tc>
          <w:tcPr>
            <w:tcW w:w="476" w:type="pct"/>
          </w:tcPr>
          <w:p w14:paraId="047E1AE1" w14:textId="1EBF5942" w:rsidR="00E715E9" w:rsidRPr="00614CF2" w:rsidRDefault="00E715E9" w:rsidP="00614CF2">
            <w:r w:rsidRPr="00614CF2">
              <w:t>Below</w:t>
            </w:r>
            <w:r w:rsidR="00F474B4" w:rsidRPr="00614CF2">
              <w:t xml:space="preserve"> </w:t>
            </w:r>
            <w:r w:rsidRPr="00614CF2">
              <w:t>Average</w:t>
            </w:r>
          </w:p>
        </w:tc>
        <w:tc>
          <w:tcPr>
            <w:tcW w:w="320" w:type="pct"/>
          </w:tcPr>
          <w:p w14:paraId="74D9DB0A" w14:textId="77777777" w:rsidR="00E715E9" w:rsidRPr="00614CF2" w:rsidRDefault="00E715E9" w:rsidP="00614CF2">
            <w:r w:rsidRPr="00614CF2">
              <w:t>$$$$$</w:t>
            </w:r>
          </w:p>
        </w:tc>
        <w:tc>
          <w:tcPr>
            <w:tcW w:w="219" w:type="pct"/>
          </w:tcPr>
          <w:p w14:paraId="64B4FC67" w14:textId="77777777" w:rsidR="00E715E9" w:rsidRPr="00614CF2" w:rsidRDefault="00E715E9" w:rsidP="00614CF2">
            <w:r w:rsidRPr="00614CF2">
              <w:t>1</w:t>
            </w:r>
          </w:p>
        </w:tc>
        <w:tc>
          <w:tcPr>
            <w:tcW w:w="349" w:type="pct"/>
          </w:tcPr>
          <w:p w14:paraId="0E43D94E" w14:textId="77777777" w:rsidR="00E715E9" w:rsidRPr="00614CF2" w:rsidRDefault="00E715E9" w:rsidP="00614CF2">
            <w:r w:rsidRPr="00614CF2">
              <w:t>11.2</w:t>
            </w:r>
          </w:p>
        </w:tc>
      </w:tr>
      <w:tr w:rsidR="00E715E9" w:rsidRPr="00614CF2" w14:paraId="7DEDE870" w14:textId="77777777" w:rsidTr="00042CF5">
        <w:trPr>
          <w:trHeight w:val="20"/>
        </w:trPr>
        <w:tc>
          <w:tcPr>
            <w:tcW w:w="1875" w:type="pct"/>
          </w:tcPr>
          <w:p w14:paraId="46A10DCA" w14:textId="69DA5B5E" w:rsidR="00E715E9" w:rsidRPr="00614CF2" w:rsidRDefault="00E715E9" w:rsidP="00614CF2">
            <w:r w:rsidRPr="00614CF2">
              <w:t>Nursing</w:t>
            </w:r>
            <w:r w:rsidR="00F474B4" w:rsidRPr="00614CF2">
              <w:t xml:space="preserve"> </w:t>
            </w:r>
            <w:r w:rsidRPr="00614CF2">
              <w:t>Support</w:t>
            </w:r>
            <w:r w:rsidR="00F474B4" w:rsidRPr="00614CF2">
              <w:t xml:space="preserve"> </w:t>
            </w:r>
            <w:r w:rsidRPr="00614CF2">
              <w:t>and</w:t>
            </w:r>
            <w:r w:rsidR="00F474B4" w:rsidRPr="00614CF2">
              <w:t xml:space="preserve"> </w:t>
            </w:r>
            <w:r w:rsidRPr="00614CF2">
              <w:t>Personal</w:t>
            </w:r>
            <w:r w:rsidR="00F474B4" w:rsidRPr="00614CF2">
              <w:t xml:space="preserve"> </w:t>
            </w:r>
            <w:r w:rsidRPr="00614CF2">
              <w:t>Care</w:t>
            </w:r>
            <w:r w:rsidR="00F474B4" w:rsidRPr="00614CF2">
              <w:t xml:space="preserve"> </w:t>
            </w:r>
            <w:r w:rsidRPr="00614CF2">
              <w:t>Workers</w:t>
            </w:r>
            <w:r w:rsidR="00F474B4" w:rsidRPr="00614CF2">
              <w:t xml:space="preserve"> </w:t>
            </w:r>
            <w:r w:rsidRPr="00614CF2">
              <w:t>(CP)</w:t>
            </w:r>
          </w:p>
        </w:tc>
        <w:tc>
          <w:tcPr>
            <w:tcW w:w="348" w:type="pct"/>
          </w:tcPr>
          <w:p w14:paraId="2B9AE0D7" w14:textId="77777777" w:rsidR="00E715E9" w:rsidRPr="00614CF2" w:rsidRDefault="00E715E9" w:rsidP="00614CF2">
            <w:r w:rsidRPr="00614CF2">
              <w:t>103.5</w:t>
            </w:r>
          </w:p>
        </w:tc>
        <w:tc>
          <w:tcPr>
            <w:tcW w:w="213" w:type="pct"/>
          </w:tcPr>
          <w:p w14:paraId="6FB06581" w14:textId="77777777" w:rsidR="00E715E9" w:rsidRPr="00614CF2" w:rsidRDefault="00E715E9" w:rsidP="00614CF2">
            <w:r w:rsidRPr="00614CF2">
              <w:t>10.2</w:t>
            </w:r>
          </w:p>
        </w:tc>
        <w:tc>
          <w:tcPr>
            <w:tcW w:w="292" w:type="pct"/>
          </w:tcPr>
          <w:p w14:paraId="5D32F80D" w14:textId="77777777" w:rsidR="00E715E9" w:rsidRPr="00614CF2" w:rsidRDefault="00E715E9" w:rsidP="00614CF2">
            <w:r w:rsidRPr="00614CF2">
              <w:t>10.9</w:t>
            </w:r>
          </w:p>
        </w:tc>
        <w:tc>
          <w:tcPr>
            <w:tcW w:w="312" w:type="pct"/>
          </w:tcPr>
          <w:p w14:paraId="07630409" w14:textId="77777777" w:rsidR="00E715E9" w:rsidRPr="00614CF2" w:rsidRDefault="00E715E9" w:rsidP="00614CF2">
            <w:r w:rsidRPr="00614CF2">
              <w:t>57</w:t>
            </w:r>
          </w:p>
        </w:tc>
        <w:tc>
          <w:tcPr>
            <w:tcW w:w="291" w:type="pct"/>
          </w:tcPr>
          <w:p w14:paraId="7C9E83AA" w14:textId="77777777" w:rsidR="00E715E9" w:rsidRPr="00614CF2" w:rsidRDefault="00E715E9" w:rsidP="00614CF2">
            <w:r w:rsidRPr="00614CF2">
              <w:t>76</w:t>
            </w:r>
          </w:p>
        </w:tc>
        <w:tc>
          <w:tcPr>
            <w:tcW w:w="306" w:type="pct"/>
          </w:tcPr>
          <w:p w14:paraId="682E0C03" w14:textId="77777777" w:rsidR="00E715E9" w:rsidRPr="00614CF2" w:rsidRDefault="00E715E9" w:rsidP="00614CF2">
            <w:r w:rsidRPr="00614CF2">
              <w:t>14</w:t>
            </w:r>
          </w:p>
        </w:tc>
        <w:tc>
          <w:tcPr>
            <w:tcW w:w="476" w:type="pct"/>
          </w:tcPr>
          <w:p w14:paraId="498FC7A6" w14:textId="77777777" w:rsidR="00E715E9" w:rsidRPr="00614CF2" w:rsidRDefault="00E715E9" w:rsidP="00614CF2">
            <w:r w:rsidRPr="00614CF2">
              <w:t>Average</w:t>
            </w:r>
          </w:p>
        </w:tc>
        <w:tc>
          <w:tcPr>
            <w:tcW w:w="320" w:type="pct"/>
          </w:tcPr>
          <w:p w14:paraId="2BEB0F1C" w14:textId="77777777" w:rsidR="00E715E9" w:rsidRPr="00614CF2" w:rsidRDefault="00E715E9" w:rsidP="00614CF2">
            <w:r w:rsidRPr="00614CF2">
              <w:t>$$</w:t>
            </w:r>
          </w:p>
        </w:tc>
        <w:tc>
          <w:tcPr>
            <w:tcW w:w="219" w:type="pct"/>
          </w:tcPr>
          <w:p w14:paraId="73AF7CE9" w14:textId="77777777" w:rsidR="00E715E9" w:rsidRPr="00614CF2" w:rsidRDefault="00E715E9" w:rsidP="00614CF2">
            <w:r w:rsidRPr="00614CF2">
              <w:t>4</w:t>
            </w:r>
          </w:p>
        </w:tc>
        <w:tc>
          <w:tcPr>
            <w:tcW w:w="349" w:type="pct"/>
          </w:tcPr>
          <w:p w14:paraId="2E57EB62" w14:textId="77777777" w:rsidR="00E715E9" w:rsidRPr="00614CF2" w:rsidRDefault="00E715E9" w:rsidP="00614CF2">
            <w:r w:rsidRPr="00614CF2">
              <w:t>16.0</w:t>
            </w:r>
          </w:p>
        </w:tc>
      </w:tr>
      <w:tr w:rsidR="00E715E9" w:rsidRPr="00614CF2" w14:paraId="70B98AC3" w14:textId="77777777" w:rsidTr="00042CF5">
        <w:trPr>
          <w:trHeight w:val="20"/>
        </w:trPr>
        <w:tc>
          <w:tcPr>
            <w:tcW w:w="1875" w:type="pct"/>
          </w:tcPr>
          <w:p w14:paraId="2AFB08B9" w14:textId="7830B0C0" w:rsidR="00E715E9" w:rsidRPr="00614CF2" w:rsidRDefault="00E715E9" w:rsidP="00614CF2">
            <w:r w:rsidRPr="00614CF2">
              <w:t>Nutrition</w:t>
            </w:r>
            <w:r w:rsidR="00F474B4" w:rsidRPr="00614CF2">
              <w:t xml:space="preserve"> </w:t>
            </w:r>
            <w:r w:rsidRPr="00614CF2">
              <w:t>Professionals</w:t>
            </w:r>
            <w:r w:rsidR="00F474B4" w:rsidRPr="00614CF2">
              <w:t xml:space="preserve"> </w:t>
            </w:r>
            <w:r w:rsidRPr="00614CF2">
              <w:t>(P)</w:t>
            </w:r>
          </w:p>
        </w:tc>
        <w:tc>
          <w:tcPr>
            <w:tcW w:w="348" w:type="pct"/>
          </w:tcPr>
          <w:p w14:paraId="7B8A7ABE" w14:textId="77777777" w:rsidR="00E715E9" w:rsidRPr="00614CF2" w:rsidRDefault="00E715E9" w:rsidP="00614CF2">
            <w:r w:rsidRPr="00614CF2">
              <w:t>10.4</w:t>
            </w:r>
          </w:p>
        </w:tc>
        <w:tc>
          <w:tcPr>
            <w:tcW w:w="213" w:type="pct"/>
          </w:tcPr>
          <w:p w14:paraId="0A93CD8D" w14:textId="77777777" w:rsidR="00E715E9" w:rsidRPr="00614CF2" w:rsidRDefault="00E715E9" w:rsidP="00614CF2">
            <w:r w:rsidRPr="00614CF2">
              <w:t>2.0</w:t>
            </w:r>
          </w:p>
        </w:tc>
        <w:tc>
          <w:tcPr>
            <w:tcW w:w="292" w:type="pct"/>
          </w:tcPr>
          <w:p w14:paraId="63415DE2" w14:textId="77777777" w:rsidR="00E715E9" w:rsidRPr="00614CF2" w:rsidRDefault="00E715E9" w:rsidP="00614CF2">
            <w:r w:rsidRPr="00614CF2">
              <w:t>24.0</w:t>
            </w:r>
          </w:p>
        </w:tc>
        <w:tc>
          <w:tcPr>
            <w:tcW w:w="312" w:type="pct"/>
          </w:tcPr>
          <w:p w14:paraId="5DBB81C3" w14:textId="77777777" w:rsidR="00E715E9" w:rsidRPr="00614CF2" w:rsidRDefault="00E715E9" w:rsidP="00614CF2">
            <w:r w:rsidRPr="00614CF2">
              <w:t>56</w:t>
            </w:r>
          </w:p>
        </w:tc>
        <w:tc>
          <w:tcPr>
            <w:tcW w:w="291" w:type="pct"/>
          </w:tcPr>
          <w:p w14:paraId="7D6E0DCC" w14:textId="77777777" w:rsidR="00E715E9" w:rsidRPr="00614CF2" w:rsidRDefault="00E715E9" w:rsidP="00614CF2">
            <w:r w:rsidRPr="00614CF2">
              <w:t>86</w:t>
            </w:r>
          </w:p>
        </w:tc>
        <w:tc>
          <w:tcPr>
            <w:tcW w:w="306" w:type="pct"/>
          </w:tcPr>
          <w:p w14:paraId="021443E6" w14:textId="77777777" w:rsidR="00E715E9" w:rsidRPr="00614CF2" w:rsidRDefault="00E715E9" w:rsidP="00614CF2">
            <w:r w:rsidRPr="00614CF2">
              <w:t>5</w:t>
            </w:r>
          </w:p>
        </w:tc>
        <w:tc>
          <w:tcPr>
            <w:tcW w:w="476" w:type="pct"/>
          </w:tcPr>
          <w:p w14:paraId="5E7D7A89" w14:textId="4CCBE321" w:rsidR="00E715E9" w:rsidRPr="00614CF2" w:rsidRDefault="00E715E9" w:rsidP="00614CF2">
            <w:r w:rsidRPr="00614CF2">
              <w:t>Below</w:t>
            </w:r>
            <w:r w:rsidR="00F474B4" w:rsidRPr="00614CF2">
              <w:t xml:space="preserve"> </w:t>
            </w:r>
            <w:r w:rsidRPr="00614CF2">
              <w:t>Average</w:t>
            </w:r>
          </w:p>
        </w:tc>
        <w:tc>
          <w:tcPr>
            <w:tcW w:w="320" w:type="pct"/>
          </w:tcPr>
          <w:p w14:paraId="0ED2CB84" w14:textId="77777777" w:rsidR="00E715E9" w:rsidRPr="00614CF2" w:rsidRDefault="00E715E9" w:rsidP="00614CF2">
            <w:r w:rsidRPr="00614CF2">
              <w:t>$$$$</w:t>
            </w:r>
          </w:p>
        </w:tc>
        <w:tc>
          <w:tcPr>
            <w:tcW w:w="219" w:type="pct"/>
          </w:tcPr>
          <w:p w14:paraId="47D64717" w14:textId="77777777" w:rsidR="00E715E9" w:rsidRPr="00614CF2" w:rsidRDefault="00E715E9" w:rsidP="00614CF2">
            <w:r w:rsidRPr="00614CF2">
              <w:t>1</w:t>
            </w:r>
          </w:p>
        </w:tc>
        <w:tc>
          <w:tcPr>
            <w:tcW w:w="349" w:type="pct"/>
          </w:tcPr>
          <w:p w14:paraId="027229C8" w14:textId="77777777" w:rsidR="00E715E9" w:rsidRPr="00614CF2" w:rsidRDefault="00E715E9" w:rsidP="00614CF2">
            <w:r w:rsidRPr="00614CF2">
              <w:t>15.6</w:t>
            </w:r>
          </w:p>
        </w:tc>
      </w:tr>
      <w:tr w:rsidR="00E715E9" w:rsidRPr="00614CF2" w14:paraId="4FA04202" w14:textId="77777777" w:rsidTr="00042CF5">
        <w:trPr>
          <w:trHeight w:val="20"/>
        </w:trPr>
        <w:tc>
          <w:tcPr>
            <w:tcW w:w="1875" w:type="pct"/>
          </w:tcPr>
          <w:p w14:paraId="190D4205" w14:textId="072643BC" w:rsidR="00E715E9" w:rsidRPr="00614CF2" w:rsidRDefault="00E715E9" w:rsidP="00614CF2">
            <w:r w:rsidRPr="00614CF2">
              <w:t>Occupational</w:t>
            </w:r>
            <w:r w:rsidR="00F474B4" w:rsidRPr="00614CF2">
              <w:t xml:space="preserve"> </w:t>
            </w:r>
            <w:r w:rsidRPr="00614CF2">
              <w:t>&amp;</w:t>
            </w:r>
            <w:r w:rsidR="00F474B4" w:rsidRPr="00614CF2">
              <w:t xml:space="preserve"> </w:t>
            </w:r>
            <w:r w:rsidRPr="00614CF2">
              <w:t>Environmental</w:t>
            </w:r>
            <w:r w:rsidR="00F474B4" w:rsidRPr="00614CF2">
              <w:t xml:space="preserve"> </w:t>
            </w:r>
            <w:r w:rsidRPr="00614CF2">
              <w:t>Health</w:t>
            </w:r>
            <w:r w:rsidR="00F474B4" w:rsidRPr="00614CF2">
              <w:t xml:space="preserve"> </w:t>
            </w:r>
            <w:r w:rsidRPr="00614CF2">
              <w:t>Professionals</w:t>
            </w:r>
            <w:r w:rsidR="00F474B4" w:rsidRPr="00614CF2">
              <w:t xml:space="preserve"> </w:t>
            </w:r>
            <w:r w:rsidRPr="00614CF2">
              <w:t>(P)</w:t>
            </w:r>
          </w:p>
        </w:tc>
        <w:tc>
          <w:tcPr>
            <w:tcW w:w="348" w:type="pct"/>
          </w:tcPr>
          <w:p w14:paraId="2CAA88DE" w14:textId="77777777" w:rsidR="00E715E9" w:rsidRPr="00614CF2" w:rsidRDefault="00E715E9" w:rsidP="00614CF2">
            <w:r w:rsidRPr="00614CF2">
              <w:t>39.2</w:t>
            </w:r>
          </w:p>
        </w:tc>
        <w:tc>
          <w:tcPr>
            <w:tcW w:w="213" w:type="pct"/>
          </w:tcPr>
          <w:p w14:paraId="25517854" w14:textId="77777777" w:rsidR="00E715E9" w:rsidRPr="00614CF2" w:rsidRDefault="00E715E9" w:rsidP="00614CF2">
            <w:r w:rsidRPr="00614CF2">
              <w:t>11.1</w:t>
            </w:r>
          </w:p>
        </w:tc>
        <w:tc>
          <w:tcPr>
            <w:tcW w:w="292" w:type="pct"/>
          </w:tcPr>
          <w:p w14:paraId="4181F386" w14:textId="77777777" w:rsidR="00E715E9" w:rsidRPr="00614CF2" w:rsidRDefault="00E715E9" w:rsidP="00614CF2">
            <w:r w:rsidRPr="00614CF2">
              <w:t>39.4</w:t>
            </w:r>
          </w:p>
        </w:tc>
        <w:tc>
          <w:tcPr>
            <w:tcW w:w="312" w:type="pct"/>
          </w:tcPr>
          <w:p w14:paraId="316840AF" w14:textId="77777777" w:rsidR="00E715E9" w:rsidRPr="00614CF2" w:rsidRDefault="00E715E9" w:rsidP="00614CF2">
            <w:r w:rsidRPr="00614CF2">
              <w:t>11</w:t>
            </w:r>
          </w:p>
        </w:tc>
        <w:tc>
          <w:tcPr>
            <w:tcW w:w="291" w:type="pct"/>
          </w:tcPr>
          <w:p w14:paraId="07864DB9" w14:textId="77777777" w:rsidR="00E715E9" w:rsidRPr="00614CF2" w:rsidRDefault="00E715E9" w:rsidP="00614CF2">
            <w:r w:rsidRPr="00614CF2">
              <w:t>46</w:t>
            </w:r>
          </w:p>
        </w:tc>
        <w:tc>
          <w:tcPr>
            <w:tcW w:w="306" w:type="pct"/>
          </w:tcPr>
          <w:p w14:paraId="46606502" w14:textId="77777777" w:rsidR="00E715E9" w:rsidRPr="00614CF2" w:rsidRDefault="00E715E9" w:rsidP="00614CF2">
            <w:r w:rsidRPr="00614CF2">
              <w:t>5</w:t>
            </w:r>
          </w:p>
        </w:tc>
        <w:tc>
          <w:tcPr>
            <w:tcW w:w="476" w:type="pct"/>
          </w:tcPr>
          <w:p w14:paraId="7B0FDD68" w14:textId="77777777" w:rsidR="00E715E9" w:rsidRPr="00614CF2" w:rsidRDefault="00E715E9" w:rsidP="00614CF2">
            <w:r w:rsidRPr="00614CF2">
              <w:t>Average</w:t>
            </w:r>
          </w:p>
        </w:tc>
        <w:tc>
          <w:tcPr>
            <w:tcW w:w="320" w:type="pct"/>
          </w:tcPr>
          <w:p w14:paraId="2AADDD43" w14:textId="77777777" w:rsidR="00E715E9" w:rsidRPr="00614CF2" w:rsidRDefault="00E715E9" w:rsidP="00614CF2">
            <w:r w:rsidRPr="00614CF2">
              <w:t>$$$$</w:t>
            </w:r>
          </w:p>
        </w:tc>
        <w:tc>
          <w:tcPr>
            <w:tcW w:w="219" w:type="pct"/>
          </w:tcPr>
          <w:p w14:paraId="6B0E1E31" w14:textId="77777777" w:rsidR="00E715E9" w:rsidRPr="00614CF2" w:rsidRDefault="00E715E9" w:rsidP="00614CF2">
            <w:r w:rsidRPr="00614CF2">
              <w:t>1</w:t>
            </w:r>
          </w:p>
        </w:tc>
        <w:tc>
          <w:tcPr>
            <w:tcW w:w="349" w:type="pct"/>
          </w:tcPr>
          <w:p w14:paraId="17A92940" w14:textId="77777777" w:rsidR="00E715E9" w:rsidRPr="00614CF2" w:rsidRDefault="00E715E9" w:rsidP="00614CF2">
            <w:r w:rsidRPr="00614CF2">
              <w:t>10.6</w:t>
            </w:r>
          </w:p>
        </w:tc>
      </w:tr>
      <w:tr w:rsidR="00E715E9" w:rsidRPr="00614CF2" w14:paraId="2403EE79" w14:textId="77777777" w:rsidTr="00042CF5">
        <w:trPr>
          <w:trHeight w:val="20"/>
        </w:trPr>
        <w:tc>
          <w:tcPr>
            <w:tcW w:w="1875" w:type="pct"/>
          </w:tcPr>
          <w:p w14:paraId="521124B0" w14:textId="5F4EF090" w:rsidR="00E715E9" w:rsidRPr="00614CF2" w:rsidRDefault="00E715E9" w:rsidP="00614CF2">
            <w:r w:rsidRPr="00614CF2">
              <w:t>Occupational</w:t>
            </w:r>
            <w:r w:rsidR="00F474B4" w:rsidRPr="00614CF2">
              <w:t xml:space="preserve"> </w:t>
            </w:r>
            <w:r w:rsidRPr="00614CF2">
              <w:t>Therapists</w:t>
            </w:r>
            <w:r w:rsidR="00F474B4" w:rsidRPr="00614CF2">
              <w:t xml:space="preserve"> </w:t>
            </w:r>
            <w:r w:rsidRPr="00614CF2">
              <w:t>(P)</w:t>
            </w:r>
          </w:p>
        </w:tc>
        <w:tc>
          <w:tcPr>
            <w:tcW w:w="348" w:type="pct"/>
          </w:tcPr>
          <w:p w14:paraId="76B9453B" w14:textId="77777777" w:rsidR="00E715E9" w:rsidRPr="00614CF2" w:rsidRDefault="00E715E9" w:rsidP="00614CF2">
            <w:r w:rsidRPr="00614CF2">
              <w:t>29.6</w:t>
            </w:r>
          </w:p>
        </w:tc>
        <w:tc>
          <w:tcPr>
            <w:tcW w:w="213" w:type="pct"/>
          </w:tcPr>
          <w:p w14:paraId="3CA1EBB5" w14:textId="77777777" w:rsidR="00E715E9" w:rsidRPr="00614CF2" w:rsidRDefault="00E715E9" w:rsidP="00614CF2">
            <w:r w:rsidRPr="00614CF2">
              <w:t>9.4</w:t>
            </w:r>
          </w:p>
        </w:tc>
        <w:tc>
          <w:tcPr>
            <w:tcW w:w="292" w:type="pct"/>
          </w:tcPr>
          <w:p w14:paraId="2ADC6196" w14:textId="77777777" w:rsidR="00E715E9" w:rsidRPr="00614CF2" w:rsidRDefault="00E715E9" w:rsidP="00614CF2">
            <w:r w:rsidRPr="00614CF2">
              <w:t>46.7</w:t>
            </w:r>
          </w:p>
        </w:tc>
        <w:tc>
          <w:tcPr>
            <w:tcW w:w="312" w:type="pct"/>
          </w:tcPr>
          <w:p w14:paraId="6398815F" w14:textId="77777777" w:rsidR="00E715E9" w:rsidRPr="00614CF2" w:rsidRDefault="00E715E9" w:rsidP="00614CF2">
            <w:r w:rsidRPr="00614CF2">
              <w:t>37</w:t>
            </w:r>
          </w:p>
        </w:tc>
        <w:tc>
          <w:tcPr>
            <w:tcW w:w="291" w:type="pct"/>
          </w:tcPr>
          <w:p w14:paraId="6CA7F718" w14:textId="77777777" w:rsidR="00E715E9" w:rsidRPr="00614CF2" w:rsidRDefault="00E715E9" w:rsidP="00614CF2">
            <w:r w:rsidRPr="00614CF2">
              <w:t>89</w:t>
            </w:r>
          </w:p>
        </w:tc>
        <w:tc>
          <w:tcPr>
            <w:tcW w:w="306" w:type="pct"/>
          </w:tcPr>
          <w:p w14:paraId="02BF4EE8" w14:textId="77777777" w:rsidR="00E715E9" w:rsidRPr="00614CF2" w:rsidRDefault="00E715E9" w:rsidP="00614CF2">
            <w:r w:rsidRPr="00614CF2">
              <w:t>7</w:t>
            </w:r>
          </w:p>
        </w:tc>
        <w:tc>
          <w:tcPr>
            <w:tcW w:w="476" w:type="pct"/>
          </w:tcPr>
          <w:p w14:paraId="0042BF13" w14:textId="41F2EEBC" w:rsidR="00E715E9" w:rsidRPr="00614CF2" w:rsidRDefault="00E715E9" w:rsidP="00614CF2">
            <w:r w:rsidRPr="00614CF2">
              <w:t>Below</w:t>
            </w:r>
            <w:r w:rsidR="00F474B4" w:rsidRPr="00614CF2">
              <w:t xml:space="preserve"> </w:t>
            </w:r>
            <w:r w:rsidRPr="00614CF2">
              <w:t>Average</w:t>
            </w:r>
          </w:p>
        </w:tc>
        <w:tc>
          <w:tcPr>
            <w:tcW w:w="320" w:type="pct"/>
          </w:tcPr>
          <w:p w14:paraId="1BA8F680" w14:textId="77777777" w:rsidR="00E715E9" w:rsidRPr="00614CF2" w:rsidRDefault="00E715E9" w:rsidP="00614CF2">
            <w:r w:rsidRPr="00614CF2">
              <w:t>$$</w:t>
            </w:r>
          </w:p>
        </w:tc>
        <w:tc>
          <w:tcPr>
            <w:tcW w:w="219" w:type="pct"/>
          </w:tcPr>
          <w:p w14:paraId="3C05589F" w14:textId="77777777" w:rsidR="00E715E9" w:rsidRPr="00614CF2" w:rsidRDefault="00E715E9" w:rsidP="00614CF2">
            <w:r w:rsidRPr="00614CF2">
              <w:t>1</w:t>
            </w:r>
          </w:p>
        </w:tc>
        <w:tc>
          <w:tcPr>
            <w:tcW w:w="349" w:type="pct"/>
          </w:tcPr>
          <w:p w14:paraId="3425AA53" w14:textId="77777777" w:rsidR="00E715E9" w:rsidRPr="00614CF2" w:rsidRDefault="00E715E9" w:rsidP="00614CF2">
            <w:r w:rsidRPr="00614CF2">
              <w:t>17.2</w:t>
            </w:r>
          </w:p>
        </w:tc>
      </w:tr>
      <w:tr w:rsidR="00E715E9" w:rsidRPr="00614CF2" w14:paraId="64C32C3E" w14:textId="77777777" w:rsidTr="00042CF5">
        <w:trPr>
          <w:trHeight w:val="20"/>
        </w:trPr>
        <w:tc>
          <w:tcPr>
            <w:tcW w:w="1875" w:type="pct"/>
          </w:tcPr>
          <w:p w14:paraId="45E053E6" w14:textId="21DFA1BC" w:rsidR="00E715E9" w:rsidRPr="00614CF2" w:rsidRDefault="00E715E9" w:rsidP="00614CF2">
            <w:r w:rsidRPr="00614CF2">
              <w:t>Optometrists</w:t>
            </w:r>
            <w:r w:rsidR="00F474B4" w:rsidRPr="00614CF2">
              <w:t xml:space="preserve"> </w:t>
            </w:r>
            <w:r w:rsidRPr="00614CF2">
              <w:t>and</w:t>
            </w:r>
            <w:r w:rsidR="00F474B4" w:rsidRPr="00614CF2">
              <w:t xml:space="preserve"> </w:t>
            </w:r>
            <w:r w:rsidRPr="00614CF2">
              <w:t>Orthoptists</w:t>
            </w:r>
            <w:r w:rsidR="00F474B4" w:rsidRPr="00614CF2">
              <w:t xml:space="preserve"> </w:t>
            </w:r>
            <w:r w:rsidRPr="00614CF2">
              <w:t>(P)</w:t>
            </w:r>
          </w:p>
        </w:tc>
        <w:tc>
          <w:tcPr>
            <w:tcW w:w="348" w:type="pct"/>
          </w:tcPr>
          <w:p w14:paraId="49FF8462" w14:textId="77777777" w:rsidR="00E715E9" w:rsidRPr="00614CF2" w:rsidRDefault="00E715E9" w:rsidP="00614CF2">
            <w:r w:rsidRPr="00614CF2">
              <w:t>9.6</w:t>
            </w:r>
          </w:p>
        </w:tc>
        <w:tc>
          <w:tcPr>
            <w:tcW w:w="213" w:type="pct"/>
          </w:tcPr>
          <w:p w14:paraId="6A8677AB" w14:textId="77777777" w:rsidR="00E715E9" w:rsidRPr="00614CF2" w:rsidRDefault="00E715E9" w:rsidP="00614CF2">
            <w:r w:rsidRPr="00614CF2">
              <w:t>2.3</w:t>
            </w:r>
          </w:p>
        </w:tc>
        <w:tc>
          <w:tcPr>
            <w:tcW w:w="292" w:type="pct"/>
          </w:tcPr>
          <w:p w14:paraId="43A9D3AE" w14:textId="77777777" w:rsidR="00E715E9" w:rsidRPr="00614CF2" w:rsidRDefault="00E715E9" w:rsidP="00614CF2">
            <w:r w:rsidRPr="00614CF2">
              <w:t>30.9</w:t>
            </w:r>
          </w:p>
        </w:tc>
        <w:tc>
          <w:tcPr>
            <w:tcW w:w="312" w:type="pct"/>
          </w:tcPr>
          <w:p w14:paraId="652A9E03" w14:textId="77777777" w:rsidR="00E715E9" w:rsidRPr="00614CF2" w:rsidRDefault="00E715E9" w:rsidP="00614CF2">
            <w:r w:rsidRPr="00614CF2">
              <w:t>25</w:t>
            </w:r>
          </w:p>
        </w:tc>
        <w:tc>
          <w:tcPr>
            <w:tcW w:w="291" w:type="pct"/>
          </w:tcPr>
          <w:p w14:paraId="2EFCD732" w14:textId="77777777" w:rsidR="00E715E9" w:rsidRPr="00614CF2" w:rsidRDefault="00E715E9" w:rsidP="00614CF2">
            <w:r w:rsidRPr="00614CF2">
              <w:t>58</w:t>
            </w:r>
          </w:p>
        </w:tc>
        <w:tc>
          <w:tcPr>
            <w:tcW w:w="306" w:type="pct"/>
          </w:tcPr>
          <w:p w14:paraId="34D8678A" w14:textId="77777777" w:rsidR="00E715E9" w:rsidRPr="00614CF2" w:rsidRDefault="00E715E9" w:rsidP="00614CF2">
            <w:r w:rsidRPr="00614CF2">
              <w:t>17</w:t>
            </w:r>
          </w:p>
        </w:tc>
        <w:tc>
          <w:tcPr>
            <w:tcW w:w="476" w:type="pct"/>
          </w:tcPr>
          <w:p w14:paraId="6D08F2D2" w14:textId="5E5E8945" w:rsidR="00E715E9" w:rsidRPr="00614CF2" w:rsidRDefault="00E715E9" w:rsidP="00614CF2">
            <w:r w:rsidRPr="00614CF2">
              <w:t>Below</w:t>
            </w:r>
            <w:r w:rsidR="00F474B4" w:rsidRPr="00614CF2">
              <w:t xml:space="preserve"> </w:t>
            </w:r>
            <w:r w:rsidRPr="00614CF2">
              <w:t>Average</w:t>
            </w:r>
          </w:p>
        </w:tc>
        <w:tc>
          <w:tcPr>
            <w:tcW w:w="320" w:type="pct"/>
          </w:tcPr>
          <w:p w14:paraId="0B584C64" w14:textId="77777777" w:rsidR="00E715E9" w:rsidRPr="00614CF2" w:rsidRDefault="00E715E9" w:rsidP="00614CF2">
            <w:r w:rsidRPr="00614CF2">
              <w:t>$$$$</w:t>
            </w:r>
          </w:p>
        </w:tc>
        <w:tc>
          <w:tcPr>
            <w:tcW w:w="219" w:type="pct"/>
          </w:tcPr>
          <w:p w14:paraId="55775398" w14:textId="77777777" w:rsidR="00E715E9" w:rsidRPr="00614CF2" w:rsidRDefault="00E715E9" w:rsidP="00614CF2">
            <w:r w:rsidRPr="00614CF2">
              <w:t>1</w:t>
            </w:r>
          </w:p>
        </w:tc>
        <w:tc>
          <w:tcPr>
            <w:tcW w:w="349" w:type="pct"/>
          </w:tcPr>
          <w:p w14:paraId="5DCEE20E" w14:textId="77777777" w:rsidR="00E715E9" w:rsidRPr="00614CF2" w:rsidRDefault="00E715E9" w:rsidP="00614CF2">
            <w:r w:rsidRPr="00614CF2">
              <w:t>16.4</w:t>
            </w:r>
          </w:p>
        </w:tc>
      </w:tr>
      <w:tr w:rsidR="00E715E9" w:rsidRPr="00614CF2" w14:paraId="3EABC8BF" w14:textId="77777777" w:rsidTr="00042CF5">
        <w:trPr>
          <w:trHeight w:val="20"/>
        </w:trPr>
        <w:tc>
          <w:tcPr>
            <w:tcW w:w="1875" w:type="pct"/>
          </w:tcPr>
          <w:p w14:paraId="2E853BB6" w14:textId="0302CCB9" w:rsidR="00E715E9" w:rsidRPr="00614CF2" w:rsidRDefault="00E715E9" w:rsidP="00614CF2">
            <w:r w:rsidRPr="00614CF2">
              <w:t>Personal</w:t>
            </w:r>
            <w:r w:rsidR="00F474B4" w:rsidRPr="00614CF2">
              <w:t xml:space="preserve"> </w:t>
            </w:r>
            <w:r w:rsidRPr="00614CF2">
              <w:t>Care</w:t>
            </w:r>
            <w:r w:rsidR="00F474B4" w:rsidRPr="00614CF2">
              <w:t xml:space="preserve"> </w:t>
            </w:r>
            <w:r w:rsidRPr="00614CF2">
              <w:t>Consultants</w:t>
            </w:r>
            <w:r w:rsidR="00F474B4" w:rsidRPr="00614CF2">
              <w:t xml:space="preserve"> </w:t>
            </w:r>
            <w:r w:rsidRPr="00614CF2">
              <w:t>(CP)</w:t>
            </w:r>
          </w:p>
        </w:tc>
        <w:tc>
          <w:tcPr>
            <w:tcW w:w="348" w:type="pct"/>
          </w:tcPr>
          <w:p w14:paraId="48509241" w14:textId="77777777" w:rsidR="00E715E9" w:rsidRPr="00614CF2" w:rsidRDefault="00E715E9" w:rsidP="00614CF2">
            <w:r w:rsidRPr="00614CF2">
              <w:t>5.0</w:t>
            </w:r>
          </w:p>
        </w:tc>
        <w:tc>
          <w:tcPr>
            <w:tcW w:w="213" w:type="pct"/>
          </w:tcPr>
          <w:p w14:paraId="560798FC" w14:textId="77777777" w:rsidR="00E715E9" w:rsidRPr="00614CF2" w:rsidRDefault="00E715E9" w:rsidP="00614CF2">
            <w:r w:rsidRPr="00614CF2">
              <w:t>-0.6</w:t>
            </w:r>
          </w:p>
        </w:tc>
        <w:tc>
          <w:tcPr>
            <w:tcW w:w="292" w:type="pct"/>
          </w:tcPr>
          <w:p w14:paraId="7C84DF6C" w14:textId="77777777" w:rsidR="00E715E9" w:rsidRPr="00614CF2" w:rsidRDefault="00E715E9" w:rsidP="00614CF2">
            <w:r w:rsidRPr="00614CF2">
              <w:t>-11.1</w:t>
            </w:r>
          </w:p>
        </w:tc>
        <w:tc>
          <w:tcPr>
            <w:tcW w:w="312" w:type="pct"/>
          </w:tcPr>
          <w:p w14:paraId="107C374F" w14:textId="77777777" w:rsidR="00E715E9" w:rsidRPr="00614CF2" w:rsidRDefault="00E715E9" w:rsidP="00614CF2">
            <w:r w:rsidRPr="00614CF2">
              <w:t>69</w:t>
            </w:r>
          </w:p>
        </w:tc>
        <w:tc>
          <w:tcPr>
            <w:tcW w:w="291" w:type="pct"/>
          </w:tcPr>
          <w:p w14:paraId="08629BF5" w14:textId="77777777" w:rsidR="00E715E9" w:rsidRPr="00614CF2" w:rsidRDefault="00E715E9" w:rsidP="00614CF2">
            <w:r w:rsidRPr="00614CF2">
              <w:t>78</w:t>
            </w:r>
          </w:p>
        </w:tc>
        <w:tc>
          <w:tcPr>
            <w:tcW w:w="306" w:type="pct"/>
          </w:tcPr>
          <w:p w14:paraId="4A05B9B4" w14:textId="77777777" w:rsidR="00E715E9" w:rsidRPr="00614CF2" w:rsidRDefault="00E715E9" w:rsidP="00614CF2">
            <w:r w:rsidRPr="00614CF2">
              <w:t>11</w:t>
            </w:r>
          </w:p>
        </w:tc>
        <w:tc>
          <w:tcPr>
            <w:tcW w:w="476" w:type="pct"/>
          </w:tcPr>
          <w:p w14:paraId="58B214F7" w14:textId="1C951D44" w:rsidR="00E715E9" w:rsidRPr="00614CF2" w:rsidRDefault="00E715E9" w:rsidP="00614CF2">
            <w:r w:rsidRPr="00614CF2">
              <w:t>Below</w:t>
            </w:r>
            <w:r w:rsidR="00F474B4" w:rsidRPr="00614CF2">
              <w:t xml:space="preserve"> </w:t>
            </w:r>
            <w:r w:rsidRPr="00614CF2">
              <w:t>Average</w:t>
            </w:r>
          </w:p>
        </w:tc>
        <w:tc>
          <w:tcPr>
            <w:tcW w:w="320" w:type="pct"/>
          </w:tcPr>
          <w:p w14:paraId="42DB3B1F" w14:textId="77777777" w:rsidR="00E715E9" w:rsidRPr="00614CF2" w:rsidRDefault="00E715E9" w:rsidP="00614CF2">
            <w:r w:rsidRPr="00614CF2">
              <w:t>-</w:t>
            </w:r>
          </w:p>
        </w:tc>
        <w:tc>
          <w:tcPr>
            <w:tcW w:w="219" w:type="pct"/>
          </w:tcPr>
          <w:p w14:paraId="6F77E39C" w14:textId="77777777" w:rsidR="00E715E9" w:rsidRPr="00614CF2" w:rsidRDefault="00E715E9" w:rsidP="00614CF2">
            <w:r w:rsidRPr="00614CF2">
              <w:t>4</w:t>
            </w:r>
          </w:p>
        </w:tc>
        <w:tc>
          <w:tcPr>
            <w:tcW w:w="349" w:type="pct"/>
          </w:tcPr>
          <w:p w14:paraId="6563BF39" w14:textId="77777777" w:rsidR="00E715E9" w:rsidRPr="00614CF2" w:rsidRDefault="00E715E9" w:rsidP="00614CF2">
            <w:r w:rsidRPr="00614CF2">
              <w:t>9.8</w:t>
            </w:r>
          </w:p>
        </w:tc>
      </w:tr>
      <w:tr w:rsidR="00E715E9" w:rsidRPr="00614CF2" w14:paraId="3ADE8916" w14:textId="77777777" w:rsidTr="00042CF5">
        <w:trPr>
          <w:trHeight w:val="20"/>
        </w:trPr>
        <w:tc>
          <w:tcPr>
            <w:tcW w:w="1875" w:type="pct"/>
          </w:tcPr>
          <w:p w14:paraId="5F411576" w14:textId="049959CA" w:rsidR="00E715E9" w:rsidRPr="00614CF2" w:rsidRDefault="00E715E9" w:rsidP="00614CF2">
            <w:r w:rsidRPr="00614CF2">
              <w:t>Pharmacists</w:t>
            </w:r>
            <w:r w:rsidR="00F474B4" w:rsidRPr="00614CF2">
              <w:t xml:space="preserve"> </w:t>
            </w:r>
            <w:r w:rsidRPr="00614CF2">
              <w:t>(P)</w:t>
            </w:r>
          </w:p>
        </w:tc>
        <w:tc>
          <w:tcPr>
            <w:tcW w:w="348" w:type="pct"/>
          </w:tcPr>
          <w:p w14:paraId="5EE1340B" w14:textId="77777777" w:rsidR="00E715E9" w:rsidRPr="00614CF2" w:rsidRDefault="00E715E9" w:rsidP="00614CF2">
            <w:r w:rsidRPr="00614CF2">
              <w:t>41.7</w:t>
            </w:r>
          </w:p>
        </w:tc>
        <w:tc>
          <w:tcPr>
            <w:tcW w:w="213" w:type="pct"/>
          </w:tcPr>
          <w:p w14:paraId="00968495" w14:textId="77777777" w:rsidR="00E715E9" w:rsidRPr="00614CF2" w:rsidRDefault="00E715E9" w:rsidP="00614CF2">
            <w:r w:rsidRPr="00614CF2">
              <w:t>10.7</w:t>
            </w:r>
          </w:p>
        </w:tc>
        <w:tc>
          <w:tcPr>
            <w:tcW w:w="292" w:type="pct"/>
          </w:tcPr>
          <w:p w14:paraId="296901E6" w14:textId="77777777" w:rsidR="00E715E9" w:rsidRPr="00614CF2" w:rsidRDefault="00E715E9" w:rsidP="00614CF2">
            <w:r w:rsidRPr="00614CF2">
              <w:t>34.3</w:t>
            </w:r>
          </w:p>
        </w:tc>
        <w:tc>
          <w:tcPr>
            <w:tcW w:w="312" w:type="pct"/>
          </w:tcPr>
          <w:p w14:paraId="3C7AB01E" w14:textId="77777777" w:rsidR="00E715E9" w:rsidRPr="00614CF2" w:rsidRDefault="00E715E9" w:rsidP="00614CF2">
            <w:r w:rsidRPr="00614CF2">
              <w:t>35</w:t>
            </w:r>
          </w:p>
        </w:tc>
        <w:tc>
          <w:tcPr>
            <w:tcW w:w="291" w:type="pct"/>
          </w:tcPr>
          <w:p w14:paraId="49C352E4" w14:textId="77777777" w:rsidR="00E715E9" w:rsidRPr="00614CF2" w:rsidRDefault="00E715E9" w:rsidP="00614CF2">
            <w:r w:rsidRPr="00614CF2">
              <w:t>66</w:t>
            </w:r>
          </w:p>
        </w:tc>
        <w:tc>
          <w:tcPr>
            <w:tcW w:w="306" w:type="pct"/>
          </w:tcPr>
          <w:p w14:paraId="654FCAD8" w14:textId="77777777" w:rsidR="00E715E9" w:rsidRPr="00614CF2" w:rsidRDefault="00E715E9" w:rsidP="00614CF2">
            <w:r w:rsidRPr="00614CF2">
              <w:t>10</w:t>
            </w:r>
          </w:p>
        </w:tc>
        <w:tc>
          <w:tcPr>
            <w:tcW w:w="476" w:type="pct"/>
          </w:tcPr>
          <w:p w14:paraId="4125AE64" w14:textId="14FD9F5D" w:rsidR="00E715E9" w:rsidRPr="00614CF2" w:rsidRDefault="00E715E9" w:rsidP="00614CF2">
            <w:r w:rsidRPr="00614CF2">
              <w:t>Below</w:t>
            </w:r>
            <w:r w:rsidR="00F474B4" w:rsidRPr="00614CF2">
              <w:t xml:space="preserve"> </w:t>
            </w:r>
            <w:r w:rsidRPr="00614CF2">
              <w:t>Average</w:t>
            </w:r>
          </w:p>
        </w:tc>
        <w:tc>
          <w:tcPr>
            <w:tcW w:w="320" w:type="pct"/>
          </w:tcPr>
          <w:p w14:paraId="5D9FF7B6" w14:textId="77777777" w:rsidR="00E715E9" w:rsidRPr="00614CF2" w:rsidRDefault="00E715E9" w:rsidP="00614CF2">
            <w:r w:rsidRPr="00614CF2">
              <w:t>$$$$</w:t>
            </w:r>
          </w:p>
        </w:tc>
        <w:tc>
          <w:tcPr>
            <w:tcW w:w="219" w:type="pct"/>
          </w:tcPr>
          <w:p w14:paraId="5CEEE299" w14:textId="77777777" w:rsidR="00E715E9" w:rsidRPr="00614CF2" w:rsidRDefault="00E715E9" w:rsidP="00614CF2">
            <w:r w:rsidRPr="00614CF2">
              <w:t>1</w:t>
            </w:r>
          </w:p>
        </w:tc>
        <w:tc>
          <w:tcPr>
            <w:tcW w:w="349" w:type="pct"/>
          </w:tcPr>
          <w:p w14:paraId="5377ED7C" w14:textId="77777777" w:rsidR="00E715E9" w:rsidRPr="00614CF2" w:rsidRDefault="00E715E9" w:rsidP="00614CF2">
            <w:r w:rsidRPr="00614CF2">
              <w:t>10.8</w:t>
            </w:r>
          </w:p>
        </w:tc>
      </w:tr>
      <w:tr w:rsidR="00E715E9" w:rsidRPr="00614CF2" w14:paraId="2EF2F81B" w14:textId="77777777" w:rsidTr="00042CF5">
        <w:trPr>
          <w:trHeight w:val="20"/>
        </w:trPr>
        <w:tc>
          <w:tcPr>
            <w:tcW w:w="1875" w:type="pct"/>
          </w:tcPr>
          <w:p w14:paraId="063DDF12" w14:textId="443875F7" w:rsidR="00E715E9" w:rsidRPr="00614CF2" w:rsidRDefault="00E715E9" w:rsidP="00614CF2">
            <w:r w:rsidRPr="00614CF2">
              <w:t>Physiotherapists</w:t>
            </w:r>
            <w:r w:rsidR="00F474B4" w:rsidRPr="00614CF2">
              <w:t xml:space="preserve"> </w:t>
            </w:r>
            <w:r w:rsidRPr="00614CF2">
              <w:t>(P)</w:t>
            </w:r>
          </w:p>
        </w:tc>
        <w:tc>
          <w:tcPr>
            <w:tcW w:w="348" w:type="pct"/>
          </w:tcPr>
          <w:p w14:paraId="0EA3735C" w14:textId="77777777" w:rsidR="00E715E9" w:rsidRPr="00614CF2" w:rsidRDefault="00E715E9" w:rsidP="00614CF2">
            <w:r w:rsidRPr="00614CF2">
              <w:t>45.8</w:t>
            </w:r>
          </w:p>
        </w:tc>
        <w:tc>
          <w:tcPr>
            <w:tcW w:w="213" w:type="pct"/>
          </w:tcPr>
          <w:p w14:paraId="2F8D3E48" w14:textId="77777777" w:rsidR="00E715E9" w:rsidRPr="00614CF2" w:rsidRDefault="00E715E9" w:rsidP="00614CF2">
            <w:r w:rsidRPr="00614CF2">
              <w:t>16.7</w:t>
            </w:r>
          </w:p>
        </w:tc>
        <w:tc>
          <w:tcPr>
            <w:tcW w:w="292" w:type="pct"/>
          </w:tcPr>
          <w:p w14:paraId="589B09ED" w14:textId="77777777" w:rsidR="00E715E9" w:rsidRPr="00614CF2" w:rsidRDefault="00E715E9" w:rsidP="00614CF2">
            <w:r w:rsidRPr="00614CF2">
              <w:t>57.3</w:t>
            </w:r>
          </w:p>
        </w:tc>
        <w:tc>
          <w:tcPr>
            <w:tcW w:w="312" w:type="pct"/>
          </w:tcPr>
          <w:p w14:paraId="4ED8A4A9" w14:textId="77777777" w:rsidR="00E715E9" w:rsidRPr="00614CF2" w:rsidRDefault="00E715E9" w:rsidP="00614CF2">
            <w:r w:rsidRPr="00614CF2">
              <w:t>34</w:t>
            </w:r>
          </w:p>
        </w:tc>
        <w:tc>
          <w:tcPr>
            <w:tcW w:w="291" w:type="pct"/>
          </w:tcPr>
          <w:p w14:paraId="6831BFE2" w14:textId="77777777" w:rsidR="00E715E9" w:rsidRPr="00614CF2" w:rsidRDefault="00E715E9" w:rsidP="00614CF2">
            <w:r w:rsidRPr="00614CF2">
              <w:t>56</w:t>
            </w:r>
          </w:p>
        </w:tc>
        <w:tc>
          <w:tcPr>
            <w:tcW w:w="306" w:type="pct"/>
          </w:tcPr>
          <w:p w14:paraId="579B2ECC" w14:textId="77777777" w:rsidR="00E715E9" w:rsidRPr="00614CF2" w:rsidRDefault="00E715E9" w:rsidP="00614CF2">
            <w:r w:rsidRPr="00614CF2">
              <w:t>6</w:t>
            </w:r>
          </w:p>
        </w:tc>
        <w:tc>
          <w:tcPr>
            <w:tcW w:w="476" w:type="pct"/>
          </w:tcPr>
          <w:p w14:paraId="775F1EF3" w14:textId="6EB42256" w:rsidR="00E715E9" w:rsidRPr="00614CF2" w:rsidRDefault="00E715E9" w:rsidP="00614CF2">
            <w:r w:rsidRPr="00614CF2">
              <w:t>Below</w:t>
            </w:r>
            <w:r w:rsidR="00F474B4" w:rsidRPr="00614CF2">
              <w:t xml:space="preserve"> </w:t>
            </w:r>
            <w:r w:rsidRPr="00614CF2">
              <w:t>Average</w:t>
            </w:r>
          </w:p>
        </w:tc>
        <w:tc>
          <w:tcPr>
            <w:tcW w:w="320" w:type="pct"/>
          </w:tcPr>
          <w:p w14:paraId="17333E20" w14:textId="77777777" w:rsidR="00E715E9" w:rsidRPr="00614CF2" w:rsidRDefault="00E715E9" w:rsidP="00614CF2">
            <w:r w:rsidRPr="00614CF2">
              <w:t>$$$</w:t>
            </w:r>
          </w:p>
        </w:tc>
        <w:tc>
          <w:tcPr>
            <w:tcW w:w="219" w:type="pct"/>
          </w:tcPr>
          <w:p w14:paraId="23E31031" w14:textId="77777777" w:rsidR="00E715E9" w:rsidRPr="00614CF2" w:rsidRDefault="00E715E9" w:rsidP="00614CF2">
            <w:r w:rsidRPr="00614CF2">
              <w:t>1</w:t>
            </w:r>
          </w:p>
        </w:tc>
        <w:tc>
          <w:tcPr>
            <w:tcW w:w="349" w:type="pct"/>
          </w:tcPr>
          <w:p w14:paraId="58F0F4FA" w14:textId="77777777" w:rsidR="00E715E9" w:rsidRPr="00614CF2" w:rsidRDefault="00E715E9" w:rsidP="00614CF2">
            <w:r w:rsidRPr="00614CF2">
              <w:t>17.6</w:t>
            </w:r>
          </w:p>
        </w:tc>
      </w:tr>
      <w:tr w:rsidR="00E715E9" w:rsidRPr="00614CF2" w14:paraId="1ACD216A" w14:textId="77777777" w:rsidTr="00042CF5">
        <w:trPr>
          <w:trHeight w:val="20"/>
        </w:trPr>
        <w:tc>
          <w:tcPr>
            <w:tcW w:w="1875" w:type="pct"/>
          </w:tcPr>
          <w:p w14:paraId="3A25031E" w14:textId="0E5357AF" w:rsidR="00E715E9" w:rsidRPr="00614CF2" w:rsidRDefault="00E715E9" w:rsidP="00614CF2">
            <w:r w:rsidRPr="00614CF2">
              <w:t>Podiatrists</w:t>
            </w:r>
            <w:r w:rsidR="00F474B4" w:rsidRPr="00614CF2">
              <w:t xml:space="preserve"> </w:t>
            </w:r>
            <w:r w:rsidRPr="00614CF2">
              <w:t>(P)</w:t>
            </w:r>
          </w:p>
        </w:tc>
        <w:tc>
          <w:tcPr>
            <w:tcW w:w="348" w:type="pct"/>
          </w:tcPr>
          <w:p w14:paraId="38F57189" w14:textId="77777777" w:rsidR="00E715E9" w:rsidRPr="00614CF2" w:rsidRDefault="00E715E9" w:rsidP="00614CF2">
            <w:r w:rsidRPr="00614CF2">
              <w:t>5.9</w:t>
            </w:r>
          </w:p>
        </w:tc>
        <w:tc>
          <w:tcPr>
            <w:tcW w:w="213" w:type="pct"/>
          </w:tcPr>
          <w:p w14:paraId="3B11743B" w14:textId="77777777" w:rsidR="00E715E9" w:rsidRPr="00614CF2" w:rsidRDefault="00E715E9" w:rsidP="00614CF2">
            <w:r w:rsidRPr="00614CF2">
              <w:t>0.5</w:t>
            </w:r>
          </w:p>
        </w:tc>
        <w:tc>
          <w:tcPr>
            <w:tcW w:w="292" w:type="pct"/>
          </w:tcPr>
          <w:p w14:paraId="27A4BEA5" w14:textId="77777777" w:rsidR="00E715E9" w:rsidRPr="00614CF2" w:rsidRDefault="00E715E9" w:rsidP="00614CF2">
            <w:r w:rsidRPr="00614CF2">
              <w:t>8.8</w:t>
            </w:r>
          </w:p>
        </w:tc>
        <w:tc>
          <w:tcPr>
            <w:tcW w:w="312" w:type="pct"/>
          </w:tcPr>
          <w:p w14:paraId="76329728" w14:textId="77777777" w:rsidR="00E715E9" w:rsidRPr="00614CF2" w:rsidRDefault="00E715E9" w:rsidP="00614CF2">
            <w:r w:rsidRPr="00614CF2">
              <w:t>35</w:t>
            </w:r>
          </w:p>
        </w:tc>
        <w:tc>
          <w:tcPr>
            <w:tcW w:w="291" w:type="pct"/>
          </w:tcPr>
          <w:p w14:paraId="0DDDC3DC" w14:textId="77777777" w:rsidR="00E715E9" w:rsidRPr="00614CF2" w:rsidRDefault="00E715E9" w:rsidP="00614CF2">
            <w:r w:rsidRPr="00614CF2">
              <w:t>48</w:t>
            </w:r>
          </w:p>
        </w:tc>
        <w:tc>
          <w:tcPr>
            <w:tcW w:w="306" w:type="pct"/>
          </w:tcPr>
          <w:p w14:paraId="0FAF78CF" w14:textId="77777777" w:rsidR="00E715E9" w:rsidRPr="00614CF2" w:rsidRDefault="00E715E9" w:rsidP="00614CF2">
            <w:r w:rsidRPr="00614CF2">
              <w:t>13</w:t>
            </w:r>
          </w:p>
        </w:tc>
        <w:tc>
          <w:tcPr>
            <w:tcW w:w="476" w:type="pct"/>
          </w:tcPr>
          <w:p w14:paraId="59BA6547" w14:textId="6FB4C4C3" w:rsidR="00E715E9" w:rsidRPr="00614CF2" w:rsidRDefault="00E715E9" w:rsidP="00614CF2">
            <w:r w:rsidRPr="00614CF2">
              <w:t>Below</w:t>
            </w:r>
            <w:r w:rsidR="00F474B4" w:rsidRPr="00614CF2">
              <w:t xml:space="preserve"> </w:t>
            </w:r>
            <w:r w:rsidRPr="00614CF2">
              <w:t>Average</w:t>
            </w:r>
          </w:p>
        </w:tc>
        <w:tc>
          <w:tcPr>
            <w:tcW w:w="320" w:type="pct"/>
          </w:tcPr>
          <w:p w14:paraId="5ECC4AF4" w14:textId="77777777" w:rsidR="00E715E9" w:rsidRPr="00614CF2" w:rsidRDefault="00E715E9" w:rsidP="00614CF2">
            <w:r w:rsidRPr="00614CF2">
              <w:t>-</w:t>
            </w:r>
          </w:p>
        </w:tc>
        <w:tc>
          <w:tcPr>
            <w:tcW w:w="219" w:type="pct"/>
          </w:tcPr>
          <w:p w14:paraId="5E645DA3" w14:textId="77777777" w:rsidR="00E715E9" w:rsidRPr="00614CF2" w:rsidRDefault="00E715E9" w:rsidP="00614CF2">
            <w:r w:rsidRPr="00614CF2">
              <w:t>1</w:t>
            </w:r>
          </w:p>
        </w:tc>
        <w:tc>
          <w:tcPr>
            <w:tcW w:w="349" w:type="pct"/>
          </w:tcPr>
          <w:p w14:paraId="4B691EBD" w14:textId="77777777" w:rsidR="00E715E9" w:rsidRPr="00614CF2" w:rsidRDefault="00E715E9" w:rsidP="00614CF2">
            <w:r w:rsidRPr="00614CF2">
              <w:t>17.7</w:t>
            </w:r>
          </w:p>
        </w:tc>
      </w:tr>
      <w:tr w:rsidR="00E715E9" w:rsidRPr="00614CF2" w14:paraId="282F5978" w14:textId="77777777" w:rsidTr="00042CF5">
        <w:trPr>
          <w:trHeight w:val="20"/>
        </w:trPr>
        <w:tc>
          <w:tcPr>
            <w:tcW w:w="1875" w:type="pct"/>
          </w:tcPr>
          <w:p w14:paraId="4A879070" w14:textId="01B5E086" w:rsidR="00E715E9" w:rsidRPr="00614CF2" w:rsidRDefault="00E715E9" w:rsidP="00614CF2">
            <w:r w:rsidRPr="00614CF2">
              <w:t>Practice</w:t>
            </w:r>
            <w:r w:rsidR="00F474B4" w:rsidRPr="00614CF2">
              <w:t xml:space="preserve"> </w:t>
            </w:r>
            <w:r w:rsidRPr="00614CF2">
              <w:t>Managers</w:t>
            </w:r>
            <w:r w:rsidR="00F474B4" w:rsidRPr="00614CF2">
              <w:t xml:space="preserve"> </w:t>
            </w:r>
            <w:r w:rsidRPr="00614CF2">
              <w:t>(CA)</w:t>
            </w:r>
          </w:p>
        </w:tc>
        <w:tc>
          <w:tcPr>
            <w:tcW w:w="348" w:type="pct"/>
          </w:tcPr>
          <w:p w14:paraId="4DBCE39E" w14:textId="77777777" w:rsidR="00E715E9" w:rsidRPr="00614CF2" w:rsidRDefault="00E715E9" w:rsidP="00614CF2">
            <w:r w:rsidRPr="00614CF2">
              <w:t>31.0</w:t>
            </w:r>
          </w:p>
        </w:tc>
        <w:tc>
          <w:tcPr>
            <w:tcW w:w="213" w:type="pct"/>
          </w:tcPr>
          <w:p w14:paraId="6274F073" w14:textId="77777777" w:rsidR="00E715E9" w:rsidRPr="00614CF2" w:rsidRDefault="00E715E9" w:rsidP="00614CF2">
            <w:r w:rsidRPr="00614CF2">
              <w:t>5.9</w:t>
            </w:r>
          </w:p>
        </w:tc>
        <w:tc>
          <w:tcPr>
            <w:tcW w:w="292" w:type="pct"/>
          </w:tcPr>
          <w:p w14:paraId="3B3953A1" w14:textId="77777777" w:rsidR="00E715E9" w:rsidRPr="00614CF2" w:rsidRDefault="00E715E9" w:rsidP="00614CF2">
            <w:r w:rsidRPr="00614CF2">
              <w:t>23.4</w:t>
            </w:r>
          </w:p>
        </w:tc>
        <w:tc>
          <w:tcPr>
            <w:tcW w:w="312" w:type="pct"/>
          </w:tcPr>
          <w:p w14:paraId="214A17E3" w14:textId="77777777" w:rsidR="00E715E9" w:rsidRPr="00614CF2" w:rsidRDefault="00E715E9" w:rsidP="00614CF2">
            <w:r w:rsidRPr="00614CF2">
              <w:t>37</w:t>
            </w:r>
          </w:p>
        </w:tc>
        <w:tc>
          <w:tcPr>
            <w:tcW w:w="291" w:type="pct"/>
          </w:tcPr>
          <w:p w14:paraId="3283357C" w14:textId="77777777" w:rsidR="00E715E9" w:rsidRPr="00614CF2" w:rsidRDefault="00E715E9" w:rsidP="00614CF2">
            <w:r w:rsidRPr="00614CF2">
              <w:t>85</w:t>
            </w:r>
          </w:p>
        </w:tc>
        <w:tc>
          <w:tcPr>
            <w:tcW w:w="306" w:type="pct"/>
          </w:tcPr>
          <w:p w14:paraId="6EA79D9A" w14:textId="77777777" w:rsidR="00E715E9" w:rsidRPr="00614CF2" w:rsidRDefault="00E715E9" w:rsidP="00614CF2">
            <w:r w:rsidRPr="00614CF2">
              <w:t>4</w:t>
            </w:r>
          </w:p>
        </w:tc>
        <w:tc>
          <w:tcPr>
            <w:tcW w:w="476" w:type="pct"/>
          </w:tcPr>
          <w:p w14:paraId="2F5608B2" w14:textId="123A13D0" w:rsidR="00E715E9" w:rsidRPr="00614CF2" w:rsidRDefault="00E715E9" w:rsidP="00614CF2">
            <w:r w:rsidRPr="00614CF2">
              <w:t>Below</w:t>
            </w:r>
            <w:r w:rsidR="00F474B4" w:rsidRPr="00614CF2">
              <w:t xml:space="preserve"> </w:t>
            </w:r>
            <w:r w:rsidRPr="00614CF2">
              <w:t>Average</w:t>
            </w:r>
          </w:p>
        </w:tc>
        <w:tc>
          <w:tcPr>
            <w:tcW w:w="320" w:type="pct"/>
          </w:tcPr>
          <w:p w14:paraId="12984FEF" w14:textId="77777777" w:rsidR="00E715E9" w:rsidRPr="00614CF2" w:rsidRDefault="00E715E9" w:rsidP="00614CF2">
            <w:r w:rsidRPr="00614CF2">
              <w:t>$$$</w:t>
            </w:r>
          </w:p>
        </w:tc>
        <w:tc>
          <w:tcPr>
            <w:tcW w:w="219" w:type="pct"/>
          </w:tcPr>
          <w:p w14:paraId="783F514C" w14:textId="77777777" w:rsidR="00E715E9" w:rsidRPr="00614CF2" w:rsidRDefault="00E715E9" w:rsidP="00614CF2">
            <w:r w:rsidRPr="00614CF2">
              <w:t>2</w:t>
            </w:r>
          </w:p>
        </w:tc>
        <w:tc>
          <w:tcPr>
            <w:tcW w:w="349" w:type="pct"/>
          </w:tcPr>
          <w:p w14:paraId="301EC9C5" w14:textId="77777777" w:rsidR="00E715E9" w:rsidRPr="00614CF2" w:rsidRDefault="00E715E9" w:rsidP="00614CF2">
            <w:r w:rsidRPr="00614CF2">
              <w:t>7.0</w:t>
            </w:r>
          </w:p>
        </w:tc>
      </w:tr>
      <w:tr w:rsidR="00E715E9" w:rsidRPr="00614CF2" w14:paraId="16003004" w14:textId="77777777" w:rsidTr="00042CF5">
        <w:trPr>
          <w:trHeight w:val="20"/>
        </w:trPr>
        <w:tc>
          <w:tcPr>
            <w:tcW w:w="1875" w:type="pct"/>
          </w:tcPr>
          <w:p w14:paraId="3B880E56" w14:textId="59596392" w:rsidR="00E715E9" w:rsidRPr="00614CF2" w:rsidRDefault="00E715E9" w:rsidP="00614CF2">
            <w:r w:rsidRPr="00614CF2">
              <w:t>Psychiatrists</w:t>
            </w:r>
            <w:r w:rsidR="00F474B4" w:rsidRPr="00614CF2">
              <w:t xml:space="preserve"> </w:t>
            </w:r>
            <w:r w:rsidRPr="00614CF2">
              <w:t>(P)</w:t>
            </w:r>
          </w:p>
        </w:tc>
        <w:tc>
          <w:tcPr>
            <w:tcW w:w="348" w:type="pct"/>
          </w:tcPr>
          <w:p w14:paraId="6D9AC67E" w14:textId="77777777" w:rsidR="00E715E9" w:rsidRPr="00614CF2" w:rsidRDefault="00E715E9" w:rsidP="00614CF2">
            <w:r w:rsidRPr="00614CF2">
              <w:t>5.4</w:t>
            </w:r>
          </w:p>
        </w:tc>
        <w:tc>
          <w:tcPr>
            <w:tcW w:w="213" w:type="pct"/>
          </w:tcPr>
          <w:p w14:paraId="65BDB407" w14:textId="77777777" w:rsidR="00E715E9" w:rsidRPr="00614CF2" w:rsidRDefault="00E715E9" w:rsidP="00614CF2">
            <w:r w:rsidRPr="00614CF2">
              <w:t>1.9</w:t>
            </w:r>
          </w:p>
        </w:tc>
        <w:tc>
          <w:tcPr>
            <w:tcW w:w="292" w:type="pct"/>
          </w:tcPr>
          <w:p w14:paraId="39B04BE2" w14:textId="77777777" w:rsidR="00E715E9" w:rsidRPr="00614CF2" w:rsidRDefault="00E715E9" w:rsidP="00614CF2">
            <w:r w:rsidRPr="00614CF2">
              <w:t>55.1</w:t>
            </w:r>
          </w:p>
        </w:tc>
        <w:tc>
          <w:tcPr>
            <w:tcW w:w="312" w:type="pct"/>
          </w:tcPr>
          <w:p w14:paraId="3B5BE0B0" w14:textId="77777777" w:rsidR="00E715E9" w:rsidRPr="00614CF2" w:rsidRDefault="00E715E9" w:rsidP="00614CF2">
            <w:r w:rsidRPr="00614CF2">
              <w:t>36</w:t>
            </w:r>
          </w:p>
        </w:tc>
        <w:tc>
          <w:tcPr>
            <w:tcW w:w="291" w:type="pct"/>
          </w:tcPr>
          <w:p w14:paraId="4EC793A2" w14:textId="77777777" w:rsidR="00E715E9" w:rsidRPr="00614CF2" w:rsidRDefault="00E715E9" w:rsidP="00614CF2">
            <w:r w:rsidRPr="00614CF2">
              <w:t>55</w:t>
            </w:r>
          </w:p>
        </w:tc>
        <w:tc>
          <w:tcPr>
            <w:tcW w:w="306" w:type="pct"/>
          </w:tcPr>
          <w:p w14:paraId="59778391" w14:textId="77777777" w:rsidR="00E715E9" w:rsidRPr="00614CF2" w:rsidRDefault="00E715E9" w:rsidP="00614CF2">
            <w:r w:rsidRPr="00614CF2">
              <w:t>0</w:t>
            </w:r>
          </w:p>
        </w:tc>
        <w:tc>
          <w:tcPr>
            <w:tcW w:w="476" w:type="pct"/>
          </w:tcPr>
          <w:p w14:paraId="58FF4A16" w14:textId="23BE931B" w:rsidR="00E715E9" w:rsidRPr="00614CF2" w:rsidRDefault="00E715E9" w:rsidP="00614CF2">
            <w:r w:rsidRPr="00614CF2">
              <w:t>Below</w:t>
            </w:r>
            <w:r w:rsidR="00F474B4" w:rsidRPr="00614CF2">
              <w:t xml:space="preserve"> </w:t>
            </w:r>
            <w:r w:rsidRPr="00614CF2">
              <w:t>Average</w:t>
            </w:r>
          </w:p>
        </w:tc>
        <w:tc>
          <w:tcPr>
            <w:tcW w:w="320" w:type="pct"/>
          </w:tcPr>
          <w:p w14:paraId="54CA03DC" w14:textId="77777777" w:rsidR="00E715E9" w:rsidRPr="00614CF2" w:rsidRDefault="00E715E9" w:rsidP="00614CF2">
            <w:r w:rsidRPr="00614CF2">
              <w:t>-</w:t>
            </w:r>
          </w:p>
        </w:tc>
        <w:tc>
          <w:tcPr>
            <w:tcW w:w="219" w:type="pct"/>
          </w:tcPr>
          <w:p w14:paraId="6502EEE7" w14:textId="77777777" w:rsidR="00E715E9" w:rsidRPr="00614CF2" w:rsidRDefault="00E715E9" w:rsidP="00614CF2">
            <w:r w:rsidRPr="00614CF2">
              <w:t>1</w:t>
            </w:r>
          </w:p>
        </w:tc>
        <w:tc>
          <w:tcPr>
            <w:tcW w:w="349" w:type="pct"/>
          </w:tcPr>
          <w:p w14:paraId="3C9407E8" w14:textId="77777777" w:rsidR="00E715E9" w:rsidRPr="00614CF2" w:rsidRDefault="00E715E9" w:rsidP="00614CF2">
            <w:r w:rsidRPr="00614CF2">
              <w:t>14.9</w:t>
            </w:r>
          </w:p>
        </w:tc>
      </w:tr>
      <w:tr w:rsidR="00E715E9" w:rsidRPr="00614CF2" w14:paraId="62081864" w14:textId="77777777" w:rsidTr="00042CF5">
        <w:trPr>
          <w:trHeight w:val="20"/>
        </w:trPr>
        <w:tc>
          <w:tcPr>
            <w:tcW w:w="1875" w:type="pct"/>
          </w:tcPr>
          <w:p w14:paraId="203ED00A" w14:textId="607E0459" w:rsidR="00E715E9" w:rsidRPr="00614CF2" w:rsidRDefault="00E715E9" w:rsidP="00614CF2">
            <w:r w:rsidRPr="00614CF2">
              <w:t>Psychologists</w:t>
            </w:r>
            <w:r w:rsidR="00F474B4" w:rsidRPr="00614CF2">
              <w:t xml:space="preserve"> </w:t>
            </w:r>
            <w:r w:rsidRPr="00614CF2">
              <w:t>(P)</w:t>
            </w:r>
          </w:p>
        </w:tc>
        <w:tc>
          <w:tcPr>
            <w:tcW w:w="348" w:type="pct"/>
          </w:tcPr>
          <w:p w14:paraId="24BFC728" w14:textId="77777777" w:rsidR="00E715E9" w:rsidRPr="00614CF2" w:rsidRDefault="00E715E9" w:rsidP="00614CF2">
            <w:r w:rsidRPr="00614CF2">
              <w:t>51.3</w:t>
            </w:r>
          </w:p>
        </w:tc>
        <w:tc>
          <w:tcPr>
            <w:tcW w:w="213" w:type="pct"/>
          </w:tcPr>
          <w:p w14:paraId="6C4813DC" w14:textId="77777777" w:rsidR="00E715E9" w:rsidRPr="00614CF2" w:rsidRDefault="00E715E9" w:rsidP="00614CF2">
            <w:r w:rsidRPr="00614CF2">
              <w:t>20.0</w:t>
            </w:r>
          </w:p>
        </w:tc>
        <w:tc>
          <w:tcPr>
            <w:tcW w:w="292" w:type="pct"/>
          </w:tcPr>
          <w:p w14:paraId="242EBFF5" w14:textId="77777777" w:rsidR="00E715E9" w:rsidRPr="00614CF2" w:rsidRDefault="00E715E9" w:rsidP="00614CF2">
            <w:r w:rsidRPr="00614CF2">
              <w:t>64.0</w:t>
            </w:r>
          </w:p>
        </w:tc>
        <w:tc>
          <w:tcPr>
            <w:tcW w:w="312" w:type="pct"/>
          </w:tcPr>
          <w:p w14:paraId="3086D62C" w14:textId="77777777" w:rsidR="00E715E9" w:rsidRPr="00614CF2" w:rsidRDefault="00E715E9" w:rsidP="00614CF2">
            <w:r w:rsidRPr="00614CF2">
              <w:t>46</w:t>
            </w:r>
          </w:p>
        </w:tc>
        <w:tc>
          <w:tcPr>
            <w:tcW w:w="291" w:type="pct"/>
          </w:tcPr>
          <w:p w14:paraId="3FD32A5B" w14:textId="77777777" w:rsidR="00E715E9" w:rsidRPr="00614CF2" w:rsidRDefault="00E715E9" w:rsidP="00614CF2">
            <w:r w:rsidRPr="00614CF2">
              <w:t>84</w:t>
            </w:r>
          </w:p>
        </w:tc>
        <w:tc>
          <w:tcPr>
            <w:tcW w:w="306" w:type="pct"/>
          </w:tcPr>
          <w:p w14:paraId="230CACC4" w14:textId="77777777" w:rsidR="00E715E9" w:rsidRPr="00614CF2" w:rsidRDefault="00E715E9" w:rsidP="00614CF2">
            <w:r w:rsidRPr="00614CF2">
              <w:t>3</w:t>
            </w:r>
          </w:p>
        </w:tc>
        <w:tc>
          <w:tcPr>
            <w:tcW w:w="476" w:type="pct"/>
          </w:tcPr>
          <w:p w14:paraId="384CAE86" w14:textId="21E637C4" w:rsidR="00E715E9" w:rsidRPr="00614CF2" w:rsidRDefault="00E715E9" w:rsidP="00614CF2">
            <w:r w:rsidRPr="00614CF2">
              <w:t>Below</w:t>
            </w:r>
            <w:r w:rsidR="00F474B4" w:rsidRPr="00614CF2">
              <w:t xml:space="preserve"> </w:t>
            </w:r>
            <w:r w:rsidRPr="00614CF2">
              <w:t>Average</w:t>
            </w:r>
          </w:p>
        </w:tc>
        <w:tc>
          <w:tcPr>
            <w:tcW w:w="320" w:type="pct"/>
          </w:tcPr>
          <w:p w14:paraId="70D023EB" w14:textId="77777777" w:rsidR="00E715E9" w:rsidRPr="00614CF2" w:rsidRDefault="00E715E9" w:rsidP="00614CF2">
            <w:r w:rsidRPr="00614CF2">
              <w:t>$$$$</w:t>
            </w:r>
          </w:p>
        </w:tc>
        <w:tc>
          <w:tcPr>
            <w:tcW w:w="219" w:type="pct"/>
          </w:tcPr>
          <w:p w14:paraId="7BFED505" w14:textId="77777777" w:rsidR="00E715E9" w:rsidRPr="00614CF2" w:rsidRDefault="00E715E9" w:rsidP="00614CF2">
            <w:r w:rsidRPr="00614CF2">
              <w:t>1</w:t>
            </w:r>
          </w:p>
        </w:tc>
        <w:tc>
          <w:tcPr>
            <w:tcW w:w="349" w:type="pct"/>
          </w:tcPr>
          <w:p w14:paraId="7A3F1B52" w14:textId="77777777" w:rsidR="00E715E9" w:rsidRPr="00614CF2" w:rsidRDefault="00E715E9" w:rsidP="00614CF2">
            <w:r w:rsidRPr="00614CF2">
              <w:t>16.1</w:t>
            </w:r>
          </w:p>
        </w:tc>
      </w:tr>
      <w:tr w:rsidR="00E715E9" w:rsidRPr="00614CF2" w14:paraId="002DB58A" w14:textId="77777777" w:rsidTr="00042CF5">
        <w:trPr>
          <w:trHeight w:val="20"/>
        </w:trPr>
        <w:tc>
          <w:tcPr>
            <w:tcW w:w="1875" w:type="pct"/>
          </w:tcPr>
          <w:p w14:paraId="6B9C9B0D" w14:textId="5A7BD553" w:rsidR="00E715E9" w:rsidRPr="00614CF2" w:rsidRDefault="00E715E9" w:rsidP="00614CF2">
            <w:r w:rsidRPr="00614CF2">
              <w:t>Registered</w:t>
            </w:r>
            <w:r w:rsidR="00F474B4" w:rsidRPr="00614CF2">
              <w:t xml:space="preserve"> </w:t>
            </w:r>
            <w:r w:rsidRPr="00614CF2">
              <w:t>Nurses</w:t>
            </w:r>
            <w:r w:rsidR="00F474B4" w:rsidRPr="00614CF2">
              <w:t xml:space="preserve"> </w:t>
            </w:r>
            <w:r w:rsidRPr="00614CF2">
              <w:t>(P)</w:t>
            </w:r>
          </w:p>
        </w:tc>
        <w:tc>
          <w:tcPr>
            <w:tcW w:w="348" w:type="pct"/>
          </w:tcPr>
          <w:p w14:paraId="71F5430C" w14:textId="77777777" w:rsidR="00E715E9" w:rsidRPr="00614CF2" w:rsidRDefault="00E715E9" w:rsidP="00614CF2">
            <w:r w:rsidRPr="00614CF2">
              <w:t>346.7</w:t>
            </w:r>
          </w:p>
        </w:tc>
        <w:tc>
          <w:tcPr>
            <w:tcW w:w="213" w:type="pct"/>
          </w:tcPr>
          <w:p w14:paraId="691A10FA" w14:textId="77777777" w:rsidR="00E715E9" w:rsidRPr="00614CF2" w:rsidRDefault="00E715E9" w:rsidP="00614CF2">
            <w:r w:rsidRPr="00614CF2">
              <w:t>56.2</w:t>
            </w:r>
          </w:p>
        </w:tc>
        <w:tc>
          <w:tcPr>
            <w:tcW w:w="292" w:type="pct"/>
          </w:tcPr>
          <w:p w14:paraId="280A3D22" w14:textId="77777777" w:rsidR="00E715E9" w:rsidRPr="00614CF2" w:rsidRDefault="00E715E9" w:rsidP="00614CF2">
            <w:r w:rsidRPr="00614CF2">
              <w:t>19.3</w:t>
            </w:r>
          </w:p>
        </w:tc>
        <w:tc>
          <w:tcPr>
            <w:tcW w:w="312" w:type="pct"/>
          </w:tcPr>
          <w:p w14:paraId="2BD813ED" w14:textId="77777777" w:rsidR="00E715E9" w:rsidRPr="00614CF2" w:rsidRDefault="00E715E9" w:rsidP="00614CF2">
            <w:r w:rsidRPr="00614CF2">
              <w:t>45</w:t>
            </w:r>
          </w:p>
        </w:tc>
        <w:tc>
          <w:tcPr>
            <w:tcW w:w="291" w:type="pct"/>
          </w:tcPr>
          <w:p w14:paraId="1B812505" w14:textId="77777777" w:rsidR="00E715E9" w:rsidRPr="00614CF2" w:rsidRDefault="00E715E9" w:rsidP="00614CF2">
            <w:r w:rsidRPr="00614CF2">
              <w:t>87</w:t>
            </w:r>
          </w:p>
        </w:tc>
        <w:tc>
          <w:tcPr>
            <w:tcW w:w="306" w:type="pct"/>
          </w:tcPr>
          <w:p w14:paraId="4475F3F4" w14:textId="77777777" w:rsidR="00E715E9" w:rsidRPr="00614CF2" w:rsidRDefault="00E715E9" w:rsidP="00614CF2">
            <w:r w:rsidRPr="00614CF2">
              <w:t>9</w:t>
            </w:r>
          </w:p>
        </w:tc>
        <w:tc>
          <w:tcPr>
            <w:tcW w:w="476" w:type="pct"/>
          </w:tcPr>
          <w:p w14:paraId="7C1CA7E3" w14:textId="1985237D" w:rsidR="00E715E9" w:rsidRPr="00614CF2" w:rsidRDefault="00E715E9" w:rsidP="00614CF2">
            <w:r w:rsidRPr="00614CF2">
              <w:t>Below</w:t>
            </w:r>
            <w:r w:rsidR="00F474B4" w:rsidRPr="00614CF2">
              <w:t xml:space="preserve"> </w:t>
            </w:r>
            <w:r w:rsidRPr="00614CF2">
              <w:t>Average</w:t>
            </w:r>
          </w:p>
        </w:tc>
        <w:tc>
          <w:tcPr>
            <w:tcW w:w="320" w:type="pct"/>
          </w:tcPr>
          <w:p w14:paraId="72619DE8" w14:textId="77777777" w:rsidR="00E715E9" w:rsidRPr="00614CF2" w:rsidRDefault="00E715E9" w:rsidP="00614CF2">
            <w:r w:rsidRPr="00614CF2">
              <w:t>$$$$</w:t>
            </w:r>
          </w:p>
        </w:tc>
        <w:tc>
          <w:tcPr>
            <w:tcW w:w="219" w:type="pct"/>
          </w:tcPr>
          <w:p w14:paraId="25F3C398" w14:textId="77777777" w:rsidR="00E715E9" w:rsidRPr="00614CF2" w:rsidRDefault="00E715E9" w:rsidP="00614CF2">
            <w:r w:rsidRPr="00614CF2">
              <w:t>1</w:t>
            </w:r>
          </w:p>
        </w:tc>
        <w:tc>
          <w:tcPr>
            <w:tcW w:w="349" w:type="pct"/>
          </w:tcPr>
          <w:p w14:paraId="13A370DE" w14:textId="77777777" w:rsidR="00E715E9" w:rsidRPr="00614CF2" w:rsidRDefault="00E715E9" w:rsidP="00614CF2">
            <w:r w:rsidRPr="00614CF2">
              <w:t>11.3</w:t>
            </w:r>
          </w:p>
        </w:tc>
      </w:tr>
      <w:tr w:rsidR="00E715E9" w:rsidRPr="00614CF2" w14:paraId="22C46E0A" w14:textId="77777777" w:rsidTr="00042CF5">
        <w:trPr>
          <w:trHeight w:val="20"/>
        </w:trPr>
        <w:tc>
          <w:tcPr>
            <w:tcW w:w="1875" w:type="pct"/>
          </w:tcPr>
          <w:p w14:paraId="749A2E25" w14:textId="672B63AB" w:rsidR="00E715E9" w:rsidRPr="00614CF2" w:rsidRDefault="00E715E9" w:rsidP="00614CF2">
            <w:r w:rsidRPr="00614CF2">
              <w:lastRenderedPageBreak/>
              <w:t>Social</w:t>
            </w:r>
            <w:r w:rsidR="00F474B4" w:rsidRPr="00614CF2">
              <w:t xml:space="preserve"> </w:t>
            </w:r>
            <w:r w:rsidRPr="00614CF2">
              <w:t>Professionals</w:t>
            </w:r>
            <w:r w:rsidR="00F474B4" w:rsidRPr="00614CF2">
              <w:t xml:space="preserve"> </w:t>
            </w:r>
            <w:r w:rsidRPr="00614CF2">
              <w:t>(P)</w:t>
            </w:r>
          </w:p>
        </w:tc>
        <w:tc>
          <w:tcPr>
            <w:tcW w:w="348" w:type="pct"/>
          </w:tcPr>
          <w:p w14:paraId="59E9386E" w14:textId="77777777" w:rsidR="00E715E9" w:rsidRPr="00614CF2" w:rsidRDefault="00E715E9" w:rsidP="00614CF2">
            <w:r w:rsidRPr="00614CF2">
              <w:t>16.1</w:t>
            </w:r>
          </w:p>
        </w:tc>
        <w:tc>
          <w:tcPr>
            <w:tcW w:w="213" w:type="pct"/>
          </w:tcPr>
          <w:p w14:paraId="6326A6E8" w14:textId="77777777" w:rsidR="00E715E9" w:rsidRPr="00614CF2" w:rsidRDefault="00E715E9" w:rsidP="00614CF2">
            <w:r w:rsidRPr="00614CF2">
              <w:t>1.7</w:t>
            </w:r>
          </w:p>
        </w:tc>
        <w:tc>
          <w:tcPr>
            <w:tcW w:w="292" w:type="pct"/>
          </w:tcPr>
          <w:p w14:paraId="5CDDEF0B" w14:textId="77777777" w:rsidR="00E715E9" w:rsidRPr="00614CF2" w:rsidRDefault="00E715E9" w:rsidP="00614CF2">
            <w:r w:rsidRPr="00614CF2">
              <w:t>12.0</w:t>
            </w:r>
          </w:p>
        </w:tc>
        <w:tc>
          <w:tcPr>
            <w:tcW w:w="312" w:type="pct"/>
          </w:tcPr>
          <w:p w14:paraId="49284DE4" w14:textId="77777777" w:rsidR="00E715E9" w:rsidRPr="00614CF2" w:rsidRDefault="00E715E9" w:rsidP="00614CF2">
            <w:r w:rsidRPr="00614CF2">
              <w:t>44</w:t>
            </w:r>
          </w:p>
        </w:tc>
        <w:tc>
          <w:tcPr>
            <w:tcW w:w="291" w:type="pct"/>
          </w:tcPr>
          <w:p w14:paraId="2A40F5F4" w14:textId="77777777" w:rsidR="00E715E9" w:rsidRPr="00614CF2" w:rsidRDefault="00E715E9" w:rsidP="00614CF2">
            <w:r w:rsidRPr="00614CF2">
              <w:t>71</w:t>
            </w:r>
          </w:p>
        </w:tc>
        <w:tc>
          <w:tcPr>
            <w:tcW w:w="306" w:type="pct"/>
          </w:tcPr>
          <w:p w14:paraId="1928481E" w14:textId="77777777" w:rsidR="00E715E9" w:rsidRPr="00614CF2" w:rsidRDefault="00E715E9" w:rsidP="00614CF2">
            <w:r w:rsidRPr="00614CF2">
              <w:t>2</w:t>
            </w:r>
          </w:p>
        </w:tc>
        <w:tc>
          <w:tcPr>
            <w:tcW w:w="476" w:type="pct"/>
          </w:tcPr>
          <w:p w14:paraId="39635C66" w14:textId="16D301D0" w:rsidR="00E715E9" w:rsidRPr="00614CF2" w:rsidRDefault="00E715E9" w:rsidP="00614CF2">
            <w:r w:rsidRPr="00614CF2">
              <w:t>Above</w:t>
            </w:r>
            <w:r w:rsidR="00F474B4" w:rsidRPr="00614CF2">
              <w:t xml:space="preserve"> </w:t>
            </w:r>
            <w:r w:rsidRPr="00614CF2">
              <w:t>Average</w:t>
            </w:r>
          </w:p>
        </w:tc>
        <w:tc>
          <w:tcPr>
            <w:tcW w:w="320" w:type="pct"/>
          </w:tcPr>
          <w:p w14:paraId="33DC830E" w14:textId="77777777" w:rsidR="00E715E9" w:rsidRPr="00614CF2" w:rsidRDefault="00E715E9" w:rsidP="00614CF2">
            <w:r w:rsidRPr="00614CF2">
              <w:t>$$$</w:t>
            </w:r>
          </w:p>
        </w:tc>
        <w:tc>
          <w:tcPr>
            <w:tcW w:w="219" w:type="pct"/>
          </w:tcPr>
          <w:p w14:paraId="2D9C8D4C" w14:textId="77777777" w:rsidR="00E715E9" w:rsidRPr="00614CF2" w:rsidRDefault="00E715E9" w:rsidP="00614CF2">
            <w:r w:rsidRPr="00614CF2">
              <w:t>1</w:t>
            </w:r>
          </w:p>
        </w:tc>
        <w:tc>
          <w:tcPr>
            <w:tcW w:w="349" w:type="pct"/>
          </w:tcPr>
          <w:p w14:paraId="69E574F3" w14:textId="77777777" w:rsidR="00E715E9" w:rsidRPr="00614CF2" w:rsidRDefault="00E715E9" w:rsidP="00614CF2">
            <w:r w:rsidRPr="00614CF2">
              <w:t>12.3</w:t>
            </w:r>
          </w:p>
        </w:tc>
      </w:tr>
      <w:tr w:rsidR="00E715E9" w:rsidRPr="00614CF2" w14:paraId="7A063ADC" w14:textId="77777777" w:rsidTr="00042CF5">
        <w:trPr>
          <w:trHeight w:val="20"/>
        </w:trPr>
        <w:tc>
          <w:tcPr>
            <w:tcW w:w="1875" w:type="pct"/>
          </w:tcPr>
          <w:p w14:paraId="64BE2E5A" w14:textId="49B341AD" w:rsidR="00E715E9" w:rsidRPr="00614CF2" w:rsidRDefault="00E715E9" w:rsidP="00614CF2">
            <w:r w:rsidRPr="00614CF2">
              <w:t>Social</w:t>
            </w:r>
            <w:r w:rsidR="00F474B4" w:rsidRPr="00614CF2">
              <w:t xml:space="preserve"> </w:t>
            </w:r>
            <w:r w:rsidRPr="00614CF2">
              <w:t>Workers</w:t>
            </w:r>
            <w:r w:rsidR="00F474B4" w:rsidRPr="00614CF2">
              <w:t xml:space="preserve"> </w:t>
            </w:r>
            <w:r w:rsidRPr="00614CF2">
              <w:t>(P)</w:t>
            </w:r>
          </w:p>
        </w:tc>
        <w:tc>
          <w:tcPr>
            <w:tcW w:w="348" w:type="pct"/>
          </w:tcPr>
          <w:p w14:paraId="6F051FCA" w14:textId="77777777" w:rsidR="00E715E9" w:rsidRPr="00614CF2" w:rsidRDefault="00E715E9" w:rsidP="00614CF2">
            <w:r w:rsidRPr="00614CF2">
              <w:t>46.3</w:t>
            </w:r>
          </w:p>
        </w:tc>
        <w:tc>
          <w:tcPr>
            <w:tcW w:w="213" w:type="pct"/>
          </w:tcPr>
          <w:p w14:paraId="32A17435" w14:textId="77777777" w:rsidR="00E715E9" w:rsidRPr="00614CF2" w:rsidRDefault="00E715E9" w:rsidP="00614CF2">
            <w:r w:rsidRPr="00614CF2">
              <w:t>11.1</w:t>
            </w:r>
          </w:p>
        </w:tc>
        <w:tc>
          <w:tcPr>
            <w:tcW w:w="292" w:type="pct"/>
          </w:tcPr>
          <w:p w14:paraId="76F3D76A" w14:textId="77777777" w:rsidR="00E715E9" w:rsidRPr="00614CF2" w:rsidRDefault="00E715E9" w:rsidP="00614CF2">
            <w:r w:rsidRPr="00614CF2">
              <w:t>31.7</w:t>
            </w:r>
          </w:p>
        </w:tc>
        <w:tc>
          <w:tcPr>
            <w:tcW w:w="312" w:type="pct"/>
          </w:tcPr>
          <w:p w14:paraId="039BE643" w14:textId="77777777" w:rsidR="00E715E9" w:rsidRPr="00614CF2" w:rsidRDefault="00E715E9" w:rsidP="00614CF2">
            <w:r w:rsidRPr="00614CF2">
              <w:t>32</w:t>
            </w:r>
          </w:p>
        </w:tc>
        <w:tc>
          <w:tcPr>
            <w:tcW w:w="291" w:type="pct"/>
          </w:tcPr>
          <w:p w14:paraId="0EDD496C" w14:textId="77777777" w:rsidR="00E715E9" w:rsidRPr="00614CF2" w:rsidRDefault="00E715E9" w:rsidP="00614CF2">
            <w:r w:rsidRPr="00614CF2">
              <w:t>83</w:t>
            </w:r>
          </w:p>
        </w:tc>
        <w:tc>
          <w:tcPr>
            <w:tcW w:w="306" w:type="pct"/>
          </w:tcPr>
          <w:p w14:paraId="5A5666BC" w14:textId="77777777" w:rsidR="00E715E9" w:rsidRPr="00614CF2" w:rsidRDefault="00E715E9" w:rsidP="00614CF2">
            <w:r w:rsidRPr="00614CF2">
              <w:t>5</w:t>
            </w:r>
          </w:p>
        </w:tc>
        <w:tc>
          <w:tcPr>
            <w:tcW w:w="476" w:type="pct"/>
          </w:tcPr>
          <w:p w14:paraId="3FB02478" w14:textId="6FA96E18" w:rsidR="00E715E9" w:rsidRPr="00614CF2" w:rsidRDefault="00E715E9" w:rsidP="00614CF2">
            <w:r w:rsidRPr="00614CF2">
              <w:t>Below</w:t>
            </w:r>
            <w:r w:rsidR="00F474B4" w:rsidRPr="00614CF2">
              <w:t xml:space="preserve"> </w:t>
            </w:r>
            <w:r w:rsidRPr="00614CF2">
              <w:t>Average</w:t>
            </w:r>
          </w:p>
        </w:tc>
        <w:tc>
          <w:tcPr>
            <w:tcW w:w="320" w:type="pct"/>
          </w:tcPr>
          <w:p w14:paraId="6373F831" w14:textId="77777777" w:rsidR="00E715E9" w:rsidRPr="00614CF2" w:rsidRDefault="00E715E9" w:rsidP="00614CF2">
            <w:r w:rsidRPr="00614CF2">
              <w:t>$$$</w:t>
            </w:r>
          </w:p>
        </w:tc>
        <w:tc>
          <w:tcPr>
            <w:tcW w:w="219" w:type="pct"/>
          </w:tcPr>
          <w:p w14:paraId="73055F84" w14:textId="77777777" w:rsidR="00E715E9" w:rsidRPr="00614CF2" w:rsidRDefault="00E715E9" w:rsidP="00614CF2">
            <w:r w:rsidRPr="00614CF2">
              <w:t>1</w:t>
            </w:r>
          </w:p>
        </w:tc>
        <w:tc>
          <w:tcPr>
            <w:tcW w:w="349" w:type="pct"/>
          </w:tcPr>
          <w:p w14:paraId="302E447D" w14:textId="77777777" w:rsidR="00E715E9" w:rsidRPr="00614CF2" w:rsidRDefault="00E715E9" w:rsidP="00614CF2">
            <w:r w:rsidRPr="00614CF2">
              <w:t>16.4</w:t>
            </w:r>
          </w:p>
        </w:tc>
      </w:tr>
      <w:tr w:rsidR="00E715E9" w:rsidRPr="00614CF2" w14:paraId="645F6CE4" w14:textId="77777777" w:rsidTr="00042CF5">
        <w:trPr>
          <w:trHeight w:val="20"/>
        </w:trPr>
        <w:tc>
          <w:tcPr>
            <w:tcW w:w="1875" w:type="pct"/>
          </w:tcPr>
          <w:p w14:paraId="5C0D06C0" w14:textId="3D92CCDB" w:rsidR="00E715E9" w:rsidRPr="00614CF2" w:rsidRDefault="00E715E9" w:rsidP="00614CF2">
            <w:r w:rsidRPr="00614CF2">
              <w:t>Specialist</w:t>
            </w:r>
            <w:r w:rsidR="00F474B4" w:rsidRPr="00614CF2">
              <w:t xml:space="preserve"> </w:t>
            </w:r>
            <w:r w:rsidRPr="00614CF2">
              <w:t>Physicians</w:t>
            </w:r>
            <w:r w:rsidR="00F474B4" w:rsidRPr="00614CF2">
              <w:t xml:space="preserve"> </w:t>
            </w:r>
            <w:r w:rsidRPr="00614CF2">
              <w:t>(P)</w:t>
            </w:r>
          </w:p>
        </w:tc>
        <w:tc>
          <w:tcPr>
            <w:tcW w:w="348" w:type="pct"/>
          </w:tcPr>
          <w:p w14:paraId="7AC8E543" w14:textId="77777777" w:rsidR="00E715E9" w:rsidRPr="00614CF2" w:rsidRDefault="00E715E9" w:rsidP="00614CF2">
            <w:r w:rsidRPr="00614CF2">
              <w:t>15.4</w:t>
            </w:r>
          </w:p>
        </w:tc>
        <w:tc>
          <w:tcPr>
            <w:tcW w:w="213" w:type="pct"/>
          </w:tcPr>
          <w:p w14:paraId="081042AA" w14:textId="77777777" w:rsidR="00E715E9" w:rsidRPr="00614CF2" w:rsidRDefault="00E715E9" w:rsidP="00614CF2">
            <w:r w:rsidRPr="00614CF2">
              <w:t>5.2</w:t>
            </w:r>
          </w:p>
        </w:tc>
        <w:tc>
          <w:tcPr>
            <w:tcW w:w="292" w:type="pct"/>
          </w:tcPr>
          <w:p w14:paraId="72DA2907" w14:textId="77777777" w:rsidR="00E715E9" w:rsidRPr="00614CF2" w:rsidRDefault="00E715E9" w:rsidP="00614CF2">
            <w:r w:rsidRPr="00614CF2">
              <w:t>51.0</w:t>
            </w:r>
          </w:p>
        </w:tc>
        <w:tc>
          <w:tcPr>
            <w:tcW w:w="312" w:type="pct"/>
          </w:tcPr>
          <w:p w14:paraId="3664F75E" w14:textId="77777777" w:rsidR="00E715E9" w:rsidRPr="00614CF2" w:rsidRDefault="00E715E9" w:rsidP="00614CF2">
            <w:r w:rsidRPr="00614CF2">
              <w:t>16</w:t>
            </w:r>
          </w:p>
        </w:tc>
        <w:tc>
          <w:tcPr>
            <w:tcW w:w="291" w:type="pct"/>
          </w:tcPr>
          <w:p w14:paraId="5A729482" w14:textId="77777777" w:rsidR="00E715E9" w:rsidRPr="00614CF2" w:rsidRDefault="00E715E9" w:rsidP="00614CF2">
            <w:r w:rsidRPr="00614CF2">
              <w:t>47</w:t>
            </w:r>
          </w:p>
        </w:tc>
        <w:tc>
          <w:tcPr>
            <w:tcW w:w="306" w:type="pct"/>
          </w:tcPr>
          <w:p w14:paraId="78B82460" w14:textId="77777777" w:rsidR="00E715E9" w:rsidRPr="00614CF2" w:rsidRDefault="00E715E9" w:rsidP="00614CF2">
            <w:r w:rsidRPr="00614CF2">
              <w:t>0</w:t>
            </w:r>
          </w:p>
        </w:tc>
        <w:tc>
          <w:tcPr>
            <w:tcW w:w="476" w:type="pct"/>
          </w:tcPr>
          <w:p w14:paraId="4B587F52" w14:textId="77777777" w:rsidR="00E715E9" w:rsidRPr="00614CF2" w:rsidRDefault="00E715E9" w:rsidP="00614CF2">
            <w:r w:rsidRPr="00614CF2">
              <w:t>Average</w:t>
            </w:r>
          </w:p>
        </w:tc>
        <w:tc>
          <w:tcPr>
            <w:tcW w:w="320" w:type="pct"/>
          </w:tcPr>
          <w:p w14:paraId="1D193DCA" w14:textId="77777777" w:rsidR="00E715E9" w:rsidRPr="00614CF2" w:rsidRDefault="00E715E9" w:rsidP="00614CF2">
            <w:r w:rsidRPr="00614CF2">
              <w:t>$$$$$</w:t>
            </w:r>
          </w:p>
        </w:tc>
        <w:tc>
          <w:tcPr>
            <w:tcW w:w="219" w:type="pct"/>
          </w:tcPr>
          <w:p w14:paraId="6C642F6B" w14:textId="77777777" w:rsidR="00E715E9" w:rsidRPr="00614CF2" w:rsidRDefault="00E715E9" w:rsidP="00614CF2">
            <w:r w:rsidRPr="00614CF2">
              <w:t>1</w:t>
            </w:r>
          </w:p>
        </w:tc>
        <w:tc>
          <w:tcPr>
            <w:tcW w:w="349" w:type="pct"/>
          </w:tcPr>
          <w:p w14:paraId="5A7C0F2F" w14:textId="77777777" w:rsidR="00E715E9" w:rsidRPr="00614CF2" w:rsidRDefault="00E715E9" w:rsidP="00614CF2">
            <w:r w:rsidRPr="00614CF2">
              <w:t>15.1</w:t>
            </w:r>
          </w:p>
        </w:tc>
      </w:tr>
      <w:tr w:rsidR="00E715E9" w:rsidRPr="00614CF2" w14:paraId="762C1114" w14:textId="77777777" w:rsidTr="00042CF5">
        <w:trPr>
          <w:trHeight w:val="20"/>
        </w:trPr>
        <w:tc>
          <w:tcPr>
            <w:tcW w:w="1875" w:type="pct"/>
          </w:tcPr>
          <w:p w14:paraId="3BE15978" w14:textId="6D838363" w:rsidR="00E715E9" w:rsidRPr="00614CF2" w:rsidRDefault="00E715E9" w:rsidP="00614CF2">
            <w:r w:rsidRPr="00614CF2">
              <w:t>Speech</w:t>
            </w:r>
            <w:r w:rsidR="00F474B4" w:rsidRPr="00614CF2">
              <w:t xml:space="preserve"> </w:t>
            </w:r>
            <w:r w:rsidRPr="00614CF2">
              <w:t>Pathologists</w:t>
            </w:r>
            <w:r w:rsidR="00F474B4" w:rsidRPr="00614CF2">
              <w:t xml:space="preserve"> </w:t>
            </w:r>
            <w:r w:rsidRPr="00614CF2">
              <w:t>and</w:t>
            </w:r>
            <w:r w:rsidR="00F474B4" w:rsidRPr="00614CF2">
              <w:t xml:space="preserve"> </w:t>
            </w:r>
            <w:r w:rsidRPr="00614CF2">
              <w:t>Audiologists</w:t>
            </w:r>
            <w:r w:rsidR="00F474B4" w:rsidRPr="00614CF2">
              <w:t xml:space="preserve"> </w:t>
            </w:r>
            <w:r w:rsidRPr="00614CF2">
              <w:t>(P)</w:t>
            </w:r>
          </w:p>
        </w:tc>
        <w:tc>
          <w:tcPr>
            <w:tcW w:w="348" w:type="pct"/>
          </w:tcPr>
          <w:p w14:paraId="4F3226FC" w14:textId="77777777" w:rsidR="00E715E9" w:rsidRPr="00614CF2" w:rsidRDefault="00E715E9" w:rsidP="00614CF2">
            <w:r w:rsidRPr="00614CF2">
              <w:t>20.1</w:t>
            </w:r>
          </w:p>
        </w:tc>
        <w:tc>
          <w:tcPr>
            <w:tcW w:w="213" w:type="pct"/>
          </w:tcPr>
          <w:p w14:paraId="520E7BF2" w14:textId="77777777" w:rsidR="00E715E9" w:rsidRPr="00614CF2" w:rsidRDefault="00E715E9" w:rsidP="00614CF2">
            <w:r w:rsidRPr="00614CF2">
              <w:t>9.0</w:t>
            </w:r>
          </w:p>
        </w:tc>
        <w:tc>
          <w:tcPr>
            <w:tcW w:w="292" w:type="pct"/>
          </w:tcPr>
          <w:p w14:paraId="10B5CA0F" w14:textId="77777777" w:rsidR="00E715E9" w:rsidRPr="00614CF2" w:rsidRDefault="00E715E9" w:rsidP="00614CF2">
            <w:r w:rsidRPr="00614CF2">
              <w:t>81.5</w:t>
            </w:r>
          </w:p>
        </w:tc>
        <w:tc>
          <w:tcPr>
            <w:tcW w:w="312" w:type="pct"/>
          </w:tcPr>
          <w:p w14:paraId="29155E71" w14:textId="77777777" w:rsidR="00E715E9" w:rsidRPr="00614CF2" w:rsidRDefault="00E715E9" w:rsidP="00614CF2">
            <w:r w:rsidRPr="00614CF2">
              <w:t>38</w:t>
            </w:r>
          </w:p>
        </w:tc>
        <w:tc>
          <w:tcPr>
            <w:tcW w:w="291" w:type="pct"/>
          </w:tcPr>
          <w:p w14:paraId="33D4E959" w14:textId="77777777" w:rsidR="00E715E9" w:rsidRPr="00614CF2" w:rsidRDefault="00E715E9" w:rsidP="00614CF2">
            <w:r w:rsidRPr="00614CF2">
              <w:t>90</w:t>
            </w:r>
          </w:p>
        </w:tc>
        <w:tc>
          <w:tcPr>
            <w:tcW w:w="306" w:type="pct"/>
          </w:tcPr>
          <w:p w14:paraId="0A08BC13" w14:textId="77777777" w:rsidR="00E715E9" w:rsidRPr="00614CF2" w:rsidRDefault="00E715E9" w:rsidP="00614CF2">
            <w:r w:rsidRPr="00614CF2">
              <w:t>8</w:t>
            </w:r>
          </w:p>
        </w:tc>
        <w:tc>
          <w:tcPr>
            <w:tcW w:w="476" w:type="pct"/>
          </w:tcPr>
          <w:p w14:paraId="0C23D5FC" w14:textId="65DBC894" w:rsidR="00E715E9" w:rsidRPr="00614CF2" w:rsidRDefault="00E715E9" w:rsidP="00614CF2">
            <w:r w:rsidRPr="00614CF2">
              <w:t>Below</w:t>
            </w:r>
            <w:r w:rsidR="00F474B4" w:rsidRPr="00614CF2">
              <w:t xml:space="preserve"> </w:t>
            </w:r>
            <w:r w:rsidRPr="00614CF2">
              <w:t>Average</w:t>
            </w:r>
          </w:p>
        </w:tc>
        <w:tc>
          <w:tcPr>
            <w:tcW w:w="320" w:type="pct"/>
          </w:tcPr>
          <w:p w14:paraId="55D4D70C" w14:textId="77777777" w:rsidR="00E715E9" w:rsidRPr="00614CF2" w:rsidRDefault="00E715E9" w:rsidP="00614CF2">
            <w:r w:rsidRPr="00614CF2">
              <w:t>$$$$</w:t>
            </w:r>
          </w:p>
        </w:tc>
        <w:tc>
          <w:tcPr>
            <w:tcW w:w="219" w:type="pct"/>
          </w:tcPr>
          <w:p w14:paraId="614AD188" w14:textId="77777777" w:rsidR="00E715E9" w:rsidRPr="00614CF2" w:rsidRDefault="00E715E9" w:rsidP="00614CF2">
            <w:r w:rsidRPr="00614CF2">
              <w:t>1</w:t>
            </w:r>
          </w:p>
        </w:tc>
        <w:tc>
          <w:tcPr>
            <w:tcW w:w="349" w:type="pct"/>
          </w:tcPr>
          <w:p w14:paraId="0E553702" w14:textId="77777777" w:rsidR="00E715E9" w:rsidRPr="00614CF2" w:rsidRDefault="00E715E9" w:rsidP="00614CF2">
            <w:r w:rsidRPr="00614CF2">
              <w:t>16.6</w:t>
            </w:r>
          </w:p>
        </w:tc>
      </w:tr>
      <w:tr w:rsidR="00E715E9" w:rsidRPr="00614CF2" w14:paraId="5DCDD578" w14:textId="77777777" w:rsidTr="00042CF5">
        <w:trPr>
          <w:trHeight w:val="20"/>
        </w:trPr>
        <w:tc>
          <w:tcPr>
            <w:tcW w:w="1875" w:type="pct"/>
          </w:tcPr>
          <w:p w14:paraId="139825CD" w14:textId="1F3C322E" w:rsidR="00E715E9" w:rsidRPr="00614CF2" w:rsidRDefault="00E715E9" w:rsidP="00614CF2">
            <w:r w:rsidRPr="00614CF2">
              <w:t>Surgeons</w:t>
            </w:r>
            <w:r w:rsidR="00F474B4" w:rsidRPr="00614CF2">
              <w:t xml:space="preserve"> </w:t>
            </w:r>
            <w:r w:rsidRPr="00614CF2">
              <w:t>(P)</w:t>
            </w:r>
          </w:p>
        </w:tc>
        <w:tc>
          <w:tcPr>
            <w:tcW w:w="348" w:type="pct"/>
          </w:tcPr>
          <w:p w14:paraId="4EEEF4ED" w14:textId="77777777" w:rsidR="00E715E9" w:rsidRPr="00614CF2" w:rsidRDefault="00E715E9" w:rsidP="00614CF2">
            <w:r w:rsidRPr="00614CF2">
              <w:t>10.8</w:t>
            </w:r>
          </w:p>
        </w:tc>
        <w:tc>
          <w:tcPr>
            <w:tcW w:w="213" w:type="pct"/>
          </w:tcPr>
          <w:p w14:paraId="4036FE91" w14:textId="77777777" w:rsidR="00E715E9" w:rsidRPr="00614CF2" w:rsidRDefault="00E715E9" w:rsidP="00614CF2">
            <w:r w:rsidRPr="00614CF2">
              <w:t>3.8</w:t>
            </w:r>
          </w:p>
        </w:tc>
        <w:tc>
          <w:tcPr>
            <w:tcW w:w="292" w:type="pct"/>
          </w:tcPr>
          <w:p w14:paraId="18D0CBAF" w14:textId="77777777" w:rsidR="00E715E9" w:rsidRPr="00614CF2" w:rsidRDefault="00E715E9" w:rsidP="00614CF2">
            <w:r w:rsidRPr="00614CF2">
              <w:t>54.8</w:t>
            </w:r>
          </w:p>
        </w:tc>
        <w:tc>
          <w:tcPr>
            <w:tcW w:w="312" w:type="pct"/>
          </w:tcPr>
          <w:p w14:paraId="1D22A53C" w14:textId="77777777" w:rsidR="00E715E9" w:rsidRPr="00614CF2" w:rsidRDefault="00E715E9" w:rsidP="00614CF2">
            <w:r w:rsidRPr="00614CF2">
              <w:t>14</w:t>
            </w:r>
          </w:p>
        </w:tc>
        <w:tc>
          <w:tcPr>
            <w:tcW w:w="291" w:type="pct"/>
          </w:tcPr>
          <w:p w14:paraId="5529AC2A" w14:textId="77777777" w:rsidR="00E715E9" w:rsidRPr="00614CF2" w:rsidRDefault="00E715E9" w:rsidP="00614CF2">
            <w:r w:rsidRPr="00614CF2">
              <w:t>21</w:t>
            </w:r>
          </w:p>
        </w:tc>
        <w:tc>
          <w:tcPr>
            <w:tcW w:w="306" w:type="pct"/>
          </w:tcPr>
          <w:p w14:paraId="3ABE9808" w14:textId="77777777" w:rsidR="00E715E9" w:rsidRPr="00614CF2" w:rsidRDefault="00E715E9" w:rsidP="00614CF2">
            <w:r w:rsidRPr="00614CF2">
              <w:t>0</w:t>
            </w:r>
          </w:p>
        </w:tc>
        <w:tc>
          <w:tcPr>
            <w:tcW w:w="476" w:type="pct"/>
          </w:tcPr>
          <w:p w14:paraId="3CDB3D67" w14:textId="20F7C5B4" w:rsidR="00E715E9" w:rsidRPr="00614CF2" w:rsidRDefault="00E715E9" w:rsidP="00614CF2">
            <w:r w:rsidRPr="00614CF2">
              <w:t>Below</w:t>
            </w:r>
            <w:r w:rsidR="00F474B4" w:rsidRPr="00614CF2">
              <w:t xml:space="preserve"> </w:t>
            </w:r>
            <w:r w:rsidRPr="00614CF2">
              <w:t>Average</w:t>
            </w:r>
          </w:p>
        </w:tc>
        <w:tc>
          <w:tcPr>
            <w:tcW w:w="320" w:type="pct"/>
          </w:tcPr>
          <w:p w14:paraId="41CF71BC" w14:textId="77777777" w:rsidR="00E715E9" w:rsidRPr="00614CF2" w:rsidRDefault="00E715E9" w:rsidP="00614CF2">
            <w:r w:rsidRPr="00614CF2">
              <w:t>-</w:t>
            </w:r>
          </w:p>
        </w:tc>
        <w:tc>
          <w:tcPr>
            <w:tcW w:w="219" w:type="pct"/>
          </w:tcPr>
          <w:p w14:paraId="4E4B008E" w14:textId="77777777" w:rsidR="00E715E9" w:rsidRPr="00614CF2" w:rsidRDefault="00E715E9" w:rsidP="00614CF2">
            <w:r w:rsidRPr="00614CF2">
              <w:t>1</w:t>
            </w:r>
          </w:p>
        </w:tc>
        <w:tc>
          <w:tcPr>
            <w:tcW w:w="349" w:type="pct"/>
          </w:tcPr>
          <w:p w14:paraId="2E611776" w14:textId="77777777" w:rsidR="00E715E9" w:rsidRPr="00614CF2" w:rsidRDefault="00E715E9" w:rsidP="00614CF2">
            <w:r w:rsidRPr="00614CF2">
              <w:t>15.2</w:t>
            </w:r>
          </w:p>
        </w:tc>
      </w:tr>
      <w:tr w:rsidR="00E715E9" w:rsidRPr="00614CF2" w14:paraId="014EE801" w14:textId="77777777" w:rsidTr="00042CF5">
        <w:trPr>
          <w:trHeight w:val="20"/>
        </w:trPr>
        <w:tc>
          <w:tcPr>
            <w:tcW w:w="1875" w:type="pct"/>
          </w:tcPr>
          <w:p w14:paraId="3C834100" w14:textId="49A32E6D" w:rsidR="00E715E9" w:rsidRPr="00614CF2" w:rsidRDefault="00E715E9" w:rsidP="00614CF2">
            <w:r w:rsidRPr="00614CF2">
              <w:t>Welfare</w:t>
            </w:r>
            <w:r w:rsidR="00F474B4" w:rsidRPr="00614CF2">
              <w:t xml:space="preserve"> </w:t>
            </w:r>
            <w:r w:rsidRPr="00614CF2">
              <w:t>Support</w:t>
            </w:r>
            <w:r w:rsidR="00F474B4" w:rsidRPr="00614CF2">
              <w:t xml:space="preserve"> </w:t>
            </w:r>
            <w:r w:rsidRPr="00614CF2">
              <w:t>Workers</w:t>
            </w:r>
            <w:r w:rsidR="00F474B4" w:rsidRPr="00614CF2">
              <w:t xml:space="preserve"> </w:t>
            </w:r>
            <w:r w:rsidRPr="00614CF2">
              <w:t>(CP)</w:t>
            </w:r>
          </w:p>
        </w:tc>
        <w:tc>
          <w:tcPr>
            <w:tcW w:w="348" w:type="pct"/>
          </w:tcPr>
          <w:p w14:paraId="12615FC4" w14:textId="77777777" w:rsidR="00E715E9" w:rsidRPr="00614CF2" w:rsidRDefault="00E715E9" w:rsidP="00614CF2">
            <w:r w:rsidRPr="00614CF2">
              <w:t>96.4</w:t>
            </w:r>
          </w:p>
        </w:tc>
        <w:tc>
          <w:tcPr>
            <w:tcW w:w="213" w:type="pct"/>
          </w:tcPr>
          <w:p w14:paraId="3CA38F9C" w14:textId="77777777" w:rsidR="00E715E9" w:rsidRPr="00614CF2" w:rsidRDefault="00E715E9" w:rsidP="00614CF2">
            <w:r w:rsidRPr="00614CF2">
              <w:t>33.5</w:t>
            </w:r>
          </w:p>
        </w:tc>
        <w:tc>
          <w:tcPr>
            <w:tcW w:w="292" w:type="pct"/>
          </w:tcPr>
          <w:p w14:paraId="69C9305B" w14:textId="77777777" w:rsidR="00E715E9" w:rsidRPr="00614CF2" w:rsidRDefault="00E715E9" w:rsidP="00614CF2">
            <w:r w:rsidRPr="00614CF2">
              <w:t>53.1</w:t>
            </w:r>
          </w:p>
        </w:tc>
        <w:tc>
          <w:tcPr>
            <w:tcW w:w="312" w:type="pct"/>
          </w:tcPr>
          <w:p w14:paraId="66510758" w14:textId="77777777" w:rsidR="00E715E9" w:rsidRPr="00614CF2" w:rsidRDefault="00E715E9" w:rsidP="00614CF2">
            <w:r w:rsidRPr="00614CF2">
              <w:t>33</w:t>
            </w:r>
          </w:p>
        </w:tc>
        <w:tc>
          <w:tcPr>
            <w:tcW w:w="291" w:type="pct"/>
          </w:tcPr>
          <w:p w14:paraId="4D93B793" w14:textId="77777777" w:rsidR="00E715E9" w:rsidRPr="00614CF2" w:rsidRDefault="00E715E9" w:rsidP="00614CF2">
            <w:r w:rsidRPr="00614CF2">
              <w:t>69</w:t>
            </w:r>
          </w:p>
        </w:tc>
        <w:tc>
          <w:tcPr>
            <w:tcW w:w="306" w:type="pct"/>
          </w:tcPr>
          <w:p w14:paraId="36F65EDD" w14:textId="77777777" w:rsidR="00E715E9" w:rsidRPr="00614CF2" w:rsidRDefault="00E715E9" w:rsidP="00614CF2">
            <w:r w:rsidRPr="00614CF2">
              <w:t>7</w:t>
            </w:r>
          </w:p>
        </w:tc>
        <w:tc>
          <w:tcPr>
            <w:tcW w:w="476" w:type="pct"/>
          </w:tcPr>
          <w:p w14:paraId="24A223AC" w14:textId="64AA3829" w:rsidR="00E715E9" w:rsidRPr="00614CF2" w:rsidRDefault="00E715E9" w:rsidP="00614CF2">
            <w:r w:rsidRPr="00614CF2">
              <w:t>Above</w:t>
            </w:r>
            <w:r w:rsidR="00F474B4" w:rsidRPr="00614CF2">
              <w:t xml:space="preserve"> </w:t>
            </w:r>
            <w:r w:rsidRPr="00614CF2">
              <w:t>Average</w:t>
            </w:r>
          </w:p>
        </w:tc>
        <w:tc>
          <w:tcPr>
            <w:tcW w:w="320" w:type="pct"/>
          </w:tcPr>
          <w:p w14:paraId="7B3F39B9" w14:textId="77777777" w:rsidR="00E715E9" w:rsidRPr="00614CF2" w:rsidRDefault="00E715E9" w:rsidP="00614CF2">
            <w:r w:rsidRPr="00614CF2">
              <w:t>$$$</w:t>
            </w:r>
          </w:p>
        </w:tc>
        <w:tc>
          <w:tcPr>
            <w:tcW w:w="219" w:type="pct"/>
          </w:tcPr>
          <w:p w14:paraId="43966FE8" w14:textId="77777777" w:rsidR="00E715E9" w:rsidRPr="00614CF2" w:rsidRDefault="00E715E9" w:rsidP="00614CF2">
            <w:r w:rsidRPr="00614CF2">
              <w:t>2</w:t>
            </w:r>
          </w:p>
        </w:tc>
        <w:tc>
          <w:tcPr>
            <w:tcW w:w="349" w:type="pct"/>
          </w:tcPr>
          <w:p w14:paraId="7D50014D" w14:textId="77777777" w:rsidR="00E715E9" w:rsidRPr="00614CF2" w:rsidRDefault="00E715E9" w:rsidP="00614CF2">
            <w:r w:rsidRPr="00614CF2">
              <w:t>8.4</w:t>
            </w:r>
          </w:p>
        </w:tc>
      </w:tr>
      <w:tr w:rsidR="00E715E9" w:rsidRPr="00614CF2" w14:paraId="43EA22E6" w14:textId="77777777" w:rsidTr="00042CF5">
        <w:trPr>
          <w:trHeight w:val="20"/>
        </w:trPr>
        <w:tc>
          <w:tcPr>
            <w:tcW w:w="1875" w:type="pct"/>
          </w:tcPr>
          <w:p w14:paraId="4B2719BF" w14:textId="1B747136" w:rsidR="00E715E9" w:rsidRPr="00614CF2" w:rsidRDefault="00E715E9" w:rsidP="00614CF2">
            <w:r w:rsidRPr="00614CF2">
              <w:t>Welfare,</w:t>
            </w:r>
            <w:r w:rsidR="00F474B4" w:rsidRPr="00614CF2">
              <w:t xml:space="preserve"> </w:t>
            </w:r>
            <w:r w:rsidRPr="00614CF2">
              <w:t>Recreation</w:t>
            </w:r>
            <w:r w:rsidR="00F474B4" w:rsidRPr="00614CF2">
              <w:t xml:space="preserve"> </w:t>
            </w:r>
            <w:r w:rsidRPr="00614CF2">
              <w:t>and</w:t>
            </w:r>
            <w:r w:rsidR="00F474B4" w:rsidRPr="00614CF2">
              <w:t xml:space="preserve"> </w:t>
            </w:r>
            <w:r w:rsidRPr="00614CF2">
              <w:t>Community</w:t>
            </w:r>
            <w:r w:rsidR="00F474B4" w:rsidRPr="00614CF2">
              <w:t xml:space="preserve"> </w:t>
            </w:r>
            <w:r w:rsidRPr="00614CF2">
              <w:t>Arts</w:t>
            </w:r>
            <w:r w:rsidR="00F474B4" w:rsidRPr="00614CF2">
              <w:t xml:space="preserve"> </w:t>
            </w:r>
            <w:r w:rsidRPr="00614CF2">
              <w:t>Workers</w:t>
            </w:r>
            <w:r w:rsidR="00F474B4" w:rsidRPr="00614CF2">
              <w:t xml:space="preserve"> </w:t>
            </w:r>
            <w:r w:rsidRPr="00614CF2">
              <w:t>(P)</w:t>
            </w:r>
          </w:p>
        </w:tc>
        <w:tc>
          <w:tcPr>
            <w:tcW w:w="348" w:type="pct"/>
          </w:tcPr>
          <w:p w14:paraId="361394BF" w14:textId="77777777" w:rsidR="00E715E9" w:rsidRPr="00614CF2" w:rsidRDefault="00E715E9" w:rsidP="00614CF2">
            <w:r w:rsidRPr="00614CF2">
              <w:t>41.6</w:t>
            </w:r>
          </w:p>
        </w:tc>
        <w:tc>
          <w:tcPr>
            <w:tcW w:w="213" w:type="pct"/>
          </w:tcPr>
          <w:p w14:paraId="283E38F5" w14:textId="77777777" w:rsidR="00E715E9" w:rsidRPr="00614CF2" w:rsidRDefault="00E715E9" w:rsidP="00614CF2">
            <w:r w:rsidRPr="00614CF2">
              <w:t>7.5</w:t>
            </w:r>
          </w:p>
        </w:tc>
        <w:tc>
          <w:tcPr>
            <w:tcW w:w="292" w:type="pct"/>
          </w:tcPr>
          <w:p w14:paraId="761BD31C" w14:textId="77777777" w:rsidR="00E715E9" w:rsidRPr="00614CF2" w:rsidRDefault="00E715E9" w:rsidP="00614CF2">
            <w:r w:rsidRPr="00614CF2">
              <w:t>22.1</w:t>
            </w:r>
          </w:p>
        </w:tc>
        <w:tc>
          <w:tcPr>
            <w:tcW w:w="312" w:type="pct"/>
          </w:tcPr>
          <w:p w14:paraId="247EDDA6" w14:textId="77777777" w:rsidR="00E715E9" w:rsidRPr="00614CF2" w:rsidRDefault="00E715E9" w:rsidP="00614CF2">
            <w:r w:rsidRPr="00614CF2">
              <w:t>33</w:t>
            </w:r>
          </w:p>
        </w:tc>
        <w:tc>
          <w:tcPr>
            <w:tcW w:w="291" w:type="pct"/>
          </w:tcPr>
          <w:p w14:paraId="3209E22D" w14:textId="77777777" w:rsidR="00E715E9" w:rsidRPr="00614CF2" w:rsidRDefault="00E715E9" w:rsidP="00614CF2">
            <w:r w:rsidRPr="00614CF2">
              <w:t>68</w:t>
            </w:r>
          </w:p>
        </w:tc>
        <w:tc>
          <w:tcPr>
            <w:tcW w:w="306" w:type="pct"/>
          </w:tcPr>
          <w:p w14:paraId="4036AD04" w14:textId="77777777" w:rsidR="00E715E9" w:rsidRPr="00614CF2" w:rsidRDefault="00E715E9" w:rsidP="00614CF2">
            <w:r w:rsidRPr="00614CF2">
              <w:t>9</w:t>
            </w:r>
          </w:p>
        </w:tc>
        <w:tc>
          <w:tcPr>
            <w:tcW w:w="476" w:type="pct"/>
          </w:tcPr>
          <w:p w14:paraId="0C985609" w14:textId="77777777" w:rsidR="00E715E9" w:rsidRPr="00614CF2" w:rsidRDefault="00E715E9" w:rsidP="00614CF2">
            <w:r w:rsidRPr="00614CF2">
              <w:t>Average</w:t>
            </w:r>
          </w:p>
        </w:tc>
        <w:tc>
          <w:tcPr>
            <w:tcW w:w="320" w:type="pct"/>
          </w:tcPr>
          <w:p w14:paraId="4B295A1B" w14:textId="77777777" w:rsidR="00E715E9" w:rsidRPr="00614CF2" w:rsidRDefault="00E715E9" w:rsidP="00614CF2">
            <w:r w:rsidRPr="00614CF2">
              <w:t>$$$$</w:t>
            </w:r>
          </w:p>
        </w:tc>
        <w:tc>
          <w:tcPr>
            <w:tcW w:w="219" w:type="pct"/>
          </w:tcPr>
          <w:p w14:paraId="0C72988D" w14:textId="77777777" w:rsidR="00E715E9" w:rsidRPr="00614CF2" w:rsidRDefault="00E715E9" w:rsidP="00614CF2">
            <w:r w:rsidRPr="00614CF2">
              <w:t>1</w:t>
            </w:r>
          </w:p>
        </w:tc>
        <w:tc>
          <w:tcPr>
            <w:tcW w:w="349" w:type="pct"/>
          </w:tcPr>
          <w:p w14:paraId="23530B6D" w14:textId="77777777" w:rsidR="00E715E9" w:rsidRPr="00614CF2" w:rsidRDefault="00E715E9" w:rsidP="00614CF2">
            <w:r w:rsidRPr="00614CF2">
              <w:t>15.2</w:t>
            </w:r>
          </w:p>
        </w:tc>
      </w:tr>
      <w:tr w:rsidR="00E715E9" w:rsidRPr="00614CF2" w14:paraId="0C2FFFA7" w14:textId="77777777" w:rsidTr="006B5BB8">
        <w:trPr>
          <w:trHeight w:val="20"/>
        </w:trPr>
        <w:tc>
          <w:tcPr>
            <w:tcW w:w="5000" w:type="pct"/>
            <w:gridSpan w:val="11"/>
            <w:shd w:val="clear" w:color="auto" w:fill="DAD2FF" w:themeFill="text2" w:themeFillTint="1A"/>
          </w:tcPr>
          <w:p w14:paraId="0849A447" w14:textId="163D87BC" w:rsidR="00E715E9" w:rsidRPr="00614CF2" w:rsidRDefault="00E715E9" w:rsidP="00614CF2">
            <w:r w:rsidRPr="00614CF2">
              <w:t>Hospitality,</w:t>
            </w:r>
            <w:r w:rsidR="00F474B4" w:rsidRPr="00614CF2">
              <w:t xml:space="preserve"> </w:t>
            </w:r>
            <w:r w:rsidRPr="00614CF2">
              <w:t>Food</w:t>
            </w:r>
            <w:r w:rsidR="00F474B4" w:rsidRPr="00614CF2">
              <w:t xml:space="preserve"> </w:t>
            </w:r>
            <w:r w:rsidRPr="00614CF2">
              <w:t>Services</w:t>
            </w:r>
            <w:r w:rsidR="00F474B4" w:rsidRPr="00614CF2">
              <w:t xml:space="preserve"> </w:t>
            </w:r>
            <w:r w:rsidRPr="00614CF2">
              <w:t>and</w:t>
            </w:r>
            <w:r w:rsidR="00F474B4" w:rsidRPr="00614CF2">
              <w:t xml:space="preserve"> </w:t>
            </w:r>
            <w:r w:rsidRPr="00614CF2">
              <w:t>Tourism</w:t>
            </w:r>
          </w:p>
        </w:tc>
      </w:tr>
      <w:tr w:rsidR="00E715E9" w:rsidRPr="00614CF2" w14:paraId="1113EB1D" w14:textId="77777777" w:rsidTr="00042CF5">
        <w:trPr>
          <w:trHeight w:val="20"/>
        </w:trPr>
        <w:tc>
          <w:tcPr>
            <w:tcW w:w="1875" w:type="pct"/>
          </w:tcPr>
          <w:p w14:paraId="286F6490" w14:textId="7AA9197A" w:rsidR="00E715E9" w:rsidRPr="00614CF2" w:rsidRDefault="00E715E9" w:rsidP="00614CF2">
            <w:r w:rsidRPr="00614CF2">
              <w:t>Bakers</w:t>
            </w:r>
            <w:r w:rsidR="00F474B4" w:rsidRPr="00614CF2">
              <w:t xml:space="preserve"> </w:t>
            </w:r>
            <w:r w:rsidRPr="00614CF2">
              <w:t>and</w:t>
            </w:r>
            <w:r w:rsidR="00F474B4" w:rsidRPr="00614CF2">
              <w:t xml:space="preserve"> </w:t>
            </w:r>
            <w:r w:rsidRPr="00614CF2">
              <w:t>Pastrycooks</w:t>
            </w:r>
            <w:r w:rsidR="00F474B4" w:rsidRPr="00614CF2">
              <w:t xml:space="preserve"> </w:t>
            </w:r>
            <w:r w:rsidRPr="00614CF2">
              <w:t>(TT)</w:t>
            </w:r>
          </w:p>
        </w:tc>
        <w:tc>
          <w:tcPr>
            <w:tcW w:w="348" w:type="pct"/>
          </w:tcPr>
          <w:p w14:paraId="5471B94F" w14:textId="77777777" w:rsidR="00E715E9" w:rsidRPr="00614CF2" w:rsidRDefault="00E715E9" w:rsidP="00614CF2">
            <w:r w:rsidRPr="00614CF2">
              <w:t>33.0</w:t>
            </w:r>
          </w:p>
        </w:tc>
        <w:tc>
          <w:tcPr>
            <w:tcW w:w="213" w:type="pct"/>
          </w:tcPr>
          <w:p w14:paraId="29DEF31A" w14:textId="77777777" w:rsidR="00E715E9" w:rsidRPr="00614CF2" w:rsidRDefault="00E715E9" w:rsidP="00614CF2">
            <w:r w:rsidRPr="00614CF2">
              <w:t>1.1</w:t>
            </w:r>
          </w:p>
        </w:tc>
        <w:tc>
          <w:tcPr>
            <w:tcW w:w="292" w:type="pct"/>
          </w:tcPr>
          <w:p w14:paraId="6920F965" w14:textId="77777777" w:rsidR="00E715E9" w:rsidRPr="00614CF2" w:rsidRDefault="00E715E9" w:rsidP="00614CF2">
            <w:r w:rsidRPr="00614CF2">
              <w:t>3.3</w:t>
            </w:r>
          </w:p>
        </w:tc>
        <w:tc>
          <w:tcPr>
            <w:tcW w:w="312" w:type="pct"/>
          </w:tcPr>
          <w:p w14:paraId="310C8670" w14:textId="77777777" w:rsidR="00E715E9" w:rsidRPr="00614CF2" w:rsidRDefault="00E715E9" w:rsidP="00614CF2">
            <w:r w:rsidRPr="00614CF2">
              <w:t>28</w:t>
            </w:r>
          </w:p>
        </w:tc>
        <w:tc>
          <w:tcPr>
            <w:tcW w:w="291" w:type="pct"/>
          </w:tcPr>
          <w:p w14:paraId="488E3BFF" w14:textId="77777777" w:rsidR="00E715E9" w:rsidRPr="00614CF2" w:rsidRDefault="00E715E9" w:rsidP="00614CF2">
            <w:r w:rsidRPr="00614CF2">
              <w:t>39</w:t>
            </w:r>
          </w:p>
        </w:tc>
        <w:tc>
          <w:tcPr>
            <w:tcW w:w="306" w:type="pct"/>
          </w:tcPr>
          <w:p w14:paraId="13A08027" w14:textId="77777777" w:rsidR="00E715E9" w:rsidRPr="00614CF2" w:rsidRDefault="00E715E9" w:rsidP="00614CF2">
            <w:r w:rsidRPr="00614CF2">
              <w:t>17</w:t>
            </w:r>
          </w:p>
        </w:tc>
        <w:tc>
          <w:tcPr>
            <w:tcW w:w="476" w:type="pct"/>
          </w:tcPr>
          <w:p w14:paraId="0F611BD5" w14:textId="63F25742" w:rsidR="00E715E9" w:rsidRPr="00614CF2" w:rsidRDefault="00E715E9" w:rsidP="00614CF2">
            <w:r w:rsidRPr="00614CF2">
              <w:t>Below</w:t>
            </w:r>
            <w:r w:rsidR="00F474B4" w:rsidRPr="00614CF2">
              <w:t xml:space="preserve"> </w:t>
            </w:r>
            <w:r w:rsidRPr="00614CF2">
              <w:t>Average</w:t>
            </w:r>
          </w:p>
        </w:tc>
        <w:tc>
          <w:tcPr>
            <w:tcW w:w="320" w:type="pct"/>
          </w:tcPr>
          <w:p w14:paraId="1B756EAE" w14:textId="77777777" w:rsidR="00E715E9" w:rsidRPr="00614CF2" w:rsidRDefault="00E715E9" w:rsidP="00614CF2">
            <w:r w:rsidRPr="00614CF2">
              <w:t>$$</w:t>
            </w:r>
          </w:p>
        </w:tc>
        <w:tc>
          <w:tcPr>
            <w:tcW w:w="219" w:type="pct"/>
          </w:tcPr>
          <w:p w14:paraId="0323DAD0" w14:textId="77777777" w:rsidR="00E715E9" w:rsidRPr="00614CF2" w:rsidRDefault="00E715E9" w:rsidP="00614CF2">
            <w:r w:rsidRPr="00614CF2">
              <w:t>3</w:t>
            </w:r>
          </w:p>
        </w:tc>
        <w:tc>
          <w:tcPr>
            <w:tcW w:w="349" w:type="pct"/>
          </w:tcPr>
          <w:p w14:paraId="118E09A0" w14:textId="77777777" w:rsidR="00E715E9" w:rsidRPr="00614CF2" w:rsidRDefault="00E715E9" w:rsidP="00614CF2">
            <w:r w:rsidRPr="00614CF2">
              <w:t>4.3</w:t>
            </w:r>
          </w:p>
        </w:tc>
      </w:tr>
      <w:tr w:rsidR="00E715E9" w:rsidRPr="00614CF2" w14:paraId="44BDE9E6" w14:textId="77777777" w:rsidTr="00042CF5">
        <w:trPr>
          <w:trHeight w:val="20"/>
        </w:trPr>
        <w:tc>
          <w:tcPr>
            <w:tcW w:w="1875" w:type="pct"/>
          </w:tcPr>
          <w:p w14:paraId="442F738E" w14:textId="75B77279" w:rsidR="00E715E9" w:rsidRPr="00614CF2" w:rsidRDefault="00E715E9" w:rsidP="00614CF2">
            <w:r w:rsidRPr="00614CF2">
              <w:t>Bar</w:t>
            </w:r>
            <w:r w:rsidR="00F474B4" w:rsidRPr="00614CF2">
              <w:t xml:space="preserve"> </w:t>
            </w:r>
            <w:r w:rsidRPr="00614CF2">
              <w:t>Attendants</w:t>
            </w:r>
            <w:r w:rsidR="00F474B4" w:rsidRPr="00614CF2">
              <w:t xml:space="preserve"> </w:t>
            </w:r>
            <w:r w:rsidRPr="00614CF2">
              <w:t>and</w:t>
            </w:r>
            <w:r w:rsidR="00F474B4" w:rsidRPr="00614CF2">
              <w:t xml:space="preserve"> </w:t>
            </w:r>
            <w:r w:rsidRPr="00614CF2">
              <w:t>Baristas</w:t>
            </w:r>
            <w:r w:rsidR="00F474B4" w:rsidRPr="00614CF2">
              <w:t xml:space="preserve"> </w:t>
            </w:r>
            <w:r w:rsidRPr="00614CF2">
              <w:t>(CP)</w:t>
            </w:r>
          </w:p>
        </w:tc>
        <w:tc>
          <w:tcPr>
            <w:tcW w:w="348" w:type="pct"/>
          </w:tcPr>
          <w:p w14:paraId="6B70D504" w14:textId="77777777" w:rsidR="00E715E9" w:rsidRPr="00614CF2" w:rsidRDefault="00E715E9" w:rsidP="00614CF2">
            <w:r w:rsidRPr="00614CF2">
              <w:t>119.0</w:t>
            </w:r>
          </w:p>
        </w:tc>
        <w:tc>
          <w:tcPr>
            <w:tcW w:w="213" w:type="pct"/>
          </w:tcPr>
          <w:p w14:paraId="62A8F0C3" w14:textId="77777777" w:rsidR="00E715E9" w:rsidRPr="00614CF2" w:rsidRDefault="00E715E9" w:rsidP="00614CF2">
            <w:r w:rsidRPr="00614CF2">
              <w:t>15.6</w:t>
            </w:r>
          </w:p>
        </w:tc>
        <w:tc>
          <w:tcPr>
            <w:tcW w:w="292" w:type="pct"/>
          </w:tcPr>
          <w:p w14:paraId="062961DA" w14:textId="77777777" w:rsidR="00E715E9" w:rsidRPr="00614CF2" w:rsidRDefault="00E715E9" w:rsidP="00614CF2">
            <w:r w:rsidRPr="00614CF2">
              <w:t>15.1</w:t>
            </w:r>
          </w:p>
        </w:tc>
        <w:tc>
          <w:tcPr>
            <w:tcW w:w="312" w:type="pct"/>
          </w:tcPr>
          <w:p w14:paraId="7C9BA914" w14:textId="77777777" w:rsidR="00E715E9" w:rsidRPr="00614CF2" w:rsidRDefault="00E715E9" w:rsidP="00614CF2">
            <w:r w:rsidRPr="00614CF2">
              <w:t>69</w:t>
            </w:r>
          </w:p>
        </w:tc>
        <w:tc>
          <w:tcPr>
            <w:tcW w:w="291" w:type="pct"/>
          </w:tcPr>
          <w:p w14:paraId="7AB27001" w14:textId="77777777" w:rsidR="00E715E9" w:rsidRPr="00614CF2" w:rsidRDefault="00E715E9" w:rsidP="00614CF2">
            <w:r w:rsidRPr="00614CF2">
              <w:t>55</w:t>
            </w:r>
          </w:p>
        </w:tc>
        <w:tc>
          <w:tcPr>
            <w:tcW w:w="306" w:type="pct"/>
          </w:tcPr>
          <w:p w14:paraId="2A7FCD6D" w14:textId="77777777" w:rsidR="00E715E9" w:rsidRPr="00614CF2" w:rsidRDefault="00E715E9" w:rsidP="00614CF2">
            <w:r w:rsidRPr="00614CF2">
              <w:t>59</w:t>
            </w:r>
          </w:p>
        </w:tc>
        <w:tc>
          <w:tcPr>
            <w:tcW w:w="476" w:type="pct"/>
          </w:tcPr>
          <w:p w14:paraId="03F89A34" w14:textId="7F1F4CF3" w:rsidR="00E715E9" w:rsidRPr="00614CF2" w:rsidRDefault="00E715E9" w:rsidP="00614CF2">
            <w:r w:rsidRPr="00614CF2">
              <w:t>Above</w:t>
            </w:r>
            <w:r w:rsidR="00F474B4" w:rsidRPr="00614CF2">
              <w:t xml:space="preserve"> </w:t>
            </w:r>
            <w:r w:rsidRPr="00614CF2">
              <w:t>Average</w:t>
            </w:r>
          </w:p>
        </w:tc>
        <w:tc>
          <w:tcPr>
            <w:tcW w:w="320" w:type="pct"/>
          </w:tcPr>
          <w:p w14:paraId="73407AEE" w14:textId="77777777" w:rsidR="00E715E9" w:rsidRPr="00614CF2" w:rsidRDefault="00E715E9" w:rsidP="00614CF2">
            <w:r w:rsidRPr="00614CF2">
              <w:t>$</w:t>
            </w:r>
          </w:p>
        </w:tc>
        <w:tc>
          <w:tcPr>
            <w:tcW w:w="219" w:type="pct"/>
          </w:tcPr>
          <w:p w14:paraId="0BB8E597" w14:textId="77777777" w:rsidR="00E715E9" w:rsidRPr="00614CF2" w:rsidRDefault="00E715E9" w:rsidP="00614CF2">
            <w:r w:rsidRPr="00614CF2">
              <w:t>4</w:t>
            </w:r>
          </w:p>
        </w:tc>
        <w:tc>
          <w:tcPr>
            <w:tcW w:w="349" w:type="pct"/>
          </w:tcPr>
          <w:p w14:paraId="4F4C7F56" w14:textId="77777777" w:rsidR="00E715E9" w:rsidRPr="00614CF2" w:rsidRDefault="00E715E9" w:rsidP="00614CF2">
            <w:r w:rsidRPr="00614CF2">
              <w:t>7.9</w:t>
            </w:r>
          </w:p>
        </w:tc>
      </w:tr>
      <w:tr w:rsidR="00E715E9" w:rsidRPr="00614CF2" w14:paraId="278E250E" w14:textId="77777777" w:rsidTr="00042CF5">
        <w:trPr>
          <w:trHeight w:val="20"/>
        </w:trPr>
        <w:tc>
          <w:tcPr>
            <w:tcW w:w="1875" w:type="pct"/>
          </w:tcPr>
          <w:p w14:paraId="44C2E65C" w14:textId="40E5C1FF" w:rsidR="00E715E9" w:rsidRPr="00614CF2" w:rsidRDefault="00E715E9" w:rsidP="00614CF2">
            <w:r w:rsidRPr="00614CF2">
              <w:t>Butchers</w:t>
            </w:r>
            <w:r w:rsidR="00F474B4" w:rsidRPr="00614CF2">
              <w:t xml:space="preserve"> </w:t>
            </w:r>
            <w:r w:rsidRPr="00614CF2">
              <w:t>and</w:t>
            </w:r>
            <w:r w:rsidR="00F474B4" w:rsidRPr="00614CF2">
              <w:t xml:space="preserve"> </w:t>
            </w:r>
            <w:r w:rsidRPr="00614CF2">
              <w:t>Smallgoods</w:t>
            </w:r>
            <w:r w:rsidR="00F474B4" w:rsidRPr="00614CF2">
              <w:t xml:space="preserve"> </w:t>
            </w:r>
            <w:r w:rsidRPr="00614CF2">
              <w:t>Makers</w:t>
            </w:r>
            <w:r w:rsidR="00F474B4" w:rsidRPr="00614CF2">
              <w:t xml:space="preserve"> </w:t>
            </w:r>
            <w:r w:rsidRPr="00614CF2">
              <w:t>(TT)</w:t>
            </w:r>
          </w:p>
        </w:tc>
        <w:tc>
          <w:tcPr>
            <w:tcW w:w="348" w:type="pct"/>
          </w:tcPr>
          <w:p w14:paraId="040C2E0B" w14:textId="77777777" w:rsidR="00E715E9" w:rsidRPr="00614CF2" w:rsidRDefault="00E715E9" w:rsidP="00614CF2">
            <w:r w:rsidRPr="00614CF2">
              <w:t>14.2</w:t>
            </w:r>
          </w:p>
        </w:tc>
        <w:tc>
          <w:tcPr>
            <w:tcW w:w="213" w:type="pct"/>
          </w:tcPr>
          <w:p w14:paraId="624F0E92" w14:textId="77777777" w:rsidR="00E715E9" w:rsidRPr="00614CF2" w:rsidRDefault="00E715E9" w:rsidP="00614CF2">
            <w:r w:rsidRPr="00614CF2">
              <w:t>-2.1</w:t>
            </w:r>
          </w:p>
        </w:tc>
        <w:tc>
          <w:tcPr>
            <w:tcW w:w="292" w:type="pct"/>
          </w:tcPr>
          <w:p w14:paraId="0DEEE82F" w14:textId="77777777" w:rsidR="00E715E9" w:rsidRPr="00614CF2" w:rsidRDefault="00E715E9" w:rsidP="00614CF2">
            <w:r w:rsidRPr="00614CF2">
              <w:t>-12.9</w:t>
            </w:r>
          </w:p>
        </w:tc>
        <w:tc>
          <w:tcPr>
            <w:tcW w:w="312" w:type="pct"/>
          </w:tcPr>
          <w:p w14:paraId="214E1131" w14:textId="77777777" w:rsidR="00E715E9" w:rsidRPr="00614CF2" w:rsidRDefault="00E715E9" w:rsidP="00614CF2">
            <w:r w:rsidRPr="00614CF2">
              <w:t>13</w:t>
            </w:r>
          </w:p>
        </w:tc>
        <w:tc>
          <w:tcPr>
            <w:tcW w:w="291" w:type="pct"/>
          </w:tcPr>
          <w:p w14:paraId="4AF64E88" w14:textId="77777777" w:rsidR="00E715E9" w:rsidRPr="00614CF2" w:rsidRDefault="00E715E9" w:rsidP="00614CF2">
            <w:r w:rsidRPr="00614CF2">
              <w:t>11</w:t>
            </w:r>
          </w:p>
        </w:tc>
        <w:tc>
          <w:tcPr>
            <w:tcW w:w="306" w:type="pct"/>
          </w:tcPr>
          <w:p w14:paraId="662F870E" w14:textId="77777777" w:rsidR="00E715E9" w:rsidRPr="00614CF2" w:rsidRDefault="00E715E9" w:rsidP="00614CF2">
            <w:r w:rsidRPr="00614CF2">
              <w:t>17</w:t>
            </w:r>
          </w:p>
        </w:tc>
        <w:tc>
          <w:tcPr>
            <w:tcW w:w="476" w:type="pct"/>
          </w:tcPr>
          <w:p w14:paraId="485D0126" w14:textId="2329FBCA" w:rsidR="00E715E9" w:rsidRPr="00614CF2" w:rsidRDefault="00E715E9" w:rsidP="00614CF2">
            <w:r w:rsidRPr="00614CF2">
              <w:t>Above</w:t>
            </w:r>
            <w:r w:rsidR="00F474B4" w:rsidRPr="00614CF2">
              <w:t xml:space="preserve"> </w:t>
            </w:r>
            <w:r w:rsidRPr="00614CF2">
              <w:t>Average</w:t>
            </w:r>
          </w:p>
        </w:tc>
        <w:tc>
          <w:tcPr>
            <w:tcW w:w="320" w:type="pct"/>
          </w:tcPr>
          <w:p w14:paraId="3301D936" w14:textId="77777777" w:rsidR="00E715E9" w:rsidRPr="00614CF2" w:rsidRDefault="00E715E9" w:rsidP="00614CF2">
            <w:r w:rsidRPr="00614CF2">
              <w:t>-</w:t>
            </w:r>
          </w:p>
        </w:tc>
        <w:tc>
          <w:tcPr>
            <w:tcW w:w="219" w:type="pct"/>
          </w:tcPr>
          <w:p w14:paraId="68F6AE41" w14:textId="77777777" w:rsidR="00E715E9" w:rsidRPr="00614CF2" w:rsidRDefault="00E715E9" w:rsidP="00614CF2">
            <w:r w:rsidRPr="00614CF2">
              <w:t>3</w:t>
            </w:r>
          </w:p>
        </w:tc>
        <w:tc>
          <w:tcPr>
            <w:tcW w:w="349" w:type="pct"/>
          </w:tcPr>
          <w:p w14:paraId="5A87D1F2" w14:textId="77777777" w:rsidR="00E715E9" w:rsidRPr="00614CF2" w:rsidRDefault="00E715E9" w:rsidP="00614CF2">
            <w:r w:rsidRPr="00614CF2">
              <w:t>6.4</w:t>
            </w:r>
          </w:p>
        </w:tc>
      </w:tr>
      <w:tr w:rsidR="00E715E9" w:rsidRPr="00614CF2" w14:paraId="76CD86BA" w14:textId="77777777" w:rsidTr="00042CF5">
        <w:trPr>
          <w:trHeight w:val="20"/>
        </w:trPr>
        <w:tc>
          <w:tcPr>
            <w:tcW w:w="1875" w:type="pct"/>
          </w:tcPr>
          <w:p w14:paraId="13305265" w14:textId="48A0A8FE" w:rsidR="00E715E9" w:rsidRPr="00614CF2" w:rsidRDefault="00E715E9" w:rsidP="00614CF2">
            <w:r w:rsidRPr="00614CF2">
              <w:t>Cafe</w:t>
            </w:r>
            <w:r w:rsidR="00F474B4" w:rsidRPr="00614CF2">
              <w:t xml:space="preserve"> </w:t>
            </w:r>
            <w:r w:rsidRPr="00614CF2">
              <w:t>and</w:t>
            </w:r>
            <w:r w:rsidR="00F474B4" w:rsidRPr="00614CF2">
              <w:t xml:space="preserve"> </w:t>
            </w:r>
            <w:r w:rsidRPr="00614CF2">
              <w:t>Restaurant</w:t>
            </w:r>
            <w:r w:rsidR="00F474B4" w:rsidRPr="00614CF2">
              <w:t xml:space="preserve"> </w:t>
            </w:r>
            <w:r w:rsidRPr="00614CF2">
              <w:t>Managers</w:t>
            </w:r>
            <w:r w:rsidR="00F474B4" w:rsidRPr="00614CF2">
              <w:t xml:space="preserve"> </w:t>
            </w:r>
            <w:r w:rsidRPr="00614CF2">
              <w:t>(M)</w:t>
            </w:r>
          </w:p>
        </w:tc>
        <w:tc>
          <w:tcPr>
            <w:tcW w:w="348" w:type="pct"/>
          </w:tcPr>
          <w:p w14:paraId="3FD5AB08" w14:textId="77777777" w:rsidR="00E715E9" w:rsidRPr="00614CF2" w:rsidRDefault="00E715E9" w:rsidP="00614CF2">
            <w:r w:rsidRPr="00614CF2">
              <w:t>67.4</w:t>
            </w:r>
          </w:p>
        </w:tc>
        <w:tc>
          <w:tcPr>
            <w:tcW w:w="213" w:type="pct"/>
          </w:tcPr>
          <w:p w14:paraId="030F308B" w14:textId="77777777" w:rsidR="00E715E9" w:rsidRPr="00614CF2" w:rsidRDefault="00E715E9" w:rsidP="00614CF2">
            <w:r w:rsidRPr="00614CF2">
              <w:t>-0.7</w:t>
            </w:r>
          </w:p>
        </w:tc>
        <w:tc>
          <w:tcPr>
            <w:tcW w:w="292" w:type="pct"/>
          </w:tcPr>
          <w:p w14:paraId="78C607C7" w14:textId="77777777" w:rsidR="00E715E9" w:rsidRPr="00614CF2" w:rsidRDefault="00E715E9" w:rsidP="00614CF2">
            <w:r w:rsidRPr="00614CF2">
              <w:t>-1.1</w:t>
            </w:r>
          </w:p>
        </w:tc>
        <w:tc>
          <w:tcPr>
            <w:tcW w:w="312" w:type="pct"/>
          </w:tcPr>
          <w:p w14:paraId="602561D8" w14:textId="77777777" w:rsidR="00E715E9" w:rsidRPr="00614CF2" w:rsidRDefault="00E715E9" w:rsidP="00614CF2">
            <w:r w:rsidRPr="00614CF2">
              <w:t>23</w:t>
            </w:r>
          </w:p>
        </w:tc>
        <w:tc>
          <w:tcPr>
            <w:tcW w:w="291" w:type="pct"/>
          </w:tcPr>
          <w:p w14:paraId="15277250" w14:textId="77777777" w:rsidR="00E715E9" w:rsidRPr="00614CF2" w:rsidRDefault="00E715E9" w:rsidP="00614CF2">
            <w:r w:rsidRPr="00614CF2">
              <w:t>57</w:t>
            </w:r>
          </w:p>
        </w:tc>
        <w:tc>
          <w:tcPr>
            <w:tcW w:w="306" w:type="pct"/>
          </w:tcPr>
          <w:p w14:paraId="25592E8C" w14:textId="77777777" w:rsidR="00E715E9" w:rsidRPr="00614CF2" w:rsidRDefault="00E715E9" w:rsidP="00614CF2">
            <w:r w:rsidRPr="00614CF2">
              <w:t>12</w:t>
            </w:r>
          </w:p>
        </w:tc>
        <w:tc>
          <w:tcPr>
            <w:tcW w:w="476" w:type="pct"/>
          </w:tcPr>
          <w:p w14:paraId="695B6F46" w14:textId="06D9A44E" w:rsidR="00E715E9" w:rsidRPr="00614CF2" w:rsidRDefault="00E715E9" w:rsidP="00614CF2">
            <w:r w:rsidRPr="00614CF2">
              <w:t>Below</w:t>
            </w:r>
            <w:r w:rsidR="00F474B4" w:rsidRPr="00614CF2">
              <w:t xml:space="preserve"> </w:t>
            </w:r>
            <w:r w:rsidRPr="00614CF2">
              <w:t>Average</w:t>
            </w:r>
          </w:p>
        </w:tc>
        <w:tc>
          <w:tcPr>
            <w:tcW w:w="320" w:type="pct"/>
          </w:tcPr>
          <w:p w14:paraId="73C8B608" w14:textId="77777777" w:rsidR="00E715E9" w:rsidRPr="00614CF2" w:rsidRDefault="00E715E9" w:rsidP="00614CF2">
            <w:r w:rsidRPr="00614CF2">
              <w:t>$$</w:t>
            </w:r>
          </w:p>
        </w:tc>
        <w:tc>
          <w:tcPr>
            <w:tcW w:w="219" w:type="pct"/>
          </w:tcPr>
          <w:p w14:paraId="75FC366E" w14:textId="77777777" w:rsidR="00E715E9" w:rsidRPr="00614CF2" w:rsidRDefault="00E715E9" w:rsidP="00614CF2">
            <w:r w:rsidRPr="00614CF2">
              <w:t>2</w:t>
            </w:r>
          </w:p>
        </w:tc>
        <w:tc>
          <w:tcPr>
            <w:tcW w:w="349" w:type="pct"/>
          </w:tcPr>
          <w:p w14:paraId="67C11EF5" w14:textId="77777777" w:rsidR="00E715E9" w:rsidRPr="00614CF2" w:rsidRDefault="00E715E9" w:rsidP="00614CF2">
            <w:r w:rsidRPr="00614CF2">
              <w:t>3.7</w:t>
            </w:r>
          </w:p>
        </w:tc>
      </w:tr>
      <w:tr w:rsidR="00E715E9" w:rsidRPr="00614CF2" w14:paraId="5337165E" w14:textId="77777777" w:rsidTr="00042CF5">
        <w:trPr>
          <w:trHeight w:val="20"/>
        </w:trPr>
        <w:tc>
          <w:tcPr>
            <w:tcW w:w="1875" w:type="pct"/>
          </w:tcPr>
          <w:p w14:paraId="45B672B9" w14:textId="1D748B7F" w:rsidR="00E715E9" w:rsidRPr="00614CF2" w:rsidRDefault="00E715E9" w:rsidP="00614CF2">
            <w:r w:rsidRPr="00614CF2">
              <w:t>Cafe</w:t>
            </w:r>
            <w:r w:rsidR="00F474B4" w:rsidRPr="00614CF2">
              <w:t xml:space="preserve"> </w:t>
            </w:r>
            <w:r w:rsidRPr="00614CF2">
              <w:t>Workers</w:t>
            </w:r>
            <w:r w:rsidR="00F474B4" w:rsidRPr="00614CF2">
              <w:t xml:space="preserve"> </w:t>
            </w:r>
            <w:r w:rsidRPr="00614CF2">
              <w:t>(CP)</w:t>
            </w:r>
          </w:p>
        </w:tc>
        <w:tc>
          <w:tcPr>
            <w:tcW w:w="348" w:type="pct"/>
          </w:tcPr>
          <w:p w14:paraId="035C0571" w14:textId="77777777" w:rsidR="00E715E9" w:rsidRPr="00614CF2" w:rsidRDefault="00E715E9" w:rsidP="00614CF2">
            <w:r w:rsidRPr="00614CF2">
              <w:t>34.2</w:t>
            </w:r>
          </w:p>
        </w:tc>
        <w:tc>
          <w:tcPr>
            <w:tcW w:w="213" w:type="pct"/>
          </w:tcPr>
          <w:p w14:paraId="7C49788B" w14:textId="77777777" w:rsidR="00E715E9" w:rsidRPr="00614CF2" w:rsidRDefault="00E715E9" w:rsidP="00614CF2">
            <w:r w:rsidRPr="00614CF2">
              <w:t>5.0</w:t>
            </w:r>
          </w:p>
        </w:tc>
        <w:tc>
          <w:tcPr>
            <w:tcW w:w="292" w:type="pct"/>
          </w:tcPr>
          <w:p w14:paraId="29A26B0D" w14:textId="77777777" w:rsidR="00E715E9" w:rsidRPr="00614CF2" w:rsidRDefault="00E715E9" w:rsidP="00614CF2">
            <w:r w:rsidRPr="00614CF2">
              <w:t>17.0</w:t>
            </w:r>
          </w:p>
        </w:tc>
        <w:tc>
          <w:tcPr>
            <w:tcW w:w="312" w:type="pct"/>
          </w:tcPr>
          <w:p w14:paraId="56F1A39E" w14:textId="77777777" w:rsidR="00E715E9" w:rsidRPr="00614CF2" w:rsidRDefault="00E715E9" w:rsidP="00614CF2">
            <w:r w:rsidRPr="00614CF2">
              <w:t>77</w:t>
            </w:r>
          </w:p>
        </w:tc>
        <w:tc>
          <w:tcPr>
            <w:tcW w:w="291" w:type="pct"/>
          </w:tcPr>
          <w:p w14:paraId="0F1ED2B2" w14:textId="77777777" w:rsidR="00E715E9" w:rsidRPr="00614CF2" w:rsidRDefault="00E715E9" w:rsidP="00614CF2">
            <w:r w:rsidRPr="00614CF2">
              <w:t>77</w:t>
            </w:r>
          </w:p>
        </w:tc>
        <w:tc>
          <w:tcPr>
            <w:tcW w:w="306" w:type="pct"/>
          </w:tcPr>
          <w:p w14:paraId="2C85B887" w14:textId="77777777" w:rsidR="00E715E9" w:rsidRPr="00614CF2" w:rsidRDefault="00E715E9" w:rsidP="00614CF2">
            <w:r w:rsidRPr="00614CF2">
              <w:t>56</w:t>
            </w:r>
          </w:p>
        </w:tc>
        <w:tc>
          <w:tcPr>
            <w:tcW w:w="476" w:type="pct"/>
          </w:tcPr>
          <w:p w14:paraId="2104DFEC" w14:textId="0EBDC5FB" w:rsidR="00E715E9" w:rsidRPr="00614CF2" w:rsidRDefault="00E715E9" w:rsidP="00614CF2">
            <w:r w:rsidRPr="00614CF2">
              <w:t>Above</w:t>
            </w:r>
            <w:r w:rsidR="00F474B4" w:rsidRPr="00614CF2">
              <w:t xml:space="preserve"> </w:t>
            </w:r>
            <w:r w:rsidRPr="00614CF2">
              <w:t>Average</w:t>
            </w:r>
          </w:p>
        </w:tc>
        <w:tc>
          <w:tcPr>
            <w:tcW w:w="320" w:type="pct"/>
          </w:tcPr>
          <w:p w14:paraId="530F2225" w14:textId="77777777" w:rsidR="00E715E9" w:rsidRPr="00614CF2" w:rsidRDefault="00E715E9" w:rsidP="00614CF2">
            <w:r w:rsidRPr="00614CF2">
              <w:t>$</w:t>
            </w:r>
          </w:p>
        </w:tc>
        <w:tc>
          <w:tcPr>
            <w:tcW w:w="219" w:type="pct"/>
          </w:tcPr>
          <w:p w14:paraId="069DD53D" w14:textId="77777777" w:rsidR="00E715E9" w:rsidRPr="00614CF2" w:rsidRDefault="00E715E9" w:rsidP="00614CF2">
            <w:r w:rsidRPr="00614CF2">
              <w:t>5</w:t>
            </w:r>
          </w:p>
        </w:tc>
        <w:tc>
          <w:tcPr>
            <w:tcW w:w="349" w:type="pct"/>
          </w:tcPr>
          <w:p w14:paraId="700A38EF" w14:textId="77777777" w:rsidR="00E715E9" w:rsidRPr="00614CF2" w:rsidRDefault="00E715E9" w:rsidP="00614CF2">
            <w:r w:rsidRPr="00614CF2">
              <w:t>7.8</w:t>
            </w:r>
          </w:p>
        </w:tc>
      </w:tr>
      <w:tr w:rsidR="00E715E9" w:rsidRPr="00614CF2" w14:paraId="639F6B08" w14:textId="77777777" w:rsidTr="00042CF5">
        <w:trPr>
          <w:trHeight w:val="20"/>
        </w:trPr>
        <w:tc>
          <w:tcPr>
            <w:tcW w:w="1875" w:type="pct"/>
          </w:tcPr>
          <w:p w14:paraId="03620392" w14:textId="730167FD" w:rsidR="00E715E9" w:rsidRPr="00614CF2" w:rsidRDefault="00E715E9" w:rsidP="00614CF2">
            <w:r w:rsidRPr="00614CF2">
              <w:t>Caravan</w:t>
            </w:r>
            <w:r w:rsidR="00F474B4" w:rsidRPr="00614CF2">
              <w:t xml:space="preserve"> </w:t>
            </w:r>
            <w:r w:rsidRPr="00614CF2">
              <w:t>Park</w:t>
            </w:r>
            <w:r w:rsidR="00F474B4" w:rsidRPr="00614CF2">
              <w:t xml:space="preserve"> </w:t>
            </w:r>
            <w:r w:rsidRPr="00614CF2">
              <w:t>and</w:t>
            </w:r>
            <w:r w:rsidR="00F474B4" w:rsidRPr="00614CF2">
              <w:t xml:space="preserve"> </w:t>
            </w:r>
            <w:r w:rsidRPr="00614CF2">
              <w:t>Camping</w:t>
            </w:r>
            <w:r w:rsidR="00F474B4" w:rsidRPr="00614CF2">
              <w:t xml:space="preserve"> </w:t>
            </w:r>
            <w:r w:rsidRPr="00614CF2">
              <w:t>Ground</w:t>
            </w:r>
            <w:r w:rsidR="00F474B4" w:rsidRPr="00614CF2">
              <w:t xml:space="preserve"> </w:t>
            </w:r>
            <w:r w:rsidRPr="00614CF2">
              <w:t>Managers</w:t>
            </w:r>
            <w:r w:rsidR="00F474B4" w:rsidRPr="00614CF2">
              <w:t xml:space="preserve"> </w:t>
            </w:r>
            <w:r w:rsidRPr="00614CF2">
              <w:t>(M)</w:t>
            </w:r>
          </w:p>
        </w:tc>
        <w:tc>
          <w:tcPr>
            <w:tcW w:w="348" w:type="pct"/>
          </w:tcPr>
          <w:p w14:paraId="622FAF56" w14:textId="77777777" w:rsidR="00E715E9" w:rsidRPr="00614CF2" w:rsidRDefault="00E715E9" w:rsidP="00614CF2">
            <w:r w:rsidRPr="00614CF2">
              <w:t>3.3</w:t>
            </w:r>
          </w:p>
        </w:tc>
        <w:tc>
          <w:tcPr>
            <w:tcW w:w="213" w:type="pct"/>
          </w:tcPr>
          <w:p w14:paraId="5A665207" w14:textId="77777777" w:rsidR="00E715E9" w:rsidRPr="00614CF2" w:rsidRDefault="00E715E9" w:rsidP="00614CF2">
            <w:r w:rsidRPr="00614CF2">
              <w:t>0.8</w:t>
            </w:r>
          </w:p>
        </w:tc>
        <w:tc>
          <w:tcPr>
            <w:tcW w:w="292" w:type="pct"/>
          </w:tcPr>
          <w:p w14:paraId="2265C3F1" w14:textId="77777777" w:rsidR="00E715E9" w:rsidRPr="00614CF2" w:rsidRDefault="00E715E9" w:rsidP="00614CF2">
            <w:r w:rsidRPr="00614CF2">
              <w:t>32.9</w:t>
            </w:r>
          </w:p>
        </w:tc>
        <w:tc>
          <w:tcPr>
            <w:tcW w:w="312" w:type="pct"/>
          </w:tcPr>
          <w:p w14:paraId="351AAF85" w14:textId="77777777" w:rsidR="00E715E9" w:rsidRPr="00614CF2" w:rsidRDefault="00E715E9" w:rsidP="00614CF2">
            <w:r w:rsidRPr="00614CF2">
              <w:t>4</w:t>
            </w:r>
          </w:p>
        </w:tc>
        <w:tc>
          <w:tcPr>
            <w:tcW w:w="291" w:type="pct"/>
          </w:tcPr>
          <w:p w14:paraId="5BCC5948" w14:textId="77777777" w:rsidR="00E715E9" w:rsidRPr="00614CF2" w:rsidRDefault="00E715E9" w:rsidP="00614CF2">
            <w:r w:rsidRPr="00614CF2">
              <w:t>53</w:t>
            </w:r>
          </w:p>
        </w:tc>
        <w:tc>
          <w:tcPr>
            <w:tcW w:w="306" w:type="pct"/>
          </w:tcPr>
          <w:p w14:paraId="498A0270" w14:textId="77777777" w:rsidR="00E715E9" w:rsidRPr="00614CF2" w:rsidRDefault="00E715E9" w:rsidP="00614CF2">
            <w:r w:rsidRPr="00614CF2">
              <w:t>0</w:t>
            </w:r>
          </w:p>
        </w:tc>
        <w:tc>
          <w:tcPr>
            <w:tcW w:w="476" w:type="pct"/>
          </w:tcPr>
          <w:p w14:paraId="4E8C5003" w14:textId="395A0C51" w:rsidR="00E715E9" w:rsidRPr="00614CF2" w:rsidRDefault="00E715E9" w:rsidP="00614CF2">
            <w:r w:rsidRPr="00614CF2">
              <w:t>Below</w:t>
            </w:r>
            <w:r w:rsidR="00F474B4" w:rsidRPr="00614CF2">
              <w:t xml:space="preserve"> </w:t>
            </w:r>
            <w:r w:rsidRPr="00614CF2">
              <w:t>Average</w:t>
            </w:r>
          </w:p>
        </w:tc>
        <w:tc>
          <w:tcPr>
            <w:tcW w:w="320" w:type="pct"/>
          </w:tcPr>
          <w:p w14:paraId="77E66E4F" w14:textId="77777777" w:rsidR="00E715E9" w:rsidRPr="00614CF2" w:rsidRDefault="00E715E9" w:rsidP="00614CF2">
            <w:r w:rsidRPr="00614CF2">
              <w:t>-</w:t>
            </w:r>
          </w:p>
        </w:tc>
        <w:tc>
          <w:tcPr>
            <w:tcW w:w="219" w:type="pct"/>
          </w:tcPr>
          <w:p w14:paraId="5E22CA21" w14:textId="77777777" w:rsidR="00E715E9" w:rsidRPr="00614CF2" w:rsidRDefault="00E715E9" w:rsidP="00614CF2">
            <w:r w:rsidRPr="00614CF2">
              <w:t>2</w:t>
            </w:r>
          </w:p>
        </w:tc>
        <w:tc>
          <w:tcPr>
            <w:tcW w:w="349" w:type="pct"/>
          </w:tcPr>
          <w:p w14:paraId="77B13086" w14:textId="77777777" w:rsidR="00E715E9" w:rsidRPr="00614CF2" w:rsidRDefault="00E715E9" w:rsidP="00614CF2">
            <w:r w:rsidRPr="00614CF2">
              <w:t>1.2</w:t>
            </w:r>
          </w:p>
        </w:tc>
      </w:tr>
      <w:tr w:rsidR="00E715E9" w:rsidRPr="00614CF2" w14:paraId="2ADB2A37" w14:textId="77777777" w:rsidTr="00042CF5">
        <w:trPr>
          <w:trHeight w:val="20"/>
        </w:trPr>
        <w:tc>
          <w:tcPr>
            <w:tcW w:w="1875" w:type="pct"/>
          </w:tcPr>
          <w:p w14:paraId="75D9F08A" w14:textId="1F737570" w:rsidR="00E715E9" w:rsidRPr="00614CF2" w:rsidRDefault="00E715E9" w:rsidP="00614CF2">
            <w:r w:rsidRPr="00614CF2">
              <w:t>Chefs</w:t>
            </w:r>
            <w:r w:rsidR="00F474B4" w:rsidRPr="00614CF2">
              <w:t xml:space="preserve"> </w:t>
            </w:r>
            <w:r w:rsidRPr="00614CF2">
              <w:t>(TT)</w:t>
            </w:r>
          </w:p>
        </w:tc>
        <w:tc>
          <w:tcPr>
            <w:tcW w:w="348" w:type="pct"/>
          </w:tcPr>
          <w:p w14:paraId="44EDC7C8" w14:textId="77777777" w:rsidR="00E715E9" w:rsidRPr="00614CF2" w:rsidRDefault="00E715E9" w:rsidP="00614CF2">
            <w:r w:rsidRPr="00614CF2">
              <w:t>125.3</w:t>
            </w:r>
          </w:p>
        </w:tc>
        <w:tc>
          <w:tcPr>
            <w:tcW w:w="213" w:type="pct"/>
          </w:tcPr>
          <w:p w14:paraId="711621FD" w14:textId="77777777" w:rsidR="00E715E9" w:rsidRPr="00614CF2" w:rsidRDefault="00E715E9" w:rsidP="00614CF2">
            <w:r w:rsidRPr="00614CF2">
              <w:t>20.7</w:t>
            </w:r>
          </w:p>
        </w:tc>
        <w:tc>
          <w:tcPr>
            <w:tcW w:w="292" w:type="pct"/>
          </w:tcPr>
          <w:p w14:paraId="7922DB0C" w14:textId="77777777" w:rsidR="00E715E9" w:rsidRPr="00614CF2" w:rsidRDefault="00E715E9" w:rsidP="00614CF2">
            <w:r w:rsidRPr="00614CF2">
              <w:t>19.8</w:t>
            </w:r>
          </w:p>
        </w:tc>
        <w:tc>
          <w:tcPr>
            <w:tcW w:w="312" w:type="pct"/>
          </w:tcPr>
          <w:p w14:paraId="493A4A2E" w14:textId="77777777" w:rsidR="00E715E9" w:rsidRPr="00614CF2" w:rsidRDefault="00E715E9" w:rsidP="00614CF2">
            <w:r w:rsidRPr="00614CF2">
              <w:t>22</w:t>
            </w:r>
          </w:p>
        </w:tc>
        <w:tc>
          <w:tcPr>
            <w:tcW w:w="291" w:type="pct"/>
          </w:tcPr>
          <w:p w14:paraId="5C3C9310" w14:textId="77777777" w:rsidR="00E715E9" w:rsidRPr="00614CF2" w:rsidRDefault="00E715E9" w:rsidP="00614CF2">
            <w:r w:rsidRPr="00614CF2">
              <w:t>26</w:t>
            </w:r>
          </w:p>
        </w:tc>
        <w:tc>
          <w:tcPr>
            <w:tcW w:w="306" w:type="pct"/>
          </w:tcPr>
          <w:p w14:paraId="1AE2AA2D" w14:textId="77777777" w:rsidR="00E715E9" w:rsidRPr="00614CF2" w:rsidRDefault="00E715E9" w:rsidP="00614CF2">
            <w:r w:rsidRPr="00614CF2">
              <w:t>14</w:t>
            </w:r>
          </w:p>
        </w:tc>
        <w:tc>
          <w:tcPr>
            <w:tcW w:w="476" w:type="pct"/>
          </w:tcPr>
          <w:p w14:paraId="04A74044" w14:textId="77777777" w:rsidR="00E715E9" w:rsidRPr="00614CF2" w:rsidRDefault="00E715E9" w:rsidP="00614CF2">
            <w:r w:rsidRPr="00614CF2">
              <w:t>Average</w:t>
            </w:r>
          </w:p>
        </w:tc>
        <w:tc>
          <w:tcPr>
            <w:tcW w:w="320" w:type="pct"/>
          </w:tcPr>
          <w:p w14:paraId="1F5921DC" w14:textId="77777777" w:rsidR="00E715E9" w:rsidRPr="00614CF2" w:rsidRDefault="00E715E9" w:rsidP="00614CF2">
            <w:r w:rsidRPr="00614CF2">
              <w:t>$$</w:t>
            </w:r>
          </w:p>
        </w:tc>
        <w:tc>
          <w:tcPr>
            <w:tcW w:w="219" w:type="pct"/>
          </w:tcPr>
          <w:p w14:paraId="3974AE65" w14:textId="77777777" w:rsidR="00E715E9" w:rsidRPr="00614CF2" w:rsidRDefault="00E715E9" w:rsidP="00614CF2">
            <w:r w:rsidRPr="00614CF2">
              <w:t>2</w:t>
            </w:r>
          </w:p>
        </w:tc>
        <w:tc>
          <w:tcPr>
            <w:tcW w:w="349" w:type="pct"/>
          </w:tcPr>
          <w:p w14:paraId="4C531861" w14:textId="77777777" w:rsidR="00E715E9" w:rsidRPr="00614CF2" w:rsidRDefault="00E715E9" w:rsidP="00614CF2">
            <w:r w:rsidRPr="00614CF2">
              <w:t>8.0</w:t>
            </w:r>
          </w:p>
        </w:tc>
      </w:tr>
      <w:tr w:rsidR="00E715E9" w:rsidRPr="00614CF2" w14:paraId="3848042A" w14:textId="77777777" w:rsidTr="00042CF5">
        <w:trPr>
          <w:trHeight w:val="20"/>
        </w:trPr>
        <w:tc>
          <w:tcPr>
            <w:tcW w:w="1875" w:type="pct"/>
          </w:tcPr>
          <w:p w14:paraId="34EF45D1" w14:textId="71D24628" w:rsidR="00E715E9" w:rsidRPr="00614CF2" w:rsidRDefault="00E715E9" w:rsidP="00614CF2">
            <w:r w:rsidRPr="00614CF2">
              <w:t>Conference</w:t>
            </w:r>
            <w:r w:rsidR="00F474B4" w:rsidRPr="00614CF2">
              <w:t xml:space="preserve"> </w:t>
            </w:r>
            <w:r w:rsidRPr="00614CF2">
              <w:t>and</w:t>
            </w:r>
            <w:r w:rsidR="00F474B4" w:rsidRPr="00614CF2">
              <w:t xml:space="preserve"> </w:t>
            </w:r>
            <w:r w:rsidRPr="00614CF2">
              <w:t>Event</w:t>
            </w:r>
            <w:r w:rsidR="00F474B4" w:rsidRPr="00614CF2">
              <w:t xml:space="preserve"> </w:t>
            </w:r>
            <w:r w:rsidRPr="00614CF2">
              <w:t>Organisers</w:t>
            </w:r>
            <w:r w:rsidR="00F474B4" w:rsidRPr="00614CF2">
              <w:t xml:space="preserve"> </w:t>
            </w:r>
            <w:r w:rsidRPr="00614CF2">
              <w:t>(M)</w:t>
            </w:r>
          </w:p>
        </w:tc>
        <w:tc>
          <w:tcPr>
            <w:tcW w:w="348" w:type="pct"/>
          </w:tcPr>
          <w:p w14:paraId="5A56217D" w14:textId="77777777" w:rsidR="00E715E9" w:rsidRPr="00614CF2" w:rsidRDefault="00E715E9" w:rsidP="00614CF2">
            <w:r w:rsidRPr="00614CF2">
              <w:t>31.8</w:t>
            </w:r>
          </w:p>
        </w:tc>
        <w:tc>
          <w:tcPr>
            <w:tcW w:w="213" w:type="pct"/>
          </w:tcPr>
          <w:p w14:paraId="354FABF3" w14:textId="77777777" w:rsidR="00E715E9" w:rsidRPr="00614CF2" w:rsidRDefault="00E715E9" w:rsidP="00614CF2">
            <w:r w:rsidRPr="00614CF2">
              <w:t>-0.8</w:t>
            </w:r>
          </w:p>
        </w:tc>
        <w:tc>
          <w:tcPr>
            <w:tcW w:w="292" w:type="pct"/>
          </w:tcPr>
          <w:p w14:paraId="4C846690" w14:textId="77777777" w:rsidR="00E715E9" w:rsidRPr="00614CF2" w:rsidRDefault="00E715E9" w:rsidP="00614CF2">
            <w:r w:rsidRPr="00614CF2">
              <w:t>-2.4</w:t>
            </w:r>
          </w:p>
        </w:tc>
        <w:tc>
          <w:tcPr>
            <w:tcW w:w="312" w:type="pct"/>
          </w:tcPr>
          <w:p w14:paraId="0E5F81A0" w14:textId="77777777" w:rsidR="00E715E9" w:rsidRPr="00614CF2" w:rsidRDefault="00E715E9" w:rsidP="00614CF2">
            <w:r w:rsidRPr="00614CF2">
              <w:t>22</w:t>
            </w:r>
          </w:p>
        </w:tc>
        <w:tc>
          <w:tcPr>
            <w:tcW w:w="291" w:type="pct"/>
          </w:tcPr>
          <w:p w14:paraId="00FC8C67" w14:textId="77777777" w:rsidR="00E715E9" w:rsidRPr="00614CF2" w:rsidRDefault="00E715E9" w:rsidP="00614CF2">
            <w:r w:rsidRPr="00614CF2">
              <w:t>71</w:t>
            </w:r>
          </w:p>
        </w:tc>
        <w:tc>
          <w:tcPr>
            <w:tcW w:w="306" w:type="pct"/>
          </w:tcPr>
          <w:p w14:paraId="73A30483" w14:textId="77777777" w:rsidR="00E715E9" w:rsidRPr="00614CF2" w:rsidRDefault="00E715E9" w:rsidP="00614CF2">
            <w:r w:rsidRPr="00614CF2">
              <w:t>16</w:t>
            </w:r>
          </w:p>
        </w:tc>
        <w:tc>
          <w:tcPr>
            <w:tcW w:w="476" w:type="pct"/>
          </w:tcPr>
          <w:p w14:paraId="4FF0FF2A" w14:textId="1836DDDF" w:rsidR="00E715E9" w:rsidRPr="00614CF2" w:rsidRDefault="00E715E9" w:rsidP="00614CF2">
            <w:r w:rsidRPr="00614CF2">
              <w:t>Above</w:t>
            </w:r>
            <w:r w:rsidR="00F474B4" w:rsidRPr="00614CF2">
              <w:t xml:space="preserve"> </w:t>
            </w:r>
            <w:r w:rsidRPr="00614CF2">
              <w:t>Average</w:t>
            </w:r>
          </w:p>
        </w:tc>
        <w:tc>
          <w:tcPr>
            <w:tcW w:w="320" w:type="pct"/>
          </w:tcPr>
          <w:p w14:paraId="6B79D116" w14:textId="77777777" w:rsidR="00E715E9" w:rsidRPr="00614CF2" w:rsidRDefault="00E715E9" w:rsidP="00614CF2">
            <w:r w:rsidRPr="00614CF2">
              <w:t>$$$</w:t>
            </w:r>
          </w:p>
        </w:tc>
        <w:tc>
          <w:tcPr>
            <w:tcW w:w="219" w:type="pct"/>
          </w:tcPr>
          <w:p w14:paraId="3B57293C" w14:textId="77777777" w:rsidR="00E715E9" w:rsidRPr="00614CF2" w:rsidRDefault="00E715E9" w:rsidP="00614CF2">
            <w:r w:rsidRPr="00614CF2">
              <w:t>2</w:t>
            </w:r>
          </w:p>
        </w:tc>
        <w:tc>
          <w:tcPr>
            <w:tcW w:w="349" w:type="pct"/>
          </w:tcPr>
          <w:p w14:paraId="19D5C089" w14:textId="77777777" w:rsidR="00E715E9" w:rsidRPr="00614CF2" w:rsidRDefault="00E715E9" w:rsidP="00614CF2">
            <w:r w:rsidRPr="00614CF2">
              <w:t>6.8</w:t>
            </w:r>
          </w:p>
        </w:tc>
      </w:tr>
      <w:tr w:rsidR="00E715E9" w:rsidRPr="00614CF2" w14:paraId="558A8BE1" w14:textId="77777777" w:rsidTr="00042CF5">
        <w:trPr>
          <w:trHeight w:val="20"/>
        </w:trPr>
        <w:tc>
          <w:tcPr>
            <w:tcW w:w="1875" w:type="pct"/>
          </w:tcPr>
          <w:p w14:paraId="3DD4822B" w14:textId="3D3FF92C" w:rsidR="00E715E9" w:rsidRPr="00614CF2" w:rsidRDefault="00E715E9" w:rsidP="00614CF2">
            <w:r w:rsidRPr="00614CF2">
              <w:t>Cooks</w:t>
            </w:r>
            <w:r w:rsidR="00F474B4" w:rsidRPr="00614CF2">
              <w:t xml:space="preserve"> </w:t>
            </w:r>
            <w:r w:rsidRPr="00614CF2">
              <w:t>(TT)</w:t>
            </w:r>
          </w:p>
        </w:tc>
        <w:tc>
          <w:tcPr>
            <w:tcW w:w="348" w:type="pct"/>
          </w:tcPr>
          <w:p w14:paraId="1C928D54" w14:textId="77777777" w:rsidR="00E715E9" w:rsidRPr="00614CF2" w:rsidRDefault="00E715E9" w:rsidP="00614CF2">
            <w:r w:rsidRPr="00614CF2">
              <w:t>39.8</w:t>
            </w:r>
          </w:p>
        </w:tc>
        <w:tc>
          <w:tcPr>
            <w:tcW w:w="213" w:type="pct"/>
          </w:tcPr>
          <w:p w14:paraId="3D44A3F6" w14:textId="77777777" w:rsidR="00E715E9" w:rsidRPr="00614CF2" w:rsidRDefault="00E715E9" w:rsidP="00614CF2">
            <w:r w:rsidRPr="00614CF2">
              <w:t>0.0</w:t>
            </w:r>
          </w:p>
        </w:tc>
        <w:tc>
          <w:tcPr>
            <w:tcW w:w="292" w:type="pct"/>
          </w:tcPr>
          <w:p w14:paraId="0D52E30C" w14:textId="77777777" w:rsidR="00E715E9" w:rsidRPr="00614CF2" w:rsidRDefault="00E715E9" w:rsidP="00614CF2">
            <w:r w:rsidRPr="00614CF2">
              <w:t>0.1</w:t>
            </w:r>
          </w:p>
        </w:tc>
        <w:tc>
          <w:tcPr>
            <w:tcW w:w="312" w:type="pct"/>
          </w:tcPr>
          <w:p w14:paraId="3FDCEC32" w14:textId="77777777" w:rsidR="00E715E9" w:rsidRPr="00614CF2" w:rsidRDefault="00E715E9" w:rsidP="00614CF2">
            <w:r w:rsidRPr="00614CF2">
              <w:t>63</w:t>
            </w:r>
          </w:p>
        </w:tc>
        <w:tc>
          <w:tcPr>
            <w:tcW w:w="291" w:type="pct"/>
          </w:tcPr>
          <w:p w14:paraId="195E13C8" w14:textId="77777777" w:rsidR="00E715E9" w:rsidRPr="00614CF2" w:rsidRDefault="00E715E9" w:rsidP="00614CF2">
            <w:r w:rsidRPr="00614CF2">
              <w:t>58</w:t>
            </w:r>
          </w:p>
        </w:tc>
        <w:tc>
          <w:tcPr>
            <w:tcW w:w="306" w:type="pct"/>
          </w:tcPr>
          <w:p w14:paraId="49299C6C" w14:textId="77777777" w:rsidR="00E715E9" w:rsidRPr="00614CF2" w:rsidRDefault="00E715E9" w:rsidP="00614CF2">
            <w:r w:rsidRPr="00614CF2">
              <w:t>28</w:t>
            </w:r>
          </w:p>
        </w:tc>
        <w:tc>
          <w:tcPr>
            <w:tcW w:w="476" w:type="pct"/>
          </w:tcPr>
          <w:p w14:paraId="5C62C0FC" w14:textId="6EE0C980" w:rsidR="00E715E9" w:rsidRPr="00614CF2" w:rsidRDefault="00E715E9" w:rsidP="00614CF2">
            <w:r w:rsidRPr="00614CF2">
              <w:t>Above</w:t>
            </w:r>
            <w:r w:rsidR="00F474B4" w:rsidRPr="00614CF2">
              <w:t xml:space="preserve"> </w:t>
            </w:r>
            <w:r w:rsidRPr="00614CF2">
              <w:t>Average</w:t>
            </w:r>
          </w:p>
        </w:tc>
        <w:tc>
          <w:tcPr>
            <w:tcW w:w="320" w:type="pct"/>
          </w:tcPr>
          <w:p w14:paraId="53927703" w14:textId="77777777" w:rsidR="00E715E9" w:rsidRPr="00614CF2" w:rsidRDefault="00E715E9" w:rsidP="00614CF2">
            <w:r w:rsidRPr="00614CF2">
              <w:t>$</w:t>
            </w:r>
          </w:p>
        </w:tc>
        <w:tc>
          <w:tcPr>
            <w:tcW w:w="219" w:type="pct"/>
          </w:tcPr>
          <w:p w14:paraId="34EC8469" w14:textId="77777777" w:rsidR="00E715E9" w:rsidRPr="00614CF2" w:rsidRDefault="00E715E9" w:rsidP="00614CF2">
            <w:r w:rsidRPr="00614CF2">
              <w:t>3</w:t>
            </w:r>
          </w:p>
        </w:tc>
        <w:tc>
          <w:tcPr>
            <w:tcW w:w="349" w:type="pct"/>
          </w:tcPr>
          <w:p w14:paraId="70A06D35" w14:textId="77777777" w:rsidR="00E715E9" w:rsidRPr="00614CF2" w:rsidRDefault="00E715E9" w:rsidP="00614CF2">
            <w:r w:rsidRPr="00614CF2">
              <w:t>7.9</w:t>
            </w:r>
          </w:p>
        </w:tc>
      </w:tr>
      <w:tr w:rsidR="00E715E9" w:rsidRPr="00614CF2" w14:paraId="0FE32F9B" w14:textId="77777777" w:rsidTr="00042CF5">
        <w:trPr>
          <w:trHeight w:val="20"/>
        </w:trPr>
        <w:tc>
          <w:tcPr>
            <w:tcW w:w="1875" w:type="pct"/>
          </w:tcPr>
          <w:p w14:paraId="3F2519DE" w14:textId="1999A913" w:rsidR="00E715E9" w:rsidRPr="00614CF2" w:rsidRDefault="00E715E9" w:rsidP="00614CF2">
            <w:r w:rsidRPr="00614CF2">
              <w:lastRenderedPageBreak/>
              <w:t>Fast</w:t>
            </w:r>
            <w:r w:rsidR="00F474B4" w:rsidRPr="00614CF2">
              <w:t xml:space="preserve"> </w:t>
            </w:r>
            <w:r w:rsidRPr="00614CF2">
              <w:t>Food</w:t>
            </w:r>
            <w:r w:rsidR="00F474B4" w:rsidRPr="00614CF2">
              <w:t xml:space="preserve"> </w:t>
            </w:r>
            <w:r w:rsidRPr="00614CF2">
              <w:t>Cooks</w:t>
            </w:r>
            <w:r w:rsidR="00F474B4" w:rsidRPr="00614CF2">
              <w:t xml:space="preserve"> </w:t>
            </w:r>
            <w:r w:rsidRPr="00614CF2">
              <w:t>(L)</w:t>
            </w:r>
          </w:p>
        </w:tc>
        <w:tc>
          <w:tcPr>
            <w:tcW w:w="348" w:type="pct"/>
          </w:tcPr>
          <w:p w14:paraId="0D5E3F68" w14:textId="77777777" w:rsidR="00E715E9" w:rsidRPr="00614CF2" w:rsidRDefault="00E715E9" w:rsidP="00614CF2">
            <w:r w:rsidRPr="00614CF2">
              <w:t>49.0</w:t>
            </w:r>
          </w:p>
        </w:tc>
        <w:tc>
          <w:tcPr>
            <w:tcW w:w="213" w:type="pct"/>
          </w:tcPr>
          <w:p w14:paraId="73B31F84" w14:textId="77777777" w:rsidR="00E715E9" w:rsidRPr="00614CF2" w:rsidRDefault="00E715E9" w:rsidP="00614CF2">
            <w:r w:rsidRPr="00614CF2">
              <w:t>-0.3</w:t>
            </w:r>
          </w:p>
        </w:tc>
        <w:tc>
          <w:tcPr>
            <w:tcW w:w="292" w:type="pct"/>
          </w:tcPr>
          <w:p w14:paraId="39CD07A2" w14:textId="77777777" w:rsidR="00E715E9" w:rsidRPr="00614CF2" w:rsidRDefault="00E715E9" w:rsidP="00614CF2">
            <w:r w:rsidRPr="00614CF2">
              <w:t>-0.7</w:t>
            </w:r>
          </w:p>
        </w:tc>
        <w:tc>
          <w:tcPr>
            <w:tcW w:w="312" w:type="pct"/>
          </w:tcPr>
          <w:p w14:paraId="09AAB549" w14:textId="77777777" w:rsidR="00E715E9" w:rsidRPr="00614CF2" w:rsidRDefault="00E715E9" w:rsidP="00614CF2">
            <w:r w:rsidRPr="00614CF2">
              <w:t>84</w:t>
            </w:r>
          </w:p>
        </w:tc>
        <w:tc>
          <w:tcPr>
            <w:tcW w:w="291" w:type="pct"/>
          </w:tcPr>
          <w:p w14:paraId="74F9666A" w14:textId="77777777" w:rsidR="00E715E9" w:rsidRPr="00614CF2" w:rsidRDefault="00E715E9" w:rsidP="00614CF2">
            <w:r w:rsidRPr="00614CF2">
              <w:t>33</w:t>
            </w:r>
          </w:p>
        </w:tc>
        <w:tc>
          <w:tcPr>
            <w:tcW w:w="306" w:type="pct"/>
          </w:tcPr>
          <w:p w14:paraId="1EDAF9DB" w14:textId="77777777" w:rsidR="00E715E9" w:rsidRPr="00614CF2" w:rsidRDefault="00E715E9" w:rsidP="00614CF2">
            <w:r w:rsidRPr="00614CF2">
              <w:t>79</w:t>
            </w:r>
          </w:p>
        </w:tc>
        <w:tc>
          <w:tcPr>
            <w:tcW w:w="476" w:type="pct"/>
          </w:tcPr>
          <w:p w14:paraId="51AFF816" w14:textId="63806A8D" w:rsidR="00E715E9" w:rsidRPr="00614CF2" w:rsidRDefault="00E715E9" w:rsidP="00614CF2">
            <w:r w:rsidRPr="00614CF2">
              <w:t>Above</w:t>
            </w:r>
            <w:r w:rsidR="00F474B4" w:rsidRPr="00614CF2">
              <w:t xml:space="preserve"> </w:t>
            </w:r>
            <w:r w:rsidRPr="00614CF2">
              <w:t>Average</w:t>
            </w:r>
          </w:p>
        </w:tc>
        <w:tc>
          <w:tcPr>
            <w:tcW w:w="320" w:type="pct"/>
          </w:tcPr>
          <w:p w14:paraId="66CD404D" w14:textId="77777777" w:rsidR="00E715E9" w:rsidRPr="00614CF2" w:rsidRDefault="00E715E9" w:rsidP="00614CF2">
            <w:r w:rsidRPr="00614CF2">
              <w:t>$</w:t>
            </w:r>
          </w:p>
        </w:tc>
        <w:tc>
          <w:tcPr>
            <w:tcW w:w="219" w:type="pct"/>
          </w:tcPr>
          <w:p w14:paraId="6B28C1C8" w14:textId="77777777" w:rsidR="00E715E9" w:rsidRPr="00614CF2" w:rsidRDefault="00E715E9" w:rsidP="00614CF2">
            <w:r w:rsidRPr="00614CF2">
              <w:t>5</w:t>
            </w:r>
          </w:p>
        </w:tc>
        <w:tc>
          <w:tcPr>
            <w:tcW w:w="349" w:type="pct"/>
          </w:tcPr>
          <w:p w14:paraId="159F0082" w14:textId="77777777" w:rsidR="00E715E9" w:rsidRPr="00614CF2" w:rsidRDefault="00E715E9" w:rsidP="00614CF2">
            <w:r w:rsidRPr="00614CF2">
              <w:t>4.7</w:t>
            </w:r>
          </w:p>
        </w:tc>
      </w:tr>
      <w:tr w:rsidR="00E715E9" w:rsidRPr="00614CF2" w14:paraId="20D2F537" w14:textId="77777777" w:rsidTr="00042CF5">
        <w:trPr>
          <w:trHeight w:val="20"/>
        </w:trPr>
        <w:tc>
          <w:tcPr>
            <w:tcW w:w="1875" w:type="pct"/>
          </w:tcPr>
          <w:p w14:paraId="19A5FF83" w14:textId="282A3EE9" w:rsidR="00E715E9" w:rsidRPr="00614CF2" w:rsidRDefault="00E715E9" w:rsidP="00614CF2">
            <w:r w:rsidRPr="00614CF2">
              <w:t>Food</w:t>
            </w:r>
            <w:r w:rsidR="00F474B4" w:rsidRPr="00614CF2">
              <w:t xml:space="preserve"> </w:t>
            </w:r>
            <w:r w:rsidRPr="00614CF2">
              <w:t>Trades</w:t>
            </w:r>
            <w:r w:rsidR="00F474B4" w:rsidRPr="00614CF2">
              <w:t xml:space="preserve"> </w:t>
            </w:r>
            <w:r w:rsidRPr="00614CF2">
              <w:t>Assistants</w:t>
            </w:r>
            <w:r w:rsidR="00F474B4" w:rsidRPr="00614CF2">
              <w:t xml:space="preserve"> </w:t>
            </w:r>
            <w:r w:rsidRPr="00614CF2">
              <w:t>(L)</w:t>
            </w:r>
          </w:p>
        </w:tc>
        <w:tc>
          <w:tcPr>
            <w:tcW w:w="348" w:type="pct"/>
          </w:tcPr>
          <w:p w14:paraId="104812E5" w14:textId="77777777" w:rsidR="00E715E9" w:rsidRPr="00614CF2" w:rsidRDefault="00E715E9" w:rsidP="00614CF2">
            <w:r w:rsidRPr="00614CF2">
              <w:t>5.1</w:t>
            </w:r>
          </w:p>
        </w:tc>
        <w:tc>
          <w:tcPr>
            <w:tcW w:w="213" w:type="pct"/>
          </w:tcPr>
          <w:p w14:paraId="3809878D" w14:textId="77777777" w:rsidR="00E715E9" w:rsidRPr="00614CF2" w:rsidRDefault="00E715E9" w:rsidP="00614CF2">
            <w:r w:rsidRPr="00614CF2">
              <w:t>-0.1</w:t>
            </w:r>
          </w:p>
        </w:tc>
        <w:tc>
          <w:tcPr>
            <w:tcW w:w="292" w:type="pct"/>
          </w:tcPr>
          <w:p w14:paraId="60A1F414" w14:textId="77777777" w:rsidR="00E715E9" w:rsidRPr="00614CF2" w:rsidRDefault="00E715E9" w:rsidP="00614CF2">
            <w:r w:rsidRPr="00614CF2">
              <w:t>-1.2</w:t>
            </w:r>
          </w:p>
        </w:tc>
        <w:tc>
          <w:tcPr>
            <w:tcW w:w="312" w:type="pct"/>
          </w:tcPr>
          <w:p w14:paraId="401D8486" w14:textId="77777777" w:rsidR="00E715E9" w:rsidRPr="00614CF2" w:rsidRDefault="00E715E9" w:rsidP="00614CF2">
            <w:r w:rsidRPr="00614CF2">
              <w:t>60</w:t>
            </w:r>
          </w:p>
        </w:tc>
        <w:tc>
          <w:tcPr>
            <w:tcW w:w="291" w:type="pct"/>
          </w:tcPr>
          <w:p w14:paraId="4771D9AD" w14:textId="77777777" w:rsidR="00E715E9" w:rsidRPr="00614CF2" w:rsidRDefault="00E715E9" w:rsidP="00614CF2">
            <w:r w:rsidRPr="00614CF2">
              <w:t>69</w:t>
            </w:r>
          </w:p>
        </w:tc>
        <w:tc>
          <w:tcPr>
            <w:tcW w:w="306" w:type="pct"/>
          </w:tcPr>
          <w:p w14:paraId="75B8A93F" w14:textId="77777777" w:rsidR="00E715E9" w:rsidRPr="00614CF2" w:rsidRDefault="00E715E9" w:rsidP="00614CF2">
            <w:r w:rsidRPr="00614CF2">
              <w:t>44</w:t>
            </w:r>
          </w:p>
        </w:tc>
        <w:tc>
          <w:tcPr>
            <w:tcW w:w="476" w:type="pct"/>
          </w:tcPr>
          <w:p w14:paraId="4841C934" w14:textId="095218F6" w:rsidR="00E715E9" w:rsidRPr="00614CF2" w:rsidRDefault="00E715E9" w:rsidP="00614CF2">
            <w:r w:rsidRPr="00614CF2">
              <w:t>Below</w:t>
            </w:r>
            <w:r w:rsidR="00F474B4" w:rsidRPr="00614CF2">
              <w:t xml:space="preserve"> </w:t>
            </w:r>
            <w:r w:rsidRPr="00614CF2">
              <w:t>Average</w:t>
            </w:r>
          </w:p>
        </w:tc>
        <w:tc>
          <w:tcPr>
            <w:tcW w:w="320" w:type="pct"/>
          </w:tcPr>
          <w:p w14:paraId="1ED09859" w14:textId="77777777" w:rsidR="00E715E9" w:rsidRPr="00614CF2" w:rsidRDefault="00E715E9" w:rsidP="00614CF2">
            <w:r w:rsidRPr="00614CF2">
              <w:t>-</w:t>
            </w:r>
          </w:p>
        </w:tc>
        <w:tc>
          <w:tcPr>
            <w:tcW w:w="219" w:type="pct"/>
          </w:tcPr>
          <w:p w14:paraId="43715A9C" w14:textId="77777777" w:rsidR="00E715E9" w:rsidRPr="00614CF2" w:rsidRDefault="00E715E9" w:rsidP="00614CF2">
            <w:r w:rsidRPr="00614CF2">
              <w:t>5</w:t>
            </w:r>
          </w:p>
        </w:tc>
        <w:tc>
          <w:tcPr>
            <w:tcW w:w="349" w:type="pct"/>
          </w:tcPr>
          <w:p w14:paraId="6EADE910" w14:textId="77777777" w:rsidR="00E715E9" w:rsidRPr="00614CF2" w:rsidRDefault="00E715E9" w:rsidP="00614CF2">
            <w:r w:rsidRPr="00614CF2">
              <w:t>2.2</w:t>
            </w:r>
          </w:p>
        </w:tc>
      </w:tr>
      <w:tr w:rsidR="00E715E9" w:rsidRPr="00614CF2" w14:paraId="3814F40F" w14:textId="77777777" w:rsidTr="00042CF5">
        <w:trPr>
          <w:trHeight w:val="20"/>
        </w:trPr>
        <w:tc>
          <w:tcPr>
            <w:tcW w:w="1875" w:type="pct"/>
          </w:tcPr>
          <w:p w14:paraId="5815EFC2" w14:textId="09D5DC27" w:rsidR="00E715E9" w:rsidRPr="00614CF2" w:rsidRDefault="00E715E9" w:rsidP="00614CF2">
            <w:r w:rsidRPr="00614CF2">
              <w:t>Gallery,</w:t>
            </w:r>
            <w:r w:rsidR="00F474B4" w:rsidRPr="00614CF2">
              <w:t xml:space="preserve"> </w:t>
            </w:r>
            <w:r w:rsidRPr="00614CF2">
              <w:t>Museum</w:t>
            </w:r>
            <w:r w:rsidR="00F474B4" w:rsidRPr="00614CF2">
              <w:t xml:space="preserve"> </w:t>
            </w:r>
            <w:r w:rsidRPr="00614CF2">
              <w:t>and</w:t>
            </w:r>
            <w:r w:rsidR="00F474B4" w:rsidRPr="00614CF2">
              <w:t xml:space="preserve"> </w:t>
            </w:r>
            <w:r w:rsidRPr="00614CF2">
              <w:t>Tour</w:t>
            </w:r>
            <w:r w:rsidR="00F474B4" w:rsidRPr="00614CF2">
              <w:t xml:space="preserve"> </w:t>
            </w:r>
            <w:r w:rsidRPr="00614CF2">
              <w:t>Guides</w:t>
            </w:r>
            <w:r w:rsidR="00F474B4" w:rsidRPr="00614CF2">
              <w:t xml:space="preserve"> </w:t>
            </w:r>
            <w:r w:rsidRPr="00614CF2">
              <w:t>(CP)</w:t>
            </w:r>
          </w:p>
        </w:tc>
        <w:tc>
          <w:tcPr>
            <w:tcW w:w="348" w:type="pct"/>
          </w:tcPr>
          <w:p w14:paraId="5C9BC8D4" w14:textId="77777777" w:rsidR="00E715E9" w:rsidRPr="00614CF2" w:rsidRDefault="00E715E9" w:rsidP="00614CF2">
            <w:r w:rsidRPr="00614CF2">
              <w:t>6.2</w:t>
            </w:r>
          </w:p>
        </w:tc>
        <w:tc>
          <w:tcPr>
            <w:tcW w:w="213" w:type="pct"/>
          </w:tcPr>
          <w:p w14:paraId="5F7467AC" w14:textId="77777777" w:rsidR="00E715E9" w:rsidRPr="00614CF2" w:rsidRDefault="00E715E9" w:rsidP="00614CF2">
            <w:r w:rsidRPr="00614CF2">
              <w:t>-0.5</w:t>
            </w:r>
          </w:p>
        </w:tc>
        <w:tc>
          <w:tcPr>
            <w:tcW w:w="292" w:type="pct"/>
          </w:tcPr>
          <w:p w14:paraId="0FBA1897" w14:textId="77777777" w:rsidR="00E715E9" w:rsidRPr="00614CF2" w:rsidRDefault="00E715E9" w:rsidP="00614CF2">
            <w:r w:rsidRPr="00614CF2">
              <w:t>-8.0</w:t>
            </w:r>
          </w:p>
        </w:tc>
        <w:tc>
          <w:tcPr>
            <w:tcW w:w="312" w:type="pct"/>
          </w:tcPr>
          <w:p w14:paraId="714E09EE" w14:textId="77777777" w:rsidR="00E715E9" w:rsidRPr="00614CF2" w:rsidRDefault="00E715E9" w:rsidP="00614CF2">
            <w:r w:rsidRPr="00614CF2">
              <w:t>49</w:t>
            </w:r>
          </w:p>
        </w:tc>
        <w:tc>
          <w:tcPr>
            <w:tcW w:w="291" w:type="pct"/>
          </w:tcPr>
          <w:p w14:paraId="59DFEEB0" w14:textId="77777777" w:rsidR="00E715E9" w:rsidRPr="00614CF2" w:rsidRDefault="00E715E9" w:rsidP="00614CF2">
            <w:r w:rsidRPr="00614CF2">
              <w:t>70</w:t>
            </w:r>
          </w:p>
        </w:tc>
        <w:tc>
          <w:tcPr>
            <w:tcW w:w="306" w:type="pct"/>
          </w:tcPr>
          <w:p w14:paraId="7ED4C042" w14:textId="77777777" w:rsidR="00E715E9" w:rsidRPr="00614CF2" w:rsidRDefault="00E715E9" w:rsidP="00614CF2">
            <w:r w:rsidRPr="00614CF2">
              <w:t>7</w:t>
            </w:r>
          </w:p>
        </w:tc>
        <w:tc>
          <w:tcPr>
            <w:tcW w:w="476" w:type="pct"/>
          </w:tcPr>
          <w:p w14:paraId="42E09A83" w14:textId="71838A7E" w:rsidR="00E715E9" w:rsidRPr="00614CF2" w:rsidRDefault="00E715E9" w:rsidP="00614CF2">
            <w:r w:rsidRPr="00614CF2">
              <w:t>Above</w:t>
            </w:r>
            <w:r w:rsidR="00F474B4" w:rsidRPr="00614CF2">
              <w:t xml:space="preserve"> </w:t>
            </w:r>
            <w:r w:rsidRPr="00614CF2">
              <w:t>Average</w:t>
            </w:r>
          </w:p>
        </w:tc>
        <w:tc>
          <w:tcPr>
            <w:tcW w:w="320" w:type="pct"/>
          </w:tcPr>
          <w:p w14:paraId="3D947B37" w14:textId="77777777" w:rsidR="00E715E9" w:rsidRPr="00614CF2" w:rsidRDefault="00E715E9" w:rsidP="00614CF2">
            <w:r w:rsidRPr="00614CF2">
              <w:t>-</w:t>
            </w:r>
          </w:p>
        </w:tc>
        <w:tc>
          <w:tcPr>
            <w:tcW w:w="219" w:type="pct"/>
          </w:tcPr>
          <w:p w14:paraId="0447CED7" w14:textId="77777777" w:rsidR="00E715E9" w:rsidRPr="00614CF2" w:rsidRDefault="00E715E9" w:rsidP="00614CF2">
            <w:r w:rsidRPr="00614CF2">
              <w:t>3</w:t>
            </w:r>
          </w:p>
        </w:tc>
        <w:tc>
          <w:tcPr>
            <w:tcW w:w="349" w:type="pct"/>
          </w:tcPr>
          <w:p w14:paraId="51D6CA1F" w14:textId="77777777" w:rsidR="00E715E9" w:rsidRPr="00614CF2" w:rsidRDefault="00E715E9" w:rsidP="00614CF2">
            <w:r w:rsidRPr="00614CF2">
              <w:t>4.0</w:t>
            </w:r>
          </w:p>
        </w:tc>
      </w:tr>
      <w:tr w:rsidR="00E715E9" w:rsidRPr="00614CF2" w14:paraId="39288E0F" w14:textId="77777777" w:rsidTr="00042CF5">
        <w:trPr>
          <w:trHeight w:val="20"/>
        </w:trPr>
        <w:tc>
          <w:tcPr>
            <w:tcW w:w="1875" w:type="pct"/>
          </w:tcPr>
          <w:p w14:paraId="16E3B367" w14:textId="52277775" w:rsidR="00E715E9" w:rsidRPr="00614CF2" w:rsidRDefault="00E715E9" w:rsidP="00614CF2">
            <w:r w:rsidRPr="00614CF2">
              <w:t>Gaming</w:t>
            </w:r>
            <w:r w:rsidR="00F474B4" w:rsidRPr="00614CF2">
              <w:t xml:space="preserve"> </w:t>
            </w:r>
            <w:r w:rsidRPr="00614CF2">
              <w:t>Workers</w:t>
            </w:r>
            <w:r w:rsidR="00F474B4" w:rsidRPr="00614CF2">
              <w:t xml:space="preserve"> </w:t>
            </w:r>
            <w:r w:rsidRPr="00614CF2">
              <w:t>(CP)</w:t>
            </w:r>
          </w:p>
        </w:tc>
        <w:tc>
          <w:tcPr>
            <w:tcW w:w="348" w:type="pct"/>
          </w:tcPr>
          <w:p w14:paraId="386622A0" w14:textId="77777777" w:rsidR="00E715E9" w:rsidRPr="00614CF2" w:rsidRDefault="00E715E9" w:rsidP="00614CF2">
            <w:r w:rsidRPr="00614CF2">
              <w:t>5.9</w:t>
            </w:r>
          </w:p>
        </w:tc>
        <w:tc>
          <w:tcPr>
            <w:tcW w:w="213" w:type="pct"/>
          </w:tcPr>
          <w:p w14:paraId="414B3468" w14:textId="77777777" w:rsidR="00E715E9" w:rsidRPr="00614CF2" w:rsidRDefault="00E715E9" w:rsidP="00614CF2">
            <w:r w:rsidRPr="00614CF2">
              <w:t>-0.1</w:t>
            </w:r>
          </w:p>
        </w:tc>
        <w:tc>
          <w:tcPr>
            <w:tcW w:w="292" w:type="pct"/>
          </w:tcPr>
          <w:p w14:paraId="7D266347" w14:textId="77777777" w:rsidR="00E715E9" w:rsidRPr="00614CF2" w:rsidRDefault="00E715E9" w:rsidP="00614CF2">
            <w:r w:rsidRPr="00614CF2">
              <w:t>-2.2</w:t>
            </w:r>
          </w:p>
        </w:tc>
        <w:tc>
          <w:tcPr>
            <w:tcW w:w="312" w:type="pct"/>
          </w:tcPr>
          <w:p w14:paraId="44BB9168" w14:textId="77777777" w:rsidR="00E715E9" w:rsidRPr="00614CF2" w:rsidRDefault="00E715E9" w:rsidP="00614CF2">
            <w:r w:rsidRPr="00614CF2">
              <w:t>43</w:t>
            </w:r>
          </w:p>
        </w:tc>
        <w:tc>
          <w:tcPr>
            <w:tcW w:w="291" w:type="pct"/>
          </w:tcPr>
          <w:p w14:paraId="6AC60AEF" w14:textId="77777777" w:rsidR="00E715E9" w:rsidRPr="00614CF2" w:rsidRDefault="00E715E9" w:rsidP="00614CF2">
            <w:r w:rsidRPr="00614CF2">
              <w:t>29</w:t>
            </w:r>
          </w:p>
        </w:tc>
        <w:tc>
          <w:tcPr>
            <w:tcW w:w="306" w:type="pct"/>
          </w:tcPr>
          <w:p w14:paraId="4A9E6FF4" w14:textId="77777777" w:rsidR="00E715E9" w:rsidRPr="00614CF2" w:rsidRDefault="00E715E9" w:rsidP="00614CF2">
            <w:r w:rsidRPr="00614CF2">
              <w:t>16</w:t>
            </w:r>
          </w:p>
        </w:tc>
        <w:tc>
          <w:tcPr>
            <w:tcW w:w="476" w:type="pct"/>
          </w:tcPr>
          <w:p w14:paraId="3B39CAAB" w14:textId="62F77C9D" w:rsidR="00E715E9" w:rsidRPr="00614CF2" w:rsidRDefault="00E715E9" w:rsidP="00614CF2">
            <w:r w:rsidRPr="00614CF2">
              <w:t>Below</w:t>
            </w:r>
            <w:r w:rsidR="00F474B4" w:rsidRPr="00614CF2">
              <w:t xml:space="preserve"> </w:t>
            </w:r>
            <w:r w:rsidRPr="00614CF2">
              <w:t>Average</w:t>
            </w:r>
          </w:p>
        </w:tc>
        <w:tc>
          <w:tcPr>
            <w:tcW w:w="320" w:type="pct"/>
          </w:tcPr>
          <w:p w14:paraId="3320D298" w14:textId="77777777" w:rsidR="00E715E9" w:rsidRPr="00614CF2" w:rsidRDefault="00E715E9" w:rsidP="00614CF2">
            <w:r w:rsidRPr="00614CF2">
              <w:t>$$</w:t>
            </w:r>
          </w:p>
        </w:tc>
        <w:tc>
          <w:tcPr>
            <w:tcW w:w="219" w:type="pct"/>
          </w:tcPr>
          <w:p w14:paraId="0D3BEE35" w14:textId="77777777" w:rsidR="00E715E9" w:rsidRPr="00614CF2" w:rsidRDefault="00E715E9" w:rsidP="00614CF2">
            <w:r w:rsidRPr="00614CF2">
              <w:t>4</w:t>
            </w:r>
          </w:p>
        </w:tc>
        <w:tc>
          <w:tcPr>
            <w:tcW w:w="349" w:type="pct"/>
          </w:tcPr>
          <w:p w14:paraId="4F2E2AB0" w14:textId="77777777" w:rsidR="00E715E9" w:rsidRPr="00614CF2" w:rsidRDefault="00E715E9" w:rsidP="00614CF2">
            <w:r w:rsidRPr="00614CF2">
              <w:t>8.5</w:t>
            </w:r>
          </w:p>
        </w:tc>
      </w:tr>
      <w:tr w:rsidR="00E715E9" w:rsidRPr="00614CF2" w14:paraId="5BC63F7F" w14:textId="77777777" w:rsidTr="00042CF5">
        <w:trPr>
          <w:trHeight w:val="20"/>
        </w:trPr>
        <w:tc>
          <w:tcPr>
            <w:tcW w:w="1875" w:type="pct"/>
          </w:tcPr>
          <w:p w14:paraId="63DEB368" w14:textId="61ED6290" w:rsidR="00E715E9" w:rsidRPr="00614CF2" w:rsidRDefault="00E715E9" w:rsidP="00614CF2">
            <w:r w:rsidRPr="00614CF2">
              <w:t>Hotel</w:t>
            </w:r>
            <w:r w:rsidR="00F474B4" w:rsidRPr="00614CF2">
              <w:t xml:space="preserve"> </w:t>
            </w:r>
            <w:r w:rsidRPr="00614CF2">
              <w:t>and</w:t>
            </w:r>
            <w:r w:rsidR="00F474B4" w:rsidRPr="00614CF2">
              <w:t xml:space="preserve"> </w:t>
            </w:r>
            <w:r w:rsidRPr="00614CF2">
              <w:t>Motel</w:t>
            </w:r>
            <w:r w:rsidR="00F474B4" w:rsidRPr="00614CF2">
              <w:t xml:space="preserve"> </w:t>
            </w:r>
            <w:r w:rsidRPr="00614CF2">
              <w:t>Managers</w:t>
            </w:r>
            <w:r w:rsidR="00F474B4" w:rsidRPr="00614CF2">
              <w:t xml:space="preserve"> </w:t>
            </w:r>
            <w:r w:rsidRPr="00614CF2">
              <w:t>(M)</w:t>
            </w:r>
          </w:p>
        </w:tc>
        <w:tc>
          <w:tcPr>
            <w:tcW w:w="348" w:type="pct"/>
          </w:tcPr>
          <w:p w14:paraId="71959470" w14:textId="77777777" w:rsidR="00E715E9" w:rsidRPr="00614CF2" w:rsidRDefault="00E715E9" w:rsidP="00614CF2">
            <w:r w:rsidRPr="00614CF2">
              <w:t>19.9</w:t>
            </w:r>
          </w:p>
        </w:tc>
        <w:tc>
          <w:tcPr>
            <w:tcW w:w="213" w:type="pct"/>
          </w:tcPr>
          <w:p w14:paraId="126C8FF7" w14:textId="77777777" w:rsidR="00E715E9" w:rsidRPr="00614CF2" w:rsidRDefault="00E715E9" w:rsidP="00614CF2">
            <w:r w:rsidRPr="00614CF2">
              <w:t>0.6</w:t>
            </w:r>
          </w:p>
        </w:tc>
        <w:tc>
          <w:tcPr>
            <w:tcW w:w="292" w:type="pct"/>
          </w:tcPr>
          <w:p w14:paraId="69DBB332" w14:textId="77777777" w:rsidR="00E715E9" w:rsidRPr="00614CF2" w:rsidRDefault="00E715E9" w:rsidP="00614CF2">
            <w:r w:rsidRPr="00614CF2">
              <w:t>3.1</w:t>
            </w:r>
          </w:p>
        </w:tc>
        <w:tc>
          <w:tcPr>
            <w:tcW w:w="312" w:type="pct"/>
          </w:tcPr>
          <w:p w14:paraId="2C767568" w14:textId="77777777" w:rsidR="00E715E9" w:rsidRPr="00614CF2" w:rsidRDefault="00E715E9" w:rsidP="00614CF2">
            <w:r w:rsidRPr="00614CF2">
              <w:t>16</w:t>
            </w:r>
          </w:p>
        </w:tc>
        <w:tc>
          <w:tcPr>
            <w:tcW w:w="291" w:type="pct"/>
          </w:tcPr>
          <w:p w14:paraId="5782F45E" w14:textId="77777777" w:rsidR="00E715E9" w:rsidRPr="00614CF2" w:rsidRDefault="00E715E9" w:rsidP="00614CF2">
            <w:r w:rsidRPr="00614CF2">
              <w:t>41</w:t>
            </w:r>
          </w:p>
        </w:tc>
        <w:tc>
          <w:tcPr>
            <w:tcW w:w="306" w:type="pct"/>
          </w:tcPr>
          <w:p w14:paraId="55E58EF7" w14:textId="77777777" w:rsidR="00E715E9" w:rsidRPr="00614CF2" w:rsidRDefault="00E715E9" w:rsidP="00614CF2">
            <w:r w:rsidRPr="00614CF2">
              <w:t>4</w:t>
            </w:r>
          </w:p>
        </w:tc>
        <w:tc>
          <w:tcPr>
            <w:tcW w:w="476" w:type="pct"/>
          </w:tcPr>
          <w:p w14:paraId="62AA8B3F" w14:textId="77777777" w:rsidR="00E715E9" w:rsidRPr="00614CF2" w:rsidRDefault="00E715E9" w:rsidP="00614CF2">
            <w:r w:rsidRPr="00614CF2">
              <w:t>Average</w:t>
            </w:r>
          </w:p>
        </w:tc>
        <w:tc>
          <w:tcPr>
            <w:tcW w:w="320" w:type="pct"/>
          </w:tcPr>
          <w:p w14:paraId="43ACD0D8" w14:textId="77777777" w:rsidR="00E715E9" w:rsidRPr="00614CF2" w:rsidRDefault="00E715E9" w:rsidP="00614CF2">
            <w:r w:rsidRPr="00614CF2">
              <w:t>-</w:t>
            </w:r>
          </w:p>
        </w:tc>
        <w:tc>
          <w:tcPr>
            <w:tcW w:w="219" w:type="pct"/>
          </w:tcPr>
          <w:p w14:paraId="57D4C9F4" w14:textId="77777777" w:rsidR="00E715E9" w:rsidRPr="00614CF2" w:rsidRDefault="00E715E9" w:rsidP="00614CF2">
            <w:r w:rsidRPr="00614CF2">
              <w:t>2</w:t>
            </w:r>
          </w:p>
        </w:tc>
        <w:tc>
          <w:tcPr>
            <w:tcW w:w="349" w:type="pct"/>
          </w:tcPr>
          <w:p w14:paraId="19548D87" w14:textId="77777777" w:rsidR="00E715E9" w:rsidRPr="00614CF2" w:rsidRDefault="00E715E9" w:rsidP="00614CF2">
            <w:r w:rsidRPr="00614CF2">
              <w:t>2.7</w:t>
            </w:r>
          </w:p>
        </w:tc>
      </w:tr>
      <w:tr w:rsidR="00E715E9" w:rsidRPr="00614CF2" w14:paraId="49A0180B" w14:textId="77777777" w:rsidTr="00042CF5">
        <w:trPr>
          <w:trHeight w:val="20"/>
        </w:trPr>
        <w:tc>
          <w:tcPr>
            <w:tcW w:w="1875" w:type="pct"/>
          </w:tcPr>
          <w:p w14:paraId="5F7EC19A" w14:textId="1F573269" w:rsidR="00E715E9" w:rsidRPr="00614CF2" w:rsidRDefault="00E715E9" w:rsidP="00614CF2">
            <w:r w:rsidRPr="00614CF2">
              <w:t>Hotel</w:t>
            </w:r>
            <w:r w:rsidR="00F474B4" w:rsidRPr="00614CF2">
              <w:t xml:space="preserve"> </w:t>
            </w:r>
            <w:r w:rsidRPr="00614CF2">
              <w:t>Service</w:t>
            </w:r>
            <w:r w:rsidR="00F474B4" w:rsidRPr="00614CF2">
              <w:t xml:space="preserve"> </w:t>
            </w:r>
            <w:r w:rsidRPr="00614CF2">
              <w:t>Managers</w:t>
            </w:r>
            <w:r w:rsidR="00F474B4" w:rsidRPr="00614CF2">
              <w:t xml:space="preserve"> </w:t>
            </w:r>
            <w:r w:rsidRPr="00614CF2">
              <w:t>(CP)</w:t>
            </w:r>
          </w:p>
        </w:tc>
        <w:tc>
          <w:tcPr>
            <w:tcW w:w="348" w:type="pct"/>
          </w:tcPr>
          <w:p w14:paraId="1CD62250" w14:textId="77777777" w:rsidR="00E715E9" w:rsidRPr="00614CF2" w:rsidRDefault="00E715E9" w:rsidP="00614CF2">
            <w:r w:rsidRPr="00614CF2">
              <w:t>10.8</w:t>
            </w:r>
          </w:p>
        </w:tc>
        <w:tc>
          <w:tcPr>
            <w:tcW w:w="213" w:type="pct"/>
          </w:tcPr>
          <w:p w14:paraId="5DEF2A15" w14:textId="77777777" w:rsidR="00E715E9" w:rsidRPr="00614CF2" w:rsidRDefault="00E715E9" w:rsidP="00614CF2">
            <w:r w:rsidRPr="00614CF2">
              <w:t>3.3</w:t>
            </w:r>
          </w:p>
        </w:tc>
        <w:tc>
          <w:tcPr>
            <w:tcW w:w="292" w:type="pct"/>
          </w:tcPr>
          <w:p w14:paraId="3B2E4B5C" w14:textId="77777777" w:rsidR="00E715E9" w:rsidRPr="00614CF2" w:rsidRDefault="00E715E9" w:rsidP="00614CF2">
            <w:r w:rsidRPr="00614CF2">
              <w:t>44.3</w:t>
            </w:r>
          </w:p>
        </w:tc>
        <w:tc>
          <w:tcPr>
            <w:tcW w:w="312" w:type="pct"/>
          </w:tcPr>
          <w:p w14:paraId="7A0DD931" w14:textId="77777777" w:rsidR="00E715E9" w:rsidRPr="00614CF2" w:rsidRDefault="00E715E9" w:rsidP="00614CF2">
            <w:r w:rsidRPr="00614CF2">
              <w:t>33</w:t>
            </w:r>
          </w:p>
        </w:tc>
        <w:tc>
          <w:tcPr>
            <w:tcW w:w="291" w:type="pct"/>
          </w:tcPr>
          <w:p w14:paraId="005225AA" w14:textId="77777777" w:rsidR="00E715E9" w:rsidRPr="00614CF2" w:rsidRDefault="00E715E9" w:rsidP="00614CF2">
            <w:r w:rsidRPr="00614CF2">
              <w:t>62</w:t>
            </w:r>
          </w:p>
        </w:tc>
        <w:tc>
          <w:tcPr>
            <w:tcW w:w="306" w:type="pct"/>
          </w:tcPr>
          <w:p w14:paraId="6A7B9DC8" w14:textId="77777777" w:rsidR="00E715E9" w:rsidRPr="00614CF2" w:rsidRDefault="00E715E9" w:rsidP="00614CF2">
            <w:r w:rsidRPr="00614CF2">
              <w:t>23</w:t>
            </w:r>
          </w:p>
        </w:tc>
        <w:tc>
          <w:tcPr>
            <w:tcW w:w="476" w:type="pct"/>
          </w:tcPr>
          <w:p w14:paraId="2360F640" w14:textId="76927796" w:rsidR="00E715E9" w:rsidRPr="00614CF2" w:rsidRDefault="00E715E9" w:rsidP="00614CF2">
            <w:r w:rsidRPr="00614CF2">
              <w:t>Below</w:t>
            </w:r>
            <w:r w:rsidR="00F474B4" w:rsidRPr="00614CF2">
              <w:t xml:space="preserve"> </w:t>
            </w:r>
            <w:r w:rsidRPr="00614CF2">
              <w:t>Average</w:t>
            </w:r>
          </w:p>
        </w:tc>
        <w:tc>
          <w:tcPr>
            <w:tcW w:w="320" w:type="pct"/>
          </w:tcPr>
          <w:p w14:paraId="59D3A906" w14:textId="77777777" w:rsidR="00E715E9" w:rsidRPr="00614CF2" w:rsidRDefault="00E715E9" w:rsidP="00614CF2">
            <w:r w:rsidRPr="00614CF2">
              <w:t>$$</w:t>
            </w:r>
          </w:p>
        </w:tc>
        <w:tc>
          <w:tcPr>
            <w:tcW w:w="219" w:type="pct"/>
          </w:tcPr>
          <w:p w14:paraId="280838BA" w14:textId="77777777" w:rsidR="00E715E9" w:rsidRPr="00614CF2" w:rsidRDefault="00E715E9" w:rsidP="00614CF2">
            <w:r w:rsidRPr="00614CF2">
              <w:t>2</w:t>
            </w:r>
          </w:p>
        </w:tc>
        <w:tc>
          <w:tcPr>
            <w:tcW w:w="349" w:type="pct"/>
          </w:tcPr>
          <w:p w14:paraId="5E750079" w14:textId="77777777" w:rsidR="00E715E9" w:rsidRPr="00614CF2" w:rsidRDefault="00E715E9" w:rsidP="00614CF2">
            <w:r w:rsidRPr="00614CF2">
              <w:t>7.1</w:t>
            </w:r>
          </w:p>
        </w:tc>
      </w:tr>
      <w:tr w:rsidR="00E715E9" w:rsidRPr="00614CF2" w14:paraId="61D402E7" w14:textId="77777777" w:rsidTr="00042CF5">
        <w:trPr>
          <w:trHeight w:val="20"/>
        </w:trPr>
        <w:tc>
          <w:tcPr>
            <w:tcW w:w="1875" w:type="pct"/>
          </w:tcPr>
          <w:p w14:paraId="1DC74207" w14:textId="3CD9583E" w:rsidR="00E715E9" w:rsidRPr="00614CF2" w:rsidRDefault="00E715E9" w:rsidP="00614CF2">
            <w:r w:rsidRPr="00614CF2">
              <w:t>Kitchenhands</w:t>
            </w:r>
            <w:r w:rsidR="00F474B4" w:rsidRPr="00614CF2">
              <w:t xml:space="preserve"> </w:t>
            </w:r>
            <w:r w:rsidRPr="00614CF2">
              <w:t>(L)</w:t>
            </w:r>
          </w:p>
        </w:tc>
        <w:tc>
          <w:tcPr>
            <w:tcW w:w="348" w:type="pct"/>
          </w:tcPr>
          <w:p w14:paraId="003CCCD4" w14:textId="77777777" w:rsidR="00E715E9" w:rsidRPr="00614CF2" w:rsidRDefault="00E715E9" w:rsidP="00614CF2">
            <w:r w:rsidRPr="00614CF2">
              <w:t>153.0</w:t>
            </w:r>
          </w:p>
        </w:tc>
        <w:tc>
          <w:tcPr>
            <w:tcW w:w="213" w:type="pct"/>
          </w:tcPr>
          <w:p w14:paraId="378AA307" w14:textId="77777777" w:rsidR="00E715E9" w:rsidRPr="00614CF2" w:rsidRDefault="00E715E9" w:rsidP="00614CF2">
            <w:r w:rsidRPr="00614CF2">
              <w:t>12.0</w:t>
            </w:r>
          </w:p>
        </w:tc>
        <w:tc>
          <w:tcPr>
            <w:tcW w:w="292" w:type="pct"/>
          </w:tcPr>
          <w:p w14:paraId="5C9D1E5B" w14:textId="77777777" w:rsidR="00E715E9" w:rsidRPr="00614CF2" w:rsidRDefault="00E715E9" w:rsidP="00614CF2">
            <w:r w:rsidRPr="00614CF2">
              <w:t>8.5</w:t>
            </w:r>
          </w:p>
        </w:tc>
        <w:tc>
          <w:tcPr>
            <w:tcW w:w="312" w:type="pct"/>
          </w:tcPr>
          <w:p w14:paraId="12A276FB" w14:textId="77777777" w:rsidR="00E715E9" w:rsidRPr="00614CF2" w:rsidRDefault="00E715E9" w:rsidP="00614CF2">
            <w:r w:rsidRPr="00614CF2">
              <w:t>80</w:t>
            </w:r>
          </w:p>
        </w:tc>
        <w:tc>
          <w:tcPr>
            <w:tcW w:w="291" w:type="pct"/>
          </w:tcPr>
          <w:p w14:paraId="7DBB4090" w14:textId="77777777" w:rsidR="00E715E9" w:rsidRPr="00614CF2" w:rsidRDefault="00E715E9" w:rsidP="00614CF2">
            <w:r w:rsidRPr="00614CF2">
              <w:t>54</w:t>
            </w:r>
          </w:p>
        </w:tc>
        <w:tc>
          <w:tcPr>
            <w:tcW w:w="306" w:type="pct"/>
          </w:tcPr>
          <w:p w14:paraId="13A8DC29" w14:textId="77777777" w:rsidR="00E715E9" w:rsidRPr="00614CF2" w:rsidRDefault="00E715E9" w:rsidP="00614CF2">
            <w:r w:rsidRPr="00614CF2">
              <w:t>54</w:t>
            </w:r>
          </w:p>
        </w:tc>
        <w:tc>
          <w:tcPr>
            <w:tcW w:w="476" w:type="pct"/>
          </w:tcPr>
          <w:p w14:paraId="5012D082" w14:textId="1EF0FAE9" w:rsidR="00E715E9" w:rsidRPr="00614CF2" w:rsidRDefault="00E715E9" w:rsidP="00614CF2">
            <w:r w:rsidRPr="00614CF2">
              <w:t>Above</w:t>
            </w:r>
            <w:r w:rsidR="00F474B4" w:rsidRPr="00614CF2">
              <w:t xml:space="preserve"> </w:t>
            </w:r>
            <w:r w:rsidRPr="00614CF2">
              <w:t>Average</w:t>
            </w:r>
          </w:p>
        </w:tc>
        <w:tc>
          <w:tcPr>
            <w:tcW w:w="320" w:type="pct"/>
          </w:tcPr>
          <w:p w14:paraId="7CD5ED3B" w14:textId="77777777" w:rsidR="00E715E9" w:rsidRPr="00614CF2" w:rsidRDefault="00E715E9" w:rsidP="00614CF2">
            <w:r w:rsidRPr="00614CF2">
              <w:t>$$</w:t>
            </w:r>
          </w:p>
        </w:tc>
        <w:tc>
          <w:tcPr>
            <w:tcW w:w="219" w:type="pct"/>
          </w:tcPr>
          <w:p w14:paraId="35FAE0C1" w14:textId="77777777" w:rsidR="00E715E9" w:rsidRPr="00614CF2" w:rsidRDefault="00E715E9" w:rsidP="00614CF2">
            <w:r w:rsidRPr="00614CF2">
              <w:t>5</w:t>
            </w:r>
          </w:p>
        </w:tc>
        <w:tc>
          <w:tcPr>
            <w:tcW w:w="349" w:type="pct"/>
          </w:tcPr>
          <w:p w14:paraId="748D0A60" w14:textId="77777777" w:rsidR="00E715E9" w:rsidRPr="00614CF2" w:rsidRDefault="00E715E9" w:rsidP="00614CF2">
            <w:r w:rsidRPr="00614CF2">
              <w:t>5.4</w:t>
            </w:r>
          </w:p>
        </w:tc>
      </w:tr>
      <w:tr w:rsidR="00E715E9" w:rsidRPr="00614CF2" w14:paraId="4887948F" w14:textId="77777777" w:rsidTr="00042CF5">
        <w:trPr>
          <w:trHeight w:val="20"/>
        </w:trPr>
        <w:tc>
          <w:tcPr>
            <w:tcW w:w="1875" w:type="pct"/>
          </w:tcPr>
          <w:p w14:paraId="1D8045D7" w14:textId="4CD879D8" w:rsidR="00E715E9" w:rsidRPr="00614CF2" w:rsidRDefault="00E715E9" w:rsidP="00614CF2">
            <w:r w:rsidRPr="00614CF2">
              <w:t>Licensed</w:t>
            </w:r>
            <w:r w:rsidR="00F474B4" w:rsidRPr="00614CF2">
              <w:t xml:space="preserve"> </w:t>
            </w:r>
            <w:r w:rsidRPr="00614CF2">
              <w:t>Club</w:t>
            </w:r>
            <w:r w:rsidR="00F474B4" w:rsidRPr="00614CF2">
              <w:t xml:space="preserve"> </w:t>
            </w:r>
            <w:r w:rsidRPr="00614CF2">
              <w:t>Managers</w:t>
            </w:r>
            <w:r w:rsidR="00F474B4" w:rsidRPr="00614CF2">
              <w:t xml:space="preserve"> </w:t>
            </w:r>
            <w:r w:rsidRPr="00614CF2">
              <w:t>(M)</w:t>
            </w:r>
          </w:p>
        </w:tc>
        <w:tc>
          <w:tcPr>
            <w:tcW w:w="348" w:type="pct"/>
          </w:tcPr>
          <w:p w14:paraId="5D040E7D" w14:textId="77777777" w:rsidR="00E715E9" w:rsidRPr="00614CF2" w:rsidRDefault="00E715E9" w:rsidP="00614CF2">
            <w:r w:rsidRPr="00614CF2">
              <w:t>6.7</w:t>
            </w:r>
          </w:p>
        </w:tc>
        <w:tc>
          <w:tcPr>
            <w:tcW w:w="213" w:type="pct"/>
          </w:tcPr>
          <w:p w14:paraId="7FACB2E3" w14:textId="77777777" w:rsidR="00E715E9" w:rsidRPr="00614CF2" w:rsidRDefault="00E715E9" w:rsidP="00614CF2">
            <w:r w:rsidRPr="00614CF2">
              <w:t>0.0</w:t>
            </w:r>
          </w:p>
        </w:tc>
        <w:tc>
          <w:tcPr>
            <w:tcW w:w="292" w:type="pct"/>
          </w:tcPr>
          <w:p w14:paraId="1F57BABC" w14:textId="77777777" w:rsidR="00E715E9" w:rsidRPr="00614CF2" w:rsidRDefault="00E715E9" w:rsidP="00614CF2">
            <w:r w:rsidRPr="00614CF2">
              <w:t>0.8</w:t>
            </w:r>
          </w:p>
        </w:tc>
        <w:tc>
          <w:tcPr>
            <w:tcW w:w="312" w:type="pct"/>
          </w:tcPr>
          <w:p w14:paraId="03A372FA" w14:textId="77777777" w:rsidR="00E715E9" w:rsidRPr="00614CF2" w:rsidRDefault="00E715E9" w:rsidP="00614CF2">
            <w:r w:rsidRPr="00614CF2">
              <w:t>12</w:t>
            </w:r>
          </w:p>
        </w:tc>
        <w:tc>
          <w:tcPr>
            <w:tcW w:w="291" w:type="pct"/>
          </w:tcPr>
          <w:p w14:paraId="307E8889" w14:textId="77777777" w:rsidR="00E715E9" w:rsidRPr="00614CF2" w:rsidRDefault="00E715E9" w:rsidP="00614CF2">
            <w:r w:rsidRPr="00614CF2">
              <w:t>36</w:t>
            </w:r>
          </w:p>
        </w:tc>
        <w:tc>
          <w:tcPr>
            <w:tcW w:w="306" w:type="pct"/>
          </w:tcPr>
          <w:p w14:paraId="0148AD97" w14:textId="77777777" w:rsidR="00E715E9" w:rsidRPr="00614CF2" w:rsidRDefault="00E715E9" w:rsidP="00614CF2">
            <w:r w:rsidRPr="00614CF2">
              <w:t>16</w:t>
            </w:r>
          </w:p>
        </w:tc>
        <w:tc>
          <w:tcPr>
            <w:tcW w:w="476" w:type="pct"/>
          </w:tcPr>
          <w:p w14:paraId="5C3827B6" w14:textId="77777777" w:rsidR="00E715E9" w:rsidRPr="00614CF2" w:rsidRDefault="00E715E9" w:rsidP="00614CF2">
            <w:r w:rsidRPr="00614CF2">
              <w:t>Average</w:t>
            </w:r>
          </w:p>
        </w:tc>
        <w:tc>
          <w:tcPr>
            <w:tcW w:w="320" w:type="pct"/>
          </w:tcPr>
          <w:p w14:paraId="71585140" w14:textId="77777777" w:rsidR="00E715E9" w:rsidRPr="00614CF2" w:rsidRDefault="00E715E9" w:rsidP="00614CF2">
            <w:r w:rsidRPr="00614CF2">
              <w:t>-</w:t>
            </w:r>
          </w:p>
        </w:tc>
        <w:tc>
          <w:tcPr>
            <w:tcW w:w="219" w:type="pct"/>
          </w:tcPr>
          <w:p w14:paraId="6431EB46" w14:textId="77777777" w:rsidR="00E715E9" w:rsidRPr="00614CF2" w:rsidRDefault="00E715E9" w:rsidP="00614CF2">
            <w:r w:rsidRPr="00614CF2">
              <w:t>2</w:t>
            </w:r>
          </w:p>
        </w:tc>
        <w:tc>
          <w:tcPr>
            <w:tcW w:w="349" w:type="pct"/>
          </w:tcPr>
          <w:p w14:paraId="6A1BD357" w14:textId="77777777" w:rsidR="00E715E9" w:rsidRPr="00614CF2" w:rsidRDefault="00E715E9" w:rsidP="00614CF2">
            <w:r w:rsidRPr="00614CF2">
              <w:t>3.5</w:t>
            </w:r>
          </w:p>
        </w:tc>
      </w:tr>
      <w:tr w:rsidR="00E715E9" w:rsidRPr="00614CF2" w14:paraId="00FA95AE" w14:textId="77777777" w:rsidTr="00042CF5">
        <w:trPr>
          <w:trHeight w:val="20"/>
        </w:trPr>
        <w:tc>
          <w:tcPr>
            <w:tcW w:w="1875" w:type="pct"/>
          </w:tcPr>
          <w:p w14:paraId="145B17A1" w14:textId="47D23E81" w:rsidR="00E715E9" w:rsidRPr="00614CF2" w:rsidRDefault="00E715E9" w:rsidP="00614CF2">
            <w:r w:rsidRPr="00614CF2">
              <w:t>Tourism</w:t>
            </w:r>
            <w:r w:rsidR="00F474B4" w:rsidRPr="00614CF2">
              <w:t xml:space="preserve"> </w:t>
            </w:r>
            <w:r w:rsidRPr="00614CF2">
              <w:t>and</w:t>
            </w:r>
            <w:r w:rsidR="00F474B4" w:rsidRPr="00614CF2">
              <w:t xml:space="preserve"> </w:t>
            </w:r>
            <w:r w:rsidRPr="00614CF2">
              <w:t>Travel</w:t>
            </w:r>
            <w:r w:rsidR="00F474B4" w:rsidRPr="00614CF2">
              <w:t xml:space="preserve"> </w:t>
            </w:r>
            <w:r w:rsidRPr="00614CF2">
              <w:t>Advisers</w:t>
            </w:r>
            <w:r w:rsidR="00F474B4" w:rsidRPr="00614CF2">
              <w:t xml:space="preserve"> </w:t>
            </w:r>
            <w:r w:rsidRPr="00614CF2">
              <w:t>(CP)</w:t>
            </w:r>
          </w:p>
        </w:tc>
        <w:tc>
          <w:tcPr>
            <w:tcW w:w="348" w:type="pct"/>
          </w:tcPr>
          <w:p w14:paraId="05A641A0" w14:textId="77777777" w:rsidR="00E715E9" w:rsidRPr="00614CF2" w:rsidRDefault="00E715E9" w:rsidP="00614CF2">
            <w:r w:rsidRPr="00614CF2">
              <w:t>19.1</w:t>
            </w:r>
          </w:p>
        </w:tc>
        <w:tc>
          <w:tcPr>
            <w:tcW w:w="213" w:type="pct"/>
          </w:tcPr>
          <w:p w14:paraId="56304B33" w14:textId="77777777" w:rsidR="00E715E9" w:rsidRPr="00614CF2" w:rsidRDefault="00E715E9" w:rsidP="00614CF2">
            <w:r w:rsidRPr="00614CF2">
              <w:t>-1.1</w:t>
            </w:r>
          </w:p>
        </w:tc>
        <w:tc>
          <w:tcPr>
            <w:tcW w:w="292" w:type="pct"/>
          </w:tcPr>
          <w:p w14:paraId="15C1C696" w14:textId="77777777" w:rsidR="00E715E9" w:rsidRPr="00614CF2" w:rsidRDefault="00E715E9" w:rsidP="00614CF2">
            <w:r w:rsidRPr="00614CF2">
              <w:t>-5.6</w:t>
            </w:r>
          </w:p>
        </w:tc>
        <w:tc>
          <w:tcPr>
            <w:tcW w:w="312" w:type="pct"/>
          </w:tcPr>
          <w:p w14:paraId="45EC20EA" w14:textId="77777777" w:rsidR="00E715E9" w:rsidRPr="00614CF2" w:rsidRDefault="00E715E9" w:rsidP="00614CF2">
            <w:r w:rsidRPr="00614CF2">
              <w:t>25</w:t>
            </w:r>
          </w:p>
        </w:tc>
        <w:tc>
          <w:tcPr>
            <w:tcW w:w="291" w:type="pct"/>
          </w:tcPr>
          <w:p w14:paraId="0EB7823C" w14:textId="77777777" w:rsidR="00E715E9" w:rsidRPr="00614CF2" w:rsidRDefault="00E715E9" w:rsidP="00614CF2">
            <w:r w:rsidRPr="00614CF2">
              <w:t>78</w:t>
            </w:r>
          </w:p>
        </w:tc>
        <w:tc>
          <w:tcPr>
            <w:tcW w:w="306" w:type="pct"/>
          </w:tcPr>
          <w:p w14:paraId="310BE761" w14:textId="77777777" w:rsidR="00E715E9" w:rsidRPr="00614CF2" w:rsidRDefault="00E715E9" w:rsidP="00614CF2">
            <w:r w:rsidRPr="00614CF2">
              <w:t>6</w:t>
            </w:r>
          </w:p>
        </w:tc>
        <w:tc>
          <w:tcPr>
            <w:tcW w:w="476" w:type="pct"/>
          </w:tcPr>
          <w:p w14:paraId="30B834D4" w14:textId="77777777" w:rsidR="00E715E9" w:rsidRPr="00614CF2" w:rsidRDefault="00E715E9" w:rsidP="00614CF2">
            <w:r w:rsidRPr="00614CF2">
              <w:t>Average</w:t>
            </w:r>
          </w:p>
        </w:tc>
        <w:tc>
          <w:tcPr>
            <w:tcW w:w="320" w:type="pct"/>
          </w:tcPr>
          <w:p w14:paraId="25CF7286" w14:textId="77777777" w:rsidR="00E715E9" w:rsidRPr="00614CF2" w:rsidRDefault="00E715E9" w:rsidP="00614CF2">
            <w:r w:rsidRPr="00614CF2">
              <w:t>$$</w:t>
            </w:r>
          </w:p>
        </w:tc>
        <w:tc>
          <w:tcPr>
            <w:tcW w:w="219" w:type="pct"/>
          </w:tcPr>
          <w:p w14:paraId="2269396D" w14:textId="77777777" w:rsidR="00E715E9" w:rsidRPr="00614CF2" w:rsidRDefault="00E715E9" w:rsidP="00614CF2">
            <w:r w:rsidRPr="00614CF2">
              <w:t>3</w:t>
            </w:r>
          </w:p>
        </w:tc>
        <w:tc>
          <w:tcPr>
            <w:tcW w:w="349" w:type="pct"/>
          </w:tcPr>
          <w:p w14:paraId="39CCCDA9" w14:textId="77777777" w:rsidR="00E715E9" w:rsidRPr="00614CF2" w:rsidRDefault="00E715E9" w:rsidP="00614CF2">
            <w:r w:rsidRPr="00614CF2">
              <w:t>4.3</w:t>
            </w:r>
          </w:p>
        </w:tc>
      </w:tr>
      <w:tr w:rsidR="00E715E9" w:rsidRPr="00614CF2" w14:paraId="51DED55C" w14:textId="77777777" w:rsidTr="00042CF5">
        <w:trPr>
          <w:trHeight w:val="20"/>
        </w:trPr>
        <w:tc>
          <w:tcPr>
            <w:tcW w:w="1875" w:type="pct"/>
          </w:tcPr>
          <w:p w14:paraId="284CDA0D" w14:textId="3FD24FBA" w:rsidR="00E715E9" w:rsidRPr="00614CF2" w:rsidRDefault="00E715E9" w:rsidP="00614CF2">
            <w:r w:rsidRPr="00614CF2">
              <w:t>Travel</w:t>
            </w:r>
            <w:r w:rsidR="00F474B4" w:rsidRPr="00614CF2">
              <w:t xml:space="preserve"> </w:t>
            </w:r>
            <w:r w:rsidRPr="00614CF2">
              <w:t>Attendants</w:t>
            </w:r>
            <w:r w:rsidR="00F474B4" w:rsidRPr="00614CF2">
              <w:t xml:space="preserve"> </w:t>
            </w:r>
            <w:r w:rsidRPr="00614CF2">
              <w:t>(CP)</w:t>
            </w:r>
          </w:p>
        </w:tc>
        <w:tc>
          <w:tcPr>
            <w:tcW w:w="348" w:type="pct"/>
          </w:tcPr>
          <w:p w14:paraId="2755F426" w14:textId="77777777" w:rsidR="00E715E9" w:rsidRPr="00614CF2" w:rsidRDefault="00E715E9" w:rsidP="00614CF2">
            <w:r w:rsidRPr="00614CF2">
              <w:t>9.6</w:t>
            </w:r>
          </w:p>
        </w:tc>
        <w:tc>
          <w:tcPr>
            <w:tcW w:w="213" w:type="pct"/>
          </w:tcPr>
          <w:p w14:paraId="27842977" w14:textId="77777777" w:rsidR="00E715E9" w:rsidRPr="00614CF2" w:rsidRDefault="00E715E9" w:rsidP="00614CF2">
            <w:r w:rsidRPr="00614CF2">
              <w:t>-0.6</w:t>
            </w:r>
          </w:p>
        </w:tc>
        <w:tc>
          <w:tcPr>
            <w:tcW w:w="292" w:type="pct"/>
          </w:tcPr>
          <w:p w14:paraId="14377949" w14:textId="77777777" w:rsidR="00E715E9" w:rsidRPr="00614CF2" w:rsidRDefault="00E715E9" w:rsidP="00614CF2">
            <w:r w:rsidRPr="00614CF2">
              <w:t>-5.9</w:t>
            </w:r>
          </w:p>
        </w:tc>
        <w:tc>
          <w:tcPr>
            <w:tcW w:w="312" w:type="pct"/>
          </w:tcPr>
          <w:p w14:paraId="2F34A672" w14:textId="77777777" w:rsidR="00E715E9" w:rsidRPr="00614CF2" w:rsidRDefault="00E715E9" w:rsidP="00614CF2">
            <w:r w:rsidRPr="00614CF2">
              <w:t>36</w:t>
            </w:r>
          </w:p>
        </w:tc>
        <w:tc>
          <w:tcPr>
            <w:tcW w:w="291" w:type="pct"/>
          </w:tcPr>
          <w:p w14:paraId="11E23919" w14:textId="77777777" w:rsidR="00E715E9" w:rsidRPr="00614CF2" w:rsidRDefault="00E715E9" w:rsidP="00614CF2">
            <w:r w:rsidRPr="00614CF2">
              <w:t>69</w:t>
            </w:r>
          </w:p>
        </w:tc>
        <w:tc>
          <w:tcPr>
            <w:tcW w:w="306" w:type="pct"/>
          </w:tcPr>
          <w:p w14:paraId="2EB52F77" w14:textId="77777777" w:rsidR="00E715E9" w:rsidRPr="00614CF2" w:rsidRDefault="00E715E9" w:rsidP="00614CF2">
            <w:r w:rsidRPr="00614CF2">
              <w:t>20</w:t>
            </w:r>
          </w:p>
        </w:tc>
        <w:tc>
          <w:tcPr>
            <w:tcW w:w="476" w:type="pct"/>
          </w:tcPr>
          <w:p w14:paraId="77EAACF9" w14:textId="77777777" w:rsidR="00E715E9" w:rsidRPr="00614CF2" w:rsidRDefault="00E715E9" w:rsidP="00614CF2">
            <w:r w:rsidRPr="00614CF2">
              <w:t>Average</w:t>
            </w:r>
          </w:p>
        </w:tc>
        <w:tc>
          <w:tcPr>
            <w:tcW w:w="320" w:type="pct"/>
          </w:tcPr>
          <w:p w14:paraId="00FAD29F" w14:textId="77777777" w:rsidR="00E715E9" w:rsidRPr="00614CF2" w:rsidRDefault="00E715E9" w:rsidP="00614CF2">
            <w:r w:rsidRPr="00614CF2">
              <w:t>$$</w:t>
            </w:r>
          </w:p>
        </w:tc>
        <w:tc>
          <w:tcPr>
            <w:tcW w:w="219" w:type="pct"/>
          </w:tcPr>
          <w:p w14:paraId="316EC6E6" w14:textId="77777777" w:rsidR="00E715E9" w:rsidRPr="00614CF2" w:rsidRDefault="00E715E9" w:rsidP="00614CF2">
            <w:r w:rsidRPr="00614CF2">
              <w:t>3</w:t>
            </w:r>
          </w:p>
        </w:tc>
        <w:tc>
          <w:tcPr>
            <w:tcW w:w="349" w:type="pct"/>
          </w:tcPr>
          <w:p w14:paraId="01D134AF" w14:textId="77777777" w:rsidR="00E715E9" w:rsidRPr="00614CF2" w:rsidRDefault="00E715E9" w:rsidP="00614CF2">
            <w:r w:rsidRPr="00614CF2">
              <w:t>11.9</w:t>
            </w:r>
          </w:p>
        </w:tc>
      </w:tr>
      <w:tr w:rsidR="00E715E9" w:rsidRPr="00614CF2" w14:paraId="2570C60C" w14:textId="77777777" w:rsidTr="00042CF5">
        <w:trPr>
          <w:trHeight w:val="20"/>
        </w:trPr>
        <w:tc>
          <w:tcPr>
            <w:tcW w:w="1875" w:type="pct"/>
          </w:tcPr>
          <w:p w14:paraId="6CABF9F5" w14:textId="5294EF10" w:rsidR="00E715E9" w:rsidRPr="00614CF2" w:rsidRDefault="00E715E9" w:rsidP="00614CF2">
            <w:r w:rsidRPr="00614CF2">
              <w:t>Waiters</w:t>
            </w:r>
            <w:r w:rsidR="00F474B4" w:rsidRPr="00614CF2">
              <w:t xml:space="preserve"> </w:t>
            </w:r>
            <w:r w:rsidRPr="00614CF2">
              <w:t>(CP)</w:t>
            </w:r>
          </w:p>
        </w:tc>
        <w:tc>
          <w:tcPr>
            <w:tcW w:w="348" w:type="pct"/>
          </w:tcPr>
          <w:p w14:paraId="1CA128C3" w14:textId="77777777" w:rsidR="00E715E9" w:rsidRPr="00614CF2" w:rsidRDefault="00E715E9" w:rsidP="00614CF2">
            <w:r w:rsidRPr="00614CF2">
              <w:t>125.9</w:t>
            </w:r>
          </w:p>
        </w:tc>
        <w:tc>
          <w:tcPr>
            <w:tcW w:w="213" w:type="pct"/>
          </w:tcPr>
          <w:p w14:paraId="6DA584F2" w14:textId="77777777" w:rsidR="00E715E9" w:rsidRPr="00614CF2" w:rsidRDefault="00E715E9" w:rsidP="00614CF2">
            <w:r w:rsidRPr="00614CF2">
              <w:t>-7.9</w:t>
            </w:r>
          </w:p>
        </w:tc>
        <w:tc>
          <w:tcPr>
            <w:tcW w:w="292" w:type="pct"/>
          </w:tcPr>
          <w:p w14:paraId="01EA3C64" w14:textId="77777777" w:rsidR="00E715E9" w:rsidRPr="00614CF2" w:rsidRDefault="00E715E9" w:rsidP="00614CF2">
            <w:r w:rsidRPr="00614CF2">
              <w:t>-5.9</w:t>
            </w:r>
          </w:p>
        </w:tc>
        <w:tc>
          <w:tcPr>
            <w:tcW w:w="312" w:type="pct"/>
          </w:tcPr>
          <w:p w14:paraId="121B8134" w14:textId="77777777" w:rsidR="00E715E9" w:rsidRPr="00614CF2" w:rsidRDefault="00E715E9" w:rsidP="00614CF2">
            <w:r w:rsidRPr="00614CF2">
              <w:t>84</w:t>
            </w:r>
          </w:p>
        </w:tc>
        <w:tc>
          <w:tcPr>
            <w:tcW w:w="291" w:type="pct"/>
          </w:tcPr>
          <w:p w14:paraId="44385633" w14:textId="77777777" w:rsidR="00E715E9" w:rsidRPr="00614CF2" w:rsidRDefault="00E715E9" w:rsidP="00614CF2">
            <w:r w:rsidRPr="00614CF2">
              <w:t>72</w:t>
            </w:r>
          </w:p>
        </w:tc>
        <w:tc>
          <w:tcPr>
            <w:tcW w:w="306" w:type="pct"/>
          </w:tcPr>
          <w:p w14:paraId="404FB6BF" w14:textId="77777777" w:rsidR="00E715E9" w:rsidRPr="00614CF2" w:rsidRDefault="00E715E9" w:rsidP="00614CF2">
            <w:r w:rsidRPr="00614CF2">
              <w:t>68</w:t>
            </w:r>
          </w:p>
        </w:tc>
        <w:tc>
          <w:tcPr>
            <w:tcW w:w="476" w:type="pct"/>
          </w:tcPr>
          <w:p w14:paraId="4D229D85" w14:textId="4EFF3E42" w:rsidR="00E715E9" w:rsidRPr="00614CF2" w:rsidRDefault="00E715E9" w:rsidP="00614CF2">
            <w:r w:rsidRPr="00614CF2">
              <w:t>Above</w:t>
            </w:r>
            <w:r w:rsidR="00F474B4" w:rsidRPr="00614CF2">
              <w:t xml:space="preserve"> </w:t>
            </w:r>
            <w:r w:rsidRPr="00614CF2">
              <w:t>Average</w:t>
            </w:r>
          </w:p>
        </w:tc>
        <w:tc>
          <w:tcPr>
            <w:tcW w:w="320" w:type="pct"/>
          </w:tcPr>
          <w:p w14:paraId="4401D2E1" w14:textId="77777777" w:rsidR="00E715E9" w:rsidRPr="00614CF2" w:rsidRDefault="00E715E9" w:rsidP="00614CF2">
            <w:r w:rsidRPr="00614CF2">
              <w:t>$</w:t>
            </w:r>
          </w:p>
        </w:tc>
        <w:tc>
          <w:tcPr>
            <w:tcW w:w="219" w:type="pct"/>
          </w:tcPr>
          <w:p w14:paraId="1503DA3B" w14:textId="77777777" w:rsidR="00E715E9" w:rsidRPr="00614CF2" w:rsidRDefault="00E715E9" w:rsidP="00614CF2">
            <w:r w:rsidRPr="00614CF2">
              <w:t>4</w:t>
            </w:r>
          </w:p>
        </w:tc>
        <w:tc>
          <w:tcPr>
            <w:tcW w:w="349" w:type="pct"/>
          </w:tcPr>
          <w:p w14:paraId="4FD7D0C4" w14:textId="77777777" w:rsidR="00E715E9" w:rsidRPr="00614CF2" w:rsidRDefault="00E715E9" w:rsidP="00614CF2">
            <w:r w:rsidRPr="00614CF2">
              <w:t>8.0</w:t>
            </w:r>
          </w:p>
        </w:tc>
      </w:tr>
      <w:tr w:rsidR="00E715E9" w:rsidRPr="00614CF2" w14:paraId="7B03F9E1" w14:textId="77777777" w:rsidTr="006B5BB8">
        <w:trPr>
          <w:trHeight w:val="20"/>
        </w:trPr>
        <w:tc>
          <w:tcPr>
            <w:tcW w:w="5000" w:type="pct"/>
            <w:gridSpan w:val="11"/>
            <w:shd w:val="clear" w:color="auto" w:fill="DAD2FF" w:themeFill="text2" w:themeFillTint="1A"/>
          </w:tcPr>
          <w:p w14:paraId="726A81D7" w14:textId="2582D217" w:rsidR="00E715E9" w:rsidRPr="00614CF2" w:rsidRDefault="00E715E9" w:rsidP="00614CF2">
            <w:r w:rsidRPr="00614CF2">
              <w:t>Information</w:t>
            </w:r>
            <w:r w:rsidR="00F474B4" w:rsidRPr="00614CF2">
              <w:t xml:space="preserve"> </w:t>
            </w:r>
            <w:r w:rsidRPr="00614CF2">
              <w:t>and</w:t>
            </w:r>
            <w:r w:rsidR="00F474B4" w:rsidRPr="00614CF2">
              <w:t xml:space="preserve"> </w:t>
            </w:r>
            <w:r w:rsidRPr="00614CF2">
              <w:t>Communication</w:t>
            </w:r>
            <w:r w:rsidR="00F474B4" w:rsidRPr="00614CF2">
              <w:t xml:space="preserve"> </w:t>
            </w:r>
            <w:r w:rsidRPr="00614CF2">
              <w:t>Technology</w:t>
            </w:r>
            <w:r w:rsidR="00F474B4" w:rsidRPr="00614CF2">
              <w:t xml:space="preserve"> </w:t>
            </w:r>
            <w:r w:rsidRPr="00614CF2">
              <w:t>(ICT)</w:t>
            </w:r>
          </w:p>
        </w:tc>
      </w:tr>
      <w:tr w:rsidR="00E715E9" w:rsidRPr="00614CF2" w14:paraId="42877E86" w14:textId="77777777" w:rsidTr="00042CF5">
        <w:trPr>
          <w:trHeight w:val="20"/>
        </w:trPr>
        <w:tc>
          <w:tcPr>
            <w:tcW w:w="1875" w:type="pct"/>
          </w:tcPr>
          <w:p w14:paraId="629638C7" w14:textId="1A6B9A6F" w:rsidR="00E715E9" w:rsidRPr="00614CF2" w:rsidRDefault="00E715E9" w:rsidP="00614CF2">
            <w:r w:rsidRPr="00614CF2">
              <w:t>Computer</w:t>
            </w:r>
            <w:r w:rsidR="00F474B4" w:rsidRPr="00614CF2">
              <w:t xml:space="preserve"> </w:t>
            </w:r>
            <w:r w:rsidRPr="00614CF2">
              <w:t>Network</w:t>
            </w:r>
            <w:r w:rsidR="00F474B4" w:rsidRPr="00614CF2">
              <w:t xml:space="preserve"> </w:t>
            </w:r>
            <w:r w:rsidRPr="00614CF2">
              <w:t>Professionals</w:t>
            </w:r>
            <w:r w:rsidR="00F474B4" w:rsidRPr="00614CF2">
              <w:t xml:space="preserve"> </w:t>
            </w:r>
            <w:r w:rsidRPr="00614CF2">
              <w:t>(P)</w:t>
            </w:r>
          </w:p>
        </w:tc>
        <w:tc>
          <w:tcPr>
            <w:tcW w:w="348" w:type="pct"/>
          </w:tcPr>
          <w:p w14:paraId="380D16DD" w14:textId="77777777" w:rsidR="00E715E9" w:rsidRPr="00614CF2" w:rsidRDefault="00E715E9" w:rsidP="00614CF2">
            <w:r w:rsidRPr="00614CF2">
              <w:t>43.6</w:t>
            </w:r>
          </w:p>
        </w:tc>
        <w:tc>
          <w:tcPr>
            <w:tcW w:w="213" w:type="pct"/>
          </w:tcPr>
          <w:p w14:paraId="6932FDB1" w14:textId="77777777" w:rsidR="00E715E9" w:rsidRPr="00614CF2" w:rsidRDefault="00E715E9" w:rsidP="00614CF2">
            <w:r w:rsidRPr="00614CF2">
              <w:t>4.9</w:t>
            </w:r>
          </w:p>
        </w:tc>
        <w:tc>
          <w:tcPr>
            <w:tcW w:w="292" w:type="pct"/>
          </w:tcPr>
          <w:p w14:paraId="643B4E3C" w14:textId="77777777" w:rsidR="00E715E9" w:rsidRPr="00614CF2" w:rsidRDefault="00E715E9" w:rsidP="00614CF2">
            <w:r w:rsidRPr="00614CF2">
              <w:t>12.7</w:t>
            </w:r>
          </w:p>
        </w:tc>
        <w:tc>
          <w:tcPr>
            <w:tcW w:w="312" w:type="pct"/>
          </w:tcPr>
          <w:p w14:paraId="523532F4" w14:textId="77777777" w:rsidR="00E715E9" w:rsidRPr="00614CF2" w:rsidRDefault="00E715E9" w:rsidP="00614CF2">
            <w:r w:rsidRPr="00614CF2">
              <w:t>4</w:t>
            </w:r>
          </w:p>
        </w:tc>
        <w:tc>
          <w:tcPr>
            <w:tcW w:w="291" w:type="pct"/>
          </w:tcPr>
          <w:p w14:paraId="5DF0AEB4" w14:textId="77777777" w:rsidR="00E715E9" w:rsidRPr="00614CF2" w:rsidRDefault="00E715E9" w:rsidP="00614CF2">
            <w:r w:rsidRPr="00614CF2">
              <w:t>15</w:t>
            </w:r>
          </w:p>
        </w:tc>
        <w:tc>
          <w:tcPr>
            <w:tcW w:w="306" w:type="pct"/>
          </w:tcPr>
          <w:p w14:paraId="756B1717" w14:textId="77777777" w:rsidR="00E715E9" w:rsidRPr="00614CF2" w:rsidRDefault="00E715E9" w:rsidP="00614CF2">
            <w:r w:rsidRPr="00614CF2">
              <w:t>3</w:t>
            </w:r>
          </w:p>
        </w:tc>
        <w:tc>
          <w:tcPr>
            <w:tcW w:w="476" w:type="pct"/>
          </w:tcPr>
          <w:p w14:paraId="2861B62F" w14:textId="65FB257E" w:rsidR="00E715E9" w:rsidRPr="00614CF2" w:rsidRDefault="00E715E9" w:rsidP="00614CF2">
            <w:r w:rsidRPr="00614CF2">
              <w:t>Below</w:t>
            </w:r>
            <w:r w:rsidR="00F474B4" w:rsidRPr="00614CF2">
              <w:t xml:space="preserve"> </w:t>
            </w:r>
            <w:r w:rsidRPr="00614CF2">
              <w:t>Average</w:t>
            </w:r>
          </w:p>
        </w:tc>
        <w:tc>
          <w:tcPr>
            <w:tcW w:w="320" w:type="pct"/>
          </w:tcPr>
          <w:p w14:paraId="4796E10C" w14:textId="77777777" w:rsidR="00E715E9" w:rsidRPr="00614CF2" w:rsidRDefault="00E715E9" w:rsidP="00614CF2">
            <w:r w:rsidRPr="00614CF2">
              <w:t>$$$$</w:t>
            </w:r>
          </w:p>
        </w:tc>
        <w:tc>
          <w:tcPr>
            <w:tcW w:w="219" w:type="pct"/>
          </w:tcPr>
          <w:p w14:paraId="02445724" w14:textId="77777777" w:rsidR="00E715E9" w:rsidRPr="00614CF2" w:rsidRDefault="00E715E9" w:rsidP="00614CF2">
            <w:r w:rsidRPr="00614CF2">
              <w:t>1</w:t>
            </w:r>
          </w:p>
        </w:tc>
        <w:tc>
          <w:tcPr>
            <w:tcW w:w="349" w:type="pct"/>
          </w:tcPr>
          <w:p w14:paraId="12CFA206" w14:textId="77777777" w:rsidR="00E715E9" w:rsidRPr="00614CF2" w:rsidRDefault="00E715E9" w:rsidP="00614CF2">
            <w:r w:rsidRPr="00614CF2">
              <w:t>14.7</w:t>
            </w:r>
          </w:p>
        </w:tc>
      </w:tr>
      <w:tr w:rsidR="00E715E9" w:rsidRPr="00614CF2" w14:paraId="479729EF" w14:textId="77777777" w:rsidTr="00042CF5">
        <w:trPr>
          <w:trHeight w:val="20"/>
        </w:trPr>
        <w:tc>
          <w:tcPr>
            <w:tcW w:w="1875" w:type="pct"/>
          </w:tcPr>
          <w:p w14:paraId="630DA9F4" w14:textId="21564479" w:rsidR="00E715E9" w:rsidRPr="00614CF2" w:rsidRDefault="00E715E9" w:rsidP="00614CF2">
            <w:r w:rsidRPr="00614CF2">
              <w:t>Database</w:t>
            </w:r>
            <w:r w:rsidR="00F474B4" w:rsidRPr="00614CF2">
              <w:t xml:space="preserve"> </w:t>
            </w:r>
            <w:r w:rsidRPr="00614CF2">
              <w:t>and</w:t>
            </w:r>
            <w:r w:rsidR="00F474B4" w:rsidRPr="00614CF2">
              <w:t xml:space="preserve"> </w:t>
            </w:r>
            <w:r w:rsidRPr="00614CF2">
              <w:t>Systems</w:t>
            </w:r>
            <w:r w:rsidR="00F474B4" w:rsidRPr="00614CF2">
              <w:t xml:space="preserve"> </w:t>
            </w:r>
            <w:r w:rsidRPr="00614CF2">
              <w:t>Administrators,</w:t>
            </w:r>
            <w:r w:rsidR="00F474B4" w:rsidRPr="00614CF2">
              <w:t xml:space="preserve"> </w:t>
            </w:r>
            <w:r w:rsidRPr="00614CF2">
              <w:t>and</w:t>
            </w:r>
            <w:r w:rsidR="00F474B4" w:rsidRPr="00614CF2">
              <w:t xml:space="preserve"> </w:t>
            </w:r>
            <w:r w:rsidRPr="00614CF2">
              <w:t>ICT</w:t>
            </w:r>
            <w:r w:rsidR="00F474B4" w:rsidRPr="00614CF2">
              <w:t xml:space="preserve"> </w:t>
            </w:r>
            <w:r w:rsidRPr="00614CF2">
              <w:t>Security</w:t>
            </w:r>
            <w:r w:rsidR="00F474B4" w:rsidRPr="00614CF2">
              <w:t xml:space="preserve"> </w:t>
            </w:r>
            <w:r w:rsidRPr="00614CF2">
              <w:t>Specialists</w:t>
            </w:r>
            <w:r w:rsidR="00F474B4" w:rsidRPr="00614CF2">
              <w:t xml:space="preserve"> </w:t>
            </w:r>
            <w:r w:rsidRPr="00614CF2">
              <w:t>(P)</w:t>
            </w:r>
          </w:p>
        </w:tc>
        <w:tc>
          <w:tcPr>
            <w:tcW w:w="348" w:type="pct"/>
          </w:tcPr>
          <w:p w14:paraId="1E3DD63A" w14:textId="77777777" w:rsidR="00E715E9" w:rsidRPr="00614CF2" w:rsidRDefault="00E715E9" w:rsidP="00614CF2">
            <w:r w:rsidRPr="00614CF2">
              <w:t>72.6</w:t>
            </w:r>
          </w:p>
        </w:tc>
        <w:tc>
          <w:tcPr>
            <w:tcW w:w="213" w:type="pct"/>
          </w:tcPr>
          <w:p w14:paraId="455027B7" w14:textId="77777777" w:rsidR="00E715E9" w:rsidRPr="00614CF2" w:rsidRDefault="00E715E9" w:rsidP="00614CF2">
            <w:r w:rsidRPr="00614CF2">
              <w:t>23.7</w:t>
            </w:r>
          </w:p>
        </w:tc>
        <w:tc>
          <w:tcPr>
            <w:tcW w:w="292" w:type="pct"/>
          </w:tcPr>
          <w:p w14:paraId="2F107D9C" w14:textId="77777777" w:rsidR="00E715E9" w:rsidRPr="00614CF2" w:rsidRDefault="00E715E9" w:rsidP="00614CF2">
            <w:r w:rsidRPr="00614CF2">
              <w:t>48.5</w:t>
            </w:r>
          </w:p>
        </w:tc>
        <w:tc>
          <w:tcPr>
            <w:tcW w:w="312" w:type="pct"/>
          </w:tcPr>
          <w:p w14:paraId="26AF9341" w14:textId="77777777" w:rsidR="00E715E9" w:rsidRPr="00614CF2" w:rsidRDefault="00E715E9" w:rsidP="00614CF2">
            <w:r w:rsidRPr="00614CF2">
              <w:t>6</w:t>
            </w:r>
          </w:p>
        </w:tc>
        <w:tc>
          <w:tcPr>
            <w:tcW w:w="291" w:type="pct"/>
          </w:tcPr>
          <w:p w14:paraId="38B0E653" w14:textId="77777777" w:rsidR="00E715E9" w:rsidRPr="00614CF2" w:rsidRDefault="00E715E9" w:rsidP="00614CF2">
            <w:r w:rsidRPr="00614CF2">
              <w:t>24</w:t>
            </w:r>
          </w:p>
        </w:tc>
        <w:tc>
          <w:tcPr>
            <w:tcW w:w="306" w:type="pct"/>
          </w:tcPr>
          <w:p w14:paraId="7580E374" w14:textId="77777777" w:rsidR="00E715E9" w:rsidRPr="00614CF2" w:rsidRDefault="00E715E9" w:rsidP="00614CF2">
            <w:r w:rsidRPr="00614CF2">
              <w:t>4</w:t>
            </w:r>
          </w:p>
        </w:tc>
        <w:tc>
          <w:tcPr>
            <w:tcW w:w="476" w:type="pct"/>
          </w:tcPr>
          <w:p w14:paraId="6CA2C928" w14:textId="2522B35D" w:rsidR="00E715E9" w:rsidRPr="00614CF2" w:rsidRDefault="00E715E9" w:rsidP="00614CF2">
            <w:r w:rsidRPr="00614CF2">
              <w:t>Below</w:t>
            </w:r>
            <w:r w:rsidR="00F474B4" w:rsidRPr="00614CF2">
              <w:t xml:space="preserve"> </w:t>
            </w:r>
            <w:r w:rsidRPr="00614CF2">
              <w:t>Average</w:t>
            </w:r>
          </w:p>
        </w:tc>
        <w:tc>
          <w:tcPr>
            <w:tcW w:w="320" w:type="pct"/>
          </w:tcPr>
          <w:p w14:paraId="3C0BF2A7" w14:textId="77777777" w:rsidR="00E715E9" w:rsidRPr="00614CF2" w:rsidRDefault="00E715E9" w:rsidP="00614CF2">
            <w:r w:rsidRPr="00614CF2">
              <w:t>$$$$</w:t>
            </w:r>
          </w:p>
        </w:tc>
        <w:tc>
          <w:tcPr>
            <w:tcW w:w="219" w:type="pct"/>
          </w:tcPr>
          <w:p w14:paraId="3168B288" w14:textId="77777777" w:rsidR="00E715E9" w:rsidRPr="00614CF2" w:rsidRDefault="00E715E9" w:rsidP="00614CF2">
            <w:r w:rsidRPr="00614CF2">
              <w:t>1</w:t>
            </w:r>
          </w:p>
        </w:tc>
        <w:tc>
          <w:tcPr>
            <w:tcW w:w="349" w:type="pct"/>
          </w:tcPr>
          <w:p w14:paraId="1895D849" w14:textId="77777777" w:rsidR="00E715E9" w:rsidRPr="00614CF2" w:rsidRDefault="00E715E9" w:rsidP="00614CF2">
            <w:r w:rsidRPr="00614CF2">
              <w:t>14.2</w:t>
            </w:r>
          </w:p>
        </w:tc>
      </w:tr>
      <w:tr w:rsidR="00E715E9" w:rsidRPr="00614CF2" w14:paraId="703D8758" w14:textId="77777777" w:rsidTr="00042CF5">
        <w:trPr>
          <w:trHeight w:val="20"/>
        </w:trPr>
        <w:tc>
          <w:tcPr>
            <w:tcW w:w="1875" w:type="pct"/>
          </w:tcPr>
          <w:p w14:paraId="0D307F42" w14:textId="2A4FA04D" w:rsidR="00E715E9" w:rsidRPr="00614CF2" w:rsidRDefault="00E715E9" w:rsidP="00614CF2">
            <w:r w:rsidRPr="00614CF2">
              <w:t>Graphic</w:t>
            </w:r>
            <w:r w:rsidR="00F474B4" w:rsidRPr="00614CF2">
              <w:t xml:space="preserve"> </w:t>
            </w:r>
            <w:r w:rsidRPr="00614CF2">
              <w:t>and</w:t>
            </w:r>
            <w:r w:rsidR="00F474B4" w:rsidRPr="00614CF2">
              <w:t xml:space="preserve"> </w:t>
            </w:r>
            <w:r w:rsidRPr="00614CF2">
              <w:t>Web</w:t>
            </w:r>
            <w:r w:rsidR="00F474B4" w:rsidRPr="00614CF2">
              <w:t xml:space="preserve"> </w:t>
            </w:r>
            <w:r w:rsidRPr="00614CF2">
              <w:t>Designers,</w:t>
            </w:r>
            <w:r w:rsidR="00F474B4" w:rsidRPr="00614CF2">
              <w:t xml:space="preserve"> </w:t>
            </w:r>
            <w:r w:rsidRPr="00614CF2">
              <w:t>and</w:t>
            </w:r>
            <w:r w:rsidR="00F474B4" w:rsidRPr="00614CF2">
              <w:t xml:space="preserve"> </w:t>
            </w:r>
            <w:r w:rsidRPr="00614CF2">
              <w:t>Illustrators</w:t>
            </w:r>
            <w:r w:rsidR="00F474B4" w:rsidRPr="00614CF2">
              <w:t xml:space="preserve"> </w:t>
            </w:r>
            <w:r w:rsidRPr="00614CF2">
              <w:t>(P)</w:t>
            </w:r>
          </w:p>
        </w:tc>
        <w:tc>
          <w:tcPr>
            <w:tcW w:w="348" w:type="pct"/>
          </w:tcPr>
          <w:p w14:paraId="188EBAC1" w14:textId="77777777" w:rsidR="00E715E9" w:rsidRPr="00614CF2" w:rsidRDefault="00E715E9" w:rsidP="00614CF2">
            <w:r w:rsidRPr="00614CF2">
              <w:t>54.2</w:t>
            </w:r>
          </w:p>
        </w:tc>
        <w:tc>
          <w:tcPr>
            <w:tcW w:w="213" w:type="pct"/>
          </w:tcPr>
          <w:p w14:paraId="369F454C" w14:textId="77777777" w:rsidR="00E715E9" w:rsidRPr="00614CF2" w:rsidRDefault="00E715E9" w:rsidP="00614CF2">
            <w:r w:rsidRPr="00614CF2">
              <w:t>-2.8</w:t>
            </w:r>
          </w:p>
        </w:tc>
        <w:tc>
          <w:tcPr>
            <w:tcW w:w="292" w:type="pct"/>
          </w:tcPr>
          <w:p w14:paraId="17323D84" w14:textId="77777777" w:rsidR="00E715E9" w:rsidRPr="00614CF2" w:rsidRDefault="00E715E9" w:rsidP="00614CF2">
            <w:r w:rsidRPr="00614CF2">
              <w:t>-4.9</w:t>
            </w:r>
          </w:p>
        </w:tc>
        <w:tc>
          <w:tcPr>
            <w:tcW w:w="312" w:type="pct"/>
          </w:tcPr>
          <w:p w14:paraId="7D6EC0AC" w14:textId="77777777" w:rsidR="00E715E9" w:rsidRPr="00614CF2" w:rsidRDefault="00E715E9" w:rsidP="00614CF2">
            <w:r w:rsidRPr="00614CF2">
              <w:t>23</w:t>
            </w:r>
          </w:p>
        </w:tc>
        <w:tc>
          <w:tcPr>
            <w:tcW w:w="291" w:type="pct"/>
          </w:tcPr>
          <w:p w14:paraId="1CE290E1" w14:textId="77777777" w:rsidR="00E715E9" w:rsidRPr="00614CF2" w:rsidRDefault="00E715E9" w:rsidP="00614CF2">
            <w:r w:rsidRPr="00614CF2">
              <w:t>50</w:t>
            </w:r>
          </w:p>
        </w:tc>
        <w:tc>
          <w:tcPr>
            <w:tcW w:w="306" w:type="pct"/>
          </w:tcPr>
          <w:p w14:paraId="3ADCCE19" w14:textId="77777777" w:rsidR="00E715E9" w:rsidRPr="00614CF2" w:rsidRDefault="00E715E9" w:rsidP="00614CF2">
            <w:r w:rsidRPr="00614CF2">
              <w:t>6</w:t>
            </w:r>
          </w:p>
        </w:tc>
        <w:tc>
          <w:tcPr>
            <w:tcW w:w="476" w:type="pct"/>
          </w:tcPr>
          <w:p w14:paraId="43DB5E10" w14:textId="77777777" w:rsidR="00E715E9" w:rsidRPr="00614CF2" w:rsidRDefault="00E715E9" w:rsidP="00614CF2">
            <w:r w:rsidRPr="00614CF2">
              <w:t>Average</w:t>
            </w:r>
          </w:p>
        </w:tc>
        <w:tc>
          <w:tcPr>
            <w:tcW w:w="320" w:type="pct"/>
          </w:tcPr>
          <w:p w14:paraId="51B46281" w14:textId="77777777" w:rsidR="00E715E9" w:rsidRPr="00614CF2" w:rsidRDefault="00E715E9" w:rsidP="00614CF2">
            <w:r w:rsidRPr="00614CF2">
              <w:t>$$</w:t>
            </w:r>
          </w:p>
        </w:tc>
        <w:tc>
          <w:tcPr>
            <w:tcW w:w="219" w:type="pct"/>
          </w:tcPr>
          <w:p w14:paraId="1033CEC6" w14:textId="77777777" w:rsidR="00E715E9" w:rsidRPr="00614CF2" w:rsidRDefault="00E715E9" w:rsidP="00614CF2">
            <w:r w:rsidRPr="00614CF2">
              <w:t>1</w:t>
            </w:r>
          </w:p>
        </w:tc>
        <w:tc>
          <w:tcPr>
            <w:tcW w:w="349" w:type="pct"/>
          </w:tcPr>
          <w:p w14:paraId="2E904897" w14:textId="77777777" w:rsidR="00E715E9" w:rsidRPr="00614CF2" w:rsidRDefault="00E715E9" w:rsidP="00614CF2">
            <w:r w:rsidRPr="00614CF2">
              <w:t>9.7</w:t>
            </w:r>
          </w:p>
        </w:tc>
      </w:tr>
      <w:tr w:rsidR="00E715E9" w:rsidRPr="00614CF2" w14:paraId="0F88F142" w14:textId="77777777" w:rsidTr="00042CF5">
        <w:trPr>
          <w:trHeight w:val="20"/>
        </w:trPr>
        <w:tc>
          <w:tcPr>
            <w:tcW w:w="1875" w:type="pct"/>
          </w:tcPr>
          <w:p w14:paraId="037E278B" w14:textId="3F4452C5" w:rsidR="00E715E9" w:rsidRPr="00614CF2" w:rsidRDefault="00E715E9" w:rsidP="00614CF2">
            <w:r w:rsidRPr="00614CF2">
              <w:t>ICT</w:t>
            </w:r>
            <w:r w:rsidR="00F474B4" w:rsidRPr="00614CF2">
              <w:t xml:space="preserve"> </w:t>
            </w:r>
            <w:r w:rsidRPr="00614CF2">
              <w:t>Business</w:t>
            </w:r>
            <w:r w:rsidR="00F474B4" w:rsidRPr="00614CF2">
              <w:t xml:space="preserve"> </w:t>
            </w:r>
            <w:r w:rsidRPr="00614CF2">
              <w:t>and</w:t>
            </w:r>
            <w:r w:rsidR="00F474B4" w:rsidRPr="00614CF2">
              <w:t xml:space="preserve"> </w:t>
            </w:r>
            <w:r w:rsidRPr="00614CF2">
              <w:t>Systems</w:t>
            </w:r>
            <w:r w:rsidR="00F474B4" w:rsidRPr="00614CF2">
              <w:t xml:space="preserve"> </w:t>
            </w:r>
            <w:r w:rsidRPr="00614CF2">
              <w:t>Analysts</w:t>
            </w:r>
            <w:r w:rsidR="00F474B4" w:rsidRPr="00614CF2">
              <w:t xml:space="preserve"> </w:t>
            </w:r>
            <w:r w:rsidRPr="00614CF2">
              <w:t>(P)</w:t>
            </w:r>
          </w:p>
        </w:tc>
        <w:tc>
          <w:tcPr>
            <w:tcW w:w="348" w:type="pct"/>
          </w:tcPr>
          <w:p w14:paraId="19BFBA9E" w14:textId="77777777" w:rsidR="00E715E9" w:rsidRPr="00614CF2" w:rsidRDefault="00E715E9" w:rsidP="00614CF2">
            <w:r w:rsidRPr="00614CF2">
              <w:t>49.4</w:t>
            </w:r>
          </w:p>
        </w:tc>
        <w:tc>
          <w:tcPr>
            <w:tcW w:w="213" w:type="pct"/>
          </w:tcPr>
          <w:p w14:paraId="6B66FEEF" w14:textId="77777777" w:rsidR="00E715E9" w:rsidRPr="00614CF2" w:rsidRDefault="00E715E9" w:rsidP="00614CF2">
            <w:r w:rsidRPr="00614CF2">
              <w:t>12.2</w:t>
            </w:r>
          </w:p>
        </w:tc>
        <w:tc>
          <w:tcPr>
            <w:tcW w:w="292" w:type="pct"/>
          </w:tcPr>
          <w:p w14:paraId="694F1839" w14:textId="77777777" w:rsidR="00E715E9" w:rsidRPr="00614CF2" w:rsidRDefault="00E715E9" w:rsidP="00614CF2">
            <w:r w:rsidRPr="00614CF2">
              <w:t>32.7</w:t>
            </w:r>
          </w:p>
        </w:tc>
        <w:tc>
          <w:tcPr>
            <w:tcW w:w="312" w:type="pct"/>
          </w:tcPr>
          <w:p w14:paraId="1A613739" w14:textId="77777777" w:rsidR="00E715E9" w:rsidRPr="00614CF2" w:rsidRDefault="00E715E9" w:rsidP="00614CF2">
            <w:r w:rsidRPr="00614CF2">
              <w:t>6</w:t>
            </w:r>
          </w:p>
        </w:tc>
        <w:tc>
          <w:tcPr>
            <w:tcW w:w="291" w:type="pct"/>
          </w:tcPr>
          <w:p w14:paraId="1E904A7E" w14:textId="77777777" w:rsidR="00E715E9" w:rsidRPr="00614CF2" w:rsidRDefault="00E715E9" w:rsidP="00614CF2">
            <w:r w:rsidRPr="00614CF2">
              <w:t>34</w:t>
            </w:r>
          </w:p>
        </w:tc>
        <w:tc>
          <w:tcPr>
            <w:tcW w:w="306" w:type="pct"/>
          </w:tcPr>
          <w:p w14:paraId="208693E0" w14:textId="77777777" w:rsidR="00E715E9" w:rsidRPr="00614CF2" w:rsidRDefault="00E715E9" w:rsidP="00614CF2">
            <w:r w:rsidRPr="00614CF2">
              <w:t>5</w:t>
            </w:r>
          </w:p>
        </w:tc>
        <w:tc>
          <w:tcPr>
            <w:tcW w:w="476" w:type="pct"/>
          </w:tcPr>
          <w:p w14:paraId="65E3B284" w14:textId="0EEBCAE8" w:rsidR="00E715E9" w:rsidRPr="00614CF2" w:rsidRDefault="00E715E9" w:rsidP="00614CF2">
            <w:r w:rsidRPr="00614CF2">
              <w:t>Above</w:t>
            </w:r>
            <w:r w:rsidR="00F474B4" w:rsidRPr="00614CF2">
              <w:t xml:space="preserve"> </w:t>
            </w:r>
            <w:r w:rsidRPr="00614CF2">
              <w:t>Average</w:t>
            </w:r>
          </w:p>
        </w:tc>
        <w:tc>
          <w:tcPr>
            <w:tcW w:w="320" w:type="pct"/>
          </w:tcPr>
          <w:p w14:paraId="6B44705B" w14:textId="77777777" w:rsidR="00E715E9" w:rsidRPr="00614CF2" w:rsidRDefault="00E715E9" w:rsidP="00614CF2">
            <w:r w:rsidRPr="00614CF2">
              <w:t>$$$$$</w:t>
            </w:r>
          </w:p>
        </w:tc>
        <w:tc>
          <w:tcPr>
            <w:tcW w:w="219" w:type="pct"/>
          </w:tcPr>
          <w:p w14:paraId="3B973D4F" w14:textId="77777777" w:rsidR="00E715E9" w:rsidRPr="00614CF2" w:rsidRDefault="00E715E9" w:rsidP="00614CF2">
            <w:r w:rsidRPr="00614CF2">
              <w:t>1</w:t>
            </w:r>
          </w:p>
        </w:tc>
        <w:tc>
          <w:tcPr>
            <w:tcW w:w="349" w:type="pct"/>
          </w:tcPr>
          <w:p w14:paraId="3417C90E" w14:textId="77777777" w:rsidR="00E715E9" w:rsidRPr="00614CF2" w:rsidRDefault="00E715E9" w:rsidP="00614CF2">
            <w:r w:rsidRPr="00614CF2">
              <w:t>14.1</w:t>
            </w:r>
          </w:p>
        </w:tc>
      </w:tr>
      <w:tr w:rsidR="00E715E9" w:rsidRPr="00614CF2" w14:paraId="78C889BA" w14:textId="77777777" w:rsidTr="00042CF5">
        <w:trPr>
          <w:trHeight w:val="20"/>
        </w:trPr>
        <w:tc>
          <w:tcPr>
            <w:tcW w:w="1875" w:type="pct"/>
          </w:tcPr>
          <w:p w14:paraId="139C3C48" w14:textId="116DCD2B" w:rsidR="00E715E9" w:rsidRPr="00614CF2" w:rsidRDefault="00E715E9" w:rsidP="00614CF2">
            <w:r w:rsidRPr="00614CF2">
              <w:t>ICT</w:t>
            </w:r>
            <w:r w:rsidR="00F474B4" w:rsidRPr="00614CF2">
              <w:t xml:space="preserve"> </w:t>
            </w:r>
            <w:r w:rsidRPr="00614CF2">
              <w:t>Managers</w:t>
            </w:r>
            <w:r w:rsidR="00F474B4" w:rsidRPr="00614CF2">
              <w:t xml:space="preserve"> </w:t>
            </w:r>
            <w:r w:rsidRPr="00614CF2">
              <w:t>(M)</w:t>
            </w:r>
          </w:p>
        </w:tc>
        <w:tc>
          <w:tcPr>
            <w:tcW w:w="348" w:type="pct"/>
          </w:tcPr>
          <w:p w14:paraId="6BC15EAF" w14:textId="77777777" w:rsidR="00E715E9" w:rsidRPr="00614CF2" w:rsidRDefault="00E715E9" w:rsidP="00614CF2">
            <w:r w:rsidRPr="00614CF2">
              <w:t>85.7</w:t>
            </w:r>
          </w:p>
        </w:tc>
        <w:tc>
          <w:tcPr>
            <w:tcW w:w="213" w:type="pct"/>
          </w:tcPr>
          <w:p w14:paraId="745A592E" w14:textId="77777777" w:rsidR="00E715E9" w:rsidRPr="00614CF2" w:rsidRDefault="00E715E9" w:rsidP="00614CF2">
            <w:r w:rsidRPr="00614CF2">
              <w:t>22.2</w:t>
            </w:r>
          </w:p>
        </w:tc>
        <w:tc>
          <w:tcPr>
            <w:tcW w:w="292" w:type="pct"/>
          </w:tcPr>
          <w:p w14:paraId="491C326C" w14:textId="77777777" w:rsidR="00E715E9" w:rsidRPr="00614CF2" w:rsidRDefault="00E715E9" w:rsidP="00614CF2">
            <w:r w:rsidRPr="00614CF2">
              <w:t>34.9</w:t>
            </w:r>
          </w:p>
        </w:tc>
        <w:tc>
          <w:tcPr>
            <w:tcW w:w="312" w:type="pct"/>
          </w:tcPr>
          <w:p w14:paraId="59C724B0" w14:textId="77777777" w:rsidR="00E715E9" w:rsidRPr="00614CF2" w:rsidRDefault="00E715E9" w:rsidP="00614CF2">
            <w:r w:rsidRPr="00614CF2">
              <w:t>6</w:t>
            </w:r>
          </w:p>
        </w:tc>
        <w:tc>
          <w:tcPr>
            <w:tcW w:w="291" w:type="pct"/>
          </w:tcPr>
          <w:p w14:paraId="47D74A68" w14:textId="77777777" w:rsidR="00E715E9" w:rsidRPr="00614CF2" w:rsidRDefault="00E715E9" w:rsidP="00614CF2">
            <w:r w:rsidRPr="00614CF2">
              <w:t>27</w:t>
            </w:r>
          </w:p>
        </w:tc>
        <w:tc>
          <w:tcPr>
            <w:tcW w:w="306" w:type="pct"/>
          </w:tcPr>
          <w:p w14:paraId="294E42C9" w14:textId="77777777" w:rsidR="00E715E9" w:rsidRPr="00614CF2" w:rsidRDefault="00E715E9" w:rsidP="00614CF2">
            <w:r w:rsidRPr="00614CF2">
              <w:t>1</w:t>
            </w:r>
          </w:p>
        </w:tc>
        <w:tc>
          <w:tcPr>
            <w:tcW w:w="476" w:type="pct"/>
          </w:tcPr>
          <w:p w14:paraId="3A64EC0A" w14:textId="77777777" w:rsidR="00E715E9" w:rsidRPr="00614CF2" w:rsidRDefault="00E715E9" w:rsidP="00614CF2">
            <w:r w:rsidRPr="00614CF2">
              <w:t>Average</w:t>
            </w:r>
          </w:p>
        </w:tc>
        <w:tc>
          <w:tcPr>
            <w:tcW w:w="320" w:type="pct"/>
          </w:tcPr>
          <w:p w14:paraId="4CC01F5D" w14:textId="77777777" w:rsidR="00E715E9" w:rsidRPr="00614CF2" w:rsidRDefault="00E715E9" w:rsidP="00614CF2">
            <w:r w:rsidRPr="00614CF2">
              <w:t>$$$$$</w:t>
            </w:r>
          </w:p>
        </w:tc>
        <w:tc>
          <w:tcPr>
            <w:tcW w:w="219" w:type="pct"/>
          </w:tcPr>
          <w:p w14:paraId="01800390" w14:textId="77777777" w:rsidR="00E715E9" w:rsidRPr="00614CF2" w:rsidRDefault="00E715E9" w:rsidP="00614CF2">
            <w:r w:rsidRPr="00614CF2">
              <w:t>1</w:t>
            </w:r>
          </w:p>
        </w:tc>
        <w:tc>
          <w:tcPr>
            <w:tcW w:w="349" w:type="pct"/>
          </w:tcPr>
          <w:p w14:paraId="27155772" w14:textId="77777777" w:rsidR="00E715E9" w:rsidRPr="00614CF2" w:rsidRDefault="00E715E9" w:rsidP="00614CF2">
            <w:r w:rsidRPr="00614CF2">
              <w:t>15.2</w:t>
            </w:r>
          </w:p>
        </w:tc>
      </w:tr>
      <w:tr w:rsidR="00E715E9" w:rsidRPr="00614CF2" w14:paraId="7EE7D6FE" w14:textId="77777777" w:rsidTr="00042CF5">
        <w:trPr>
          <w:trHeight w:val="20"/>
        </w:trPr>
        <w:tc>
          <w:tcPr>
            <w:tcW w:w="1875" w:type="pct"/>
          </w:tcPr>
          <w:p w14:paraId="40589DB1" w14:textId="07BE4115" w:rsidR="00E715E9" w:rsidRPr="00614CF2" w:rsidRDefault="00E715E9" w:rsidP="00614CF2">
            <w:r w:rsidRPr="00614CF2">
              <w:t>ICT</w:t>
            </w:r>
            <w:r w:rsidR="00F474B4" w:rsidRPr="00614CF2">
              <w:t xml:space="preserve"> </w:t>
            </w:r>
            <w:r w:rsidRPr="00614CF2">
              <w:t>Sales</w:t>
            </w:r>
            <w:r w:rsidR="00F474B4" w:rsidRPr="00614CF2">
              <w:t xml:space="preserve"> </w:t>
            </w:r>
            <w:r w:rsidRPr="00614CF2">
              <w:t>Professionals</w:t>
            </w:r>
            <w:r w:rsidR="00F474B4" w:rsidRPr="00614CF2">
              <w:t xml:space="preserve"> </w:t>
            </w:r>
            <w:r w:rsidRPr="00614CF2">
              <w:t>(P)</w:t>
            </w:r>
          </w:p>
        </w:tc>
        <w:tc>
          <w:tcPr>
            <w:tcW w:w="348" w:type="pct"/>
          </w:tcPr>
          <w:p w14:paraId="22A66DF0" w14:textId="77777777" w:rsidR="00E715E9" w:rsidRPr="00614CF2" w:rsidRDefault="00E715E9" w:rsidP="00614CF2">
            <w:r w:rsidRPr="00614CF2">
              <w:t>20.0</w:t>
            </w:r>
          </w:p>
        </w:tc>
        <w:tc>
          <w:tcPr>
            <w:tcW w:w="213" w:type="pct"/>
          </w:tcPr>
          <w:p w14:paraId="65D45379" w14:textId="77777777" w:rsidR="00E715E9" w:rsidRPr="00614CF2" w:rsidRDefault="00E715E9" w:rsidP="00614CF2">
            <w:r w:rsidRPr="00614CF2">
              <w:t>4.1</w:t>
            </w:r>
          </w:p>
        </w:tc>
        <w:tc>
          <w:tcPr>
            <w:tcW w:w="292" w:type="pct"/>
          </w:tcPr>
          <w:p w14:paraId="1D932725" w14:textId="77777777" w:rsidR="00E715E9" w:rsidRPr="00614CF2" w:rsidRDefault="00E715E9" w:rsidP="00614CF2">
            <w:r w:rsidRPr="00614CF2">
              <w:t>25.5</w:t>
            </w:r>
          </w:p>
        </w:tc>
        <w:tc>
          <w:tcPr>
            <w:tcW w:w="312" w:type="pct"/>
          </w:tcPr>
          <w:p w14:paraId="31517648" w14:textId="77777777" w:rsidR="00E715E9" w:rsidRPr="00614CF2" w:rsidRDefault="00E715E9" w:rsidP="00614CF2">
            <w:r w:rsidRPr="00614CF2">
              <w:t>7</w:t>
            </w:r>
          </w:p>
        </w:tc>
        <w:tc>
          <w:tcPr>
            <w:tcW w:w="291" w:type="pct"/>
          </w:tcPr>
          <w:p w14:paraId="1D3378B5" w14:textId="77777777" w:rsidR="00E715E9" w:rsidRPr="00614CF2" w:rsidRDefault="00E715E9" w:rsidP="00614CF2">
            <w:r w:rsidRPr="00614CF2">
              <w:t>33</w:t>
            </w:r>
          </w:p>
        </w:tc>
        <w:tc>
          <w:tcPr>
            <w:tcW w:w="306" w:type="pct"/>
          </w:tcPr>
          <w:p w14:paraId="5AAA7558" w14:textId="77777777" w:rsidR="00E715E9" w:rsidRPr="00614CF2" w:rsidRDefault="00E715E9" w:rsidP="00614CF2">
            <w:r w:rsidRPr="00614CF2">
              <w:t>2</w:t>
            </w:r>
          </w:p>
        </w:tc>
        <w:tc>
          <w:tcPr>
            <w:tcW w:w="476" w:type="pct"/>
          </w:tcPr>
          <w:p w14:paraId="586496A5" w14:textId="77777777" w:rsidR="00E715E9" w:rsidRPr="00614CF2" w:rsidRDefault="00E715E9" w:rsidP="00614CF2">
            <w:r w:rsidRPr="00614CF2">
              <w:t>Average</w:t>
            </w:r>
          </w:p>
        </w:tc>
        <w:tc>
          <w:tcPr>
            <w:tcW w:w="320" w:type="pct"/>
          </w:tcPr>
          <w:p w14:paraId="25F42471" w14:textId="77777777" w:rsidR="00E715E9" w:rsidRPr="00614CF2" w:rsidRDefault="00E715E9" w:rsidP="00614CF2">
            <w:r w:rsidRPr="00614CF2">
              <w:t>$$$$$</w:t>
            </w:r>
          </w:p>
        </w:tc>
        <w:tc>
          <w:tcPr>
            <w:tcW w:w="219" w:type="pct"/>
          </w:tcPr>
          <w:p w14:paraId="2226B721" w14:textId="77777777" w:rsidR="00E715E9" w:rsidRPr="00614CF2" w:rsidRDefault="00E715E9" w:rsidP="00614CF2">
            <w:r w:rsidRPr="00614CF2">
              <w:t>1</w:t>
            </w:r>
          </w:p>
        </w:tc>
        <w:tc>
          <w:tcPr>
            <w:tcW w:w="349" w:type="pct"/>
          </w:tcPr>
          <w:p w14:paraId="424C29AE" w14:textId="77777777" w:rsidR="00E715E9" w:rsidRPr="00614CF2" w:rsidRDefault="00E715E9" w:rsidP="00614CF2">
            <w:r w:rsidRPr="00614CF2">
              <w:t>15.4</w:t>
            </w:r>
          </w:p>
        </w:tc>
      </w:tr>
      <w:tr w:rsidR="00E715E9" w:rsidRPr="00614CF2" w14:paraId="0E468AAE" w14:textId="77777777" w:rsidTr="00042CF5">
        <w:trPr>
          <w:trHeight w:val="20"/>
        </w:trPr>
        <w:tc>
          <w:tcPr>
            <w:tcW w:w="1875" w:type="pct"/>
          </w:tcPr>
          <w:p w14:paraId="1F2FC5DC" w14:textId="4AA78CED" w:rsidR="00E715E9" w:rsidRPr="00614CF2" w:rsidRDefault="00E715E9" w:rsidP="00614CF2">
            <w:r w:rsidRPr="00614CF2">
              <w:lastRenderedPageBreak/>
              <w:t>ICT</w:t>
            </w:r>
            <w:r w:rsidR="00F474B4" w:rsidRPr="00614CF2">
              <w:t xml:space="preserve"> </w:t>
            </w:r>
            <w:r w:rsidRPr="00614CF2">
              <w:t>Support</w:t>
            </w:r>
            <w:r w:rsidR="00F474B4" w:rsidRPr="00614CF2">
              <w:t xml:space="preserve"> </w:t>
            </w:r>
            <w:r w:rsidRPr="00614CF2">
              <w:t>and</w:t>
            </w:r>
            <w:r w:rsidR="00F474B4" w:rsidRPr="00614CF2">
              <w:t xml:space="preserve"> </w:t>
            </w:r>
            <w:r w:rsidRPr="00614CF2">
              <w:t>Test</w:t>
            </w:r>
            <w:r w:rsidR="00F474B4" w:rsidRPr="00614CF2">
              <w:t xml:space="preserve"> </w:t>
            </w:r>
            <w:r w:rsidRPr="00614CF2">
              <w:t>Engineers</w:t>
            </w:r>
            <w:r w:rsidR="00F474B4" w:rsidRPr="00614CF2">
              <w:t xml:space="preserve"> </w:t>
            </w:r>
            <w:r w:rsidRPr="00614CF2">
              <w:t>(P)</w:t>
            </w:r>
          </w:p>
        </w:tc>
        <w:tc>
          <w:tcPr>
            <w:tcW w:w="348" w:type="pct"/>
          </w:tcPr>
          <w:p w14:paraId="06C65EDE" w14:textId="77777777" w:rsidR="00E715E9" w:rsidRPr="00614CF2" w:rsidRDefault="00E715E9" w:rsidP="00614CF2">
            <w:r w:rsidRPr="00614CF2">
              <w:t>13.6</w:t>
            </w:r>
          </w:p>
        </w:tc>
        <w:tc>
          <w:tcPr>
            <w:tcW w:w="213" w:type="pct"/>
          </w:tcPr>
          <w:p w14:paraId="03322B3E" w14:textId="77777777" w:rsidR="00E715E9" w:rsidRPr="00614CF2" w:rsidRDefault="00E715E9" w:rsidP="00614CF2">
            <w:r w:rsidRPr="00614CF2">
              <w:t>2.0</w:t>
            </w:r>
          </w:p>
        </w:tc>
        <w:tc>
          <w:tcPr>
            <w:tcW w:w="292" w:type="pct"/>
          </w:tcPr>
          <w:p w14:paraId="36B18CAA" w14:textId="77777777" w:rsidR="00E715E9" w:rsidRPr="00614CF2" w:rsidRDefault="00E715E9" w:rsidP="00614CF2">
            <w:r w:rsidRPr="00614CF2">
              <w:t>16.8</w:t>
            </w:r>
          </w:p>
        </w:tc>
        <w:tc>
          <w:tcPr>
            <w:tcW w:w="312" w:type="pct"/>
          </w:tcPr>
          <w:p w14:paraId="546E36DE" w14:textId="77777777" w:rsidR="00E715E9" w:rsidRPr="00614CF2" w:rsidRDefault="00E715E9" w:rsidP="00614CF2">
            <w:r w:rsidRPr="00614CF2">
              <w:t>4</w:t>
            </w:r>
          </w:p>
        </w:tc>
        <w:tc>
          <w:tcPr>
            <w:tcW w:w="291" w:type="pct"/>
          </w:tcPr>
          <w:p w14:paraId="233BBCB7" w14:textId="77777777" w:rsidR="00E715E9" w:rsidRPr="00614CF2" w:rsidRDefault="00E715E9" w:rsidP="00614CF2">
            <w:r w:rsidRPr="00614CF2">
              <w:t>29</w:t>
            </w:r>
          </w:p>
        </w:tc>
        <w:tc>
          <w:tcPr>
            <w:tcW w:w="306" w:type="pct"/>
          </w:tcPr>
          <w:p w14:paraId="45C378B2" w14:textId="77777777" w:rsidR="00E715E9" w:rsidRPr="00614CF2" w:rsidRDefault="00E715E9" w:rsidP="00614CF2">
            <w:r w:rsidRPr="00614CF2">
              <w:t>7</w:t>
            </w:r>
          </w:p>
        </w:tc>
        <w:tc>
          <w:tcPr>
            <w:tcW w:w="476" w:type="pct"/>
          </w:tcPr>
          <w:p w14:paraId="76FA11B0" w14:textId="6C79A95E" w:rsidR="00E715E9" w:rsidRPr="00614CF2" w:rsidRDefault="00E715E9" w:rsidP="00614CF2">
            <w:r w:rsidRPr="00614CF2">
              <w:t>Below</w:t>
            </w:r>
            <w:r w:rsidR="00F474B4" w:rsidRPr="00614CF2">
              <w:t xml:space="preserve"> </w:t>
            </w:r>
            <w:r w:rsidRPr="00614CF2">
              <w:t>Average</w:t>
            </w:r>
          </w:p>
        </w:tc>
        <w:tc>
          <w:tcPr>
            <w:tcW w:w="320" w:type="pct"/>
          </w:tcPr>
          <w:p w14:paraId="728582A6" w14:textId="77777777" w:rsidR="00E715E9" w:rsidRPr="00614CF2" w:rsidRDefault="00E715E9" w:rsidP="00614CF2">
            <w:r w:rsidRPr="00614CF2">
              <w:t>$$$$</w:t>
            </w:r>
          </w:p>
        </w:tc>
        <w:tc>
          <w:tcPr>
            <w:tcW w:w="219" w:type="pct"/>
          </w:tcPr>
          <w:p w14:paraId="06F201EF" w14:textId="77777777" w:rsidR="00E715E9" w:rsidRPr="00614CF2" w:rsidRDefault="00E715E9" w:rsidP="00614CF2">
            <w:r w:rsidRPr="00614CF2">
              <w:t>1</w:t>
            </w:r>
          </w:p>
        </w:tc>
        <w:tc>
          <w:tcPr>
            <w:tcW w:w="349" w:type="pct"/>
          </w:tcPr>
          <w:p w14:paraId="0D40E965" w14:textId="77777777" w:rsidR="00E715E9" w:rsidRPr="00614CF2" w:rsidRDefault="00E715E9" w:rsidP="00614CF2">
            <w:r w:rsidRPr="00614CF2">
              <w:t>15.0</w:t>
            </w:r>
          </w:p>
        </w:tc>
      </w:tr>
      <w:tr w:rsidR="00E715E9" w:rsidRPr="00614CF2" w14:paraId="54471D8C" w14:textId="77777777" w:rsidTr="00042CF5">
        <w:trPr>
          <w:trHeight w:val="20"/>
        </w:trPr>
        <w:tc>
          <w:tcPr>
            <w:tcW w:w="1875" w:type="pct"/>
          </w:tcPr>
          <w:p w14:paraId="4342F786" w14:textId="4EF0EB67" w:rsidR="00E715E9" w:rsidRPr="00614CF2" w:rsidRDefault="00E715E9" w:rsidP="00614CF2">
            <w:r w:rsidRPr="00614CF2">
              <w:t>ICT</w:t>
            </w:r>
            <w:r w:rsidR="00F474B4" w:rsidRPr="00614CF2">
              <w:t xml:space="preserve"> </w:t>
            </w:r>
            <w:r w:rsidRPr="00614CF2">
              <w:t>Support</w:t>
            </w:r>
            <w:r w:rsidR="00F474B4" w:rsidRPr="00614CF2">
              <w:t xml:space="preserve"> </w:t>
            </w:r>
            <w:r w:rsidRPr="00614CF2">
              <w:t>Technicians</w:t>
            </w:r>
            <w:r w:rsidR="00F474B4" w:rsidRPr="00614CF2">
              <w:t xml:space="preserve"> </w:t>
            </w:r>
            <w:r w:rsidRPr="00614CF2">
              <w:t>(TT)</w:t>
            </w:r>
          </w:p>
        </w:tc>
        <w:tc>
          <w:tcPr>
            <w:tcW w:w="348" w:type="pct"/>
          </w:tcPr>
          <w:p w14:paraId="7B1EA000" w14:textId="77777777" w:rsidR="00E715E9" w:rsidRPr="00614CF2" w:rsidRDefault="00E715E9" w:rsidP="00614CF2">
            <w:r w:rsidRPr="00614CF2">
              <w:t>73.1</w:t>
            </w:r>
          </w:p>
        </w:tc>
        <w:tc>
          <w:tcPr>
            <w:tcW w:w="213" w:type="pct"/>
          </w:tcPr>
          <w:p w14:paraId="60ED1569" w14:textId="77777777" w:rsidR="00E715E9" w:rsidRPr="00614CF2" w:rsidRDefault="00E715E9" w:rsidP="00614CF2">
            <w:r w:rsidRPr="00614CF2">
              <w:t>7.5</w:t>
            </w:r>
          </w:p>
        </w:tc>
        <w:tc>
          <w:tcPr>
            <w:tcW w:w="292" w:type="pct"/>
          </w:tcPr>
          <w:p w14:paraId="025B4F44" w14:textId="77777777" w:rsidR="00E715E9" w:rsidRPr="00614CF2" w:rsidRDefault="00E715E9" w:rsidP="00614CF2">
            <w:r w:rsidRPr="00614CF2">
              <w:t>11.3</w:t>
            </w:r>
          </w:p>
        </w:tc>
        <w:tc>
          <w:tcPr>
            <w:tcW w:w="312" w:type="pct"/>
          </w:tcPr>
          <w:p w14:paraId="03FC8952" w14:textId="77777777" w:rsidR="00E715E9" w:rsidRPr="00614CF2" w:rsidRDefault="00E715E9" w:rsidP="00614CF2">
            <w:r w:rsidRPr="00614CF2">
              <w:t>10</w:t>
            </w:r>
          </w:p>
        </w:tc>
        <w:tc>
          <w:tcPr>
            <w:tcW w:w="291" w:type="pct"/>
          </w:tcPr>
          <w:p w14:paraId="0A2CC950" w14:textId="77777777" w:rsidR="00E715E9" w:rsidRPr="00614CF2" w:rsidRDefault="00E715E9" w:rsidP="00614CF2">
            <w:r w:rsidRPr="00614CF2">
              <w:t>22</w:t>
            </w:r>
          </w:p>
        </w:tc>
        <w:tc>
          <w:tcPr>
            <w:tcW w:w="306" w:type="pct"/>
          </w:tcPr>
          <w:p w14:paraId="7333C736" w14:textId="77777777" w:rsidR="00E715E9" w:rsidRPr="00614CF2" w:rsidRDefault="00E715E9" w:rsidP="00614CF2">
            <w:r w:rsidRPr="00614CF2">
              <w:t>10</w:t>
            </w:r>
          </w:p>
        </w:tc>
        <w:tc>
          <w:tcPr>
            <w:tcW w:w="476" w:type="pct"/>
          </w:tcPr>
          <w:p w14:paraId="246E464D" w14:textId="77777777" w:rsidR="00E715E9" w:rsidRPr="00614CF2" w:rsidRDefault="00E715E9" w:rsidP="00614CF2">
            <w:r w:rsidRPr="00614CF2">
              <w:t>Average</w:t>
            </w:r>
          </w:p>
        </w:tc>
        <w:tc>
          <w:tcPr>
            <w:tcW w:w="320" w:type="pct"/>
          </w:tcPr>
          <w:p w14:paraId="358BC945" w14:textId="77777777" w:rsidR="00E715E9" w:rsidRPr="00614CF2" w:rsidRDefault="00E715E9" w:rsidP="00614CF2">
            <w:r w:rsidRPr="00614CF2">
              <w:t>$$</w:t>
            </w:r>
          </w:p>
        </w:tc>
        <w:tc>
          <w:tcPr>
            <w:tcW w:w="219" w:type="pct"/>
          </w:tcPr>
          <w:p w14:paraId="4EB538FA" w14:textId="77777777" w:rsidR="00E715E9" w:rsidRPr="00614CF2" w:rsidRDefault="00E715E9" w:rsidP="00614CF2">
            <w:r w:rsidRPr="00614CF2">
              <w:t>2</w:t>
            </w:r>
          </w:p>
        </w:tc>
        <w:tc>
          <w:tcPr>
            <w:tcW w:w="349" w:type="pct"/>
          </w:tcPr>
          <w:p w14:paraId="1957B1A7" w14:textId="77777777" w:rsidR="00E715E9" w:rsidRPr="00614CF2" w:rsidRDefault="00E715E9" w:rsidP="00614CF2">
            <w:r w:rsidRPr="00614CF2">
              <w:t>8.9</w:t>
            </w:r>
          </w:p>
        </w:tc>
      </w:tr>
      <w:tr w:rsidR="00E715E9" w:rsidRPr="00614CF2" w14:paraId="4E7632EE" w14:textId="77777777" w:rsidTr="00042CF5">
        <w:trPr>
          <w:trHeight w:val="20"/>
        </w:trPr>
        <w:tc>
          <w:tcPr>
            <w:tcW w:w="1875" w:type="pct"/>
          </w:tcPr>
          <w:p w14:paraId="47456172" w14:textId="2F183542" w:rsidR="00E715E9" w:rsidRPr="00614CF2" w:rsidRDefault="00E715E9" w:rsidP="00614CF2">
            <w:r w:rsidRPr="00614CF2">
              <w:t>ICT</w:t>
            </w:r>
            <w:r w:rsidR="00F474B4" w:rsidRPr="00614CF2">
              <w:t xml:space="preserve"> </w:t>
            </w:r>
            <w:r w:rsidRPr="00614CF2">
              <w:t>Trainers</w:t>
            </w:r>
            <w:r w:rsidR="00F474B4" w:rsidRPr="00614CF2">
              <w:t xml:space="preserve"> </w:t>
            </w:r>
            <w:r w:rsidRPr="00614CF2">
              <w:t>(P)</w:t>
            </w:r>
          </w:p>
        </w:tc>
        <w:tc>
          <w:tcPr>
            <w:tcW w:w="348" w:type="pct"/>
          </w:tcPr>
          <w:p w14:paraId="4BB8273C" w14:textId="77777777" w:rsidR="00E715E9" w:rsidRPr="00614CF2" w:rsidRDefault="00E715E9" w:rsidP="00614CF2">
            <w:r w:rsidRPr="00614CF2">
              <w:t>3.0</w:t>
            </w:r>
          </w:p>
        </w:tc>
        <w:tc>
          <w:tcPr>
            <w:tcW w:w="213" w:type="pct"/>
          </w:tcPr>
          <w:p w14:paraId="72C5F3F2" w14:textId="77777777" w:rsidR="00E715E9" w:rsidRPr="00614CF2" w:rsidRDefault="00E715E9" w:rsidP="00614CF2">
            <w:r w:rsidRPr="00614CF2">
              <w:t>0.2</w:t>
            </w:r>
          </w:p>
        </w:tc>
        <w:tc>
          <w:tcPr>
            <w:tcW w:w="292" w:type="pct"/>
          </w:tcPr>
          <w:p w14:paraId="2F2C923C" w14:textId="77777777" w:rsidR="00E715E9" w:rsidRPr="00614CF2" w:rsidRDefault="00E715E9" w:rsidP="00614CF2">
            <w:r w:rsidRPr="00614CF2">
              <w:t>8.6</w:t>
            </w:r>
          </w:p>
        </w:tc>
        <w:tc>
          <w:tcPr>
            <w:tcW w:w="312" w:type="pct"/>
          </w:tcPr>
          <w:p w14:paraId="5BF2E36F" w14:textId="77777777" w:rsidR="00E715E9" w:rsidRPr="00614CF2" w:rsidRDefault="00E715E9" w:rsidP="00614CF2">
            <w:r w:rsidRPr="00614CF2">
              <w:t>20</w:t>
            </w:r>
          </w:p>
        </w:tc>
        <w:tc>
          <w:tcPr>
            <w:tcW w:w="291" w:type="pct"/>
          </w:tcPr>
          <w:p w14:paraId="100BF8C9" w14:textId="77777777" w:rsidR="00E715E9" w:rsidRPr="00614CF2" w:rsidRDefault="00E715E9" w:rsidP="00614CF2">
            <w:r w:rsidRPr="00614CF2">
              <w:t>24</w:t>
            </w:r>
          </w:p>
        </w:tc>
        <w:tc>
          <w:tcPr>
            <w:tcW w:w="306" w:type="pct"/>
          </w:tcPr>
          <w:p w14:paraId="3653FA3B" w14:textId="77777777" w:rsidR="00E715E9" w:rsidRPr="00614CF2" w:rsidRDefault="00E715E9" w:rsidP="00614CF2">
            <w:r w:rsidRPr="00614CF2">
              <w:t>1</w:t>
            </w:r>
          </w:p>
        </w:tc>
        <w:tc>
          <w:tcPr>
            <w:tcW w:w="476" w:type="pct"/>
          </w:tcPr>
          <w:p w14:paraId="4EB380A6" w14:textId="365A6CB4" w:rsidR="00E715E9" w:rsidRPr="00614CF2" w:rsidRDefault="00E715E9" w:rsidP="00614CF2">
            <w:r w:rsidRPr="00614CF2">
              <w:t>Above</w:t>
            </w:r>
            <w:r w:rsidR="00F474B4" w:rsidRPr="00614CF2">
              <w:t xml:space="preserve"> </w:t>
            </w:r>
            <w:r w:rsidRPr="00614CF2">
              <w:t>Average</w:t>
            </w:r>
          </w:p>
        </w:tc>
        <w:tc>
          <w:tcPr>
            <w:tcW w:w="320" w:type="pct"/>
          </w:tcPr>
          <w:p w14:paraId="575B4AA0" w14:textId="77777777" w:rsidR="00E715E9" w:rsidRPr="00614CF2" w:rsidRDefault="00E715E9" w:rsidP="00614CF2">
            <w:r w:rsidRPr="00614CF2">
              <w:t>-</w:t>
            </w:r>
          </w:p>
        </w:tc>
        <w:tc>
          <w:tcPr>
            <w:tcW w:w="219" w:type="pct"/>
          </w:tcPr>
          <w:p w14:paraId="644AD2A9" w14:textId="77777777" w:rsidR="00E715E9" w:rsidRPr="00614CF2" w:rsidRDefault="00E715E9" w:rsidP="00614CF2">
            <w:r w:rsidRPr="00614CF2">
              <w:t>1</w:t>
            </w:r>
          </w:p>
        </w:tc>
        <w:tc>
          <w:tcPr>
            <w:tcW w:w="349" w:type="pct"/>
          </w:tcPr>
          <w:p w14:paraId="258084DF" w14:textId="77777777" w:rsidR="00E715E9" w:rsidRPr="00614CF2" w:rsidRDefault="00E715E9" w:rsidP="00614CF2">
            <w:r w:rsidRPr="00614CF2">
              <w:t>9.8</w:t>
            </w:r>
          </w:p>
        </w:tc>
      </w:tr>
      <w:tr w:rsidR="00E715E9" w:rsidRPr="00614CF2" w14:paraId="15A938C5" w14:textId="77777777" w:rsidTr="00042CF5">
        <w:trPr>
          <w:trHeight w:val="20"/>
        </w:trPr>
        <w:tc>
          <w:tcPr>
            <w:tcW w:w="1875" w:type="pct"/>
          </w:tcPr>
          <w:p w14:paraId="278CBF16" w14:textId="5FC37AF1" w:rsidR="00E715E9" w:rsidRPr="00614CF2" w:rsidRDefault="00E715E9" w:rsidP="00614CF2">
            <w:r w:rsidRPr="00614CF2">
              <w:t>Multimedia</w:t>
            </w:r>
            <w:r w:rsidR="00F474B4" w:rsidRPr="00614CF2">
              <w:t xml:space="preserve"> </w:t>
            </w:r>
            <w:r w:rsidRPr="00614CF2">
              <w:t>Specialists</w:t>
            </w:r>
            <w:r w:rsidR="00F474B4" w:rsidRPr="00614CF2">
              <w:t xml:space="preserve"> </w:t>
            </w:r>
            <w:r w:rsidRPr="00614CF2">
              <w:t>and</w:t>
            </w:r>
            <w:r w:rsidR="00F474B4" w:rsidRPr="00614CF2">
              <w:t xml:space="preserve"> </w:t>
            </w:r>
            <w:r w:rsidRPr="00614CF2">
              <w:t>Web</w:t>
            </w:r>
            <w:r w:rsidR="00F474B4" w:rsidRPr="00614CF2">
              <w:t xml:space="preserve"> </w:t>
            </w:r>
            <w:r w:rsidRPr="00614CF2">
              <w:t>Developers</w:t>
            </w:r>
            <w:r w:rsidR="00F474B4" w:rsidRPr="00614CF2">
              <w:t xml:space="preserve"> </w:t>
            </w:r>
            <w:r w:rsidRPr="00614CF2">
              <w:t>(P)</w:t>
            </w:r>
          </w:p>
        </w:tc>
        <w:tc>
          <w:tcPr>
            <w:tcW w:w="348" w:type="pct"/>
          </w:tcPr>
          <w:p w14:paraId="5D8B74AD" w14:textId="77777777" w:rsidR="00E715E9" w:rsidRPr="00614CF2" w:rsidRDefault="00E715E9" w:rsidP="00614CF2">
            <w:r w:rsidRPr="00614CF2">
              <w:t>15.0</w:t>
            </w:r>
          </w:p>
        </w:tc>
        <w:tc>
          <w:tcPr>
            <w:tcW w:w="213" w:type="pct"/>
          </w:tcPr>
          <w:p w14:paraId="4A07E7D7" w14:textId="77777777" w:rsidR="00E715E9" w:rsidRPr="00614CF2" w:rsidRDefault="00E715E9" w:rsidP="00614CF2">
            <w:r w:rsidRPr="00614CF2">
              <w:t>2.4</w:t>
            </w:r>
          </w:p>
        </w:tc>
        <w:tc>
          <w:tcPr>
            <w:tcW w:w="292" w:type="pct"/>
          </w:tcPr>
          <w:p w14:paraId="2C55F886" w14:textId="77777777" w:rsidR="00E715E9" w:rsidRPr="00614CF2" w:rsidRDefault="00E715E9" w:rsidP="00614CF2">
            <w:r w:rsidRPr="00614CF2">
              <w:t>19.4</w:t>
            </w:r>
          </w:p>
        </w:tc>
        <w:tc>
          <w:tcPr>
            <w:tcW w:w="312" w:type="pct"/>
          </w:tcPr>
          <w:p w14:paraId="792C0937" w14:textId="77777777" w:rsidR="00E715E9" w:rsidRPr="00614CF2" w:rsidRDefault="00E715E9" w:rsidP="00614CF2">
            <w:r w:rsidRPr="00614CF2">
              <w:t>8</w:t>
            </w:r>
          </w:p>
        </w:tc>
        <w:tc>
          <w:tcPr>
            <w:tcW w:w="291" w:type="pct"/>
          </w:tcPr>
          <w:p w14:paraId="296A6956" w14:textId="77777777" w:rsidR="00E715E9" w:rsidRPr="00614CF2" w:rsidRDefault="00E715E9" w:rsidP="00614CF2">
            <w:r w:rsidRPr="00614CF2">
              <w:t>21</w:t>
            </w:r>
          </w:p>
        </w:tc>
        <w:tc>
          <w:tcPr>
            <w:tcW w:w="306" w:type="pct"/>
          </w:tcPr>
          <w:p w14:paraId="7257C083" w14:textId="77777777" w:rsidR="00E715E9" w:rsidRPr="00614CF2" w:rsidRDefault="00E715E9" w:rsidP="00614CF2">
            <w:r w:rsidRPr="00614CF2">
              <w:t>5</w:t>
            </w:r>
          </w:p>
        </w:tc>
        <w:tc>
          <w:tcPr>
            <w:tcW w:w="476" w:type="pct"/>
          </w:tcPr>
          <w:p w14:paraId="2B814B3E" w14:textId="77777777" w:rsidR="00E715E9" w:rsidRPr="00614CF2" w:rsidRDefault="00E715E9" w:rsidP="00614CF2">
            <w:r w:rsidRPr="00614CF2">
              <w:t>Average</w:t>
            </w:r>
          </w:p>
        </w:tc>
        <w:tc>
          <w:tcPr>
            <w:tcW w:w="320" w:type="pct"/>
          </w:tcPr>
          <w:p w14:paraId="1A30417F" w14:textId="77777777" w:rsidR="00E715E9" w:rsidRPr="00614CF2" w:rsidRDefault="00E715E9" w:rsidP="00614CF2">
            <w:r w:rsidRPr="00614CF2">
              <w:t>$$$$</w:t>
            </w:r>
          </w:p>
        </w:tc>
        <w:tc>
          <w:tcPr>
            <w:tcW w:w="219" w:type="pct"/>
          </w:tcPr>
          <w:p w14:paraId="484D72E9" w14:textId="77777777" w:rsidR="00E715E9" w:rsidRPr="00614CF2" w:rsidRDefault="00E715E9" w:rsidP="00614CF2">
            <w:r w:rsidRPr="00614CF2">
              <w:t>1</w:t>
            </w:r>
          </w:p>
        </w:tc>
        <w:tc>
          <w:tcPr>
            <w:tcW w:w="349" w:type="pct"/>
          </w:tcPr>
          <w:p w14:paraId="5E3E4350" w14:textId="77777777" w:rsidR="00E715E9" w:rsidRPr="00614CF2" w:rsidRDefault="00E715E9" w:rsidP="00614CF2">
            <w:r w:rsidRPr="00614CF2">
              <w:t>15.1</w:t>
            </w:r>
          </w:p>
        </w:tc>
      </w:tr>
      <w:tr w:rsidR="00E715E9" w:rsidRPr="00614CF2" w14:paraId="7E7A65E6" w14:textId="77777777" w:rsidTr="00042CF5">
        <w:trPr>
          <w:trHeight w:val="20"/>
        </w:trPr>
        <w:tc>
          <w:tcPr>
            <w:tcW w:w="1875" w:type="pct"/>
          </w:tcPr>
          <w:p w14:paraId="17F395D7" w14:textId="7366299B" w:rsidR="00E715E9" w:rsidRPr="00614CF2" w:rsidRDefault="00E715E9" w:rsidP="00614CF2">
            <w:r w:rsidRPr="00614CF2">
              <w:t>Software</w:t>
            </w:r>
            <w:r w:rsidR="00F474B4" w:rsidRPr="00614CF2">
              <w:t xml:space="preserve"> </w:t>
            </w:r>
            <w:r w:rsidRPr="00614CF2">
              <w:t>and</w:t>
            </w:r>
            <w:r w:rsidR="00F474B4" w:rsidRPr="00614CF2">
              <w:t xml:space="preserve"> </w:t>
            </w:r>
            <w:r w:rsidRPr="00614CF2">
              <w:t>Applications</w:t>
            </w:r>
            <w:r w:rsidR="00F474B4" w:rsidRPr="00614CF2">
              <w:t xml:space="preserve"> </w:t>
            </w:r>
            <w:r w:rsidRPr="00614CF2">
              <w:t>Programmers</w:t>
            </w:r>
            <w:r w:rsidR="00F474B4" w:rsidRPr="00614CF2">
              <w:t xml:space="preserve"> </w:t>
            </w:r>
            <w:r w:rsidRPr="00614CF2">
              <w:t>(P)</w:t>
            </w:r>
          </w:p>
        </w:tc>
        <w:tc>
          <w:tcPr>
            <w:tcW w:w="348" w:type="pct"/>
          </w:tcPr>
          <w:p w14:paraId="76C81C63" w14:textId="77777777" w:rsidR="00E715E9" w:rsidRPr="00614CF2" w:rsidRDefault="00E715E9" w:rsidP="00614CF2">
            <w:r w:rsidRPr="00614CF2">
              <w:t>189.1</w:t>
            </w:r>
          </w:p>
        </w:tc>
        <w:tc>
          <w:tcPr>
            <w:tcW w:w="213" w:type="pct"/>
          </w:tcPr>
          <w:p w14:paraId="75F60683" w14:textId="77777777" w:rsidR="00E715E9" w:rsidRPr="00614CF2" w:rsidRDefault="00E715E9" w:rsidP="00614CF2">
            <w:r w:rsidRPr="00614CF2">
              <w:t>57.8</w:t>
            </w:r>
          </w:p>
        </w:tc>
        <w:tc>
          <w:tcPr>
            <w:tcW w:w="292" w:type="pct"/>
          </w:tcPr>
          <w:p w14:paraId="7A64B5DD" w14:textId="77777777" w:rsidR="00E715E9" w:rsidRPr="00614CF2" w:rsidRDefault="00E715E9" w:rsidP="00614CF2">
            <w:r w:rsidRPr="00614CF2">
              <w:t>44.0</w:t>
            </w:r>
          </w:p>
        </w:tc>
        <w:tc>
          <w:tcPr>
            <w:tcW w:w="312" w:type="pct"/>
          </w:tcPr>
          <w:p w14:paraId="04A1DD3E" w14:textId="77777777" w:rsidR="00E715E9" w:rsidRPr="00614CF2" w:rsidRDefault="00E715E9" w:rsidP="00614CF2">
            <w:r w:rsidRPr="00614CF2">
              <w:t>6</w:t>
            </w:r>
          </w:p>
        </w:tc>
        <w:tc>
          <w:tcPr>
            <w:tcW w:w="291" w:type="pct"/>
          </w:tcPr>
          <w:p w14:paraId="50B15409" w14:textId="77777777" w:rsidR="00E715E9" w:rsidRPr="00614CF2" w:rsidRDefault="00E715E9" w:rsidP="00614CF2">
            <w:r w:rsidRPr="00614CF2">
              <w:t>18</w:t>
            </w:r>
          </w:p>
        </w:tc>
        <w:tc>
          <w:tcPr>
            <w:tcW w:w="306" w:type="pct"/>
          </w:tcPr>
          <w:p w14:paraId="3DF1C62B" w14:textId="77777777" w:rsidR="00E715E9" w:rsidRPr="00614CF2" w:rsidRDefault="00E715E9" w:rsidP="00614CF2">
            <w:r w:rsidRPr="00614CF2">
              <w:t>7</w:t>
            </w:r>
          </w:p>
        </w:tc>
        <w:tc>
          <w:tcPr>
            <w:tcW w:w="476" w:type="pct"/>
          </w:tcPr>
          <w:p w14:paraId="7F4C44D8" w14:textId="77777777" w:rsidR="00E715E9" w:rsidRPr="00614CF2" w:rsidRDefault="00E715E9" w:rsidP="00614CF2">
            <w:r w:rsidRPr="00614CF2">
              <w:t>Average</w:t>
            </w:r>
          </w:p>
        </w:tc>
        <w:tc>
          <w:tcPr>
            <w:tcW w:w="320" w:type="pct"/>
          </w:tcPr>
          <w:p w14:paraId="2BFA21E2" w14:textId="77777777" w:rsidR="00E715E9" w:rsidRPr="00614CF2" w:rsidRDefault="00E715E9" w:rsidP="00614CF2">
            <w:r w:rsidRPr="00614CF2">
              <w:t>$$$$$</w:t>
            </w:r>
          </w:p>
        </w:tc>
        <w:tc>
          <w:tcPr>
            <w:tcW w:w="219" w:type="pct"/>
          </w:tcPr>
          <w:p w14:paraId="35F2A80E" w14:textId="77777777" w:rsidR="00E715E9" w:rsidRPr="00614CF2" w:rsidRDefault="00E715E9" w:rsidP="00614CF2">
            <w:r w:rsidRPr="00614CF2">
              <w:t>1</w:t>
            </w:r>
          </w:p>
        </w:tc>
        <w:tc>
          <w:tcPr>
            <w:tcW w:w="349" w:type="pct"/>
          </w:tcPr>
          <w:p w14:paraId="3925E978" w14:textId="77777777" w:rsidR="00E715E9" w:rsidRPr="00614CF2" w:rsidRDefault="00E715E9" w:rsidP="00614CF2">
            <w:r w:rsidRPr="00614CF2">
              <w:t>14.8</w:t>
            </w:r>
          </w:p>
        </w:tc>
      </w:tr>
      <w:tr w:rsidR="00E715E9" w:rsidRPr="00614CF2" w14:paraId="025D1940" w14:textId="77777777" w:rsidTr="00042CF5">
        <w:trPr>
          <w:trHeight w:val="20"/>
        </w:trPr>
        <w:tc>
          <w:tcPr>
            <w:tcW w:w="1875" w:type="pct"/>
          </w:tcPr>
          <w:p w14:paraId="38A4296F" w14:textId="2891C18A" w:rsidR="00E715E9" w:rsidRPr="00614CF2" w:rsidRDefault="00E715E9" w:rsidP="00614CF2">
            <w:r w:rsidRPr="00614CF2">
              <w:t>Telecommunications</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0CD64AFD" w14:textId="77777777" w:rsidR="00E715E9" w:rsidRPr="00614CF2" w:rsidRDefault="00E715E9" w:rsidP="00614CF2">
            <w:r w:rsidRPr="00614CF2">
              <w:t>19.4</w:t>
            </w:r>
          </w:p>
        </w:tc>
        <w:tc>
          <w:tcPr>
            <w:tcW w:w="213" w:type="pct"/>
          </w:tcPr>
          <w:p w14:paraId="14078037" w14:textId="77777777" w:rsidR="00E715E9" w:rsidRPr="00614CF2" w:rsidRDefault="00E715E9" w:rsidP="00614CF2">
            <w:r w:rsidRPr="00614CF2">
              <w:t>-4.2</w:t>
            </w:r>
          </w:p>
        </w:tc>
        <w:tc>
          <w:tcPr>
            <w:tcW w:w="292" w:type="pct"/>
          </w:tcPr>
          <w:p w14:paraId="7ECE6936" w14:textId="77777777" w:rsidR="00E715E9" w:rsidRPr="00614CF2" w:rsidRDefault="00E715E9" w:rsidP="00614CF2">
            <w:r w:rsidRPr="00614CF2">
              <w:t>-17.8</w:t>
            </w:r>
          </w:p>
        </w:tc>
        <w:tc>
          <w:tcPr>
            <w:tcW w:w="312" w:type="pct"/>
          </w:tcPr>
          <w:p w14:paraId="4FA73567" w14:textId="77777777" w:rsidR="00E715E9" w:rsidRPr="00614CF2" w:rsidRDefault="00E715E9" w:rsidP="00614CF2">
            <w:r w:rsidRPr="00614CF2">
              <w:t>10</w:t>
            </w:r>
          </w:p>
        </w:tc>
        <w:tc>
          <w:tcPr>
            <w:tcW w:w="291" w:type="pct"/>
          </w:tcPr>
          <w:p w14:paraId="5CB882C3" w14:textId="77777777" w:rsidR="00E715E9" w:rsidRPr="00614CF2" w:rsidRDefault="00E715E9" w:rsidP="00614CF2">
            <w:r w:rsidRPr="00614CF2">
              <w:t>3</w:t>
            </w:r>
          </w:p>
        </w:tc>
        <w:tc>
          <w:tcPr>
            <w:tcW w:w="306" w:type="pct"/>
          </w:tcPr>
          <w:p w14:paraId="2D7D6495" w14:textId="77777777" w:rsidR="00E715E9" w:rsidRPr="00614CF2" w:rsidRDefault="00E715E9" w:rsidP="00614CF2">
            <w:r w:rsidRPr="00614CF2">
              <w:t>2</w:t>
            </w:r>
          </w:p>
        </w:tc>
        <w:tc>
          <w:tcPr>
            <w:tcW w:w="476" w:type="pct"/>
          </w:tcPr>
          <w:p w14:paraId="3E8877A1" w14:textId="77777777" w:rsidR="00E715E9" w:rsidRPr="00614CF2" w:rsidRDefault="00E715E9" w:rsidP="00614CF2">
            <w:r w:rsidRPr="00614CF2">
              <w:t>Average</w:t>
            </w:r>
          </w:p>
        </w:tc>
        <w:tc>
          <w:tcPr>
            <w:tcW w:w="320" w:type="pct"/>
          </w:tcPr>
          <w:p w14:paraId="14622A9E" w14:textId="77777777" w:rsidR="00E715E9" w:rsidRPr="00614CF2" w:rsidRDefault="00E715E9" w:rsidP="00614CF2">
            <w:r w:rsidRPr="00614CF2">
              <w:t>$$$</w:t>
            </w:r>
          </w:p>
        </w:tc>
        <w:tc>
          <w:tcPr>
            <w:tcW w:w="219" w:type="pct"/>
          </w:tcPr>
          <w:p w14:paraId="15099BAF" w14:textId="77777777" w:rsidR="00E715E9" w:rsidRPr="00614CF2" w:rsidRDefault="00E715E9" w:rsidP="00614CF2">
            <w:r w:rsidRPr="00614CF2">
              <w:t>3</w:t>
            </w:r>
          </w:p>
        </w:tc>
        <w:tc>
          <w:tcPr>
            <w:tcW w:w="349" w:type="pct"/>
          </w:tcPr>
          <w:p w14:paraId="2CA64977" w14:textId="77777777" w:rsidR="00E715E9" w:rsidRPr="00614CF2" w:rsidRDefault="00E715E9" w:rsidP="00614CF2">
            <w:r w:rsidRPr="00614CF2">
              <w:t>0.0</w:t>
            </w:r>
          </w:p>
        </w:tc>
      </w:tr>
      <w:tr w:rsidR="00E715E9" w:rsidRPr="00614CF2" w14:paraId="7D69A426" w14:textId="77777777" w:rsidTr="001D365F">
        <w:trPr>
          <w:trHeight w:val="20"/>
        </w:trPr>
        <w:tc>
          <w:tcPr>
            <w:tcW w:w="5000" w:type="pct"/>
            <w:gridSpan w:val="11"/>
            <w:shd w:val="clear" w:color="auto" w:fill="DAD2FF" w:themeFill="text2" w:themeFillTint="1A"/>
          </w:tcPr>
          <w:p w14:paraId="489E5682" w14:textId="13CC2B66" w:rsidR="00E715E9" w:rsidRPr="00614CF2" w:rsidRDefault="00E715E9" w:rsidP="00614CF2">
            <w:r w:rsidRPr="00614CF2">
              <w:t>Legal</w:t>
            </w:r>
            <w:r w:rsidR="00F474B4" w:rsidRPr="00614CF2">
              <w:t xml:space="preserve"> </w:t>
            </w:r>
            <w:r w:rsidRPr="00614CF2">
              <w:t>and</w:t>
            </w:r>
            <w:r w:rsidR="00F474B4" w:rsidRPr="00614CF2">
              <w:t xml:space="preserve"> </w:t>
            </w:r>
            <w:r w:rsidRPr="00614CF2">
              <w:t>Insurance</w:t>
            </w:r>
          </w:p>
        </w:tc>
      </w:tr>
      <w:tr w:rsidR="00E715E9" w:rsidRPr="00614CF2" w14:paraId="2212D6F3" w14:textId="77777777" w:rsidTr="00042CF5">
        <w:trPr>
          <w:trHeight w:val="20"/>
        </w:trPr>
        <w:tc>
          <w:tcPr>
            <w:tcW w:w="1875" w:type="pct"/>
          </w:tcPr>
          <w:p w14:paraId="58CB3E5D" w14:textId="713FE2B5" w:rsidR="00E715E9" w:rsidRPr="00614CF2" w:rsidRDefault="00E715E9" w:rsidP="00614CF2">
            <w:r w:rsidRPr="00614CF2">
              <w:t>Actuaries,</w:t>
            </w:r>
            <w:r w:rsidR="00F474B4" w:rsidRPr="00614CF2">
              <w:t xml:space="preserve"> </w:t>
            </w:r>
            <w:r w:rsidRPr="00614CF2">
              <w:t>Mathematicians</w:t>
            </w:r>
            <w:r w:rsidR="00F474B4" w:rsidRPr="00614CF2">
              <w:t xml:space="preserve"> </w:t>
            </w:r>
            <w:r w:rsidRPr="00614CF2">
              <w:t>and</w:t>
            </w:r>
            <w:r w:rsidR="00F474B4" w:rsidRPr="00614CF2">
              <w:t xml:space="preserve"> </w:t>
            </w:r>
            <w:r w:rsidRPr="00614CF2">
              <w:t>Statisticians</w:t>
            </w:r>
            <w:r w:rsidR="00F474B4" w:rsidRPr="00614CF2">
              <w:t xml:space="preserve"> </w:t>
            </w:r>
            <w:r w:rsidRPr="00614CF2">
              <w:t>(P)</w:t>
            </w:r>
          </w:p>
        </w:tc>
        <w:tc>
          <w:tcPr>
            <w:tcW w:w="348" w:type="pct"/>
          </w:tcPr>
          <w:p w14:paraId="082459AB" w14:textId="77777777" w:rsidR="00E715E9" w:rsidRPr="00614CF2" w:rsidRDefault="00E715E9" w:rsidP="00614CF2">
            <w:r w:rsidRPr="00614CF2">
              <w:t>11.8</w:t>
            </w:r>
          </w:p>
        </w:tc>
        <w:tc>
          <w:tcPr>
            <w:tcW w:w="213" w:type="pct"/>
          </w:tcPr>
          <w:p w14:paraId="7590AD77" w14:textId="77777777" w:rsidR="00E715E9" w:rsidRPr="00614CF2" w:rsidRDefault="00E715E9" w:rsidP="00614CF2">
            <w:r w:rsidRPr="00614CF2">
              <w:t>1.5</w:t>
            </w:r>
          </w:p>
        </w:tc>
        <w:tc>
          <w:tcPr>
            <w:tcW w:w="292" w:type="pct"/>
          </w:tcPr>
          <w:p w14:paraId="4A5B9ED9" w14:textId="77777777" w:rsidR="00E715E9" w:rsidRPr="00614CF2" w:rsidRDefault="00E715E9" w:rsidP="00614CF2">
            <w:r w:rsidRPr="00614CF2">
              <w:t>14.4</w:t>
            </w:r>
          </w:p>
        </w:tc>
        <w:tc>
          <w:tcPr>
            <w:tcW w:w="312" w:type="pct"/>
          </w:tcPr>
          <w:p w14:paraId="37E9C4F9" w14:textId="77777777" w:rsidR="00E715E9" w:rsidRPr="00614CF2" w:rsidRDefault="00E715E9" w:rsidP="00614CF2">
            <w:r w:rsidRPr="00614CF2">
              <w:t>9</w:t>
            </w:r>
          </w:p>
        </w:tc>
        <w:tc>
          <w:tcPr>
            <w:tcW w:w="291" w:type="pct"/>
          </w:tcPr>
          <w:p w14:paraId="1E364BA4" w14:textId="77777777" w:rsidR="00E715E9" w:rsidRPr="00614CF2" w:rsidRDefault="00E715E9" w:rsidP="00614CF2">
            <w:r w:rsidRPr="00614CF2">
              <w:t>48</w:t>
            </w:r>
          </w:p>
        </w:tc>
        <w:tc>
          <w:tcPr>
            <w:tcW w:w="306" w:type="pct"/>
          </w:tcPr>
          <w:p w14:paraId="24009B7C" w14:textId="77777777" w:rsidR="00E715E9" w:rsidRPr="00614CF2" w:rsidRDefault="00E715E9" w:rsidP="00614CF2">
            <w:r w:rsidRPr="00614CF2">
              <w:t>1</w:t>
            </w:r>
          </w:p>
        </w:tc>
        <w:tc>
          <w:tcPr>
            <w:tcW w:w="476" w:type="pct"/>
          </w:tcPr>
          <w:p w14:paraId="4659B3C5" w14:textId="77777777" w:rsidR="00E715E9" w:rsidRPr="00614CF2" w:rsidRDefault="00E715E9" w:rsidP="00614CF2">
            <w:r w:rsidRPr="00614CF2">
              <w:t>Average</w:t>
            </w:r>
          </w:p>
        </w:tc>
        <w:tc>
          <w:tcPr>
            <w:tcW w:w="320" w:type="pct"/>
          </w:tcPr>
          <w:p w14:paraId="7A527098" w14:textId="77777777" w:rsidR="00E715E9" w:rsidRPr="00614CF2" w:rsidRDefault="00E715E9" w:rsidP="00614CF2">
            <w:r w:rsidRPr="00614CF2">
              <w:t>$$$$</w:t>
            </w:r>
          </w:p>
        </w:tc>
        <w:tc>
          <w:tcPr>
            <w:tcW w:w="219" w:type="pct"/>
          </w:tcPr>
          <w:p w14:paraId="47B663DD" w14:textId="77777777" w:rsidR="00E715E9" w:rsidRPr="00614CF2" w:rsidRDefault="00E715E9" w:rsidP="00614CF2">
            <w:r w:rsidRPr="00614CF2">
              <w:t>1</w:t>
            </w:r>
          </w:p>
        </w:tc>
        <w:tc>
          <w:tcPr>
            <w:tcW w:w="349" w:type="pct"/>
          </w:tcPr>
          <w:p w14:paraId="3B21FDD0" w14:textId="77777777" w:rsidR="00E715E9" w:rsidRPr="00614CF2" w:rsidRDefault="00E715E9" w:rsidP="00614CF2">
            <w:r w:rsidRPr="00614CF2">
              <w:t>18.7</w:t>
            </w:r>
          </w:p>
        </w:tc>
      </w:tr>
      <w:tr w:rsidR="00E715E9" w:rsidRPr="00614CF2" w14:paraId="5E912EE6" w14:textId="77777777" w:rsidTr="00042CF5">
        <w:trPr>
          <w:trHeight w:val="20"/>
        </w:trPr>
        <w:tc>
          <w:tcPr>
            <w:tcW w:w="1875" w:type="pct"/>
          </w:tcPr>
          <w:p w14:paraId="47CCFF92" w14:textId="1F7E27E5" w:rsidR="00E715E9" w:rsidRPr="00614CF2" w:rsidRDefault="00E715E9" w:rsidP="00614CF2">
            <w:r w:rsidRPr="00614CF2">
              <w:t>Barristers</w:t>
            </w:r>
            <w:r w:rsidR="00F474B4" w:rsidRPr="00614CF2">
              <w:t xml:space="preserve"> </w:t>
            </w:r>
            <w:r w:rsidRPr="00614CF2">
              <w:t>(P)</w:t>
            </w:r>
          </w:p>
        </w:tc>
        <w:tc>
          <w:tcPr>
            <w:tcW w:w="348" w:type="pct"/>
          </w:tcPr>
          <w:p w14:paraId="1E754EF8" w14:textId="77777777" w:rsidR="00E715E9" w:rsidRPr="00614CF2" w:rsidRDefault="00E715E9" w:rsidP="00614CF2">
            <w:r w:rsidRPr="00614CF2">
              <w:t>9.2</w:t>
            </w:r>
          </w:p>
        </w:tc>
        <w:tc>
          <w:tcPr>
            <w:tcW w:w="213" w:type="pct"/>
          </w:tcPr>
          <w:p w14:paraId="15634C26" w14:textId="77777777" w:rsidR="00E715E9" w:rsidRPr="00614CF2" w:rsidRDefault="00E715E9" w:rsidP="00614CF2">
            <w:r w:rsidRPr="00614CF2">
              <w:t>-0.7</w:t>
            </w:r>
          </w:p>
        </w:tc>
        <w:tc>
          <w:tcPr>
            <w:tcW w:w="292" w:type="pct"/>
          </w:tcPr>
          <w:p w14:paraId="1D6D0F4B" w14:textId="77777777" w:rsidR="00E715E9" w:rsidRPr="00614CF2" w:rsidRDefault="00E715E9" w:rsidP="00614CF2">
            <w:r w:rsidRPr="00614CF2">
              <w:t>-7.3</w:t>
            </w:r>
          </w:p>
        </w:tc>
        <w:tc>
          <w:tcPr>
            <w:tcW w:w="312" w:type="pct"/>
          </w:tcPr>
          <w:p w14:paraId="7BF080A4" w14:textId="77777777" w:rsidR="00E715E9" w:rsidRPr="00614CF2" w:rsidRDefault="00E715E9" w:rsidP="00614CF2">
            <w:r w:rsidRPr="00614CF2">
              <w:t>13</w:t>
            </w:r>
          </w:p>
        </w:tc>
        <w:tc>
          <w:tcPr>
            <w:tcW w:w="291" w:type="pct"/>
          </w:tcPr>
          <w:p w14:paraId="54840FF5" w14:textId="77777777" w:rsidR="00E715E9" w:rsidRPr="00614CF2" w:rsidRDefault="00E715E9" w:rsidP="00614CF2">
            <w:r w:rsidRPr="00614CF2">
              <w:t>35</w:t>
            </w:r>
          </w:p>
        </w:tc>
        <w:tc>
          <w:tcPr>
            <w:tcW w:w="306" w:type="pct"/>
          </w:tcPr>
          <w:p w14:paraId="696517EC" w14:textId="77777777" w:rsidR="00E715E9" w:rsidRPr="00614CF2" w:rsidRDefault="00E715E9" w:rsidP="00614CF2">
            <w:r w:rsidRPr="00614CF2">
              <w:t>8</w:t>
            </w:r>
          </w:p>
        </w:tc>
        <w:tc>
          <w:tcPr>
            <w:tcW w:w="476" w:type="pct"/>
          </w:tcPr>
          <w:p w14:paraId="6653A47B" w14:textId="6E65055D" w:rsidR="00E715E9" w:rsidRPr="00614CF2" w:rsidRDefault="00E715E9" w:rsidP="00614CF2">
            <w:r w:rsidRPr="00614CF2">
              <w:t>Below</w:t>
            </w:r>
            <w:r w:rsidR="00F474B4" w:rsidRPr="00614CF2">
              <w:t xml:space="preserve"> </w:t>
            </w:r>
            <w:r w:rsidRPr="00614CF2">
              <w:t>Average</w:t>
            </w:r>
          </w:p>
        </w:tc>
        <w:tc>
          <w:tcPr>
            <w:tcW w:w="320" w:type="pct"/>
          </w:tcPr>
          <w:p w14:paraId="31D9E42B" w14:textId="77777777" w:rsidR="00E715E9" w:rsidRPr="00614CF2" w:rsidRDefault="00E715E9" w:rsidP="00614CF2">
            <w:r w:rsidRPr="00614CF2">
              <w:t>-</w:t>
            </w:r>
          </w:p>
        </w:tc>
        <w:tc>
          <w:tcPr>
            <w:tcW w:w="219" w:type="pct"/>
          </w:tcPr>
          <w:p w14:paraId="0F13052A" w14:textId="77777777" w:rsidR="00E715E9" w:rsidRPr="00614CF2" w:rsidRDefault="00E715E9" w:rsidP="00614CF2">
            <w:r w:rsidRPr="00614CF2">
              <w:t>1</w:t>
            </w:r>
          </w:p>
        </w:tc>
        <w:tc>
          <w:tcPr>
            <w:tcW w:w="349" w:type="pct"/>
          </w:tcPr>
          <w:p w14:paraId="67B9D0EE" w14:textId="77777777" w:rsidR="00E715E9" w:rsidRPr="00614CF2" w:rsidRDefault="00E715E9" w:rsidP="00614CF2">
            <w:r w:rsidRPr="00614CF2">
              <w:t>11.7</w:t>
            </w:r>
          </w:p>
        </w:tc>
      </w:tr>
      <w:tr w:rsidR="00E715E9" w:rsidRPr="00614CF2" w14:paraId="0ADF147B" w14:textId="77777777" w:rsidTr="00042CF5">
        <w:trPr>
          <w:trHeight w:val="20"/>
        </w:trPr>
        <w:tc>
          <w:tcPr>
            <w:tcW w:w="1875" w:type="pct"/>
          </w:tcPr>
          <w:p w14:paraId="02C111BD" w14:textId="0E19E970" w:rsidR="00E715E9" w:rsidRPr="00614CF2" w:rsidRDefault="00E715E9" w:rsidP="00614CF2">
            <w:r w:rsidRPr="00614CF2">
              <w:t>Conveyancers</w:t>
            </w:r>
            <w:r w:rsidR="00F474B4" w:rsidRPr="00614CF2">
              <w:t xml:space="preserve"> </w:t>
            </w:r>
            <w:r w:rsidRPr="00614CF2">
              <w:t>and</w:t>
            </w:r>
            <w:r w:rsidR="00F474B4" w:rsidRPr="00614CF2">
              <w:t xml:space="preserve"> </w:t>
            </w:r>
            <w:r w:rsidRPr="00614CF2">
              <w:t>Legal</w:t>
            </w:r>
            <w:r w:rsidR="00F474B4" w:rsidRPr="00614CF2">
              <w:t xml:space="preserve"> </w:t>
            </w:r>
            <w:r w:rsidRPr="00614CF2">
              <w:t>Executives</w:t>
            </w:r>
            <w:r w:rsidR="00F474B4" w:rsidRPr="00614CF2">
              <w:t xml:space="preserve"> </w:t>
            </w:r>
            <w:r w:rsidRPr="00614CF2">
              <w:t>(CA)</w:t>
            </w:r>
          </w:p>
        </w:tc>
        <w:tc>
          <w:tcPr>
            <w:tcW w:w="348" w:type="pct"/>
          </w:tcPr>
          <w:p w14:paraId="43D22D84" w14:textId="77777777" w:rsidR="00E715E9" w:rsidRPr="00614CF2" w:rsidRDefault="00E715E9" w:rsidP="00614CF2">
            <w:r w:rsidRPr="00614CF2">
              <w:t>19.6</w:t>
            </w:r>
          </w:p>
        </w:tc>
        <w:tc>
          <w:tcPr>
            <w:tcW w:w="213" w:type="pct"/>
          </w:tcPr>
          <w:p w14:paraId="71290116" w14:textId="77777777" w:rsidR="00E715E9" w:rsidRPr="00614CF2" w:rsidRDefault="00E715E9" w:rsidP="00614CF2">
            <w:r w:rsidRPr="00614CF2">
              <w:t>4.3</w:t>
            </w:r>
          </w:p>
        </w:tc>
        <w:tc>
          <w:tcPr>
            <w:tcW w:w="292" w:type="pct"/>
          </w:tcPr>
          <w:p w14:paraId="4D1B9B8F" w14:textId="77777777" w:rsidR="00E715E9" w:rsidRPr="00614CF2" w:rsidRDefault="00E715E9" w:rsidP="00614CF2">
            <w:r w:rsidRPr="00614CF2">
              <w:t>28.3</w:t>
            </w:r>
          </w:p>
        </w:tc>
        <w:tc>
          <w:tcPr>
            <w:tcW w:w="312" w:type="pct"/>
          </w:tcPr>
          <w:p w14:paraId="372B8C73" w14:textId="77777777" w:rsidR="00E715E9" w:rsidRPr="00614CF2" w:rsidRDefault="00E715E9" w:rsidP="00614CF2">
            <w:r w:rsidRPr="00614CF2">
              <w:t>40</w:t>
            </w:r>
          </w:p>
        </w:tc>
        <w:tc>
          <w:tcPr>
            <w:tcW w:w="291" w:type="pct"/>
          </w:tcPr>
          <w:p w14:paraId="1CB7E6E7" w14:textId="77777777" w:rsidR="00E715E9" w:rsidRPr="00614CF2" w:rsidRDefault="00E715E9" w:rsidP="00614CF2">
            <w:r w:rsidRPr="00614CF2">
              <w:t>84</w:t>
            </w:r>
          </w:p>
        </w:tc>
        <w:tc>
          <w:tcPr>
            <w:tcW w:w="306" w:type="pct"/>
          </w:tcPr>
          <w:p w14:paraId="5621FE90" w14:textId="77777777" w:rsidR="00E715E9" w:rsidRPr="00614CF2" w:rsidRDefault="00E715E9" w:rsidP="00614CF2">
            <w:r w:rsidRPr="00614CF2">
              <w:t>34</w:t>
            </w:r>
          </w:p>
        </w:tc>
        <w:tc>
          <w:tcPr>
            <w:tcW w:w="476" w:type="pct"/>
          </w:tcPr>
          <w:p w14:paraId="712FC190" w14:textId="61122878" w:rsidR="00E715E9" w:rsidRPr="00614CF2" w:rsidRDefault="00E715E9" w:rsidP="00614CF2">
            <w:r w:rsidRPr="00614CF2">
              <w:t>Below</w:t>
            </w:r>
            <w:r w:rsidR="00F474B4" w:rsidRPr="00614CF2">
              <w:t xml:space="preserve"> </w:t>
            </w:r>
            <w:r w:rsidRPr="00614CF2">
              <w:t>Average</w:t>
            </w:r>
          </w:p>
        </w:tc>
        <w:tc>
          <w:tcPr>
            <w:tcW w:w="320" w:type="pct"/>
          </w:tcPr>
          <w:p w14:paraId="502196B1" w14:textId="77777777" w:rsidR="00E715E9" w:rsidRPr="00614CF2" w:rsidRDefault="00E715E9" w:rsidP="00614CF2">
            <w:r w:rsidRPr="00614CF2">
              <w:t>$$</w:t>
            </w:r>
          </w:p>
        </w:tc>
        <w:tc>
          <w:tcPr>
            <w:tcW w:w="219" w:type="pct"/>
          </w:tcPr>
          <w:p w14:paraId="339ED500" w14:textId="77777777" w:rsidR="00E715E9" w:rsidRPr="00614CF2" w:rsidRDefault="00E715E9" w:rsidP="00614CF2">
            <w:r w:rsidRPr="00614CF2">
              <w:t>2</w:t>
            </w:r>
          </w:p>
        </w:tc>
        <w:tc>
          <w:tcPr>
            <w:tcW w:w="349" w:type="pct"/>
          </w:tcPr>
          <w:p w14:paraId="6F5E2C86" w14:textId="77777777" w:rsidR="00E715E9" w:rsidRPr="00614CF2" w:rsidRDefault="00E715E9" w:rsidP="00614CF2">
            <w:r w:rsidRPr="00614CF2">
              <w:t>4.2</w:t>
            </w:r>
          </w:p>
        </w:tc>
      </w:tr>
      <w:tr w:rsidR="00E715E9" w:rsidRPr="00614CF2" w14:paraId="4F106882" w14:textId="77777777" w:rsidTr="00042CF5">
        <w:trPr>
          <w:trHeight w:val="20"/>
        </w:trPr>
        <w:tc>
          <w:tcPr>
            <w:tcW w:w="1875" w:type="pct"/>
          </w:tcPr>
          <w:p w14:paraId="2B2179A4" w14:textId="52C3789D" w:rsidR="00E715E9" w:rsidRPr="00614CF2" w:rsidRDefault="00E715E9" w:rsidP="00614CF2">
            <w:r w:rsidRPr="00614CF2">
              <w:t>Court</w:t>
            </w:r>
            <w:r w:rsidR="00F474B4" w:rsidRPr="00614CF2">
              <w:t xml:space="preserve"> </w:t>
            </w:r>
            <w:r w:rsidRPr="00614CF2">
              <w:t>and</w:t>
            </w:r>
            <w:r w:rsidR="00F474B4" w:rsidRPr="00614CF2">
              <w:t xml:space="preserve"> </w:t>
            </w:r>
            <w:r w:rsidRPr="00614CF2">
              <w:t>Legal</w:t>
            </w:r>
            <w:r w:rsidR="00F474B4" w:rsidRPr="00614CF2">
              <w:t xml:space="preserve"> </w:t>
            </w:r>
            <w:r w:rsidRPr="00614CF2">
              <w:t>Clerks</w:t>
            </w:r>
            <w:r w:rsidR="00F474B4" w:rsidRPr="00614CF2">
              <w:t xml:space="preserve"> </w:t>
            </w:r>
            <w:r w:rsidRPr="00614CF2">
              <w:t>(CA)</w:t>
            </w:r>
          </w:p>
        </w:tc>
        <w:tc>
          <w:tcPr>
            <w:tcW w:w="348" w:type="pct"/>
          </w:tcPr>
          <w:p w14:paraId="3E4462F1" w14:textId="77777777" w:rsidR="00E715E9" w:rsidRPr="00614CF2" w:rsidRDefault="00E715E9" w:rsidP="00614CF2">
            <w:r w:rsidRPr="00614CF2">
              <w:t>18.5</w:t>
            </w:r>
          </w:p>
        </w:tc>
        <w:tc>
          <w:tcPr>
            <w:tcW w:w="213" w:type="pct"/>
          </w:tcPr>
          <w:p w14:paraId="609493A3" w14:textId="77777777" w:rsidR="00E715E9" w:rsidRPr="00614CF2" w:rsidRDefault="00E715E9" w:rsidP="00614CF2">
            <w:r w:rsidRPr="00614CF2">
              <w:t>3.6</w:t>
            </w:r>
          </w:p>
        </w:tc>
        <w:tc>
          <w:tcPr>
            <w:tcW w:w="292" w:type="pct"/>
          </w:tcPr>
          <w:p w14:paraId="3EF0B71F" w14:textId="77777777" w:rsidR="00E715E9" w:rsidRPr="00614CF2" w:rsidRDefault="00E715E9" w:rsidP="00614CF2">
            <w:r w:rsidRPr="00614CF2">
              <w:t>24.2</w:t>
            </w:r>
          </w:p>
        </w:tc>
        <w:tc>
          <w:tcPr>
            <w:tcW w:w="312" w:type="pct"/>
          </w:tcPr>
          <w:p w14:paraId="33ADF11C" w14:textId="77777777" w:rsidR="00E715E9" w:rsidRPr="00614CF2" w:rsidRDefault="00E715E9" w:rsidP="00614CF2">
            <w:r w:rsidRPr="00614CF2">
              <w:t>35</w:t>
            </w:r>
          </w:p>
        </w:tc>
        <w:tc>
          <w:tcPr>
            <w:tcW w:w="291" w:type="pct"/>
          </w:tcPr>
          <w:p w14:paraId="330798A3" w14:textId="77777777" w:rsidR="00E715E9" w:rsidRPr="00614CF2" w:rsidRDefault="00E715E9" w:rsidP="00614CF2">
            <w:r w:rsidRPr="00614CF2">
              <w:t>76</w:t>
            </w:r>
          </w:p>
        </w:tc>
        <w:tc>
          <w:tcPr>
            <w:tcW w:w="306" w:type="pct"/>
          </w:tcPr>
          <w:p w14:paraId="45777A69" w14:textId="77777777" w:rsidR="00E715E9" w:rsidRPr="00614CF2" w:rsidRDefault="00E715E9" w:rsidP="00614CF2">
            <w:r w:rsidRPr="00614CF2">
              <w:t>29</w:t>
            </w:r>
          </w:p>
        </w:tc>
        <w:tc>
          <w:tcPr>
            <w:tcW w:w="476" w:type="pct"/>
          </w:tcPr>
          <w:p w14:paraId="139FD5C7" w14:textId="30C1FA88" w:rsidR="00E715E9" w:rsidRPr="00614CF2" w:rsidRDefault="00E715E9" w:rsidP="00614CF2">
            <w:r w:rsidRPr="00614CF2">
              <w:t>Below</w:t>
            </w:r>
            <w:r w:rsidR="00F474B4" w:rsidRPr="00614CF2">
              <w:t xml:space="preserve"> </w:t>
            </w:r>
            <w:r w:rsidRPr="00614CF2">
              <w:t>Average</w:t>
            </w:r>
          </w:p>
        </w:tc>
        <w:tc>
          <w:tcPr>
            <w:tcW w:w="320" w:type="pct"/>
          </w:tcPr>
          <w:p w14:paraId="75D8FFA4" w14:textId="77777777" w:rsidR="00E715E9" w:rsidRPr="00614CF2" w:rsidRDefault="00E715E9" w:rsidP="00614CF2">
            <w:r w:rsidRPr="00614CF2">
              <w:t>$$</w:t>
            </w:r>
          </w:p>
        </w:tc>
        <w:tc>
          <w:tcPr>
            <w:tcW w:w="219" w:type="pct"/>
          </w:tcPr>
          <w:p w14:paraId="20D43A4E" w14:textId="77777777" w:rsidR="00E715E9" w:rsidRPr="00614CF2" w:rsidRDefault="00E715E9" w:rsidP="00614CF2">
            <w:r w:rsidRPr="00614CF2">
              <w:t>3</w:t>
            </w:r>
          </w:p>
        </w:tc>
        <w:tc>
          <w:tcPr>
            <w:tcW w:w="349" w:type="pct"/>
          </w:tcPr>
          <w:p w14:paraId="08CD8267" w14:textId="77777777" w:rsidR="00E715E9" w:rsidRPr="00614CF2" w:rsidRDefault="00E715E9" w:rsidP="00614CF2">
            <w:r w:rsidRPr="00614CF2">
              <w:t>2.5</w:t>
            </w:r>
          </w:p>
        </w:tc>
      </w:tr>
      <w:tr w:rsidR="00E715E9" w:rsidRPr="00614CF2" w14:paraId="0ACF6382" w14:textId="77777777" w:rsidTr="00042CF5">
        <w:trPr>
          <w:trHeight w:val="20"/>
        </w:trPr>
        <w:tc>
          <w:tcPr>
            <w:tcW w:w="1875" w:type="pct"/>
          </w:tcPr>
          <w:p w14:paraId="43861AD1" w14:textId="4D9DE801" w:rsidR="00E715E9" w:rsidRPr="00614CF2" w:rsidRDefault="00E715E9" w:rsidP="00614CF2">
            <w:r w:rsidRPr="00614CF2">
              <w:t>Insurance</w:t>
            </w:r>
            <w:r w:rsidR="00F474B4" w:rsidRPr="00614CF2">
              <w:t xml:space="preserve"> </w:t>
            </w:r>
            <w:r w:rsidRPr="00614CF2">
              <w:t>Agents</w:t>
            </w:r>
            <w:r w:rsidR="00F474B4" w:rsidRPr="00614CF2">
              <w:t xml:space="preserve"> </w:t>
            </w:r>
            <w:r w:rsidRPr="00614CF2">
              <w:t>(SW)</w:t>
            </w:r>
          </w:p>
        </w:tc>
        <w:tc>
          <w:tcPr>
            <w:tcW w:w="348" w:type="pct"/>
          </w:tcPr>
          <w:p w14:paraId="0ABFAABB" w14:textId="77777777" w:rsidR="00E715E9" w:rsidRPr="00614CF2" w:rsidRDefault="00E715E9" w:rsidP="00614CF2">
            <w:r w:rsidRPr="00614CF2">
              <w:t>17.0</w:t>
            </w:r>
          </w:p>
        </w:tc>
        <w:tc>
          <w:tcPr>
            <w:tcW w:w="213" w:type="pct"/>
          </w:tcPr>
          <w:p w14:paraId="76058380" w14:textId="77777777" w:rsidR="00E715E9" w:rsidRPr="00614CF2" w:rsidRDefault="00E715E9" w:rsidP="00614CF2">
            <w:r w:rsidRPr="00614CF2">
              <w:t>4.3</w:t>
            </w:r>
          </w:p>
        </w:tc>
        <w:tc>
          <w:tcPr>
            <w:tcW w:w="292" w:type="pct"/>
          </w:tcPr>
          <w:p w14:paraId="4C92AED9" w14:textId="77777777" w:rsidR="00E715E9" w:rsidRPr="00614CF2" w:rsidRDefault="00E715E9" w:rsidP="00614CF2">
            <w:r w:rsidRPr="00614CF2">
              <w:t>34.0</w:t>
            </w:r>
          </w:p>
        </w:tc>
        <w:tc>
          <w:tcPr>
            <w:tcW w:w="312" w:type="pct"/>
          </w:tcPr>
          <w:p w14:paraId="324AA3A8" w14:textId="77777777" w:rsidR="00E715E9" w:rsidRPr="00614CF2" w:rsidRDefault="00E715E9" w:rsidP="00614CF2">
            <w:r w:rsidRPr="00614CF2">
              <w:t>19</w:t>
            </w:r>
          </w:p>
        </w:tc>
        <w:tc>
          <w:tcPr>
            <w:tcW w:w="291" w:type="pct"/>
          </w:tcPr>
          <w:p w14:paraId="7475424A" w14:textId="77777777" w:rsidR="00E715E9" w:rsidRPr="00614CF2" w:rsidRDefault="00E715E9" w:rsidP="00614CF2">
            <w:r w:rsidRPr="00614CF2">
              <w:t>53</w:t>
            </w:r>
          </w:p>
        </w:tc>
        <w:tc>
          <w:tcPr>
            <w:tcW w:w="306" w:type="pct"/>
          </w:tcPr>
          <w:p w14:paraId="517CFE0D" w14:textId="77777777" w:rsidR="00E715E9" w:rsidRPr="00614CF2" w:rsidRDefault="00E715E9" w:rsidP="00614CF2">
            <w:r w:rsidRPr="00614CF2">
              <w:t>12</w:t>
            </w:r>
          </w:p>
        </w:tc>
        <w:tc>
          <w:tcPr>
            <w:tcW w:w="476" w:type="pct"/>
          </w:tcPr>
          <w:p w14:paraId="432B2B96" w14:textId="7C3E6B78" w:rsidR="00E715E9" w:rsidRPr="00614CF2" w:rsidRDefault="00E715E9" w:rsidP="00614CF2">
            <w:r w:rsidRPr="00614CF2">
              <w:t>Below</w:t>
            </w:r>
            <w:r w:rsidR="00F474B4" w:rsidRPr="00614CF2">
              <w:t xml:space="preserve"> </w:t>
            </w:r>
            <w:r w:rsidRPr="00614CF2">
              <w:t>Average</w:t>
            </w:r>
          </w:p>
        </w:tc>
        <w:tc>
          <w:tcPr>
            <w:tcW w:w="320" w:type="pct"/>
          </w:tcPr>
          <w:p w14:paraId="6A3404CA" w14:textId="77777777" w:rsidR="00E715E9" w:rsidRPr="00614CF2" w:rsidRDefault="00E715E9" w:rsidP="00614CF2">
            <w:r w:rsidRPr="00614CF2">
              <w:t>$$</w:t>
            </w:r>
          </w:p>
        </w:tc>
        <w:tc>
          <w:tcPr>
            <w:tcW w:w="219" w:type="pct"/>
          </w:tcPr>
          <w:p w14:paraId="68A8976A" w14:textId="77777777" w:rsidR="00E715E9" w:rsidRPr="00614CF2" w:rsidRDefault="00E715E9" w:rsidP="00614CF2">
            <w:r w:rsidRPr="00614CF2">
              <w:t>3</w:t>
            </w:r>
          </w:p>
        </w:tc>
        <w:tc>
          <w:tcPr>
            <w:tcW w:w="349" w:type="pct"/>
          </w:tcPr>
          <w:p w14:paraId="26C5BC23" w14:textId="77777777" w:rsidR="00E715E9" w:rsidRPr="00614CF2" w:rsidRDefault="00E715E9" w:rsidP="00614CF2">
            <w:r w:rsidRPr="00614CF2">
              <w:t>-0.7</w:t>
            </w:r>
          </w:p>
        </w:tc>
      </w:tr>
      <w:tr w:rsidR="00E715E9" w:rsidRPr="00614CF2" w14:paraId="484603F3" w14:textId="77777777" w:rsidTr="00042CF5">
        <w:trPr>
          <w:trHeight w:val="20"/>
        </w:trPr>
        <w:tc>
          <w:tcPr>
            <w:tcW w:w="1875" w:type="pct"/>
          </w:tcPr>
          <w:p w14:paraId="51292F11" w14:textId="2EC4001F" w:rsidR="00E715E9" w:rsidRPr="00614CF2" w:rsidRDefault="00E715E9" w:rsidP="00614CF2">
            <w:r w:rsidRPr="00614CF2">
              <w:t>Insurance</w:t>
            </w:r>
            <w:r w:rsidR="00F474B4" w:rsidRPr="00614CF2">
              <w:t xml:space="preserve"> </w:t>
            </w:r>
            <w:r w:rsidRPr="00614CF2">
              <w:t>Investigators,</w:t>
            </w:r>
            <w:r w:rsidR="00F474B4" w:rsidRPr="00614CF2">
              <w:t xml:space="preserve"> </w:t>
            </w:r>
            <w:r w:rsidRPr="00614CF2">
              <w:t>Loss</w:t>
            </w:r>
            <w:r w:rsidR="00F474B4" w:rsidRPr="00614CF2">
              <w:t xml:space="preserve"> </w:t>
            </w:r>
            <w:r w:rsidRPr="00614CF2">
              <w:t>Adjusters</w:t>
            </w:r>
            <w:r w:rsidR="00F474B4" w:rsidRPr="00614CF2">
              <w:t xml:space="preserve"> </w:t>
            </w:r>
            <w:r w:rsidRPr="00614CF2">
              <w:t>and</w:t>
            </w:r>
            <w:r w:rsidR="00F474B4" w:rsidRPr="00614CF2">
              <w:t xml:space="preserve"> </w:t>
            </w:r>
            <w:r w:rsidRPr="00614CF2">
              <w:t>Risk</w:t>
            </w:r>
            <w:r w:rsidR="00F474B4" w:rsidRPr="00614CF2">
              <w:t xml:space="preserve"> </w:t>
            </w:r>
            <w:r w:rsidRPr="00614CF2">
              <w:t>Surveyors</w:t>
            </w:r>
            <w:r w:rsidR="00F474B4" w:rsidRPr="00614CF2">
              <w:t xml:space="preserve"> </w:t>
            </w:r>
            <w:r w:rsidRPr="00614CF2">
              <w:t>(CA)</w:t>
            </w:r>
          </w:p>
        </w:tc>
        <w:tc>
          <w:tcPr>
            <w:tcW w:w="348" w:type="pct"/>
          </w:tcPr>
          <w:p w14:paraId="33FF8BE6" w14:textId="77777777" w:rsidR="00E715E9" w:rsidRPr="00614CF2" w:rsidRDefault="00E715E9" w:rsidP="00614CF2">
            <w:r w:rsidRPr="00614CF2">
              <w:t>7.8</w:t>
            </w:r>
          </w:p>
        </w:tc>
        <w:tc>
          <w:tcPr>
            <w:tcW w:w="213" w:type="pct"/>
          </w:tcPr>
          <w:p w14:paraId="6DA6BF88" w14:textId="77777777" w:rsidR="00E715E9" w:rsidRPr="00614CF2" w:rsidRDefault="00E715E9" w:rsidP="00614CF2">
            <w:r w:rsidRPr="00614CF2">
              <w:t>1.6</w:t>
            </w:r>
          </w:p>
        </w:tc>
        <w:tc>
          <w:tcPr>
            <w:tcW w:w="292" w:type="pct"/>
          </w:tcPr>
          <w:p w14:paraId="310EC176" w14:textId="77777777" w:rsidR="00E715E9" w:rsidRPr="00614CF2" w:rsidRDefault="00E715E9" w:rsidP="00614CF2">
            <w:r w:rsidRPr="00614CF2">
              <w:t>26.8</w:t>
            </w:r>
          </w:p>
        </w:tc>
        <w:tc>
          <w:tcPr>
            <w:tcW w:w="312" w:type="pct"/>
          </w:tcPr>
          <w:p w14:paraId="1E20ABDA" w14:textId="77777777" w:rsidR="00E715E9" w:rsidRPr="00614CF2" w:rsidRDefault="00E715E9" w:rsidP="00614CF2">
            <w:r w:rsidRPr="00614CF2">
              <w:t>11</w:t>
            </w:r>
          </w:p>
        </w:tc>
        <w:tc>
          <w:tcPr>
            <w:tcW w:w="291" w:type="pct"/>
          </w:tcPr>
          <w:p w14:paraId="666D97D2" w14:textId="77777777" w:rsidR="00E715E9" w:rsidRPr="00614CF2" w:rsidRDefault="00E715E9" w:rsidP="00614CF2">
            <w:r w:rsidRPr="00614CF2">
              <w:t>43</w:t>
            </w:r>
          </w:p>
        </w:tc>
        <w:tc>
          <w:tcPr>
            <w:tcW w:w="306" w:type="pct"/>
          </w:tcPr>
          <w:p w14:paraId="15663406" w14:textId="77777777" w:rsidR="00E715E9" w:rsidRPr="00614CF2" w:rsidRDefault="00E715E9" w:rsidP="00614CF2">
            <w:r w:rsidRPr="00614CF2">
              <w:t>0</w:t>
            </w:r>
          </w:p>
        </w:tc>
        <w:tc>
          <w:tcPr>
            <w:tcW w:w="476" w:type="pct"/>
          </w:tcPr>
          <w:p w14:paraId="0CE690C4" w14:textId="745243D0" w:rsidR="00E715E9" w:rsidRPr="00614CF2" w:rsidRDefault="00E715E9" w:rsidP="00614CF2">
            <w:r w:rsidRPr="00614CF2">
              <w:t>Above</w:t>
            </w:r>
            <w:r w:rsidR="00F474B4" w:rsidRPr="00614CF2">
              <w:t xml:space="preserve"> </w:t>
            </w:r>
            <w:r w:rsidRPr="00614CF2">
              <w:t>Average</w:t>
            </w:r>
          </w:p>
        </w:tc>
        <w:tc>
          <w:tcPr>
            <w:tcW w:w="320" w:type="pct"/>
          </w:tcPr>
          <w:p w14:paraId="044C66BB" w14:textId="77777777" w:rsidR="00E715E9" w:rsidRPr="00614CF2" w:rsidRDefault="00E715E9" w:rsidP="00614CF2">
            <w:r w:rsidRPr="00614CF2">
              <w:t>$$$</w:t>
            </w:r>
          </w:p>
        </w:tc>
        <w:tc>
          <w:tcPr>
            <w:tcW w:w="219" w:type="pct"/>
          </w:tcPr>
          <w:p w14:paraId="020DB7E7" w14:textId="77777777" w:rsidR="00E715E9" w:rsidRPr="00614CF2" w:rsidRDefault="00E715E9" w:rsidP="00614CF2">
            <w:r w:rsidRPr="00614CF2">
              <w:t>3</w:t>
            </w:r>
          </w:p>
        </w:tc>
        <w:tc>
          <w:tcPr>
            <w:tcW w:w="349" w:type="pct"/>
          </w:tcPr>
          <w:p w14:paraId="6354D396" w14:textId="77777777" w:rsidR="00E715E9" w:rsidRPr="00614CF2" w:rsidRDefault="00E715E9" w:rsidP="00614CF2">
            <w:r w:rsidRPr="00614CF2">
              <w:t>4.2</w:t>
            </w:r>
          </w:p>
        </w:tc>
      </w:tr>
      <w:tr w:rsidR="00E715E9" w:rsidRPr="00614CF2" w14:paraId="78A19905" w14:textId="77777777" w:rsidTr="00042CF5">
        <w:trPr>
          <w:trHeight w:val="20"/>
        </w:trPr>
        <w:tc>
          <w:tcPr>
            <w:tcW w:w="1875" w:type="pct"/>
          </w:tcPr>
          <w:p w14:paraId="411265AE" w14:textId="15E7880E" w:rsidR="00E715E9" w:rsidRPr="00614CF2" w:rsidRDefault="00E715E9" w:rsidP="00614CF2">
            <w:r w:rsidRPr="00614CF2">
              <w:t>Solicitors</w:t>
            </w:r>
            <w:r w:rsidR="00F474B4" w:rsidRPr="00614CF2">
              <w:t xml:space="preserve"> </w:t>
            </w:r>
            <w:r w:rsidRPr="00614CF2">
              <w:t>(P)</w:t>
            </w:r>
          </w:p>
        </w:tc>
        <w:tc>
          <w:tcPr>
            <w:tcW w:w="348" w:type="pct"/>
          </w:tcPr>
          <w:p w14:paraId="79D3AD55" w14:textId="77777777" w:rsidR="00E715E9" w:rsidRPr="00614CF2" w:rsidRDefault="00E715E9" w:rsidP="00614CF2">
            <w:r w:rsidRPr="00614CF2">
              <w:t>95.6</w:t>
            </w:r>
          </w:p>
        </w:tc>
        <w:tc>
          <w:tcPr>
            <w:tcW w:w="213" w:type="pct"/>
          </w:tcPr>
          <w:p w14:paraId="48AD9003" w14:textId="77777777" w:rsidR="00E715E9" w:rsidRPr="00614CF2" w:rsidRDefault="00E715E9" w:rsidP="00614CF2">
            <w:r w:rsidRPr="00614CF2">
              <w:t>17.4</w:t>
            </w:r>
          </w:p>
        </w:tc>
        <w:tc>
          <w:tcPr>
            <w:tcW w:w="292" w:type="pct"/>
          </w:tcPr>
          <w:p w14:paraId="457A9FED" w14:textId="77777777" w:rsidR="00E715E9" w:rsidRPr="00614CF2" w:rsidRDefault="00E715E9" w:rsidP="00614CF2">
            <w:r w:rsidRPr="00614CF2">
              <w:t>22.2</w:t>
            </w:r>
          </w:p>
        </w:tc>
        <w:tc>
          <w:tcPr>
            <w:tcW w:w="312" w:type="pct"/>
          </w:tcPr>
          <w:p w14:paraId="0C5622F7" w14:textId="77777777" w:rsidR="00E715E9" w:rsidRPr="00614CF2" w:rsidRDefault="00E715E9" w:rsidP="00614CF2">
            <w:r w:rsidRPr="00614CF2">
              <w:t>13</w:t>
            </w:r>
          </w:p>
        </w:tc>
        <w:tc>
          <w:tcPr>
            <w:tcW w:w="291" w:type="pct"/>
          </w:tcPr>
          <w:p w14:paraId="5F88055E" w14:textId="77777777" w:rsidR="00E715E9" w:rsidRPr="00614CF2" w:rsidRDefault="00E715E9" w:rsidP="00614CF2">
            <w:r w:rsidRPr="00614CF2">
              <w:t>61</w:t>
            </w:r>
          </w:p>
        </w:tc>
        <w:tc>
          <w:tcPr>
            <w:tcW w:w="306" w:type="pct"/>
          </w:tcPr>
          <w:p w14:paraId="0042C45D" w14:textId="77777777" w:rsidR="00E715E9" w:rsidRPr="00614CF2" w:rsidRDefault="00E715E9" w:rsidP="00614CF2">
            <w:r w:rsidRPr="00614CF2">
              <w:t>4</w:t>
            </w:r>
          </w:p>
        </w:tc>
        <w:tc>
          <w:tcPr>
            <w:tcW w:w="476" w:type="pct"/>
          </w:tcPr>
          <w:p w14:paraId="1C73D5C4" w14:textId="3B4CF1E0" w:rsidR="00E715E9" w:rsidRPr="00614CF2" w:rsidRDefault="00E715E9" w:rsidP="00614CF2">
            <w:r w:rsidRPr="00614CF2">
              <w:t>Below</w:t>
            </w:r>
            <w:r w:rsidR="00F474B4" w:rsidRPr="00614CF2">
              <w:t xml:space="preserve"> </w:t>
            </w:r>
            <w:r w:rsidRPr="00614CF2">
              <w:t>Average</w:t>
            </w:r>
          </w:p>
        </w:tc>
        <w:tc>
          <w:tcPr>
            <w:tcW w:w="320" w:type="pct"/>
          </w:tcPr>
          <w:p w14:paraId="22DC799A" w14:textId="77777777" w:rsidR="00E715E9" w:rsidRPr="00614CF2" w:rsidRDefault="00E715E9" w:rsidP="00614CF2">
            <w:r w:rsidRPr="00614CF2">
              <w:t>$$$</w:t>
            </w:r>
          </w:p>
        </w:tc>
        <w:tc>
          <w:tcPr>
            <w:tcW w:w="219" w:type="pct"/>
          </w:tcPr>
          <w:p w14:paraId="7F31D00C" w14:textId="77777777" w:rsidR="00E715E9" w:rsidRPr="00614CF2" w:rsidRDefault="00E715E9" w:rsidP="00614CF2">
            <w:r w:rsidRPr="00614CF2">
              <w:t>1</w:t>
            </w:r>
          </w:p>
        </w:tc>
        <w:tc>
          <w:tcPr>
            <w:tcW w:w="349" w:type="pct"/>
          </w:tcPr>
          <w:p w14:paraId="35076B06" w14:textId="77777777" w:rsidR="00E715E9" w:rsidRPr="00614CF2" w:rsidRDefault="00E715E9" w:rsidP="00614CF2">
            <w:r w:rsidRPr="00614CF2">
              <w:t>12.4</w:t>
            </w:r>
          </w:p>
        </w:tc>
      </w:tr>
      <w:tr w:rsidR="00E715E9" w:rsidRPr="00614CF2" w14:paraId="26DB01B3" w14:textId="77777777" w:rsidTr="001D365F">
        <w:trPr>
          <w:trHeight w:val="20"/>
        </w:trPr>
        <w:tc>
          <w:tcPr>
            <w:tcW w:w="5000" w:type="pct"/>
            <w:gridSpan w:val="11"/>
            <w:shd w:val="clear" w:color="auto" w:fill="DAD2FF" w:themeFill="text2" w:themeFillTint="1A"/>
          </w:tcPr>
          <w:p w14:paraId="6A785ED5" w14:textId="77777777" w:rsidR="00E715E9" w:rsidRPr="00614CF2" w:rsidRDefault="00E715E9" w:rsidP="00614CF2">
            <w:r w:rsidRPr="00614CF2">
              <w:t>Manufacturing</w:t>
            </w:r>
          </w:p>
        </w:tc>
      </w:tr>
      <w:tr w:rsidR="00E715E9" w:rsidRPr="00614CF2" w14:paraId="53ACD171" w14:textId="77777777" w:rsidTr="00042CF5">
        <w:trPr>
          <w:trHeight w:val="20"/>
        </w:trPr>
        <w:tc>
          <w:tcPr>
            <w:tcW w:w="1875" w:type="pct"/>
          </w:tcPr>
          <w:p w14:paraId="3ADCEE38" w14:textId="35BC72EA" w:rsidR="00E715E9" w:rsidRPr="00614CF2" w:rsidRDefault="00E715E9" w:rsidP="00614CF2">
            <w:r w:rsidRPr="00614CF2">
              <w:t>Boat</w:t>
            </w:r>
            <w:r w:rsidR="00F474B4" w:rsidRPr="00614CF2">
              <w:t xml:space="preserve"> </w:t>
            </w:r>
            <w:r w:rsidRPr="00614CF2">
              <w:t>Builders</w:t>
            </w:r>
            <w:r w:rsidR="00F474B4" w:rsidRPr="00614CF2">
              <w:t xml:space="preserve"> </w:t>
            </w:r>
            <w:r w:rsidRPr="00614CF2">
              <w:t>and</w:t>
            </w:r>
            <w:r w:rsidR="00F474B4" w:rsidRPr="00614CF2">
              <w:t xml:space="preserve"> </w:t>
            </w:r>
            <w:r w:rsidRPr="00614CF2">
              <w:t>Shipwrights</w:t>
            </w:r>
            <w:r w:rsidR="00F474B4" w:rsidRPr="00614CF2">
              <w:t xml:space="preserve"> </w:t>
            </w:r>
            <w:r w:rsidRPr="00614CF2">
              <w:t>(TT)</w:t>
            </w:r>
          </w:p>
        </w:tc>
        <w:tc>
          <w:tcPr>
            <w:tcW w:w="348" w:type="pct"/>
          </w:tcPr>
          <w:p w14:paraId="48ABAB0B" w14:textId="77777777" w:rsidR="00E715E9" w:rsidRPr="00614CF2" w:rsidRDefault="00E715E9" w:rsidP="00614CF2">
            <w:r w:rsidRPr="00614CF2">
              <w:t>4.0</w:t>
            </w:r>
          </w:p>
        </w:tc>
        <w:tc>
          <w:tcPr>
            <w:tcW w:w="213" w:type="pct"/>
          </w:tcPr>
          <w:p w14:paraId="7CCD9085" w14:textId="77777777" w:rsidR="00E715E9" w:rsidRPr="00614CF2" w:rsidRDefault="00E715E9" w:rsidP="00614CF2">
            <w:r w:rsidRPr="00614CF2">
              <w:t>-1.1</w:t>
            </w:r>
          </w:p>
        </w:tc>
        <w:tc>
          <w:tcPr>
            <w:tcW w:w="292" w:type="pct"/>
          </w:tcPr>
          <w:p w14:paraId="752E421D" w14:textId="77777777" w:rsidR="00E715E9" w:rsidRPr="00614CF2" w:rsidRDefault="00E715E9" w:rsidP="00614CF2">
            <w:r w:rsidRPr="00614CF2">
              <w:t>-21.6</w:t>
            </w:r>
          </w:p>
        </w:tc>
        <w:tc>
          <w:tcPr>
            <w:tcW w:w="312" w:type="pct"/>
          </w:tcPr>
          <w:p w14:paraId="0AAB3FDC" w14:textId="77777777" w:rsidR="00E715E9" w:rsidRPr="00614CF2" w:rsidRDefault="00E715E9" w:rsidP="00614CF2">
            <w:r w:rsidRPr="00614CF2">
              <w:t>15</w:t>
            </w:r>
          </w:p>
        </w:tc>
        <w:tc>
          <w:tcPr>
            <w:tcW w:w="291" w:type="pct"/>
          </w:tcPr>
          <w:p w14:paraId="66BD8EFF" w14:textId="77777777" w:rsidR="00E715E9" w:rsidRPr="00614CF2" w:rsidRDefault="00E715E9" w:rsidP="00614CF2">
            <w:r w:rsidRPr="00614CF2">
              <w:t>0</w:t>
            </w:r>
          </w:p>
        </w:tc>
        <w:tc>
          <w:tcPr>
            <w:tcW w:w="306" w:type="pct"/>
          </w:tcPr>
          <w:p w14:paraId="1123AFB2" w14:textId="77777777" w:rsidR="00E715E9" w:rsidRPr="00614CF2" w:rsidRDefault="00E715E9" w:rsidP="00614CF2">
            <w:r w:rsidRPr="00614CF2">
              <w:t>11</w:t>
            </w:r>
          </w:p>
        </w:tc>
        <w:tc>
          <w:tcPr>
            <w:tcW w:w="476" w:type="pct"/>
          </w:tcPr>
          <w:p w14:paraId="2117F816" w14:textId="73774848" w:rsidR="00E715E9" w:rsidRPr="00614CF2" w:rsidRDefault="00E715E9" w:rsidP="00614CF2">
            <w:r w:rsidRPr="00614CF2">
              <w:t>Below</w:t>
            </w:r>
            <w:r w:rsidR="00F474B4" w:rsidRPr="00614CF2">
              <w:t xml:space="preserve"> </w:t>
            </w:r>
            <w:r w:rsidRPr="00614CF2">
              <w:t>Average</w:t>
            </w:r>
          </w:p>
        </w:tc>
        <w:tc>
          <w:tcPr>
            <w:tcW w:w="320" w:type="pct"/>
          </w:tcPr>
          <w:p w14:paraId="2F953537" w14:textId="77777777" w:rsidR="00E715E9" w:rsidRPr="00614CF2" w:rsidRDefault="00E715E9" w:rsidP="00614CF2">
            <w:r w:rsidRPr="00614CF2">
              <w:t>-</w:t>
            </w:r>
          </w:p>
        </w:tc>
        <w:tc>
          <w:tcPr>
            <w:tcW w:w="219" w:type="pct"/>
          </w:tcPr>
          <w:p w14:paraId="0A2754ED" w14:textId="77777777" w:rsidR="00E715E9" w:rsidRPr="00614CF2" w:rsidRDefault="00E715E9" w:rsidP="00614CF2">
            <w:r w:rsidRPr="00614CF2">
              <w:t>3</w:t>
            </w:r>
          </w:p>
        </w:tc>
        <w:tc>
          <w:tcPr>
            <w:tcW w:w="349" w:type="pct"/>
          </w:tcPr>
          <w:p w14:paraId="21F1C8B0" w14:textId="77777777" w:rsidR="00E715E9" w:rsidRPr="00614CF2" w:rsidRDefault="00E715E9" w:rsidP="00614CF2">
            <w:r w:rsidRPr="00614CF2">
              <w:t>-3.9</w:t>
            </w:r>
          </w:p>
        </w:tc>
      </w:tr>
      <w:tr w:rsidR="00E715E9" w:rsidRPr="00614CF2" w14:paraId="082CB8F4" w14:textId="77777777" w:rsidTr="00042CF5">
        <w:trPr>
          <w:trHeight w:val="20"/>
        </w:trPr>
        <w:tc>
          <w:tcPr>
            <w:tcW w:w="1875" w:type="pct"/>
          </w:tcPr>
          <w:p w14:paraId="27EBBD29" w14:textId="7E8015A7" w:rsidR="00E715E9" w:rsidRPr="00614CF2" w:rsidRDefault="00E715E9" w:rsidP="00614CF2">
            <w:r w:rsidRPr="00614CF2">
              <w:lastRenderedPageBreak/>
              <w:t>Canvas</w:t>
            </w:r>
            <w:r w:rsidR="00F474B4" w:rsidRPr="00614CF2">
              <w:t xml:space="preserve"> </w:t>
            </w:r>
            <w:r w:rsidRPr="00614CF2">
              <w:t>and</w:t>
            </w:r>
            <w:r w:rsidR="00F474B4" w:rsidRPr="00614CF2">
              <w:t xml:space="preserve"> </w:t>
            </w:r>
            <w:r w:rsidRPr="00614CF2">
              <w:t>Leather</w:t>
            </w:r>
            <w:r w:rsidR="00F474B4" w:rsidRPr="00614CF2">
              <w:t xml:space="preserve"> </w:t>
            </w:r>
            <w:r w:rsidRPr="00614CF2">
              <w:t>Goods</w:t>
            </w:r>
            <w:r w:rsidR="00F474B4" w:rsidRPr="00614CF2">
              <w:t xml:space="preserve"> </w:t>
            </w:r>
            <w:r w:rsidRPr="00614CF2">
              <w:t>Makers</w:t>
            </w:r>
            <w:r w:rsidR="00F474B4" w:rsidRPr="00614CF2">
              <w:t xml:space="preserve"> </w:t>
            </w:r>
            <w:r w:rsidRPr="00614CF2">
              <w:t>(TT)</w:t>
            </w:r>
          </w:p>
        </w:tc>
        <w:tc>
          <w:tcPr>
            <w:tcW w:w="348" w:type="pct"/>
          </w:tcPr>
          <w:p w14:paraId="19C490F5" w14:textId="77777777" w:rsidR="00E715E9" w:rsidRPr="00614CF2" w:rsidRDefault="00E715E9" w:rsidP="00614CF2">
            <w:r w:rsidRPr="00614CF2">
              <w:t>1.3</w:t>
            </w:r>
          </w:p>
        </w:tc>
        <w:tc>
          <w:tcPr>
            <w:tcW w:w="213" w:type="pct"/>
          </w:tcPr>
          <w:p w14:paraId="24F9D049" w14:textId="77777777" w:rsidR="00E715E9" w:rsidRPr="00614CF2" w:rsidRDefault="00E715E9" w:rsidP="00614CF2">
            <w:r w:rsidRPr="00614CF2">
              <w:t>-0.8</w:t>
            </w:r>
          </w:p>
        </w:tc>
        <w:tc>
          <w:tcPr>
            <w:tcW w:w="292" w:type="pct"/>
          </w:tcPr>
          <w:p w14:paraId="1EB84CB9" w14:textId="77777777" w:rsidR="00E715E9" w:rsidRPr="00614CF2" w:rsidRDefault="00E715E9" w:rsidP="00614CF2">
            <w:r w:rsidRPr="00614CF2">
              <w:t>-38.6</w:t>
            </w:r>
          </w:p>
        </w:tc>
        <w:tc>
          <w:tcPr>
            <w:tcW w:w="312" w:type="pct"/>
          </w:tcPr>
          <w:p w14:paraId="1F6424A2" w14:textId="77777777" w:rsidR="00E715E9" w:rsidRPr="00614CF2" w:rsidRDefault="00E715E9" w:rsidP="00614CF2">
            <w:r w:rsidRPr="00614CF2">
              <w:t>0</w:t>
            </w:r>
          </w:p>
        </w:tc>
        <w:tc>
          <w:tcPr>
            <w:tcW w:w="291" w:type="pct"/>
          </w:tcPr>
          <w:p w14:paraId="5FDE2302" w14:textId="77777777" w:rsidR="00E715E9" w:rsidRPr="00614CF2" w:rsidRDefault="00E715E9" w:rsidP="00614CF2">
            <w:r w:rsidRPr="00614CF2">
              <w:t>26</w:t>
            </w:r>
          </w:p>
        </w:tc>
        <w:tc>
          <w:tcPr>
            <w:tcW w:w="306" w:type="pct"/>
          </w:tcPr>
          <w:p w14:paraId="67F1DA7E" w14:textId="77777777" w:rsidR="00E715E9" w:rsidRPr="00614CF2" w:rsidRDefault="00E715E9" w:rsidP="00614CF2">
            <w:r w:rsidRPr="00614CF2">
              <w:t>0</w:t>
            </w:r>
          </w:p>
        </w:tc>
        <w:tc>
          <w:tcPr>
            <w:tcW w:w="476" w:type="pct"/>
          </w:tcPr>
          <w:p w14:paraId="4457FAA6" w14:textId="2BE25184" w:rsidR="00E715E9" w:rsidRPr="00614CF2" w:rsidRDefault="00E715E9" w:rsidP="00614CF2">
            <w:r w:rsidRPr="00614CF2">
              <w:t>Below</w:t>
            </w:r>
            <w:r w:rsidR="00F474B4" w:rsidRPr="00614CF2">
              <w:t xml:space="preserve"> </w:t>
            </w:r>
            <w:r w:rsidRPr="00614CF2">
              <w:t>Average</w:t>
            </w:r>
          </w:p>
        </w:tc>
        <w:tc>
          <w:tcPr>
            <w:tcW w:w="320" w:type="pct"/>
          </w:tcPr>
          <w:p w14:paraId="7E379B33" w14:textId="77777777" w:rsidR="00E715E9" w:rsidRPr="00614CF2" w:rsidRDefault="00E715E9" w:rsidP="00614CF2">
            <w:r w:rsidRPr="00614CF2">
              <w:t>-</w:t>
            </w:r>
          </w:p>
        </w:tc>
        <w:tc>
          <w:tcPr>
            <w:tcW w:w="219" w:type="pct"/>
          </w:tcPr>
          <w:p w14:paraId="3649FF1F" w14:textId="77777777" w:rsidR="00E715E9" w:rsidRPr="00614CF2" w:rsidRDefault="00E715E9" w:rsidP="00614CF2">
            <w:r w:rsidRPr="00614CF2">
              <w:t>3</w:t>
            </w:r>
          </w:p>
        </w:tc>
        <w:tc>
          <w:tcPr>
            <w:tcW w:w="349" w:type="pct"/>
          </w:tcPr>
          <w:p w14:paraId="4FCD0B06" w14:textId="77777777" w:rsidR="00E715E9" w:rsidRPr="00614CF2" w:rsidRDefault="00E715E9" w:rsidP="00614CF2">
            <w:r w:rsidRPr="00614CF2">
              <w:t>-0.6</w:t>
            </w:r>
          </w:p>
        </w:tc>
      </w:tr>
      <w:tr w:rsidR="00E715E9" w:rsidRPr="00614CF2" w14:paraId="7352CFBD" w14:textId="77777777" w:rsidTr="00042CF5">
        <w:trPr>
          <w:trHeight w:val="20"/>
        </w:trPr>
        <w:tc>
          <w:tcPr>
            <w:tcW w:w="1875" w:type="pct"/>
          </w:tcPr>
          <w:p w14:paraId="36C01EF7" w14:textId="2DA46B2C" w:rsidR="00E715E9" w:rsidRPr="00614CF2" w:rsidRDefault="00E715E9" w:rsidP="00614CF2">
            <w:r w:rsidRPr="00614CF2">
              <w:t>Clay,</w:t>
            </w:r>
            <w:r w:rsidR="00F474B4" w:rsidRPr="00614CF2">
              <w:t xml:space="preserve"> </w:t>
            </w:r>
            <w:r w:rsidRPr="00614CF2">
              <w:t>Concrete,</w:t>
            </w:r>
            <w:r w:rsidR="00F474B4" w:rsidRPr="00614CF2">
              <w:t xml:space="preserve"> </w:t>
            </w:r>
            <w:r w:rsidRPr="00614CF2">
              <w:t>Glass</w:t>
            </w:r>
            <w:r w:rsidR="00F474B4" w:rsidRPr="00614CF2">
              <w:t xml:space="preserve"> </w:t>
            </w:r>
            <w:r w:rsidRPr="00614CF2">
              <w:t>&amp;</w:t>
            </w:r>
            <w:r w:rsidR="00F474B4" w:rsidRPr="00614CF2">
              <w:t xml:space="preserve"> </w:t>
            </w:r>
            <w:r w:rsidRPr="00614CF2">
              <w:t>Stone</w:t>
            </w:r>
            <w:r w:rsidR="00F474B4" w:rsidRPr="00614CF2">
              <w:t xml:space="preserve"> </w:t>
            </w:r>
            <w:r w:rsidRPr="00614CF2">
              <w:t>Processing</w:t>
            </w:r>
            <w:r w:rsidR="00F474B4" w:rsidRPr="00614CF2">
              <w:t xml:space="preserve"> </w:t>
            </w:r>
            <w:r w:rsidRPr="00614CF2">
              <w:t>Machine</w:t>
            </w:r>
            <w:r w:rsidR="00F474B4" w:rsidRPr="00614CF2">
              <w:t xml:space="preserve"> </w:t>
            </w:r>
            <w:r w:rsidRPr="00614CF2">
              <w:t>Operators</w:t>
            </w:r>
            <w:r w:rsidR="00F474B4" w:rsidRPr="00614CF2">
              <w:t xml:space="preserve"> </w:t>
            </w:r>
            <w:r w:rsidRPr="00614CF2">
              <w:t>(MO)</w:t>
            </w:r>
          </w:p>
        </w:tc>
        <w:tc>
          <w:tcPr>
            <w:tcW w:w="348" w:type="pct"/>
          </w:tcPr>
          <w:p w14:paraId="0370B7A9" w14:textId="77777777" w:rsidR="00E715E9" w:rsidRPr="00614CF2" w:rsidRDefault="00E715E9" w:rsidP="00614CF2">
            <w:r w:rsidRPr="00614CF2">
              <w:t>2.3</w:t>
            </w:r>
          </w:p>
        </w:tc>
        <w:tc>
          <w:tcPr>
            <w:tcW w:w="213" w:type="pct"/>
          </w:tcPr>
          <w:p w14:paraId="16427E47" w14:textId="77777777" w:rsidR="00E715E9" w:rsidRPr="00614CF2" w:rsidRDefault="00E715E9" w:rsidP="00614CF2">
            <w:r w:rsidRPr="00614CF2">
              <w:t>-0.9</w:t>
            </w:r>
          </w:p>
        </w:tc>
        <w:tc>
          <w:tcPr>
            <w:tcW w:w="292" w:type="pct"/>
          </w:tcPr>
          <w:p w14:paraId="0FF31FE5" w14:textId="77777777" w:rsidR="00E715E9" w:rsidRPr="00614CF2" w:rsidRDefault="00E715E9" w:rsidP="00614CF2">
            <w:r w:rsidRPr="00614CF2">
              <w:t>-28.9</w:t>
            </w:r>
          </w:p>
        </w:tc>
        <w:tc>
          <w:tcPr>
            <w:tcW w:w="312" w:type="pct"/>
          </w:tcPr>
          <w:p w14:paraId="7D1B4D35" w14:textId="77777777" w:rsidR="00E715E9" w:rsidRPr="00614CF2" w:rsidRDefault="00E715E9" w:rsidP="00614CF2">
            <w:r w:rsidRPr="00614CF2">
              <w:t>9</w:t>
            </w:r>
          </w:p>
        </w:tc>
        <w:tc>
          <w:tcPr>
            <w:tcW w:w="291" w:type="pct"/>
          </w:tcPr>
          <w:p w14:paraId="1B6DF33A" w14:textId="77777777" w:rsidR="00E715E9" w:rsidRPr="00614CF2" w:rsidRDefault="00E715E9" w:rsidP="00614CF2">
            <w:r w:rsidRPr="00614CF2">
              <w:t>0</w:t>
            </w:r>
          </w:p>
        </w:tc>
        <w:tc>
          <w:tcPr>
            <w:tcW w:w="306" w:type="pct"/>
          </w:tcPr>
          <w:p w14:paraId="6418AD0B" w14:textId="77777777" w:rsidR="00E715E9" w:rsidRPr="00614CF2" w:rsidRDefault="00E715E9" w:rsidP="00614CF2">
            <w:r w:rsidRPr="00614CF2">
              <w:t>0</w:t>
            </w:r>
          </w:p>
        </w:tc>
        <w:tc>
          <w:tcPr>
            <w:tcW w:w="476" w:type="pct"/>
          </w:tcPr>
          <w:p w14:paraId="21B368F2" w14:textId="6184070C" w:rsidR="00E715E9" w:rsidRPr="00614CF2" w:rsidRDefault="00E715E9" w:rsidP="00614CF2">
            <w:r w:rsidRPr="00614CF2">
              <w:t>Below</w:t>
            </w:r>
            <w:r w:rsidR="00F474B4" w:rsidRPr="00614CF2">
              <w:t xml:space="preserve"> </w:t>
            </w:r>
            <w:r w:rsidRPr="00614CF2">
              <w:t>Average</w:t>
            </w:r>
          </w:p>
        </w:tc>
        <w:tc>
          <w:tcPr>
            <w:tcW w:w="320" w:type="pct"/>
          </w:tcPr>
          <w:p w14:paraId="7ACDDF9B" w14:textId="77777777" w:rsidR="00E715E9" w:rsidRPr="00614CF2" w:rsidRDefault="00E715E9" w:rsidP="00614CF2">
            <w:r w:rsidRPr="00614CF2">
              <w:t>$$</w:t>
            </w:r>
          </w:p>
        </w:tc>
        <w:tc>
          <w:tcPr>
            <w:tcW w:w="219" w:type="pct"/>
          </w:tcPr>
          <w:p w14:paraId="47083964" w14:textId="77777777" w:rsidR="00E715E9" w:rsidRPr="00614CF2" w:rsidRDefault="00E715E9" w:rsidP="00614CF2">
            <w:r w:rsidRPr="00614CF2">
              <w:t>4</w:t>
            </w:r>
          </w:p>
        </w:tc>
        <w:tc>
          <w:tcPr>
            <w:tcW w:w="349" w:type="pct"/>
          </w:tcPr>
          <w:p w14:paraId="218E8360" w14:textId="77777777" w:rsidR="00E715E9" w:rsidRPr="00614CF2" w:rsidRDefault="00E715E9" w:rsidP="00614CF2">
            <w:r w:rsidRPr="00614CF2">
              <w:t>-0.9</w:t>
            </w:r>
          </w:p>
        </w:tc>
      </w:tr>
      <w:tr w:rsidR="00E715E9" w:rsidRPr="00614CF2" w14:paraId="46CDA850" w14:textId="77777777" w:rsidTr="00042CF5">
        <w:trPr>
          <w:trHeight w:val="20"/>
        </w:trPr>
        <w:tc>
          <w:tcPr>
            <w:tcW w:w="1875" w:type="pct"/>
          </w:tcPr>
          <w:p w14:paraId="4AF88C02" w14:textId="29A8CBB7" w:rsidR="00E715E9" w:rsidRPr="00614CF2" w:rsidRDefault="00E715E9" w:rsidP="00614CF2">
            <w:r w:rsidRPr="00614CF2">
              <w:t>Clothing</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3C1FF66E" w14:textId="77777777" w:rsidR="00E715E9" w:rsidRPr="00614CF2" w:rsidRDefault="00E715E9" w:rsidP="00614CF2">
            <w:r w:rsidRPr="00614CF2">
              <w:t>8.4</w:t>
            </w:r>
          </w:p>
        </w:tc>
        <w:tc>
          <w:tcPr>
            <w:tcW w:w="213" w:type="pct"/>
          </w:tcPr>
          <w:p w14:paraId="313D9B4D" w14:textId="77777777" w:rsidR="00E715E9" w:rsidRPr="00614CF2" w:rsidRDefault="00E715E9" w:rsidP="00614CF2">
            <w:r w:rsidRPr="00614CF2">
              <w:t>0.8</w:t>
            </w:r>
          </w:p>
        </w:tc>
        <w:tc>
          <w:tcPr>
            <w:tcW w:w="292" w:type="pct"/>
          </w:tcPr>
          <w:p w14:paraId="237B9B70" w14:textId="77777777" w:rsidR="00E715E9" w:rsidRPr="00614CF2" w:rsidRDefault="00E715E9" w:rsidP="00614CF2">
            <w:r w:rsidRPr="00614CF2">
              <w:t>10.1</w:t>
            </w:r>
          </w:p>
        </w:tc>
        <w:tc>
          <w:tcPr>
            <w:tcW w:w="312" w:type="pct"/>
          </w:tcPr>
          <w:p w14:paraId="5806CF95" w14:textId="77777777" w:rsidR="00E715E9" w:rsidRPr="00614CF2" w:rsidRDefault="00E715E9" w:rsidP="00614CF2">
            <w:r w:rsidRPr="00614CF2">
              <w:t>32</w:t>
            </w:r>
          </w:p>
        </w:tc>
        <w:tc>
          <w:tcPr>
            <w:tcW w:w="291" w:type="pct"/>
          </w:tcPr>
          <w:p w14:paraId="1856744D" w14:textId="77777777" w:rsidR="00E715E9" w:rsidRPr="00614CF2" w:rsidRDefault="00E715E9" w:rsidP="00614CF2">
            <w:r w:rsidRPr="00614CF2">
              <w:t>73</w:t>
            </w:r>
          </w:p>
        </w:tc>
        <w:tc>
          <w:tcPr>
            <w:tcW w:w="306" w:type="pct"/>
          </w:tcPr>
          <w:p w14:paraId="47B87A66" w14:textId="77777777" w:rsidR="00E715E9" w:rsidRPr="00614CF2" w:rsidRDefault="00E715E9" w:rsidP="00614CF2">
            <w:r w:rsidRPr="00614CF2">
              <w:t>3</w:t>
            </w:r>
          </w:p>
        </w:tc>
        <w:tc>
          <w:tcPr>
            <w:tcW w:w="476" w:type="pct"/>
          </w:tcPr>
          <w:p w14:paraId="0B3C7F63" w14:textId="38DE8AFC" w:rsidR="00E715E9" w:rsidRPr="00614CF2" w:rsidRDefault="00E715E9" w:rsidP="00614CF2">
            <w:r w:rsidRPr="00614CF2">
              <w:t>Above</w:t>
            </w:r>
            <w:r w:rsidR="00F474B4" w:rsidRPr="00614CF2">
              <w:t xml:space="preserve"> </w:t>
            </w:r>
            <w:r w:rsidRPr="00614CF2">
              <w:t>Average</w:t>
            </w:r>
          </w:p>
        </w:tc>
        <w:tc>
          <w:tcPr>
            <w:tcW w:w="320" w:type="pct"/>
          </w:tcPr>
          <w:p w14:paraId="2AEFB4C2" w14:textId="77777777" w:rsidR="00E715E9" w:rsidRPr="00614CF2" w:rsidRDefault="00E715E9" w:rsidP="00614CF2">
            <w:r w:rsidRPr="00614CF2">
              <w:t>-</w:t>
            </w:r>
          </w:p>
        </w:tc>
        <w:tc>
          <w:tcPr>
            <w:tcW w:w="219" w:type="pct"/>
          </w:tcPr>
          <w:p w14:paraId="48F64E5E" w14:textId="77777777" w:rsidR="00E715E9" w:rsidRPr="00614CF2" w:rsidRDefault="00E715E9" w:rsidP="00614CF2">
            <w:r w:rsidRPr="00614CF2">
              <w:t>3</w:t>
            </w:r>
          </w:p>
        </w:tc>
        <w:tc>
          <w:tcPr>
            <w:tcW w:w="349" w:type="pct"/>
          </w:tcPr>
          <w:p w14:paraId="2C294876" w14:textId="77777777" w:rsidR="00E715E9" w:rsidRPr="00614CF2" w:rsidRDefault="00E715E9" w:rsidP="00614CF2">
            <w:r w:rsidRPr="00614CF2">
              <w:t>-1.7</w:t>
            </w:r>
          </w:p>
        </w:tc>
      </w:tr>
      <w:tr w:rsidR="00E715E9" w:rsidRPr="00614CF2" w14:paraId="38C39AC2" w14:textId="77777777" w:rsidTr="00042CF5">
        <w:trPr>
          <w:trHeight w:val="20"/>
        </w:trPr>
        <w:tc>
          <w:tcPr>
            <w:tcW w:w="1875" w:type="pct"/>
          </w:tcPr>
          <w:p w14:paraId="5ABEEFE9" w14:textId="4BED8148" w:rsidR="00E715E9" w:rsidRPr="00614CF2" w:rsidRDefault="00E715E9" w:rsidP="00614CF2">
            <w:r w:rsidRPr="00614CF2">
              <w:t>Engineering</w:t>
            </w:r>
            <w:r w:rsidR="00F474B4" w:rsidRPr="00614CF2">
              <w:t xml:space="preserve"> </w:t>
            </w:r>
            <w:r w:rsidRPr="00614CF2">
              <w:t>Production</w:t>
            </w:r>
            <w:r w:rsidR="00F474B4" w:rsidRPr="00614CF2">
              <w:t xml:space="preserve"> </w:t>
            </w:r>
            <w:r w:rsidRPr="00614CF2">
              <w:t>Workers</w:t>
            </w:r>
            <w:r w:rsidR="00F474B4" w:rsidRPr="00614CF2">
              <w:t xml:space="preserve"> </w:t>
            </w:r>
            <w:r w:rsidRPr="00614CF2">
              <w:t>(MO)</w:t>
            </w:r>
          </w:p>
        </w:tc>
        <w:tc>
          <w:tcPr>
            <w:tcW w:w="348" w:type="pct"/>
          </w:tcPr>
          <w:p w14:paraId="6A06983B" w14:textId="77777777" w:rsidR="00E715E9" w:rsidRPr="00614CF2" w:rsidRDefault="00E715E9" w:rsidP="00614CF2">
            <w:r w:rsidRPr="00614CF2">
              <w:t>22.4</w:t>
            </w:r>
          </w:p>
        </w:tc>
        <w:tc>
          <w:tcPr>
            <w:tcW w:w="213" w:type="pct"/>
          </w:tcPr>
          <w:p w14:paraId="1A0B006E" w14:textId="77777777" w:rsidR="00E715E9" w:rsidRPr="00614CF2" w:rsidRDefault="00E715E9" w:rsidP="00614CF2">
            <w:r w:rsidRPr="00614CF2">
              <w:t>4.5</w:t>
            </w:r>
          </w:p>
        </w:tc>
        <w:tc>
          <w:tcPr>
            <w:tcW w:w="292" w:type="pct"/>
          </w:tcPr>
          <w:p w14:paraId="331C2C24" w14:textId="77777777" w:rsidR="00E715E9" w:rsidRPr="00614CF2" w:rsidRDefault="00E715E9" w:rsidP="00614CF2">
            <w:r w:rsidRPr="00614CF2">
              <w:t>25.0</w:t>
            </w:r>
          </w:p>
        </w:tc>
        <w:tc>
          <w:tcPr>
            <w:tcW w:w="312" w:type="pct"/>
          </w:tcPr>
          <w:p w14:paraId="5AD6330C" w14:textId="77777777" w:rsidR="00E715E9" w:rsidRPr="00614CF2" w:rsidRDefault="00E715E9" w:rsidP="00614CF2">
            <w:r w:rsidRPr="00614CF2">
              <w:t>5</w:t>
            </w:r>
          </w:p>
        </w:tc>
        <w:tc>
          <w:tcPr>
            <w:tcW w:w="291" w:type="pct"/>
          </w:tcPr>
          <w:p w14:paraId="6671489F" w14:textId="77777777" w:rsidR="00E715E9" w:rsidRPr="00614CF2" w:rsidRDefault="00E715E9" w:rsidP="00614CF2">
            <w:r w:rsidRPr="00614CF2">
              <w:t>3</w:t>
            </w:r>
          </w:p>
        </w:tc>
        <w:tc>
          <w:tcPr>
            <w:tcW w:w="306" w:type="pct"/>
          </w:tcPr>
          <w:p w14:paraId="22FBDFDE" w14:textId="77777777" w:rsidR="00E715E9" w:rsidRPr="00614CF2" w:rsidRDefault="00E715E9" w:rsidP="00614CF2">
            <w:r w:rsidRPr="00614CF2">
              <w:t>15</w:t>
            </w:r>
          </w:p>
        </w:tc>
        <w:tc>
          <w:tcPr>
            <w:tcW w:w="476" w:type="pct"/>
          </w:tcPr>
          <w:p w14:paraId="33C814E7" w14:textId="27DB1D85" w:rsidR="00E715E9" w:rsidRPr="00614CF2" w:rsidRDefault="00E715E9" w:rsidP="00614CF2">
            <w:r w:rsidRPr="00614CF2">
              <w:t>Below</w:t>
            </w:r>
            <w:r w:rsidR="00F474B4" w:rsidRPr="00614CF2">
              <w:t xml:space="preserve"> </w:t>
            </w:r>
            <w:r w:rsidRPr="00614CF2">
              <w:t>Average</w:t>
            </w:r>
          </w:p>
        </w:tc>
        <w:tc>
          <w:tcPr>
            <w:tcW w:w="320" w:type="pct"/>
          </w:tcPr>
          <w:p w14:paraId="1DD69FD0" w14:textId="77777777" w:rsidR="00E715E9" w:rsidRPr="00614CF2" w:rsidRDefault="00E715E9" w:rsidP="00614CF2">
            <w:r w:rsidRPr="00614CF2">
              <w:t>$$</w:t>
            </w:r>
          </w:p>
        </w:tc>
        <w:tc>
          <w:tcPr>
            <w:tcW w:w="219" w:type="pct"/>
          </w:tcPr>
          <w:p w14:paraId="4DBDA363" w14:textId="77777777" w:rsidR="00E715E9" w:rsidRPr="00614CF2" w:rsidRDefault="00E715E9" w:rsidP="00614CF2">
            <w:r w:rsidRPr="00614CF2">
              <w:t>4</w:t>
            </w:r>
          </w:p>
        </w:tc>
        <w:tc>
          <w:tcPr>
            <w:tcW w:w="349" w:type="pct"/>
          </w:tcPr>
          <w:p w14:paraId="7F31E8F9" w14:textId="77777777" w:rsidR="00E715E9" w:rsidRPr="00614CF2" w:rsidRDefault="00E715E9" w:rsidP="00614CF2">
            <w:r w:rsidRPr="00614CF2">
              <w:t>-0.6</w:t>
            </w:r>
          </w:p>
        </w:tc>
      </w:tr>
      <w:tr w:rsidR="00E715E9" w:rsidRPr="00614CF2" w14:paraId="130793C1" w14:textId="77777777" w:rsidTr="00042CF5">
        <w:trPr>
          <w:trHeight w:val="20"/>
        </w:trPr>
        <w:tc>
          <w:tcPr>
            <w:tcW w:w="1875" w:type="pct"/>
          </w:tcPr>
          <w:p w14:paraId="4314D985" w14:textId="0D5DF621" w:rsidR="00E715E9" w:rsidRPr="00614CF2" w:rsidRDefault="00E715E9" w:rsidP="00614CF2">
            <w:r w:rsidRPr="00614CF2">
              <w:t>Food</w:t>
            </w:r>
            <w:r w:rsidR="00F474B4" w:rsidRPr="00614CF2">
              <w:t xml:space="preserve"> </w:t>
            </w:r>
            <w:r w:rsidRPr="00614CF2">
              <w:t>and</w:t>
            </w:r>
            <w:r w:rsidR="00F474B4" w:rsidRPr="00614CF2">
              <w:t xml:space="preserve"> </w:t>
            </w:r>
            <w:r w:rsidRPr="00614CF2">
              <w:t>Drink</w:t>
            </w:r>
            <w:r w:rsidR="00F474B4" w:rsidRPr="00614CF2">
              <w:t xml:space="preserve"> </w:t>
            </w:r>
            <w:r w:rsidRPr="00614CF2">
              <w:t>Factory</w:t>
            </w:r>
            <w:r w:rsidR="00F474B4" w:rsidRPr="00614CF2">
              <w:t xml:space="preserve"> </w:t>
            </w:r>
            <w:r w:rsidRPr="00614CF2">
              <w:t>Workers</w:t>
            </w:r>
            <w:r w:rsidR="00F474B4" w:rsidRPr="00614CF2">
              <w:t xml:space="preserve"> </w:t>
            </w:r>
            <w:r w:rsidRPr="00614CF2">
              <w:t>(L)</w:t>
            </w:r>
          </w:p>
        </w:tc>
        <w:tc>
          <w:tcPr>
            <w:tcW w:w="348" w:type="pct"/>
          </w:tcPr>
          <w:p w14:paraId="11E9A361" w14:textId="77777777" w:rsidR="00E715E9" w:rsidRPr="00614CF2" w:rsidRDefault="00E715E9" w:rsidP="00614CF2">
            <w:r w:rsidRPr="00614CF2">
              <w:t>29.7</w:t>
            </w:r>
          </w:p>
        </w:tc>
        <w:tc>
          <w:tcPr>
            <w:tcW w:w="213" w:type="pct"/>
          </w:tcPr>
          <w:p w14:paraId="4B2D6E78" w14:textId="77777777" w:rsidR="00E715E9" w:rsidRPr="00614CF2" w:rsidRDefault="00E715E9" w:rsidP="00614CF2">
            <w:r w:rsidRPr="00614CF2">
              <w:t>-1.0</w:t>
            </w:r>
          </w:p>
        </w:tc>
        <w:tc>
          <w:tcPr>
            <w:tcW w:w="292" w:type="pct"/>
          </w:tcPr>
          <w:p w14:paraId="28F3CE35" w14:textId="77777777" w:rsidR="00E715E9" w:rsidRPr="00614CF2" w:rsidRDefault="00E715E9" w:rsidP="00614CF2">
            <w:r w:rsidRPr="00614CF2">
              <w:t>-3.1</w:t>
            </w:r>
          </w:p>
        </w:tc>
        <w:tc>
          <w:tcPr>
            <w:tcW w:w="312" w:type="pct"/>
          </w:tcPr>
          <w:p w14:paraId="2C3A8E36" w14:textId="77777777" w:rsidR="00E715E9" w:rsidRPr="00614CF2" w:rsidRDefault="00E715E9" w:rsidP="00614CF2">
            <w:r w:rsidRPr="00614CF2">
              <w:t>25</w:t>
            </w:r>
          </w:p>
        </w:tc>
        <w:tc>
          <w:tcPr>
            <w:tcW w:w="291" w:type="pct"/>
          </w:tcPr>
          <w:p w14:paraId="5D6E87FB" w14:textId="77777777" w:rsidR="00E715E9" w:rsidRPr="00614CF2" w:rsidRDefault="00E715E9" w:rsidP="00614CF2">
            <w:r w:rsidRPr="00614CF2">
              <w:t>37</w:t>
            </w:r>
          </w:p>
        </w:tc>
        <w:tc>
          <w:tcPr>
            <w:tcW w:w="306" w:type="pct"/>
          </w:tcPr>
          <w:p w14:paraId="74638445" w14:textId="77777777" w:rsidR="00E715E9" w:rsidRPr="00614CF2" w:rsidRDefault="00E715E9" w:rsidP="00614CF2">
            <w:r w:rsidRPr="00614CF2">
              <w:t>15</w:t>
            </w:r>
          </w:p>
        </w:tc>
        <w:tc>
          <w:tcPr>
            <w:tcW w:w="476" w:type="pct"/>
          </w:tcPr>
          <w:p w14:paraId="28D62DF9" w14:textId="77777777" w:rsidR="00E715E9" w:rsidRPr="00614CF2" w:rsidRDefault="00E715E9" w:rsidP="00614CF2">
            <w:r w:rsidRPr="00614CF2">
              <w:t>Average</w:t>
            </w:r>
          </w:p>
        </w:tc>
        <w:tc>
          <w:tcPr>
            <w:tcW w:w="320" w:type="pct"/>
          </w:tcPr>
          <w:p w14:paraId="3BAE7A4E" w14:textId="77777777" w:rsidR="00E715E9" w:rsidRPr="00614CF2" w:rsidRDefault="00E715E9" w:rsidP="00614CF2">
            <w:r w:rsidRPr="00614CF2">
              <w:t>$$</w:t>
            </w:r>
          </w:p>
        </w:tc>
        <w:tc>
          <w:tcPr>
            <w:tcW w:w="219" w:type="pct"/>
          </w:tcPr>
          <w:p w14:paraId="2F96DBCD" w14:textId="77777777" w:rsidR="00E715E9" w:rsidRPr="00614CF2" w:rsidRDefault="00E715E9" w:rsidP="00614CF2">
            <w:r w:rsidRPr="00614CF2">
              <w:t>5</w:t>
            </w:r>
          </w:p>
        </w:tc>
        <w:tc>
          <w:tcPr>
            <w:tcW w:w="349" w:type="pct"/>
          </w:tcPr>
          <w:p w14:paraId="497B1CAA" w14:textId="77777777" w:rsidR="00E715E9" w:rsidRPr="00614CF2" w:rsidRDefault="00E715E9" w:rsidP="00614CF2">
            <w:r w:rsidRPr="00614CF2">
              <w:t>-0.4</w:t>
            </w:r>
          </w:p>
        </w:tc>
      </w:tr>
      <w:tr w:rsidR="00E715E9" w:rsidRPr="00614CF2" w14:paraId="31120182" w14:textId="77777777" w:rsidTr="00042CF5">
        <w:trPr>
          <w:trHeight w:val="20"/>
        </w:trPr>
        <w:tc>
          <w:tcPr>
            <w:tcW w:w="1875" w:type="pct"/>
          </w:tcPr>
          <w:p w14:paraId="24BC1F78" w14:textId="7FC563C7" w:rsidR="00E715E9" w:rsidRPr="00614CF2" w:rsidRDefault="00E715E9" w:rsidP="00614CF2">
            <w:r w:rsidRPr="00614CF2">
              <w:t>Industrial</w:t>
            </w:r>
            <w:r w:rsidR="00F474B4" w:rsidRPr="00614CF2">
              <w:t xml:space="preserve"> </w:t>
            </w:r>
            <w:r w:rsidRPr="00614CF2">
              <w:t>Spraypainters</w:t>
            </w:r>
            <w:r w:rsidR="00F474B4" w:rsidRPr="00614CF2">
              <w:t xml:space="preserve"> </w:t>
            </w:r>
            <w:r w:rsidRPr="00614CF2">
              <w:t>(MO)</w:t>
            </w:r>
          </w:p>
        </w:tc>
        <w:tc>
          <w:tcPr>
            <w:tcW w:w="348" w:type="pct"/>
          </w:tcPr>
          <w:p w14:paraId="600FF597" w14:textId="77777777" w:rsidR="00E715E9" w:rsidRPr="00614CF2" w:rsidRDefault="00E715E9" w:rsidP="00614CF2">
            <w:r w:rsidRPr="00614CF2">
              <w:t>6.3</w:t>
            </w:r>
          </w:p>
        </w:tc>
        <w:tc>
          <w:tcPr>
            <w:tcW w:w="213" w:type="pct"/>
          </w:tcPr>
          <w:p w14:paraId="5F4D8822" w14:textId="77777777" w:rsidR="00E715E9" w:rsidRPr="00614CF2" w:rsidRDefault="00E715E9" w:rsidP="00614CF2">
            <w:r w:rsidRPr="00614CF2">
              <w:t>0.0</w:t>
            </w:r>
          </w:p>
        </w:tc>
        <w:tc>
          <w:tcPr>
            <w:tcW w:w="292" w:type="pct"/>
          </w:tcPr>
          <w:p w14:paraId="3C6C57DE" w14:textId="77777777" w:rsidR="00E715E9" w:rsidRPr="00614CF2" w:rsidRDefault="00E715E9" w:rsidP="00614CF2">
            <w:r w:rsidRPr="00614CF2">
              <w:t>0.0</w:t>
            </w:r>
          </w:p>
        </w:tc>
        <w:tc>
          <w:tcPr>
            <w:tcW w:w="312" w:type="pct"/>
          </w:tcPr>
          <w:p w14:paraId="2373BF7C" w14:textId="77777777" w:rsidR="00E715E9" w:rsidRPr="00614CF2" w:rsidRDefault="00E715E9" w:rsidP="00614CF2">
            <w:r w:rsidRPr="00614CF2">
              <w:t>7</w:t>
            </w:r>
          </w:p>
        </w:tc>
        <w:tc>
          <w:tcPr>
            <w:tcW w:w="291" w:type="pct"/>
          </w:tcPr>
          <w:p w14:paraId="2A85B7BD" w14:textId="77777777" w:rsidR="00E715E9" w:rsidRPr="00614CF2" w:rsidRDefault="00E715E9" w:rsidP="00614CF2">
            <w:r w:rsidRPr="00614CF2">
              <w:t>5</w:t>
            </w:r>
          </w:p>
        </w:tc>
        <w:tc>
          <w:tcPr>
            <w:tcW w:w="306" w:type="pct"/>
          </w:tcPr>
          <w:p w14:paraId="66E69045" w14:textId="77777777" w:rsidR="00E715E9" w:rsidRPr="00614CF2" w:rsidRDefault="00E715E9" w:rsidP="00614CF2">
            <w:r w:rsidRPr="00614CF2">
              <w:t>5</w:t>
            </w:r>
          </w:p>
        </w:tc>
        <w:tc>
          <w:tcPr>
            <w:tcW w:w="476" w:type="pct"/>
          </w:tcPr>
          <w:p w14:paraId="36399344" w14:textId="400566C6" w:rsidR="00E715E9" w:rsidRPr="00614CF2" w:rsidRDefault="00E715E9" w:rsidP="00614CF2">
            <w:r w:rsidRPr="00614CF2">
              <w:t>Above</w:t>
            </w:r>
            <w:r w:rsidR="00F474B4" w:rsidRPr="00614CF2">
              <w:t xml:space="preserve"> </w:t>
            </w:r>
            <w:r w:rsidRPr="00614CF2">
              <w:t>Average</w:t>
            </w:r>
          </w:p>
        </w:tc>
        <w:tc>
          <w:tcPr>
            <w:tcW w:w="320" w:type="pct"/>
          </w:tcPr>
          <w:p w14:paraId="59D35644" w14:textId="77777777" w:rsidR="00E715E9" w:rsidRPr="00614CF2" w:rsidRDefault="00E715E9" w:rsidP="00614CF2">
            <w:r w:rsidRPr="00614CF2">
              <w:t>$$$$</w:t>
            </w:r>
          </w:p>
        </w:tc>
        <w:tc>
          <w:tcPr>
            <w:tcW w:w="219" w:type="pct"/>
          </w:tcPr>
          <w:p w14:paraId="1BA1623F" w14:textId="77777777" w:rsidR="00E715E9" w:rsidRPr="00614CF2" w:rsidRDefault="00E715E9" w:rsidP="00614CF2">
            <w:r w:rsidRPr="00614CF2">
              <w:t>4</w:t>
            </w:r>
          </w:p>
        </w:tc>
        <w:tc>
          <w:tcPr>
            <w:tcW w:w="349" w:type="pct"/>
          </w:tcPr>
          <w:p w14:paraId="1942C1D0" w14:textId="77777777" w:rsidR="00E715E9" w:rsidRPr="00614CF2" w:rsidRDefault="00E715E9" w:rsidP="00614CF2">
            <w:r w:rsidRPr="00614CF2">
              <w:t>-1.7</w:t>
            </w:r>
          </w:p>
        </w:tc>
      </w:tr>
      <w:tr w:rsidR="00E715E9" w:rsidRPr="00614CF2" w14:paraId="33BD4862" w14:textId="77777777" w:rsidTr="00042CF5">
        <w:trPr>
          <w:trHeight w:val="20"/>
        </w:trPr>
        <w:tc>
          <w:tcPr>
            <w:tcW w:w="1875" w:type="pct"/>
          </w:tcPr>
          <w:p w14:paraId="1AD0B3DE" w14:textId="2569CCC8" w:rsidR="00E715E9" w:rsidRPr="00614CF2" w:rsidRDefault="00E715E9" w:rsidP="00614CF2">
            <w:r w:rsidRPr="00614CF2">
              <w:t>Manufacturers</w:t>
            </w:r>
            <w:r w:rsidR="00F474B4" w:rsidRPr="00614CF2">
              <w:t xml:space="preserve"> </w:t>
            </w:r>
            <w:r w:rsidRPr="00614CF2">
              <w:t>(M)</w:t>
            </w:r>
          </w:p>
        </w:tc>
        <w:tc>
          <w:tcPr>
            <w:tcW w:w="348" w:type="pct"/>
          </w:tcPr>
          <w:p w14:paraId="539104BE" w14:textId="77777777" w:rsidR="00E715E9" w:rsidRPr="00614CF2" w:rsidRDefault="00E715E9" w:rsidP="00614CF2">
            <w:r w:rsidRPr="00614CF2">
              <w:t>21.9</w:t>
            </w:r>
          </w:p>
        </w:tc>
        <w:tc>
          <w:tcPr>
            <w:tcW w:w="213" w:type="pct"/>
          </w:tcPr>
          <w:p w14:paraId="7D6FD698" w14:textId="77777777" w:rsidR="00E715E9" w:rsidRPr="00614CF2" w:rsidRDefault="00E715E9" w:rsidP="00614CF2">
            <w:r w:rsidRPr="00614CF2">
              <w:t>-1.9</w:t>
            </w:r>
          </w:p>
        </w:tc>
        <w:tc>
          <w:tcPr>
            <w:tcW w:w="292" w:type="pct"/>
          </w:tcPr>
          <w:p w14:paraId="468882CC" w14:textId="77777777" w:rsidR="00E715E9" w:rsidRPr="00614CF2" w:rsidRDefault="00E715E9" w:rsidP="00614CF2">
            <w:r w:rsidRPr="00614CF2">
              <w:t>-7.9</w:t>
            </w:r>
          </w:p>
        </w:tc>
        <w:tc>
          <w:tcPr>
            <w:tcW w:w="312" w:type="pct"/>
          </w:tcPr>
          <w:p w14:paraId="7E0EB66E" w14:textId="77777777" w:rsidR="00E715E9" w:rsidRPr="00614CF2" w:rsidRDefault="00E715E9" w:rsidP="00614CF2">
            <w:r w:rsidRPr="00614CF2">
              <w:t>17</w:t>
            </w:r>
          </w:p>
        </w:tc>
        <w:tc>
          <w:tcPr>
            <w:tcW w:w="291" w:type="pct"/>
          </w:tcPr>
          <w:p w14:paraId="15799080" w14:textId="77777777" w:rsidR="00E715E9" w:rsidRPr="00614CF2" w:rsidRDefault="00E715E9" w:rsidP="00614CF2">
            <w:r w:rsidRPr="00614CF2">
              <w:t>18</w:t>
            </w:r>
          </w:p>
        </w:tc>
        <w:tc>
          <w:tcPr>
            <w:tcW w:w="306" w:type="pct"/>
          </w:tcPr>
          <w:p w14:paraId="73A93FC2" w14:textId="77777777" w:rsidR="00E715E9" w:rsidRPr="00614CF2" w:rsidRDefault="00E715E9" w:rsidP="00614CF2">
            <w:r w:rsidRPr="00614CF2">
              <w:t>4</w:t>
            </w:r>
          </w:p>
        </w:tc>
        <w:tc>
          <w:tcPr>
            <w:tcW w:w="476" w:type="pct"/>
          </w:tcPr>
          <w:p w14:paraId="3EFFFDB2" w14:textId="77777777" w:rsidR="00E715E9" w:rsidRPr="00614CF2" w:rsidRDefault="00E715E9" w:rsidP="00614CF2">
            <w:r w:rsidRPr="00614CF2">
              <w:t>Average</w:t>
            </w:r>
          </w:p>
        </w:tc>
        <w:tc>
          <w:tcPr>
            <w:tcW w:w="320" w:type="pct"/>
          </w:tcPr>
          <w:p w14:paraId="7DB47831" w14:textId="77777777" w:rsidR="00E715E9" w:rsidRPr="00614CF2" w:rsidRDefault="00E715E9" w:rsidP="00614CF2">
            <w:r w:rsidRPr="00614CF2">
              <w:t>-</w:t>
            </w:r>
          </w:p>
        </w:tc>
        <w:tc>
          <w:tcPr>
            <w:tcW w:w="219" w:type="pct"/>
          </w:tcPr>
          <w:p w14:paraId="0F73EA89" w14:textId="77777777" w:rsidR="00E715E9" w:rsidRPr="00614CF2" w:rsidRDefault="00E715E9" w:rsidP="00614CF2">
            <w:r w:rsidRPr="00614CF2">
              <w:t>1</w:t>
            </w:r>
          </w:p>
        </w:tc>
        <w:tc>
          <w:tcPr>
            <w:tcW w:w="349" w:type="pct"/>
          </w:tcPr>
          <w:p w14:paraId="6CF951A0" w14:textId="77777777" w:rsidR="00E715E9" w:rsidRPr="00614CF2" w:rsidRDefault="00E715E9" w:rsidP="00614CF2">
            <w:r w:rsidRPr="00614CF2">
              <w:t>4.5</w:t>
            </w:r>
          </w:p>
        </w:tc>
      </w:tr>
      <w:tr w:rsidR="00E715E9" w:rsidRPr="00614CF2" w14:paraId="4B31E5C0" w14:textId="77777777" w:rsidTr="00042CF5">
        <w:trPr>
          <w:trHeight w:val="20"/>
        </w:trPr>
        <w:tc>
          <w:tcPr>
            <w:tcW w:w="1875" w:type="pct"/>
          </w:tcPr>
          <w:p w14:paraId="7F8EA8BF" w14:textId="7B715A1B" w:rsidR="00E715E9" w:rsidRPr="00614CF2" w:rsidRDefault="00E715E9" w:rsidP="00614CF2">
            <w:r w:rsidRPr="00614CF2">
              <w:t>Meat</w:t>
            </w:r>
            <w:r w:rsidR="00F474B4" w:rsidRPr="00614CF2">
              <w:t xml:space="preserve"> </w:t>
            </w:r>
            <w:r w:rsidRPr="00614CF2">
              <w:t>Boners</w:t>
            </w:r>
            <w:r w:rsidR="00F474B4" w:rsidRPr="00614CF2">
              <w:t xml:space="preserve"> </w:t>
            </w:r>
            <w:r w:rsidRPr="00614CF2">
              <w:t>and</w:t>
            </w:r>
            <w:r w:rsidR="00F474B4" w:rsidRPr="00614CF2">
              <w:t xml:space="preserve"> </w:t>
            </w:r>
            <w:r w:rsidRPr="00614CF2">
              <w:t>Slicers,</w:t>
            </w:r>
            <w:r w:rsidR="00F474B4" w:rsidRPr="00614CF2">
              <w:t xml:space="preserve"> </w:t>
            </w:r>
            <w:r w:rsidRPr="00614CF2">
              <w:t>and</w:t>
            </w:r>
            <w:r w:rsidR="00F474B4" w:rsidRPr="00614CF2">
              <w:t xml:space="preserve"> </w:t>
            </w:r>
            <w:r w:rsidRPr="00614CF2">
              <w:t>Slaughterers</w:t>
            </w:r>
            <w:r w:rsidR="00F474B4" w:rsidRPr="00614CF2">
              <w:t xml:space="preserve"> </w:t>
            </w:r>
            <w:r w:rsidRPr="00614CF2">
              <w:t>(L)</w:t>
            </w:r>
          </w:p>
        </w:tc>
        <w:tc>
          <w:tcPr>
            <w:tcW w:w="348" w:type="pct"/>
          </w:tcPr>
          <w:p w14:paraId="1EEC9CBA" w14:textId="77777777" w:rsidR="00E715E9" w:rsidRPr="00614CF2" w:rsidRDefault="00E715E9" w:rsidP="00614CF2">
            <w:r w:rsidRPr="00614CF2">
              <w:t>5.8</w:t>
            </w:r>
          </w:p>
        </w:tc>
        <w:tc>
          <w:tcPr>
            <w:tcW w:w="213" w:type="pct"/>
          </w:tcPr>
          <w:p w14:paraId="7645506D" w14:textId="77777777" w:rsidR="00E715E9" w:rsidRPr="00614CF2" w:rsidRDefault="00E715E9" w:rsidP="00614CF2">
            <w:r w:rsidRPr="00614CF2">
              <w:t>-3.9</w:t>
            </w:r>
          </w:p>
        </w:tc>
        <w:tc>
          <w:tcPr>
            <w:tcW w:w="292" w:type="pct"/>
          </w:tcPr>
          <w:p w14:paraId="5C2B6307" w14:textId="77777777" w:rsidR="00E715E9" w:rsidRPr="00614CF2" w:rsidRDefault="00E715E9" w:rsidP="00614CF2">
            <w:r w:rsidRPr="00614CF2">
              <w:t>-39.9</w:t>
            </w:r>
          </w:p>
        </w:tc>
        <w:tc>
          <w:tcPr>
            <w:tcW w:w="312" w:type="pct"/>
          </w:tcPr>
          <w:p w14:paraId="0782E015" w14:textId="77777777" w:rsidR="00E715E9" w:rsidRPr="00614CF2" w:rsidRDefault="00E715E9" w:rsidP="00614CF2">
            <w:r w:rsidRPr="00614CF2">
              <w:t>5</w:t>
            </w:r>
          </w:p>
        </w:tc>
        <w:tc>
          <w:tcPr>
            <w:tcW w:w="291" w:type="pct"/>
          </w:tcPr>
          <w:p w14:paraId="42DB459E" w14:textId="77777777" w:rsidR="00E715E9" w:rsidRPr="00614CF2" w:rsidRDefault="00E715E9" w:rsidP="00614CF2">
            <w:r w:rsidRPr="00614CF2">
              <w:t>17</w:t>
            </w:r>
          </w:p>
        </w:tc>
        <w:tc>
          <w:tcPr>
            <w:tcW w:w="306" w:type="pct"/>
          </w:tcPr>
          <w:p w14:paraId="710A9CE1" w14:textId="77777777" w:rsidR="00E715E9" w:rsidRPr="00614CF2" w:rsidRDefault="00E715E9" w:rsidP="00614CF2">
            <w:r w:rsidRPr="00614CF2">
              <w:t>8</w:t>
            </w:r>
          </w:p>
        </w:tc>
        <w:tc>
          <w:tcPr>
            <w:tcW w:w="476" w:type="pct"/>
          </w:tcPr>
          <w:p w14:paraId="3F3165D0" w14:textId="37A3BFD8" w:rsidR="00E715E9" w:rsidRPr="00614CF2" w:rsidRDefault="00E715E9" w:rsidP="00614CF2">
            <w:r w:rsidRPr="00614CF2">
              <w:t>Above</w:t>
            </w:r>
            <w:r w:rsidR="00F474B4" w:rsidRPr="00614CF2">
              <w:t xml:space="preserve"> </w:t>
            </w:r>
            <w:r w:rsidRPr="00614CF2">
              <w:t>Average</w:t>
            </w:r>
          </w:p>
        </w:tc>
        <w:tc>
          <w:tcPr>
            <w:tcW w:w="320" w:type="pct"/>
          </w:tcPr>
          <w:p w14:paraId="651BC2FD" w14:textId="77777777" w:rsidR="00E715E9" w:rsidRPr="00614CF2" w:rsidRDefault="00E715E9" w:rsidP="00614CF2">
            <w:r w:rsidRPr="00614CF2">
              <w:t>$$</w:t>
            </w:r>
          </w:p>
        </w:tc>
        <w:tc>
          <w:tcPr>
            <w:tcW w:w="219" w:type="pct"/>
          </w:tcPr>
          <w:p w14:paraId="7514495C" w14:textId="77777777" w:rsidR="00E715E9" w:rsidRPr="00614CF2" w:rsidRDefault="00E715E9" w:rsidP="00614CF2">
            <w:r w:rsidRPr="00614CF2">
              <w:t>4</w:t>
            </w:r>
          </w:p>
        </w:tc>
        <w:tc>
          <w:tcPr>
            <w:tcW w:w="349" w:type="pct"/>
          </w:tcPr>
          <w:p w14:paraId="264F4C61" w14:textId="77777777" w:rsidR="00E715E9" w:rsidRPr="00614CF2" w:rsidRDefault="00E715E9" w:rsidP="00614CF2">
            <w:r w:rsidRPr="00614CF2">
              <w:t>0.2</w:t>
            </w:r>
          </w:p>
        </w:tc>
      </w:tr>
      <w:tr w:rsidR="00E715E9" w:rsidRPr="00614CF2" w14:paraId="2245B6D2" w14:textId="77777777" w:rsidTr="00042CF5">
        <w:trPr>
          <w:trHeight w:val="20"/>
        </w:trPr>
        <w:tc>
          <w:tcPr>
            <w:tcW w:w="1875" w:type="pct"/>
          </w:tcPr>
          <w:p w14:paraId="5447DFA6" w14:textId="6751503B" w:rsidR="00E715E9" w:rsidRPr="00614CF2" w:rsidRDefault="00E715E9" w:rsidP="00614CF2">
            <w:r w:rsidRPr="00614CF2">
              <w:t>Meat,</w:t>
            </w:r>
            <w:r w:rsidR="00F474B4" w:rsidRPr="00614CF2">
              <w:t xml:space="preserve"> </w:t>
            </w:r>
            <w:r w:rsidRPr="00614CF2">
              <w:t>Poultry</w:t>
            </w:r>
            <w:r w:rsidR="00F474B4" w:rsidRPr="00614CF2">
              <w:t xml:space="preserve"> </w:t>
            </w:r>
            <w:r w:rsidRPr="00614CF2">
              <w:t>and</w:t>
            </w:r>
            <w:r w:rsidR="00F474B4" w:rsidRPr="00614CF2">
              <w:t xml:space="preserve"> </w:t>
            </w:r>
            <w:r w:rsidRPr="00614CF2">
              <w:t>Seafood</w:t>
            </w:r>
            <w:r w:rsidR="00F474B4" w:rsidRPr="00614CF2">
              <w:t xml:space="preserve"> </w:t>
            </w:r>
            <w:r w:rsidRPr="00614CF2">
              <w:t>Process</w:t>
            </w:r>
            <w:r w:rsidR="00F474B4" w:rsidRPr="00614CF2">
              <w:t xml:space="preserve"> </w:t>
            </w:r>
            <w:r w:rsidRPr="00614CF2">
              <w:t>Workers</w:t>
            </w:r>
            <w:r w:rsidR="00F474B4" w:rsidRPr="00614CF2">
              <w:t xml:space="preserve"> </w:t>
            </w:r>
            <w:r w:rsidRPr="00614CF2">
              <w:t>(L)</w:t>
            </w:r>
          </w:p>
        </w:tc>
        <w:tc>
          <w:tcPr>
            <w:tcW w:w="348" w:type="pct"/>
          </w:tcPr>
          <w:p w14:paraId="645BC888" w14:textId="77777777" w:rsidR="00E715E9" w:rsidRPr="00614CF2" w:rsidRDefault="00E715E9" w:rsidP="00614CF2">
            <w:r w:rsidRPr="00614CF2">
              <w:t>13.0</w:t>
            </w:r>
          </w:p>
        </w:tc>
        <w:tc>
          <w:tcPr>
            <w:tcW w:w="213" w:type="pct"/>
          </w:tcPr>
          <w:p w14:paraId="3028F275" w14:textId="77777777" w:rsidR="00E715E9" w:rsidRPr="00614CF2" w:rsidRDefault="00E715E9" w:rsidP="00614CF2">
            <w:r w:rsidRPr="00614CF2">
              <w:t>-5.1</w:t>
            </w:r>
          </w:p>
        </w:tc>
        <w:tc>
          <w:tcPr>
            <w:tcW w:w="292" w:type="pct"/>
          </w:tcPr>
          <w:p w14:paraId="2DEA3F4F" w14:textId="77777777" w:rsidR="00E715E9" w:rsidRPr="00614CF2" w:rsidRDefault="00E715E9" w:rsidP="00614CF2">
            <w:r w:rsidRPr="00614CF2">
              <w:t>-28.2</w:t>
            </w:r>
          </w:p>
        </w:tc>
        <w:tc>
          <w:tcPr>
            <w:tcW w:w="312" w:type="pct"/>
          </w:tcPr>
          <w:p w14:paraId="0E8B7426" w14:textId="77777777" w:rsidR="00E715E9" w:rsidRPr="00614CF2" w:rsidRDefault="00E715E9" w:rsidP="00614CF2">
            <w:r w:rsidRPr="00614CF2">
              <w:t>17</w:t>
            </w:r>
          </w:p>
        </w:tc>
        <w:tc>
          <w:tcPr>
            <w:tcW w:w="291" w:type="pct"/>
          </w:tcPr>
          <w:p w14:paraId="16F37CFF" w14:textId="77777777" w:rsidR="00E715E9" w:rsidRPr="00614CF2" w:rsidRDefault="00E715E9" w:rsidP="00614CF2">
            <w:r w:rsidRPr="00614CF2">
              <w:t>31</w:t>
            </w:r>
          </w:p>
        </w:tc>
        <w:tc>
          <w:tcPr>
            <w:tcW w:w="306" w:type="pct"/>
          </w:tcPr>
          <w:p w14:paraId="160EF60A" w14:textId="77777777" w:rsidR="00E715E9" w:rsidRPr="00614CF2" w:rsidRDefault="00E715E9" w:rsidP="00614CF2">
            <w:r w:rsidRPr="00614CF2">
              <w:t>14</w:t>
            </w:r>
          </w:p>
        </w:tc>
        <w:tc>
          <w:tcPr>
            <w:tcW w:w="476" w:type="pct"/>
          </w:tcPr>
          <w:p w14:paraId="5701A856" w14:textId="0174089D" w:rsidR="00E715E9" w:rsidRPr="00614CF2" w:rsidRDefault="00E715E9" w:rsidP="00614CF2">
            <w:r w:rsidRPr="00614CF2">
              <w:t>Above</w:t>
            </w:r>
            <w:r w:rsidR="00F474B4" w:rsidRPr="00614CF2">
              <w:t xml:space="preserve"> </w:t>
            </w:r>
            <w:r w:rsidRPr="00614CF2">
              <w:t>Average</w:t>
            </w:r>
          </w:p>
        </w:tc>
        <w:tc>
          <w:tcPr>
            <w:tcW w:w="320" w:type="pct"/>
          </w:tcPr>
          <w:p w14:paraId="75A3C8C0" w14:textId="77777777" w:rsidR="00E715E9" w:rsidRPr="00614CF2" w:rsidRDefault="00E715E9" w:rsidP="00614CF2">
            <w:r w:rsidRPr="00614CF2">
              <w:t>$</w:t>
            </w:r>
          </w:p>
        </w:tc>
        <w:tc>
          <w:tcPr>
            <w:tcW w:w="219" w:type="pct"/>
          </w:tcPr>
          <w:p w14:paraId="275961F7" w14:textId="77777777" w:rsidR="00E715E9" w:rsidRPr="00614CF2" w:rsidRDefault="00E715E9" w:rsidP="00614CF2">
            <w:r w:rsidRPr="00614CF2">
              <w:t>5</w:t>
            </w:r>
          </w:p>
        </w:tc>
        <w:tc>
          <w:tcPr>
            <w:tcW w:w="349" w:type="pct"/>
          </w:tcPr>
          <w:p w14:paraId="2B101015" w14:textId="77777777" w:rsidR="00E715E9" w:rsidRPr="00614CF2" w:rsidRDefault="00E715E9" w:rsidP="00614CF2">
            <w:r w:rsidRPr="00614CF2">
              <w:t>0.2</w:t>
            </w:r>
          </w:p>
        </w:tc>
      </w:tr>
      <w:tr w:rsidR="00E715E9" w:rsidRPr="00614CF2" w14:paraId="1277EC57" w14:textId="77777777" w:rsidTr="00042CF5">
        <w:trPr>
          <w:trHeight w:val="20"/>
        </w:trPr>
        <w:tc>
          <w:tcPr>
            <w:tcW w:w="1875" w:type="pct"/>
          </w:tcPr>
          <w:p w14:paraId="67834AD0" w14:textId="7C563B44" w:rsidR="00E715E9" w:rsidRPr="00614CF2" w:rsidRDefault="00E715E9" w:rsidP="00614CF2">
            <w:r w:rsidRPr="00614CF2">
              <w:t>Metal</w:t>
            </w:r>
            <w:r w:rsidR="00F474B4" w:rsidRPr="00614CF2">
              <w:t xml:space="preserve"> </w:t>
            </w:r>
            <w:r w:rsidRPr="00614CF2">
              <w:t>Engineering</w:t>
            </w:r>
            <w:r w:rsidR="00F474B4" w:rsidRPr="00614CF2">
              <w:t xml:space="preserve"> </w:t>
            </w:r>
            <w:r w:rsidRPr="00614CF2">
              <w:t>Process</w:t>
            </w:r>
            <w:r w:rsidR="00F474B4" w:rsidRPr="00614CF2">
              <w:t xml:space="preserve"> </w:t>
            </w:r>
            <w:r w:rsidRPr="00614CF2">
              <w:t>Workers</w:t>
            </w:r>
            <w:r w:rsidR="00F474B4" w:rsidRPr="00614CF2">
              <w:t xml:space="preserve"> </w:t>
            </w:r>
            <w:r w:rsidRPr="00614CF2">
              <w:t>(L)</w:t>
            </w:r>
          </w:p>
        </w:tc>
        <w:tc>
          <w:tcPr>
            <w:tcW w:w="348" w:type="pct"/>
          </w:tcPr>
          <w:p w14:paraId="32D9F411" w14:textId="77777777" w:rsidR="00E715E9" w:rsidRPr="00614CF2" w:rsidRDefault="00E715E9" w:rsidP="00614CF2">
            <w:r w:rsidRPr="00614CF2">
              <w:t>9.2</w:t>
            </w:r>
          </w:p>
        </w:tc>
        <w:tc>
          <w:tcPr>
            <w:tcW w:w="213" w:type="pct"/>
          </w:tcPr>
          <w:p w14:paraId="6E74F63B" w14:textId="77777777" w:rsidR="00E715E9" w:rsidRPr="00614CF2" w:rsidRDefault="00E715E9" w:rsidP="00614CF2">
            <w:r w:rsidRPr="00614CF2">
              <w:t>-0.4</w:t>
            </w:r>
          </w:p>
        </w:tc>
        <w:tc>
          <w:tcPr>
            <w:tcW w:w="292" w:type="pct"/>
          </w:tcPr>
          <w:p w14:paraId="18172F45" w14:textId="77777777" w:rsidR="00E715E9" w:rsidRPr="00614CF2" w:rsidRDefault="00E715E9" w:rsidP="00614CF2">
            <w:r w:rsidRPr="00614CF2">
              <w:t>-4.4</w:t>
            </w:r>
          </w:p>
        </w:tc>
        <w:tc>
          <w:tcPr>
            <w:tcW w:w="312" w:type="pct"/>
          </w:tcPr>
          <w:p w14:paraId="4C7D2B07" w14:textId="77777777" w:rsidR="00E715E9" w:rsidRPr="00614CF2" w:rsidRDefault="00E715E9" w:rsidP="00614CF2">
            <w:r w:rsidRPr="00614CF2">
              <w:t>20</w:t>
            </w:r>
          </w:p>
        </w:tc>
        <w:tc>
          <w:tcPr>
            <w:tcW w:w="291" w:type="pct"/>
          </w:tcPr>
          <w:p w14:paraId="78E897E3" w14:textId="77777777" w:rsidR="00E715E9" w:rsidRPr="00614CF2" w:rsidRDefault="00E715E9" w:rsidP="00614CF2">
            <w:r w:rsidRPr="00614CF2">
              <w:t>8</w:t>
            </w:r>
          </w:p>
        </w:tc>
        <w:tc>
          <w:tcPr>
            <w:tcW w:w="306" w:type="pct"/>
          </w:tcPr>
          <w:p w14:paraId="0E17D255" w14:textId="77777777" w:rsidR="00E715E9" w:rsidRPr="00614CF2" w:rsidRDefault="00E715E9" w:rsidP="00614CF2">
            <w:r w:rsidRPr="00614CF2">
              <w:t>21</w:t>
            </w:r>
          </w:p>
        </w:tc>
        <w:tc>
          <w:tcPr>
            <w:tcW w:w="476" w:type="pct"/>
          </w:tcPr>
          <w:p w14:paraId="42ECCBE3" w14:textId="2F3F18CA" w:rsidR="00E715E9" w:rsidRPr="00614CF2" w:rsidRDefault="00E715E9" w:rsidP="00614CF2">
            <w:r w:rsidRPr="00614CF2">
              <w:t>Below</w:t>
            </w:r>
            <w:r w:rsidR="00F474B4" w:rsidRPr="00614CF2">
              <w:t xml:space="preserve"> </w:t>
            </w:r>
            <w:r w:rsidRPr="00614CF2">
              <w:t>Average</w:t>
            </w:r>
          </w:p>
        </w:tc>
        <w:tc>
          <w:tcPr>
            <w:tcW w:w="320" w:type="pct"/>
          </w:tcPr>
          <w:p w14:paraId="1156A879" w14:textId="77777777" w:rsidR="00E715E9" w:rsidRPr="00614CF2" w:rsidRDefault="00E715E9" w:rsidP="00614CF2">
            <w:r w:rsidRPr="00614CF2">
              <w:t>$$</w:t>
            </w:r>
          </w:p>
        </w:tc>
        <w:tc>
          <w:tcPr>
            <w:tcW w:w="219" w:type="pct"/>
          </w:tcPr>
          <w:p w14:paraId="4489D7BD" w14:textId="77777777" w:rsidR="00E715E9" w:rsidRPr="00614CF2" w:rsidRDefault="00E715E9" w:rsidP="00614CF2">
            <w:r w:rsidRPr="00614CF2">
              <w:t>5</w:t>
            </w:r>
          </w:p>
        </w:tc>
        <w:tc>
          <w:tcPr>
            <w:tcW w:w="349" w:type="pct"/>
          </w:tcPr>
          <w:p w14:paraId="772646D2" w14:textId="77777777" w:rsidR="00E715E9" w:rsidRPr="00614CF2" w:rsidRDefault="00E715E9" w:rsidP="00614CF2">
            <w:r w:rsidRPr="00614CF2">
              <w:t>-5.1</w:t>
            </w:r>
          </w:p>
        </w:tc>
      </w:tr>
      <w:tr w:rsidR="00E715E9" w:rsidRPr="00614CF2" w14:paraId="75411567" w14:textId="77777777" w:rsidTr="00042CF5">
        <w:trPr>
          <w:trHeight w:val="20"/>
        </w:trPr>
        <w:tc>
          <w:tcPr>
            <w:tcW w:w="1875" w:type="pct"/>
          </w:tcPr>
          <w:p w14:paraId="1DB2776F" w14:textId="73B5AD3B" w:rsidR="00E715E9" w:rsidRPr="00614CF2" w:rsidRDefault="00E715E9" w:rsidP="00614CF2">
            <w:r w:rsidRPr="00614CF2">
              <w:t>Packers</w:t>
            </w:r>
            <w:r w:rsidR="00F474B4" w:rsidRPr="00614CF2">
              <w:t xml:space="preserve"> </w:t>
            </w:r>
            <w:r w:rsidRPr="00614CF2">
              <w:t>(L)</w:t>
            </w:r>
          </w:p>
        </w:tc>
        <w:tc>
          <w:tcPr>
            <w:tcW w:w="348" w:type="pct"/>
          </w:tcPr>
          <w:p w14:paraId="629CAF25" w14:textId="77777777" w:rsidR="00E715E9" w:rsidRPr="00614CF2" w:rsidRDefault="00E715E9" w:rsidP="00614CF2">
            <w:r w:rsidRPr="00614CF2">
              <w:t>61.6</w:t>
            </w:r>
          </w:p>
        </w:tc>
        <w:tc>
          <w:tcPr>
            <w:tcW w:w="213" w:type="pct"/>
          </w:tcPr>
          <w:p w14:paraId="2FF805C5" w14:textId="77777777" w:rsidR="00E715E9" w:rsidRPr="00614CF2" w:rsidRDefault="00E715E9" w:rsidP="00614CF2">
            <w:r w:rsidRPr="00614CF2">
              <w:t>-2.7</w:t>
            </w:r>
          </w:p>
        </w:tc>
        <w:tc>
          <w:tcPr>
            <w:tcW w:w="292" w:type="pct"/>
          </w:tcPr>
          <w:p w14:paraId="59021C8C" w14:textId="77777777" w:rsidR="00E715E9" w:rsidRPr="00614CF2" w:rsidRDefault="00E715E9" w:rsidP="00614CF2">
            <w:r w:rsidRPr="00614CF2">
              <w:t>-4.2</w:t>
            </w:r>
          </w:p>
        </w:tc>
        <w:tc>
          <w:tcPr>
            <w:tcW w:w="312" w:type="pct"/>
          </w:tcPr>
          <w:p w14:paraId="410E19BA" w14:textId="77777777" w:rsidR="00E715E9" w:rsidRPr="00614CF2" w:rsidRDefault="00E715E9" w:rsidP="00614CF2">
            <w:r w:rsidRPr="00614CF2">
              <w:t>41</w:t>
            </w:r>
          </w:p>
        </w:tc>
        <w:tc>
          <w:tcPr>
            <w:tcW w:w="291" w:type="pct"/>
          </w:tcPr>
          <w:p w14:paraId="54FDB981" w14:textId="77777777" w:rsidR="00E715E9" w:rsidRPr="00614CF2" w:rsidRDefault="00E715E9" w:rsidP="00614CF2">
            <w:r w:rsidRPr="00614CF2">
              <w:t>59</w:t>
            </w:r>
          </w:p>
        </w:tc>
        <w:tc>
          <w:tcPr>
            <w:tcW w:w="306" w:type="pct"/>
          </w:tcPr>
          <w:p w14:paraId="24C267E6" w14:textId="77777777" w:rsidR="00E715E9" w:rsidRPr="00614CF2" w:rsidRDefault="00E715E9" w:rsidP="00614CF2">
            <w:r w:rsidRPr="00614CF2">
              <w:t>25</w:t>
            </w:r>
          </w:p>
        </w:tc>
        <w:tc>
          <w:tcPr>
            <w:tcW w:w="476" w:type="pct"/>
          </w:tcPr>
          <w:p w14:paraId="5118BAD2" w14:textId="3E2E0572" w:rsidR="00E715E9" w:rsidRPr="00614CF2" w:rsidRDefault="00E715E9" w:rsidP="00614CF2">
            <w:r w:rsidRPr="00614CF2">
              <w:t>Above</w:t>
            </w:r>
            <w:r w:rsidR="00F474B4" w:rsidRPr="00614CF2">
              <w:t xml:space="preserve"> </w:t>
            </w:r>
            <w:r w:rsidRPr="00614CF2">
              <w:t>Average</w:t>
            </w:r>
          </w:p>
        </w:tc>
        <w:tc>
          <w:tcPr>
            <w:tcW w:w="320" w:type="pct"/>
          </w:tcPr>
          <w:p w14:paraId="3CC3E314" w14:textId="77777777" w:rsidR="00E715E9" w:rsidRPr="00614CF2" w:rsidRDefault="00E715E9" w:rsidP="00614CF2">
            <w:r w:rsidRPr="00614CF2">
              <w:t>$</w:t>
            </w:r>
          </w:p>
        </w:tc>
        <w:tc>
          <w:tcPr>
            <w:tcW w:w="219" w:type="pct"/>
          </w:tcPr>
          <w:p w14:paraId="41EB5979" w14:textId="77777777" w:rsidR="00E715E9" w:rsidRPr="00614CF2" w:rsidRDefault="00E715E9" w:rsidP="00614CF2">
            <w:r w:rsidRPr="00614CF2">
              <w:t>5</w:t>
            </w:r>
          </w:p>
        </w:tc>
        <w:tc>
          <w:tcPr>
            <w:tcW w:w="349" w:type="pct"/>
          </w:tcPr>
          <w:p w14:paraId="7CD43D50" w14:textId="77777777" w:rsidR="00E715E9" w:rsidRPr="00614CF2" w:rsidRDefault="00E715E9" w:rsidP="00614CF2">
            <w:r w:rsidRPr="00614CF2">
              <w:t>0.0</w:t>
            </w:r>
          </w:p>
        </w:tc>
      </w:tr>
      <w:tr w:rsidR="00E715E9" w:rsidRPr="00614CF2" w14:paraId="05564A76" w14:textId="77777777" w:rsidTr="00042CF5">
        <w:trPr>
          <w:trHeight w:val="20"/>
        </w:trPr>
        <w:tc>
          <w:tcPr>
            <w:tcW w:w="1875" w:type="pct"/>
          </w:tcPr>
          <w:p w14:paraId="5CDF0D9F" w14:textId="7631F28A" w:rsidR="00E715E9" w:rsidRPr="00614CF2" w:rsidRDefault="00E715E9" w:rsidP="00614CF2">
            <w:r w:rsidRPr="00614CF2">
              <w:t>Paper</w:t>
            </w:r>
            <w:r w:rsidR="00F474B4" w:rsidRPr="00614CF2">
              <w:t xml:space="preserve"> </w:t>
            </w:r>
            <w:r w:rsidRPr="00614CF2">
              <w:t>and</w:t>
            </w:r>
            <w:r w:rsidR="00F474B4" w:rsidRPr="00614CF2">
              <w:t xml:space="preserve"> </w:t>
            </w:r>
            <w:r w:rsidRPr="00614CF2">
              <w:t>Wood</w:t>
            </w:r>
            <w:r w:rsidR="00F474B4" w:rsidRPr="00614CF2">
              <w:t xml:space="preserve"> </w:t>
            </w:r>
            <w:r w:rsidRPr="00614CF2">
              <w:t>Processing</w:t>
            </w:r>
            <w:r w:rsidR="00F474B4" w:rsidRPr="00614CF2">
              <w:t xml:space="preserve"> </w:t>
            </w:r>
            <w:r w:rsidRPr="00614CF2">
              <w:t>Machine</w:t>
            </w:r>
            <w:r w:rsidR="00F474B4" w:rsidRPr="00614CF2">
              <w:t xml:space="preserve"> </w:t>
            </w:r>
            <w:r w:rsidRPr="00614CF2">
              <w:t>Operators</w:t>
            </w:r>
            <w:r w:rsidR="00F474B4" w:rsidRPr="00614CF2">
              <w:t xml:space="preserve"> </w:t>
            </w:r>
            <w:r w:rsidRPr="00614CF2">
              <w:t>(MO)</w:t>
            </w:r>
          </w:p>
        </w:tc>
        <w:tc>
          <w:tcPr>
            <w:tcW w:w="348" w:type="pct"/>
          </w:tcPr>
          <w:p w14:paraId="741A7AAE" w14:textId="77777777" w:rsidR="00E715E9" w:rsidRPr="00614CF2" w:rsidRDefault="00E715E9" w:rsidP="00614CF2">
            <w:r w:rsidRPr="00614CF2">
              <w:t>5.8</w:t>
            </w:r>
          </w:p>
        </w:tc>
        <w:tc>
          <w:tcPr>
            <w:tcW w:w="213" w:type="pct"/>
          </w:tcPr>
          <w:p w14:paraId="36E150F5" w14:textId="77777777" w:rsidR="00E715E9" w:rsidRPr="00614CF2" w:rsidRDefault="00E715E9" w:rsidP="00614CF2">
            <w:r w:rsidRPr="00614CF2">
              <w:t>-0.8</w:t>
            </w:r>
          </w:p>
        </w:tc>
        <w:tc>
          <w:tcPr>
            <w:tcW w:w="292" w:type="pct"/>
          </w:tcPr>
          <w:p w14:paraId="7CEBA8A2" w14:textId="77777777" w:rsidR="00E715E9" w:rsidRPr="00614CF2" w:rsidRDefault="00E715E9" w:rsidP="00614CF2">
            <w:r w:rsidRPr="00614CF2">
              <w:t>-12.8</w:t>
            </w:r>
          </w:p>
        </w:tc>
        <w:tc>
          <w:tcPr>
            <w:tcW w:w="312" w:type="pct"/>
          </w:tcPr>
          <w:p w14:paraId="77B142B0" w14:textId="77777777" w:rsidR="00E715E9" w:rsidRPr="00614CF2" w:rsidRDefault="00E715E9" w:rsidP="00614CF2">
            <w:r w:rsidRPr="00614CF2">
              <w:t>16</w:t>
            </w:r>
          </w:p>
        </w:tc>
        <w:tc>
          <w:tcPr>
            <w:tcW w:w="291" w:type="pct"/>
          </w:tcPr>
          <w:p w14:paraId="6658533F" w14:textId="77777777" w:rsidR="00E715E9" w:rsidRPr="00614CF2" w:rsidRDefault="00E715E9" w:rsidP="00614CF2">
            <w:r w:rsidRPr="00614CF2">
              <w:t>11</w:t>
            </w:r>
          </w:p>
        </w:tc>
        <w:tc>
          <w:tcPr>
            <w:tcW w:w="306" w:type="pct"/>
          </w:tcPr>
          <w:p w14:paraId="657E74B9" w14:textId="77777777" w:rsidR="00E715E9" w:rsidRPr="00614CF2" w:rsidRDefault="00E715E9" w:rsidP="00614CF2">
            <w:r w:rsidRPr="00614CF2">
              <w:t>13</w:t>
            </w:r>
          </w:p>
        </w:tc>
        <w:tc>
          <w:tcPr>
            <w:tcW w:w="476" w:type="pct"/>
          </w:tcPr>
          <w:p w14:paraId="3F50B912" w14:textId="2D2B39AF" w:rsidR="00E715E9" w:rsidRPr="00614CF2" w:rsidRDefault="00E715E9" w:rsidP="00614CF2">
            <w:r w:rsidRPr="00614CF2">
              <w:t>Above</w:t>
            </w:r>
            <w:r w:rsidR="00F474B4" w:rsidRPr="00614CF2">
              <w:t xml:space="preserve"> </w:t>
            </w:r>
            <w:r w:rsidRPr="00614CF2">
              <w:t>Average</w:t>
            </w:r>
          </w:p>
        </w:tc>
        <w:tc>
          <w:tcPr>
            <w:tcW w:w="320" w:type="pct"/>
          </w:tcPr>
          <w:p w14:paraId="16D8B58B" w14:textId="77777777" w:rsidR="00E715E9" w:rsidRPr="00614CF2" w:rsidRDefault="00E715E9" w:rsidP="00614CF2">
            <w:r w:rsidRPr="00614CF2">
              <w:t>$$</w:t>
            </w:r>
          </w:p>
        </w:tc>
        <w:tc>
          <w:tcPr>
            <w:tcW w:w="219" w:type="pct"/>
          </w:tcPr>
          <w:p w14:paraId="12B94C59" w14:textId="77777777" w:rsidR="00E715E9" w:rsidRPr="00614CF2" w:rsidRDefault="00E715E9" w:rsidP="00614CF2">
            <w:r w:rsidRPr="00614CF2">
              <w:t>4</w:t>
            </w:r>
          </w:p>
        </w:tc>
        <w:tc>
          <w:tcPr>
            <w:tcW w:w="349" w:type="pct"/>
          </w:tcPr>
          <w:p w14:paraId="69B2A44F" w14:textId="77777777" w:rsidR="00E715E9" w:rsidRPr="00614CF2" w:rsidRDefault="00E715E9" w:rsidP="00614CF2">
            <w:r w:rsidRPr="00614CF2">
              <w:t>-0.8</w:t>
            </w:r>
          </w:p>
        </w:tc>
      </w:tr>
      <w:tr w:rsidR="00E715E9" w:rsidRPr="00614CF2" w14:paraId="3BA504C2" w14:textId="77777777" w:rsidTr="00042CF5">
        <w:trPr>
          <w:trHeight w:val="20"/>
        </w:trPr>
        <w:tc>
          <w:tcPr>
            <w:tcW w:w="1875" w:type="pct"/>
          </w:tcPr>
          <w:p w14:paraId="5A734996" w14:textId="308E01E0" w:rsidR="00E715E9" w:rsidRPr="00614CF2" w:rsidRDefault="00E715E9" w:rsidP="00614CF2">
            <w:r w:rsidRPr="00614CF2">
              <w:t>Plastics</w:t>
            </w:r>
            <w:r w:rsidR="00F474B4" w:rsidRPr="00614CF2">
              <w:t xml:space="preserve"> </w:t>
            </w:r>
            <w:r w:rsidRPr="00614CF2">
              <w:t>and</w:t>
            </w:r>
            <w:r w:rsidR="00F474B4" w:rsidRPr="00614CF2">
              <w:t xml:space="preserve"> </w:t>
            </w:r>
            <w:r w:rsidRPr="00614CF2">
              <w:t>Rubber</w:t>
            </w:r>
            <w:r w:rsidR="00F474B4" w:rsidRPr="00614CF2">
              <w:t xml:space="preserve"> </w:t>
            </w:r>
            <w:r w:rsidRPr="00614CF2">
              <w:t>Factory</w:t>
            </w:r>
            <w:r w:rsidR="00F474B4" w:rsidRPr="00614CF2">
              <w:t xml:space="preserve"> </w:t>
            </w:r>
            <w:r w:rsidRPr="00614CF2">
              <w:t>Workers</w:t>
            </w:r>
            <w:r w:rsidR="00F474B4" w:rsidRPr="00614CF2">
              <w:t xml:space="preserve"> </w:t>
            </w:r>
            <w:r w:rsidRPr="00614CF2">
              <w:t>(L)</w:t>
            </w:r>
          </w:p>
        </w:tc>
        <w:tc>
          <w:tcPr>
            <w:tcW w:w="348" w:type="pct"/>
          </w:tcPr>
          <w:p w14:paraId="13DAEC97" w14:textId="77777777" w:rsidR="00E715E9" w:rsidRPr="00614CF2" w:rsidRDefault="00E715E9" w:rsidP="00614CF2">
            <w:r w:rsidRPr="00614CF2">
              <w:t>2.0</w:t>
            </w:r>
          </w:p>
        </w:tc>
        <w:tc>
          <w:tcPr>
            <w:tcW w:w="213" w:type="pct"/>
          </w:tcPr>
          <w:p w14:paraId="50B32250" w14:textId="77777777" w:rsidR="00E715E9" w:rsidRPr="00614CF2" w:rsidRDefault="00E715E9" w:rsidP="00614CF2">
            <w:r w:rsidRPr="00614CF2">
              <w:t>-0.5</w:t>
            </w:r>
          </w:p>
        </w:tc>
        <w:tc>
          <w:tcPr>
            <w:tcW w:w="292" w:type="pct"/>
          </w:tcPr>
          <w:p w14:paraId="03383F84" w14:textId="77777777" w:rsidR="00E715E9" w:rsidRPr="00614CF2" w:rsidRDefault="00E715E9" w:rsidP="00614CF2">
            <w:r w:rsidRPr="00614CF2">
              <w:t>-19.5</w:t>
            </w:r>
          </w:p>
        </w:tc>
        <w:tc>
          <w:tcPr>
            <w:tcW w:w="312" w:type="pct"/>
          </w:tcPr>
          <w:p w14:paraId="1FE96660" w14:textId="77777777" w:rsidR="00E715E9" w:rsidRPr="00614CF2" w:rsidRDefault="00E715E9" w:rsidP="00614CF2">
            <w:r w:rsidRPr="00614CF2">
              <w:t>22</w:t>
            </w:r>
          </w:p>
        </w:tc>
        <w:tc>
          <w:tcPr>
            <w:tcW w:w="291" w:type="pct"/>
          </w:tcPr>
          <w:p w14:paraId="580925ED" w14:textId="77777777" w:rsidR="00E715E9" w:rsidRPr="00614CF2" w:rsidRDefault="00E715E9" w:rsidP="00614CF2">
            <w:r w:rsidRPr="00614CF2">
              <w:t>28</w:t>
            </w:r>
          </w:p>
        </w:tc>
        <w:tc>
          <w:tcPr>
            <w:tcW w:w="306" w:type="pct"/>
          </w:tcPr>
          <w:p w14:paraId="7200D6A7" w14:textId="77777777" w:rsidR="00E715E9" w:rsidRPr="00614CF2" w:rsidRDefault="00E715E9" w:rsidP="00614CF2">
            <w:r w:rsidRPr="00614CF2">
              <w:t>36</w:t>
            </w:r>
          </w:p>
        </w:tc>
        <w:tc>
          <w:tcPr>
            <w:tcW w:w="476" w:type="pct"/>
          </w:tcPr>
          <w:p w14:paraId="2537B18A" w14:textId="1432361A" w:rsidR="00E715E9" w:rsidRPr="00614CF2" w:rsidRDefault="00E715E9" w:rsidP="00614CF2">
            <w:r w:rsidRPr="00614CF2">
              <w:t>Below</w:t>
            </w:r>
            <w:r w:rsidR="00F474B4" w:rsidRPr="00614CF2">
              <w:t xml:space="preserve"> </w:t>
            </w:r>
            <w:r w:rsidRPr="00614CF2">
              <w:t>Average</w:t>
            </w:r>
          </w:p>
        </w:tc>
        <w:tc>
          <w:tcPr>
            <w:tcW w:w="320" w:type="pct"/>
          </w:tcPr>
          <w:p w14:paraId="64A2D21F" w14:textId="77777777" w:rsidR="00E715E9" w:rsidRPr="00614CF2" w:rsidRDefault="00E715E9" w:rsidP="00614CF2">
            <w:r w:rsidRPr="00614CF2">
              <w:t>$$$</w:t>
            </w:r>
          </w:p>
        </w:tc>
        <w:tc>
          <w:tcPr>
            <w:tcW w:w="219" w:type="pct"/>
          </w:tcPr>
          <w:p w14:paraId="5563EB0B" w14:textId="77777777" w:rsidR="00E715E9" w:rsidRPr="00614CF2" w:rsidRDefault="00E715E9" w:rsidP="00614CF2">
            <w:r w:rsidRPr="00614CF2">
              <w:t>5</w:t>
            </w:r>
          </w:p>
        </w:tc>
        <w:tc>
          <w:tcPr>
            <w:tcW w:w="349" w:type="pct"/>
          </w:tcPr>
          <w:p w14:paraId="753CE188" w14:textId="77777777" w:rsidR="00E715E9" w:rsidRPr="00614CF2" w:rsidRDefault="00E715E9" w:rsidP="00614CF2">
            <w:r w:rsidRPr="00614CF2">
              <w:t>-6.9</w:t>
            </w:r>
          </w:p>
        </w:tc>
      </w:tr>
      <w:tr w:rsidR="00E715E9" w:rsidRPr="00614CF2" w14:paraId="0064065E" w14:textId="77777777" w:rsidTr="00042CF5">
        <w:trPr>
          <w:trHeight w:val="20"/>
        </w:trPr>
        <w:tc>
          <w:tcPr>
            <w:tcW w:w="1875" w:type="pct"/>
          </w:tcPr>
          <w:p w14:paraId="44B4651C" w14:textId="2C077F33" w:rsidR="00E715E9" w:rsidRPr="00614CF2" w:rsidRDefault="00E715E9" w:rsidP="00614CF2">
            <w:r w:rsidRPr="00614CF2">
              <w:t>Plastics</w:t>
            </w:r>
            <w:r w:rsidR="00F474B4" w:rsidRPr="00614CF2">
              <w:t xml:space="preserve"> </w:t>
            </w:r>
            <w:r w:rsidRPr="00614CF2">
              <w:t>and</w:t>
            </w:r>
            <w:r w:rsidR="00F474B4" w:rsidRPr="00614CF2">
              <w:t xml:space="preserve"> </w:t>
            </w:r>
            <w:r w:rsidRPr="00614CF2">
              <w:t>Rubber</w:t>
            </w:r>
            <w:r w:rsidR="00F474B4" w:rsidRPr="00614CF2">
              <w:t xml:space="preserve"> </w:t>
            </w:r>
            <w:r w:rsidRPr="00614CF2">
              <w:t>Production</w:t>
            </w:r>
            <w:r w:rsidR="00F474B4" w:rsidRPr="00614CF2">
              <w:t xml:space="preserve"> </w:t>
            </w:r>
            <w:r w:rsidRPr="00614CF2">
              <w:t>Machine</w:t>
            </w:r>
            <w:r w:rsidR="00F474B4" w:rsidRPr="00614CF2">
              <w:t xml:space="preserve"> </w:t>
            </w:r>
            <w:r w:rsidRPr="00614CF2">
              <w:t>Operators</w:t>
            </w:r>
            <w:r w:rsidR="00F474B4" w:rsidRPr="00614CF2">
              <w:t xml:space="preserve"> </w:t>
            </w:r>
            <w:r w:rsidRPr="00614CF2">
              <w:t>(MO)</w:t>
            </w:r>
          </w:p>
        </w:tc>
        <w:tc>
          <w:tcPr>
            <w:tcW w:w="348" w:type="pct"/>
          </w:tcPr>
          <w:p w14:paraId="5797CCD2" w14:textId="77777777" w:rsidR="00E715E9" w:rsidRPr="00614CF2" w:rsidRDefault="00E715E9" w:rsidP="00614CF2">
            <w:r w:rsidRPr="00614CF2">
              <w:t>7.3</w:t>
            </w:r>
          </w:p>
        </w:tc>
        <w:tc>
          <w:tcPr>
            <w:tcW w:w="213" w:type="pct"/>
          </w:tcPr>
          <w:p w14:paraId="75997279" w14:textId="77777777" w:rsidR="00E715E9" w:rsidRPr="00614CF2" w:rsidRDefault="00E715E9" w:rsidP="00614CF2">
            <w:r w:rsidRPr="00614CF2">
              <w:t>-0.3</w:t>
            </w:r>
          </w:p>
        </w:tc>
        <w:tc>
          <w:tcPr>
            <w:tcW w:w="292" w:type="pct"/>
          </w:tcPr>
          <w:p w14:paraId="1AC97229" w14:textId="77777777" w:rsidR="00E715E9" w:rsidRPr="00614CF2" w:rsidRDefault="00E715E9" w:rsidP="00614CF2">
            <w:r w:rsidRPr="00614CF2">
              <w:t>-4.2</w:t>
            </w:r>
          </w:p>
        </w:tc>
        <w:tc>
          <w:tcPr>
            <w:tcW w:w="312" w:type="pct"/>
          </w:tcPr>
          <w:p w14:paraId="3D2D5F71" w14:textId="77777777" w:rsidR="00E715E9" w:rsidRPr="00614CF2" w:rsidRDefault="00E715E9" w:rsidP="00614CF2">
            <w:r w:rsidRPr="00614CF2">
              <w:t>10</w:t>
            </w:r>
          </w:p>
        </w:tc>
        <w:tc>
          <w:tcPr>
            <w:tcW w:w="291" w:type="pct"/>
          </w:tcPr>
          <w:p w14:paraId="10B35602" w14:textId="77777777" w:rsidR="00E715E9" w:rsidRPr="00614CF2" w:rsidRDefault="00E715E9" w:rsidP="00614CF2">
            <w:r w:rsidRPr="00614CF2">
              <w:t>7</w:t>
            </w:r>
          </w:p>
        </w:tc>
        <w:tc>
          <w:tcPr>
            <w:tcW w:w="306" w:type="pct"/>
          </w:tcPr>
          <w:p w14:paraId="4AF74A0A" w14:textId="77777777" w:rsidR="00E715E9" w:rsidRPr="00614CF2" w:rsidRDefault="00E715E9" w:rsidP="00614CF2">
            <w:r w:rsidRPr="00614CF2">
              <w:t>3</w:t>
            </w:r>
          </w:p>
        </w:tc>
        <w:tc>
          <w:tcPr>
            <w:tcW w:w="476" w:type="pct"/>
          </w:tcPr>
          <w:p w14:paraId="0BE04E22" w14:textId="77777777" w:rsidR="00E715E9" w:rsidRPr="00614CF2" w:rsidRDefault="00E715E9" w:rsidP="00614CF2">
            <w:r w:rsidRPr="00614CF2">
              <w:t>Average</w:t>
            </w:r>
          </w:p>
        </w:tc>
        <w:tc>
          <w:tcPr>
            <w:tcW w:w="320" w:type="pct"/>
          </w:tcPr>
          <w:p w14:paraId="3722226D" w14:textId="77777777" w:rsidR="00E715E9" w:rsidRPr="00614CF2" w:rsidRDefault="00E715E9" w:rsidP="00614CF2">
            <w:r w:rsidRPr="00614CF2">
              <w:t>-</w:t>
            </w:r>
          </w:p>
        </w:tc>
        <w:tc>
          <w:tcPr>
            <w:tcW w:w="219" w:type="pct"/>
          </w:tcPr>
          <w:p w14:paraId="338F92A7" w14:textId="77777777" w:rsidR="00E715E9" w:rsidRPr="00614CF2" w:rsidRDefault="00E715E9" w:rsidP="00614CF2">
            <w:r w:rsidRPr="00614CF2">
              <w:t>4</w:t>
            </w:r>
          </w:p>
        </w:tc>
        <w:tc>
          <w:tcPr>
            <w:tcW w:w="349" w:type="pct"/>
          </w:tcPr>
          <w:p w14:paraId="25F9EF74" w14:textId="77777777" w:rsidR="00E715E9" w:rsidRPr="00614CF2" w:rsidRDefault="00E715E9" w:rsidP="00614CF2">
            <w:r w:rsidRPr="00614CF2">
              <w:t>-2.8</w:t>
            </w:r>
          </w:p>
        </w:tc>
      </w:tr>
      <w:tr w:rsidR="00E715E9" w:rsidRPr="00614CF2" w14:paraId="018E4C5F" w14:textId="77777777" w:rsidTr="00042CF5">
        <w:trPr>
          <w:trHeight w:val="20"/>
        </w:trPr>
        <w:tc>
          <w:tcPr>
            <w:tcW w:w="1875" w:type="pct"/>
          </w:tcPr>
          <w:p w14:paraId="1854F3BB" w14:textId="7967AFC2" w:rsidR="00E715E9" w:rsidRPr="00614CF2" w:rsidRDefault="00E715E9" w:rsidP="00614CF2">
            <w:r w:rsidRPr="00614CF2">
              <w:t>Print</w:t>
            </w:r>
            <w:r w:rsidR="00F474B4" w:rsidRPr="00614CF2">
              <w:t xml:space="preserve"> </w:t>
            </w:r>
            <w:r w:rsidRPr="00614CF2">
              <w:t>Finishers</w:t>
            </w:r>
            <w:r w:rsidR="00F474B4" w:rsidRPr="00614CF2">
              <w:t xml:space="preserve"> </w:t>
            </w:r>
            <w:r w:rsidRPr="00614CF2">
              <w:t>and</w:t>
            </w:r>
            <w:r w:rsidR="00F474B4" w:rsidRPr="00614CF2">
              <w:t xml:space="preserve"> </w:t>
            </w:r>
            <w:r w:rsidRPr="00614CF2">
              <w:t>Screen</w:t>
            </w:r>
            <w:r w:rsidR="00F474B4" w:rsidRPr="00614CF2">
              <w:t xml:space="preserve"> </w:t>
            </w:r>
            <w:r w:rsidRPr="00614CF2">
              <w:t>Printers</w:t>
            </w:r>
            <w:r w:rsidR="00F474B4" w:rsidRPr="00614CF2">
              <w:t xml:space="preserve"> </w:t>
            </w:r>
            <w:r w:rsidRPr="00614CF2">
              <w:t>(TT)</w:t>
            </w:r>
          </w:p>
        </w:tc>
        <w:tc>
          <w:tcPr>
            <w:tcW w:w="348" w:type="pct"/>
          </w:tcPr>
          <w:p w14:paraId="0E170D87" w14:textId="77777777" w:rsidR="00E715E9" w:rsidRPr="00614CF2" w:rsidRDefault="00E715E9" w:rsidP="00614CF2">
            <w:r w:rsidRPr="00614CF2">
              <w:t>3.0</w:t>
            </w:r>
          </w:p>
        </w:tc>
        <w:tc>
          <w:tcPr>
            <w:tcW w:w="213" w:type="pct"/>
          </w:tcPr>
          <w:p w14:paraId="256EA58E" w14:textId="77777777" w:rsidR="00E715E9" w:rsidRPr="00614CF2" w:rsidRDefault="00E715E9" w:rsidP="00614CF2">
            <w:r w:rsidRPr="00614CF2">
              <w:t>-0.9</w:t>
            </w:r>
          </w:p>
        </w:tc>
        <w:tc>
          <w:tcPr>
            <w:tcW w:w="292" w:type="pct"/>
          </w:tcPr>
          <w:p w14:paraId="20D1F663" w14:textId="77777777" w:rsidR="00E715E9" w:rsidRPr="00614CF2" w:rsidRDefault="00E715E9" w:rsidP="00614CF2">
            <w:r w:rsidRPr="00614CF2">
              <w:t>-23.7</w:t>
            </w:r>
          </w:p>
        </w:tc>
        <w:tc>
          <w:tcPr>
            <w:tcW w:w="312" w:type="pct"/>
          </w:tcPr>
          <w:p w14:paraId="31E5E9B1" w14:textId="77777777" w:rsidR="00E715E9" w:rsidRPr="00614CF2" w:rsidRDefault="00E715E9" w:rsidP="00614CF2">
            <w:r w:rsidRPr="00614CF2">
              <w:t>26</w:t>
            </w:r>
          </w:p>
        </w:tc>
        <w:tc>
          <w:tcPr>
            <w:tcW w:w="291" w:type="pct"/>
          </w:tcPr>
          <w:p w14:paraId="5C42E7D7" w14:textId="77777777" w:rsidR="00E715E9" w:rsidRPr="00614CF2" w:rsidRDefault="00E715E9" w:rsidP="00614CF2">
            <w:r w:rsidRPr="00614CF2">
              <w:t>9</w:t>
            </w:r>
          </w:p>
        </w:tc>
        <w:tc>
          <w:tcPr>
            <w:tcW w:w="306" w:type="pct"/>
          </w:tcPr>
          <w:p w14:paraId="0DC51A52" w14:textId="77777777" w:rsidR="00E715E9" w:rsidRPr="00614CF2" w:rsidRDefault="00E715E9" w:rsidP="00614CF2">
            <w:r w:rsidRPr="00614CF2">
              <w:t>0</w:t>
            </w:r>
          </w:p>
        </w:tc>
        <w:tc>
          <w:tcPr>
            <w:tcW w:w="476" w:type="pct"/>
          </w:tcPr>
          <w:p w14:paraId="5D8F6EE4" w14:textId="25C2AC76" w:rsidR="00E715E9" w:rsidRPr="00614CF2" w:rsidRDefault="00E715E9" w:rsidP="00614CF2">
            <w:r w:rsidRPr="00614CF2">
              <w:t>Below</w:t>
            </w:r>
            <w:r w:rsidR="00F474B4" w:rsidRPr="00614CF2">
              <w:t xml:space="preserve"> </w:t>
            </w:r>
            <w:r w:rsidRPr="00614CF2">
              <w:t>Average</w:t>
            </w:r>
          </w:p>
        </w:tc>
        <w:tc>
          <w:tcPr>
            <w:tcW w:w="320" w:type="pct"/>
          </w:tcPr>
          <w:p w14:paraId="629DF605" w14:textId="77777777" w:rsidR="00E715E9" w:rsidRPr="00614CF2" w:rsidRDefault="00E715E9" w:rsidP="00614CF2">
            <w:r w:rsidRPr="00614CF2">
              <w:t>$$</w:t>
            </w:r>
          </w:p>
        </w:tc>
        <w:tc>
          <w:tcPr>
            <w:tcW w:w="219" w:type="pct"/>
          </w:tcPr>
          <w:p w14:paraId="60F40BCF" w14:textId="77777777" w:rsidR="00E715E9" w:rsidRPr="00614CF2" w:rsidRDefault="00E715E9" w:rsidP="00614CF2">
            <w:r w:rsidRPr="00614CF2">
              <w:t>3</w:t>
            </w:r>
          </w:p>
        </w:tc>
        <w:tc>
          <w:tcPr>
            <w:tcW w:w="349" w:type="pct"/>
          </w:tcPr>
          <w:p w14:paraId="0D75F6EB" w14:textId="77777777" w:rsidR="00E715E9" w:rsidRPr="00614CF2" w:rsidRDefault="00E715E9" w:rsidP="00614CF2">
            <w:r w:rsidRPr="00614CF2">
              <w:t>0.3</w:t>
            </w:r>
          </w:p>
        </w:tc>
      </w:tr>
      <w:tr w:rsidR="00E715E9" w:rsidRPr="00614CF2" w14:paraId="610A7552" w14:textId="77777777" w:rsidTr="00042CF5">
        <w:trPr>
          <w:trHeight w:val="20"/>
        </w:trPr>
        <w:tc>
          <w:tcPr>
            <w:tcW w:w="1875" w:type="pct"/>
          </w:tcPr>
          <w:p w14:paraId="4B14986D" w14:textId="2F784E9C" w:rsidR="00E715E9" w:rsidRPr="00614CF2" w:rsidRDefault="00E715E9" w:rsidP="00614CF2">
            <w:r w:rsidRPr="00614CF2">
              <w:lastRenderedPageBreak/>
              <w:t>Printers</w:t>
            </w:r>
            <w:r w:rsidR="00F474B4" w:rsidRPr="00614CF2">
              <w:t xml:space="preserve"> </w:t>
            </w:r>
            <w:r w:rsidRPr="00614CF2">
              <w:t>(TT)</w:t>
            </w:r>
          </w:p>
        </w:tc>
        <w:tc>
          <w:tcPr>
            <w:tcW w:w="348" w:type="pct"/>
          </w:tcPr>
          <w:p w14:paraId="7028651D" w14:textId="77777777" w:rsidR="00E715E9" w:rsidRPr="00614CF2" w:rsidRDefault="00E715E9" w:rsidP="00614CF2">
            <w:r w:rsidRPr="00614CF2">
              <w:t>11.4</w:t>
            </w:r>
          </w:p>
        </w:tc>
        <w:tc>
          <w:tcPr>
            <w:tcW w:w="213" w:type="pct"/>
          </w:tcPr>
          <w:p w14:paraId="58BBF4D5" w14:textId="77777777" w:rsidR="00E715E9" w:rsidRPr="00614CF2" w:rsidRDefault="00E715E9" w:rsidP="00614CF2">
            <w:r w:rsidRPr="00614CF2">
              <w:t>-0.6</w:t>
            </w:r>
          </w:p>
        </w:tc>
        <w:tc>
          <w:tcPr>
            <w:tcW w:w="292" w:type="pct"/>
          </w:tcPr>
          <w:p w14:paraId="3DAC6D6A" w14:textId="77777777" w:rsidR="00E715E9" w:rsidRPr="00614CF2" w:rsidRDefault="00E715E9" w:rsidP="00614CF2">
            <w:r w:rsidRPr="00614CF2">
              <w:t>-4.8</w:t>
            </w:r>
          </w:p>
        </w:tc>
        <w:tc>
          <w:tcPr>
            <w:tcW w:w="312" w:type="pct"/>
          </w:tcPr>
          <w:p w14:paraId="1AEE53C7" w14:textId="77777777" w:rsidR="00E715E9" w:rsidRPr="00614CF2" w:rsidRDefault="00E715E9" w:rsidP="00614CF2">
            <w:r w:rsidRPr="00614CF2">
              <w:t>13</w:t>
            </w:r>
          </w:p>
        </w:tc>
        <w:tc>
          <w:tcPr>
            <w:tcW w:w="291" w:type="pct"/>
          </w:tcPr>
          <w:p w14:paraId="4410ABB8" w14:textId="77777777" w:rsidR="00E715E9" w:rsidRPr="00614CF2" w:rsidRDefault="00E715E9" w:rsidP="00614CF2">
            <w:r w:rsidRPr="00614CF2">
              <w:t>13</w:t>
            </w:r>
          </w:p>
        </w:tc>
        <w:tc>
          <w:tcPr>
            <w:tcW w:w="306" w:type="pct"/>
          </w:tcPr>
          <w:p w14:paraId="4E98950C" w14:textId="77777777" w:rsidR="00E715E9" w:rsidRPr="00614CF2" w:rsidRDefault="00E715E9" w:rsidP="00614CF2">
            <w:r w:rsidRPr="00614CF2">
              <w:t>3</w:t>
            </w:r>
          </w:p>
        </w:tc>
        <w:tc>
          <w:tcPr>
            <w:tcW w:w="476" w:type="pct"/>
          </w:tcPr>
          <w:p w14:paraId="4E9ADA14" w14:textId="77777777" w:rsidR="00E715E9" w:rsidRPr="00614CF2" w:rsidRDefault="00E715E9" w:rsidP="00614CF2">
            <w:r w:rsidRPr="00614CF2">
              <w:t>Average</w:t>
            </w:r>
          </w:p>
        </w:tc>
        <w:tc>
          <w:tcPr>
            <w:tcW w:w="320" w:type="pct"/>
          </w:tcPr>
          <w:p w14:paraId="25AD209C" w14:textId="77777777" w:rsidR="00E715E9" w:rsidRPr="00614CF2" w:rsidRDefault="00E715E9" w:rsidP="00614CF2">
            <w:r w:rsidRPr="00614CF2">
              <w:t>$$</w:t>
            </w:r>
          </w:p>
        </w:tc>
        <w:tc>
          <w:tcPr>
            <w:tcW w:w="219" w:type="pct"/>
          </w:tcPr>
          <w:p w14:paraId="7DC8D75C" w14:textId="77777777" w:rsidR="00E715E9" w:rsidRPr="00614CF2" w:rsidRDefault="00E715E9" w:rsidP="00614CF2">
            <w:r w:rsidRPr="00614CF2">
              <w:t>3</w:t>
            </w:r>
          </w:p>
        </w:tc>
        <w:tc>
          <w:tcPr>
            <w:tcW w:w="349" w:type="pct"/>
          </w:tcPr>
          <w:p w14:paraId="1CFAEAB2" w14:textId="77777777" w:rsidR="00E715E9" w:rsidRPr="00614CF2" w:rsidRDefault="00E715E9" w:rsidP="00614CF2">
            <w:r w:rsidRPr="00614CF2">
              <w:t>0.7</w:t>
            </w:r>
          </w:p>
        </w:tc>
      </w:tr>
      <w:tr w:rsidR="00E715E9" w:rsidRPr="00614CF2" w14:paraId="725ED320" w14:textId="77777777" w:rsidTr="00042CF5">
        <w:trPr>
          <w:trHeight w:val="20"/>
        </w:trPr>
        <w:tc>
          <w:tcPr>
            <w:tcW w:w="1875" w:type="pct"/>
          </w:tcPr>
          <w:p w14:paraId="6943AFA4" w14:textId="33AA364C" w:rsidR="00E715E9" w:rsidRPr="00614CF2" w:rsidRDefault="00E715E9" w:rsidP="00614CF2">
            <w:r w:rsidRPr="00614CF2">
              <w:t>Printing</w:t>
            </w:r>
            <w:r w:rsidR="00F474B4" w:rsidRPr="00614CF2">
              <w:t xml:space="preserve"> </w:t>
            </w:r>
            <w:r w:rsidRPr="00614CF2">
              <w:t>Assistants</w:t>
            </w:r>
            <w:r w:rsidR="00F474B4" w:rsidRPr="00614CF2">
              <w:t xml:space="preserve"> </w:t>
            </w:r>
            <w:r w:rsidRPr="00614CF2">
              <w:t>and</w:t>
            </w:r>
            <w:r w:rsidR="00F474B4" w:rsidRPr="00614CF2">
              <w:t xml:space="preserve"> </w:t>
            </w:r>
            <w:r w:rsidRPr="00614CF2">
              <w:t>Table</w:t>
            </w:r>
            <w:r w:rsidR="00F474B4" w:rsidRPr="00614CF2">
              <w:t xml:space="preserve"> </w:t>
            </w:r>
            <w:r w:rsidRPr="00614CF2">
              <w:t>Workers</w:t>
            </w:r>
            <w:r w:rsidR="00F474B4" w:rsidRPr="00614CF2">
              <w:t xml:space="preserve"> </w:t>
            </w:r>
            <w:r w:rsidRPr="00614CF2">
              <w:t>(L)</w:t>
            </w:r>
          </w:p>
        </w:tc>
        <w:tc>
          <w:tcPr>
            <w:tcW w:w="348" w:type="pct"/>
          </w:tcPr>
          <w:p w14:paraId="64B61326" w14:textId="77777777" w:rsidR="00E715E9" w:rsidRPr="00614CF2" w:rsidRDefault="00E715E9" w:rsidP="00614CF2">
            <w:r w:rsidRPr="00614CF2">
              <w:t>2.3</w:t>
            </w:r>
          </w:p>
        </w:tc>
        <w:tc>
          <w:tcPr>
            <w:tcW w:w="213" w:type="pct"/>
          </w:tcPr>
          <w:p w14:paraId="38097A36" w14:textId="77777777" w:rsidR="00E715E9" w:rsidRPr="00614CF2" w:rsidRDefault="00E715E9" w:rsidP="00614CF2">
            <w:r w:rsidRPr="00614CF2">
              <w:t>-0.1</w:t>
            </w:r>
          </w:p>
        </w:tc>
        <w:tc>
          <w:tcPr>
            <w:tcW w:w="292" w:type="pct"/>
          </w:tcPr>
          <w:p w14:paraId="5EA2488D" w14:textId="77777777" w:rsidR="00E715E9" w:rsidRPr="00614CF2" w:rsidRDefault="00E715E9" w:rsidP="00614CF2">
            <w:r w:rsidRPr="00614CF2">
              <w:t>-2.5</w:t>
            </w:r>
          </w:p>
        </w:tc>
        <w:tc>
          <w:tcPr>
            <w:tcW w:w="312" w:type="pct"/>
          </w:tcPr>
          <w:p w14:paraId="12C62862" w14:textId="77777777" w:rsidR="00E715E9" w:rsidRPr="00614CF2" w:rsidRDefault="00E715E9" w:rsidP="00614CF2">
            <w:r w:rsidRPr="00614CF2">
              <w:t>44</w:t>
            </w:r>
          </w:p>
        </w:tc>
        <w:tc>
          <w:tcPr>
            <w:tcW w:w="291" w:type="pct"/>
          </w:tcPr>
          <w:p w14:paraId="5708054D" w14:textId="77777777" w:rsidR="00E715E9" w:rsidRPr="00614CF2" w:rsidRDefault="00E715E9" w:rsidP="00614CF2">
            <w:r w:rsidRPr="00614CF2">
              <w:t>40</w:t>
            </w:r>
          </w:p>
        </w:tc>
        <w:tc>
          <w:tcPr>
            <w:tcW w:w="306" w:type="pct"/>
          </w:tcPr>
          <w:p w14:paraId="69C042AC" w14:textId="77777777" w:rsidR="00E715E9" w:rsidRPr="00614CF2" w:rsidRDefault="00E715E9" w:rsidP="00614CF2">
            <w:r w:rsidRPr="00614CF2">
              <w:t>20</w:t>
            </w:r>
          </w:p>
        </w:tc>
        <w:tc>
          <w:tcPr>
            <w:tcW w:w="476" w:type="pct"/>
          </w:tcPr>
          <w:p w14:paraId="0FCAA950" w14:textId="104E9E86" w:rsidR="00E715E9" w:rsidRPr="00614CF2" w:rsidRDefault="00E715E9" w:rsidP="00614CF2">
            <w:r w:rsidRPr="00614CF2">
              <w:t>Above</w:t>
            </w:r>
            <w:r w:rsidR="00F474B4" w:rsidRPr="00614CF2">
              <w:t xml:space="preserve"> </w:t>
            </w:r>
            <w:r w:rsidRPr="00614CF2">
              <w:t>Average</w:t>
            </w:r>
          </w:p>
        </w:tc>
        <w:tc>
          <w:tcPr>
            <w:tcW w:w="320" w:type="pct"/>
          </w:tcPr>
          <w:p w14:paraId="6CCE19F5" w14:textId="77777777" w:rsidR="00E715E9" w:rsidRPr="00614CF2" w:rsidRDefault="00E715E9" w:rsidP="00614CF2">
            <w:r w:rsidRPr="00614CF2">
              <w:t>$</w:t>
            </w:r>
          </w:p>
        </w:tc>
        <w:tc>
          <w:tcPr>
            <w:tcW w:w="219" w:type="pct"/>
          </w:tcPr>
          <w:p w14:paraId="39C6B92D" w14:textId="77777777" w:rsidR="00E715E9" w:rsidRPr="00614CF2" w:rsidRDefault="00E715E9" w:rsidP="00614CF2">
            <w:r w:rsidRPr="00614CF2">
              <w:t>4</w:t>
            </w:r>
          </w:p>
        </w:tc>
        <w:tc>
          <w:tcPr>
            <w:tcW w:w="349" w:type="pct"/>
          </w:tcPr>
          <w:p w14:paraId="17BABFDA" w14:textId="77777777" w:rsidR="00E715E9" w:rsidRPr="00614CF2" w:rsidRDefault="00E715E9" w:rsidP="00614CF2">
            <w:r w:rsidRPr="00614CF2">
              <w:t>-4.0</w:t>
            </w:r>
          </w:p>
        </w:tc>
      </w:tr>
      <w:tr w:rsidR="00E715E9" w:rsidRPr="00614CF2" w14:paraId="4E315B0B" w14:textId="77777777" w:rsidTr="00042CF5">
        <w:trPr>
          <w:trHeight w:val="20"/>
        </w:trPr>
        <w:tc>
          <w:tcPr>
            <w:tcW w:w="1875" w:type="pct"/>
          </w:tcPr>
          <w:p w14:paraId="3AD67706" w14:textId="163263F8" w:rsidR="00E715E9" w:rsidRPr="00614CF2" w:rsidRDefault="00E715E9" w:rsidP="00614CF2">
            <w:r w:rsidRPr="00614CF2">
              <w:t>Product</w:t>
            </w:r>
            <w:r w:rsidR="00F474B4" w:rsidRPr="00614CF2">
              <w:t xml:space="preserve"> </w:t>
            </w:r>
            <w:r w:rsidRPr="00614CF2">
              <w:t>Assemblers</w:t>
            </w:r>
            <w:r w:rsidR="00F474B4" w:rsidRPr="00614CF2">
              <w:t xml:space="preserve"> </w:t>
            </w:r>
            <w:r w:rsidRPr="00614CF2">
              <w:t>(L)</w:t>
            </w:r>
          </w:p>
        </w:tc>
        <w:tc>
          <w:tcPr>
            <w:tcW w:w="348" w:type="pct"/>
          </w:tcPr>
          <w:p w14:paraId="50A0F985" w14:textId="77777777" w:rsidR="00E715E9" w:rsidRPr="00614CF2" w:rsidRDefault="00E715E9" w:rsidP="00614CF2">
            <w:r w:rsidRPr="00614CF2">
              <w:t>22.3</w:t>
            </w:r>
          </w:p>
        </w:tc>
        <w:tc>
          <w:tcPr>
            <w:tcW w:w="213" w:type="pct"/>
          </w:tcPr>
          <w:p w14:paraId="4A914313" w14:textId="77777777" w:rsidR="00E715E9" w:rsidRPr="00614CF2" w:rsidRDefault="00E715E9" w:rsidP="00614CF2">
            <w:r w:rsidRPr="00614CF2">
              <w:t>-5.2</w:t>
            </w:r>
          </w:p>
        </w:tc>
        <w:tc>
          <w:tcPr>
            <w:tcW w:w="292" w:type="pct"/>
          </w:tcPr>
          <w:p w14:paraId="41C70EFD" w14:textId="77777777" w:rsidR="00E715E9" w:rsidRPr="00614CF2" w:rsidRDefault="00E715E9" w:rsidP="00614CF2">
            <w:r w:rsidRPr="00614CF2">
              <w:t>-18.8</w:t>
            </w:r>
          </w:p>
        </w:tc>
        <w:tc>
          <w:tcPr>
            <w:tcW w:w="312" w:type="pct"/>
          </w:tcPr>
          <w:p w14:paraId="0C96C6A5" w14:textId="77777777" w:rsidR="00E715E9" w:rsidRPr="00614CF2" w:rsidRDefault="00E715E9" w:rsidP="00614CF2">
            <w:r w:rsidRPr="00614CF2">
              <w:t>18</w:t>
            </w:r>
          </w:p>
        </w:tc>
        <w:tc>
          <w:tcPr>
            <w:tcW w:w="291" w:type="pct"/>
          </w:tcPr>
          <w:p w14:paraId="0F4F6D67" w14:textId="77777777" w:rsidR="00E715E9" w:rsidRPr="00614CF2" w:rsidRDefault="00E715E9" w:rsidP="00614CF2">
            <w:r w:rsidRPr="00614CF2">
              <w:t>29</w:t>
            </w:r>
          </w:p>
        </w:tc>
        <w:tc>
          <w:tcPr>
            <w:tcW w:w="306" w:type="pct"/>
          </w:tcPr>
          <w:p w14:paraId="7524CA80" w14:textId="77777777" w:rsidR="00E715E9" w:rsidRPr="00614CF2" w:rsidRDefault="00E715E9" w:rsidP="00614CF2">
            <w:r w:rsidRPr="00614CF2">
              <w:t>14</w:t>
            </w:r>
          </w:p>
        </w:tc>
        <w:tc>
          <w:tcPr>
            <w:tcW w:w="476" w:type="pct"/>
          </w:tcPr>
          <w:p w14:paraId="1F7998A6" w14:textId="6304DC11" w:rsidR="00E715E9" w:rsidRPr="00614CF2" w:rsidRDefault="00E715E9" w:rsidP="00614CF2">
            <w:r w:rsidRPr="00614CF2">
              <w:t>Above</w:t>
            </w:r>
            <w:r w:rsidR="00F474B4" w:rsidRPr="00614CF2">
              <w:t xml:space="preserve"> </w:t>
            </w:r>
            <w:r w:rsidRPr="00614CF2">
              <w:t>Average</w:t>
            </w:r>
          </w:p>
        </w:tc>
        <w:tc>
          <w:tcPr>
            <w:tcW w:w="320" w:type="pct"/>
          </w:tcPr>
          <w:p w14:paraId="16E1CD6F" w14:textId="77777777" w:rsidR="00E715E9" w:rsidRPr="00614CF2" w:rsidRDefault="00E715E9" w:rsidP="00614CF2">
            <w:r w:rsidRPr="00614CF2">
              <w:t>$</w:t>
            </w:r>
          </w:p>
        </w:tc>
        <w:tc>
          <w:tcPr>
            <w:tcW w:w="219" w:type="pct"/>
          </w:tcPr>
          <w:p w14:paraId="6F92C67B" w14:textId="77777777" w:rsidR="00E715E9" w:rsidRPr="00614CF2" w:rsidRDefault="00E715E9" w:rsidP="00614CF2">
            <w:r w:rsidRPr="00614CF2">
              <w:t>5</w:t>
            </w:r>
          </w:p>
        </w:tc>
        <w:tc>
          <w:tcPr>
            <w:tcW w:w="349" w:type="pct"/>
          </w:tcPr>
          <w:p w14:paraId="6CD54E7F" w14:textId="77777777" w:rsidR="00E715E9" w:rsidRPr="00614CF2" w:rsidRDefault="00E715E9" w:rsidP="00614CF2">
            <w:r w:rsidRPr="00614CF2">
              <w:t>-5.1</w:t>
            </w:r>
          </w:p>
        </w:tc>
      </w:tr>
      <w:tr w:rsidR="00E715E9" w:rsidRPr="00614CF2" w14:paraId="563AF149" w14:textId="77777777" w:rsidTr="00042CF5">
        <w:trPr>
          <w:trHeight w:val="20"/>
        </w:trPr>
        <w:tc>
          <w:tcPr>
            <w:tcW w:w="1875" w:type="pct"/>
          </w:tcPr>
          <w:p w14:paraId="567E870B" w14:textId="6E3CD18A" w:rsidR="00E715E9" w:rsidRPr="00614CF2" w:rsidRDefault="00E715E9" w:rsidP="00614CF2">
            <w:r w:rsidRPr="00614CF2">
              <w:t>Product</w:t>
            </w:r>
            <w:r w:rsidR="00F474B4" w:rsidRPr="00614CF2">
              <w:t xml:space="preserve"> </w:t>
            </w:r>
            <w:r w:rsidRPr="00614CF2">
              <w:t>Quality</w:t>
            </w:r>
            <w:r w:rsidR="00F474B4" w:rsidRPr="00614CF2">
              <w:t xml:space="preserve"> </w:t>
            </w:r>
            <w:r w:rsidRPr="00614CF2">
              <w:t>Controllers</w:t>
            </w:r>
            <w:r w:rsidR="00F474B4" w:rsidRPr="00614CF2">
              <w:t xml:space="preserve"> </w:t>
            </w:r>
            <w:r w:rsidRPr="00614CF2">
              <w:t>(L)</w:t>
            </w:r>
          </w:p>
        </w:tc>
        <w:tc>
          <w:tcPr>
            <w:tcW w:w="348" w:type="pct"/>
          </w:tcPr>
          <w:p w14:paraId="4F0F86DD" w14:textId="77777777" w:rsidR="00E715E9" w:rsidRPr="00614CF2" w:rsidRDefault="00E715E9" w:rsidP="00614CF2">
            <w:r w:rsidRPr="00614CF2">
              <w:t>12.4</w:t>
            </w:r>
          </w:p>
        </w:tc>
        <w:tc>
          <w:tcPr>
            <w:tcW w:w="213" w:type="pct"/>
          </w:tcPr>
          <w:p w14:paraId="21B5AC45" w14:textId="77777777" w:rsidR="00E715E9" w:rsidRPr="00614CF2" w:rsidRDefault="00E715E9" w:rsidP="00614CF2">
            <w:r w:rsidRPr="00614CF2">
              <w:t>-0.4</w:t>
            </w:r>
          </w:p>
        </w:tc>
        <w:tc>
          <w:tcPr>
            <w:tcW w:w="292" w:type="pct"/>
          </w:tcPr>
          <w:p w14:paraId="519EA0B1" w14:textId="77777777" w:rsidR="00E715E9" w:rsidRPr="00614CF2" w:rsidRDefault="00E715E9" w:rsidP="00614CF2">
            <w:r w:rsidRPr="00614CF2">
              <w:t>-3.4</w:t>
            </w:r>
          </w:p>
        </w:tc>
        <w:tc>
          <w:tcPr>
            <w:tcW w:w="312" w:type="pct"/>
          </w:tcPr>
          <w:p w14:paraId="4D878708" w14:textId="77777777" w:rsidR="00E715E9" w:rsidRPr="00614CF2" w:rsidRDefault="00E715E9" w:rsidP="00614CF2">
            <w:r w:rsidRPr="00614CF2">
              <w:t>13</w:t>
            </w:r>
          </w:p>
        </w:tc>
        <w:tc>
          <w:tcPr>
            <w:tcW w:w="291" w:type="pct"/>
          </w:tcPr>
          <w:p w14:paraId="63542ADA" w14:textId="77777777" w:rsidR="00E715E9" w:rsidRPr="00614CF2" w:rsidRDefault="00E715E9" w:rsidP="00614CF2">
            <w:r w:rsidRPr="00614CF2">
              <w:t>37</w:t>
            </w:r>
          </w:p>
        </w:tc>
        <w:tc>
          <w:tcPr>
            <w:tcW w:w="306" w:type="pct"/>
          </w:tcPr>
          <w:p w14:paraId="2EFCCB15" w14:textId="77777777" w:rsidR="00E715E9" w:rsidRPr="00614CF2" w:rsidRDefault="00E715E9" w:rsidP="00614CF2">
            <w:r w:rsidRPr="00614CF2">
              <w:t>10</w:t>
            </w:r>
          </w:p>
        </w:tc>
        <w:tc>
          <w:tcPr>
            <w:tcW w:w="476" w:type="pct"/>
          </w:tcPr>
          <w:p w14:paraId="3307AEF5" w14:textId="574E59F9" w:rsidR="00E715E9" w:rsidRPr="00614CF2" w:rsidRDefault="00E715E9" w:rsidP="00614CF2">
            <w:r w:rsidRPr="00614CF2">
              <w:t>Above</w:t>
            </w:r>
            <w:r w:rsidR="00F474B4" w:rsidRPr="00614CF2">
              <w:t xml:space="preserve"> </w:t>
            </w:r>
            <w:r w:rsidRPr="00614CF2">
              <w:t>Average</w:t>
            </w:r>
          </w:p>
        </w:tc>
        <w:tc>
          <w:tcPr>
            <w:tcW w:w="320" w:type="pct"/>
          </w:tcPr>
          <w:p w14:paraId="48CFCE09" w14:textId="77777777" w:rsidR="00E715E9" w:rsidRPr="00614CF2" w:rsidRDefault="00E715E9" w:rsidP="00614CF2">
            <w:r w:rsidRPr="00614CF2">
              <w:t>$$</w:t>
            </w:r>
          </w:p>
        </w:tc>
        <w:tc>
          <w:tcPr>
            <w:tcW w:w="219" w:type="pct"/>
          </w:tcPr>
          <w:p w14:paraId="672011B9" w14:textId="77777777" w:rsidR="00E715E9" w:rsidRPr="00614CF2" w:rsidRDefault="00E715E9" w:rsidP="00614CF2">
            <w:r w:rsidRPr="00614CF2">
              <w:t>4</w:t>
            </w:r>
          </w:p>
        </w:tc>
        <w:tc>
          <w:tcPr>
            <w:tcW w:w="349" w:type="pct"/>
          </w:tcPr>
          <w:p w14:paraId="5454D9F8" w14:textId="77777777" w:rsidR="00E715E9" w:rsidRPr="00614CF2" w:rsidRDefault="00E715E9" w:rsidP="00614CF2">
            <w:r w:rsidRPr="00614CF2">
              <w:t>-3.9</w:t>
            </w:r>
          </w:p>
        </w:tc>
      </w:tr>
      <w:tr w:rsidR="00E715E9" w:rsidRPr="00614CF2" w14:paraId="72419F9B" w14:textId="77777777" w:rsidTr="00042CF5">
        <w:trPr>
          <w:trHeight w:val="20"/>
        </w:trPr>
        <w:tc>
          <w:tcPr>
            <w:tcW w:w="1875" w:type="pct"/>
          </w:tcPr>
          <w:p w14:paraId="2E475077" w14:textId="418134C4" w:rsidR="00E715E9" w:rsidRPr="00614CF2" w:rsidRDefault="00E715E9" w:rsidP="00614CF2">
            <w:r w:rsidRPr="00614CF2">
              <w:t>Production</w:t>
            </w:r>
            <w:r w:rsidR="00F474B4" w:rsidRPr="00614CF2">
              <w:t xml:space="preserve"> </w:t>
            </w:r>
            <w:r w:rsidRPr="00614CF2">
              <w:t>Managers</w:t>
            </w:r>
            <w:r w:rsidR="00F474B4" w:rsidRPr="00614CF2">
              <w:t xml:space="preserve"> </w:t>
            </w:r>
            <w:r w:rsidRPr="00614CF2">
              <w:t>(M)</w:t>
            </w:r>
          </w:p>
        </w:tc>
        <w:tc>
          <w:tcPr>
            <w:tcW w:w="348" w:type="pct"/>
          </w:tcPr>
          <w:p w14:paraId="00E6C1FF" w14:textId="77777777" w:rsidR="00E715E9" w:rsidRPr="00614CF2" w:rsidRDefault="00E715E9" w:rsidP="00614CF2">
            <w:r w:rsidRPr="00614CF2">
              <w:t>57.5</w:t>
            </w:r>
          </w:p>
        </w:tc>
        <w:tc>
          <w:tcPr>
            <w:tcW w:w="213" w:type="pct"/>
          </w:tcPr>
          <w:p w14:paraId="2FAD022B" w14:textId="77777777" w:rsidR="00E715E9" w:rsidRPr="00614CF2" w:rsidRDefault="00E715E9" w:rsidP="00614CF2">
            <w:r w:rsidRPr="00614CF2">
              <w:t>-3.1</w:t>
            </w:r>
          </w:p>
        </w:tc>
        <w:tc>
          <w:tcPr>
            <w:tcW w:w="292" w:type="pct"/>
          </w:tcPr>
          <w:p w14:paraId="1B38FDBF" w14:textId="77777777" w:rsidR="00E715E9" w:rsidRPr="00614CF2" w:rsidRDefault="00E715E9" w:rsidP="00614CF2">
            <w:r w:rsidRPr="00614CF2">
              <w:t>-5.1</w:t>
            </w:r>
          </w:p>
        </w:tc>
        <w:tc>
          <w:tcPr>
            <w:tcW w:w="312" w:type="pct"/>
          </w:tcPr>
          <w:p w14:paraId="746B4A5C" w14:textId="77777777" w:rsidR="00E715E9" w:rsidRPr="00614CF2" w:rsidRDefault="00E715E9" w:rsidP="00614CF2">
            <w:r w:rsidRPr="00614CF2">
              <w:t>5</w:t>
            </w:r>
          </w:p>
        </w:tc>
        <w:tc>
          <w:tcPr>
            <w:tcW w:w="291" w:type="pct"/>
          </w:tcPr>
          <w:p w14:paraId="531095EE" w14:textId="77777777" w:rsidR="00E715E9" w:rsidRPr="00614CF2" w:rsidRDefault="00E715E9" w:rsidP="00614CF2">
            <w:r w:rsidRPr="00614CF2">
              <w:t>20</w:t>
            </w:r>
          </w:p>
        </w:tc>
        <w:tc>
          <w:tcPr>
            <w:tcW w:w="306" w:type="pct"/>
          </w:tcPr>
          <w:p w14:paraId="3E54C046" w14:textId="77777777" w:rsidR="00E715E9" w:rsidRPr="00614CF2" w:rsidRDefault="00E715E9" w:rsidP="00614CF2">
            <w:r w:rsidRPr="00614CF2">
              <w:t>1</w:t>
            </w:r>
          </w:p>
        </w:tc>
        <w:tc>
          <w:tcPr>
            <w:tcW w:w="476" w:type="pct"/>
          </w:tcPr>
          <w:p w14:paraId="54611E16" w14:textId="5D0FB0E4" w:rsidR="00E715E9" w:rsidRPr="00614CF2" w:rsidRDefault="00E715E9" w:rsidP="00614CF2">
            <w:r w:rsidRPr="00614CF2">
              <w:t>Below</w:t>
            </w:r>
            <w:r w:rsidR="00F474B4" w:rsidRPr="00614CF2">
              <w:t xml:space="preserve"> </w:t>
            </w:r>
            <w:r w:rsidRPr="00614CF2">
              <w:t>Average</w:t>
            </w:r>
          </w:p>
        </w:tc>
        <w:tc>
          <w:tcPr>
            <w:tcW w:w="320" w:type="pct"/>
          </w:tcPr>
          <w:p w14:paraId="2CCC17F9" w14:textId="77777777" w:rsidR="00E715E9" w:rsidRPr="00614CF2" w:rsidRDefault="00E715E9" w:rsidP="00614CF2">
            <w:r w:rsidRPr="00614CF2">
              <w:t>$$$$$</w:t>
            </w:r>
          </w:p>
        </w:tc>
        <w:tc>
          <w:tcPr>
            <w:tcW w:w="219" w:type="pct"/>
          </w:tcPr>
          <w:p w14:paraId="2CC0671A" w14:textId="77777777" w:rsidR="00E715E9" w:rsidRPr="00614CF2" w:rsidRDefault="00E715E9" w:rsidP="00614CF2">
            <w:r w:rsidRPr="00614CF2">
              <w:t>1</w:t>
            </w:r>
          </w:p>
        </w:tc>
        <w:tc>
          <w:tcPr>
            <w:tcW w:w="349" w:type="pct"/>
          </w:tcPr>
          <w:p w14:paraId="6C401A66" w14:textId="77777777" w:rsidR="00E715E9" w:rsidRPr="00614CF2" w:rsidRDefault="00E715E9" w:rsidP="00614CF2">
            <w:r w:rsidRPr="00614CF2">
              <w:t>6.7</w:t>
            </w:r>
          </w:p>
        </w:tc>
      </w:tr>
      <w:tr w:rsidR="00E715E9" w:rsidRPr="00614CF2" w14:paraId="328DA84C" w14:textId="77777777" w:rsidTr="00042CF5">
        <w:trPr>
          <w:trHeight w:val="20"/>
        </w:trPr>
        <w:tc>
          <w:tcPr>
            <w:tcW w:w="1875" w:type="pct"/>
          </w:tcPr>
          <w:p w14:paraId="5A94F485" w14:textId="7A6ACED8" w:rsidR="00E715E9" w:rsidRPr="00614CF2" w:rsidRDefault="00E715E9" w:rsidP="00614CF2">
            <w:r w:rsidRPr="00614CF2">
              <w:t>Sewing</w:t>
            </w:r>
            <w:r w:rsidR="00F474B4" w:rsidRPr="00614CF2">
              <w:t xml:space="preserve"> </w:t>
            </w:r>
            <w:r w:rsidRPr="00614CF2">
              <w:t>Machinists</w:t>
            </w:r>
            <w:r w:rsidR="00F474B4" w:rsidRPr="00614CF2">
              <w:t xml:space="preserve"> </w:t>
            </w:r>
            <w:r w:rsidRPr="00614CF2">
              <w:t>(MO)</w:t>
            </w:r>
          </w:p>
        </w:tc>
        <w:tc>
          <w:tcPr>
            <w:tcW w:w="348" w:type="pct"/>
          </w:tcPr>
          <w:p w14:paraId="1F756BDC" w14:textId="77777777" w:rsidR="00E715E9" w:rsidRPr="00614CF2" w:rsidRDefault="00E715E9" w:rsidP="00614CF2">
            <w:r w:rsidRPr="00614CF2">
              <w:t>5.3</w:t>
            </w:r>
          </w:p>
        </w:tc>
        <w:tc>
          <w:tcPr>
            <w:tcW w:w="213" w:type="pct"/>
          </w:tcPr>
          <w:p w14:paraId="76B78CB8" w14:textId="77777777" w:rsidR="00E715E9" w:rsidRPr="00614CF2" w:rsidRDefault="00E715E9" w:rsidP="00614CF2">
            <w:r w:rsidRPr="00614CF2">
              <w:t>-3.3</w:t>
            </w:r>
          </w:p>
        </w:tc>
        <w:tc>
          <w:tcPr>
            <w:tcW w:w="292" w:type="pct"/>
          </w:tcPr>
          <w:p w14:paraId="7A9E58B7" w14:textId="77777777" w:rsidR="00E715E9" w:rsidRPr="00614CF2" w:rsidRDefault="00E715E9" w:rsidP="00614CF2">
            <w:r w:rsidRPr="00614CF2">
              <w:t>-38.6</w:t>
            </w:r>
          </w:p>
        </w:tc>
        <w:tc>
          <w:tcPr>
            <w:tcW w:w="312" w:type="pct"/>
          </w:tcPr>
          <w:p w14:paraId="27BE57A6" w14:textId="77777777" w:rsidR="00E715E9" w:rsidRPr="00614CF2" w:rsidRDefault="00E715E9" w:rsidP="00614CF2">
            <w:r w:rsidRPr="00614CF2">
              <w:t>33</w:t>
            </w:r>
          </w:p>
        </w:tc>
        <w:tc>
          <w:tcPr>
            <w:tcW w:w="291" w:type="pct"/>
          </w:tcPr>
          <w:p w14:paraId="4C3535D3" w14:textId="77777777" w:rsidR="00E715E9" w:rsidRPr="00614CF2" w:rsidRDefault="00E715E9" w:rsidP="00614CF2">
            <w:r w:rsidRPr="00614CF2">
              <w:t>87</w:t>
            </w:r>
          </w:p>
        </w:tc>
        <w:tc>
          <w:tcPr>
            <w:tcW w:w="306" w:type="pct"/>
          </w:tcPr>
          <w:p w14:paraId="305EB42C" w14:textId="77777777" w:rsidR="00E715E9" w:rsidRPr="00614CF2" w:rsidRDefault="00E715E9" w:rsidP="00614CF2">
            <w:r w:rsidRPr="00614CF2">
              <w:t>0</w:t>
            </w:r>
          </w:p>
        </w:tc>
        <w:tc>
          <w:tcPr>
            <w:tcW w:w="476" w:type="pct"/>
          </w:tcPr>
          <w:p w14:paraId="3C32D1A1" w14:textId="6261D25B" w:rsidR="00E715E9" w:rsidRPr="00614CF2" w:rsidRDefault="00E715E9" w:rsidP="00614CF2">
            <w:r w:rsidRPr="00614CF2">
              <w:t>Above</w:t>
            </w:r>
            <w:r w:rsidR="00F474B4" w:rsidRPr="00614CF2">
              <w:t xml:space="preserve"> </w:t>
            </w:r>
            <w:r w:rsidRPr="00614CF2">
              <w:t>Average</w:t>
            </w:r>
          </w:p>
        </w:tc>
        <w:tc>
          <w:tcPr>
            <w:tcW w:w="320" w:type="pct"/>
          </w:tcPr>
          <w:p w14:paraId="04A0D892" w14:textId="77777777" w:rsidR="00E715E9" w:rsidRPr="00614CF2" w:rsidRDefault="00E715E9" w:rsidP="00614CF2">
            <w:r w:rsidRPr="00614CF2">
              <w:t>$</w:t>
            </w:r>
          </w:p>
        </w:tc>
        <w:tc>
          <w:tcPr>
            <w:tcW w:w="219" w:type="pct"/>
          </w:tcPr>
          <w:p w14:paraId="29A10CAB" w14:textId="77777777" w:rsidR="00E715E9" w:rsidRPr="00614CF2" w:rsidRDefault="00E715E9" w:rsidP="00614CF2">
            <w:r w:rsidRPr="00614CF2">
              <w:t>4</w:t>
            </w:r>
          </w:p>
        </w:tc>
        <w:tc>
          <w:tcPr>
            <w:tcW w:w="349" w:type="pct"/>
          </w:tcPr>
          <w:p w14:paraId="226FB55E" w14:textId="77777777" w:rsidR="00E715E9" w:rsidRPr="00614CF2" w:rsidRDefault="00E715E9" w:rsidP="00614CF2">
            <w:r w:rsidRPr="00614CF2">
              <w:t>-3.7</w:t>
            </w:r>
          </w:p>
        </w:tc>
      </w:tr>
      <w:tr w:rsidR="00E715E9" w:rsidRPr="00614CF2" w14:paraId="0DDDB372" w14:textId="77777777" w:rsidTr="00042CF5">
        <w:trPr>
          <w:trHeight w:val="20"/>
        </w:trPr>
        <w:tc>
          <w:tcPr>
            <w:tcW w:w="1875" w:type="pct"/>
          </w:tcPr>
          <w:p w14:paraId="7F7E3A95" w14:textId="35F325B5" w:rsidR="00E715E9" w:rsidRPr="00614CF2" w:rsidRDefault="00E715E9" w:rsidP="00614CF2">
            <w:r w:rsidRPr="00614CF2">
              <w:t>Textile</w:t>
            </w:r>
            <w:r w:rsidR="00F474B4" w:rsidRPr="00614CF2">
              <w:t xml:space="preserve"> </w:t>
            </w:r>
            <w:r w:rsidRPr="00614CF2">
              <w:t>&amp;</w:t>
            </w:r>
            <w:r w:rsidR="00F474B4" w:rsidRPr="00614CF2">
              <w:t xml:space="preserve"> </w:t>
            </w:r>
            <w:r w:rsidRPr="00614CF2">
              <w:t>Footwear</w:t>
            </w:r>
            <w:r w:rsidR="00F474B4" w:rsidRPr="00614CF2">
              <w:t xml:space="preserve"> </w:t>
            </w:r>
            <w:r w:rsidRPr="00614CF2">
              <w:t>Production</w:t>
            </w:r>
            <w:r w:rsidR="00F474B4" w:rsidRPr="00614CF2">
              <w:t xml:space="preserve"> </w:t>
            </w:r>
            <w:r w:rsidRPr="00614CF2">
              <w:t>Machine</w:t>
            </w:r>
            <w:r w:rsidR="00F474B4" w:rsidRPr="00614CF2">
              <w:t xml:space="preserve"> </w:t>
            </w:r>
            <w:r w:rsidRPr="00614CF2">
              <w:t>Operators</w:t>
            </w:r>
            <w:r w:rsidR="00F474B4" w:rsidRPr="00614CF2">
              <w:t xml:space="preserve"> </w:t>
            </w:r>
            <w:r w:rsidRPr="00614CF2">
              <w:t>(MO)</w:t>
            </w:r>
          </w:p>
        </w:tc>
        <w:tc>
          <w:tcPr>
            <w:tcW w:w="348" w:type="pct"/>
          </w:tcPr>
          <w:p w14:paraId="289A5134" w14:textId="77777777" w:rsidR="00E715E9" w:rsidRPr="00614CF2" w:rsidRDefault="00E715E9" w:rsidP="00614CF2">
            <w:r w:rsidRPr="00614CF2">
              <w:t>2.1</w:t>
            </w:r>
          </w:p>
        </w:tc>
        <w:tc>
          <w:tcPr>
            <w:tcW w:w="213" w:type="pct"/>
          </w:tcPr>
          <w:p w14:paraId="432A0118" w14:textId="77777777" w:rsidR="00E715E9" w:rsidRPr="00614CF2" w:rsidRDefault="00E715E9" w:rsidP="00614CF2">
            <w:r w:rsidRPr="00614CF2">
              <w:t>0.9</w:t>
            </w:r>
          </w:p>
        </w:tc>
        <w:tc>
          <w:tcPr>
            <w:tcW w:w="292" w:type="pct"/>
          </w:tcPr>
          <w:p w14:paraId="3D78E151" w14:textId="77777777" w:rsidR="00E715E9" w:rsidRPr="00614CF2" w:rsidRDefault="00E715E9" w:rsidP="00614CF2">
            <w:r w:rsidRPr="00614CF2">
              <w:t>77.0</w:t>
            </w:r>
          </w:p>
        </w:tc>
        <w:tc>
          <w:tcPr>
            <w:tcW w:w="312" w:type="pct"/>
          </w:tcPr>
          <w:p w14:paraId="6168B3F8" w14:textId="77777777" w:rsidR="00E715E9" w:rsidRPr="00614CF2" w:rsidRDefault="00E715E9" w:rsidP="00614CF2">
            <w:r w:rsidRPr="00614CF2">
              <w:t>8</w:t>
            </w:r>
          </w:p>
        </w:tc>
        <w:tc>
          <w:tcPr>
            <w:tcW w:w="291" w:type="pct"/>
          </w:tcPr>
          <w:p w14:paraId="08CD1F3E" w14:textId="77777777" w:rsidR="00E715E9" w:rsidRPr="00614CF2" w:rsidRDefault="00E715E9" w:rsidP="00614CF2">
            <w:r w:rsidRPr="00614CF2">
              <w:t>56</w:t>
            </w:r>
          </w:p>
        </w:tc>
        <w:tc>
          <w:tcPr>
            <w:tcW w:w="306" w:type="pct"/>
          </w:tcPr>
          <w:p w14:paraId="40344173" w14:textId="77777777" w:rsidR="00E715E9" w:rsidRPr="00614CF2" w:rsidRDefault="00E715E9" w:rsidP="00614CF2">
            <w:r w:rsidRPr="00614CF2">
              <w:t>0</w:t>
            </w:r>
          </w:p>
        </w:tc>
        <w:tc>
          <w:tcPr>
            <w:tcW w:w="476" w:type="pct"/>
          </w:tcPr>
          <w:p w14:paraId="2FBFADE6" w14:textId="5E0F3AF6" w:rsidR="00E715E9" w:rsidRPr="00614CF2" w:rsidRDefault="00E715E9" w:rsidP="00614CF2">
            <w:r w:rsidRPr="00614CF2">
              <w:t>Above</w:t>
            </w:r>
            <w:r w:rsidR="00F474B4" w:rsidRPr="00614CF2">
              <w:t xml:space="preserve"> </w:t>
            </w:r>
            <w:r w:rsidRPr="00614CF2">
              <w:t>Average</w:t>
            </w:r>
          </w:p>
        </w:tc>
        <w:tc>
          <w:tcPr>
            <w:tcW w:w="320" w:type="pct"/>
          </w:tcPr>
          <w:p w14:paraId="677F1137" w14:textId="77777777" w:rsidR="00E715E9" w:rsidRPr="00614CF2" w:rsidRDefault="00E715E9" w:rsidP="00614CF2">
            <w:r w:rsidRPr="00614CF2">
              <w:t>-</w:t>
            </w:r>
          </w:p>
        </w:tc>
        <w:tc>
          <w:tcPr>
            <w:tcW w:w="219" w:type="pct"/>
          </w:tcPr>
          <w:p w14:paraId="10C461D2" w14:textId="77777777" w:rsidR="00E715E9" w:rsidRPr="00614CF2" w:rsidRDefault="00E715E9" w:rsidP="00614CF2">
            <w:r w:rsidRPr="00614CF2">
              <w:t>4</w:t>
            </w:r>
          </w:p>
        </w:tc>
        <w:tc>
          <w:tcPr>
            <w:tcW w:w="349" w:type="pct"/>
          </w:tcPr>
          <w:p w14:paraId="58E96BE9" w14:textId="77777777" w:rsidR="00E715E9" w:rsidRPr="00614CF2" w:rsidRDefault="00E715E9" w:rsidP="00614CF2">
            <w:r w:rsidRPr="00614CF2">
              <w:t>-2.4</w:t>
            </w:r>
          </w:p>
        </w:tc>
      </w:tr>
      <w:tr w:rsidR="00E715E9" w:rsidRPr="00614CF2" w14:paraId="78815CA4" w14:textId="77777777" w:rsidTr="00042CF5">
        <w:trPr>
          <w:trHeight w:val="20"/>
        </w:trPr>
        <w:tc>
          <w:tcPr>
            <w:tcW w:w="1875" w:type="pct"/>
          </w:tcPr>
          <w:p w14:paraId="0D39E22D" w14:textId="157B6AE4" w:rsidR="00E715E9" w:rsidRPr="00614CF2" w:rsidRDefault="00E715E9" w:rsidP="00614CF2">
            <w:r w:rsidRPr="00614CF2">
              <w:t>Timber</w:t>
            </w:r>
            <w:r w:rsidR="00F474B4" w:rsidRPr="00614CF2">
              <w:t xml:space="preserve"> </w:t>
            </w:r>
            <w:r w:rsidRPr="00614CF2">
              <w:t>and</w:t>
            </w:r>
            <w:r w:rsidR="00F474B4" w:rsidRPr="00614CF2">
              <w:t xml:space="preserve"> </w:t>
            </w:r>
            <w:r w:rsidRPr="00614CF2">
              <w:t>Wood</w:t>
            </w:r>
            <w:r w:rsidR="00F474B4" w:rsidRPr="00614CF2">
              <w:t xml:space="preserve"> </w:t>
            </w:r>
            <w:r w:rsidRPr="00614CF2">
              <w:t>Process</w:t>
            </w:r>
            <w:r w:rsidR="00F474B4" w:rsidRPr="00614CF2">
              <w:t xml:space="preserve"> </w:t>
            </w:r>
            <w:r w:rsidRPr="00614CF2">
              <w:t>Workers</w:t>
            </w:r>
            <w:r w:rsidR="00F474B4" w:rsidRPr="00614CF2">
              <w:t xml:space="preserve"> </w:t>
            </w:r>
            <w:r w:rsidRPr="00614CF2">
              <w:t>(L)</w:t>
            </w:r>
          </w:p>
        </w:tc>
        <w:tc>
          <w:tcPr>
            <w:tcW w:w="348" w:type="pct"/>
          </w:tcPr>
          <w:p w14:paraId="00A68FF3" w14:textId="77777777" w:rsidR="00E715E9" w:rsidRPr="00614CF2" w:rsidRDefault="00E715E9" w:rsidP="00614CF2">
            <w:r w:rsidRPr="00614CF2">
              <w:t>4.5</w:t>
            </w:r>
          </w:p>
        </w:tc>
        <w:tc>
          <w:tcPr>
            <w:tcW w:w="213" w:type="pct"/>
          </w:tcPr>
          <w:p w14:paraId="10ED0837" w14:textId="77777777" w:rsidR="00E715E9" w:rsidRPr="00614CF2" w:rsidRDefault="00E715E9" w:rsidP="00614CF2">
            <w:r w:rsidRPr="00614CF2">
              <w:t>-0.7</w:t>
            </w:r>
          </w:p>
        </w:tc>
        <w:tc>
          <w:tcPr>
            <w:tcW w:w="292" w:type="pct"/>
          </w:tcPr>
          <w:p w14:paraId="7060DC87" w14:textId="77777777" w:rsidR="00E715E9" w:rsidRPr="00614CF2" w:rsidRDefault="00E715E9" w:rsidP="00614CF2">
            <w:r w:rsidRPr="00614CF2">
              <w:t>-14.2</w:t>
            </w:r>
          </w:p>
        </w:tc>
        <w:tc>
          <w:tcPr>
            <w:tcW w:w="312" w:type="pct"/>
          </w:tcPr>
          <w:p w14:paraId="4EF91560" w14:textId="77777777" w:rsidR="00E715E9" w:rsidRPr="00614CF2" w:rsidRDefault="00E715E9" w:rsidP="00614CF2">
            <w:r w:rsidRPr="00614CF2">
              <w:t>15</w:t>
            </w:r>
          </w:p>
        </w:tc>
        <w:tc>
          <w:tcPr>
            <w:tcW w:w="291" w:type="pct"/>
          </w:tcPr>
          <w:p w14:paraId="44B5DC84" w14:textId="77777777" w:rsidR="00E715E9" w:rsidRPr="00614CF2" w:rsidRDefault="00E715E9" w:rsidP="00614CF2">
            <w:r w:rsidRPr="00614CF2">
              <w:t>14</w:t>
            </w:r>
          </w:p>
        </w:tc>
        <w:tc>
          <w:tcPr>
            <w:tcW w:w="306" w:type="pct"/>
          </w:tcPr>
          <w:p w14:paraId="0FD9893A" w14:textId="77777777" w:rsidR="00E715E9" w:rsidRPr="00614CF2" w:rsidRDefault="00E715E9" w:rsidP="00614CF2">
            <w:r w:rsidRPr="00614CF2">
              <w:t>5</w:t>
            </w:r>
          </w:p>
        </w:tc>
        <w:tc>
          <w:tcPr>
            <w:tcW w:w="476" w:type="pct"/>
          </w:tcPr>
          <w:p w14:paraId="27721E4F" w14:textId="006C6B53" w:rsidR="00E715E9" w:rsidRPr="00614CF2" w:rsidRDefault="00E715E9" w:rsidP="00614CF2">
            <w:r w:rsidRPr="00614CF2">
              <w:t>Above</w:t>
            </w:r>
            <w:r w:rsidR="00F474B4" w:rsidRPr="00614CF2">
              <w:t xml:space="preserve"> </w:t>
            </w:r>
            <w:r w:rsidRPr="00614CF2">
              <w:t>Average</w:t>
            </w:r>
          </w:p>
        </w:tc>
        <w:tc>
          <w:tcPr>
            <w:tcW w:w="320" w:type="pct"/>
          </w:tcPr>
          <w:p w14:paraId="600184EE" w14:textId="77777777" w:rsidR="00E715E9" w:rsidRPr="00614CF2" w:rsidRDefault="00E715E9" w:rsidP="00614CF2">
            <w:r w:rsidRPr="00614CF2">
              <w:t>$</w:t>
            </w:r>
          </w:p>
        </w:tc>
        <w:tc>
          <w:tcPr>
            <w:tcW w:w="219" w:type="pct"/>
          </w:tcPr>
          <w:p w14:paraId="35557C32" w14:textId="77777777" w:rsidR="00E715E9" w:rsidRPr="00614CF2" w:rsidRDefault="00E715E9" w:rsidP="00614CF2">
            <w:r w:rsidRPr="00614CF2">
              <w:t>5</w:t>
            </w:r>
          </w:p>
        </w:tc>
        <w:tc>
          <w:tcPr>
            <w:tcW w:w="349" w:type="pct"/>
          </w:tcPr>
          <w:p w14:paraId="2B8A6CEC" w14:textId="77777777" w:rsidR="00E715E9" w:rsidRPr="00614CF2" w:rsidRDefault="00E715E9" w:rsidP="00614CF2">
            <w:r w:rsidRPr="00614CF2">
              <w:t>-3.7</w:t>
            </w:r>
          </w:p>
        </w:tc>
      </w:tr>
      <w:tr w:rsidR="00E715E9" w:rsidRPr="00614CF2" w14:paraId="29E6BD92" w14:textId="77777777" w:rsidTr="00042CF5">
        <w:trPr>
          <w:trHeight w:val="20"/>
        </w:trPr>
        <w:tc>
          <w:tcPr>
            <w:tcW w:w="1875" w:type="pct"/>
          </w:tcPr>
          <w:p w14:paraId="15CC07A7" w14:textId="61FF7E86" w:rsidR="00E715E9" w:rsidRPr="00614CF2" w:rsidRDefault="00E715E9" w:rsidP="00614CF2">
            <w:r w:rsidRPr="00614CF2">
              <w:t>Upholsterers</w:t>
            </w:r>
            <w:r w:rsidR="00F474B4" w:rsidRPr="00614CF2">
              <w:t xml:space="preserve"> </w:t>
            </w:r>
            <w:r w:rsidRPr="00614CF2">
              <w:t>(TT)</w:t>
            </w:r>
          </w:p>
        </w:tc>
        <w:tc>
          <w:tcPr>
            <w:tcW w:w="348" w:type="pct"/>
          </w:tcPr>
          <w:p w14:paraId="4F4E3FC0" w14:textId="77777777" w:rsidR="00E715E9" w:rsidRPr="00614CF2" w:rsidRDefault="00E715E9" w:rsidP="00614CF2">
            <w:r w:rsidRPr="00614CF2">
              <w:t>2.5</w:t>
            </w:r>
          </w:p>
        </w:tc>
        <w:tc>
          <w:tcPr>
            <w:tcW w:w="213" w:type="pct"/>
          </w:tcPr>
          <w:p w14:paraId="07F0776E" w14:textId="77777777" w:rsidR="00E715E9" w:rsidRPr="00614CF2" w:rsidRDefault="00E715E9" w:rsidP="00614CF2">
            <w:r w:rsidRPr="00614CF2">
              <w:t>-0.7</w:t>
            </w:r>
          </w:p>
        </w:tc>
        <w:tc>
          <w:tcPr>
            <w:tcW w:w="292" w:type="pct"/>
          </w:tcPr>
          <w:p w14:paraId="2F225FCC" w14:textId="77777777" w:rsidR="00E715E9" w:rsidRPr="00614CF2" w:rsidRDefault="00E715E9" w:rsidP="00614CF2">
            <w:r w:rsidRPr="00614CF2">
              <w:t>-20.8</w:t>
            </w:r>
          </w:p>
        </w:tc>
        <w:tc>
          <w:tcPr>
            <w:tcW w:w="312" w:type="pct"/>
          </w:tcPr>
          <w:p w14:paraId="54C1EEB9" w14:textId="77777777" w:rsidR="00E715E9" w:rsidRPr="00614CF2" w:rsidRDefault="00E715E9" w:rsidP="00614CF2">
            <w:r w:rsidRPr="00614CF2">
              <w:t>32</w:t>
            </w:r>
          </w:p>
        </w:tc>
        <w:tc>
          <w:tcPr>
            <w:tcW w:w="291" w:type="pct"/>
          </w:tcPr>
          <w:p w14:paraId="2EF01257" w14:textId="77777777" w:rsidR="00E715E9" w:rsidRPr="00614CF2" w:rsidRDefault="00E715E9" w:rsidP="00614CF2">
            <w:r w:rsidRPr="00614CF2">
              <w:t>0</w:t>
            </w:r>
          </w:p>
        </w:tc>
        <w:tc>
          <w:tcPr>
            <w:tcW w:w="306" w:type="pct"/>
          </w:tcPr>
          <w:p w14:paraId="4AFC52FF" w14:textId="77777777" w:rsidR="00E715E9" w:rsidRPr="00614CF2" w:rsidRDefault="00E715E9" w:rsidP="00614CF2">
            <w:r w:rsidRPr="00614CF2">
              <w:t>0</w:t>
            </w:r>
          </w:p>
        </w:tc>
        <w:tc>
          <w:tcPr>
            <w:tcW w:w="476" w:type="pct"/>
          </w:tcPr>
          <w:p w14:paraId="4D08CDBD" w14:textId="7027602A" w:rsidR="00E715E9" w:rsidRPr="00614CF2" w:rsidRDefault="00E715E9" w:rsidP="00614CF2">
            <w:r w:rsidRPr="00614CF2">
              <w:t>Above</w:t>
            </w:r>
            <w:r w:rsidR="00F474B4" w:rsidRPr="00614CF2">
              <w:t xml:space="preserve"> </w:t>
            </w:r>
            <w:r w:rsidRPr="00614CF2">
              <w:t>Average</w:t>
            </w:r>
          </w:p>
        </w:tc>
        <w:tc>
          <w:tcPr>
            <w:tcW w:w="320" w:type="pct"/>
          </w:tcPr>
          <w:p w14:paraId="65C9A1FA" w14:textId="77777777" w:rsidR="00E715E9" w:rsidRPr="00614CF2" w:rsidRDefault="00E715E9" w:rsidP="00614CF2">
            <w:r w:rsidRPr="00614CF2">
              <w:t>-</w:t>
            </w:r>
          </w:p>
        </w:tc>
        <w:tc>
          <w:tcPr>
            <w:tcW w:w="219" w:type="pct"/>
          </w:tcPr>
          <w:p w14:paraId="0357D741" w14:textId="77777777" w:rsidR="00E715E9" w:rsidRPr="00614CF2" w:rsidRDefault="00E715E9" w:rsidP="00614CF2">
            <w:r w:rsidRPr="00614CF2">
              <w:t>3</w:t>
            </w:r>
          </w:p>
        </w:tc>
        <w:tc>
          <w:tcPr>
            <w:tcW w:w="349" w:type="pct"/>
          </w:tcPr>
          <w:p w14:paraId="5BE98D83" w14:textId="77777777" w:rsidR="00E715E9" w:rsidRPr="00614CF2" w:rsidRDefault="00E715E9" w:rsidP="00614CF2">
            <w:r w:rsidRPr="00614CF2">
              <w:t>-3.0</w:t>
            </w:r>
          </w:p>
        </w:tc>
      </w:tr>
      <w:tr w:rsidR="00E715E9" w:rsidRPr="00614CF2" w14:paraId="3B379274" w14:textId="77777777" w:rsidTr="00042CF5">
        <w:trPr>
          <w:trHeight w:val="20"/>
        </w:trPr>
        <w:tc>
          <w:tcPr>
            <w:tcW w:w="1875" w:type="pct"/>
          </w:tcPr>
          <w:p w14:paraId="140361DC" w14:textId="23D0293A" w:rsidR="00E715E9" w:rsidRPr="00614CF2" w:rsidRDefault="00E715E9" w:rsidP="00614CF2">
            <w:r w:rsidRPr="00614CF2">
              <w:t>Wood</w:t>
            </w:r>
            <w:r w:rsidR="00F474B4" w:rsidRPr="00614CF2">
              <w:t xml:space="preserve"> </w:t>
            </w:r>
            <w:r w:rsidRPr="00614CF2">
              <w:t>Machinists</w:t>
            </w:r>
            <w:r w:rsidR="00F474B4" w:rsidRPr="00614CF2">
              <w:t xml:space="preserve"> </w:t>
            </w:r>
            <w:r w:rsidRPr="00614CF2">
              <w:t>and</w:t>
            </w:r>
            <w:r w:rsidR="00F474B4" w:rsidRPr="00614CF2">
              <w:t xml:space="preserve"> </w:t>
            </w:r>
            <w:r w:rsidRPr="00614CF2">
              <w:t>Other</w:t>
            </w:r>
            <w:r w:rsidR="00F474B4" w:rsidRPr="00614CF2">
              <w:t xml:space="preserve"> </w:t>
            </w:r>
            <w:r w:rsidRPr="00614CF2">
              <w:t>Wood</w:t>
            </w:r>
            <w:r w:rsidR="00F474B4" w:rsidRPr="00614CF2">
              <w:t xml:space="preserve"> </w:t>
            </w:r>
            <w:r w:rsidRPr="00614CF2">
              <w:t>Trades</w:t>
            </w:r>
            <w:r w:rsidR="00F474B4" w:rsidRPr="00614CF2">
              <w:t xml:space="preserve"> </w:t>
            </w:r>
            <w:r w:rsidRPr="00614CF2">
              <w:t>Workers</w:t>
            </w:r>
            <w:r w:rsidR="00F474B4" w:rsidRPr="00614CF2">
              <w:t xml:space="preserve"> </w:t>
            </w:r>
            <w:r w:rsidRPr="00614CF2">
              <w:t>(TT)</w:t>
            </w:r>
          </w:p>
        </w:tc>
        <w:tc>
          <w:tcPr>
            <w:tcW w:w="348" w:type="pct"/>
          </w:tcPr>
          <w:p w14:paraId="60CDE3E6" w14:textId="77777777" w:rsidR="00E715E9" w:rsidRPr="00614CF2" w:rsidRDefault="00E715E9" w:rsidP="00614CF2">
            <w:r w:rsidRPr="00614CF2">
              <w:t>2.6</w:t>
            </w:r>
          </w:p>
        </w:tc>
        <w:tc>
          <w:tcPr>
            <w:tcW w:w="213" w:type="pct"/>
          </w:tcPr>
          <w:p w14:paraId="55ACEA7C" w14:textId="77777777" w:rsidR="00E715E9" w:rsidRPr="00614CF2" w:rsidRDefault="00E715E9" w:rsidP="00614CF2">
            <w:r w:rsidRPr="00614CF2">
              <w:t>-1.6</w:t>
            </w:r>
          </w:p>
        </w:tc>
        <w:tc>
          <w:tcPr>
            <w:tcW w:w="292" w:type="pct"/>
          </w:tcPr>
          <w:p w14:paraId="65AC8185" w14:textId="77777777" w:rsidR="00E715E9" w:rsidRPr="00614CF2" w:rsidRDefault="00E715E9" w:rsidP="00614CF2">
            <w:r w:rsidRPr="00614CF2">
              <w:t>-38.2</w:t>
            </w:r>
          </w:p>
        </w:tc>
        <w:tc>
          <w:tcPr>
            <w:tcW w:w="312" w:type="pct"/>
          </w:tcPr>
          <w:p w14:paraId="25F1A96E" w14:textId="77777777" w:rsidR="00E715E9" w:rsidRPr="00614CF2" w:rsidRDefault="00E715E9" w:rsidP="00614CF2">
            <w:r w:rsidRPr="00614CF2">
              <w:t>24</w:t>
            </w:r>
          </w:p>
        </w:tc>
        <w:tc>
          <w:tcPr>
            <w:tcW w:w="291" w:type="pct"/>
          </w:tcPr>
          <w:p w14:paraId="42FD99D5" w14:textId="77777777" w:rsidR="00E715E9" w:rsidRPr="00614CF2" w:rsidRDefault="00E715E9" w:rsidP="00614CF2">
            <w:r w:rsidRPr="00614CF2">
              <w:t>5</w:t>
            </w:r>
          </w:p>
        </w:tc>
        <w:tc>
          <w:tcPr>
            <w:tcW w:w="306" w:type="pct"/>
          </w:tcPr>
          <w:p w14:paraId="1603550D" w14:textId="77777777" w:rsidR="00E715E9" w:rsidRPr="00614CF2" w:rsidRDefault="00E715E9" w:rsidP="00614CF2">
            <w:r w:rsidRPr="00614CF2">
              <w:t>7</w:t>
            </w:r>
          </w:p>
        </w:tc>
        <w:tc>
          <w:tcPr>
            <w:tcW w:w="476" w:type="pct"/>
          </w:tcPr>
          <w:p w14:paraId="18E290F1" w14:textId="07AFD545" w:rsidR="00E715E9" w:rsidRPr="00614CF2" w:rsidRDefault="00E715E9" w:rsidP="00614CF2">
            <w:r w:rsidRPr="00614CF2">
              <w:t>Above</w:t>
            </w:r>
            <w:r w:rsidR="00F474B4" w:rsidRPr="00614CF2">
              <w:t xml:space="preserve"> </w:t>
            </w:r>
            <w:r w:rsidRPr="00614CF2">
              <w:t>Average</w:t>
            </w:r>
          </w:p>
        </w:tc>
        <w:tc>
          <w:tcPr>
            <w:tcW w:w="320" w:type="pct"/>
          </w:tcPr>
          <w:p w14:paraId="46DF3063" w14:textId="77777777" w:rsidR="00E715E9" w:rsidRPr="00614CF2" w:rsidRDefault="00E715E9" w:rsidP="00614CF2">
            <w:r w:rsidRPr="00614CF2">
              <w:t>-</w:t>
            </w:r>
          </w:p>
        </w:tc>
        <w:tc>
          <w:tcPr>
            <w:tcW w:w="219" w:type="pct"/>
          </w:tcPr>
          <w:p w14:paraId="7B5020B3" w14:textId="77777777" w:rsidR="00E715E9" w:rsidRPr="00614CF2" w:rsidRDefault="00E715E9" w:rsidP="00614CF2">
            <w:r w:rsidRPr="00614CF2">
              <w:t>3</w:t>
            </w:r>
          </w:p>
        </w:tc>
        <w:tc>
          <w:tcPr>
            <w:tcW w:w="349" w:type="pct"/>
          </w:tcPr>
          <w:p w14:paraId="4C0371F5" w14:textId="77777777" w:rsidR="00E715E9" w:rsidRPr="00614CF2" w:rsidRDefault="00E715E9" w:rsidP="00614CF2">
            <w:r w:rsidRPr="00614CF2">
              <w:t>1.3</w:t>
            </w:r>
          </w:p>
        </w:tc>
      </w:tr>
      <w:tr w:rsidR="00E715E9" w:rsidRPr="00614CF2" w14:paraId="66611416" w14:textId="77777777" w:rsidTr="001D365F">
        <w:trPr>
          <w:trHeight w:val="20"/>
        </w:trPr>
        <w:tc>
          <w:tcPr>
            <w:tcW w:w="5000" w:type="pct"/>
            <w:gridSpan w:val="11"/>
            <w:shd w:val="clear" w:color="auto" w:fill="DAD2FF" w:themeFill="text2" w:themeFillTint="1A"/>
          </w:tcPr>
          <w:p w14:paraId="5DFA4CCC" w14:textId="40F865C2" w:rsidR="00E715E9" w:rsidRPr="00614CF2" w:rsidRDefault="00E715E9" w:rsidP="00614CF2">
            <w:r w:rsidRPr="00614CF2">
              <w:t>Mining</w:t>
            </w:r>
            <w:r w:rsidR="00F474B4" w:rsidRPr="00614CF2">
              <w:t xml:space="preserve"> </w:t>
            </w:r>
            <w:r w:rsidRPr="00614CF2">
              <w:t>and</w:t>
            </w:r>
            <w:r w:rsidR="00F474B4" w:rsidRPr="00614CF2">
              <w:t xml:space="preserve"> </w:t>
            </w:r>
            <w:r w:rsidRPr="00614CF2">
              <w:t>Energy</w:t>
            </w:r>
          </w:p>
        </w:tc>
      </w:tr>
      <w:tr w:rsidR="00E715E9" w:rsidRPr="00614CF2" w14:paraId="17347DB9" w14:textId="77777777" w:rsidTr="00042CF5">
        <w:trPr>
          <w:trHeight w:val="20"/>
        </w:trPr>
        <w:tc>
          <w:tcPr>
            <w:tcW w:w="1875" w:type="pct"/>
          </w:tcPr>
          <w:p w14:paraId="354C7200" w14:textId="0604432A" w:rsidR="00E715E9" w:rsidRPr="00614CF2" w:rsidRDefault="00E715E9" w:rsidP="00614CF2">
            <w:r w:rsidRPr="00614CF2">
              <w:t>Chemical,</w:t>
            </w:r>
            <w:r w:rsidR="00F474B4" w:rsidRPr="00614CF2">
              <w:t xml:space="preserve"> </w:t>
            </w:r>
            <w:r w:rsidRPr="00614CF2">
              <w:t>Gas,</w:t>
            </w:r>
            <w:r w:rsidR="00F474B4" w:rsidRPr="00614CF2">
              <w:t xml:space="preserve"> </w:t>
            </w:r>
            <w:r w:rsidRPr="00614CF2">
              <w:t>Petroleum</w:t>
            </w:r>
            <w:r w:rsidR="00F474B4" w:rsidRPr="00614CF2">
              <w:t xml:space="preserve"> </w:t>
            </w:r>
            <w:r w:rsidRPr="00614CF2">
              <w:t>and</w:t>
            </w:r>
            <w:r w:rsidR="00F474B4" w:rsidRPr="00614CF2">
              <w:t xml:space="preserve"> </w:t>
            </w:r>
            <w:r w:rsidRPr="00614CF2">
              <w:t>Power</w:t>
            </w:r>
            <w:r w:rsidR="00F474B4" w:rsidRPr="00614CF2">
              <w:t xml:space="preserve"> </w:t>
            </w:r>
            <w:r w:rsidRPr="00614CF2">
              <w:t>Generation</w:t>
            </w:r>
            <w:r w:rsidR="00F474B4" w:rsidRPr="00614CF2">
              <w:t xml:space="preserve"> </w:t>
            </w:r>
            <w:r w:rsidRPr="00614CF2">
              <w:t>Plant</w:t>
            </w:r>
            <w:r w:rsidR="00F474B4" w:rsidRPr="00614CF2">
              <w:t xml:space="preserve"> </w:t>
            </w:r>
            <w:r w:rsidRPr="00614CF2">
              <w:t>Operators</w:t>
            </w:r>
            <w:r w:rsidR="00F474B4" w:rsidRPr="00614CF2">
              <w:t xml:space="preserve"> </w:t>
            </w:r>
            <w:r w:rsidRPr="00614CF2">
              <w:t>(TT)</w:t>
            </w:r>
          </w:p>
        </w:tc>
        <w:tc>
          <w:tcPr>
            <w:tcW w:w="348" w:type="pct"/>
          </w:tcPr>
          <w:p w14:paraId="50BE33F4" w14:textId="77777777" w:rsidR="00E715E9" w:rsidRPr="00614CF2" w:rsidRDefault="00E715E9" w:rsidP="00614CF2">
            <w:r w:rsidRPr="00614CF2">
              <w:t>9.5</w:t>
            </w:r>
          </w:p>
        </w:tc>
        <w:tc>
          <w:tcPr>
            <w:tcW w:w="213" w:type="pct"/>
          </w:tcPr>
          <w:p w14:paraId="2BDBFC32" w14:textId="77777777" w:rsidR="00E715E9" w:rsidRPr="00614CF2" w:rsidRDefault="00E715E9" w:rsidP="00614CF2">
            <w:r w:rsidRPr="00614CF2">
              <w:t>-0.6</w:t>
            </w:r>
          </w:p>
        </w:tc>
        <w:tc>
          <w:tcPr>
            <w:tcW w:w="292" w:type="pct"/>
          </w:tcPr>
          <w:p w14:paraId="3166DADD" w14:textId="77777777" w:rsidR="00E715E9" w:rsidRPr="00614CF2" w:rsidRDefault="00E715E9" w:rsidP="00614CF2">
            <w:r w:rsidRPr="00614CF2">
              <w:t>-5.5</w:t>
            </w:r>
          </w:p>
        </w:tc>
        <w:tc>
          <w:tcPr>
            <w:tcW w:w="312" w:type="pct"/>
          </w:tcPr>
          <w:p w14:paraId="51E71BD0" w14:textId="77777777" w:rsidR="00E715E9" w:rsidRPr="00614CF2" w:rsidRDefault="00E715E9" w:rsidP="00614CF2">
            <w:r w:rsidRPr="00614CF2">
              <w:t>5</w:t>
            </w:r>
          </w:p>
        </w:tc>
        <w:tc>
          <w:tcPr>
            <w:tcW w:w="291" w:type="pct"/>
          </w:tcPr>
          <w:p w14:paraId="2A22D800" w14:textId="77777777" w:rsidR="00E715E9" w:rsidRPr="00614CF2" w:rsidRDefault="00E715E9" w:rsidP="00614CF2">
            <w:r w:rsidRPr="00614CF2">
              <w:t>13</w:t>
            </w:r>
          </w:p>
        </w:tc>
        <w:tc>
          <w:tcPr>
            <w:tcW w:w="306" w:type="pct"/>
          </w:tcPr>
          <w:p w14:paraId="15C53EE3" w14:textId="77777777" w:rsidR="00E715E9" w:rsidRPr="00614CF2" w:rsidRDefault="00E715E9" w:rsidP="00614CF2">
            <w:r w:rsidRPr="00614CF2">
              <w:t>1</w:t>
            </w:r>
          </w:p>
        </w:tc>
        <w:tc>
          <w:tcPr>
            <w:tcW w:w="476" w:type="pct"/>
          </w:tcPr>
          <w:p w14:paraId="4B0A377F" w14:textId="1F84541C" w:rsidR="00E715E9" w:rsidRPr="00614CF2" w:rsidRDefault="00E715E9" w:rsidP="00614CF2">
            <w:r w:rsidRPr="00614CF2">
              <w:t>Below</w:t>
            </w:r>
            <w:r w:rsidR="00F474B4" w:rsidRPr="00614CF2">
              <w:t xml:space="preserve"> </w:t>
            </w:r>
            <w:r w:rsidRPr="00614CF2">
              <w:t>Average</w:t>
            </w:r>
          </w:p>
        </w:tc>
        <w:tc>
          <w:tcPr>
            <w:tcW w:w="320" w:type="pct"/>
          </w:tcPr>
          <w:p w14:paraId="61FFE358" w14:textId="77777777" w:rsidR="00E715E9" w:rsidRPr="00614CF2" w:rsidRDefault="00E715E9" w:rsidP="00614CF2">
            <w:r w:rsidRPr="00614CF2">
              <w:t>$$$$$</w:t>
            </w:r>
          </w:p>
        </w:tc>
        <w:tc>
          <w:tcPr>
            <w:tcW w:w="219" w:type="pct"/>
          </w:tcPr>
          <w:p w14:paraId="30C18980" w14:textId="77777777" w:rsidR="00E715E9" w:rsidRPr="00614CF2" w:rsidRDefault="00E715E9" w:rsidP="00614CF2">
            <w:r w:rsidRPr="00614CF2">
              <w:t>3</w:t>
            </w:r>
          </w:p>
        </w:tc>
        <w:tc>
          <w:tcPr>
            <w:tcW w:w="349" w:type="pct"/>
          </w:tcPr>
          <w:p w14:paraId="0BC4C7DF" w14:textId="77777777" w:rsidR="00E715E9" w:rsidRPr="00614CF2" w:rsidRDefault="00E715E9" w:rsidP="00614CF2">
            <w:r w:rsidRPr="00614CF2">
              <w:t>3.0</w:t>
            </w:r>
          </w:p>
        </w:tc>
      </w:tr>
      <w:tr w:rsidR="00E715E9" w:rsidRPr="00614CF2" w14:paraId="31423FFD" w14:textId="77777777" w:rsidTr="00042CF5">
        <w:trPr>
          <w:trHeight w:val="20"/>
        </w:trPr>
        <w:tc>
          <w:tcPr>
            <w:tcW w:w="1875" w:type="pct"/>
          </w:tcPr>
          <w:p w14:paraId="53C7CF2A" w14:textId="29A0B320" w:rsidR="00E715E9" w:rsidRPr="00614CF2" w:rsidRDefault="00E715E9" w:rsidP="00614CF2">
            <w:r w:rsidRPr="00614CF2">
              <w:t>Drillers,</w:t>
            </w:r>
            <w:r w:rsidR="00F474B4" w:rsidRPr="00614CF2">
              <w:t xml:space="preserve"> </w:t>
            </w:r>
            <w:r w:rsidRPr="00614CF2">
              <w:t>Miners</w:t>
            </w:r>
            <w:r w:rsidR="00F474B4" w:rsidRPr="00614CF2">
              <w:t xml:space="preserve"> </w:t>
            </w:r>
            <w:r w:rsidRPr="00614CF2">
              <w:t>and</w:t>
            </w:r>
            <w:r w:rsidR="00F474B4" w:rsidRPr="00614CF2">
              <w:t xml:space="preserve"> </w:t>
            </w:r>
            <w:r w:rsidRPr="00614CF2">
              <w:t>Shot</w:t>
            </w:r>
            <w:r w:rsidR="00F474B4" w:rsidRPr="00614CF2">
              <w:t xml:space="preserve"> </w:t>
            </w:r>
            <w:r w:rsidRPr="00614CF2">
              <w:t>Firers</w:t>
            </w:r>
            <w:r w:rsidR="00F474B4" w:rsidRPr="00614CF2">
              <w:t xml:space="preserve"> </w:t>
            </w:r>
            <w:r w:rsidRPr="00614CF2">
              <w:t>(MO)</w:t>
            </w:r>
          </w:p>
        </w:tc>
        <w:tc>
          <w:tcPr>
            <w:tcW w:w="348" w:type="pct"/>
          </w:tcPr>
          <w:p w14:paraId="33635780" w14:textId="77777777" w:rsidR="00E715E9" w:rsidRPr="00614CF2" w:rsidRDefault="00E715E9" w:rsidP="00614CF2">
            <w:r w:rsidRPr="00614CF2">
              <w:t>64.6</w:t>
            </w:r>
          </w:p>
        </w:tc>
        <w:tc>
          <w:tcPr>
            <w:tcW w:w="213" w:type="pct"/>
          </w:tcPr>
          <w:p w14:paraId="052089CB" w14:textId="77777777" w:rsidR="00E715E9" w:rsidRPr="00614CF2" w:rsidRDefault="00E715E9" w:rsidP="00614CF2">
            <w:r w:rsidRPr="00614CF2">
              <w:t>3.0</w:t>
            </w:r>
          </w:p>
        </w:tc>
        <w:tc>
          <w:tcPr>
            <w:tcW w:w="292" w:type="pct"/>
          </w:tcPr>
          <w:p w14:paraId="4C52DE61" w14:textId="77777777" w:rsidR="00E715E9" w:rsidRPr="00614CF2" w:rsidRDefault="00E715E9" w:rsidP="00614CF2">
            <w:r w:rsidRPr="00614CF2">
              <w:t>4.9</w:t>
            </w:r>
          </w:p>
        </w:tc>
        <w:tc>
          <w:tcPr>
            <w:tcW w:w="312" w:type="pct"/>
          </w:tcPr>
          <w:p w14:paraId="2229FA78" w14:textId="77777777" w:rsidR="00E715E9" w:rsidRPr="00614CF2" w:rsidRDefault="00E715E9" w:rsidP="00614CF2">
            <w:r w:rsidRPr="00614CF2">
              <w:t>3</w:t>
            </w:r>
          </w:p>
        </w:tc>
        <w:tc>
          <w:tcPr>
            <w:tcW w:w="291" w:type="pct"/>
          </w:tcPr>
          <w:p w14:paraId="3F7A8F28" w14:textId="77777777" w:rsidR="00E715E9" w:rsidRPr="00614CF2" w:rsidRDefault="00E715E9" w:rsidP="00614CF2">
            <w:r w:rsidRPr="00614CF2">
              <w:t>11</w:t>
            </w:r>
          </w:p>
        </w:tc>
        <w:tc>
          <w:tcPr>
            <w:tcW w:w="306" w:type="pct"/>
          </w:tcPr>
          <w:p w14:paraId="5BD2C8E5" w14:textId="77777777" w:rsidR="00E715E9" w:rsidRPr="00614CF2" w:rsidRDefault="00E715E9" w:rsidP="00614CF2">
            <w:r w:rsidRPr="00614CF2">
              <w:t>6</w:t>
            </w:r>
          </w:p>
        </w:tc>
        <w:tc>
          <w:tcPr>
            <w:tcW w:w="476" w:type="pct"/>
          </w:tcPr>
          <w:p w14:paraId="4071F174" w14:textId="77777777" w:rsidR="00E715E9" w:rsidRPr="00614CF2" w:rsidRDefault="00E715E9" w:rsidP="00614CF2">
            <w:r w:rsidRPr="00614CF2">
              <w:t>Average</w:t>
            </w:r>
          </w:p>
        </w:tc>
        <w:tc>
          <w:tcPr>
            <w:tcW w:w="320" w:type="pct"/>
          </w:tcPr>
          <w:p w14:paraId="6E48B712" w14:textId="77777777" w:rsidR="00E715E9" w:rsidRPr="00614CF2" w:rsidRDefault="00E715E9" w:rsidP="00614CF2">
            <w:r w:rsidRPr="00614CF2">
              <w:t>$$$$$</w:t>
            </w:r>
          </w:p>
        </w:tc>
        <w:tc>
          <w:tcPr>
            <w:tcW w:w="219" w:type="pct"/>
          </w:tcPr>
          <w:p w14:paraId="76A415C3" w14:textId="77777777" w:rsidR="00E715E9" w:rsidRPr="00614CF2" w:rsidRDefault="00E715E9" w:rsidP="00614CF2">
            <w:r w:rsidRPr="00614CF2">
              <w:t>4</w:t>
            </w:r>
          </w:p>
        </w:tc>
        <w:tc>
          <w:tcPr>
            <w:tcW w:w="349" w:type="pct"/>
          </w:tcPr>
          <w:p w14:paraId="0FE3CD28" w14:textId="77777777" w:rsidR="00E715E9" w:rsidRPr="00614CF2" w:rsidRDefault="00E715E9" w:rsidP="00614CF2">
            <w:r w:rsidRPr="00614CF2">
              <w:t>-0.6</w:t>
            </w:r>
          </w:p>
        </w:tc>
      </w:tr>
      <w:tr w:rsidR="00E715E9" w:rsidRPr="00614CF2" w14:paraId="4976B195" w14:textId="77777777" w:rsidTr="00042CF5">
        <w:trPr>
          <w:trHeight w:val="20"/>
        </w:trPr>
        <w:tc>
          <w:tcPr>
            <w:tcW w:w="1875" w:type="pct"/>
          </w:tcPr>
          <w:p w14:paraId="559D9930" w14:textId="76C65058" w:rsidR="00E715E9" w:rsidRPr="00614CF2" w:rsidRDefault="00E715E9" w:rsidP="00614CF2">
            <w:r w:rsidRPr="00614CF2">
              <w:t>Geologists</w:t>
            </w:r>
            <w:r w:rsidR="00F474B4" w:rsidRPr="00614CF2">
              <w:t xml:space="preserve"> </w:t>
            </w:r>
            <w:r w:rsidRPr="00614CF2">
              <w:t>and</w:t>
            </w:r>
            <w:r w:rsidR="00F474B4" w:rsidRPr="00614CF2">
              <w:t xml:space="preserve"> </w:t>
            </w:r>
            <w:r w:rsidRPr="00614CF2">
              <w:t>Geophysicists</w:t>
            </w:r>
            <w:r w:rsidR="00F474B4" w:rsidRPr="00614CF2">
              <w:t xml:space="preserve"> </w:t>
            </w:r>
            <w:r w:rsidRPr="00614CF2">
              <w:t>(P)</w:t>
            </w:r>
          </w:p>
        </w:tc>
        <w:tc>
          <w:tcPr>
            <w:tcW w:w="348" w:type="pct"/>
          </w:tcPr>
          <w:p w14:paraId="1A0A9CD5" w14:textId="77777777" w:rsidR="00E715E9" w:rsidRPr="00614CF2" w:rsidRDefault="00E715E9" w:rsidP="00614CF2">
            <w:r w:rsidRPr="00614CF2">
              <w:t>14.0</w:t>
            </w:r>
          </w:p>
        </w:tc>
        <w:tc>
          <w:tcPr>
            <w:tcW w:w="213" w:type="pct"/>
          </w:tcPr>
          <w:p w14:paraId="242F5B6A" w14:textId="77777777" w:rsidR="00E715E9" w:rsidRPr="00614CF2" w:rsidRDefault="00E715E9" w:rsidP="00614CF2">
            <w:r w:rsidRPr="00614CF2">
              <w:t>2.2</w:t>
            </w:r>
          </w:p>
        </w:tc>
        <w:tc>
          <w:tcPr>
            <w:tcW w:w="292" w:type="pct"/>
          </w:tcPr>
          <w:p w14:paraId="47D2C8A6" w14:textId="77777777" w:rsidR="00E715E9" w:rsidRPr="00614CF2" w:rsidRDefault="00E715E9" w:rsidP="00614CF2">
            <w:r w:rsidRPr="00614CF2">
              <w:t>19.0</w:t>
            </w:r>
          </w:p>
        </w:tc>
        <w:tc>
          <w:tcPr>
            <w:tcW w:w="312" w:type="pct"/>
          </w:tcPr>
          <w:p w14:paraId="7C686BA8" w14:textId="77777777" w:rsidR="00E715E9" w:rsidRPr="00614CF2" w:rsidRDefault="00E715E9" w:rsidP="00614CF2">
            <w:r w:rsidRPr="00614CF2">
              <w:t>10</w:t>
            </w:r>
          </w:p>
        </w:tc>
        <w:tc>
          <w:tcPr>
            <w:tcW w:w="291" w:type="pct"/>
          </w:tcPr>
          <w:p w14:paraId="4CF706B0" w14:textId="77777777" w:rsidR="00E715E9" w:rsidRPr="00614CF2" w:rsidRDefault="00E715E9" w:rsidP="00614CF2">
            <w:r w:rsidRPr="00614CF2">
              <w:t>23</w:t>
            </w:r>
          </w:p>
        </w:tc>
        <w:tc>
          <w:tcPr>
            <w:tcW w:w="306" w:type="pct"/>
          </w:tcPr>
          <w:p w14:paraId="3BC8751D" w14:textId="77777777" w:rsidR="00E715E9" w:rsidRPr="00614CF2" w:rsidRDefault="00E715E9" w:rsidP="00614CF2">
            <w:r w:rsidRPr="00614CF2">
              <w:t>2</w:t>
            </w:r>
          </w:p>
        </w:tc>
        <w:tc>
          <w:tcPr>
            <w:tcW w:w="476" w:type="pct"/>
          </w:tcPr>
          <w:p w14:paraId="1441B7F3" w14:textId="77777777" w:rsidR="00E715E9" w:rsidRPr="00614CF2" w:rsidRDefault="00E715E9" w:rsidP="00614CF2">
            <w:r w:rsidRPr="00614CF2">
              <w:t>Average</w:t>
            </w:r>
          </w:p>
        </w:tc>
        <w:tc>
          <w:tcPr>
            <w:tcW w:w="320" w:type="pct"/>
          </w:tcPr>
          <w:p w14:paraId="383A93A9" w14:textId="77777777" w:rsidR="00E715E9" w:rsidRPr="00614CF2" w:rsidRDefault="00E715E9" w:rsidP="00614CF2">
            <w:r w:rsidRPr="00614CF2">
              <w:t>$$$$$</w:t>
            </w:r>
          </w:p>
        </w:tc>
        <w:tc>
          <w:tcPr>
            <w:tcW w:w="219" w:type="pct"/>
          </w:tcPr>
          <w:p w14:paraId="3A3F7E94" w14:textId="77777777" w:rsidR="00E715E9" w:rsidRPr="00614CF2" w:rsidRDefault="00E715E9" w:rsidP="00614CF2">
            <w:r w:rsidRPr="00614CF2">
              <w:t>1</w:t>
            </w:r>
          </w:p>
        </w:tc>
        <w:tc>
          <w:tcPr>
            <w:tcW w:w="349" w:type="pct"/>
          </w:tcPr>
          <w:p w14:paraId="30E7D8D8" w14:textId="77777777" w:rsidR="00E715E9" w:rsidRPr="00614CF2" w:rsidRDefault="00E715E9" w:rsidP="00614CF2">
            <w:r w:rsidRPr="00614CF2">
              <w:t>5.6</w:t>
            </w:r>
          </w:p>
        </w:tc>
      </w:tr>
      <w:tr w:rsidR="00E715E9" w:rsidRPr="00614CF2" w14:paraId="68281C0F" w14:textId="77777777" w:rsidTr="00042CF5">
        <w:trPr>
          <w:trHeight w:val="20"/>
        </w:trPr>
        <w:tc>
          <w:tcPr>
            <w:tcW w:w="1875" w:type="pct"/>
          </w:tcPr>
          <w:p w14:paraId="6987762C" w14:textId="01E64186" w:rsidR="00E715E9" w:rsidRPr="00614CF2" w:rsidRDefault="00E715E9" w:rsidP="00614CF2">
            <w:r w:rsidRPr="00614CF2">
              <w:t>Mining</w:t>
            </w:r>
            <w:r w:rsidR="00F474B4" w:rsidRPr="00614CF2">
              <w:t xml:space="preserve"> </w:t>
            </w:r>
            <w:r w:rsidRPr="00614CF2">
              <w:t>Engineers</w:t>
            </w:r>
            <w:r w:rsidR="00F474B4" w:rsidRPr="00614CF2">
              <w:t xml:space="preserve"> </w:t>
            </w:r>
            <w:r w:rsidRPr="00614CF2">
              <w:t>(P)</w:t>
            </w:r>
          </w:p>
        </w:tc>
        <w:tc>
          <w:tcPr>
            <w:tcW w:w="348" w:type="pct"/>
          </w:tcPr>
          <w:p w14:paraId="0CCD560C" w14:textId="77777777" w:rsidR="00E715E9" w:rsidRPr="00614CF2" w:rsidRDefault="00E715E9" w:rsidP="00614CF2">
            <w:r w:rsidRPr="00614CF2">
              <w:t>15.2</w:t>
            </w:r>
          </w:p>
        </w:tc>
        <w:tc>
          <w:tcPr>
            <w:tcW w:w="213" w:type="pct"/>
          </w:tcPr>
          <w:p w14:paraId="3C6AB897" w14:textId="77777777" w:rsidR="00E715E9" w:rsidRPr="00614CF2" w:rsidRDefault="00E715E9" w:rsidP="00614CF2">
            <w:r w:rsidRPr="00614CF2">
              <w:t>3.8</w:t>
            </w:r>
          </w:p>
        </w:tc>
        <w:tc>
          <w:tcPr>
            <w:tcW w:w="292" w:type="pct"/>
          </w:tcPr>
          <w:p w14:paraId="65385577" w14:textId="77777777" w:rsidR="00E715E9" w:rsidRPr="00614CF2" w:rsidRDefault="00E715E9" w:rsidP="00614CF2">
            <w:r w:rsidRPr="00614CF2">
              <w:t>33.6</w:t>
            </w:r>
          </w:p>
        </w:tc>
        <w:tc>
          <w:tcPr>
            <w:tcW w:w="312" w:type="pct"/>
          </w:tcPr>
          <w:p w14:paraId="3D33A38D" w14:textId="77777777" w:rsidR="00E715E9" w:rsidRPr="00614CF2" w:rsidRDefault="00E715E9" w:rsidP="00614CF2">
            <w:r w:rsidRPr="00614CF2">
              <w:t>7</w:t>
            </w:r>
          </w:p>
        </w:tc>
        <w:tc>
          <w:tcPr>
            <w:tcW w:w="291" w:type="pct"/>
          </w:tcPr>
          <w:p w14:paraId="01163297" w14:textId="77777777" w:rsidR="00E715E9" w:rsidRPr="00614CF2" w:rsidRDefault="00E715E9" w:rsidP="00614CF2">
            <w:r w:rsidRPr="00614CF2">
              <w:t>11</w:t>
            </w:r>
          </w:p>
        </w:tc>
        <w:tc>
          <w:tcPr>
            <w:tcW w:w="306" w:type="pct"/>
          </w:tcPr>
          <w:p w14:paraId="4B9F8094" w14:textId="77777777" w:rsidR="00E715E9" w:rsidRPr="00614CF2" w:rsidRDefault="00E715E9" w:rsidP="00614CF2">
            <w:r w:rsidRPr="00614CF2">
              <w:t>10</w:t>
            </w:r>
          </w:p>
        </w:tc>
        <w:tc>
          <w:tcPr>
            <w:tcW w:w="476" w:type="pct"/>
          </w:tcPr>
          <w:p w14:paraId="411490AC" w14:textId="50688A93" w:rsidR="00E715E9" w:rsidRPr="00614CF2" w:rsidRDefault="00E715E9" w:rsidP="00614CF2">
            <w:r w:rsidRPr="00614CF2">
              <w:t>Above</w:t>
            </w:r>
            <w:r w:rsidR="00F474B4" w:rsidRPr="00614CF2">
              <w:t xml:space="preserve"> </w:t>
            </w:r>
            <w:r w:rsidRPr="00614CF2">
              <w:t>Average</w:t>
            </w:r>
          </w:p>
        </w:tc>
        <w:tc>
          <w:tcPr>
            <w:tcW w:w="320" w:type="pct"/>
          </w:tcPr>
          <w:p w14:paraId="4CFEF2CC" w14:textId="77777777" w:rsidR="00E715E9" w:rsidRPr="00614CF2" w:rsidRDefault="00E715E9" w:rsidP="00614CF2">
            <w:r w:rsidRPr="00614CF2">
              <w:t>$$$$$</w:t>
            </w:r>
          </w:p>
        </w:tc>
        <w:tc>
          <w:tcPr>
            <w:tcW w:w="219" w:type="pct"/>
          </w:tcPr>
          <w:p w14:paraId="6BB54D8E" w14:textId="77777777" w:rsidR="00E715E9" w:rsidRPr="00614CF2" w:rsidRDefault="00E715E9" w:rsidP="00614CF2">
            <w:r w:rsidRPr="00614CF2">
              <w:t>1</w:t>
            </w:r>
          </w:p>
        </w:tc>
        <w:tc>
          <w:tcPr>
            <w:tcW w:w="349" w:type="pct"/>
          </w:tcPr>
          <w:p w14:paraId="256D2B70" w14:textId="77777777" w:rsidR="00E715E9" w:rsidRPr="00614CF2" w:rsidRDefault="00E715E9" w:rsidP="00614CF2">
            <w:r w:rsidRPr="00614CF2">
              <w:t>9.3</w:t>
            </w:r>
          </w:p>
        </w:tc>
      </w:tr>
      <w:tr w:rsidR="00E715E9" w:rsidRPr="00614CF2" w14:paraId="7B02D989" w14:textId="77777777" w:rsidTr="001D365F">
        <w:trPr>
          <w:trHeight w:val="20"/>
        </w:trPr>
        <w:tc>
          <w:tcPr>
            <w:tcW w:w="5000" w:type="pct"/>
            <w:gridSpan w:val="11"/>
            <w:shd w:val="clear" w:color="auto" w:fill="DAD2FF" w:themeFill="text2" w:themeFillTint="1A"/>
          </w:tcPr>
          <w:p w14:paraId="65C96A60" w14:textId="68E7C129" w:rsidR="00E715E9" w:rsidRPr="00614CF2" w:rsidRDefault="00E715E9" w:rsidP="00614CF2">
            <w:r w:rsidRPr="00614CF2">
              <w:t>Personal</w:t>
            </w:r>
            <w:r w:rsidR="00F474B4" w:rsidRPr="00614CF2">
              <w:t xml:space="preserve"> </w:t>
            </w:r>
            <w:r w:rsidRPr="00614CF2">
              <w:t>Services</w:t>
            </w:r>
          </w:p>
        </w:tc>
      </w:tr>
      <w:tr w:rsidR="00E715E9" w:rsidRPr="00614CF2" w14:paraId="16FBFFE2" w14:textId="77777777" w:rsidTr="00042CF5">
        <w:trPr>
          <w:trHeight w:val="20"/>
        </w:trPr>
        <w:tc>
          <w:tcPr>
            <w:tcW w:w="1875" w:type="pct"/>
          </w:tcPr>
          <w:p w14:paraId="376055DB" w14:textId="61654381" w:rsidR="00E715E9" w:rsidRPr="00614CF2" w:rsidRDefault="00E715E9" w:rsidP="00614CF2">
            <w:r w:rsidRPr="00614CF2">
              <w:t>Beauty</w:t>
            </w:r>
            <w:r w:rsidR="00F474B4" w:rsidRPr="00614CF2">
              <w:t xml:space="preserve"> </w:t>
            </w:r>
            <w:r w:rsidRPr="00614CF2">
              <w:t>Therapists</w:t>
            </w:r>
            <w:r w:rsidR="00F474B4" w:rsidRPr="00614CF2">
              <w:t xml:space="preserve"> </w:t>
            </w:r>
            <w:r w:rsidRPr="00614CF2">
              <w:t>(CP)</w:t>
            </w:r>
          </w:p>
        </w:tc>
        <w:tc>
          <w:tcPr>
            <w:tcW w:w="348" w:type="pct"/>
          </w:tcPr>
          <w:p w14:paraId="05CA7A6B" w14:textId="77777777" w:rsidR="00E715E9" w:rsidRPr="00614CF2" w:rsidRDefault="00E715E9" w:rsidP="00614CF2">
            <w:r w:rsidRPr="00614CF2">
              <w:t>40.4</w:t>
            </w:r>
          </w:p>
        </w:tc>
        <w:tc>
          <w:tcPr>
            <w:tcW w:w="213" w:type="pct"/>
          </w:tcPr>
          <w:p w14:paraId="43C715C4" w14:textId="77777777" w:rsidR="00E715E9" w:rsidRPr="00614CF2" w:rsidRDefault="00E715E9" w:rsidP="00614CF2">
            <w:r w:rsidRPr="00614CF2">
              <w:t>1.4</w:t>
            </w:r>
          </w:p>
        </w:tc>
        <w:tc>
          <w:tcPr>
            <w:tcW w:w="292" w:type="pct"/>
          </w:tcPr>
          <w:p w14:paraId="479AD133" w14:textId="77777777" w:rsidR="00E715E9" w:rsidRPr="00614CF2" w:rsidRDefault="00E715E9" w:rsidP="00614CF2">
            <w:r w:rsidRPr="00614CF2">
              <w:t>3.7</w:t>
            </w:r>
          </w:p>
        </w:tc>
        <w:tc>
          <w:tcPr>
            <w:tcW w:w="312" w:type="pct"/>
          </w:tcPr>
          <w:p w14:paraId="195878EE" w14:textId="77777777" w:rsidR="00E715E9" w:rsidRPr="00614CF2" w:rsidRDefault="00E715E9" w:rsidP="00614CF2">
            <w:r w:rsidRPr="00614CF2">
              <w:t>61</w:t>
            </w:r>
          </w:p>
        </w:tc>
        <w:tc>
          <w:tcPr>
            <w:tcW w:w="291" w:type="pct"/>
          </w:tcPr>
          <w:p w14:paraId="72240F69" w14:textId="77777777" w:rsidR="00E715E9" w:rsidRPr="00614CF2" w:rsidRDefault="00E715E9" w:rsidP="00614CF2">
            <w:r w:rsidRPr="00614CF2">
              <w:t>97</w:t>
            </w:r>
          </w:p>
        </w:tc>
        <w:tc>
          <w:tcPr>
            <w:tcW w:w="306" w:type="pct"/>
          </w:tcPr>
          <w:p w14:paraId="6C701DE3" w14:textId="77777777" w:rsidR="00E715E9" w:rsidRPr="00614CF2" w:rsidRDefault="00E715E9" w:rsidP="00614CF2">
            <w:r w:rsidRPr="00614CF2">
              <w:t>19</w:t>
            </w:r>
          </w:p>
        </w:tc>
        <w:tc>
          <w:tcPr>
            <w:tcW w:w="476" w:type="pct"/>
          </w:tcPr>
          <w:p w14:paraId="2437794A" w14:textId="79E09FCB" w:rsidR="00E715E9" w:rsidRPr="00614CF2" w:rsidRDefault="00E715E9" w:rsidP="00614CF2">
            <w:r w:rsidRPr="00614CF2">
              <w:t>Above</w:t>
            </w:r>
            <w:r w:rsidR="00F474B4" w:rsidRPr="00614CF2">
              <w:t xml:space="preserve"> </w:t>
            </w:r>
            <w:r w:rsidRPr="00614CF2">
              <w:t>Average</w:t>
            </w:r>
          </w:p>
        </w:tc>
        <w:tc>
          <w:tcPr>
            <w:tcW w:w="320" w:type="pct"/>
          </w:tcPr>
          <w:p w14:paraId="7F34CE0A" w14:textId="77777777" w:rsidR="00E715E9" w:rsidRPr="00614CF2" w:rsidRDefault="00E715E9" w:rsidP="00614CF2">
            <w:r w:rsidRPr="00614CF2">
              <w:t>$</w:t>
            </w:r>
          </w:p>
        </w:tc>
        <w:tc>
          <w:tcPr>
            <w:tcW w:w="219" w:type="pct"/>
          </w:tcPr>
          <w:p w14:paraId="27D164BF" w14:textId="77777777" w:rsidR="00E715E9" w:rsidRPr="00614CF2" w:rsidRDefault="00E715E9" w:rsidP="00614CF2">
            <w:r w:rsidRPr="00614CF2">
              <w:t>3</w:t>
            </w:r>
          </w:p>
        </w:tc>
        <w:tc>
          <w:tcPr>
            <w:tcW w:w="349" w:type="pct"/>
          </w:tcPr>
          <w:p w14:paraId="2712CAD4" w14:textId="77777777" w:rsidR="00E715E9" w:rsidRPr="00614CF2" w:rsidRDefault="00E715E9" w:rsidP="00614CF2">
            <w:r w:rsidRPr="00614CF2">
              <w:t>5.2</w:t>
            </w:r>
          </w:p>
        </w:tc>
      </w:tr>
      <w:tr w:rsidR="00E715E9" w:rsidRPr="00614CF2" w14:paraId="21DE5DE7" w14:textId="77777777" w:rsidTr="00042CF5">
        <w:trPr>
          <w:trHeight w:val="20"/>
        </w:trPr>
        <w:tc>
          <w:tcPr>
            <w:tcW w:w="1875" w:type="pct"/>
          </w:tcPr>
          <w:p w14:paraId="5C9444E9" w14:textId="5F8B20F0" w:rsidR="00E715E9" w:rsidRPr="00614CF2" w:rsidRDefault="00E715E9" w:rsidP="00614CF2">
            <w:r w:rsidRPr="00614CF2">
              <w:lastRenderedPageBreak/>
              <w:t>Car</w:t>
            </w:r>
            <w:r w:rsidR="00F474B4" w:rsidRPr="00614CF2">
              <w:t xml:space="preserve"> </w:t>
            </w:r>
            <w:r w:rsidRPr="00614CF2">
              <w:t>Detailers</w:t>
            </w:r>
            <w:r w:rsidR="00F474B4" w:rsidRPr="00614CF2">
              <w:t xml:space="preserve"> </w:t>
            </w:r>
            <w:r w:rsidRPr="00614CF2">
              <w:t>(L)</w:t>
            </w:r>
          </w:p>
        </w:tc>
        <w:tc>
          <w:tcPr>
            <w:tcW w:w="348" w:type="pct"/>
          </w:tcPr>
          <w:p w14:paraId="3F24873F" w14:textId="77777777" w:rsidR="00E715E9" w:rsidRPr="00614CF2" w:rsidRDefault="00E715E9" w:rsidP="00614CF2">
            <w:r w:rsidRPr="00614CF2">
              <w:t>18.1</w:t>
            </w:r>
          </w:p>
        </w:tc>
        <w:tc>
          <w:tcPr>
            <w:tcW w:w="213" w:type="pct"/>
          </w:tcPr>
          <w:p w14:paraId="7765453D" w14:textId="77777777" w:rsidR="00E715E9" w:rsidRPr="00614CF2" w:rsidRDefault="00E715E9" w:rsidP="00614CF2">
            <w:r w:rsidRPr="00614CF2">
              <w:t>0.2</w:t>
            </w:r>
          </w:p>
        </w:tc>
        <w:tc>
          <w:tcPr>
            <w:tcW w:w="292" w:type="pct"/>
          </w:tcPr>
          <w:p w14:paraId="031E2EB3" w14:textId="77777777" w:rsidR="00E715E9" w:rsidRPr="00614CF2" w:rsidRDefault="00E715E9" w:rsidP="00614CF2">
            <w:r w:rsidRPr="00614CF2">
              <w:t>1.3</w:t>
            </w:r>
          </w:p>
        </w:tc>
        <w:tc>
          <w:tcPr>
            <w:tcW w:w="312" w:type="pct"/>
          </w:tcPr>
          <w:p w14:paraId="37F22E1E" w14:textId="77777777" w:rsidR="00E715E9" w:rsidRPr="00614CF2" w:rsidRDefault="00E715E9" w:rsidP="00614CF2">
            <w:r w:rsidRPr="00614CF2">
              <w:t>43</w:t>
            </w:r>
          </w:p>
        </w:tc>
        <w:tc>
          <w:tcPr>
            <w:tcW w:w="291" w:type="pct"/>
          </w:tcPr>
          <w:p w14:paraId="60E00B5E" w14:textId="77777777" w:rsidR="00E715E9" w:rsidRPr="00614CF2" w:rsidRDefault="00E715E9" w:rsidP="00614CF2">
            <w:r w:rsidRPr="00614CF2">
              <w:t>8</w:t>
            </w:r>
          </w:p>
        </w:tc>
        <w:tc>
          <w:tcPr>
            <w:tcW w:w="306" w:type="pct"/>
          </w:tcPr>
          <w:p w14:paraId="0E20F728" w14:textId="77777777" w:rsidR="00E715E9" w:rsidRPr="00614CF2" w:rsidRDefault="00E715E9" w:rsidP="00614CF2">
            <w:r w:rsidRPr="00614CF2">
              <w:t>19</w:t>
            </w:r>
          </w:p>
        </w:tc>
        <w:tc>
          <w:tcPr>
            <w:tcW w:w="476" w:type="pct"/>
          </w:tcPr>
          <w:p w14:paraId="21B6837D" w14:textId="55612E94" w:rsidR="00E715E9" w:rsidRPr="00614CF2" w:rsidRDefault="00E715E9" w:rsidP="00614CF2">
            <w:r w:rsidRPr="00614CF2">
              <w:t>Above</w:t>
            </w:r>
            <w:r w:rsidR="00F474B4" w:rsidRPr="00614CF2">
              <w:t xml:space="preserve"> </w:t>
            </w:r>
            <w:r w:rsidRPr="00614CF2">
              <w:t>Average</w:t>
            </w:r>
          </w:p>
        </w:tc>
        <w:tc>
          <w:tcPr>
            <w:tcW w:w="320" w:type="pct"/>
          </w:tcPr>
          <w:p w14:paraId="71DF1099" w14:textId="77777777" w:rsidR="00E715E9" w:rsidRPr="00614CF2" w:rsidRDefault="00E715E9" w:rsidP="00614CF2">
            <w:r w:rsidRPr="00614CF2">
              <w:t>$</w:t>
            </w:r>
          </w:p>
        </w:tc>
        <w:tc>
          <w:tcPr>
            <w:tcW w:w="219" w:type="pct"/>
          </w:tcPr>
          <w:p w14:paraId="158CB4A5" w14:textId="77777777" w:rsidR="00E715E9" w:rsidRPr="00614CF2" w:rsidRDefault="00E715E9" w:rsidP="00614CF2">
            <w:r w:rsidRPr="00614CF2">
              <w:t>5</w:t>
            </w:r>
          </w:p>
        </w:tc>
        <w:tc>
          <w:tcPr>
            <w:tcW w:w="349" w:type="pct"/>
          </w:tcPr>
          <w:p w14:paraId="51FAE98B" w14:textId="77777777" w:rsidR="00E715E9" w:rsidRPr="00614CF2" w:rsidRDefault="00E715E9" w:rsidP="00614CF2">
            <w:r w:rsidRPr="00614CF2">
              <w:t>-2.1</w:t>
            </w:r>
          </w:p>
        </w:tc>
      </w:tr>
      <w:tr w:rsidR="00E715E9" w:rsidRPr="00614CF2" w14:paraId="1DC838B3" w14:textId="77777777" w:rsidTr="00042CF5">
        <w:trPr>
          <w:trHeight w:val="20"/>
        </w:trPr>
        <w:tc>
          <w:tcPr>
            <w:tcW w:w="1875" w:type="pct"/>
          </w:tcPr>
          <w:p w14:paraId="6AC529AD" w14:textId="42E8C377" w:rsidR="00E715E9" w:rsidRPr="00614CF2" w:rsidRDefault="00E715E9" w:rsidP="00614CF2">
            <w:r w:rsidRPr="00614CF2">
              <w:t>Caretakers</w:t>
            </w:r>
            <w:r w:rsidR="00F474B4" w:rsidRPr="00614CF2">
              <w:t xml:space="preserve"> </w:t>
            </w:r>
            <w:r w:rsidRPr="00614CF2">
              <w:t>(L)</w:t>
            </w:r>
          </w:p>
        </w:tc>
        <w:tc>
          <w:tcPr>
            <w:tcW w:w="348" w:type="pct"/>
          </w:tcPr>
          <w:p w14:paraId="28DCCBFC" w14:textId="77777777" w:rsidR="00E715E9" w:rsidRPr="00614CF2" w:rsidRDefault="00E715E9" w:rsidP="00614CF2">
            <w:r w:rsidRPr="00614CF2">
              <w:t>7.2</w:t>
            </w:r>
          </w:p>
        </w:tc>
        <w:tc>
          <w:tcPr>
            <w:tcW w:w="213" w:type="pct"/>
          </w:tcPr>
          <w:p w14:paraId="398A3905" w14:textId="77777777" w:rsidR="00E715E9" w:rsidRPr="00614CF2" w:rsidRDefault="00E715E9" w:rsidP="00614CF2">
            <w:r w:rsidRPr="00614CF2">
              <w:t>1.0</w:t>
            </w:r>
          </w:p>
        </w:tc>
        <w:tc>
          <w:tcPr>
            <w:tcW w:w="292" w:type="pct"/>
          </w:tcPr>
          <w:p w14:paraId="06BA50AF" w14:textId="77777777" w:rsidR="00E715E9" w:rsidRPr="00614CF2" w:rsidRDefault="00E715E9" w:rsidP="00614CF2">
            <w:r w:rsidRPr="00614CF2">
              <w:t>15.9</w:t>
            </w:r>
          </w:p>
        </w:tc>
        <w:tc>
          <w:tcPr>
            <w:tcW w:w="312" w:type="pct"/>
          </w:tcPr>
          <w:p w14:paraId="34B5F136" w14:textId="77777777" w:rsidR="00E715E9" w:rsidRPr="00614CF2" w:rsidRDefault="00E715E9" w:rsidP="00614CF2">
            <w:r w:rsidRPr="00614CF2">
              <w:t>40</w:t>
            </w:r>
          </w:p>
        </w:tc>
        <w:tc>
          <w:tcPr>
            <w:tcW w:w="291" w:type="pct"/>
          </w:tcPr>
          <w:p w14:paraId="42F381D4" w14:textId="77777777" w:rsidR="00E715E9" w:rsidRPr="00614CF2" w:rsidRDefault="00E715E9" w:rsidP="00614CF2">
            <w:r w:rsidRPr="00614CF2">
              <w:t>32</w:t>
            </w:r>
          </w:p>
        </w:tc>
        <w:tc>
          <w:tcPr>
            <w:tcW w:w="306" w:type="pct"/>
          </w:tcPr>
          <w:p w14:paraId="12C87A5C" w14:textId="77777777" w:rsidR="00E715E9" w:rsidRPr="00614CF2" w:rsidRDefault="00E715E9" w:rsidP="00614CF2">
            <w:r w:rsidRPr="00614CF2">
              <w:t>0</w:t>
            </w:r>
          </w:p>
        </w:tc>
        <w:tc>
          <w:tcPr>
            <w:tcW w:w="476" w:type="pct"/>
          </w:tcPr>
          <w:p w14:paraId="300AD4D1" w14:textId="6103F0EA" w:rsidR="00E715E9" w:rsidRPr="00614CF2" w:rsidRDefault="00E715E9" w:rsidP="00614CF2">
            <w:r w:rsidRPr="00614CF2">
              <w:t>Below</w:t>
            </w:r>
            <w:r w:rsidR="00F474B4" w:rsidRPr="00614CF2">
              <w:t xml:space="preserve"> </w:t>
            </w:r>
            <w:r w:rsidRPr="00614CF2">
              <w:t>Average</w:t>
            </w:r>
          </w:p>
        </w:tc>
        <w:tc>
          <w:tcPr>
            <w:tcW w:w="320" w:type="pct"/>
          </w:tcPr>
          <w:p w14:paraId="2A933503" w14:textId="77777777" w:rsidR="00E715E9" w:rsidRPr="00614CF2" w:rsidRDefault="00E715E9" w:rsidP="00614CF2">
            <w:r w:rsidRPr="00614CF2">
              <w:t>$$</w:t>
            </w:r>
          </w:p>
        </w:tc>
        <w:tc>
          <w:tcPr>
            <w:tcW w:w="219" w:type="pct"/>
          </w:tcPr>
          <w:p w14:paraId="6C657AD2" w14:textId="77777777" w:rsidR="00E715E9" w:rsidRPr="00614CF2" w:rsidRDefault="00E715E9" w:rsidP="00614CF2">
            <w:r w:rsidRPr="00614CF2">
              <w:t>5</w:t>
            </w:r>
          </w:p>
        </w:tc>
        <w:tc>
          <w:tcPr>
            <w:tcW w:w="349" w:type="pct"/>
          </w:tcPr>
          <w:p w14:paraId="0C25B61D" w14:textId="77777777" w:rsidR="00E715E9" w:rsidRPr="00614CF2" w:rsidRDefault="00E715E9" w:rsidP="00614CF2">
            <w:r w:rsidRPr="00614CF2">
              <w:t>0.1</w:t>
            </w:r>
          </w:p>
        </w:tc>
      </w:tr>
      <w:tr w:rsidR="00E715E9" w:rsidRPr="00614CF2" w14:paraId="478380A2" w14:textId="77777777" w:rsidTr="00042CF5">
        <w:trPr>
          <w:trHeight w:val="20"/>
        </w:trPr>
        <w:tc>
          <w:tcPr>
            <w:tcW w:w="1875" w:type="pct"/>
          </w:tcPr>
          <w:p w14:paraId="2533ED6A" w14:textId="5BC0A879" w:rsidR="00E715E9" w:rsidRPr="00614CF2" w:rsidRDefault="00E715E9" w:rsidP="00614CF2">
            <w:r w:rsidRPr="00614CF2">
              <w:t>Commercial</w:t>
            </w:r>
            <w:r w:rsidR="00F474B4" w:rsidRPr="00614CF2">
              <w:t xml:space="preserve"> </w:t>
            </w:r>
            <w:r w:rsidRPr="00614CF2">
              <w:t>Cleaners</w:t>
            </w:r>
            <w:r w:rsidR="00F474B4" w:rsidRPr="00614CF2">
              <w:t xml:space="preserve"> </w:t>
            </w:r>
            <w:r w:rsidRPr="00614CF2">
              <w:t>(L)</w:t>
            </w:r>
          </w:p>
        </w:tc>
        <w:tc>
          <w:tcPr>
            <w:tcW w:w="348" w:type="pct"/>
          </w:tcPr>
          <w:p w14:paraId="5427D2CC" w14:textId="77777777" w:rsidR="00E715E9" w:rsidRPr="00614CF2" w:rsidRDefault="00E715E9" w:rsidP="00614CF2">
            <w:r w:rsidRPr="00614CF2">
              <w:t>150.0</w:t>
            </w:r>
          </w:p>
        </w:tc>
        <w:tc>
          <w:tcPr>
            <w:tcW w:w="213" w:type="pct"/>
          </w:tcPr>
          <w:p w14:paraId="16CECD67" w14:textId="77777777" w:rsidR="00E715E9" w:rsidRPr="00614CF2" w:rsidRDefault="00E715E9" w:rsidP="00614CF2">
            <w:r w:rsidRPr="00614CF2">
              <w:t>-5.9</w:t>
            </w:r>
          </w:p>
        </w:tc>
        <w:tc>
          <w:tcPr>
            <w:tcW w:w="292" w:type="pct"/>
          </w:tcPr>
          <w:p w14:paraId="16AAB479" w14:textId="77777777" w:rsidR="00E715E9" w:rsidRPr="00614CF2" w:rsidRDefault="00E715E9" w:rsidP="00614CF2">
            <w:r w:rsidRPr="00614CF2">
              <w:t>-3.8</w:t>
            </w:r>
          </w:p>
        </w:tc>
        <w:tc>
          <w:tcPr>
            <w:tcW w:w="312" w:type="pct"/>
          </w:tcPr>
          <w:p w14:paraId="2DDA4772" w14:textId="77777777" w:rsidR="00E715E9" w:rsidRPr="00614CF2" w:rsidRDefault="00E715E9" w:rsidP="00614CF2">
            <w:r w:rsidRPr="00614CF2">
              <w:t>60</w:t>
            </w:r>
          </w:p>
        </w:tc>
        <w:tc>
          <w:tcPr>
            <w:tcW w:w="291" w:type="pct"/>
          </w:tcPr>
          <w:p w14:paraId="29F3B0D0" w14:textId="77777777" w:rsidR="00E715E9" w:rsidRPr="00614CF2" w:rsidRDefault="00E715E9" w:rsidP="00614CF2">
            <w:r w:rsidRPr="00614CF2">
              <w:t>59</w:t>
            </w:r>
          </w:p>
        </w:tc>
        <w:tc>
          <w:tcPr>
            <w:tcW w:w="306" w:type="pct"/>
          </w:tcPr>
          <w:p w14:paraId="04D2F196" w14:textId="77777777" w:rsidR="00E715E9" w:rsidRPr="00614CF2" w:rsidRDefault="00E715E9" w:rsidP="00614CF2">
            <w:r w:rsidRPr="00614CF2">
              <w:t>14</w:t>
            </w:r>
          </w:p>
        </w:tc>
        <w:tc>
          <w:tcPr>
            <w:tcW w:w="476" w:type="pct"/>
          </w:tcPr>
          <w:p w14:paraId="2B8AA8B0" w14:textId="2F9B1C85" w:rsidR="00E715E9" w:rsidRPr="00614CF2" w:rsidRDefault="00E715E9" w:rsidP="00614CF2">
            <w:r w:rsidRPr="00614CF2">
              <w:t>Above</w:t>
            </w:r>
            <w:r w:rsidR="00F474B4" w:rsidRPr="00614CF2">
              <w:t xml:space="preserve"> </w:t>
            </w:r>
            <w:r w:rsidRPr="00614CF2">
              <w:t>Average</w:t>
            </w:r>
          </w:p>
        </w:tc>
        <w:tc>
          <w:tcPr>
            <w:tcW w:w="320" w:type="pct"/>
          </w:tcPr>
          <w:p w14:paraId="01762D53" w14:textId="77777777" w:rsidR="00E715E9" w:rsidRPr="00614CF2" w:rsidRDefault="00E715E9" w:rsidP="00614CF2">
            <w:r w:rsidRPr="00614CF2">
              <w:t>$</w:t>
            </w:r>
          </w:p>
        </w:tc>
        <w:tc>
          <w:tcPr>
            <w:tcW w:w="219" w:type="pct"/>
          </w:tcPr>
          <w:p w14:paraId="2DB58446" w14:textId="77777777" w:rsidR="00E715E9" w:rsidRPr="00614CF2" w:rsidRDefault="00E715E9" w:rsidP="00614CF2">
            <w:r w:rsidRPr="00614CF2">
              <w:t>5</w:t>
            </w:r>
          </w:p>
        </w:tc>
        <w:tc>
          <w:tcPr>
            <w:tcW w:w="349" w:type="pct"/>
          </w:tcPr>
          <w:p w14:paraId="27A030F9" w14:textId="77777777" w:rsidR="00E715E9" w:rsidRPr="00614CF2" w:rsidRDefault="00E715E9" w:rsidP="00614CF2">
            <w:r w:rsidRPr="00614CF2">
              <w:t>-0.6</w:t>
            </w:r>
          </w:p>
        </w:tc>
      </w:tr>
      <w:tr w:rsidR="00E715E9" w:rsidRPr="00614CF2" w14:paraId="03258E4E" w14:textId="77777777" w:rsidTr="00042CF5">
        <w:trPr>
          <w:trHeight w:val="20"/>
        </w:trPr>
        <w:tc>
          <w:tcPr>
            <w:tcW w:w="1875" w:type="pct"/>
          </w:tcPr>
          <w:p w14:paraId="1AEAA394" w14:textId="1E6C30B7" w:rsidR="00E715E9" w:rsidRPr="00614CF2" w:rsidRDefault="00E715E9" w:rsidP="00614CF2">
            <w:r w:rsidRPr="00614CF2">
              <w:t>Domestic</w:t>
            </w:r>
            <w:r w:rsidR="00F474B4" w:rsidRPr="00614CF2">
              <w:t xml:space="preserve"> </w:t>
            </w:r>
            <w:r w:rsidRPr="00614CF2">
              <w:t>Cleaners</w:t>
            </w:r>
            <w:r w:rsidR="00F474B4" w:rsidRPr="00614CF2">
              <w:t xml:space="preserve"> </w:t>
            </w:r>
            <w:r w:rsidRPr="00614CF2">
              <w:t>(L)</w:t>
            </w:r>
          </w:p>
        </w:tc>
        <w:tc>
          <w:tcPr>
            <w:tcW w:w="348" w:type="pct"/>
          </w:tcPr>
          <w:p w14:paraId="369222F5" w14:textId="77777777" w:rsidR="00E715E9" w:rsidRPr="00614CF2" w:rsidRDefault="00E715E9" w:rsidP="00614CF2">
            <w:r w:rsidRPr="00614CF2">
              <w:t>34.6</w:t>
            </w:r>
          </w:p>
        </w:tc>
        <w:tc>
          <w:tcPr>
            <w:tcW w:w="213" w:type="pct"/>
          </w:tcPr>
          <w:p w14:paraId="1F53E1B4" w14:textId="77777777" w:rsidR="00E715E9" w:rsidRPr="00614CF2" w:rsidRDefault="00E715E9" w:rsidP="00614CF2">
            <w:r w:rsidRPr="00614CF2">
              <w:t>-0.5</w:t>
            </w:r>
          </w:p>
        </w:tc>
        <w:tc>
          <w:tcPr>
            <w:tcW w:w="292" w:type="pct"/>
          </w:tcPr>
          <w:p w14:paraId="700681EA" w14:textId="77777777" w:rsidR="00E715E9" w:rsidRPr="00614CF2" w:rsidRDefault="00E715E9" w:rsidP="00614CF2">
            <w:r w:rsidRPr="00614CF2">
              <w:t>-1.4</w:t>
            </w:r>
          </w:p>
        </w:tc>
        <w:tc>
          <w:tcPr>
            <w:tcW w:w="312" w:type="pct"/>
          </w:tcPr>
          <w:p w14:paraId="44B2F1CF" w14:textId="77777777" w:rsidR="00E715E9" w:rsidRPr="00614CF2" w:rsidRDefault="00E715E9" w:rsidP="00614CF2">
            <w:r w:rsidRPr="00614CF2">
              <w:t>81</w:t>
            </w:r>
          </w:p>
        </w:tc>
        <w:tc>
          <w:tcPr>
            <w:tcW w:w="291" w:type="pct"/>
          </w:tcPr>
          <w:p w14:paraId="1FF35929" w14:textId="77777777" w:rsidR="00E715E9" w:rsidRPr="00614CF2" w:rsidRDefault="00E715E9" w:rsidP="00614CF2">
            <w:r w:rsidRPr="00614CF2">
              <w:t>82</w:t>
            </w:r>
          </w:p>
        </w:tc>
        <w:tc>
          <w:tcPr>
            <w:tcW w:w="306" w:type="pct"/>
          </w:tcPr>
          <w:p w14:paraId="55B02DE5" w14:textId="77777777" w:rsidR="00E715E9" w:rsidRPr="00614CF2" w:rsidRDefault="00E715E9" w:rsidP="00614CF2">
            <w:r w:rsidRPr="00614CF2">
              <w:t>7</w:t>
            </w:r>
          </w:p>
        </w:tc>
        <w:tc>
          <w:tcPr>
            <w:tcW w:w="476" w:type="pct"/>
          </w:tcPr>
          <w:p w14:paraId="62DD8647" w14:textId="0205218E" w:rsidR="00E715E9" w:rsidRPr="00614CF2" w:rsidRDefault="00E715E9" w:rsidP="00614CF2">
            <w:r w:rsidRPr="00614CF2">
              <w:t>Above</w:t>
            </w:r>
            <w:r w:rsidR="00F474B4" w:rsidRPr="00614CF2">
              <w:t xml:space="preserve"> </w:t>
            </w:r>
            <w:r w:rsidRPr="00614CF2">
              <w:t>Average</w:t>
            </w:r>
          </w:p>
        </w:tc>
        <w:tc>
          <w:tcPr>
            <w:tcW w:w="320" w:type="pct"/>
          </w:tcPr>
          <w:p w14:paraId="677534B2" w14:textId="77777777" w:rsidR="00E715E9" w:rsidRPr="00614CF2" w:rsidRDefault="00E715E9" w:rsidP="00614CF2">
            <w:r w:rsidRPr="00614CF2">
              <w:t>-</w:t>
            </w:r>
          </w:p>
        </w:tc>
        <w:tc>
          <w:tcPr>
            <w:tcW w:w="219" w:type="pct"/>
          </w:tcPr>
          <w:p w14:paraId="167387E1" w14:textId="77777777" w:rsidR="00E715E9" w:rsidRPr="00614CF2" w:rsidRDefault="00E715E9" w:rsidP="00614CF2">
            <w:r w:rsidRPr="00614CF2">
              <w:t>5</w:t>
            </w:r>
          </w:p>
        </w:tc>
        <w:tc>
          <w:tcPr>
            <w:tcW w:w="349" w:type="pct"/>
          </w:tcPr>
          <w:p w14:paraId="693075D6" w14:textId="77777777" w:rsidR="00E715E9" w:rsidRPr="00614CF2" w:rsidRDefault="00E715E9" w:rsidP="00614CF2">
            <w:r w:rsidRPr="00614CF2">
              <w:t>0.1</w:t>
            </w:r>
          </w:p>
        </w:tc>
      </w:tr>
      <w:tr w:rsidR="00E715E9" w:rsidRPr="00614CF2" w14:paraId="45C80E29" w14:textId="77777777" w:rsidTr="00042CF5">
        <w:trPr>
          <w:trHeight w:val="20"/>
        </w:trPr>
        <w:tc>
          <w:tcPr>
            <w:tcW w:w="1875" w:type="pct"/>
          </w:tcPr>
          <w:p w14:paraId="52D0E79A" w14:textId="5A336A38" w:rsidR="00E715E9" w:rsidRPr="00614CF2" w:rsidRDefault="00E715E9" w:rsidP="00614CF2">
            <w:r w:rsidRPr="00614CF2">
              <w:t>Funeral</w:t>
            </w:r>
            <w:r w:rsidR="00F474B4" w:rsidRPr="00614CF2">
              <w:t xml:space="preserve"> </w:t>
            </w:r>
            <w:r w:rsidRPr="00614CF2">
              <w:t>Workers</w:t>
            </w:r>
            <w:r w:rsidR="00F474B4" w:rsidRPr="00614CF2">
              <w:t xml:space="preserve"> </w:t>
            </w:r>
            <w:r w:rsidRPr="00614CF2">
              <w:t>(CP)</w:t>
            </w:r>
          </w:p>
        </w:tc>
        <w:tc>
          <w:tcPr>
            <w:tcW w:w="348" w:type="pct"/>
          </w:tcPr>
          <w:p w14:paraId="3351F1AA" w14:textId="77777777" w:rsidR="00E715E9" w:rsidRPr="00614CF2" w:rsidRDefault="00E715E9" w:rsidP="00614CF2">
            <w:r w:rsidRPr="00614CF2">
              <w:t>4.0</w:t>
            </w:r>
          </w:p>
        </w:tc>
        <w:tc>
          <w:tcPr>
            <w:tcW w:w="213" w:type="pct"/>
          </w:tcPr>
          <w:p w14:paraId="69B0D4C2" w14:textId="77777777" w:rsidR="00E715E9" w:rsidRPr="00614CF2" w:rsidRDefault="00E715E9" w:rsidP="00614CF2">
            <w:r w:rsidRPr="00614CF2">
              <w:t>0.0</w:t>
            </w:r>
          </w:p>
        </w:tc>
        <w:tc>
          <w:tcPr>
            <w:tcW w:w="292" w:type="pct"/>
          </w:tcPr>
          <w:p w14:paraId="3FDEF3B0" w14:textId="77777777" w:rsidR="00E715E9" w:rsidRPr="00614CF2" w:rsidRDefault="00E715E9" w:rsidP="00614CF2">
            <w:r w:rsidRPr="00614CF2">
              <w:t>-0.2</w:t>
            </w:r>
          </w:p>
        </w:tc>
        <w:tc>
          <w:tcPr>
            <w:tcW w:w="312" w:type="pct"/>
          </w:tcPr>
          <w:p w14:paraId="67377F47" w14:textId="77777777" w:rsidR="00E715E9" w:rsidRPr="00614CF2" w:rsidRDefault="00E715E9" w:rsidP="00614CF2">
            <w:r w:rsidRPr="00614CF2">
              <w:t>30</w:t>
            </w:r>
          </w:p>
        </w:tc>
        <w:tc>
          <w:tcPr>
            <w:tcW w:w="291" w:type="pct"/>
          </w:tcPr>
          <w:p w14:paraId="571AA68D" w14:textId="77777777" w:rsidR="00E715E9" w:rsidRPr="00614CF2" w:rsidRDefault="00E715E9" w:rsidP="00614CF2">
            <w:r w:rsidRPr="00614CF2">
              <w:t>60</w:t>
            </w:r>
          </w:p>
        </w:tc>
        <w:tc>
          <w:tcPr>
            <w:tcW w:w="306" w:type="pct"/>
          </w:tcPr>
          <w:p w14:paraId="34744E4F" w14:textId="77777777" w:rsidR="00E715E9" w:rsidRPr="00614CF2" w:rsidRDefault="00E715E9" w:rsidP="00614CF2">
            <w:r w:rsidRPr="00614CF2">
              <w:t>0</w:t>
            </w:r>
          </w:p>
        </w:tc>
        <w:tc>
          <w:tcPr>
            <w:tcW w:w="476" w:type="pct"/>
          </w:tcPr>
          <w:p w14:paraId="6CECF36E" w14:textId="7A76B083" w:rsidR="00E715E9" w:rsidRPr="00614CF2" w:rsidRDefault="00E715E9" w:rsidP="00614CF2">
            <w:r w:rsidRPr="00614CF2">
              <w:t>Below</w:t>
            </w:r>
            <w:r w:rsidR="00F474B4" w:rsidRPr="00614CF2">
              <w:t xml:space="preserve"> </w:t>
            </w:r>
            <w:r w:rsidRPr="00614CF2">
              <w:t>Average</w:t>
            </w:r>
          </w:p>
        </w:tc>
        <w:tc>
          <w:tcPr>
            <w:tcW w:w="320" w:type="pct"/>
          </w:tcPr>
          <w:p w14:paraId="5943AEC8" w14:textId="77777777" w:rsidR="00E715E9" w:rsidRPr="00614CF2" w:rsidRDefault="00E715E9" w:rsidP="00614CF2">
            <w:r w:rsidRPr="00614CF2">
              <w:t>$$</w:t>
            </w:r>
          </w:p>
        </w:tc>
        <w:tc>
          <w:tcPr>
            <w:tcW w:w="219" w:type="pct"/>
          </w:tcPr>
          <w:p w14:paraId="1495172F" w14:textId="77777777" w:rsidR="00E715E9" w:rsidRPr="00614CF2" w:rsidRDefault="00E715E9" w:rsidP="00614CF2">
            <w:r w:rsidRPr="00614CF2">
              <w:t>2</w:t>
            </w:r>
          </w:p>
        </w:tc>
        <w:tc>
          <w:tcPr>
            <w:tcW w:w="349" w:type="pct"/>
          </w:tcPr>
          <w:p w14:paraId="36A72876" w14:textId="77777777" w:rsidR="00E715E9" w:rsidRPr="00614CF2" w:rsidRDefault="00E715E9" w:rsidP="00614CF2">
            <w:r w:rsidRPr="00614CF2">
              <w:t>5.2</w:t>
            </w:r>
          </w:p>
        </w:tc>
      </w:tr>
      <w:tr w:rsidR="00E715E9" w:rsidRPr="00614CF2" w14:paraId="3ADC1089" w14:textId="77777777" w:rsidTr="00042CF5">
        <w:trPr>
          <w:trHeight w:val="20"/>
        </w:trPr>
        <w:tc>
          <w:tcPr>
            <w:tcW w:w="1875" w:type="pct"/>
          </w:tcPr>
          <w:p w14:paraId="26D405D3" w14:textId="667BE57A" w:rsidR="00E715E9" w:rsidRPr="00614CF2" w:rsidRDefault="00E715E9" w:rsidP="00614CF2">
            <w:r w:rsidRPr="00614CF2">
              <w:t>Gardeners</w:t>
            </w:r>
            <w:r w:rsidR="00F474B4" w:rsidRPr="00614CF2">
              <w:t xml:space="preserve"> </w:t>
            </w:r>
            <w:r w:rsidRPr="00614CF2">
              <w:t>(TT)</w:t>
            </w:r>
          </w:p>
        </w:tc>
        <w:tc>
          <w:tcPr>
            <w:tcW w:w="348" w:type="pct"/>
          </w:tcPr>
          <w:p w14:paraId="2EF03BB5" w14:textId="77777777" w:rsidR="00E715E9" w:rsidRPr="00614CF2" w:rsidRDefault="00E715E9" w:rsidP="00614CF2">
            <w:r w:rsidRPr="00614CF2">
              <w:t>85.1</w:t>
            </w:r>
          </w:p>
        </w:tc>
        <w:tc>
          <w:tcPr>
            <w:tcW w:w="213" w:type="pct"/>
          </w:tcPr>
          <w:p w14:paraId="512F503E" w14:textId="77777777" w:rsidR="00E715E9" w:rsidRPr="00614CF2" w:rsidRDefault="00E715E9" w:rsidP="00614CF2">
            <w:r w:rsidRPr="00614CF2">
              <w:t>9.6</w:t>
            </w:r>
          </w:p>
        </w:tc>
        <w:tc>
          <w:tcPr>
            <w:tcW w:w="292" w:type="pct"/>
          </w:tcPr>
          <w:p w14:paraId="1F262AEC" w14:textId="77777777" w:rsidR="00E715E9" w:rsidRPr="00614CF2" w:rsidRDefault="00E715E9" w:rsidP="00614CF2">
            <w:r w:rsidRPr="00614CF2">
              <w:t>12.7</w:t>
            </w:r>
          </w:p>
        </w:tc>
        <w:tc>
          <w:tcPr>
            <w:tcW w:w="312" w:type="pct"/>
          </w:tcPr>
          <w:p w14:paraId="164975C1" w14:textId="77777777" w:rsidR="00E715E9" w:rsidRPr="00614CF2" w:rsidRDefault="00E715E9" w:rsidP="00614CF2">
            <w:r w:rsidRPr="00614CF2">
              <w:t>30</w:t>
            </w:r>
          </w:p>
        </w:tc>
        <w:tc>
          <w:tcPr>
            <w:tcW w:w="291" w:type="pct"/>
          </w:tcPr>
          <w:p w14:paraId="1B3734AC" w14:textId="77777777" w:rsidR="00E715E9" w:rsidRPr="00614CF2" w:rsidRDefault="00E715E9" w:rsidP="00614CF2">
            <w:r w:rsidRPr="00614CF2">
              <w:t>12</w:t>
            </w:r>
          </w:p>
        </w:tc>
        <w:tc>
          <w:tcPr>
            <w:tcW w:w="306" w:type="pct"/>
          </w:tcPr>
          <w:p w14:paraId="2FEC6FDF" w14:textId="77777777" w:rsidR="00E715E9" w:rsidRPr="00614CF2" w:rsidRDefault="00E715E9" w:rsidP="00614CF2">
            <w:r w:rsidRPr="00614CF2">
              <w:t>17</w:t>
            </w:r>
          </w:p>
        </w:tc>
        <w:tc>
          <w:tcPr>
            <w:tcW w:w="476" w:type="pct"/>
          </w:tcPr>
          <w:p w14:paraId="1C8C7922" w14:textId="6107E392" w:rsidR="00E715E9" w:rsidRPr="00614CF2" w:rsidRDefault="00E715E9" w:rsidP="00614CF2">
            <w:r w:rsidRPr="00614CF2">
              <w:t>Above</w:t>
            </w:r>
            <w:r w:rsidR="00F474B4" w:rsidRPr="00614CF2">
              <w:t xml:space="preserve"> </w:t>
            </w:r>
            <w:r w:rsidRPr="00614CF2">
              <w:t>Average</w:t>
            </w:r>
          </w:p>
        </w:tc>
        <w:tc>
          <w:tcPr>
            <w:tcW w:w="320" w:type="pct"/>
          </w:tcPr>
          <w:p w14:paraId="540FCCE4" w14:textId="77777777" w:rsidR="00E715E9" w:rsidRPr="00614CF2" w:rsidRDefault="00E715E9" w:rsidP="00614CF2">
            <w:r w:rsidRPr="00614CF2">
              <w:t>-</w:t>
            </w:r>
          </w:p>
        </w:tc>
        <w:tc>
          <w:tcPr>
            <w:tcW w:w="219" w:type="pct"/>
          </w:tcPr>
          <w:p w14:paraId="7D3421DD" w14:textId="77777777" w:rsidR="00E715E9" w:rsidRPr="00614CF2" w:rsidRDefault="00E715E9" w:rsidP="00614CF2">
            <w:r w:rsidRPr="00614CF2">
              <w:t>3</w:t>
            </w:r>
          </w:p>
        </w:tc>
        <w:tc>
          <w:tcPr>
            <w:tcW w:w="349" w:type="pct"/>
          </w:tcPr>
          <w:p w14:paraId="54040FB9" w14:textId="77777777" w:rsidR="00E715E9" w:rsidRPr="00614CF2" w:rsidRDefault="00E715E9" w:rsidP="00614CF2">
            <w:r w:rsidRPr="00614CF2">
              <w:t>4.0</w:t>
            </w:r>
          </w:p>
        </w:tc>
      </w:tr>
      <w:tr w:rsidR="00E715E9" w:rsidRPr="00614CF2" w14:paraId="53CCA90B" w14:textId="77777777" w:rsidTr="00042CF5">
        <w:trPr>
          <w:trHeight w:val="20"/>
        </w:trPr>
        <w:tc>
          <w:tcPr>
            <w:tcW w:w="1875" w:type="pct"/>
          </w:tcPr>
          <w:p w14:paraId="277339ED" w14:textId="7F77DC27" w:rsidR="00E715E9" w:rsidRPr="00614CF2" w:rsidRDefault="00E715E9" w:rsidP="00614CF2">
            <w:r w:rsidRPr="00614CF2">
              <w:t>Hairdressers</w:t>
            </w:r>
            <w:r w:rsidR="00F474B4" w:rsidRPr="00614CF2">
              <w:t xml:space="preserve"> </w:t>
            </w:r>
            <w:r w:rsidRPr="00614CF2">
              <w:t>(TT)</w:t>
            </w:r>
          </w:p>
        </w:tc>
        <w:tc>
          <w:tcPr>
            <w:tcW w:w="348" w:type="pct"/>
          </w:tcPr>
          <w:p w14:paraId="0A8210FE" w14:textId="77777777" w:rsidR="00E715E9" w:rsidRPr="00614CF2" w:rsidRDefault="00E715E9" w:rsidP="00614CF2">
            <w:r w:rsidRPr="00614CF2">
              <w:t>62.8</w:t>
            </w:r>
          </w:p>
        </w:tc>
        <w:tc>
          <w:tcPr>
            <w:tcW w:w="213" w:type="pct"/>
          </w:tcPr>
          <w:p w14:paraId="3AD29639" w14:textId="77777777" w:rsidR="00E715E9" w:rsidRPr="00614CF2" w:rsidRDefault="00E715E9" w:rsidP="00614CF2">
            <w:r w:rsidRPr="00614CF2">
              <w:t>-1.7</w:t>
            </w:r>
          </w:p>
        </w:tc>
        <w:tc>
          <w:tcPr>
            <w:tcW w:w="292" w:type="pct"/>
          </w:tcPr>
          <w:p w14:paraId="3BD9DA28" w14:textId="77777777" w:rsidR="00E715E9" w:rsidRPr="00614CF2" w:rsidRDefault="00E715E9" w:rsidP="00614CF2">
            <w:r w:rsidRPr="00614CF2">
              <w:t>-2.6</w:t>
            </w:r>
          </w:p>
        </w:tc>
        <w:tc>
          <w:tcPr>
            <w:tcW w:w="312" w:type="pct"/>
          </w:tcPr>
          <w:p w14:paraId="2F92F504" w14:textId="77777777" w:rsidR="00E715E9" w:rsidRPr="00614CF2" w:rsidRDefault="00E715E9" w:rsidP="00614CF2">
            <w:r w:rsidRPr="00614CF2">
              <w:t>48</w:t>
            </w:r>
          </w:p>
        </w:tc>
        <w:tc>
          <w:tcPr>
            <w:tcW w:w="291" w:type="pct"/>
          </w:tcPr>
          <w:p w14:paraId="33CE750B" w14:textId="77777777" w:rsidR="00E715E9" w:rsidRPr="00614CF2" w:rsidRDefault="00E715E9" w:rsidP="00614CF2">
            <w:r w:rsidRPr="00614CF2">
              <w:t>77</w:t>
            </w:r>
          </w:p>
        </w:tc>
        <w:tc>
          <w:tcPr>
            <w:tcW w:w="306" w:type="pct"/>
          </w:tcPr>
          <w:p w14:paraId="126CF1A1" w14:textId="77777777" w:rsidR="00E715E9" w:rsidRPr="00614CF2" w:rsidRDefault="00E715E9" w:rsidP="00614CF2">
            <w:r w:rsidRPr="00614CF2">
              <w:t>17</w:t>
            </w:r>
          </w:p>
        </w:tc>
        <w:tc>
          <w:tcPr>
            <w:tcW w:w="476" w:type="pct"/>
          </w:tcPr>
          <w:p w14:paraId="787E5DAA" w14:textId="77777777" w:rsidR="00E715E9" w:rsidRPr="00614CF2" w:rsidRDefault="00E715E9" w:rsidP="00614CF2">
            <w:r w:rsidRPr="00614CF2">
              <w:t>Average</w:t>
            </w:r>
          </w:p>
        </w:tc>
        <w:tc>
          <w:tcPr>
            <w:tcW w:w="320" w:type="pct"/>
          </w:tcPr>
          <w:p w14:paraId="22DC3B18" w14:textId="77777777" w:rsidR="00E715E9" w:rsidRPr="00614CF2" w:rsidRDefault="00E715E9" w:rsidP="00614CF2">
            <w:r w:rsidRPr="00614CF2">
              <w:t>$</w:t>
            </w:r>
          </w:p>
        </w:tc>
        <w:tc>
          <w:tcPr>
            <w:tcW w:w="219" w:type="pct"/>
          </w:tcPr>
          <w:p w14:paraId="75D3D6C4" w14:textId="77777777" w:rsidR="00E715E9" w:rsidRPr="00614CF2" w:rsidRDefault="00E715E9" w:rsidP="00614CF2">
            <w:r w:rsidRPr="00614CF2">
              <w:t>3</w:t>
            </w:r>
          </w:p>
        </w:tc>
        <w:tc>
          <w:tcPr>
            <w:tcW w:w="349" w:type="pct"/>
          </w:tcPr>
          <w:p w14:paraId="5AE30F3E" w14:textId="77777777" w:rsidR="00E715E9" w:rsidRPr="00614CF2" w:rsidRDefault="00E715E9" w:rsidP="00614CF2">
            <w:r w:rsidRPr="00614CF2">
              <w:t>1.1</w:t>
            </w:r>
          </w:p>
        </w:tc>
      </w:tr>
      <w:tr w:rsidR="00E715E9" w:rsidRPr="00614CF2" w14:paraId="56F45E0A" w14:textId="77777777" w:rsidTr="00042CF5">
        <w:trPr>
          <w:trHeight w:val="20"/>
        </w:trPr>
        <w:tc>
          <w:tcPr>
            <w:tcW w:w="1875" w:type="pct"/>
          </w:tcPr>
          <w:p w14:paraId="6D7DFDEF" w14:textId="74969627" w:rsidR="00E715E9" w:rsidRPr="00614CF2" w:rsidRDefault="00E715E9" w:rsidP="00614CF2">
            <w:r w:rsidRPr="00614CF2">
              <w:t>Handypersons</w:t>
            </w:r>
            <w:r w:rsidR="00F474B4" w:rsidRPr="00614CF2">
              <w:t xml:space="preserve"> </w:t>
            </w:r>
            <w:r w:rsidRPr="00614CF2">
              <w:t>(L)</w:t>
            </w:r>
          </w:p>
        </w:tc>
        <w:tc>
          <w:tcPr>
            <w:tcW w:w="348" w:type="pct"/>
          </w:tcPr>
          <w:p w14:paraId="1583AC18" w14:textId="77777777" w:rsidR="00E715E9" w:rsidRPr="00614CF2" w:rsidRDefault="00E715E9" w:rsidP="00614CF2">
            <w:r w:rsidRPr="00614CF2">
              <w:t>44.9</w:t>
            </w:r>
          </w:p>
        </w:tc>
        <w:tc>
          <w:tcPr>
            <w:tcW w:w="213" w:type="pct"/>
          </w:tcPr>
          <w:p w14:paraId="776DC857" w14:textId="77777777" w:rsidR="00E715E9" w:rsidRPr="00614CF2" w:rsidRDefault="00E715E9" w:rsidP="00614CF2">
            <w:r w:rsidRPr="00614CF2">
              <w:t>3.1</w:t>
            </w:r>
          </w:p>
        </w:tc>
        <w:tc>
          <w:tcPr>
            <w:tcW w:w="292" w:type="pct"/>
          </w:tcPr>
          <w:p w14:paraId="49ABB794" w14:textId="77777777" w:rsidR="00E715E9" w:rsidRPr="00614CF2" w:rsidRDefault="00E715E9" w:rsidP="00614CF2">
            <w:r w:rsidRPr="00614CF2">
              <w:t>7.4</w:t>
            </w:r>
          </w:p>
        </w:tc>
        <w:tc>
          <w:tcPr>
            <w:tcW w:w="312" w:type="pct"/>
          </w:tcPr>
          <w:p w14:paraId="5BAE79E9" w14:textId="77777777" w:rsidR="00E715E9" w:rsidRPr="00614CF2" w:rsidRDefault="00E715E9" w:rsidP="00614CF2">
            <w:r w:rsidRPr="00614CF2">
              <w:t>46</w:t>
            </w:r>
          </w:p>
        </w:tc>
        <w:tc>
          <w:tcPr>
            <w:tcW w:w="291" w:type="pct"/>
          </w:tcPr>
          <w:p w14:paraId="4F87D4FB" w14:textId="77777777" w:rsidR="00E715E9" w:rsidRPr="00614CF2" w:rsidRDefault="00E715E9" w:rsidP="00614CF2">
            <w:r w:rsidRPr="00614CF2">
              <w:t>8</w:t>
            </w:r>
          </w:p>
        </w:tc>
        <w:tc>
          <w:tcPr>
            <w:tcW w:w="306" w:type="pct"/>
          </w:tcPr>
          <w:p w14:paraId="29028C42" w14:textId="77777777" w:rsidR="00E715E9" w:rsidRPr="00614CF2" w:rsidRDefault="00E715E9" w:rsidP="00614CF2">
            <w:r w:rsidRPr="00614CF2">
              <w:t>6</w:t>
            </w:r>
          </w:p>
        </w:tc>
        <w:tc>
          <w:tcPr>
            <w:tcW w:w="476" w:type="pct"/>
          </w:tcPr>
          <w:p w14:paraId="61CB891B" w14:textId="5DFA6C76" w:rsidR="00E715E9" w:rsidRPr="00614CF2" w:rsidRDefault="00E715E9" w:rsidP="00614CF2">
            <w:r w:rsidRPr="00614CF2">
              <w:t>Below</w:t>
            </w:r>
            <w:r w:rsidR="00F474B4" w:rsidRPr="00614CF2">
              <w:t xml:space="preserve"> </w:t>
            </w:r>
            <w:r w:rsidRPr="00614CF2">
              <w:t>Average</w:t>
            </w:r>
          </w:p>
        </w:tc>
        <w:tc>
          <w:tcPr>
            <w:tcW w:w="320" w:type="pct"/>
          </w:tcPr>
          <w:p w14:paraId="5857B570" w14:textId="77777777" w:rsidR="00E715E9" w:rsidRPr="00614CF2" w:rsidRDefault="00E715E9" w:rsidP="00614CF2">
            <w:r w:rsidRPr="00614CF2">
              <w:t>$$</w:t>
            </w:r>
          </w:p>
        </w:tc>
        <w:tc>
          <w:tcPr>
            <w:tcW w:w="219" w:type="pct"/>
          </w:tcPr>
          <w:p w14:paraId="37D8615B" w14:textId="77777777" w:rsidR="00E715E9" w:rsidRPr="00614CF2" w:rsidRDefault="00E715E9" w:rsidP="00614CF2">
            <w:r w:rsidRPr="00614CF2">
              <w:t>5</w:t>
            </w:r>
          </w:p>
        </w:tc>
        <w:tc>
          <w:tcPr>
            <w:tcW w:w="349" w:type="pct"/>
          </w:tcPr>
          <w:p w14:paraId="031BA778" w14:textId="77777777" w:rsidR="00E715E9" w:rsidRPr="00614CF2" w:rsidRDefault="00E715E9" w:rsidP="00614CF2">
            <w:r w:rsidRPr="00614CF2">
              <w:t>3.4</w:t>
            </w:r>
          </w:p>
        </w:tc>
      </w:tr>
      <w:tr w:rsidR="00E715E9" w:rsidRPr="00614CF2" w14:paraId="1FCE115A" w14:textId="77777777" w:rsidTr="00042CF5">
        <w:trPr>
          <w:trHeight w:val="20"/>
        </w:trPr>
        <w:tc>
          <w:tcPr>
            <w:tcW w:w="1875" w:type="pct"/>
          </w:tcPr>
          <w:p w14:paraId="77C88F5B" w14:textId="3F6DA709" w:rsidR="00E715E9" w:rsidRPr="00614CF2" w:rsidRDefault="00E715E9" w:rsidP="00614CF2">
            <w:r w:rsidRPr="00614CF2">
              <w:t>Housekeepers</w:t>
            </w:r>
            <w:r w:rsidR="00F474B4" w:rsidRPr="00614CF2">
              <w:t xml:space="preserve"> </w:t>
            </w:r>
            <w:r w:rsidRPr="00614CF2">
              <w:t>(L)</w:t>
            </w:r>
          </w:p>
        </w:tc>
        <w:tc>
          <w:tcPr>
            <w:tcW w:w="348" w:type="pct"/>
          </w:tcPr>
          <w:p w14:paraId="64309237" w14:textId="77777777" w:rsidR="00E715E9" w:rsidRPr="00614CF2" w:rsidRDefault="00E715E9" w:rsidP="00614CF2">
            <w:r w:rsidRPr="00614CF2">
              <w:t>33.4</w:t>
            </w:r>
          </w:p>
        </w:tc>
        <w:tc>
          <w:tcPr>
            <w:tcW w:w="213" w:type="pct"/>
          </w:tcPr>
          <w:p w14:paraId="36662112" w14:textId="77777777" w:rsidR="00E715E9" w:rsidRPr="00614CF2" w:rsidRDefault="00E715E9" w:rsidP="00614CF2">
            <w:r w:rsidRPr="00614CF2">
              <w:t>5.6</w:t>
            </w:r>
          </w:p>
        </w:tc>
        <w:tc>
          <w:tcPr>
            <w:tcW w:w="292" w:type="pct"/>
          </w:tcPr>
          <w:p w14:paraId="070F8842" w14:textId="77777777" w:rsidR="00E715E9" w:rsidRPr="00614CF2" w:rsidRDefault="00E715E9" w:rsidP="00614CF2">
            <w:r w:rsidRPr="00614CF2">
              <w:t>20.1</w:t>
            </w:r>
          </w:p>
        </w:tc>
        <w:tc>
          <w:tcPr>
            <w:tcW w:w="312" w:type="pct"/>
          </w:tcPr>
          <w:p w14:paraId="79EB01D9" w14:textId="77777777" w:rsidR="00E715E9" w:rsidRPr="00614CF2" w:rsidRDefault="00E715E9" w:rsidP="00614CF2">
            <w:r w:rsidRPr="00614CF2">
              <w:t>75</w:t>
            </w:r>
          </w:p>
        </w:tc>
        <w:tc>
          <w:tcPr>
            <w:tcW w:w="291" w:type="pct"/>
          </w:tcPr>
          <w:p w14:paraId="47B2D2AD" w14:textId="77777777" w:rsidR="00E715E9" w:rsidRPr="00614CF2" w:rsidRDefault="00E715E9" w:rsidP="00614CF2">
            <w:r w:rsidRPr="00614CF2">
              <w:t>83</w:t>
            </w:r>
          </w:p>
        </w:tc>
        <w:tc>
          <w:tcPr>
            <w:tcW w:w="306" w:type="pct"/>
          </w:tcPr>
          <w:p w14:paraId="3248FF9B" w14:textId="77777777" w:rsidR="00E715E9" w:rsidRPr="00614CF2" w:rsidRDefault="00E715E9" w:rsidP="00614CF2">
            <w:r w:rsidRPr="00614CF2">
              <w:t>18</w:t>
            </w:r>
          </w:p>
        </w:tc>
        <w:tc>
          <w:tcPr>
            <w:tcW w:w="476" w:type="pct"/>
          </w:tcPr>
          <w:p w14:paraId="35829F19" w14:textId="63B8FAA7" w:rsidR="00E715E9" w:rsidRPr="00614CF2" w:rsidRDefault="00E715E9" w:rsidP="00614CF2">
            <w:r w:rsidRPr="00614CF2">
              <w:t>Above</w:t>
            </w:r>
            <w:r w:rsidR="00F474B4" w:rsidRPr="00614CF2">
              <w:t xml:space="preserve"> </w:t>
            </w:r>
            <w:r w:rsidRPr="00614CF2">
              <w:t>Average</w:t>
            </w:r>
          </w:p>
        </w:tc>
        <w:tc>
          <w:tcPr>
            <w:tcW w:w="320" w:type="pct"/>
          </w:tcPr>
          <w:p w14:paraId="6F1E47FD" w14:textId="77777777" w:rsidR="00E715E9" w:rsidRPr="00614CF2" w:rsidRDefault="00E715E9" w:rsidP="00614CF2">
            <w:r w:rsidRPr="00614CF2">
              <w:t>$$</w:t>
            </w:r>
          </w:p>
        </w:tc>
        <w:tc>
          <w:tcPr>
            <w:tcW w:w="219" w:type="pct"/>
          </w:tcPr>
          <w:p w14:paraId="77BCA0CE" w14:textId="77777777" w:rsidR="00E715E9" w:rsidRPr="00614CF2" w:rsidRDefault="00E715E9" w:rsidP="00614CF2">
            <w:r w:rsidRPr="00614CF2">
              <w:t>5</w:t>
            </w:r>
          </w:p>
        </w:tc>
        <w:tc>
          <w:tcPr>
            <w:tcW w:w="349" w:type="pct"/>
          </w:tcPr>
          <w:p w14:paraId="1A71EE42" w14:textId="77777777" w:rsidR="00E715E9" w:rsidRPr="00614CF2" w:rsidRDefault="00E715E9" w:rsidP="00614CF2">
            <w:r w:rsidRPr="00614CF2">
              <w:t>-1.3</w:t>
            </w:r>
          </w:p>
        </w:tc>
      </w:tr>
      <w:tr w:rsidR="00E715E9" w:rsidRPr="00614CF2" w14:paraId="53CF0843" w14:textId="77777777" w:rsidTr="00042CF5">
        <w:trPr>
          <w:trHeight w:val="20"/>
        </w:trPr>
        <w:tc>
          <w:tcPr>
            <w:tcW w:w="1875" w:type="pct"/>
          </w:tcPr>
          <w:p w14:paraId="3F7C6616" w14:textId="78892B29" w:rsidR="00E715E9" w:rsidRPr="00614CF2" w:rsidRDefault="00E715E9" w:rsidP="00614CF2">
            <w:r w:rsidRPr="00614CF2">
              <w:t>Laundry</w:t>
            </w:r>
            <w:r w:rsidR="00F474B4" w:rsidRPr="00614CF2">
              <w:t xml:space="preserve"> </w:t>
            </w:r>
            <w:r w:rsidRPr="00614CF2">
              <w:t>Workers</w:t>
            </w:r>
            <w:r w:rsidR="00F474B4" w:rsidRPr="00614CF2">
              <w:t xml:space="preserve"> </w:t>
            </w:r>
            <w:r w:rsidRPr="00614CF2">
              <w:t>(L)</w:t>
            </w:r>
          </w:p>
        </w:tc>
        <w:tc>
          <w:tcPr>
            <w:tcW w:w="348" w:type="pct"/>
          </w:tcPr>
          <w:p w14:paraId="22654345" w14:textId="77777777" w:rsidR="00E715E9" w:rsidRPr="00614CF2" w:rsidRDefault="00E715E9" w:rsidP="00614CF2">
            <w:r w:rsidRPr="00614CF2">
              <w:t>11.1</w:t>
            </w:r>
          </w:p>
        </w:tc>
        <w:tc>
          <w:tcPr>
            <w:tcW w:w="213" w:type="pct"/>
          </w:tcPr>
          <w:p w14:paraId="21D26969" w14:textId="77777777" w:rsidR="00E715E9" w:rsidRPr="00614CF2" w:rsidRDefault="00E715E9" w:rsidP="00614CF2">
            <w:r w:rsidRPr="00614CF2">
              <w:t>-1.6</w:t>
            </w:r>
          </w:p>
        </w:tc>
        <w:tc>
          <w:tcPr>
            <w:tcW w:w="292" w:type="pct"/>
          </w:tcPr>
          <w:p w14:paraId="2022B597" w14:textId="77777777" w:rsidR="00E715E9" w:rsidRPr="00614CF2" w:rsidRDefault="00E715E9" w:rsidP="00614CF2">
            <w:r w:rsidRPr="00614CF2">
              <w:t>-12.7</w:t>
            </w:r>
          </w:p>
        </w:tc>
        <w:tc>
          <w:tcPr>
            <w:tcW w:w="312" w:type="pct"/>
          </w:tcPr>
          <w:p w14:paraId="6E9D3087" w14:textId="77777777" w:rsidR="00E715E9" w:rsidRPr="00614CF2" w:rsidRDefault="00E715E9" w:rsidP="00614CF2">
            <w:r w:rsidRPr="00614CF2">
              <w:t>43</w:t>
            </w:r>
          </w:p>
        </w:tc>
        <w:tc>
          <w:tcPr>
            <w:tcW w:w="291" w:type="pct"/>
          </w:tcPr>
          <w:p w14:paraId="1F5BA09C" w14:textId="77777777" w:rsidR="00E715E9" w:rsidRPr="00614CF2" w:rsidRDefault="00E715E9" w:rsidP="00614CF2">
            <w:r w:rsidRPr="00614CF2">
              <w:t>64</w:t>
            </w:r>
          </w:p>
        </w:tc>
        <w:tc>
          <w:tcPr>
            <w:tcW w:w="306" w:type="pct"/>
          </w:tcPr>
          <w:p w14:paraId="192D3400" w14:textId="77777777" w:rsidR="00E715E9" w:rsidRPr="00614CF2" w:rsidRDefault="00E715E9" w:rsidP="00614CF2">
            <w:r w:rsidRPr="00614CF2">
              <w:t>10</w:t>
            </w:r>
          </w:p>
        </w:tc>
        <w:tc>
          <w:tcPr>
            <w:tcW w:w="476" w:type="pct"/>
          </w:tcPr>
          <w:p w14:paraId="7630A7BB" w14:textId="77777777" w:rsidR="00E715E9" w:rsidRPr="00614CF2" w:rsidRDefault="00E715E9" w:rsidP="00614CF2">
            <w:r w:rsidRPr="00614CF2">
              <w:t>Average</w:t>
            </w:r>
          </w:p>
        </w:tc>
        <w:tc>
          <w:tcPr>
            <w:tcW w:w="320" w:type="pct"/>
          </w:tcPr>
          <w:p w14:paraId="439FB8EE" w14:textId="77777777" w:rsidR="00E715E9" w:rsidRPr="00614CF2" w:rsidRDefault="00E715E9" w:rsidP="00614CF2">
            <w:r w:rsidRPr="00614CF2">
              <w:t>$</w:t>
            </w:r>
          </w:p>
        </w:tc>
        <w:tc>
          <w:tcPr>
            <w:tcW w:w="219" w:type="pct"/>
          </w:tcPr>
          <w:p w14:paraId="61865003" w14:textId="77777777" w:rsidR="00E715E9" w:rsidRPr="00614CF2" w:rsidRDefault="00E715E9" w:rsidP="00614CF2">
            <w:r w:rsidRPr="00614CF2">
              <w:t>5</w:t>
            </w:r>
          </w:p>
        </w:tc>
        <w:tc>
          <w:tcPr>
            <w:tcW w:w="349" w:type="pct"/>
          </w:tcPr>
          <w:p w14:paraId="78B85CDA" w14:textId="77777777" w:rsidR="00E715E9" w:rsidRPr="00614CF2" w:rsidRDefault="00E715E9" w:rsidP="00614CF2">
            <w:r w:rsidRPr="00614CF2">
              <w:t>0.1</w:t>
            </w:r>
          </w:p>
        </w:tc>
      </w:tr>
      <w:tr w:rsidR="00E715E9" w:rsidRPr="00614CF2" w14:paraId="77418BEA" w14:textId="77777777" w:rsidTr="001D365F">
        <w:trPr>
          <w:trHeight w:val="20"/>
        </w:trPr>
        <w:tc>
          <w:tcPr>
            <w:tcW w:w="5000" w:type="pct"/>
            <w:gridSpan w:val="11"/>
            <w:shd w:val="clear" w:color="auto" w:fill="DAD2FF" w:themeFill="text2" w:themeFillTint="1A"/>
          </w:tcPr>
          <w:p w14:paraId="487CCFED" w14:textId="2F1F1D2A" w:rsidR="00E715E9" w:rsidRPr="00614CF2" w:rsidRDefault="00E715E9" w:rsidP="00614CF2">
            <w:r w:rsidRPr="00614CF2">
              <w:t>Sales,</w:t>
            </w:r>
            <w:r w:rsidR="00F474B4" w:rsidRPr="00614CF2">
              <w:t xml:space="preserve"> </w:t>
            </w:r>
            <w:r w:rsidRPr="00614CF2">
              <w:t>Retail,</w:t>
            </w:r>
            <w:r w:rsidR="00F474B4" w:rsidRPr="00614CF2">
              <w:t xml:space="preserve"> </w:t>
            </w:r>
            <w:r w:rsidRPr="00614CF2">
              <w:t>Wholesale</w:t>
            </w:r>
            <w:r w:rsidR="00F474B4" w:rsidRPr="00614CF2">
              <w:t xml:space="preserve"> </w:t>
            </w:r>
            <w:r w:rsidRPr="00614CF2">
              <w:t>and</w:t>
            </w:r>
            <w:r w:rsidR="00F474B4" w:rsidRPr="00614CF2">
              <w:t xml:space="preserve"> </w:t>
            </w:r>
            <w:r w:rsidRPr="00614CF2">
              <w:t>Real</w:t>
            </w:r>
            <w:r w:rsidR="00F474B4" w:rsidRPr="00614CF2">
              <w:t xml:space="preserve"> </w:t>
            </w:r>
            <w:r w:rsidRPr="00614CF2">
              <w:t>Estate</w:t>
            </w:r>
          </w:p>
        </w:tc>
      </w:tr>
      <w:tr w:rsidR="00E715E9" w:rsidRPr="00614CF2" w14:paraId="69A87E40" w14:textId="77777777" w:rsidTr="00042CF5">
        <w:trPr>
          <w:trHeight w:val="20"/>
        </w:trPr>
        <w:tc>
          <w:tcPr>
            <w:tcW w:w="1875" w:type="pct"/>
          </w:tcPr>
          <w:p w14:paraId="28A18187" w14:textId="723C9183" w:rsidR="00E715E9" w:rsidRPr="00614CF2" w:rsidRDefault="00E715E9" w:rsidP="00614CF2">
            <w:r w:rsidRPr="00614CF2">
              <w:t>Advertising,</w:t>
            </w:r>
            <w:r w:rsidR="00F474B4" w:rsidRPr="00614CF2">
              <w:t xml:space="preserve"> </w:t>
            </w:r>
            <w:r w:rsidRPr="00614CF2">
              <w:t>Public</w:t>
            </w:r>
            <w:r w:rsidR="00F474B4" w:rsidRPr="00614CF2">
              <w:t xml:space="preserve"> </w:t>
            </w:r>
            <w:r w:rsidRPr="00614CF2">
              <w:t>Relations</w:t>
            </w:r>
            <w:r w:rsidR="00F474B4" w:rsidRPr="00614CF2">
              <w:t xml:space="preserve"> </w:t>
            </w:r>
            <w:r w:rsidRPr="00614CF2">
              <w:t>and</w:t>
            </w:r>
            <w:r w:rsidR="00F474B4" w:rsidRPr="00614CF2">
              <w:t xml:space="preserve"> </w:t>
            </w:r>
            <w:r w:rsidRPr="00614CF2">
              <w:t>Sales</w:t>
            </w:r>
            <w:r w:rsidR="00F474B4" w:rsidRPr="00614CF2">
              <w:t xml:space="preserve"> </w:t>
            </w:r>
            <w:r w:rsidRPr="00614CF2">
              <w:t>Managers</w:t>
            </w:r>
            <w:r w:rsidR="00F474B4" w:rsidRPr="00614CF2">
              <w:t xml:space="preserve"> </w:t>
            </w:r>
            <w:r w:rsidRPr="00614CF2">
              <w:t>(M)</w:t>
            </w:r>
          </w:p>
        </w:tc>
        <w:tc>
          <w:tcPr>
            <w:tcW w:w="348" w:type="pct"/>
          </w:tcPr>
          <w:p w14:paraId="56F2D2B6" w14:textId="77777777" w:rsidR="00E715E9" w:rsidRPr="00614CF2" w:rsidRDefault="00E715E9" w:rsidP="00614CF2">
            <w:r w:rsidRPr="00614CF2">
              <w:t>166.3</w:t>
            </w:r>
          </w:p>
        </w:tc>
        <w:tc>
          <w:tcPr>
            <w:tcW w:w="213" w:type="pct"/>
          </w:tcPr>
          <w:p w14:paraId="3C8A7293" w14:textId="77777777" w:rsidR="00E715E9" w:rsidRPr="00614CF2" w:rsidRDefault="00E715E9" w:rsidP="00614CF2">
            <w:r w:rsidRPr="00614CF2">
              <w:t>18.0</w:t>
            </w:r>
          </w:p>
        </w:tc>
        <w:tc>
          <w:tcPr>
            <w:tcW w:w="292" w:type="pct"/>
          </w:tcPr>
          <w:p w14:paraId="265A3ECE" w14:textId="77777777" w:rsidR="00E715E9" w:rsidRPr="00614CF2" w:rsidRDefault="00E715E9" w:rsidP="00614CF2">
            <w:r w:rsidRPr="00614CF2">
              <w:t>12.1</w:t>
            </w:r>
          </w:p>
        </w:tc>
        <w:tc>
          <w:tcPr>
            <w:tcW w:w="312" w:type="pct"/>
          </w:tcPr>
          <w:p w14:paraId="6F2830A9" w14:textId="77777777" w:rsidR="00E715E9" w:rsidRPr="00614CF2" w:rsidRDefault="00E715E9" w:rsidP="00614CF2">
            <w:r w:rsidRPr="00614CF2">
              <w:t>10</w:t>
            </w:r>
          </w:p>
        </w:tc>
        <w:tc>
          <w:tcPr>
            <w:tcW w:w="291" w:type="pct"/>
          </w:tcPr>
          <w:p w14:paraId="73DFBCB3" w14:textId="77777777" w:rsidR="00E715E9" w:rsidRPr="00614CF2" w:rsidRDefault="00E715E9" w:rsidP="00614CF2">
            <w:r w:rsidRPr="00614CF2">
              <w:t>43</w:t>
            </w:r>
          </w:p>
        </w:tc>
        <w:tc>
          <w:tcPr>
            <w:tcW w:w="306" w:type="pct"/>
          </w:tcPr>
          <w:p w14:paraId="69572239" w14:textId="77777777" w:rsidR="00E715E9" w:rsidRPr="00614CF2" w:rsidRDefault="00E715E9" w:rsidP="00614CF2">
            <w:r w:rsidRPr="00614CF2">
              <w:t>1</w:t>
            </w:r>
          </w:p>
        </w:tc>
        <w:tc>
          <w:tcPr>
            <w:tcW w:w="476" w:type="pct"/>
          </w:tcPr>
          <w:p w14:paraId="4EC8E702" w14:textId="77777777" w:rsidR="00E715E9" w:rsidRPr="00614CF2" w:rsidRDefault="00E715E9" w:rsidP="00614CF2">
            <w:r w:rsidRPr="00614CF2">
              <w:t>Average</w:t>
            </w:r>
          </w:p>
        </w:tc>
        <w:tc>
          <w:tcPr>
            <w:tcW w:w="320" w:type="pct"/>
          </w:tcPr>
          <w:p w14:paraId="0C530CB3" w14:textId="77777777" w:rsidR="00E715E9" w:rsidRPr="00614CF2" w:rsidRDefault="00E715E9" w:rsidP="00614CF2">
            <w:r w:rsidRPr="00614CF2">
              <w:t>$$$$</w:t>
            </w:r>
          </w:p>
        </w:tc>
        <w:tc>
          <w:tcPr>
            <w:tcW w:w="219" w:type="pct"/>
          </w:tcPr>
          <w:p w14:paraId="691AE1C0" w14:textId="77777777" w:rsidR="00E715E9" w:rsidRPr="00614CF2" w:rsidRDefault="00E715E9" w:rsidP="00614CF2">
            <w:r w:rsidRPr="00614CF2">
              <w:t>1</w:t>
            </w:r>
          </w:p>
        </w:tc>
        <w:tc>
          <w:tcPr>
            <w:tcW w:w="349" w:type="pct"/>
          </w:tcPr>
          <w:p w14:paraId="475381D4" w14:textId="77777777" w:rsidR="00E715E9" w:rsidRPr="00614CF2" w:rsidRDefault="00E715E9" w:rsidP="00614CF2">
            <w:r w:rsidRPr="00614CF2">
              <w:t>9.4</w:t>
            </w:r>
          </w:p>
        </w:tc>
      </w:tr>
      <w:tr w:rsidR="00E715E9" w:rsidRPr="00614CF2" w14:paraId="4EC9FE2F" w14:textId="77777777" w:rsidTr="00042CF5">
        <w:trPr>
          <w:trHeight w:val="20"/>
        </w:trPr>
        <w:tc>
          <w:tcPr>
            <w:tcW w:w="1875" w:type="pct"/>
          </w:tcPr>
          <w:p w14:paraId="00004E19" w14:textId="2B057A9F" w:rsidR="00E715E9" w:rsidRPr="00614CF2" w:rsidRDefault="00E715E9" w:rsidP="00614CF2">
            <w:r w:rsidRPr="00614CF2">
              <w:t>Auctioneers,</w:t>
            </w:r>
            <w:r w:rsidR="00F474B4" w:rsidRPr="00614CF2">
              <w:t xml:space="preserve"> </w:t>
            </w:r>
            <w:r w:rsidRPr="00614CF2">
              <w:t>and</w:t>
            </w:r>
            <w:r w:rsidR="00F474B4" w:rsidRPr="00614CF2">
              <w:t xml:space="preserve"> </w:t>
            </w:r>
            <w:r w:rsidRPr="00614CF2">
              <w:t>Stock</w:t>
            </w:r>
            <w:r w:rsidR="00F474B4" w:rsidRPr="00614CF2">
              <w:t xml:space="preserve"> </w:t>
            </w:r>
            <w:r w:rsidRPr="00614CF2">
              <w:t>and</w:t>
            </w:r>
            <w:r w:rsidR="00F474B4" w:rsidRPr="00614CF2">
              <w:t xml:space="preserve"> </w:t>
            </w:r>
            <w:r w:rsidRPr="00614CF2">
              <w:t>Station</w:t>
            </w:r>
            <w:r w:rsidR="00F474B4" w:rsidRPr="00614CF2">
              <w:t xml:space="preserve"> </w:t>
            </w:r>
            <w:r w:rsidRPr="00614CF2">
              <w:t>Agents</w:t>
            </w:r>
            <w:r w:rsidR="00F474B4" w:rsidRPr="00614CF2">
              <w:t xml:space="preserve"> </w:t>
            </w:r>
            <w:r w:rsidRPr="00614CF2">
              <w:t>(SW)</w:t>
            </w:r>
          </w:p>
        </w:tc>
        <w:tc>
          <w:tcPr>
            <w:tcW w:w="348" w:type="pct"/>
          </w:tcPr>
          <w:p w14:paraId="26C0B753" w14:textId="77777777" w:rsidR="00E715E9" w:rsidRPr="00614CF2" w:rsidRDefault="00E715E9" w:rsidP="00614CF2">
            <w:r w:rsidRPr="00614CF2">
              <w:t>3.5</w:t>
            </w:r>
          </w:p>
        </w:tc>
        <w:tc>
          <w:tcPr>
            <w:tcW w:w="213" w:type="pct"/>
          </w:tcPr>
          <w:p w14:paraId="4A45C55E" w14:textId="77777777" w:rsidR="00E715E9" w:rsidRPr="00614CF2" w:rsidRDefault="00E715E9" w:rsidP="00614CF2">
            <w:r w:rsidRPr="00614CF2">
              <w:t>-0.5</w:t>
            </w:r>
          </w:p>
        </w:tc>
        <w:tc>
          <w:tcPr>
            <w:tcW w:w="292" w:type="pct"/>
          </w:tcPr>
          <w:p w14:paraId="71B18315" w14:textId="77777777" w:rsidR="00E715E9" w:rsidRPr="00614CF2" w:rsidRDefault="00E715E9" w:rsidP="00614CF2">
            <w:r w:rsidRPr="00614CF2">
              <w:t>-11.5</w:t>
            </w:r>
          </w:p>
        </w:tc>
        <w:tc>
          <w:tcPr>
            <w:tcW w:w="312" w:type="pct"/>
          </w:tcPr>
          <w:p w14:paraId="41FEB7F6" w14:textId="77777777" w:rsidR="00E715E9" w:rsidRPr="00614CF2" w:rsidRDefault="00E715E9" w:rsidP="00614CF2">
            <w:r w:rsidRPr="00614CF2">
              <w:t>10</w:t>
            </w:r>
          </w:p>
        </w:tc>
        <w:tc>
          <w:tcPr>
            <w:tcW w:w="291" w:type="pct"/>
          </w:tcPr>
          <w:p w14:paraId="63E4319B" w14:textId="77777777" w:rsidR="00E715E9" w:rsidRPr="00614CF2" w:rsidRDefault="00E715E9" w:rsidP="00614CF2">
            <w:r w:rsidRPr="00614CF2">
              <w:t>10</w:t>
            </w:r>
          </w:p>
        </w:tc>
        <w:tc>
          <w:tcPr>
            <w:tcW w:w="306" w:type="pct"/>
          </w:tcPr>
          <w:p w14:paraId="444FEDF6" w14:textId="77777777" w:rsidR="00E715E9" w:rsidRPr="00614CF2" w:rsidRDefault="00E715E9" w:rsidP="00614CF2">
            <w:r w:rsidRPr="00614CF2">
              <w:t>14</w:t>
            </w:r>
          </w:p>
        </w:tc>
        <w:tc>
          <w:tcPr>
            <w:tcW w:w="476" w:type="pct"/>
          </w:tcPr>
          <w:p w14:paraId="4968CA5D" w14:textId="3DA0F55D" w:rsidR="00E715E9" w:rsidRPr="00614CF2" w:rsidRDefault="00E715E9" w:rsidP="00614CF2">
            <w:r w:rsidRPr="00614CF2">
              <w:t>Below</w:t>
            </w:r>
            <w:r w:rsidR="00F474B4" w:rsidRPr="00614CF2">
              <w:t xml:space="preserve"> </w:t>
            </w:r>
            <w:r w:rsidRPr="00614CF2">
              <w:t>Average</w:t>
            </w:r>
          </w:p>
        </w:tc>
        <w:tc>
          <w:tcPr>
            <w:tcW w:w="320" w:type="pct"/>
          </w:tcPr>
          <w:p w14:paraId="54281D03" w14:textId="77777777" w:rsidR="00E715E9" w:rsidRPr="00614CF2" w:rsidRDefault="00E715E9" w:rsidP="00614CF2">
            <w:r w:rsidRPr="00614CF2">
              <w:t>$$$</w:t>
            </w:r>
          </w:p>
        </w:tc>
        <w:tc>
          <w:tcPr>
            <w:tcW w:w="219" w:type="pct"/>
          </w:tcPr>
          <w:p w14:paraId="21EDE404" w14:textId="77777777" w:rsidR="00E715E9" w:rsidRPr="00614CF2" w:rsidRDefault="00E715E9" w:rsidP="00614CF2">
            <w:r w:rsidRPr="00614CF2">
              <w:t>3</w:t>
            </w:r>
          </w:p>
        </w:tc>
        <w:tc>
          <w:tcPr>
            <w:tcW w:w="349" w:type="pct"/>
          </w:tcPr>
          <w:p w14:paraId="3E5144D2" w14:textId="77777777" w:rsidR="00E715E9" w:rsidRPr="00614CF2" w:rsidRDefault="00E715E9" w:rsidP="00614CF2">
            <w:r w:rsidRPr="00614CF2">
              <w:t>-0.3</w:t>
            </w:r>
          </w:p>
        </w:tc>
      </w:tr>
      <w:tr w:rsidR="00E715E9" w:rsidRPr="00614CF2" w14:paraId="2343B379" w14:textId="77777777" w:rsidTr="00042CF5">
        <w:trPr>
          <w:trHeight w:val="20"/>
        </w:trPr>
        <w:tc>
          <w:tcPr>
            <w:tcW w:w="1875" w:type="pct"/>
          </w:tcPr>
          <w:p w14:paraId="36293F5F" w14:textId="67AEBEC5" w:rsidR="00E715E9" w:rsidRPr="00614CF2" w:rsidRDefault="00E715E9" w:rsidP="00614CF2">
            <w:r w:rsidRPr="00614CF2">
              <w:t>Checkout</w:t>
            </w:r>
            <w:r w:rsidR="00F474B4" w:rsidRPr="00614CF2">
              <w:t xml:space="preserve"> </w:t>
            </w:r>
            <w:r w:rsidRPr="00614CF2">
              <w:t>Operators</w:t>
            </w:r>
            <w:r w:rsidR="00F474B4" w:rsidRPr="00614CF2">
              <w:t xml:space="preserve"> </w:t>
            </w:r>
            <w:r w:rsidRPr="00614CF2">
              <w:t>and</w:t>
            </w:r>
            <w:r w:rsidR="00F474B4" w:rsidRPr="00614CF2">
              <w:t xml:space="preserve"> </w:t>
            </w:r>
            <w:r w:rsidRPr="00614CF2">
              <w:t>Office</w:t>
            </w:r>
            <w:r w:rsidR="00F474B4" w:rsidRPr="00614CF2">
              <w:t xml:space="preserve"> </w:t>
            </w:r>
            <w:r w:rsidRPr="00614CF2">
              <w:t>Cashiers</w:t>
            </w:r>
            <w:r w:rsidR="00F474B4" w:rsidRPr="00614CF2">
              <w:t xml:space="preserve"> </w:t>
            </w:r>
            <w:r w:rsidRPr="00614CF2">
              <w:t>(SW)</w:t>
            </w:r>
          </w:p>
        </w:tc>
        <w:tc>
          <w:tcPr>
            <w:tcW w:w="348" w:type="pct"/>
          </w:tcPr>
          <w:p w14:paraId="6770E15F" w14:textId="77777777" w:rsidR="00E715E9" w:rsidRPr="00614CF2" w:rsidRDefault="00E715E9" w:rsidP="00614CF2">
            <w:r w:rsidRPr="00614CF2">
              <w:t>125.6</w:t>
            </w:r>
          </w:p>
        </w:tc>
        <w:tc>
          <w:tcPr>
            <w:tcW w:w="213" w:type="pct"/>
          </w:tcPr>
          <w:p w14:paraId="7082ECC0" w14:textId="77777777" w:rsidR="00E715E9" w:rsidRPr="00614CF2" w:rsidRDefault="00E715E9" w:rsidP="00614CF2">
            <w:r w:rsidRPr="00614CF2">
              <w:t>-29.5</w:t>
            </w:r>
          </w:p>
        </w:tc>
        <w:tc>
          <w:tcPr>
            <w:tcW w:w="292" w:type="pct"/>
          </w:tcPr>
          <w:p w14:paraId="69C16986" w14:textId="77777777" w:rsidR="00E715E9" w:rsidRPr="00614CF2" w:rsidRDefault="00E715E9" w:rsidP="00614CF2">
            <w:r w:rsidRPr="00614CF2">
              <w:t>-19.0</w:t>
            </w:r>
          </w:p>
        </w:tc>
        <w:tc>
          <w:tcPr>
            <w:tcW w:w="312" w:type="pct"/>
          </w:tcPr>
          <w:p w14:paraId="3BFA298C" w14:textId="77777777" w:rsidR="00E715E9" w:rsidRPr="00614CF2" w:rsidRDefault="00E715E9" w:rsidP="00614CF2">
            <w:r w:rsidRPr="00614CF2">
              <w:t>82</w:t>
            </w:r>
          </w:p>
        </w:tc>
        <w:tc>
          <w:tcPr>
            <w:tcW w:w="291" w:type="pct"/>
          </w:tcPr>
          <w:p w14:paraId="0718C0F8" w14:textId="77777777" w:rsidR="00E715E9" w:rsidRPr="00614CF2" w:rsidRDefault="00E715E9" w:rsidP="00614CF2">
            <w:r w:rsidRPr="00614CF2">
              <w:t>69</w:t>
            </w:r>
          </w:p>
        </w:tc>
        <w:tc>
          <w:tcPr>
            <w:tcW w:w="306" w:type="pct"/>
          </w:tcPr>
          <w:p w14:paraId="5BAFAD27" w14:textId="77777777" w:rsidR="00E715E9" w:rsidRPr="00614CF2" w:rsidRDefault="00E715E9" w:rsidP="00614CF2">
            <w:r w:rsidRPr="00614CF2">
              <w:t>62</w:t>
            </w:r>
          </w:p>
        </w:tc>
        <w:tc>
          <w:tcPr>
            <w:tcW w:w="476" w:type="pct"/>
          </w:tcPr>
          <w:p w14:paraId="7D92A0CF" w14:textId="71A0C69A" w:rsidR="00E715E9" w:rsidRPr="00614CF2" w:rsidRDefault="00E715E9" w:rsidP="00614CF2">
            <w:r w:rsidRPr="00614CF2">
              <w:t>Above</w:t>
            </w:r>
            <w:r w:rsidR="00F474B4" w:rsidRPr="00614CF2">
              <w:t xml:space="preserve"> </w:t>
            </w:r>
            <w:r w:rsidRPr="00614CF2">
              <w:t>Average</w:t>
            </w:r>
          </w:p>
        </w:tc>
        <w:tc>
          <w:tcPr>
            <w:tcW w:w="320" w:type="pct"/>
          </w:tcPr>
          <w:p w14:paraId="7D3017C3" w14:textId="77777777" w:rsidR="00E715E9" w:rsidRPr="00614CF2" w:rsidRDefault="00E715E9" w:rsidP="00614CF2">
            <w:r w:rsidRPr="00614CF2">
              <w:t>$</w:t>
            </w:r>
          </w:p>
        </w:tc>
        <w:tc>
          <w:tcPr>
            <w:tcW w:w="219" w:type="pct"/>
          </w:tcPr>
          <w:p w14:paraId="390C89B4" w14:textId="77777777" w:rsidR="00E715E9" w:rsidRPr="00614CF2" w:rsidRDefault="00E715E9" w:rsidP="00614CF2">
            <w:r w:rsidRPr="00614CF2">
              <w:t>5</w:t>
            </w:r>
          </w:p>
        </w:tc>
        <w:tc>
          <w:tcPr>
            <w:tcW w:w="349" w:type="pct"/>
          </w:tcPr>
          <w:p w14:paraId="310B8D97" w14:textId="77777777" w:rsidR="00E715E9" w:rsidRPr="00614CF2" w:rsidRDefault="00E715E9" w:rsidP="00614CF2">
            <w:r w:rsidRPr="00614CF2">
              <w:t>1.7</w:t>
            </w:r>
          </w:p>
        </w:tc>
      </w:tr>
      <w:tr w:rsidR="00E715E9" w:rsidRPr="00614CF2" w14:paraId="59CFF8AF" w14:textId="77777777" w:rsidTr="00042CF5">
        <w:trPr>
          <w:trHeight w:val="20"/>
        </w:trPr>
        <w:tc>
          <w:tcPr>
            <w:tcW w:w="1875" w:type="pct"/>
          </w:tcPr>
          <w:p w14:paraId="7748E5B9" w14:textId="7680B2AF" w:rsidR="00E715E9" w:rsidRPr="00614CF2" w:rsidRDefault="00E715E9" w:rsidP="00614CF2">
            <w:r w:rsidRPr="00614CF2">
              <w:t>Florists</w:t>
            </w:r>
            <w:r w:rsidR="00F474B4" w:rsidRPr="00614CF2">
              <w:t xml:space="preserve"> </w:t>
            </w:r>
            <w:r w:rsidRPr="00614CF2">
              <w:t>(TT)</w:t>
            </w:r>
          </w:p>
        </w:tc>
        <w:tc>
          <w:tcPr>
            <w:tcW w:w="348" w:type="pct"/>
          </w:tcPr>
          <w:p w14:paraId="42A1CFF6" w14:textId="77777777" w:rsidR="00E715E9" w:rsidRPr="00614CF2" w:rsidRDefault="00E715E9" w:rsidP="00614CF2">
            <w:r w:rsidRPr="00614CF2">
              <w:t>6.2</w:t>
            </w:r>
          </w:p>
        </w:tc>
        <w:tc>
          <w:tcPr>
            <w:tcW w:w="213" w:type="pct"/>
          </w:tcPr>
          <w:p w14:paraId="54B3DD9E" w14:textId="77777777" w:rsidR="00E715E9" w:rsidRPr="00614CF2" w:rsidRDefault="00E715E9" w:rsidP="00614CF2">
            <w:r w:rsidRPr="00614CF2">
              <w:t>-0.7</w:t>
            </w:r>
          </w:p>
        </w:tc>
        <w:tc>
          <w:tcPr>
            <w:tcW w:w="292" w:type="pct"/>
          </w:tcPr>
          <w:p w14:paraId="1349DAA8" w14:textId="77777777" w:rsidR="00E715E9" w:rsidRPr="00614CF2" w:rsidRDefault="00E715E9" w:rsidP="00614CF2">
            <w:r w:rsidRPr="00614CF2">
              <w:t>-10.3</w:t>
            </w:r>
          </w:p>
        </w:tc>
        <w:tc>
          <w:tcPr>
            <w:tcW w:w="312" w:type="pct"/>
          </w:tcPr>
          <w:p w14:paraId="135613DC" w14:textId="77777777" w:rsidR="00E715E9" w:rsidRPr="00614CF2" w:rsidRDefault="00E715E9" w:rsidP="00614CF2">
            <w:r w:rsidRPr="00614CF2">
              <w:t>52</w:t>
            </w:r>
          </w:p>
        </w:tc>
        <w:tc>
          <w:tcPr>
            <w:tcW w:w="291" w:type="pct"/>
          </w:tcPr>
          <w:p w14:paraId="68449492" w14:textId="77777777" w:rsidR="00E715E9" w:rsidRPr="00614CF2" w:rsidRDefault="00E715E9" w:rsidP="00614CF2">
            <w:r w:rsidRPr="00614CF2">
              <w:t>94</w:t>
            </w:r>
          </w:p>
        </w:tc>
        <w:tc>
          <w:tcPr>
            <w:tcW w:w="306" w:type="pct"/>
          </w:tcPr>
          <w:p w14:paraId="2A0480FA" w14:textId="77777777" w:rsidR="00E715E9" w:rsidRPr="00614CF2" w:rsidRDefault="00E715E9" w:rsidP="00614CF2">
            <w:r w:rsidRPr="00614CF2">
              <w:t>10</w:t>
            </w:r>
          </w:p>
        </w:tc>
        <w:tc>
          <w:tcPr>
            <w:tcW w:w="476" w:type="pct"/>
          </w:tcPr>
          <w:p w14:paraId="09D4CBCB" w14:textId="77777777" w:rsidR="00E715E9" w:rsidRPr="00614CF2" w:rsidRDefault="00E715E9" w:rsidP="00614CF2">
            <w:r w:rsidRPr="00614CF2">
              <w:t>Average</w:t>
            </w:r>
          </w:p>
        </w:tc>
        <w:tc>
          <w:tcPr>
            <w:tcW w:w="320" w:type="pct"/>
          </w:tcPr>
          <w:p w14:paraId="439ADD79" w14:textId="77777777" w:rsidR="00E715E9" w:rsidRPr="00614CF2" w:rsidRDefault="00E715E9" w:rsidP="00614CF2">
            <w:r w:rsidRPr="00614CF2">
              <w:t>-</w:t>
            </w:r>
          </w:p>
        </w:tc>
        <w:tc>
          <w:tcPr>
            <w:tcW w:w="219" w:type="pct"/>
          </w:tcPr>
          <w:p w14:paraId="272F43AD" w14:textId="77777777" w:rsidR="00E715E9" w:rsidRPr="00614CF2" w:rsidRDefault="00E715E9" w:rsidP="00614CF2">
            <w:r w:rsidRPr="00614CF2">
              <w:t>3</w:t>
            </w:r>
          </w:p>
        </w:tc>
        <w:tc>
          <w:tcPr>
            <w:tcW w:w="349" w:type="pct"/>
          </w:tcPr>
          <w:p w14:paraId="5B43F9B8" w14:textId="77777777" w:rsidR="00E715E9" w:rsidRPr="00614CF2" w:rsidRDefault="00E715E9" w:rsidP="00614CF2">
            <w:r w:rsidRPr="00614CF2">
              <w:t>1.7</w:t>
            </w:r>
          </w:p>
        </w:tc>
      </w:tr>
      <w:tr w:rsidR="00E715E9" w:rsidRPr="00614CF2" w14:paraId="13F22B4C" w14:textId="77777777" w:rsidTr="00042CF5">
        <w:trPr>
          <w:trHeight w:val="20"/>
        </w:trPr>
        <w:tc>
          <w:tcPr>
            <w:tcW w:w="1875" w:type="pct"/>
          </w:tcPr>
          <w:p w14:paraId="1A84408C" w14:textId="7BC820D3" w:rsidR="00E715E9" w:rsidRPr="00614CF2" w:rsidRDefault="00E715E9" w:rsidP="00614CF2">
            <w:r w:rsidRPr="00614CF2">
              <w:t>ICT</w:t>
            </w:r>
            <w:r w:rsidR="00F474B4" w:rsidRPr="00614CF2">
              <w:t xml:space="preserve"> </w:t>
            </w:r>
            <w:r w:rsidRPr="00614CF2">
              <w:t>Sales</w:t>
            </w:r>
            <w:r w:rsidR="00F474B4" w:rsidRPr="00614CF2">
              <w:t xml:space="preserve"> </w:t>
            </w:r>
            <w:r w:rsidRPr="00614CF2">
              <w:t>Assistants</w:t>
            </w:r>
            <w:r w:rsidR="00F474B4" w:rsidRPr="00614CF2">
              <w:t xml:space="preserve"> </w:t>
            </w:r>
            <w:r w:rsidRPr="00614CF2">
              <w:t>(SW)</w:t>
            </w:r>
          </w:p>
        </w:tc>
        <w:tc>
          <w:tcPr>
            <w:tcW w:w="348" w:type="pct"/>
          </w:tcPr>
          <w:p w14:paraId="5EACEEB5" w14:textId="77777777" w:rsidR="00E715E9" w:rsidRPr="00614CF2" w:rsidRDefault="00E715E9" w:rsidP="00614CF2">
            <w:r w:rsidRPr="00614CF2">
              <w:t>16.9</w:t>
            </w:r>
          </w:p>
        </w:tc>
        <w:tc>
          <w:tcPr>
            <w:tcW w:w="213" w:type="pct"/>
          </w:tcPr>
          <w:p w14:paraId="2B4E8A45" w14:textId="77777777" w:rsidR="00E715E9" w:rsidRPr="00614CF2" w:rsidRDefault="00E715E9" w:rsidP="00614CF2">
            <w:r w:rsidRPr="00614CF2">
              <w:t>1.5</w:t>
            </w:r>
          </w:p>
        </w:tc>
        <w:tc>
          <w:tcPr>
            <w:tcW w:w="292" w:type="pct"/>
          </w:tcPr>
          <w:p w14:paraId="7F1B3DD9" w14:textId="77777777" w:rsidR="00E715E9" w:rsidRPr="00614CF2" w:rsidRDefault="00E715E9" w:rsidP="00614CF2">
            <w:r w:rsidRPr="00614CF2">
              <w:t>9.5</w:t>
            </w:r>
          </w:p>
        </w:tc>
        <w:tc>
          <w:tcPr>
            <w:tcW w:w="312" w:type="pct"/>
          </w:tcPr>
          <w:p w14:paraId="5320A44B" w14:textId="77777777" w:rsidR="00E715E9" w:rsidRPr="00614CF2" w:rsidRDefault="00E715E9" w:rsidP="00614CF2">
            <w:r w:rsidRPr="00614CF2">
              <w:t>28</w:t>
            </w:r>
          </w:p>
        </w:tc>
        <w:tc>
          <w:tcPr>
            <w:tcW w:w="291" w:type="pct"/>
          </w:tcPr>
          <w:p w14:paraId="264BB1D5" w14:textId="77777777" w:rsidR="00E715E9" w:rsidRPr="00614CF2" w:rsidRDefault="00E715E9" w:rsidP="00614CF2">
            <w:r w:rsidRPr="00614CF2">
              <w:t>26</w:t>
            </w:r>
          </w:p>
        </w:tc>
        <w:tc>
          <w:tcPr>
            <w:tcW w:w="306" w:type="pct"/>
          </w:tcPr>
          <w:p w14:paraId="40F1F106" w14:textId="77777777" w:rsidR="00E715E9" w:rsidRPr="00614CF2" w:rsidRDefault="00E715E9" w:rsidP="00614CF2">
            <w:r w:rsidRPr="00614CF2">
              <w:t>19</w:t>
            </w:r>
          </w:p>
        </w:tc>
        <w:tc>
          <w:tcPr>
            <w:tcW w:w="476" w:type="pct"/>
          </w:tcPr>
          <w:p w14:paraId="1CB8594F" w14:textId="77777777" w:rsidR="00E715E9" w:rsidRPr="00614CF2" w:rsidRDefault="00E715E9" w:rsidP="00614CF2">
            <w:r w:rsidRPr="00614CF2">
              <w:t>Average</w:t>
            </w:r>
          </w:p>
        </w:tc>
        <w:tc>
          <w:tcPr>
            <w:tcW w:w="320" w:type="pct"/>
          </w:tcPr>
          <w:p w14:paraId="6746F547" w14:textId="77777777" w:rsidR="00E715E9" w:rsidRPr="00614CF2" w:rsidRDefault="00E715E9" w:rsidP="00614CF2">
            <w:r w:rsidRPr="00614CF2">
              <w:t>$</w:t>
            </w:r>
          </w:p>
        </w:tc>
        <w:tc>
          <w:tcPr>
            <w:tcW w:w="219" w:type="pct"/>
          </w:tcPr>
          <w:p w14:paraId="283C8CDF" w14:textId="77777777" w:rsidR="00E715E9" w:rsidRPr="00614CF2" w:rsidRDefault="00E715E9" w:rsidP="00614CF2">
            <w:r w:rsidRPr="00614CF2">
              <w:t>5</w:t>
            </w:r>
          </w:p>
        </w:tc>
        <w:tc>
          <w:tcPr>
            <w:tcW w:w="349" w:type="pct"/>
          </w:tcPr>
          <w:p w14:paraId="35F505F4" w14:textId="77777777" w:rsidR="00E715E9" w:rsidRPr="00614CF2" w:rsidRDefault="00E715E9" w:rsidP="00614CF2">
            <w:r w:rsidRPr="00614CF2">
              <w:t>5.4</w:t>
            </w:r>
          </w:p>
        </w:tc>
      </w:tr>
      <w:tr w:rsidR="00E715E9" w:rsidRPr="00614CF2" w14:paraId="2EF29F7A" w14:textId="77777777" w:rsidTr="00042CF5">
        <w:trPr>
          <w:trHeight w:val="20"/>
        </w:trPr>
        <w:tc>
          <w:tcPr>
            <w:tcW w:w="1875" w:type="pct"/>
          </w:tcPr>
          <w:p w14:paraId="4C73CB4A" w14:textId="3DD3CBF4" w:rsidR="00E715E9" w:rsidRPr="00614CF2" w:rsidRDefault="00E715E9" w:rsidP="00614CF2">
            <w:r w:rsidRPr="00614CF2">
              <w:t>Importers,</w:t>
            </w:r>
            <w:r w:rsidR="00F474B4" w:rsidRPr="00614CF2">
              <w:t xml:space="preserve"> </w:t>
            </w:r>
            <w:r w:rsidRPr="00614CF2">
              <w:t>Exporters</w:t>
            </w:r>
            <w:r w:rsidR="00F474B4" w:rsidRPr="00614CF2">
              <w:t xml:space="preserve"> </w:t>
            </w:r>
            <w:r w:rsidRPr="00614CF2">
              <w:t>and</w:t>
            </w:r>
            <w:r w:rsidR="00F474B4" w:rsidRPr="00614CF2">
              <w:t xml:space="preserve"> </w:t>
            </w:r>
            <w:r w:rsidRPr="00614CF2">
              <w:t>Wholesalers</w:t>
            </w:r>
            <w:r w:rsidR="00F474B4" w:rsidRPr="00614CF2">
              <w:t xml:space="preserve"> </w:t>
            </w:r>
            <w:r w:rsidRPr="00614CF2">
              <w:t>(M)</w:t>
            </w:r>
          </w:p>
        </w:tc>
        <w:tc>
          <w:tcPr>
            <w:tcW w:w="348" w:type="pct"/>
          </w:tcPr>
          <w:p w14:paraId="114AB711" w14:textId="77777777" w:rsidR="00E715E9" w:rsidRPr="00614CF2" w:rsidRDefault="00E715E9" w:rsidP="00614CF2">
            <w:r w:rsidRPr="00614CF2">
              <w:t>18.5</w:t>
            </w:r>
          </w:p>
        </w:tc>
        <w:tc>
          <w:tcPr>
            <w:tcW w:w="213" w:type="pct"/>
          </w:tcPr>
          <w:p w14:paraId="7A5DD134" w14:textId="77777777" w:rsidR="00E715E9" w:rsidRPr="00614CF2" w:rsidRDefault="00E715E9" w:rsidP="00614CF2">
            <w:r w:rsidRPr="00614CF2">
              <w:t>-3.3</w:t>
            </w:r>
          </w:p>
        </w:tc>
        <w:tc>
          <w:tcPr>
            <w:tcW w:w="292" w:type="pct"/>
          </w:tcPr>
          <w:p w14:paraId="7C2FA369" w14:textId="77777777" w:rsidR="00E715E9" w:rsidRPr="00614CF2" w:rsidRDefault="00E715E9" w:rsidP="00614CF2">
            <w:r w:rsidRPr="00614CF2">
              <w:t>-15.2</w:t>
            </w:r>
          </w:p>
        </w:tc>
        <w:tc>
          <w:tcPr>
            <w:tcW w:w="312" w:type="pct"/>
          </w:tcPr>
          <w:p w14:paraId="4A9CE629" w14:textId="77777777" w:rsidR="00E715E9" w:rsidRPr="00614CF2" w:rsidRDefault="00E715E9" w:rsidP="00614CF2">
            <w:r w:rsidRPr="00614CF2">
              <w:t>23</w:t>
            </w:r>
          </w:p>
        </w:tc>
        <w:tc>
          <w:tcPr>
            <w:tcW w:w="291" w:type="pct"/>
          </w:tcPr>
          <w:p w14:paraId="003685D8" w14:textId="77777777" w:rsidR="00E715E9" w:rsidRPr="00614CF2" w:rsidRDefault="00E715E9" w:rsidP="00614CF2">
            <w:r w:rsidRPr="00614CF2">
              <w:t>32</w:t>
            </w:r>
          </w:p>
        </w:tc>
        <w:tc>
          <w:tcPr>
            <w:tcW w:w="306" w:type="pct"/>
          </w:tcPr>
          <w:p w14:paraId="46B965DE" w14:textId="77777777" w:rsidR="00E715E9" w:rsidRPr="00614CF2" w:rsidRDefault="00E715E9" w:rsidP="00614CF2">
            <w:r w:rsidRPr="00614CF2">
              <w:t>2</w:t>
            </w:r>
          </w:p>
        </w:tc>
        <w:tc>
          <w:tcPr>
            <w:tcW w:w="476" w:type="pct"/>
          </w:tcPr>
          <w:p w14:paraId="5185CA8B" w14:textId="306DD48B" w:rsidR="00E715E9" w:rsidRPr="00614CF2" w:rsidRDefault="00E715E9" w:rsidP="00614CF2">
            <w:r w:rsidRPr="00614CF2">
              <w:t>Below</w:t>
            </w:r>
            <w:r w:rsidR="00F474B4" w:rsidRPr="00614CF2">
              <w:t xml:space="preserve"> </w:t>
            </w:r>
            <w:r w:rsidRPr="00614CF2">
              <w:t>Average</w:t>
            </w:r>
          </w:p>
        </w:tc>
        <w:tc>
          <w:tcPr>
            <w:tcW w:w="320" w:type="pct"/>
          </w:tcPr>
          <w:p w14:paraId="14B81702" w14:textId="77777777" w:rsidR="00E715E9" w:rsidRPr="00614CF2" w:rsidRDefault="00E715E9" w:rsidP="00614CF2">
            <w:r w:rsidRPr="00614CF2">
              <w:t>$$$</w:t>
            </w:r>
          </w:p>
        </w:tc>
        <w:tc>
          <w:tcPr>
            <w:tcW w:w="219" w:type="pct"/>
          </w:tcPr>
          <w:p w14:paraId="75575967" w14:textId="77777777" w:rsidR="00E715E9" w:rsidRPr="00614CF2" w:rsidRDefault="00E715E9" w:rsidP="00614CF2">
            <w:r w:rsidRPr="00614CF2">
              <w:t>1</w:t>
            </w:r>
          </w:p>
        </w:tc>
        <w:tc>
          <w:tcPr>
            <w:tcW w:w="349" w:type="pct"/>
          </w:tcPr>
          <w:p w14:paraId="330DAEAB" w14:textId="77777777" w:rsidR="00E715E9" w:rsidRPr="00614CF2" w:rsidRDefault="00E715E9" w:rsidP="00614CF2">
            <w:r w:rsidRPr="00614CF2">
              <w:t>9.9</w:t>
            </w:r>
          </w:p>
        </w:tc>
      </w:tr>
      <w:tr w:rsidR="00E715E9" w:rsidRPr="00614CF2" w14:paraId="6F07B88C" w14:textId="77777777" w:rsidTr="00042CF5">
        <w:trPr>
          <w:trHeight w:val="20"/>
        </w:trPr>
        <w:tc>
          <w:tcPr>
            <w:tcW w:w="1875" w:type="pct"/>
          </w:tcPr>
          <w:p w14:paraId="2CDCDE7E" w14:textId="0893AE43" w:rsidR="00E715E9" w:rsidRPr="00614CF2" w:rsidRDefault="00E715E9" w:rsidP="00614CF2">
            <w:r w:rsidRPr="00614CF2">
              <w:lastRenderedPageBreak/>
              <w:t>Models</w:t>
            </w:r>
            <w:r w:rsidR="00F474B4" w:rsidRPr="00614CF2">
              <w:t xml:space="preserve"> </w:t>
            </w:r>
            <w:r w:rsidRPr="00614CF2">
              <w:t>and</w:t>
            </w:r>
            <w:r w:rsidR="00F474B4" w:rsidRPr="00614CF2">
              <w:t xml:space="preserve"> </w:t>
            </w:r>
            <w:r w:rsidRPr="00614CF2">
              <w:t>Sales</w:t>
            </w:r>
            <w:r w:rsidR="00F474B4" w:rsidRPr="00614CF2">
              <w:t xml:space="preserve"> </w:t>
            </w:r>
            <w:r w:rsidRPr="00614CF2">
              <w:t>Demonstrators</w:t>
            </w:r>
            <w:r w:rsidR="00F474B4" w:rsidRPr="00614CF2">
              <w:t xml:space="preserve"> </w:t>
            </w:r>
            <w:r w:rsidRPr="00614CF2">
              <w:t>(SW)</w:t>
            </w:r>
          </w:p>
        </w:tc>
        <w:tc>
          <w:tcPr>
            <w:tcW w:w="348" w:type="pct"/>
          </w:tcPr>
          <w:p w14:paraId="30505314" w14:textId="77777777" w:rsidR="00E715E9" w:rsidRPr="00614CF2" w:rsidRDefault="00E715E9" w:rsidP="00614CF2">
            <w:r w:rsidRPr="00614CF2">
              <w:t>10.9</w:t>
            </w:r>
          </w:p>
        </w:tc>
        <w:tc>
          <w:tcPr>
            <w:tcW w:w="213" w:type="pct"/>
          </w:tcPr>
          <w:p w14:paraId="148FEECD" w14:textId="77777777" w:rsidR="00E715E9" w:rsidRPr="00614CF2" w:rsidRDefault="00E715E9" w:rsidP="00614CF2">
            <w:r w:rsidRPr="00614CF2">
              <w:t>-1.5</w:t>
            </w:r>
          </w:p>
        </w:tc>
        <w:tc>
          <w:tcPr>
            <w:tcW w:w="292" w:type="pct"/>
          </w:tcPr>
          <w:p w14:paraId="70C8DB5A" w14:textId="77777777" w:rsidR="00E715E9" w:rsidRPr="00614CF2" w:rsidRDefault="00E715E9" w:rsidP="00614CF2">
            <w:r w:rsidRPr="00614CF2">
              <w:t>-11.8</w:t>
            </w:r>
          </w:p>
        </w:tc>
        <w:tc>
          <w:tcPr>
            <w:tcW w:w="312" w:type="pct"/>
          </w:tcPr>
          <w:p w14:paraId="64940454" w14:textId="77777777" w:rsidR="00E715E9" w:rsidRPr="00614CF2" w:rsidRDefault="00E715E9" w:rsidP="00614CF2">
            <w:r w:rsidRPr="00614CF2">
              <w:t>67</w:t>
            </w:r>
          </w:p>
        </w:tc>
        <w:tc>
          <w:tcPr>
            <w:tcW w:w="291" w:type="pct"/>
          </w:tcPr>
          <w:p w14:paraId="1D76F571" w14:textId="77777777" w:rsidR="00E715E9" w:rsidRPr="00614CF2" w:rsidRDefault="00E715E9" w:rsidP="00614CF2">
            <w:r w:rsidRPr="00614CF2">
              <w:t>69</w:t>
            </w:r>
          </w:p>
        </w:tc>
        <w:tc>
          <w:tcPr>
            <w:tcW w:w="306" w:type="pct"/>
          </w:tcPr>
          <w:p w14:paraId="77B2AB3E" w14:textId="77777777" w:rsidR="00E715E9" w:rsidRPr="00614CF2" w:rsidRDefault="00E715E9" w:rsidP="00614CF2">
            <w:r w:rsidRPr="00614CF2">
              <w:t>11</w:t>
            </w:r>
          </w:p>
        </w:tc>
        <w:tc>
          <w:tcPr>
            <w:tcW w:w="476" w:type="pct"/>
          </w:tcPr>
          <w:p w14:paraId="1C605666" w14:textId="68CC6040" w:rsidR="00E715E9" w:rsidRPr="00614CF2" w:rsidRDefault="00E715E9" w:rsidP="00614CF2">
            <w:r w:rsidRPr="00614CF2">
              <w:t>Below</w:t>
            </w:r>
            <w:r w:rsidR="00F474B4" w:rsidRPr="00614CF2">
              <w:t xml:space="preserve"> </w:t>
            </w:r>
            <w:r w:rsidRPr="00614CF2">
              <w:t>Average</w:t>
            </w:r>
          </w:p>
        </w:tc>
        <w:tc>
          <w:tcPr>
            <w:tcW w:w="320" w:type="pct"/>
          </w:tcPr>
          <w:p w14:paraId="36DF37AF" w14:textId="77777777" w:rsidR="00E715E9" w:rsidRPr="00614CF2" w:rsidRDefault="00E715E9" w:rsidP="00614CF2">
            <w:r w:rsidRPr="00614CF2">
              <w:t>-</w:t>
            </w:r>
          </w:p>
        </w:tc>
        <w:tc>
          <w:tcPr>
            <w:tcW w:w="219" w:type="pct"/>
          </w:tcPr>
          <w:p w14:paraId="2C6809FE" w14:textId="77777777" w:rsidR="00E715E9" w:rsidRPr="00614CF2" w:rsidRDefault="00E715E9" w:rsidP="00614CF2">
            <w:r w:rsidRPr="00614CF2">
              <w:t>5</w:t>
            </w:r>
          </w:p>
        </w:tc>
        <w:tc>
          <w:tcPr>
            <w:tcW w:w="349" w:type="pct"/>
          </w:tcPr>
          <w:p w14:paraId="2E5431D0" w14:textId="77777777" w:rsidR="00E715E9" w:rsidRPr="00614CF2" w:rsidRDefault="00E715E9" w:rsidP="00614CF2">
            <w:r w:rsidRPr="00614CF2">
              <w:t>0.2</w:t>
            </w:r>
          </w:p>
        </w:tc>
      </w:tr>
      <w:tr w:rsidR="00E715E9" w:rsidRPr="00614CF2" w14:paraId="7D5A73B7" w14:textId="77777777" w:rsidTr="00042CF5">
        <w:trPr>
          <w:trHeight w:val="20"/>
        </w:trPr>
        <w:tc>
          <w:tcPr>
            <w:tcW w:w="1875" w:type="pct"/>
          </w:tcPr>
          <w:p w14:paraId="163FD7B6" w14:textId="1D765222" w:rsidR="00E715E9" w:rsidRPr="00614CF2" w:rsidRDefault="00E715E9" w:rsidP="00614CF2">
            <w:r w:rsidRPr="00614CF2">
              <w:t>Motor</w:t>
            </w:r>
            <w:r w:rsidR="00F474B4" w:rsidRPr="00614CF2">
              <w:t xml:space="preserve"> </w:t>
            </w:r>
            <w:r w:rsidRPr="00614CF2">
              <w:t>Vehicle</w:t>
            </w:r>
            <w:r w:rsidR="00F474B4" w:rsidRPr="00614CF2">
              <w:t xml:space="preserve"> </w:t>
            </w:r>
            <w:r w:rsidRPr="00614CF2">
              <w:t>and</w:t>
            </w:r>
            <w:r w:rsidR="00F474B4" w:rsidRPr="00614CF2">
              <w:t xml:space="preserve"> </w:t>
            </w:r>
            <w:r w:rsidRPr="00614CF2">
              <w:t>Vehicle</w:t>
            </w:r>
            <w:r w:rsidR="00F474B4" w:rsidRPr="00614CF2">
              <w:t xml:space="preserve"> </w:t>
            </w:r>
            <w:r w:rsidRPr="00614CF2">
              <w:t>Parts</w:t>
            </w:r>
            <w:r w:rsidR="00F474B4" w:rsidRPr="00614CF2">
              <w:t xml:space="preserve"> </w:t>
            </w:r>
            <w:r w:rsidRPr="00614CF2">
              <w:t>Salespersons</w:t>
            </w:r>
            <w:r w:rsidR="00F474B4" w:rsidRPr="00614CF2">
              <w:t xml:space="preserve"> </w:t>
            </w:r>
            <w:r w:rsidRPr="00614CF2">
              <w:t>(SW)</w:t>
            </w:r>
          </w:p>
        </w:tc>
        <w:tc>
          <w:tcPr>
            <w:tcW w:w="348" w:type="pct"/>
          </w:tcPr>
          <w:p w14:paraId="2A43168B" w14:textId="77777777" w:rsidR="00E715E9" w:rsidRPr="00614CF2" w:rsidRDefault="00E715E9" w:rsidP="00614CF2">
            <w:r w:rsidRPr="00614CF2">
              <w:t>31.7</w:t>
            </w:r>
          </w:p>
        </w:tc>
        <w:tc>
          <w:tcPr>
            <w:tcW w:w="213" w:type="pct"/>
          </w:tcPr>
          <w:p w14:paraId="6AC49987" w14:textId="77777777" w:rsidR="00E715E9" w:rsidRPr="00614CF2" w:rsidRDefault="00E715E9" w:rsidP="00614CF2">
            <w:r w:rsidRPr="00614CF2">
              <w:t>-4.1</w:t>
            </w:r>
          </w:p>
        </w:tc>
        <w:tc>
          <w:tcPr>
            <w:tcW w:w="292" w:type="pct"/>
          </w:tcPr>
          <w:p w14:paraId="1342B161" w14:textId="77777777" w:rsidR="00E715E9" w:rsidRPr="00614CF2" w:rsidRDefault="00E715E9" w:rsidP="00614CF2">
            <w:r w:rsidRPr="00614CF2">
              <w:t>-11.6</w:t>
            </w:r>
          </w:p>
        </w:tc>
        <w:tc>
          <w:tcPr>
            <w:tcW w:w="312" w:type="pct"/>
          </w:tcPr>
          <w:p w14:paraId="009B87EC" w14:textId="77777777" w:rsidR="00E715E9" w:rsidRPr="00614CF2" w:rsidRDefault="00E715E9" w:rsidP="00614CF2">
            <w:r w:rsidRPr="00614CF2">
              <w:t>14</w:t>
            </w:r>
          </w:p>
        </w:tc>
        <w:tc>
          <w:tcPr>
            <w:tcW w:w="291" w:type="pct"/>
          </w:tcPr>
          <w:p w14:paraId="69BA0641" w14:textId="77777777" w:rsidR="00E715E9" w:rsidRPr="00614CF2" w:rsidRDefault="00E715E9" w:rsidP="00614CF2">
            <w:r w:rsidRPr="00614CF2">
              <w:t>17</w:t>
            </w:r>
          </w:p>
        </w:tc>
        <w:tc>
          <w:tcPr>
            <w:tcW w:w="306" w:type="pct"/>
          </w:tcPr>
          <w:p w14:paraId="208EDB2F" w14:textId="77777777" w:rsidR="00E715E9" w:rsidRPr="00614CF2" w:rsidRDefault="00E715E9" w:rsidP="00614CF2">
            <w:r w:rsidRPr="00614CF2">
              <w:t>21</w:t>
            </w:r>
          </w:p>
        </w:tc>
        <w:tc>
          <w:tcPr>
            <w:tcW w:w="476" w:type="pct"/>
          </w:tcPr>
          <w:p w14:paraId="237B6AC6" w14:textId="77777777" w:rsidR="00E715E9" w:rsidRPr="00614CF2" w:rsidRDefault="00E715E9" w:rsidP="00614CF2">
            <w:r w:rsidRPr="00614CF2">
              <w:t>Average</w:t>
            </w:r>
          </w:p>
        </w:tc>
        <w:tc>
          <w:tcPr>
            <w:tcW w:w="320" w:type="pct"/>
          </w:tcPr>
          <w:p w14:paraId="50BBF975" w14:textId="77777777" w:rsidR="00E715E9" w:rsidRPr="00614CF2" w:rsidRDefault="00E715E9" w:rsidP="00614CF2">
            <w:r w:rsidRPr="00614CF2">
              <w:t>$$</w:t>
            </w:r>
          </w:p>
        </w:tc>
        <w:tc>
          <w:tcPr>
            <w:tcW w:w="219" w:type="pct"/>
          </w:tcPr>
          <w:p w14:paraId="565DDAF0" w14:textId="77777777" w:rsidR="00E715E9" w:rsidRPr="00614CF2" w:rsidRDefault="00E715E9" w:rsidP="00614CF2">
            <w:r w:rsidRPr="00614CF2">
              <w:t>4</w:t>
            </w:r>
          </w:p>
        </w:tc>
        <w:tc>
          <w:tcPr>
            <w:tcW w:w="349" w:type="pct"/>
          </w:tcPr>
          <w:p w14:paraId="69A5166E" w14:textId="77777777" w:rsidR="00E715E9" w:rsidRPr="00614CF2" w:rsidRDefault="00E715E9" w:rsidP="00614CF2">
            <w:r w:rsidRPr="00614CF2">
              <w:t>3.7</w:t>
            </w:r>
          </w:p>
        </w:tc>
      </w:tr>
      <w:tr w:rsidR="00E715E9" w:rsidRPr="00614CF2" w14:paraId="056DE485" w14:textId="77777777" w:rsidTr="00042CF5">
        <w:trPr>
          <w:trHeight w:val="20"/>
        </w:trPr>
        <w:tc>
          <w:tcPr>
            <w:tcW w:w="1875" w:type="pct"/>
          </w:tcPr>
          <w:p w14:paraId="12163A0E" w14:textId="792ADC11" w:rsidR="00E715E9" w:rsidRPr="00614CF2" w:rsidRDefault="00E715E9" w:rsidP="00614CF2">
            <w:r w:rsidRPr="00614CF2">
              <w:t>Pharmacy</w:t>
            </w:r>
            <w:r w:rsidR="00F474B4" w:rsidRPr="00614CF2">
              <w:t xml:space="preserve"> </w:t>
            </w:r>
            <w:r w:rsidRPr="00614CF2">
              <w:t>Sales</w:t>
            </w:r>
            <w:r w:rsidR="00F474B4" w:rsidRPr="00614CF2">
              <w:t xml:space="preserve"> </w:t>
            </w:r>
            <w:r w:rsidRPr="00614CF2">
              <w:t>Assistants</w:t>
            </w:r>
            <w:r w:rsidR="00F474B4" w:rsidRPr="00614CF2">
              <w:t xml:space="preserve"> </w:t>
            </w:r>
            <w:r w:rsidRPr="00614CF2">
              <w:t>(SW)</w:t>
            </w:r>
          </w:p>
        </w:tc>
        <w:tc>
          <w:tcPr>
            <w:tcW w:w="348" w:type="pct"/>
          </w:tcPr>
          <w:p w14:paraId="79BDE740" w14:textId="77777777" w:rsidR="00E715E9" w:rsidRPr="00614CF2" w:rsidRDefault="00E715E9" w:rsidP="00614CF2">
            <w:r w:rsidRPr="00614CF2">
              <w:t>39.9</w:t>
            </w:r>
          </w:p>
        </w:tc>
        <w:tc>
          <w:tcPr>
            <w:tcW w:w="213" w:type="pct"/>
          </w:tcPr>
          <w:p w14:paraId="055D7CFD" w14:textId="77777777" w:rsidR="00E715E9" w:rsidRPr="00614CF2" w:rsidRDefault="00E715E9" w:rsidP="00614CF2">
            <w:r w:rsidRPr="00614CF2">
              <w:t>3.8</w:t>
            </w:r>
          </w:p>
        </w:tc>
        <w:tc>
          <w:tcPr>
            <w:tcW w:w="292" w:type="pct"/>
          </w:tcPr>
          <w:p w14:paraId="6E909767" w14:textId="77777777" w:rsidR="00E715E9" w:rsidRPr="00614CF2" w:rsidRDefault="00E715E9" w:rsidP="00614CF2">
            <w:r w:rsidRPr="00614CF2">
              <w:t>10.6</w:t>
            </w:r>
          </w:p>
        </w:tc>
        <w:tc>
          <w:tcPr>
            <w:tcW w:w="312" w:type="pct"/>
          </w:tcPr>
          <w:p w14:paraId="3C0D2BAD" w14:textId="77777777" w:rsidR="00E715E9" w:rsidRPr="00614CF2" w:rsidRDefault="00E715E9" w:rsidP="00614CF2">
            <w:r w:rsidRPr="00614CF2">
              <w:t>69</w:t>
            </w:r>
          </w:p>
        </w:tc>
        <w:tc>
          <w:tcPr>
            <w:tcW w:w="291" w:type="pct"/>
          </w:tcPr>
          <w:p w14:paraId="60515CFE" w14:textId="77777777" w:rsidR="00E715E9" w:rsidRPr="00614CF2" w:rsidRDefault="00E715E9" w:rsidP="00614CF2">
            <w:r w:rsidRPr="00614CF2">
              <w:t>82</w:t>
            </w:r>
          </w:p>
        </w:tc>
        <w:tc>
          <w:tcPr>
            <w:tcW w:w="306" w:type="pct"/>
          </w:tcPr>
          <w:p w14:paraId="2C69719D" w14:textId="77777777" w:rsidR="00E715E9" w:rsidRPr="00614CF2" w:rsidRDefault="00E715E9" w:rsidP="00614CF2">
            <w:r w:rsidRPr="00614CF2">
              <w:t>46</w:t>
            </w:r>
          </w:p>
        </w:tc>
        <w:tc>
          <w:tcPr>
            <w:tcW w:w="476" w:type="pct"/>
          </w:tcPr>
          <w:p w14:paraId="643858BE" w14:textId="77777777" w:rsidR="00E715E9" w:rsidRPr="00614CF2" w:rsidRDefault="00E715E9" w:rsidP="00614CF2">
            <w:r w:rsidRPr="00614CF2">
              <w:t>Average</w:t>
            </w:r>
          </w:p>
        </w:tc>
        <w:tc>
          <w:tcPr>
            <w:tcW w:w="320" w:type="pct"/>
          </w:tcPr>
          <w:p w14:paraId="60B16084" w14:textId="77777777" w:rsidR="00E715E9" w:rsidRPr="00614CF2" w:rsidRDefault="00E715E9" w:rsidP="00614CF2">
            <w:r w:rsidRPr="00614CF2">
              <w:t>$</w:t>
            </w:r>
          </w:p>
        </w:tc>
        <w:tc>
          <w:tcPr>
            <w:tcW w:w="219" w:type="pct"/>
          </w:tcPr>
          <w:p w14:paraId="0FD08C96" w14:textId="77777777" w:rsidR="00E715E9" w:rsidRPr="00614CF2" w:rsidRDefault="00E715E9" w:rsidP="00614CF2">
            <w:r w:rsidRPr="00614CF2">
              <w:t>4</w:t>
            </w:r>
          </w:p>
        </w:tc>
        <w:tc>
          <w:tcPr>
            <w:tcW w:w="349" w:type="pct"/>
          </w:tcPr>
          <w:p w14:paraId="4EAE07CB" w14:textId="77777777" w:rsidR="00E715E9" w:rsidRPr="00614CF2" w:rsidRDefault="00E715E9" w:rsidP="00614CF2">
            <w:r w:rsidRPr="00614CF2">
              <w:t>3.7</w:t>
            </w:r>
          </w:p>
        </w:tc>
      </w:tr>
      <w:tr w:rsidR="00E715E9" w:rsidRPr="00614CF2" w14:paraId="11790A9A" w14:textId="77777777" w:rsidTr="00042CF5">
        <w:trPr>
          <w:trHeight w:val="20"/>
        </w:trPr>
        <w:tc>
          <w:tcPr>
            <w:tcW w:w="1875" w:type="pct"/>
          </w:tcPr>
          <w:p w14:paraId="63E479C3" w14:textId="7EF62BC7" w:rsidR="00E715E9" w:rsidRPr="00614CF2" w:rsidRDefault="00E715E9" w:rsidP="00614CF2">
            <w:r w:rsidRPr="00614CF2">
              <w:t>Real</w:t>
            </w:r>
            <w:r w:rsidR="00F474B4" w:rsidRPr="00614CF2">
              <w:t xml:space="preserve"> </w:t>
            </w:r>
            <w:r w:rsidRPr="00614CF2">
              <w:t>Estate</w:t>
            </w:r>
            <w:r w:rsidR="00F474B4" w:rsidRPr="00614CF2">
              <w:t xml:space="preserve"> </w:t>
            </w:r>
            <w:r w:rsidRPr="00614CF2">
              <w:t>Sales</w:t>
            </w:r>
            <w:r w:rsidR="00F474B4" w:rsidRPr="00614CF2">
              <w:t xml:space="preserve"> </w:t>
            </w:r>
            <w:r w:rsidRPr="00614CF2">
              <w:t>Agents</w:t>
            </w:r>
            <w:r w:rsidR="00F474B4" w:rsidRPr="00614CF2">
              <w:t xml:space="preserve"> </w:t>
            </w:r>
            <w:r w:rsidRPr="00614CF2">
              <w:t>(SW)</w:t>
            </w:r>
          </w:p>
        </w:tc>
        <w:tc>
          <w:tcPr>
            <w:tcW w:w="348" w:type="pct"/>
          </w:tcPr>
          <w:p w14:paraId="4F201790" w14:textId="77777777" w:rsidR="00E715E9" w:rsidRPr="00614CF2" w:rsidRDefault="00E715E9" w:rsidP="00614CF2">
            <w:r w:rsidRPr="00614CF2">
              <w:t>107.8</w:t>
            </w:r>
          </w:p>
        </w:tc>
        <w:tc>
          <w:tcPr>
            <w:tcW w:w="213" w:type="pct"/>
          </w:tcPr>
          <w:p w14:paraId="1D34D478" w14:textId="77777777" w:rsidR="00E715E9" w:rsidRPr="00614CF2" w:rsidRDefault="00E715E9" w:rsidP="00614CF2">
            <w:r w:rsidRPr="00614CF2">
              <w:t>14.5</w:t>
            </w:r>
          </w:p>
        </w:tc>
        <w:tc>
          <w:tcPr>
            <w:tcW w:w="292" w:type="pct"/>
          </w:tcPr>
          <w:p w14:paraId="0EC7BB51" w14:textId="77777777" w:rsidR="00E715E9" w:rsidRPr="00614CF2" w:rsidRDefault="00E715E9" w:rsidP="00614CF2">
            <w:r w:rsidRPr="00614CF2">
              <w:t>15.6</w:t>
            </w:r>
          </w:p>
        </w:tc>
        <w:tc>
          <w:tcPr>
            <w:tcW w:w="312" w:type="pct"/>
          </w:tcPr>
          <w:p w14:paraId="1F69BCFD" w14:textId="77777777" w:rsidR="00E715E9" w:rsidRPr="00614CF2" w:rsidRDefault="00E715E9" w:rsidP="00614CF2">
            <w:r w:rsidRPr="00614CF2">
              <w:t>18</w:t>
            </w:r>
          </w:p>
        </w:tc>
        <w:tc>
          <w:tcPr>
            <w:tcW w:w="291" w:type="pct"/>
          </w:tcPr>
          <w:p w14:paraId="3683EFFB" w14:textId="77777777" w:rsidR="00E715E9" w:rsidRPr="00614CF2" w:rsidRDefault="00E715E9" w:rsidP="00614CF2">
            <w:r w:rsidRPr="00614CF2">
              <w:t>50</w:t>
            </w:r>
          </w:p>
        </w:tc>
        <w:tc>
          <w:tcPr>
            <w:tcW w:w="306" w:type="pct"/>
          </w:tcPr>
          <w:p w14:paraId="7E9A4141" w14:textId="77777777" w:rsidR="00E715E9" w:rsidRPr="00614CF2" w:rsidRDefault="00E715E9" w:rsidP="00614CF2">
            <w:r w:rsidRPr="00614CF2">
              <w:t>6</w:t>
            </w:r>
          </w:p>
        </w:tc>
        <w:tc>
          <w:tcPr>
            <w:tcW w:w="476" w:type="pct"/>
          </w:tcPr>
          <w:p w14:paraId="7EC648FB" w14:textId="53E7293B" w:rsidR="00E715E9" w:rsidRPr="00614CF2" w:rsidRDefault="00E715E9" w:rsidP="00614CF2">
            <w:r w:rsidRPr="00614CF2">
              <w:t>Below</w:t>
            </w:r>
            <w:r w:rsidR="00F474B4" w:rsidRPr="00614CF2">
              <w:t xml:space="preserve"> </w:t>
            </w:r>
            <w:r w:rsidRPr="00614CF2">
              <w:t>Average</w:t>
            </w:r>
          </w:p>
        </w:tc>
        <w:tc>
          <w:tcPr>
            <w:tcW w:w="320" w:type="pct"/>
          </w:tcPr>
          <w:p w14:paraId="17EAB474" w14:textId="77777777" w:rsidR="00E715E9" w:rsidRPr="00614CF2" w:rsidRDefault="00E715E9" w:rsidP="00614CF2">
            <w:r w:rsidRPr="00614CF2">
              <w:t>$$</w:t>
            </w:r>
          </w:p>
        </w:tc>
        <w:tc>
          <w:tcPr>
            <w:tcW w:w="219" w:type="pct"/>
          </w:tcPr>
          <w:p w14:paraId="221995F1" w14:textId="77777777" w:rsidR="00E715E9" w:rsidRPr="00614CF2" w:rsidRDefault="00E715E9" w:rsidP="00614CF2">
            <w:r w:rsidRPr="00614CF2">
              <w:t>3</w:t>
            </w:r>
          </w:p>
        </w:tc>
        <w:tc>
          <w:tcPr>
            <w:tcW w:w="349" w:type="pct"/>
          </w:tcPr>
          <w:p w14:paraId="4A9A032F" w14:textId="77777777" w:rsidR="00E715E9" w:rsidRPr="00614CF2" w:rsidRDefault="00E715E9" w:rsidP="00614CF2">
            <w:r w:rsidRPr="00614CF2">
              <w:t>9.2</w:t>
            </w:r>
          </w:p>
        </w:tc>
      </w:tr>
      <w:tr w:rsidR="00E715E9" w:rsidRPr="00614CF2" w14:paraId="7EEE1692" w14:textId="77777777" w:rsidTr="00042CF5">
        <w:trPr>
          <w:trHeight w:val="20"/>
        </w:trPr>
        <w:tc>
          <w:tcPr>
            <w:tcW w:w="1875" w:type="pct"/>
          </w:tcPr>
          <w:p w14:paraId="6B987854" w14:textId="68B3494C" w:rsidR="00E715E9" w:rsidRPr="00614CF2" w:rsidRDefault="00E715E9" w:rsidP="00614CF2">
            <w:r w:rsidRPr="00614CF2">
              <w:t>Retail</w:t>
            </w:r>
            <w:r w:rsidR="00F474B4" w:rsidRPr="00614CF2">
              <w:t xml:space="preserve"> </w:t>
            </w:r>
            <w:r w:rsidRPr="00614CF2">
              <w:t>and</w:t>
            </w:r>
            <w:r w:rsidR="00F474B4" w:rsidRPr="00614CF2">
              <w:t xml:space="preserve"> </w:t>
            </w:r>
            <w:r w:rsidRPr="00614CF2">
              <w:t>Wool</w:t>
            </w:r>
            <w:r w:rsidR="00F474B4" w:rsidRPr="00614CF2">
              <w:t xml:space="preserve"> </w:t>
            </w:r>
            <w:r w:rsidRPr="00614CF2">
              <w:t>Buyers</w:t>
            </w:r>
            <w:r w:rsidR="00F474B4" w:rsidRPr="00614CF2">
              <w:t xml:space="preserve"> </w:t>
            </w:r>
            <w:r w:rsidRPr="00614CF2">
              <w:t>(SW)</w:t>
            </w:r>
          </w:p>
        </w:tc>
        <w:tc>
          <w:tcPr>
            <w:tcW w:w="348" w:type="pct"/>
          </w:tcPr>
          <w:p w14:paraId="534D2C2B" w14:textId="77777777" w:rsidR="00E715E9" w:rsidRPr="00614CF2" w:rsidRDefault="00E715E9" w:rsidP="00614CF2">
            <w:r w:rsidRPr="00614CF2">
              <w:t>8.2</w:t>
            </w:r>
          </w:p>
        </w:tc>
        <w:tc>
          <w:tcPr>
            <w:tcW w:w="213" w:type="pct"/>
          </w:tcPr>
          <w:p w14:paraId="52A45EFD" w14:textId="77777777" w:rsidR="00E715E9" w:rsidRPr="00614CF2" w:rsidRDefault="00E715E9" w:rsidP="00614CF2">
            <w:r w:rsidRPr="00614CF2">
              <w:t>0.9</w:t>
            </w:r>
          </w:p>
        </w:tc>
        <w:tc>
          <w:tcPr>
            <w:tcW w:w="292" w:type="pct"/>
          </w:tcPr>
          <w:p w14:paraId="06DCE2EF" w14:textId="77777777" w:rsidR="00E715E9" w:rsidRPr="00614CF2" w:rsidRDefault="00E715E9" w:rsidP="00614CF2">
            <w:r w:rsidRPr="00614CF2">
              <w:t>11.7</w:t>
            </w:r>
          </w:p>
        </w:tc>
        <w:tc>
          <w:tcPr>
            <w:tcW w:w="312" w:type="pct"/>
          </w:tcPr>
          <w:p w14:paraId="62FAA830" w14:textId="77777777" w:rsidR="00E715E9" w:rsidRPr="00614CF2" w:rsidRDefault="00E715E9" w:rsidP="00614CF2">
            <w:r w:rsidRPr="00614CF2">
              <w:t>5</w:t>
            </w:r>
          </w:p>
        </w:tc>
        <w:tc>
          <w:tcPr>
            <w:tcW w:w="291" w:type="pct"/>
          </w:tcPr>
          <w:p w14:paraId="45133093" w14:textId="77777777" w:rsidR="00E715E9" w:rsidRPr="00614CF2" w:rsidRDefault="00E715E9" w:rsidP="00614CF2">
            <w:r w:rsidRPr="00614CF2">
              <w:t>72</w:t>
            </w:r>
          </w:p>
        </w:tc>
        <w:tc>
          <w:tcPr>
            <w:tcW w:w="306" w:type="pct"/>
          </w:tcPr>
          <w:p w14:paraId="0C3B49E7" w14:textId="77777777" w:rsidR="00E715E9" w:rsidRPr="00614CF2" w:rsidRDefault="00E715E9" w:rsidP="00614CF2">
            <w:r w:rsidRPr="00614CF2">
              <w:t>1</w:t>
            </w:r>
          </w:p>
        </w:tc>
        <w:tc>
          <w:tcPr>
            <w:tcW w:w="476" w:type="pct"/>
          </w:tcPr>
          <w:p w14:paraId="598ED5DE" w14:textId="185AFCA5" w:rsidR="00E715E9" w:rsidRPr="00614CF2" w:rsidRDefault="00E715E9" w:rsidP="00614CF2">
            <w:r w:rsidRPr="00614CF2">
              <w:t>Below</w:t>
            </w:r>
            <w:r w:rsidR="00F474B4" w:rsidRPr="00614CF2">
              <w:t xml:space="preserve"> </w:t>
            </w:r>
            <w:r w:rsidRPr="00614CF2">
              <w:t>Average</w:t>
            </w:r>
          </w:p>
        </w:tc>
        <w:tc>
          <w:tcPr>
            <w:tcW w:w="320" w:type="pct"/>
          </w:tcPr>
          <w:p w14:paraId="57AF9344" w14:textId="77777777" w:rsidR="00E715E9" w:rsidRPr="00614CF2" w:rsidRDefault="00E715E9" w:rsidP="00614CF2">
            <w:r w:rsidRPr="00614CF2">
              <w:t>$$</w:t>
            </w:r>
          </w:p>
        </w:tc>
        <w:tc>
          <w:tcPr>
            <w:tcW w:w="219" w:type="pct"/>
          </w:tcPr>
          <w:p w14:paraId="05B18DF2" w14:textId="77777777" w:rsidR="00E715E9" w:rsidRPr="00614CF2" w:rsidRDefault="00E715E9" w:rsidP="00614CF2">
            <w:r w:rsidRPr="00614CF2">
              <w:t>3</w:t>
            </w:r>
          </w:p>
        </w:tc>
        <w:tc>
          <w:tcPr>
            <w:tcW w:w="349" w:type="pct"/>
          </w:tcPr>
          <w:p w14:paraId="079F2228" w14:textId="77777777" w:rsidR="00E715E9" w:rsidRPr="00614CF2" w:rsidRDefault="00E715E9" w:rsidP="00614CF2">
            <w:r w:rsidRPr="00614CF2">
              <w:t>-0.2</w:t>
            </w:r>
          </w:p>
        </w:tc>
      </w:tr>
      <w:tr w:rsidR="00E715E9" w:rsidRPr="00614CF2" w14:paraId="3C2FF3FA" w14:textId="77777777" w:rsidTr="00042CF5">
        <w:trPr>
          <w:trHeight w:val="20"/>
        </w:trPr>
        <w:tc>
          <w:tcPr>
            <w:tcW w:w="1875" w:type="pct"/>
          </w:tcPr>
          <w:p w14:paraId="0EE4C82B" w14:textId="2524CF60" w:rsidR="00E715E9" w:rsidRPr="00614CF2" w:rsidRDefault="00E715E9" w:rsidP="00614CF2">
            <w:r w:rsidRPr="00614CF2">
              <w:t>Retail</w:t>
            </w:r>
            <w:r w:rsidR="00F474B4" w:rsidRPr="00614CF2">
              <w:t xml:space="preserve"> </w:t>
            </w:r>
            <w:r w:rsidRPr="00614CF2">
              <w:t>Managers</w:t>
            </w:r>
            <w:r w:rsidR="00F474B4" w:rsidRPr="00614CF2">
              <w:t xml:space="preserve"> </w:t>
            </w:r>
            <w:r w:rsidRPr="00614CF2">
              <w:t>(M)</w:t>
            </w:r>
          </w:p>
        </w:tc>
        <w:tc>
          <w:tcPr>
            <w:tcW w:w="348" w:type="pct"/>
          </w:tcPr>
          <w:p w14:paraId="79DFC719" w14:textId="77777777" w:rsidR="00E715E9" w:rsidRPr="00614CF2" w:rsidRDefault="00E715E9" w:rsidP="00614CF2">
            <w:r w:rsidRPr="00614CF2">
              <w:t>250.3</w:t>
            </w:r>
          </w:p>
        </w:tc>
        <w:tc>
          <w:tcPr>
            <w:tcW w:w="213" w:type="pct"/>
          </w:tcPr>
          <w:p w14:paraId="18E6141A" w14:textId="77777777" w:rsidR="00E715E9" w:rsidRPr="00614CF2" w:rsidRDefault="00E715E9" w:rsidP="00614CF2">
            <w:r w:rsidRPr="00614CF2">
              <w:t>21.5</w:t>
            </w:r>
          </w:p>
        </w:tc>
        <w:tc>
          <w:tcPr>
            <w:tcW w:w="292" w:type="pct"/>
          </w:tcPr>
          <w:p w14:paraId="4D9DF366" w14:textId="77777777" w:rsidR="00E715E9" w:rsidRPr="00614CF2" w:rsidRDefault="00E715E9" w:rsidP="00614CF2">
            <w:r w:rsidRPr="00614CF2">
              <w:t>9.4</w:t>
            </w:r>
          </w:p>
        </w:tc>
        <w:tc>
          <w:tcPr>
            <w:tcW w:w="312" w:type="pct"/>
          </w:tcPr>
          <w:p w14:paraId="3F8F749C" w14:textId="77777777" w:rsidR="00E715E9" w:rsidRPr="00614CF2" w:rsidRDefault="00E715E9" w:rsidP="00614CF2">
            <w:r w:rsidRPr="00614CF2">
              <w:t>19</w:t>
            </w:r>
          </w:p>
        </w:tc>
        <w:tc>
          <w:tcPr>
            <w:tcW w:w="291" w:type="pct"/>
          </w:tcPr>
          <w:p w14:paraId="7D79555E" w14:textId="77777777" w:rsidR="00E715E9" w:rsidRPr="00614CF2" w:rsidRDefault="00E715E9" w:rsidP="00614CF2">
            <w:r w:rsidRPr="00614CF2">
              <w:t>49</w:t>
            </w:r>
          </w:p>
        </w:tc>
        <w:tc>
          <w:tcPr>
            <w:tcW w:w="306" w:type="pct"/>
          </w:tcPr>
          <w:p w14:paraId="32CCE90A" w14:textId="77777777" w:rsidR="00E715E9" w:rsidRPr="00614CF2" w:rsidRDefault="00E715E9" w:rsidP="00614CF2">
            <w:r w:rsidRPr="00614CF2">
              <w:t>11</w:t>
            </w:r>
          </w:p>
        </w:tc>
        <w:tc>
          <w:tcPr>
            <w:tcW w:w="476" w:type="pct"/>
          </w:tcPr>
          <w:p w14:paraId="7A150211" w14:textId="42534355" w:rsidR="00E715E9" w:rsidRPr="00614CF2" w:rsidRDefault="00E715E9" w:rsidP="00614CF2">
            <w:r w:rsidRPr="00614CF2">
              <w:t>Below</w:t>
            </w:r>
            <w:r w:rsidR="00F474B4" w:rsidRPr="00614CF2">
              <w:t xml:space="preserve"> </w:t>
            </w:r>
            <w:r w:rsidRPr="00614CF2">
              <w:t>Average</w:t>
            </w:r>
          </w:p>
        </w:tc>
        <w:tc>
          <w:tcPr>
            <w:tcW w:w="320" w:type="pct"/>
          </w:tcPr>
          <w:p w14:paraId="12FD336D" w14:textId="77777777" w:rsidR="00E715E9" w:rsidRPr="00614CF2" w:rsidRDefault="00E715E9" w:rsidP="00614CF2">
            <w:r w:rsidRPr="00614CF2">
              <w:t>$$</w:t>
            </w:r>
          </w:p>
        </w:tc>
        <w:tc>
          <w:tcPr>
            <w:tcW w:w="219" w:type="pct"/>
          </w:tcPr>
          <w:p w14:paraId="16AA89C8" w14:textId="77777777" w:rsidR="00E715E9" w:rsidRPr="00614CF2" w:rsidRDefault="00E715E9" w:rsidP="00614CF2">
            <w:r w:rsidRPr="00614CF2">
              <w:t>2</w:t>
            </w:r>
          </w:p>
        </w:tc>
        <w:tc>
          <w:tcPr>
            <w:tcW w:w="349" w:type="pct"/>
          </w:tcPr>
          <w:p w14:paraId="27748570" w14:textId="77777777" w:rsidR="00E715E9" w:rsidRPr="00614CF2" w:rsidRDefault="00E715E9" w:rsidP="00614CF2">
            <w:r w:rsidRPr="00614CF2">
              <w:t>2.6</w:t>
            </w:r>
          </w:p>
        </w:tc>
      </w:tr>
      <w:tr w:rsidR="00E715E9" w:rsidRPr="00614CF2" w14:paraId="51DFA587" w14:textId="77777777" w:rsidTr="00042CF5">
        <w:trPr>
          <w:trHeight w:val="20"/>
        </w:trPr>
        <w:tc>
          <w:tcPr>
            <w:tcW w:w="1875" w:type="pct"/>
          </w:tcPr>
          <w:p w14:paraId="16AF92F1" w14:textId="0A565DBA" w:rsidR="00E715E9" w:rsidRPr="00614CF2" w:rsidRDefault="00E715E9" w:rsidP="00614CF2">
            <w:r w:rsidRPr="00614CF2">
              <w:t>Retail</w:t>
            </w:r>
            <w:r w:rsidR="00F474B4" w:rsidRPr="00614CF2">
              <w:t xml:space="preserve"> </w:t>
            </w:r>
            <w:r w:rsidRPr="00614CF2">
              <w:t>Supervisors</w:t>
            </w:r>
            <w:r w:rsidR="00F474B4" w:rsidRPr="00614CF2">
              <w:t xml:space="preserve"> </w:t>
            </w:r>
            <w:r w:rsidRPr="00614CF2">
              <w:t>(SW)</w:t>
            </w:r>
          </w:p>
        </w:tc>
        <w:tc>
          <w:tcPr>
            <w:tcW w:w="348" w:type="pct"/>
          </w:tcPr>
          <w:p w14:paraId="68A4E836" w14:textId="77777777" w:rsidR="00E715E9" w:rsidRPr="00614CF2" w:rsidRDefault="00E715E9" w:rsidP="00614CF2">
            <w:r w:rsidRPr="00614CF2">
              <w:t>44.2</w:t>
            </w:r>
          </w:p>
        </w:tc>
        <w:tc>
          <w:tcPr>
            <w:tcW w:w="213" w:type="pct"/>
          </w:tcPr>
          <w:p w14:paraId="196D5675" w14:textId="77777777" w:rsidR="00E715E9" w:rsidRPr="00614CF2" w:rsidRDefault="00E715E9" w:rsidP="00614CF2">
            <w:r w:rsidRPr="00614CF2">
              <w:t>4.6</w:t>
            </w:r>
          </w:p>
        </w:tc>
        <w:tc>
          <w:tcPr>
            <w:tcW w:w="292" w:type="pct"/>
          </w:tcPr>
          <w:p w14:paraId="129A7D21" w14:textId="77777777" w:rsidR="00E715E9" w:rsidRPr="00614CF2" w:rsidRDefault="00E715E9" w:rsidP="00614CF2">
            <w:r w:rsidRPr="00614CF2">
              <w:t>11.7</w:t>
            </w:r>
          </w:p>
        </w:tc>
        <w:tc>
          <w:tcPr>
            <w:tcW w:w="312" w:type="pct"/>
          </w:tcPr>
          <w:p w14:paraId="4BBF1E6C" w14:textId="77777777" w:rsidR="00E715E9" w:rsidRPr="00614CF2" w:rsidRDefault="00E715E9" w:rsidP="00614CF2">
            <w:r w:rsidRPr="00614CF2">
              <w:t>33</w:t>
            </w:r>
          </w:p>
        </w:tc>
        <w:tc>
          <w:tcPr>
            <w:tcW w:w="291" w:type="pct"/>
          </w:tcPr>
          <w:p w14:paraId="7DFF015A" w14:textId="77777777" w:rsidR="00E715E9" w:rsidRPr="00614CF2" w:rsidRDefault="00E715E9" w:rsidP="00614CF2">
            <w:r w:rsidRPr="00614CF2">
              <w:t>58</w:t>
            </w:r>
          </w:p>
        </w:tc>
        <w:tc>
          <w:tcPr>
            <w:tcW w:w="306" w:type="pct"/>
          </w:tcPr>
          <w:p w14:paraId="3AE3DE05" w14:textId="77777777" w:rsidR="00E715E9" w:rsidRPr="00614CF2" w:rsidRDefault="00E715E9" w:rsidP="00614CF2">
            <w:r w:rsidRPr="00614CF2">
              <w:t>22</w:t>
            </w:r>
          </w:p>
        </w:tc>
        <w:tc>
          <w:tcPr>
            <w:tcW w:w="476" w:type="pct"/>
          </w:tcPr>
          <w:p w14:paraId="52C93743" w14:textId="4374BA41" w:rsidR="00E715E9" w:rsidRPr="00614CF2" w:rsidRDefault="00E715E9" w:rsidP="00614CF2">
            <w:r w:rsidRPr="00614CF2">
              <w:t>Below</w:t>
            </w:r>
            <w:r w:rsidR="00F474B4" w:rsidRPr="00614CF2">
              <w:t xml:space="preserve"> </w:t>
            </w:r>
            <w:r w:rsidRPr="00614CF2">
              <w:t>Average</w:t>
            </w:r>
          </w:p>
        </w:tc>
        <w:tc>
          <w:tcPr>
            <w:tcW w:w="320" w:type="pct"/>
          </w:tcPr>
          <w:p w14:paraId="0C59F031" w14:textId="77777777" w:rsidR="00E715E9" w:rsidRPr="00614CF2" w:rsidRDefault="00E715E9" w:rsidP="00614CF2">
            <w:r w:rsidRPr="00614CF2">
              <w:t>$$</w:t>
            </w:r>
          </w:p>
        </w:tc>
        <w:tc>
          <w:tcPr>
            <w:tcW w:w="219" w:type="pct"/>
          </w:tcPr>
          <w:p w14:paraId="71603C06" w14:textId="77777777" w:rsidR="00E715E9" w:rsidRPr="00614CF2" w:rsidRDefault="00E715E9" w:rsidP="00614CF2">
            <w:r w:rsidRPr="00614CF2">
              <w:t>4</w:t>
            </w:r>
          </w:p>
        </w:tc>
        <w:tc>
          <w:tcPr>
            <w:tcW w:w="349" w:type="pct"/>
          </w:tcPr>
          <w:p w14:paraId="13EBA32D" w14:textId="77777777" w:rsidR="00E715E9" w:rsidRPr="00614CF2" w:rsidRDefault="00E715E9" w:rsidP="00614CF2">
            <w:r w:rsidRPr="00614CF2">
              <w:t>3.9</w:t>
            </w:r>
          </w:p>
        </w:tc>
      </w:tr>
      <w:tr w:rsidR="00E715E9" w:rsidRPr="00614CF2" w14:paraId="5CE6B8B3" w14:textId="77777777" w:rsidTr="00042CF5">
        <w:trPr>
          <w:trHeight w:val="20"/>
        </w:trPr>
        <w:tc>
          <w:tcPr>
            <w:tcW w:w="1875" w:type="pct"/>
          </w:tcPr>
          <w:p w14:paraId="0BDDFE05" w14:textId="0B7E776B" w:rsidR="00E715E9" w:rsidRPr="00614CF2" w:rsidRDefault="00E715E9" w:rsidP="00614CF2">
            <w:r w:rsidRPr="00614CF2">
              <w:t>Sales</w:t>
            </w:r>
            <w:r w:rsidR="00F474B4" w:rsidRPr="00614CF2">
              <w:t xml:space="preserve"> </w:t>
            </w:r>
            <w:r w:rsidRPr="00614CF2">
              <w:t>Assistants</w:t>
            </w:r>
            <w:r w:rsidR="00F474B4" w:rsidRPr="00614CF2">
              <w:t xml:space="preserve"> </w:t>
            </w:r>
            <w:r w:rsidRPr="00614CF2">
              <w:t>(General)</w:t>
            </w:r>
            <w:r w:rsidR="00F474B4" w:rsidRPr="00614CF2">
              <w:t xml:space="preserve"> </w:t>
            </w:r>
            <w:r w:rsidRPr="00614CF2">
              <w:t>(SW)</w:t>
            </w:r>
          </w:p>
        </w:tc>
        <w:tc>
          <w:tcPr>
            <w:tcW w:w="348" w:type="pct"/>
          </w:tcPr>
          <w:p w14:paraId="5E66AE5A" w14:textId="77777777" w:rsidR="00E715E9" w:rsidRPr="00614CF2" w:rsidRDefault="00E715E9" w:rsidP="00614CF2">
            <w:r w:rsidRPr="00614CF2">
              <w:t>552.1</w:t>
            </w:r>
          </w:p>
        </w:tc>
        <w:tc>
          <w:tcPr>
            <w:tcW w:w="213" w:type="pct"/>
          </w:tcPr>
          <w:p w14:paraId="243B96CD" w14:textId="77777777" w:rsidR="00E715E9" w:rsidRPr="00614CF2" w:rsidRDefault="00E715E9" w:rsidP="00614CF2">
            <w:r w:rsidRPr="00614CF2">
              <w:t>82.2</w:t>
            </w:r>
          </w:p>
        </w:tc>
        <w:tc>
          <w:tcPr>
            <w:tcW w:w="292" w:type="pct"/>
          </w:tcPr>
          <w:p w14:paraId="1D1503BA" w14:textId="77777777" w:rsidR="00E715E9" w:rsidRPr="00614CF2" w:rsidRDefault="00E715E9" w:rsidP="00614CF2">
            <w:r w:rsidRPr="00614CF2">
              <w:t>17.5</w:t>
            </w:r>
          </w:p>
        </w:tc>
        <w:tc>
          <w:tcPr>
            <w:tcW w:w="312" w:type="pct"/>
          </w:tcPr>
          <w:p w14:paraId="4A3CB476" w14:textId="77777777" w:rsidR="00E715E9" w:rsidRPr="00614CF2" w:rsidRDefault="00E715E9" w:rsidP="00614CF2">
            <w:r w:rsidRPr="00614CF2">
              <w:t>75</w:t>
            </w:r>
          </w:p>
        </w:tc>
        <w:tc>
          <w:tcPr>
            <w:tcW w:w="291" w:type="pct"/>
          </w:tcPr>
          <w:p w14:paraId="15E3EE0F" w14:textId="77777777" w:rsidR="00E715E9" w:rsidRPr="00614CF2" w:rsidRDefault="00E715E9" w:rsidP="00614CF2">
            <w:r w:rsidRPr="00614CF2">
              <w:t>64</w:t>
            </w:r>
          </w:p>
        </w:tc>
        <w:tc>
          <w:tcPr>
            <w:tcW w:w="306" w:type="pct"/>
          </w:tcPr>
          <w:p w14:paraId="64306B19" w14:textId="77777777" w:rsidR="00E715E9" w:rsidRPr="00614CF2" w:rsidRDefault="00E715E9" w:rsidP="00614CF2">
            <w:r w:rsidRPr="00614CF2">
              <w:t>54</w:t>
            </w:r>
          </w:p>
        </w:tc>
        <w:tc>
          <w:tcPr>
            <w:tcW w:w="476" w:type="pct"/>
          </w:tcPr>
          <w:p w14:paraId="30897A05" w14:textId="66005E59" w:rsidR="00E715E9" w:rsidRPr="00614CF2" w:rsidRDefault="00E715E9" w:rsidP="00614CF2">
            <w:r w:rsidRPr="00614CF2">
              <w:t>Above</w:t>
            </w:r>
            <w:r w:rsidR="00F474B4" w:rsidRPr="00614CF2">
              <w:t xml:space="preserve"> </w:t>
            </w:r>
            <w:r w:rsidRPr="00614CF2">
              <w:t>Average</w:t>
            </w:r>
          </w:p>
        </w:tc>
        <w:tc>
          <w:tcPr>
            <w:tcW w:w="320" w:type="pct"/>
          </w:tcPr>
          <w:p w14:paraId="251AE6C9" w14:textId="77777777" w:rsidR="00E715E9" w:rsidRPr="00614CF2" w:rsidRDefault="00E715E9" w:rsidP="00614CF2">
            <w:r w:rsidRPr="00614CF2">
              <w:t>$</w:t>
            </w:r>
          </w:p>
        </w:tc>
        <w:tc>
          <w:tcPr>
            <w:tcW w:w="219" w:type="pct"/>
          </w:tcPr>
          <w:p w14:paraId="1414861D" w14:textId="77777777" w:rsidR="00E715E9" w:rsidRPr="00614CF2" w:rsidRDefault="00E715E9" w:rsidP="00614CF2">
            <w:r w:rsidRPr="00614CF2">
              <w:t>5</w:t>
            </w:r>
          </w:p>
        </w:tc>
        <w:tc>
          <w:tcPr>
            <w:tcW w:w="349" w:type="pct"/>
          </w:tcPr>
          <w:p w14:paraId="7269B8E2" w14:textId="77777777" w:rsidR="00E715E9" w:rsidRPr="00614CF2" w:rsidRDefault="00E715E9" w:rsidP="00614CF2">
            <w:r w:rsidRPr="00614CF2">
              <w:t>4.0</w:t>
            </w:r>
          </w:p>
        </w:tc>
      </w:tr>
      <w:tr w:rsidR="00E715E9" w:rsidRPr="00614CF2" w14:paraId="4ED05D1A" w14:textId="77777777" w:rsidTr="00042CF5">
        <w:trPr>
          <w:trHeight w:val="20"/>
        </w:trPr>
        <w:tc>
          <w:tcPr>
            <w:tcW w:w="1875" w:type="pct"/>
          </w:tcPr>
          <w:p w14:paraId="1A489BF2" w14:textId="1030B709" w:rsidR="00E715E9" w:rsidRPr="00614CF2" w:rsidRDefault="00E715E9" w:rsidP="00614CF2">
            <w:r w:rsidRPr="00614CF2">
              <w:t>Sales</w:t>
            </w:r>
            <w:r w:rsidR="00F474B4" w:rsidRPr="00614CF2">
              <w:t xml:space="preserve"> </w:t>
            </w:r>
            <w:r w:rsidRPr="00614CF2">
              <w:t>Representatives</w:t>
            </w:r>
            <w:r w:rsidR="00F474B4" w:rsidRPr="00614CF2">
              <w:t xml:space="preserve"> </w:t>
            </w:r>
            <w:r w:rsidRPr="00614CF2">
              <w:t>(SW)</w:t>
            </w:r>
          </w:p>
        </w:tc>
        <w:tc>
          <w:tcPr>
            <w:tcW w:w="348" w:type="pct"/>
          </w:tcPr>
          <w:p w14:paraId="6E93627C" w14:textId="77777777" w:rsidR="00E715E9" w:rsidRPr="00614CF2" w:rsidRDefault="00E715E9" w:rsidP="00614CF2">
            <w:r w:rsidRPr="00614CF2">
              <w:t>76.9</w:t>
            </w:r>
          </w:p>
        </w:tc>
        <w:tc>
          <w:tcPr>
            <w:tcW w:w="213" w:type="pct"/>
          </w:tcPr>
          <w:p w14:paraId="27362B81" w14:textId="77777777" w:rsidR="00E715E9" w:rsidRPr="00614CF2" w:rsidRDefault="00E715E9" w:rsidP="00614CF2">
            <w:r w:rsidRPr="00614CF2">
              <w:t>-3.3</w:t>
            </w:r>
          </w:p>
        </w:tc>
        <w:tc>
          <w:tcPr>
            <w:tcW w:w="292" w:type="pct"/>
          </w:tcPr>
          <w:p w14:paraId="642FC276" w14:textId="77777777" w:rsidR="00E715E9" w:rsidRPr="00614CF2" w:rsidRDefault="00E715E9" w:rsidP="00614CF2">
            <w:r w:rsidRPr="00614CF2">
              <w:t>-4.1</w:t>
            </w:r>
          </w:p>
        </w:tc>
        <w:tc>
          <w:tcPr>
            <w:tcW w:w="312" w:type="pct"/>
          </w:tcPr>
          <w:p w14:paraId="17441777" w14:textId="77777777" w:rsidR="00E715E9" w:rsidRPr="00614CF2" w:rsidRDefault="00E715E9" w:rsidP="00614CF2">
            <w:r w:rsidRPr="00614CF2">
              <w:t>15</w:t>
            </w:r>
          </w:p>
        </w:tc>
        <w:tc>
          <w:tcPr>
            <w:tcW w:w="291" w:type="pct"/>
          </w:tcPr>
          <w:p w14:paraId="2A44E79B" w14:textId="77777777" w:rsidR="00E715E9" w:rsidRPr="00614CF2" w:rsidRDefault="00E715E9" w:rsidP="00614CF2">
            <w:r w:rsidRPr="00614CF2">
              <w:t>36</w:t>
            </w:r>
          </w:p>
        </w:tc>
        <w:tc>
          <w:tcPr>
            <w:tcW w:w="306" w:type="pct"/>
          </w:tcPr>
          <w:p w14:paraId="3075E1B4" w14:textId="77777777" w:rsidR="00E715E9" w:rsidRPr="00614CF2" w:rsidRDefault="00E715E9" w:rsidP="00614CF2">
            <w:r w:rsidRPr="00614CF2">
              <w:t>7</w:t>
            </w:r>
          </w:p>
        </w:tc>
        <w:tc>
          <w:tcPr>
            <w:tcW w:w="476" w:type="pct"/>
          </w:tcPr>
          <w:p w14:paraId="3560794D" w14:textId="77777777" w:rsidR="00E715E9" w:rsidRPr="00614CF2" w:rsidRDefault="00E715E9" w:rsidP="00614CF2">
            <w:r w:rsidRPr="00614CF2">
              <w:t>Average</w:t>
            </w:r>
          </w:p>
        </w:tc>
        <w:tc>
          <w:tcPr>
            <w:tcW w:w="320" w:type="pct"/>
          </w:tcPr>
          <w:p w14:paraId="511A60AE" w14:textId="77777777" w:rsidR="00E715E9" w:rsidRPr="00614CF2" w:rsidRDefault="00E715E9" w:rsidP="00614CF2">
            <w:r w:rsidRPr="00614CF2">
              <w:t>$$$</w:t>
            </w:r>
          </w:p>
        </w:tc>
        <w:tc>
          <w:tcPr>
            <w:tcW w:w="219" w:type="pct"/>
          </w:tcPr>
          <w:p w14:paraId="7BFBC7A7" w14:textId="77777777" w:rsidR="00E715E9" w:rsidRPr="00614CF2" w:rsidRDefault="00E715E9" w:rsidP="00614CF2">
            <w:r w:rsidRPr="00614CF2">
              <w:t>4</w:t>
            </w:r>
          </w:p>
        </w:tc>
        <w:tc>
          <w:tcPr>
            <w:tcW w:w="349" w:type="pct"/>
          </w:tcPr>
          <w:p w14:paraId="052746B6" w14:textId="77777777" w:rsidR="00E715E9" w:rsidRPr="00614CF2" w:rsidRDefault="00E715E9" w:rsidP="00614CF2">
            <w:r w:rsidRPr="00614CF2">
              <w:t>-1.3</w:t>
            </w:r>
          </w:p>
        </w:tc>
      </w:tr>
      <w:tr w:rsidR="00E715E9" w:rsidRPr="00614CF2" w14:paraId="6FA915BE" w14:textId="77777777" w:rsidTr="00042CF5">
        <w:trPr>
          <w:trHeight w:val="20"/>
        </w:trPr>
        <w:tc>
          <w:tcPr>
            <w:tcW w:w="1875" w:type="pct"/>
          </w:tcPr>
          <w:p w14:paraId="2A9095FF" w14:textId="2407CD61" w:rsidR="00E715E9" w:rsidRPr="00614CF2" w:rsidRDefault="00E715E9" w:rsidP="00614CF2">
            <w:r w:rsidRPr="00614CF2">
              <w:t>Service</w:t>
            </w:r>
            <w:r w:rsidR="00F474B4" w:rsidRPr="00614CF2">
              <w:t xml:space="preserve"> </w:t>
            </w:r>
            <w:r w:rsidRPr="00614CF2">
              <w:t>Station</w:t>
            </w:r>
            <w:r w:rsidR="00F474B4" w:rsidRPr="00614CF2">
              <w:t xml:space="preserve"> </w:t>
            </w:r>
            <w:r w:rsidRPr="00614CF2">
              <w:t>Attendants</w:t>
            </w:r>
            <w:r w:rsidR="00F474B4" w:rsidRPr="00614CF2">
              <w:t xml:space="preserve"> </w:t>
            </w:r>
            <w:r w:rsidRPr="00614CF2">
              <w:t>(SW)</w:t>
            </w:r>
          </w:p>
        </w:tc>
        <w:tc>
          <w:tcPr>
            <w:tcW w:w="348" w:type="pct"/>
          </w:tcPr>
          <w:p w14:paraId="07D73287" w14:textId="77777777" w:rsidR="00E715E9" w:rsidRPr="00614CF2" w:rsidRDefault="00E715E9" w:rsidP="00614CF2">
            <w:r w:rsidRPr="00614CF2">
              <w:t>13.5</w:t>
            </w:r>
          </w:p>
        </w:tc>
        <w:tc>
          <w:tcPr>
            <w:tcW w:w="213" w:type="pct"/>
          </w:tcPr>
          <w:p w14:paraId="65BA252E" w14:textId="77777777" w:rsidR="00E715E9" w:rsidRPr="00614CF2" w:rsidRDefault="00E715E9" w:rsidP="00614CF2">
            <w:r w:rsidRPr="00614CF2">
              <w:t>0.7</w:t>
            </w:r>
          </w:p>
        </w:tc>
        <w:tc>
          <w:tcPr>
            <w:tcW w:w="292" w:type="pct"/>
          </w:tcPr>
          <w:p w14:paraId="31314222" w14:textId="77777777" w:rsidR="00E715E9" w:rsidRPr="00614CF2" w:rsidRDefault="00E715E9" w:rsidP="00614CF2">
            <w:r w:rsidRPr="00614CF2">
              <w:t>5.5</w:t>
            </w:r>
          </w:p>
        </w:tc>
        <w:tc>
          <w:tcPr>
            <w:tcW w:w="312" w:type="pct"/>
          </w:tcPr>
          <w:p w14:paraId="49C2E5D2" w14:textId="77777777" w:rsidR="00E715E9" w:rsidRPr="00614CF2" w:rsidRDefault="00E715E9" w:rsidP="00614CF2">
            <w:r w:rsidRPr="00614CF2">
              <w:t>70</w:t>
            </w:r>
          </w:p>
        </w:tc>
        <w:tc>
          <w:tcPr>
            <w:tcW w:w="291" w:type="pct"/>
          </w:tcPr>
          <w:p w14:paraId="54F79077" w14:textId="77777777" w:rsidR="00E715E9" w:rsidRPr="00614CF2" w:rsidRDefault="00E715E9" w:rsidP="00614CF2">
            <w:r w:rsidRPr="00614CF2">
              <w:t>56</w:t>
            </w:r>
          </w:p>
        </w:tc>
        <w:tc>
          <w:tcPr>
            <w:tcW w:w="306" w:type="pct"/>
          </w:tcPr>
          <w:p w14:paraId="386E03A4" w14:textId="77777777" w:rsidR="00E715E9" w:rsidRPr="00614CF2" w:rsidRDefault="00E715E9" w:rsidP="00614CF2">
            <w:r w:rsidRPr="00614CF2">
              <w:t>28</w:t>
            </w:r>
          </w:p>
        </w:tc>
        <w:tc>
          <w:tcPr>
            <w:tcW w:w="476" w:type="pct"/>
          </w:tcPr>
          <w:p w14:paraId="6F8E7F52" w14:textId="01539DCA" w:rsidR="00E715E9" w:rsidRPr="00614CF2" w:rsidRDefault="00E715E9" w:rsidP="00614CF2">
            <w:r w:rsidRPr="00614CF2">
              <w:t>Above</w:t>
            </w:r>
            <w:r w:rsidR="00F474B4" w:rsidRPr="00614CF2">
              <w:t xml:space="preserve"> </w:t>
            </w:r>
            <w:r w:rsidRPr="00614CF2">
              <w:t>Average</w:t>
            </w:r>
          </w:p>
        </w:tc>
        <w:tc>
          <w:tcPr>
            <w:tcW w:w="320" w:type="pct"/>
          </w:tcPr>
          <w:p w14:paraId="48B75756" w14:textId="77777777" w:rsidR="00E715E9" w:rsidRPr="00614CF2" w:rsidRDefault="00E715E9" w:rsidP="00614CF2">
            <w:r w:rsidRPr="00614CF2">
              <w:t>$$</w:t>
            </w:r>
          </w:p>
        </w:tc>
        <w:tc>
          <w:tcPr>
            <w:tcW w:w="219" w:type="pct"/>
          </w:tcPr>
          <w:p w14:paraId="3C9E6379" w14:textId="77777777" w:rsidR="00E715E9" w:rsidRPr="00614CF2" w:rsidRDefault="00E715E9" w:rsidP="00614CF2">
            <w:r w:rsidRPr="00614CF2">
              <w:t>5</w:t>
            </w:r>
          </w:p>
        </w:tc>
        <w:tc>
          <w:tcPr>
            <w:tcW w:w="349" w:type="pct"/>
          </w:tcPr>
          <w:p w14:paraId="235ADBA5" w14:textId="77777777" w:rsidR="00E715E9" w:rsidRPr="00614CF2" w:rsidRDefault="00E715E9" w:rsidP="00614CF2">
            <w:r w:rsidRPr="00614CF2">
              <w:t>3.7</w:t>
            </w:r>
          </w:p>
        </w:tc>
      </w:tr>
      <w:tr w:rsidR="00E715E9" w:rsidRPr="00614CF2" w14:paraId="2E9020CC" w14:textId="77777777" w:rsidTr="00042CF5">
        <w:trPr>
          <w:trHeight w:val="20"/>
        </w:trPr>
        <w:tc>
          <w:tcPr>
            <w:tcW w:w="1875" w:type="pct"/>
          </w:tcPr>
          <w:p w14:paraId="44B3FAD5" w14:textId="06A8AD5F" w:rsidR="00E715E9" w:rsidRPr="00614CF2" w:rsidRDefault="00E715E9" w:rsidP="00614CF2">
            <w:r w:rsidRPr="00614CF2">
              <w:t>Shelf</w:t>
            </w:r>
            <w:r w:rsidR="00F474B4" w:rsidRPr="00614CF2">
              <w:t xml:space="preserve"> </w:t>
            </w:r>
            <w:r w:rsidRPr="00614CF2">
              <w:t>Fillers</w:t>
            </w:r>
            <w:r w:rsidR="00F474B4" w:rsidRPr="00614CF2">
              <w:t xml:space="preserve"> </w:t>
            </w:r>
            <w:r w:rsidRPr="00614CF2">
              <w:t>(L)</w:t>
            </w:r>
          </w:p>
        </w:tc>
        <w:tc>
          <w:tcPr>
            <w:tcW w:w="348" w:type="pct"/>
          </w:tcPr>
          <w:p w14:paraId="47AA8AEE" w14:textId="77777777" w:rsidR="00E715E9" w:rsidRPr="00614CF2" w:rsidRDefault="00E715E9" w:rsidP="00614CF2">
            <w:r w:rsidRPr="00614CF2">
              <w:t>73.4</w:t>
            </w:r>
          </w:p>
        </w:tc>
        <w:tc>
          <w:tcPr>
            <w:tcW w:w="213" w:type="pct"/>
          </w:tcPr>
          <w:p w14:paraId="74A0A639" w14:textId="77777777" w:rsidR="00E715E9" w:rsidRPr="00614CF2" w:rsidRDefault="00E715E9" w:rsidP="00614CF2">
            <w:r w:rsidRPr="00614CF2">
              <w:t>7.7</w:t>
            </w:r>
          </w:p>
        </w:tc>
        <w:tc>
          <w:tcPr>
            <w:tcW w:w="292" w:type="pct"/>
          </w:tcPr>
          <w:p w14:paraId="5215C9C6" w14:textId="77777777" w:rsidR="00E715E9" w:rsidRPr="00614CF2" w:rsidRDefault="00E715E9" w:rsidP="00614CF2">
            <w:r w:rsidRPr="00614CF2">
              <w:t>11.8</w:t>
            </w:r>
          </w:p>
        </w:tc>
        <w:tc>
          <w:tcPr>
            <w:tcW w:w="312" w:type="pct"/>
          </w:tcPr>
          <w:p w14:paraId="28EA8E84" w14:textId="77777777" w:rsidR="00E715E9" w:rsidRPr="00614CF2" w:rsidRDefault="00E715E9" w:rsidP="00614CF2">
            <w:r w:rsidRPr="00614CF2">
              <w:t>78</w:t>
            </w:r>
          </w:p>
        </w:tc>
        <w:tc>
          <w:tcPr>
            <w:tcW w:w="291" w:type="pct"/>
          </w:tcPr>
          <w:p w14:paraId="496A32C6" w14:textId="77777777" w:rsidR="00E715E9" w:rsidRPr="00614CF2" w:rsidRDefault="00E715E9" w:rsidP="00614CF2">
            <w:r w:rsidRPr="00614CF2">
              <w:t>40</w:t>
            </w:r>
          </w:p>
        </w:tc>
        <w:tc>
          <w:tcPr>
            <w:tcW w:w="306" w:type="pct"/>
          </w:tcPr>
          <w:p w14:paraId="0A2AA116" w14:textId="77777777" w:rsidR="00E715E9" w:rsidRPr="00614CF2" w:rsidRDefault="00E715E9" w:rsidP="00614CF2">
            <w:r w:rsidRPr="00614CF2">
              <w:t>51</w:t>
            </w:r>
          </w:p>
        </w:tc>
        <w:tc>
          <w:tcPr>
            <w:tcW w:w="476" w:type="pct"/>
          </w:tcPr>
          <w:p w14:paraId="20728397" w14:textId="4A02D38C" w:rsidR="00E715E9" w:rsidRPr="00614CF2" w:rsidRDefault="00E715E9" w:rsidP="00614CF2">
            <w:r w:rsidRPr="00614CF2">
              <w:t>Above</w:t>
            </w:r>
            <w:r w:rsidR="00F474B4" w:rsidRPr="00614CF2">
              <w:t xml:space="preserve"> </w:t>
            </w:r>
            <w:r w:rsidRPr="00614CF2">
              <w:t>Average</w:t>
            </w:r>
          </w:p>
        </w:tc>
        <w:tc>
          <w:tcPr>
            <w:tcW w:w="320" w:type="pct"/>
          </w:tcPr>
          <w:p w14:paraId="642EECFA" w14:textId="77777777" w:rsidR="00E715E9" w:rsidRPr="00614CF2" w:rsidRDefault="00E715E9" w:rsidP="00614CF2">
            <w:r w:rsidRPr="00614CF2">
              <w:t>-</w:t>
            </w:r>
          </w:p>
        </w:tc>
        <w:tc>
          <w:tcPr>
            <w:tcW w:w="219" w:type="pct"/>
          </w:tcPr>
          <w:p w14:paraId="77462AB4" w14:textId="77777777" w:rsidR="00E715E9" w:rsidRPr="00614CF2" w:rsidRDefault="00E715E9" w:rsidP="00614CF2">
            <w:r w:rsidRPr="00614CF2">
              <w:t>5</w:t>
            </w:r>
          </w:p>
        </w:tc>
        <w:tc>
          <w:tcPr>
            <w:tcW w:w="349" w:type="pct"/>
          </w:tcPr>
          <w:p w14:paraId="59E12D35" w14:textId="77777777" w:rsidR="00E715E9" w:rsidRPr="00614CF2" w:rsidRDefault="00E715E9" w:rsidP="00614CF2">
            <w:r w:rsidRPr="00614CF2">
              <w:t>-2.2</w:t>
            </w:r>
          </w:p>
        </w:tc>
      </w:tr>
      <w:tr w:rsidR="00E715E9" w:rsidRPr="00614CF2" w14:paraId="2DDB1271" w14:textId="77777777" w:rsidTr="00042CF5">
        <w:trPr>
          <w:trHeight w:val="20"/>
        </w:trPr>
        <w:tc>
          <w:tcPr>
            <w:tcW w:w="1875" w:type="pct"/>
          </w:tcPr>
          <w:p w14:paraId="6A470414" w14:textId="18FFA9B0" w:rsidR="00E715E9" w:rsidRPr="00614CF2" w:rsidRDefault="00E715E9" w:rsidP="00614CF2">
            <w:r w:rsidRPr="00614CF2">
              <w:t>Storepersons</w:t>
            </w:r>
            <w:r w:rsidR="00F474B4" w:rsidRPr="00614CF2">
              <w:t xml:space="preserve"> </w:t>
            </w:r>
            <w:r w:rsidRPr="00614CF2">
              <w:t>(MO)</w:t>
            </w:r>
          </w:p>
        </w:tc>
        <w:tc>
          <w:tcPr>
            <w:tcW w:w="348" w:type="pct"/>
          </w:tcPr>
          <w:p w14:paraId="41746887" w14:textId="77777777" w:rsidR="00E715E9" w:rsidRPr="00614CF2" w:rsidRDefault="00E715E9" w:rsidP="00614CF2">
            <w:r w:rsidRPr="00614CF2">
              <w:t>171.8</w:t>
            </w:r>
          </w:p>
        </w:tc>
        <w:tc>
          <w:tcPr>
            <w:tcW w:w="213" w:type="pct"/>
          </w:tcPr>
          <w:p w14:paraId="29DAE726" w14:textId="77777777" w:rsidR="00E715E9" w:rsidRPr="00614CF2" w:rsidRDefault="00E715E9" w:rsidP="00614CF2">
            <w:r w:rsidRPr="00614CF2">
              <w:t>37.5</w:t>
            </w:r>
          </w:p>
        </w:tc>
        <w:tc>
          <w:tcPr>
            <w:tcW w:w="292" w:type="pct"/>
          </w:tcPr>
          <w:p w14:paraId="4DE26A0E" w14:textId="77777777" w:rsidR="00E715E9" w:rsidRPr="00614CF2" w:rsidRDefault="00E715E9" w:rsidP="00614CF2">
            <w:r w:rsidRPr="00614CF2">
              <w:t>27.9</w:t>
            </w:r>
          </w:p>
        </w:tc>
        <w:tc>
          <w:tcPr>
            <w:tcW w:w="312" w:type="pct"/>
          </w:tcPr>
          <w:p w14:paraId="020B7F58" w14:textId="77777777" w:rsidR="00E715E9" w:rsidRPr="00614CF2" w:rsidRDefault="00E715E9" w:rsidP="00614CF2">
            <w:r w:rsidRPr="00614CF2">
              <w:t>30</w:t>
            </w:r>
          </w:p>
        </w:tc>
        <w:tc>
          <w:tcPr>
            <w:tcW w:w="291" w:type="pct"/>
          </w:tcPr>
          <w:p w14:paraId="0E2107CC" w14:textId="77777777" w:rsidR="00E715E9" w:rsidRPr="00614CF2" w:rsidRDefault="00E715E9" w:rsidP="00614CF2">
            <w:r w:rsidRPr="00614CF2">
              <w:t>29</w:t>
            </w:r>
          </w:p>
        </w:tc>
        <w:tc>
          <w:tcPr>
            <w:tcW w:w="306" w:type="pct"/>
          </w:tcPr>
          <w:p w14:paraId="2434D2C3" w14:textId="77777777" w:rsidR="00E715E9" w:rsidRPr="00614CF2" w:rsidRDefault="00E715E9" w:rsidP="00614CF2">
            <w:r w:rsidRPr="00614CF2">
              <w:t>27</w:t>
            </w:r>
          </w:p>
        </w:tc>
        <w:tc>
          <w:tcPr>
            <w:tcW w:w="476" w:type="pct"/>
          </w:tcPr>
          <w:p w14:paraId="19864F6B" w14:textId="3E113BA0" w:rsidR="00E715E9" w:rsidRPr="00614CF2" w:rsidRDefault="00E715E9" w:rsidP="00614CF2">
            <w:r w:rsidRPr="00614CF2">
              <w:t>Above</w:t>
            </w:r>
            <w:r w:rsidR="00F474B4" w:rsidRPr="00614CF2">
              <w:t xml:space="preserve"> </w:t>
            </w:r>
            <w:r w:rsidRPr="00614CF2">
              <w:t>Average</w:t>
            </w:r>
          </w:p>
        </w:tc>
        <w:tc>
          <w:tcPr>
            <w:tcW w:w="320" w:type="pct"/>
          </w:tcPr>
          <w:p w14:paraId="50A187C6" w14:textId="77777777" w:rsidR="00E715E9" w:rsidRPr="00614CF2" w:rsidRDefault="00E715E9" w:rsidP="00614CF2">
            <w:r w:rsidRPr="00614CF2">
              <w:t>$</w:t>
            </w:r>
          </w:p>
        </w:tc>
        <w:tc>
          <w:tcPr>
            <w:tcW w:w="219" w:type="pct"/>
          </w:tcPr>
          <w:p w14:paraId="5FE290D8" w14:textId="77777777" w:rsidR="00E715E9" w:rsidRPr="00614CF2" w:rsidRDefault="00E715E9" w:rsidP="00614CF2">
            <w:r w:rsidRPr="00614CF2">
              <w:t>4</w:t>
            </w:r>
          </w:p>
        </w:tc>
        <w:tc>
          <w:tcPr>
            <w:tcW w:w="349" w:type="pct"/>
          </w:tcPr>
          <w:p w14:paraId="11DB871D" w14:textId="77777777" w:rsidR="00E715E9" w:rsidRPr="00614CF2" w:rsidRDefault="00E715E9" w:rsidP="00614CF2">
            <w:r w:rsidRPr="00614CF2">
              <w:t>9.0</w:t>
            </w:r>
          </w:p>
        </w:tc>
      </w:tr>
      <w:tr w:rsidR="00E715E9" w:rsidRPr="00614CF2" w14:paraId="23EF54B7" w14:textId="77777777" w:rsidTr="00042CF5">
        <w:trPr>
          <w:trHeight w:val="20"/>
        </w:trPr>
        <w:tc>
          <w:tcPr>
            <w:tcW w:w="1875" w:type="pct"/>
          </w:tcPr>
          <w:p w14:paraId="485F47A6" w14:textId="5643F8A6" w:rsidR="00E715E9" w:rsidRPr="00614CF2" w:rsidRDefault="00E715E9" w:rsidP="00614CF2">
            <w:r w:rsidRPr="00614CF2">
              <w:t>Street</w:t>
            </w:r>
            <w:r w:rsidR="00F474B4" w:rsidRPr="00614CF2">
              <w:t xml:space="preserve"> </w:t>
            </w:r>
            <w:r w:rsidRPr="00614CF2">
              <w:t>Vendors</w:t>
            </w:r>
            <w:r w:rsidR="00F474B4" w:rsidRPr="00614CF2">
              <w:t xml:space="preserve"> </w:t>
            </w:r>
            <w:r w:rsidRPr="00614CF2">
              <w:t>and</w:t>
            </w:r>
            <w:r w:rsidR="00F474B4" w:rsidRPr="00614CF2">
              <w:t xml:space="preserve"> </w:t>
            </w:r>
            <w:r w:rsidRPr="00614CF2">
              <w:t>Related</w:t>
            </w:r>
            <w:r w:rsidR="00F474B4" w:rsidRPr="00614CF2">
              <w:t xml:space="preserve"> </w:t>
            </w:r>
            <w:r w:rsidRPr="00614CF2">
              <w:t>Salespersons</w:t>
            </w:r>
            <w:r w:rsidR="00F474B4" w:rsidRPr="00614CF2">
              <w:t xml:space="preserve"> </w:t>
            </w:r>
            <w:r w:rsidRPr="00614CF2">
              <w:t>(SW)</w:t>
            </w:r>
          </w:p>
        </w:tc>
        <w:tc>
          <w:tcPr>
            <w:tcW w:w="348" w:type="pct"/>
          </w:tcPr>
          <w:p w14:paraId="0A4C99E7" w14:textId="77777777" w:rsidR="00E715E9" w:rsidRPr="00614CF2" w:rsidRDefault="00E715E9" w:rsidP="00614CF2">
            <w:r w:rsidRPr="00614CF2">
              <w:t>4.9</w:t>
            </w:r>
          </w:p>
        </w:tc>
        <w:tc>
          <w:tcPr>
            <w:tcW w:w="213" w:type="pct"/>
          </w:tcPr>
          <w:p w14:paraId="37B8EA4A" w14:textId="77777777" w:rsidR="00E715E9" w:rsidRPr="00614CF2" w:rsidRDefault="00E715E9" w:rsidP="00614CF2">
            <w:r w:rsidRPr="00614CF2">
              <w:t>-1.7</w:t>
            </w:r>
          </w:p>
        </w:tc>
        <w:tc>
          <w:tcPr>
            <w:tcW w:w="292" w:type="pct"/>
          </w:tcPr>
          <w:p w14:paraId="4C00FBA3" w14:textId="77777777" w:rsidR="00E715E9" w:rsidRPr="00614CF2" w:rsidRDefault="00E715E9" w:rsidP="00614CF2">
            <w:r w:rsidRPr="00614CF2">
              <w:t>-25.7</w:t>
            </w:r>
          </w:p>
        </w:tc>
        <w:tc>
          <w:tcPr>
            <w:tcW w:w="312" w:type="pct"/>
          </w:tcPr>
          <w:p w14:paraId="5CC2857D" w14:textId="77777777" w:rsidR="00E715E9" w:rsidRPr="00614CF2" w:rsidRDefault="00E715E9" w:rsidP="00614CF2">
            <w:r w:rsidRPr="00614CF2">
              <w:t>54</w:t>
            </w:r>
          </w:p>
        </w:tc>
        <w:tc>
          <w:tcPr>
            <w:tcW w:w="291" w:type="pct"/>
          </w:tcPr>
          <w:p w14:paraId="2D87EE1E" w14:textId="77777777" w:rsidR="00E715E9" w:rsidRPr="00614CF2" w:rsidRDefault="00E715E9" w:rsidP="00614CF2">
            <w:r w:rsidRPr="00614CF2">
              <w:t>38</w:t>
            </w:r>
          </w:p>
        </w:tc>
        <w:tc>
          <w:tcPr>
            <w:tcW w:w="306" w:type="pct"/>
          </w:tcPr>
          <w:p w14:paraId="52C6C958" w14:textId="77777777" w:rsidR="00E715E9" w:rsidRPr="00614CF2" w:rsidRDefault="00E715E9" w:rsidP="00614CF2">
            <w:r w:rsidRPr="00614CF2">
              <w:t>13</w:t>
            </w:r>
          </w:p>
        </w:tc>
        <w:tc>
          <w:tcPr>
            <w:tcW w:w="476" w:type="pct"/>
          </w:tcPr>
          <w:p w14:paraId="2F2703A5" w14:textId="05A466EA" w:rsidR="00E715E9" w:rsidRPr="00614CF2" w:rsidRDefault="00E715E9" w:rsidP="00614CF2">
            <w:r w:rsidRPr="00614CF2">
              <w:t>Above</w:t>
            </w:r>
            <w:r w:rsidR="00F474B4" w:rsidRPr="00614CF2">
              <w:t xml:space="preserve"> </w:t>
            </w:r>
            <w:r w:rsidRPr="00614CF2">
              <w:t>Average</w:t>
            </w:r>
          </w:p>
        </w:tc>
        <w:tc>
          <w:tcPr>
            <w:tcW w:w="320" w:type="pct"/>
          </w:tcPr>
          <w:p w14:paraId="06C3A025" w14:textId="77777777" w:rsidR="00E715E9" w:rsidRPr="00614CF2" w:rsidRDefault="00E715E9" w:rsidP="00614CF2">
            <w:r w:rsidRPr="00614CF2">
              <w:t>-</w:t>
            </w:r>
          </w:p>
        </w:tc>
        <w:tc>
          <w:tcPr>
            <w:tcW w:w="219" w:type="pct"/>
          </w:tcPr>
          <w:p w14:paraId="19E35EB2" w14:textId="77777777" w:rsidR="00E715E9" w:rsidRPr="00614CF2" w:rsidRDefault="00E715E9" w:rsidP="00614CF2">
            <w:r w:rsidRPr="00614CF2">
              <w:t>5</w:t>
            </w:r>
          </w:p>
        </w:tc>
        <w:tc>
          <w:tcPr>
            <w:tcW w:w="349" w:type="pct"/>
          </w:tcPr>
          <w:p w14:paraId="42B48F6E" w14:textId="77777777" w:rsidR="00E715E9" w:rsidRPr="00614CF2" w:rsidRDefault="00E715E9" w:rsidP="00614CF2">
            <w:r w:rsidRPr="00614CF2">
              <w:t>5.0</w:t>
            </w:r>
          </w:p>
        </w:tc>
      </w:tr>
      <w:tr w:rsidR="00E715E9" w:rsidRPr="00614CF2" w14:paraId="496BE76A" w14:textId="77777777" w:rsidTr="00042CF5">
        <w:trPr>
          <w:trHeight w:val="20"/>
        </w:trPr>
        <w:tc>
          <w:tcPr>
            <w:tcW w:w="1875" w:type="pct"/>
          </w:tcPr>
          <w:p w14:paraId="2F91BD95" w14:textId="0C38074C" w:rsidR="00E715E9" w:rsidRPr="00614CF2" w:rsidRDefault="00E715E9" w:rsidP="00614CF2">
            <w:r w:rsidRPr="00614CF2">
              <w:t>Technical</w:t>
            </w:r>
            <w:r w:rsidR="00F474B4" w:rsidRPr="00614CF2">
              <w:t xml:space="preserve"> </w:t>
            </w:r>
            <w:r w:rsidRPr="00614CF2">
              <w:t>Sales</w:t>
            </w:r>
            <w:r w:rsidR="00F474B4" w:rsidRPr="00614CF2">
              <w:t xml:space="preserve"> </w:t>
            </w:r>
            <w:r w:rsidRPr="00614CF2">
              <w:t>Representatives</w:t>
            </w:r>
            <w:r w:rsidR="00F474B4" w:rsidRPr="00614CF2">
              <w:t xml:space="preserve"> </w:t>
            </w:r>
            <w:r w:rsidRPr="00614CF2">
              <w:t>(P)</w:t>
            </w:r>
          </w:p>
        </w:tc>
        <w:tc>
          <w:tcPr>
            <w:tcW w:w="348" w:type="pct"/>
          </w:tcPr>
          <w:p w14:paraId="0522D373" w14:textId="77777777" w:rsidR="00E715E9" w:rsidRPr="00614CF2" w:rsidRDefault="00E715E9" w:rsidP="00614CF2">
            <w:r w:rsidRPr="00614CF2">
              <w:t>28.1</w:t>
            </w:r>
          </w:p>
        </w:tc>
        <w:tc>
          <w:tcPr>
            <w:tcW w:w="213" w:type="pct"/>
          </w:tcPr>
          <w:p w14:paraId="24169FD9" w14:textId="77777777" w:rsidR="00E715E9" w:rsidRPr="00614CF2" w:rsidRDefault="00E715E9" w:rsidP="00614CF2">
            <w:r w:rsidRPr="00614CF2">
              <w:t>-3.2</w:t>
            </w:r>
          </w:p>
        </w:tc>
        <w:tc>
          <w:tcPr>
            <w:tcW w:w="292" w:type="pct"/>
          </w:tcPr>
          <w:p w14:paraId="12FEFCBC" w14:textId="77777777" w:rsidR="00E715E9" w:rsidRPr="00614CF2" w:rsidRDefault="00E715E9" w:rsidP="00614CF2">
            <w:r w:rsidRPr="00614CF2">
              <w:t>-10.2</w:t>
            </w:r>
          </w:p>
        </w:tc>
        <w:tc>
          <w:tcPr>
            <w:tcW w:w="312" w:type="pct"/>
          </w:tcPr>
          <w:p w14:paraId="5B3274EA" w14:textId="77777777" w:rsidR="00E715E9" w:rsidRPr="00614CF2" w:rsidRDefault="00E715E9" w:rsidP="00614CF2">
            <w:r w:rsidRPr="00614CF2">
              <w:t>7</w:t>
            </w:r>
          </w:p>
        </w:tc>
        <w:tc>
          <w:tcPr>
            <w:tcW w:w="291" w:type="pct"/>
          </w:tcPr>
          <w:p w14:paraId="39BC0CD3" w14:textId="77777777" w:rsidR="00E715E9" w:rsidRPr="00614CF2" w:rsidRDefault="00E715E9" w:rsidP="00614CF2">
            <w:r w:rsidRPr="00614CF2">
              <w:t>27</w:t>
            </w:r>
          </w:p>
        </w:tc>
        <w:tc>
          <w:tcPr>
            <w:tcW w:w="306" w:type="pct"/>
          </w:tcPr>
          <w:p w14:paraId="7E44CFFE" w14:textId="77777777" w:rsidR="00E715E9" w:rsidRPr="00614CF2" w:rsidRDefault="00E715E9" w:rsidP="00614CF2">
            <w:r w:rsidRPr="00614CF2">
              <w:t>5</w:t>
            </w:r>
          </w:p>
        </w:tc>
        <w:tc>
          <w:tcPr>
            <w:tcW w:w="476" w:type="pct"/>
          </w:tcPr>
          <w:p w14:paraId="30EC3F35" w14:textId="77777777" w:rsidR="00E715E9" w:rsidRPr="00614CF2" w:rsidRDefault="00E715E9" w:rsidP="00614CF2">
            <w:r w:rsidRPr="00614CF2">
              <w:t>Average</w:t>
            </w:r>
          </w:p>
        </w:tc>
        <w:tc>
          <w:tcPr>
            <w:tcW w:w="320" w:type="pct"/>
          </w:tcPr>
          <w:p w14:paraId="72419883" w14:textId="77777777" w:rsidR="00E715E9" w:rsidRPr="00614CF2" w:rsidRDefault="00E715E9" w:rsidP="00614CF2">
            <w:r w:rsidRPr="00614CF2">
              <w:t>$$$$$</w:t>
            </w:r>
          </w:p>
        </w:tc>
        <w:tc>
          <w:tcPr>
            <w:tcW w:w="219" w:type="pct"/>
          </w:tcPr>
          <w:p w14:paraId="5984C5A3" w14:textId="77777777" w:rsidR="00E715E9" w:rsidRPr="00614CF2" w:rsidRDefault="00E715E9" w:rsidP="00614CF2">
            <w:r w:rsidRPr="00614CF2">
              <w:t>1</w:t>
            </w:r>
          </w:p>
        </w:tc>
        <w:tc>
          <w:tcPr>
            <w:tcW w:w="349" w:type="pct"/>
          </w:tcPr>
          <w:p w14:paraId="559ED55B" w14:textId="77777777" w:rsidR="00E715E9" w:rsidRPr="00614CF2" w:rsidRDefault="00E715E9" w:rsidP="00614CF2">
            <w:r w:rsidRPr="00614CF2">
              <w:t>12.9</w:t>
            </w:r>
          </w:p>
        </w:tc>
      </w:tr>
      <w:tr w:rsidR="00E715E9" w:rsidRPr="00614CF2" w14:paraId="1CCD2AE1" w14:textId="77777777" w:rsidTr="00042CF5">
        <w:trPr>
          <w:trHeight w:val="20"/>
        </w:trPr>
        <w:tc>
          <w:tcPr>
            <w:tcW w:w="1875" w:type="pct"/>
          </w:tcPr>
          <w:p w14:paraId="4B99A1CD" w14:textId="357CAAFE" w:rsidR="00E715E9" w:rsidRPr="00614CF2" w:rsidRDefault="00E715E9" w:rsidP="00614CF2">
            <w:r w:rsidRPr="00614CF2">
              <w:t>Telemarketers</w:t>
            </w:r>
            <w:r w:rsidR="00F474B4" w:rsidRPr="00614CF2">
              <w:t xml:space="preserve"> </w:t>
            </w:r>
            <w:r w:rsidRPr="00614CF2">
              <w:t>(SW)</w:t>
            </w:r>
          </w:p>
        </w:tc>
        <w:tc>
          <w:tcPr>
            <w:tcW w:w="348" w:type="pct"/>
          </w:tcPr>
          <w:p w14:paraId="5FE11C93" w14:textId="77777777" w:rsidR="00E715E9" w:rsidRPr="00614CF2" w:rsidRDefault="00E715E9" w:rsidP="00614CF2">
            <w:r w:rsidRPr="00614CF2">
              <w:t>4.7</w:t>
            </w:r>
          </w:p>
        </w:tc>
        <w:tc>
          <w:tcPr>
            <w:tcW w:w="213" w:type="pct"/>
          </w:tcPr>
          <w:p w14:paraId="5A120AD8" w14:textId="77777777" w:rsidR="00E715E9" w:rsidRPr="00614CF2" w:rsidRDefault="00E715E9" w:rsidP="00614CF2">
            <w:r w:rsidRPr="00614CF2">
              <w:t>-1.3</w:t>
            </w:r>
          </w:p>
        </w:tc>
        <w:tc>
          <w:tcPr>
            <w:tcW w:w="292" w:type="pct"/>
          </w:tcPr>
          <w:p w14:paraId="0136D956" w14:textId="77777777" w:rsidR="00E715E9" w:rsidRPr="00614CF2" w:rsidRDefault="00E715E9" w:rsidP="00614CF2">
            <w:r w:rsidRPr="00614CF2">
              <w:t>-21.7</w:t>
            </w:r>
          </w:p>
        </w:tc>
        <w:tc>
          <w:tcPr>
            <w:tcW w:w="312" w:type="pct"/>
          </w:tcPr>
          <w:p w14:paraId="303C7C0E" w14:textId="77777777" w:rsidR="00E715E9" w:rsidRPr="00614CF2" w:rsidRDefault="00E715E9" w:rsidP="00614CF2">
            <w:r w:rsidRPr="00614CF2">
              <w:t>43</w:t>
            </w:r>
          </w:p>
        </w:tc>
        <w:tc>
          <w:tcPr>
            <w:tcW w:w="291" w:type="pct"/>
          </w:tcPr>
          <w:p w14:paraId="1B6FE754" w14:textId="77777777" w:rsidR="00E715E9" w:rsidRPr="00614CF2" w:rsidRDefault="00E715E9" w:rsidP="00614CF2">
            <w:r w:rsidRPr="00614CF2">
              <w:t>53</w:t>
            </w:r>
          </w:p>
        </w:tc>
        <w:tc>
          <w:tcPr>
            <w:tcW w:w="306" w:type="pct"/>
          </w:tcPr>
          <w:p w14:paraId="2F0A3003" w14:textId="77777777" w:rsidR="00E715E9" w:rsidRPr="00614CF2" w:rsidRDefault="00E715E9" w:rsidP="00614CF2">
            <w:r w:rsidRPr="00614CF2">
              <w:t>16</w:t>
            </w:r>
          </w:p>
        </w:tc>
        <w:tc>
          <w:tcPr>
            <w:tcW w:w="476" w:type="pct"/>
          </w:tcPr>
          <w:p w14:paraId="34E09E8C" w14:textId="669649E6" w:rsidR="00E715E9" w:rsidRPr="00614CF2" w:rsidRDefault="00E715E9" w:rsidP="00614CF2">
            <w:r w:rsidRPr="00614CF2">
              <w:t>Above</w:t>
            </w:r>
            <w:r w:rsidR="00F474B4" w:rsidRPr="00614CF2">
              <w:t xml:space="preserve"> </w:t>
            </w:r>
            <w:r w:rsidRPr="00614CF2">
              <w:t>Average</w:t>
            </w:r>
          </w:p>
        </w:tc>
        <w:tc>
          <w:tcPr>
            <w:tcW w:w="320" w:type="pct"/>
          </w:tcPr>
          <w:p w14:paraId="282F2C94" w14:textId="77777777" w:rsidR="00E715E9" w:rsidRPr="00614CF2" w:rsidRDefault="00E715E9" w:rsidP="00614CF2">
            <w:r w:rsidRPr="00614CF2">
              <w:t>$</w:t>
            </w:r>
          </w:p>
        </w:tc>
        <w:tc>
          <w:tcPr>
            <w:tcW w:w="219" w:type="pct"/>
          </w:tcPr>
          <w:p w14:paraId="34CDDF14" w14:textId="77777777" w:rsidR="00E715E9" w:rsidRPr="00614CF2" w:rsidRDefault="00E715E9" w:rsidP="00614CF2">
            <w:r w:rsidRPr="00614CF2">
              <w:t>5</w:t>
            </w:r>
          </w:p>
        </w:tc>
        <w:tc>
          <w:tcPr>
            <w:tcW w:w="349" w:type="pct"/>
          </w:tcPr>
          <w:p w14:paraId="58F3D207" w14:textId="77777777" w:rsidR="00E715E9" w:rsidRPr="00614CF2" w:rsidRDefault="00E715E9" w:rsidP="00614CF2">
            <w:r w:rsidRPr="00614CF2">
              <w:t>1.3</w:t>
            </w:r>
          </w:p>
        </w:tc>
      </w:tr>
      <w:tr w:rsidR="00E715E9" w:rsidRPr="00614CF2" w14:paraId="18AEF4E1" w14:textId="77777777" w:rsidTr="00042CF5">
        <w:trPr>
          <w:trHeight w:val="20"/>
        </w:trPr>
        <w:tc>
          <w:tcPr>
            <w:tcW w:w="1875" w:type="pct"/>
          </w:tcPr>
          <w:p w14:paraId="05F2AABF" w14:textId="332E75C0" w:rsidR="00E715E9" w:rsidRPr="00614CF2" w:rsidRDefault="00E715E9" w:rsidP="00614CF2">
            <w:r w:rsidRPr="00614CF2">
              <w:t>Ticket</w:t>
            </w:r>
            <w:r w:rsidR="00F474B4" w:rsidRPr="00614CF2">
              <w:t xml:space="preserve"> </w:t>
            </w:r>
            <w:r w:rsidRPr="00614CF2">
              <w:t>Salespersons</w:t>
            </w:r>
            <w:r w:rsidR="00F474B4" w:rsidRPr="00614CF2">
              <w:t xml:space="preserve"> </w:t>
            </w:r>
            <w:r w:rsidRPr="00614CF2">
              <w:t>(SW)</w:t>
            </w:r>
          </w:p>
        </w:tc>
        <w:tc>
          <w:tcPr>
            <w:tcW w:w="348" w:type="pct"/>
          </w:tcPr>
          <w:p w14:paraId="498D0CEB" w14:textId="77777777" w:rsidR="00E715E9" w:rsidRPr="00614CF2" w:rsidRDefault="00E715E9" w:rsidP="00614CF2">
            <w:r w:rsidRPr="00614CF2">
              <w:t>21.4</w:t>
            </w:r>
          </w:p>
        </w:tc>
        <w:tc>
          <w:tcPr>
            <w:tcW w:w="213" w:type="pct"/>
          </w:tcPr>
          <w:p w14:paraId="433581AA" w14:textId="77777777" w:rsidR="00E715E9" w:rsidRPr="00614CF2" w:rsidRDefault="00E715E9" w:rsidP="00614CF2">
            <w:r w:rsidRPr="00614CF2">
              <w:t>1.9</w:t>
            </w:r>
          </w:p>
        </w:tc>
        <w:tc>
          <w:tcPr>
            <w:tcW w:w="292" w:type="pct"/>
          </w:tcPr>
          <w:p w14:paraId="76BC3EFB" w14:textId="77777777" w:rsidR="00E715E9" w:rsidRPr="00614CF2" w:rsidRDefault="00E715E9" w:rsidP="00614CF2">
            <w:r w:rsidRPr="00614CF2">
              <w:t>9.5</w:t>
            </w:r>
          </w:p>
        </w:tc>
        <w:tc>
          <w:tcPr>
            <w:tcW w:w="312" w:type="pct"/>
          </w:tcPr>
          <w:p w14:paraId="2EC9166D" w14:textId="77777777" w:rsidR="00E715E9" w:rsidRPr="00614CF2" w:rsidRDefault="00E715E9" w:rsidP="00614CF2">
            <w:r w:rsidRPr="00614CF2">
              <w:t>46</w:t>
            </w:r>
          </w:p>
        </w:tc>
        <w:tc>
          <w:tcPr>
            <w:tcW w:w="291" w:type="pct"/>
          </w:tcPr>
          <w:p w14:paraId="736E1528" w14:textId="77777777" w:rsidR="00E715E9" w:rsidRPr="00614CF2" w:rsidRDefault="00E715E9" w:rsidP="00614CF2">
            <w:r w:rsidRPr="00614CF2">
              <w:t>63</w:t>
            </w:r>
          </w:p>
        </w:tc>
        <w:tc>
          <w:tcPr>
            <w:tcW w:w="306" w:type="pct"/>
          </w:tcPr>
          <w:p w14:paraId="612E9D42" w14:textId="77777777" w:rsidR="00E715E9" w:rsidRPr="00614CF2" w:rsidRDefault="00E715E9" w:rsidP="00614CF2">
            <w:r w:rsidRPr="00614CF2">
              <w:t>22</w:t>
            </w:r>
          </w:p>
        </w:tc>
        <w:tc>
          <w:tcPr>
            <w:tcW w:w="476" w:type="pct"/>
          </w:tcPr>
          <w:p w14:paraId="5453E563" w14:textId="6D1339E5" w:rsidR="00E715E9" w:rsidRPr="00614CF2" w:rsidRDefault="00E715E9" w:rsidP="00614CF2">
            <w:r w:rsidRPr="00614CF2">
              <w:t>Below</w:t>
            </w:r>
            <w:r w:rsidR="00F474B4" w:rsidRPr="00614CF2">
              <w:t xml:space="preserve"> </w:t>
            </w:r>
            <w:r w:rsidRPr="00614CF2">
              <w:t>Average</w:t>
            </w:r>
          </w:p>
        </w:tc>
        <w:tc>
          <w:tcPr>
            <w:tcW w:w="320" w:type="pct"/>
          </w:tcPr>
          <w:p w14:paraId="3193DCD5" w14:textId="77777777" w:rsidR="00E715E9" w:rsidRPr="00614CF2" w:rsidRDefault="00E715E9" w:rsidP="00614CF2">
            <w:r w:rsidRPr="00614CF2">
              <w:t>$</w:t>
            </w:r>
          </w:p>
        </w:tc>
        <w:tc>
          <w:tcPr>
            <w:tcW w:w="219" w:type="pct"/>
          </w:tcPr>
          <w:p w14:paraId="108BB75E" w14:textId="77777777" w:rsidR="00E715E9" w:rsidRPr="00614CF2" w:rsidRDefault="00E715E9" w:rsidP="00614CF2">
            <w:r w:rsidRPr="00614CF2">
              <w:t>5</w:t>
            </w:r>
          </w:p>
        </w:tc>
        <w:tc>
          <w:tcPr>
            <w:tcW w:w="349" w:type="pct"/>
          </w:tcPr>
          <w:p w14:paraId="5B063869" w14:textId="77777777" w:rsidR="00E715E9" w:rsidRPr="00614CF2" w:rsidRDefault="00E715E9" w:rsidP="00614CF2">
            <w:r w:rsidRPr="00614CF2">
              <w:t>1.5</w:t>
            </w:r>
          </w:p>
        </w:tc>
      </w:tr>
      <w:tr w:rsidR="00E715E9" w:rsidRPr="00614CF2" w14:paraId="3B6BAE1C" w14:textId="77777777" w:rsidTr="00042CF5">
        <w:trPr>
          <w:trHeight w:val="20"/>
        </w:trPr>
        <w:tc>
          <w:tcPr>
            <w:tcW w:w="1875" w:type="pct"/>
          </w:tcPr>
          <w:p w14:paraId="0AF52253" w14:textId="408ED20C" w:rsidR="00E715E9" w:rsidRPr="00614CF2" w:rsidRDefault="00E715E9" w:rsidP="00614CF2">
            <w:r w:rsidRPr="00614CF2">
              <w:lastRenderedPageBreak/>
              <w:t>Vending</w:t>
            </w:r>
            <w:r w:rsidR="00F474B4" w:rsidRPr="00614CF2">
              <w:t xml:space="preserve"> </w:t>
            </w:r>
            <w:r w:rsidRPr="00614CF2">
              <w:t>Machine</w:t>
            </w:r>
            <w:r w:rsidR="00F474B4" w:rsidRPr="00614CF2">
              <w:t xml:space="preserve"> </w:t>
            </w:r>
            <w:r w:rsidRPr="00614CF2">
              <w:t>Attendants</w:t>
            </w:r>
            <w:r w:rsidR="00F474B4" w:rsidRPr="00614CF2">
              <w:t xml:space="preserve"> </w:t>
            </w:r>
            <w:r w:rsidRPr="00614CF2">
              <w:t>(L)</w:t>
            </w:r>
          </w:p>
        </w:tc>
        <w:tc>
          <w:tcPr>
            <w:tcW w:w="348" w:type="pct"/>
          </w:tcPr>
          <w:p w14:paraId="793281AC" w14:textId="77777777" w:rsidR="00E715E9" w:rsidRPr="00614CF2" w:rsidRDefault="00E715E9" w:rsidP="00614CF2">
            <w:r w:rsidRPr="00614CF2">
              <w:t>3.9</w:t>
            </w:r>
          </w:p>
        </w:tc>
        <w:tc>
          <w:tcPr>
            <w:tcW w:w="213" w:type="pct"/>
          </w:tcPr>
          <w:p w14:paraId="21A5942E" w14:textId="77777777" w:rsidR="00E715E9" w:rsidRPr="00614CF2" w:rsidRDefault="00E715E9" w:rsidP="00614CF2">
            <w:r w:rsidRPr="00614CF2">
              <w:t>-1.5</w:t>
            </w:r>
          </w:p>
        </w:tc>
        <w:tc>
          <w:tcPr>
            <w:tcW w:w="292" w:type="pct"/>
          </w:tcPr>
          <w:p w14:paraId="68326361" w14:textId="77777777" w:rsidR="00E715E9" w:rsidRPr="00614CF2" w:rsidRDefault="00E715E9" w:rsidP="00614CF2">
            <w:r w:rsidRPr="00614CF2">
              <w:t>-27.3</w:t>
            </w:r>
          </w:p>
        </w:tc>
        <w:tc>
          <w:tcPr>
            <w:tcW w:w="312" w:type="pct"/>
          </w:tcPr>
          <w:p w14:paraId="701B62B1" w14:textId="77777777" w:rsidR="00E715E9" w:rsidRPr="00614CF2" w:rsidRDefault="00E715E9" w:rsidP="00614CF2">
            <w:r w:rsidRPr="00614CF2">
              <w:t>76</w:t>
            </w:r>
          </w:p>
        </w:tc>
        <w:tc>
          <w:tcPr>
            <w:tcW w:w="291" w:type="pct"/>
          </w:tcPr>
          <w:p w14:paraId="65A61410" w14:textId="77777777" w:rsidR="00E715E9" w:rsidRPr="00614CF2" w:rsidRDefault="00E715E9" w:rsidP="00614CF2">
            <w:r w:rsidRPr="00614CF2">
              <w:t>61</w:t>
            </w:r>
          </w:p>
        </w:tc>
        <w:tc>
          <w:tcPr>
            <w:tcW w:w="306" w:type="pct"/>
          </w:tcPr>
          <w:p w14:paraId="2F5C9C14" w14:textId="77777777" w:rsidR="00E715E9" w:rsidRPr="00614CF2" w:rsidRDefault="00E715E9" w:rsidP="00614CF2">
            <w:r w:rsidRPr="00614CF2">
              <w:t>64</w:t>
            </w:r>
          </w:p>
        </w:tc>
        <w:tc>
          <w:tcPr>
            <w:tcW w:w="476" w:type="pct"/>
          </w:tcPr>
          <w:p w14:paraId="0EDC852F" w14:textId="6A68C683" w:rsidR="00E715E9" w:rsidRPr="00614CF2" w:rsidRDefault="00E715E9" w:rsidP="00614CF2">
            <w:r w:rsidRPr="00614CF2">
              <w:t>Above</w:t>
            </w:r>
            <w:r w:rsidR="00F474B4" w:rsidRPr="00614CF2">
              <w:t xml:space="preserve"> </w:t>
            </w:r>
            <w:r w:rsidRPr="00614CF2">
              <w:t>Average</w:t>
            </w:r>
          </w:p>
        </w:tc>
        <w:tc>
          <w:tcPr>
            <w:tcW w:w="320" w:type="pct"/>
          </w:tcPr>
          <w:p w14:paraId="3CEE0E5A" w14:textId="77777777" w:rsidR="00E715E9" w:rsidRPr="00614CF2" w:rsidRDefault="00E715E9" w:rsidP="00614CF2">
            <w:r w:rsidRPr="00614CF2">
              <w:t>$$</w:t>
            </w:r>
          </w:p>
        </w:tc>
        <w:tc>
          <w:tcPr>
            <w:tcW w:w="219" w:type="pct"/>
          </w:tcPr>
          <w:p w14:paraId="13A967F7" w14:textId="77777777" w:rsidR="00E715E9" w:rsidRPr="00614CF2" w:rsidRDefault="00E715E9" w:rsidP="00614CF2">
            <w:r w:rsidRPr="00614CF2">
              <w:t>5</w:t>
            </w:r>
          </w:p>
        </w:tc>
        <w:tc>
          <w:tcPr>
            <w:tcW w:w="349" w:type="pct"/>
          </w:tcPr>
          <w:p w14:paraId="65063D54" w14:textId="77777777" w:rsidR="00E715E9" w:rsidRPr="00614CF2" w:rsidRDefault="00E715E9" w:rsidP="00614CF2">
            <w:r w:rsidRPr="00614CF2">
              <w:t>1.3</w:t>
            </w:r>
          </w:p>
        </w:tc>
      </w:tr>
      <w:tr w:rsidR="00E715E9" w:rsidRPr="00614CF2" w14:paraId="719DB809" w14:textId="77777777" w:rsidTr="001D365F">
        <w:trPr>
          <w:trHeight w:val="20"/>
        </w:trPr>
        <w:tc>
          <w:tcPr>
            <w:tcW w:w="5000" w:type="pct"/>
            <w:gridSpan w:val="11"/>
            <w:shd w:val="clear" w:color="auto" w:fill="DAD2FF" w:themeFill="text2" w:themeFillTint="1A"/>
          </w:tcPr>
          <w:p w14:paraId="2D0345E9" w14:textId="77777777" w:rsidR="00E715E9" w:rsidRPr="00614CF2" w:rsidRDefault="00E715E9" w:rsidP="00614CF2">
            <w:r w:rsidRPr="00614CF2">
              <w:t>Science</w:t>
            </w:r>
          </w:p>
        </w:tc>
      </w:tr>
      <w:tr w:rsidR="00E715E9" w:rsidRPr="00614CF2" w14:paraId="0B2621C4" w14:textId="77777777" w:rsidTr="00042CF5">
        <w:trPr>
          <w:trHeight w:val="20"/>
        </w:trPr>
        <w:tc>
          <w:tcPr>
            <w:tcW w:w="1875" w:type="pct"/>
          </w:tcPr>
          <w:p w14:paraId="4AAA1A8B" w14:textId="2726A606" w:rsidR="00E715E9" w:rsidRPr="00614CF2" w:rsidRDefault="00E715E9" w:rsidP="00614CF2">
            <w:r w:rsidRPr="00614CF2">
              <w:t>Agricultural</w:t>
            </w:r>
            <w:r w:rsidR="00F474B4" w:rsidRPr="00614CF2">
              <w:t xml:space="preserve"> </w:t>
            </w:r>
            <w:r w:rsidRPr="00614CF2">
              <w:t>and</w:t>
            </w:r>
            <w:r w:rsidR="00F474B4" w:rsidRPr="00614CF2">
              <w:t xml:space="preserve"> </w:t>
            </w:r>
            <w:r w:rsidRPr="00614CF2">
              <w:t>Forestry</w:t>
            </w:r>
            <w:r w:rsidR="00F474B4" w:rsidRPr="00614CF2">
              <w:t xml:space="preserve"> </w:t>
            </w:r>
            <w:r w:rsidRPr="00614CF2">
              <w:t>Scientists</w:t>
            </w:r>
            <w:r w:rsidR="00F474B4" w:rsidRPr="00614CF2">
              <w:t xml:space="preserve"> </w:t>
            </w:r>
            <w:r w:rsidRPr="00614CF2">
              <w:t>(P)</w:t>
            </w:r>
          </w:p>
        </w:tc>
        <w:tc>
          <w:tcPr>
            <w:tcW w:w="348" w:type="pct"/>
          </w:tcPr>
          <w:p w14:paraId="7AC92846" w14:textId="77777777" w:rsidR="00E715E9" w:rsidRPr="00614CF2" w:rsidRDefault="00E715E9" w:rsidP="00614CF2">
            <w:r w:rsidRPr="00614CF2">
              <w:t>9.4</w:t>
            </w:r>
          </w:p>
        </w:tc>
        <w:tc>
          <w:tcPr>
            <w:tcW w:w="213" w:type="pct"/>
          </w:tcPr>
          <w:p w14:paraId="121B0735" w14:textId="77777777" w:rsidR="00E715E9" w:rsidRPr="00614CF2" w:rsidRDefault="00E715E9" w:rsidP="00614CF2">
            <w:r w:rsidRPr="00614CF2">
              <w:t>-0.2</w:t>
            </w:r>
          </w:p>
        </w:tc>
        <w:tc>
          <w:tcPr>
            <w:tcW w:w="292" w:type="pct"/>
          </w:tcPr>
          <w:p w14:paraId="31F046CF" w14:textId="77777777" w:rsidR="00E715E9" w:rsidRPr="00614CF2" w:rsidRDefault="00E715E9" w:rsidP="00614CF2">
            <w:r w:rsidRPr="00614CF2">
              <w:t>-1.7</w:t>
            </w:r>
          </w:p>
        </w:tc>
        <w:tc>
          <w:tcPr>
            <w:tcW w:w="312" w:type="pct"/>
          </w:tcPr>
          <w:p w14:paraId="69D942C5" w14:textId="77777777" w:rsidR="00E715E9" w:rsidRPr="00614CF2" w:rsidRDefault="00E715E9" w:rsidP="00614CF2">
            <w:r w:rsidRPr="00614CF2">
              <w:t>18</w:t>
            </w:r>
          </w:p>
        </w:tc>
        <w:tc>
          <w:tcPr>
            <w:tcW w:w="291" w:type="pct"/>
          </w:tcPr>
          <w:p w14:paraId="4EE37C06" w14:textId="77777777" w:rsidR="00E715E9" w:rsidRPr="00614CF2" w:rsidRDefault="00E715E9" w:rsidP="00614CF2">
            <w:r w:rsidRPr="00614CF2">
              <w:t>30</w:t>
            </w:r>
          </w:p>
        </w:tc>
        <w:tc>
          <w:tcPr>
            <w:tcW w:w="306" w:type="pct"/>
          </w:tcPr>
          <w:p w14:paraId="0819C0B5" w14:textId="77777777" w:rsidR="00E715E9" w:rsidRPr="00614CF2" w:rsidRDefault="00E715E9" w:rsidP="00614CF2">
            <w:r w:rsidRPr="00614CF2">
              <w:t>8</w:t>
            </w:r>
          </w:p>
        </w:tc>
        <w:tc>
          <w:tcPr>
            <w:tcW w:w="476" w:type="pct"/>
          </w:tcPr>
          <w:p w14:paraId="5F02A104" w14:textId="145C8213" w:rsidR="00E715E9" w:rsidRPr="00614CF2" w:rsidRDefault="00E715E9" w:rsidP="00614CF2">
            <w:r w:rsidRPr="00614CF2">
              <w:t>Below</w:t>
            </w:r>
            <w:r w:rsidR="00F474B4" w:rsidRPr="00614CF2">
              <w:t xml:space="preserve"> </w:t>
            </w:r>
            <w:r w:rsidRPr="00614CF2">
              <w:t>Average</w:t>
            </w:r>
          </w:p>
        </w:tc>
        <w:tc>
          <w:tcPr>
            <w:tcW w:w="320" w:type="pct"/>
          </w:tcPr>
          <w:p w14:paraId="02E7F850" w14:textId="77777777" w:rsidR="00E715E9" w:rsidRPr="00614CF2" w:rsidRDefault="00E715E9" w:rsidP="00614CF2">
            <w:r w:rsidRPr="00614CF2">
              <w:t>$$$$</w:t>
            </w:r>
          </w:p>
        </w:tc>
        <w:tc>
          <w:tcPr>
            <w:tcW w:w="219" w:type="pct"/>
          </w:tcPr>
          <w:p w14:paraId="182DD115" w14:textId="77777777" w:rsidR="00E715E9" w:rsidRPr="00614CF2" w:rsidRDefault="00E715E9" w:rsidP="00614CF2">
            <w:r w:rsidRPr="00614CF2">
              <w:t>1</w:t>
            </w:r>
          </w:p>
        </w:tc>
        <w:tc>
          <w:tcPr>
            <w:tcW w:w="349" w:type="pct"/>
          </w:tcPr>
          <w:p w14:paraId="30BAD911" w14:textId="77777777" w:rsidR="00E715E9" w:rsidRPr="00614CF2" w:rsidRDefault="00E715E9" w:rsidP="00614CF2">
            <w:r w:rsidRPr="00614CF2">
              <w:t>7.9</w:t>
            </w:r>
          </w:p>
        </w:tc>
      </w:tr>
      <w:tr w:rsidR="00E715E9" w:rsidRPr="00614CF2" w14:paraId="50EF04C6" w14:textId="77777777" w:rsidTr="00042CF5">
        <w:trPr>
          <w:trHeight w:val="20"/>
        </w:trPr>
        <w:tc>
          <w:tcPr>
            <w:tcW w:w="1875" w:type="pct"/>
          </w:tcPr>
          <w:p w14:paraId="50EA25B5" w14:textId="41C8F659" w:rsidR="00E715E9" w:rsidRPr="00614CF2" w:rsidRDefault="00E715E9" w:rsidP="00614CF2">
            <w:r w:rsidRPr="00614CF2">
              <w:t>Chemists,</w:t>
            </w:r>
            <w:r w:rsidR="00F474B4" w:rsidRPr="00614CF2">
              <w:t xml:space="preserve"> </w:t>
            </w:r>
            <w:r w:rsidRPr="00614CF2">
              <w:t>and</w:t>
            </w:r>
            <w:r w:rsidR="00F474B4" w:rsidRPr="00614CF2">
              <w:t xml:space="preserve"> </w:t>
            </w:r>
            <w:r w:rsidRPr="00614CF2">
              <w:t>Food</w:t>
            </w:r>
            <w:r w:rsidR="00F474B4" w:rsidRPr="00614CF2">
              <w:t xml:space="preserve"> </w:t>
            </w:r>
            <w:r w:rsidRPr="00614CF2">
              <w:t>and</w:t>
            </w:r>
            <w:r w:rsidR="00F474B4" w:rsidRPr="00614CF2">
              <w:t xml:space="preserve"> </w:t>
            </w:r>
            <w:r w:rsidRPr="00614CF2">
              <w:t>Wine</w:t>
            </w:r>
            <w:r w:rsidR="00F474B4" w:rsidRPr="00614CF2">
              <w:t xml:space="preserve"> </w:t>
            </w:r>
            <w:r w:rsidRPr="00614CF2">
              <w:t>Scientists</w:t>
            </w:r>
            <w:r w:rsidR="00F474B4" w:rsidRPr="00614CF2">
              <w:t xml:space="preserve"> </w:t>
            </w:r>
            <w:r w:rsidRPr="00614CF2">
              <w:t>(P)</w:t>
            </w:r>
          </w:p>
        </w:tc>
        <w:tc>
          <w:tcPr>
            <w:tcW w:w="348" w:type="pct"/>
          </w:tcPr>
          <w:p w14:paraId="41B571DC" w14:textId="77777777" w:rsidR="00E715E9" w:rsidRPr="00614CF2" w:rsidRDefault="00E715E9" w:rsidP="00614CF2">
            <w:r w:rsidRPr="00614CF2">
              <w:t>10.2</w:t>
            </w:r>
          </w:p>
        </w:tc>
        <w:tc>
          <w:tcPr>
            <w:tcW w:w="213" w:type="pct"/>
          </w:tcPr>
          <w:p w14:paraId="68DDEE58" w14:textId="77777777" w:rsidR="00E715E9" w:rsidRPr="00614CF2" w:rsidRDefault="00E715E9" w:rsidP="00614CF2">
            <w:r w:rsidRPr="00614CF2">
              <w:t>0.7</w:t>
            </w:r>
          </w:p>
        </w:tc>
        <w:tc>
          <w:tcPr>
            <w:tcW w:w="292" w:type="pct"/>
          </w:tcPr>
          <w:p w14:paraId="250D959D" w14:textId="77777777" w:rsidR="00E715E9" w:rsidRPr="00614CF2" w:rsidRDefault="00E715E9" w:rsidP="00614CF2">
            <w:r w:rsidRPr="00614CF2">
              <w:t>6.9</w:t>
            </w:r>
          </w:p>
        </w:tc>
        <w:tc>
          <w:tcPr>
            <w:tcW w:w="312" w:type="pct"/>
          </w:tcPr>
          <w:p w14:paraId="1531743D" w14:textId="77777777" w:rsidR="00E715E9" w:rsidRPr="00614CF2" w:rsidRDefault="00E715E9" w:rsidP="00614CF2">
            <w:r w:rsidRPr="00614CF2">
              <w:t>13</w:t>
            </w:r>
          </w:p>
        </w:tc>
        <w:tc>
          <w:tcPr>
            <w:tcW w:w="291" w:type="pct"/>
          </w:tcPr>
          <w:p w14:paraId="25451796" w14:textId="77777777" w:rsidR="00E715E9" w:rsidRPr="00614CF2" w:rsidRDefault="00E715E9" w:rsidP="00614CF2">
            <w:r w:rsidRPr="00614CF2">
              <w:t>43</w:t>
            </w:r>
          </w:p>
        </w:tc>
        <w:tc>
          <w:tcPr>
            <w:tcW w:w="306" w:type="pct"/>
          </w:tcPr>
          <w:p w14:paraId="66A69DA5" w14:textId="77777777" w:rsidR="00E715E9" w:rsidRPr="00614CF2" w:rsidRDefault="00E715E9" w:rsidP="00614CF2">
            <w:r w:rsidRPr="00614CF2">
              <w:t>11</w:t>
            </w:r>
          </w:p>
        </w:tc>
        <w:tc>
          <w:tcPr>
            <w:tcW w:w="476" w:type="pct"/>
          </w:tcPr>
          <w:p w14:paraId="20FAC013" w14:textId="67686546" w:rsidR="00E715E9" w:rsidRPr="00614CF2" w:rsidRDefault="00E715E9" w:rsidP="00614CF2">
            <w:r w:rsidRPr="00614CF2">
              <w:t>Below</w:t>
            </w:r>
            <w:r w:rsidR="00F474B4" w:rsidRPr="00614CF2">
              <w:t xml:space="preserve"> </w:t>
            </w:r>
            <w:r w:rsidRPr="00614CF2">
              <w:t>Average</w:t>
            </w:r>
          </w:p>
        </w:tc>
        <w:tc>
          <w:tcPr>
            <w:tcW w:w="320" w:type="pct"/>
          </w:tcPr>
          <w:p w14:paraId="4EA7596A" w14:textId="77777777" w:rsidR="00E715E9" w:rsidRPr="00614CF2" w:rsidRDefault="00E715E9" w:rsidP="00614CF2">
            <w:r w:rsidRPr="00614CF2">
              <w:t>$$$</w:t>
            </w:r>
          </w:p>
        </w:tc>
        <w:tc>
          <w:tcPr>
            <w:tcW w:w="219" w:type="pct"/>
          </w:tcPr>
          <w:p w14:paraId="051E2069" w14:textId="77777777" w:rsidR="00E715E9" w:rsidRPr="00614CF2" w:rsidRDefault="00E715E9" w:rsidP="00614CF2">
            <w:r w:rsidRPr="00614CF2">
              <w:t>1</w:t>
            </w:r>
          </w:p>
        </w:tc>
        <w:tc>
          <w:tcPr>
            <w:tcW w:w="349" w:type="pct"/>
          </w:tcPr>
          <w:p w14:paraId="6FCE1B02" w14:textId="77777777" w:rsidR="00E715E9" w:rsidRPr="00614CF2" w:rsidRDefault="00E715E9" w:rsidP="00614CF2">
            <w:r w:rsidRPr="00614CF2">
              <w:t>5.9</w:t>
            </w:r>
          </w:p>
        </w:tc>
      </w:tr>
      <w:tr w:rsidR="00E715E9" w:rsidRPr="00614CF2" w14:paraId="0D30D4A6" w14:textId="77777777" w:rsidTr="00042CF5">
        <w:trPr>
          <w:trHeight w:val="20"/>
        </w:trPr>
        <w:tc>
          <w:tcPr>
            <w:tcW w:w="1875" w:type="pct"/>
          </w:tcPr>
          <w:p w14:paraId="7C97133E" w14:textId="4DE034A7" w:rsidR="00E715E9" w:rsidRPr="00614CF2" w:rsidRDefault="00E715E9" w:rsidP="00614CF2">
            <w:r w:rsidRPr="00614CF2">
              <w:t>Environmental</w:t>
            </w:r>
            <w:r w:rsidR="00F474B4" w:rsidRPr="00614CF2">
              <w:t xml:space="preserve"> </w:t>
            </w:r>
            <w:r w:rsidRPr="00614CF2">
              <w:t>Scientists</w:t>
            </w:r>
            <w:r w:rsidR="00F474B4" w:rsidRPr="00614CF2">
              <w:t xml:space="preserve"> </w:t>
            </w:r>
            <w:r w:rsidRPr="00614CF2">
              <w:t>(P)</w:t>
            </w:r>
          </w:p>
        </w:tc>
        <w:tc>
          <w:tcPr>
            <w:tcW w:w="348" w:type="pct"/>
          </w:tcPr>
          <w:p w14:paraId="4ACA2044" w14:textId="77777777" w:rsidR="00E715E9" w:rsidRPr="00614CF2" w:rsidRDefault="00E715E9" w:rsidP="00614CF2">
            <w:r w:rsidRPr="00614CF2">
              <w:t>29.6</w:t>
            </w:r>
          </w:p>
        </w:tc>
        <w:tc>
          <w:tcPr>
            <w:tcW w:w="213" w:type="pct"/>
          </w:tcPr>
          <w:p w14:paraId="4744BC86" w14:textId="77777777" w:rsidR="00E715E9" w:rsidRPr="00614CF2" w:rsidRDefault="00E715E9" w:rsidP="00614CF2">
            <w:r w:rsidRPr="00614CF2">
              <w:t>3.9</w:t>
            </w:r>
          </w:p>
        </w:tc>
        <w:tc>
          <w:tcPr>
            <w:tcW w:w="292" w:type="pct"/>
          </w:tcPr>
          <w:p w14:paraId="33014921" w14:textId="77777777" w:rsidR="00E715E9" w:rsidRPr="00614CF2" w:rsidRDefault="00E715E9" w:rsidP="00614CF2">
            <w:r w:rsidRPr="00614CF2">
              <w:t>15.0</w:t>
            </w:r>
          </w:p>
        </w:tc>
        <w:tc>
          <w:tcPr>
            <w:tcW w:w="312" w:type="pct"/>
          </w:tcPr>
          <w:p w14:paraId="535F58C5" w14:textId="77777777" w:rsidR="00E715E9" w:rsidRPr="00614CF2" w:rsidRDefault="00E715E9" w:rsidP="00614CF2">
            <w:r w:rsidRPr="00614CF2">
              <w:t>22</w:t>
            </w:r>
          </w:p>
        </w:tc>
        <w:tc>
          <w:tcPr>
            <w:tcW w:w="291" w:type="pct"/>
          </w:tcPr>
          <w:p w14:paraId="0BDD58FC" w14:textId="77777777" w:rsidR="00E715E9" w:rsidRPr="00614CF2" w:rsidRDefault="00E715E9" w:rsidP="00614CF2">
            <w:r w:rsidRPr="00614CF2">
              <w:t>44</w:t>
            </w:r>
          </w:p>
        </w:tc>
        <w:tc>
          <w:tcPr>
            <w:tcW w:w="306" w:type="pct"/>
          </w:tcPr>
          <w:p w14:paraId="45AB5FBD" w14:textId="77777777" w:rsidR="00E715E9" w:rsidRPr="00614CF2" w:rsidRDefault="00E715E9" w:rsidP="00614CF2">
            <w:r w:rsidRPr="00614CF2">
              <w:t>8</w:t>
            </w:r>
          </w:p>
        </w:tc>
        <w:tc>
          <w:tcPr>
            <w:tcW w:w="476" w:type="pct"/>
          </w:tcPr>
          <w:p w14:paraId="5A84A53C" w14:textId="0F69F713" w:rsidR="00E715E9" w:rsidRPr="00614CF2" w:rsidRDefault="00E715E9" w:rsidP="00614CF2">
            <w:r w:rsidRPr="00614CF2">
              <w:t>Below</w:t>
            </w:r>
            <w:r w:rsidR="00F474B4" w:rsidRPr="00614CF2">
              <w:t xml:space="preserve"> </w:t>
            </w:r>
            <w:r w:rsidRPr="00614CF2">
              <w:t>Average</w:t>
            </w:r>
          </w:p>
        </w:tc>
        <w:tc>
          <w:tcPr>
            <w:tcW w:w="320" w:type="pct"/>
          </w:tcPr>
          <w:p w14:paraId="2DC3C4E4" w14:textId="77777777" w:rsidR="00E715E9" w:rsidRPr="00614CF2" w:rsidRDefault="00E715E9" w:rsidP="00614CF2">
            <w:r w:rsidRPr="00614CF2">
              <w:t>$$$</w:t>
            </w:r>
          </w:p>
        </w:tc>
        <w:tc>
          <w:tcPr>
            <w:tcW w:w="219" w:type="pct"/>
          </w:tcPr>
          <w:p w14:paraId="4A652D5A" w14:textId="77777777" w:rsidR="00E715E9" w:rsidRPr="00614CF2" w:rsidRDefault="00E715E9" w:rsidP="00614CF2">
            <w:r w:rsidRPr="00614CF2">
              <w:t>1</w:t>
            </w:r>
          </w:p>
        </w:tc>
        <w:tc>
          <w:tcPr>
            <w:tcW w:w="349" w:type="pct"/>
          </w:tcPr>
          <w:p w14:paraId="2689BD53" w14:textId="77777777" w:rsidR="00E715E9" w:rsidRPr="00614CF2" w:rsidRDefault="00E715E9" w:rsidP="00614CF2">
            <w:r w:rsidRPr="00614CF2">
              <w:t>6.5</w:t>
            </w:r>
          </w:p>
        </w:tc>
      </w:tr>
      <w:tr w:rsidR="00E715E9" w:rsidRPr="00614CF2" w14:paraId="0FAD71D6" w14:textId="77777777" w:rsidTr="00042CF5">
        <w:trPr>
          <w:trHeight w:val="20"/>
        </w:trPr>
        <w:tc>
          <w:tcPr>
            <w:tcW w:w="1875" w:type="pct"/>
          </w:tcPr>
          <w:p w14:paraId="255AA053" w14:textId="59DBC039" w:rsidR="00E715E9" w:rsidRPr="00614CF2" w:rsidRDefault="00E715E9" w:rsidP="00614CF2">
            <w:r w:rsidRPr="00614CF2">
              <w:t>Geologists</w:t>
            </w:r>
            <w:r w:rsidR="00F474B4" w:rsidRPr="00614CF2">
              <w:t xml:space="preserve"> </w:t>
            </w:r>
            <w:r w:rsidRPr="00614CF2">
              <w:t>and</w:t>
            </w:r>
            <w:r w:rsidR="00F474B4" w:rsidRPr="00614CF2">
              <w:t xml:space="preserve"> </w:t>
            </w:r>
            <w:r w:rsidRPr="00614CF2">
              <w:t>Geophysicists</w:t>
            </w:r>
            <w:r w:rsidR="00F474B4" w:rsidRPr="00614CF2">
              <w:t xml:space="preserve"> </w:t>
            </w:r>
            <w:r w:rsidRPr="00614CF2">
              <w:t>(P)</w:t>
            </w:r>
          </w:p>
        </w:tc>
        <w:tc>
          <w:tcPr>
            <w:tcW w:w="348" w:type="pct"/>
          </w:tcPr>
          <w:p w14:paraId="20C55696" w14:textId="77777777" w:rsidR="00E715E9" w:rsidRPr="00614CF2" w:rsidRDefault="00E715E9" w:rsidP="00614CF2">
            <w:r w:rsidRPr="00614CF2">
              <w:t>14.0</w:t>
            </w:r>
          </w:p>
        </w:tc>
        <w:tc>
          <w:tcPr>
            <w:tcW w:w="213" w:type="pct"/>
          </w:tcPr>
          <w:p w14:paraId="4D978871" w14:textId="77777777" w:rsidR="00E715E9" w:rsidRPr="00614CF2" w:rsidRDefault="00E715E9" w:rsidP="00614CF2">
            <w:r w:rsidRPr="00614CF2">
              <w:t>2.2</w:t>
            </w:r>
          </w:p>
        </w:tc>
        <w:tc>
          <w:tcPr>
            <w:tcW w:w="292" w:type="pct"/>
          </w:tcPr>
          <w:p w14:paraId="495A299F" w14:textId="77777777" w:rsidR="00E715E9" w:rsidRPr="00614CF2" w:rsidRDefault="00E715E9" w:rsidP="00614CF2">
            <w:r w:rsidRPr="00614CF2">
              <w:t>19.0</w:t>
            </w:r>
          </w:p>
        </w:tc>
        <w:tc>
          <w:tcPr>
            <w:tcW w:w="312" w:type="pct"/>
          </w:tcPr>
          <w:p w14:paraId="22FB990C" w14:textId="77777777" w:rsidR="00E715E9" w:rsidRPr="00614CF2" w:rsidRDefault="00E715E9" w:rsidP="00614CF2">
            <w:r w:rsidRPr="00614CF2">
              <w:t>10</w:t>
            </w:r>
          </w:p>
        </w:tc>
        <w:tc>
          <w:tcPr>
            <w:tcW w:w="291" w:type="pct"/>
          </w:tcPr>
          <w:p w14:paraId="292B247F" w14:textId="77777777" w:rsidR="00E715E9" w:rsidRPr="00614CF2" w:rsidRDefault="00E715E9" w:rsidP="00614CF2">
            <w:r w:rsidRPr="00614CF2">
              <w:t>23</w:t>
            </w:r>
          </w:p>
        </w:tc>
        <w:tc>
          <w:tcPr>
            <w:tcW w:w="306" w:type="pct"/>
          </w:tcPr>
          <w:p w14:paraId="7723EC62" w14:textId="77777777" w:rsidR="00E715E9" w:rsidRPr="00614CF2" w:rsidRDefault="00E715E9" w:rsidP="00614CF2">
            <w:r w:rsidRPr="00614CF2">
              <w:t>2</w:t>
            </w:r>
          </w:p>
        </w:tc>
        <w:tc>
          <w:tcPr>
            <w:tcW w:w="476" w:type="pct"/>
          </w:tcPr>
          <w:p w14:paraId="38305A0C" w14:textId="77777777" w:rsidR="00E715E9" w:rsidRPr="00614CF2" w:rsidRDefault="00E715E9" w:rsidP="00614CF2">
            <w:r w:rsidRPr="00614CF2">
              <w:t>Average</w:t>
            </w:r>
          </w:p>
        </w:tc>
        <w:tc>
          <w:tcPr>
            <w:tcW w:w="320" w:type="pct"/>
          </w:tcPr>
          <w:p w14:paraId="31FB4E4F" w14:textId="77777777" w:rsidR="00E715E9" w:rsidRPr="00614CF2" w:rsidRDefault="00E715E9" w:rsidP="00614CF2">
            <w:r w:rsidRPr="00614CF2">
              <w:t>$$$$$</w:t>
            </w:r>
          </w:p>
        </w:tc>
        <w:tc>
          <w:tcPr>
            <w:tcW w:w="219" w:type="pct"/>
          </w:tcPr>
          <w:p w14:paraId="10F7FF46" w14:textId="77777777" w:rsidR="00E715E9" w:rsidRPr="00614CF2" w:rsidRDefault="00E715E9" w:rsidP="00614CF2">
            <w:r w:rsidRPr="00614CF2">
              <w:t>1</w:t>
            </w:r>
          </w:p>
        </w:tc>
        <w:tc>
          <w:tcPr>
            <w:tcW w:w="349" w:type="pct"/>
          </w:tcPr>
          <w:p w14:paraId="1508DA5A" w14:textId="77777777" w:rsidR="00E715E9" w:rsidRPr="00614CF2" w:rsidRDefault="00E715E9" w:rsidP="00614CF2">
            <w:r w:rsidRPr="00614CF2">
              <w:t>5.6</w:t>
            </w:r>
          </w:p>
        </w:tc>
      </w:tr>
      <w:tr w:rsidR="00E715E9" w:rsidRPr="00614CF2" w14:paraId="12C19EBA" w14:textId="77777777" w:rsidTr="00042CF5">
        <w:trPr>
          <w:trHeight w:val="20"/>
        </w:trPr>
        <w:tc>
          <w:tcPr>
            <w:tcW w:w="1875" w:type="pct"/>
          </w:tcPr>
          <w:p w14:paraId="0BF4C8A1" w14:textId="7E9FE440" w:rsidR="00E715E9" w:rsidRPr="00614CF2" w:rsidRDefault="00E715E9" w:rsidP="00614CF2">
            <w:r w:rsidRPr="00614CF2">
              <w:t>Life</w:t>
            </w:r>
            <w:r w:rsidR="00F474B4" w:rsidRPr="00614CF2">
              <w:t xml:space="preserve"> </w:t>
            </w:r>
            <w:r w:rsidRPr="00614CF2">
              <w:t>Scientists</w:t>
            </w:r>
            <w:r w:rsidR="00F474B4" w:rsidRPr="00614CF2">
              <w:t xml:space="preserve"> </w:t>
            </w:r>
            <w:r w:rsidRPr="00614CF2">
              <w:t>(P)</w:t>
            </w:r>
          </w:p>
        </w:tc>
        <w:tc>
          <w:tcPr>
            <w:tcW w:w="348" w:type="pct"/>
          </w:tcPr>
          <w:p w14:paraId="48C19092" w14:textId="77777777" w:rsidR="00E715E9" w:rsidRPr="00614CF2" w:rsidRDefault="00E715E9" w:rsidP="00614CF2">
            <w:r w:rsidRPr="00614CF2">
              <w:t>9.9</w:t>
            </w:r>
          </w:p>
        </w:tc>
        <w:tc>
          <w:tcPr>
            <w:tcW w:w="213" w:type="pct"/>
          </w:tcPr>
          <w:p w14:paraId="44D400D6" w14:textId="77777777" w:rsidR="00E715E9" w:rsidRPr="00614CF2" w:rsidRDefault="00E715E9" w:rsidP="00614CF2">
            <w:r w:rsidRPr="00614CF2">
              <w:t>0.9</w:t>
            </w:r>
          </w:p>
        </w:tc>
        <w:tc>
          <w:tcPr>
            <w:tcW w:w="292" w:type="pct"/>
          </w:tcPr>
          <w:p w14:paraId="1430FCBE" w14:textId="77777777" w:rsidR="00E715E9" w:rsidRPr="00614CF2" w:rsidRDefault="00E715E9" w:rsidP="00614CF2">
            <w:r w:rsidRPr="00614CF2">
              <w:t>9.9</w:t>
            </w:r>
          </w:p>
        </w:tc>
        <w:tc>
          <w:tcPr>
            <w:tcW w:w="312" w:type="pct"/>
          </w:tcPr>
          <w:p w14:paraId="365CC730" w14:textId="77777777" w:rsidR="00E715E9" w:rsidRPr="00614CF2" w:rsidRDefault="00E715E9" w:rsidP="00614CF2">
            <w:r w:rsidRPr="00614CF2">
              <w:t>21</w:t>
            </w:r>
          </w:p>
        </w:tc>
        <w:tc>
          <w:tcPr>
            <w:tcW w:w="291" w:type="pct"/>
          </w:tcPr>
          <w:p w14:paraId="20523ED4" w14:textId="77777777" w:rsidR="00E715E9" w:rsidRPr="00614CF2" w:rsidRDefault="00E715E9" w:rsidP="00614CF2">
            <w:r w:rsidRPr="00614CF2">
              <w:t>51</w:t>
            </w:r>
          </w:p>
        </w:tc>
        <w:tc>
          <w:tcPr>
            <w:tcW w:w="306" w:type="pct"/>
          </w:tcPr>
          <w:p w14:paraId="0E40FBF2" w14:textId="77777777" w:rsidR="00E715E9" w:rsidRPr="00614CF2" w:rsidRDefault="00E715E9" w:rsidP="00614CF2">
            <w:r w:rsidRPr="00614CF2">
              <w:t>5</w:t>
            </w:r>
          </w:p>
        </w:tc>
        <w:tc>
          <w:tcPr>
            <w:tcW w:w="476" w:type="pct"/>
          </w:tcPr>
          <w:p w14:paraId="6E0E3DD7" w14:textId="77777777" w:rsidR="00E715E9" w:rsidRPr="00614CF2" w:rsidRDefault="00E715E9" w:rsidP="00614CF2">
            <w:r w:rsidRPr="00614CF2">
              <w:t>Average</w:t>
            </w:r>
          </w:p>
        </w:tc>
        <w:tc>
          <w:tcPr>
            <w:tcW w:w="320" w:type="pct"/>
          </w:tcPr>
          <w:p w14:paraId="33675386" w14:textId="77777777" w:rsidR="00E715E9" w:rsidRPr="00614CF2" w:rsidRDefault="00E715E9" w:rsidP="00614CF2">
            <w:r w:rsidRPr="00614CF2">
              <w:t>$$$$</w:t>
            </w:r>
          </w:p>
        </w:tc>
        <w:tc>
          <w:tcPr>
            <w:tcW w:w="219" w:type="pct"/>
          </w:tcPr>
          <w:p w14:paraId="1DFBFD3F" w14:textId="77777777" w:rsidR="00E715E9" w:rsidRPr="00614CF2" w:rsidRDefault="00E715E9" w:rsidP="00614CF2">
            <w:r w:rsidRPr="00614CF2">
              <w:t>1</w:t>
            </w:r>
          </w:p>
        </w:tc>
        <w:tc>
          <w:tcPr>
            <w:tcW w:w="349" w:type="pct"/>
          </w:tcPr>
          <w:p w14:paraId="672F0AE3" w14:textId="77777777" w:rsidR="00E715E9" w:rsidRPr="00614CF2" w:rsidRDefault="00E715E9" w:rsidP="00614CF2">
            <w:r w:rsidRPr="00614CF2">
              <w:t>9.3</w:t>
            </w:r>
          </w:p>
        </w:tc>
      </w:tr>
      <w:tr w:rsidR="00E715E9" w:rsidRPr="00614CF2" w14:paraId="3E23EDB3" w14:textId="77777777" w:rsidTr="00042CF5">
        <w:trPr>
          <w:trHeight w:val="20"/>
        </w:trPr>
        <w:tc>
          <w:tcPr>
            <w:tcW w:w="1875" w:type="pct"/>
          </w:tcPr>
          <w:p w14:paraId="28F30D81" w14:textId="122BB46B" w:rsidR="00E715E9" w:rsidRPr="00614CF2" w:rsidRDefault="00E715E9" w:rsidP="00614CF2">
            <w:r w:rsidRPr="00614CF2">
              <w:t>Medical</w:t>
            </w:r>
            <w:r w:rsidR="00F474B4" w:rsidRPr="00614CF2">
              <w:t xml:space="preserve"> </w:t>
            </w:r>
            <w:r w:rsidRPr="00614CF2">
              <w:t>Laboratory</w:t>
            </w:r>
            <w:r w:rsidR="00F474B4" w:rsidRPr="00614CF2">
              <w:t xml:space="preserve"> </w:t>
            </w:r>
            <w:r w:rsidRPr="00614CF2">
              <w:t>Scientists</w:t>
            </w:r>
            <w:r w:rsidR="00F474B4" w:rsidRPr="00614CF2">
              <w:t xml:space="preserve"> </w:t>
            </w:r>
            <w:r w:rsidRPr="00614CF2">
              <w:t>(P)</w:t>
            </w:r>
          </w:p>
        </w:tc>
        <w:tc>
          <w:tcPr>
            <w:tcW w:w="348" w:type="pct"/>
          </w:tcPr>
          <w:p w14:paraId="0F59CFBB" w14:textId="77777777" w:rsidR="00E715E9" w:rsidRPr="00614CF2" w:rsidRDefault="00E715E9" w:rsidP="00614CF2">
            <w:r w:rsidRPr="00614CF2">
              <w:t>29.5</w:t>
            </w:r>
          </w:p>
        </w:tc>
        <w:tc>
          <w:tcPr>
            <w:tcW w:w="213" w:type="pct"/>
          </w:tcPr>
          <w:p w14:paraId="0382DF73" w14:textId="77777777" w:rsidR="00E715E9" w:rsidRPr="00614CF2" w:rsidRDefault="00E715E9" w:rsidP="00614CF2">
            <w:r w:rsidRPr="00614CF2">
              <w:t>4.1</w:t>
            </w:r>
          </w:p>
        </w:tc>
        <w:tc>
          <w:tcPr>
            <w:tcW w:w="292" w:type="pct"/>
          </w:tcPr>
          <w:p w14:paraId="4EC30030" w14:textId="77777777" w:rsidR="00E715E9" w:rsidRPr="00614CF2" w:rsidRDefault="00E715E9" w:rsidP="00614CF2">
            <w:r w:rsidRPr="00614CF2">
              <w:t>16.3</w:t>
            </w:r>
          </w:p>
        </w:tc>
        <w:tc>
          <w:tcPr>
            <w:tcW w:w="312" w:type="pct"/>
          </w:tcPr>
          <w:p w14:paraId="29EB213B" w14:textId="77777777" w:rsidR="00E715E9" w:rsidRPr="00614CF2" w:rsidRDefault="00E715E9" w:rsidP="00614CF2">
            <w:r w:rsidRPr="00614CF2">
              <w:t>25</w:t>
            </w:r>
          </w:p>
        </w:tc>
        <w:tc>
          <w:tcPr>
            <w:tcW w:w="291" w:type="pct"/>
          </w:tcPr>
          <w:p w14:paraId="3C66AE93" w14:textId="77777777" w:rsidR="00E715E9" w:rsidRPr="00614CF2" w:rsidRDefault="00E715E9" w:rsidP="00614CF2">
            <w:r w:rsidRPr="00614CF2">
              <w:t>65</w:t>
            </w:r>
          </w:p>
        </w:tc>
        <w:tc>
          <w:tcPr>
            <w:tcW w:w="306" w:type="pct"/>
          </w:tcPr>
          <w:p w14:paraId="4A440495" w14:textId="77777777" w:rsidR="00E715E9" w:rsidRPr="00614CF2" w:rsidRDefault="00E715E9" w:rsidP="00614CF2">
            <w:r w:rsidRPr="00614CF2">
              <w:t>6</w:t>
            </w:r>
          </w:p>
        </w:tc>
        <w:tc>
          <w:tcPr>
            <w:tcW w:w="476" w:type="pct"/>
          </w:tcPr>
          <w:p w14:paraId="2E70B766" w14:textId="0EEB6DE2" w:rsidR="00E715E9" w:rsidRPr="00614CF2" w:rsidRDefault="00E715E9" w:rsidP="00614CF2">
            <w:r w:rsidRPr="00614CF2">
              <w:t>Below</w:t>
            </w:r>
            <w:r w:rsidR="00F474B4" w:rsidRPr="00614CF2">
              <w:t xml:space="preserve"> </w:t>
            </w:r>
            <w:r w:rsidRPr="00614CF2">
              <w:t>Average</w:t>
            </w:r>
          </w:p>
        </w:tc>
        <w:tc>
          <w:tcPr>
            <w:tcW w:w="320" w:type="pct"/>
          </w:tcPr>
          <w:p w14:paraId="353893C8" w14:textId="77777777" w:rsidR="00E715E9" w:rsidRPr="00614CF2" w:rsidRDefault="00E715E9" w:rsidP="00614CF2">
            <w:r w:rsidRPr="00614CF2">
              <w:t>$$$$</w:t>
            </w:r>
          </w:p>
        </w:tc>
        <w:tc>
          <w:tcPr>
            <w:tcW w:w="219" w:type="pct"/>
          </w:tcPr>
          <w:p w14:paraId="568A1D52" w14:textId="77777777" w:rsidR="00E715E9" w:rsidRPr="00614CF2" w:rsidRDefault="00E715E9" w:rsidP="00614CF2">
            <w:r w:rsidRPr="00614CF2">
              <w:t>1</w:t>
            </w:r>
          </w:p>
        </w:tc>
        <w:tc>
          <w:tcPr>
            <w:tcW w:w="349" w:type="pct"/>
          </w:tcPr>
          <w:p w14:paraId="0B93BF70" w14:textId="77777777" w:rsidR="00E715E9" w:rsidRPr="00614CF2" w:rsidRDefault="00E715E9" w:rsidP="00614CF2">
            <w:r w:rsidRPr="00614CF2">
              <w:t>11.3</w:t>
            </w:r>
          </w:p>
        </w:tc>
      </w:tr>
      <w:tr w:rsidR="00E715E9" w:rsidRPr="00614CF2" w14:paraId="5473110B" w14:textId="77777777" w:rsidTr="00042CF5">
        <w:trPr>
          <w:trHeight w:val="20"/>
        </w:trPr>
        <w:tc>
          <w:tcPr>
            <w:tcW w:w="1875" w:type="pct"/>
          </w:tcPr>
          <w:p w14:paraId="0362C6D8" w14:textId="1C00CE3E" w:rsidR="00E715E9" w:rsidRPr="00614CF2" w:rsidRDefault="00E715E9" w:rsidP="00614CF2">
            <w:r w:rsidRPr="00614CF2">
              <w:t>Science</w:t>
            </w:r>
            <w:r w:rsidR="00F474B4" w:rsidRPr="00614CF2">
              <w:t xml:space="preserve"> </w:t>
            </w:r>
            <w:r w:rsidRPr="00614CF2">
              <w:t>Technicians</w:t>
            </w:r>
            <w:r w:rsidR="00F474B4" w:rsidRPr="00614CF2">
              <w:t xml:space="preserve"> </w:t>
            </w:r>
            <w:r w:rsidRPr="00614CF2">
              <w:t>(TT)</w:t>
            </w:r>
          </w:p>
        </w:tc>
        <w:tc>
          <w:tcPr>
            <w:tcW w:w="348" w:type="pct"/>
          </w:tcPr>
          <w:p w14:paraId="7F7305A3" w14:textId="77777777" w:rsidR="00E715E9" w:rsidRPr="00614CF2" w:rsidRDefault="00E715E9" w:rsidP="00614CF2">
            <w:r w:rsidRPr="00614CF2">
              <w:t>20.9</w:t>
            </w:r>
          </w:p>
        </w:tc>
        <w:tc>
          <w:tcPr>
            <w:tcW w:w="213" w:type="pct"/>
          </w:tcPr>
          <w:p w14:paraId="7AAC2EC1" w14:textId="77777777" w:rsidR="00E715E9" w:rsidRPr="00614CF2" w:rsidRDefault="00E715E9" w:rsidP="00614CF2">
            <w:r w:rsidRPr="00614CF2">
              <w:t>3.7</w:t>
            </w:r>
          </w:p>
        </w:tc>
        <w:tc>
          <w:tcPr>
            <w:tcW w:w="292" w:type="pct"/>
          </w:tcPr>
          <w:p w14:paraId="3A8A9BB9" w14:textId="77777777" w:rsidR="00E715E9" w:rsidRPr="00614CF2" w:rsidRDefault="00E715E9" w:rsidP="00614CF2">
            <w:r w:rsidRPr="00614CF2">
              <w:t>21.5</w:t>
            </w:r>
          </w:p>
        </w:tc>
        <w:tc>
          <w:tcPr>
            <w:tcW w:w="312" w:type="pct"/>
          </w:tcPr>
          <w:p w14:paraId="7284DA8D" w14:textId="77777777" w:rsidR="00E715E9" w:rsidRPr="00614CF2" w:rsidRDefault="00E715E9" w:rsidP="00614CF2">
            <w:r w:rsidRPr="00614CF2">
              <w:t>27</w:t>
            </w:r>
          </w:p>
        </w:tc>
        <w:tc>
          <w:tcPr>
            <w:tcW w:w="291" w:type="pct"/>
          </w:tcPr>
          <w:p w14:paraId="6DC144F6" w14:textId="77777777" w:rsidR="00E715E9" w:rsidRPr="00614CF2" w:rsidRDefault="00E715E9" w:rsidP="00614CF2">
            <w:r w:rsidRPr="00614CF2">
              <w:t>62</w:t>
            </w:r>
          </w:p>
        </w:tc>
        <w:tc>
          <w:tcPr>
            <w:tcW w:w="306" w:type="pct"/>
          </w:tcPr>
          <w:p w14:paraId="2A7F8762" w14:textId="77777777" w:rsidR="00E715E9" w:rsidRPr="00614CF2" w:rsidRDefault="00E715E9" w:rsidP="00614CF2">
            <w:r w:rsidRPr="00614CF2">
              <w:t>14</w:t>
            </w:r>
          </w:p>
        </w:tc>
        <w:tc>
          <w:tcPr>
            <w:tcW w:w="476" w:type="pct"/>
          </w:tcPr>
          <w:p w14:paraId="7979715F" w14:textId="013E5E95" w:rsidR="00E715E9" w:rsidRPr="00614CF2" w:rsidRDefault="00E715E9" w:rsidP="00614CF2">
            <w:r w:rsidRPr="00614CF2">
              <w:t>Above</w:t>
            </w:r>
            <w:r w:rsidR="00F474B4" w:rsidRPr="00614CF2">
              <w:t xml:space="preserve"> </w:t>
            </w:r>
            <w:r w:rsidRPr="00614CF2">
              <w:t>Average</w:t>
            </w:r>
          </w:p>
        </w:tc>
        <w:tc>
          <w:tcPr>
            <w:tcW w:w="320" w:type="pct"/>
          </w:tcPr>
          <w:p w14:paraId="42FF413F" w14:textId="77777777" w:rsidR="00E715E9" w:rsidRPr="00614CF2" w:rsidRDefault="00E715E9" w:rsidP="00614CF2">
            <w:r w:rsidRPr="00614CF2">
              <w:t>$$$</w:t>
            </w:r>
          </w:p>
        </w:tc>
        <w:tc>
          <w:tcPr>
            <w:tcW w:w="219" w:type="pct"/>
          </w:tcPr>
          <w:p w14:paraId="5576F1EA" w14:textId="77777777" w:rsidR="00E715E9" w:rsidRPr="00614CF2" w:rsidRDefault="00E715E9" w:rsidP="00614CF2">
            <w:r w:rsidRPr="00614CF2">
              <w:t>2</w:t>
            </w:r>
          </w:p>
        </w:tc>
        <w:tc>
          <w:tcPr>
            <w:tcW w:w="349" w:type="pct"/>
          </w:tcPr>
          <w:p w14:paraId="4F2B8AA7" w14:textId="77777777" w:rsidR="00E715E9" w:rsidRPr="00614CF2" w:rsidRDefault="00E715E9" w:rsidP="00614CF2">
            <w:r w:rsidRPr="00614CF2">
              <w:t>2.0</w:t>
            </w:r>
          </w:p>
        </w:tc>
      </w:tr>
      <w:tr w:rsidR="00E715E9" w:rsidRPr="00614CF2" w14:paraId="16BB5E55" w14:textId="77777777" w:rsidTr="00042CF5">
        <w:trPr>
          <w:trHeight w:val="20"/>
        </w:trPr>
        <w:tc>
          <w:tcPr>
            <w:tcW w:w="1875" w:type="pct"/>
          </w:tcPr>
          <w:p w14:paraId="5D61ADCF" w14:textId="616A17E2" w:rsidR="00E715E9" w:rsidRPr="00614CF2" w:rsidRDefault="00E715E9" w:rsidP="00614CF2">
            <w:r w:rsidRPr="00614CF2">
              <w:t>Surveyors</w:t>
            </w:r>
            <w:r w:rsidR="00F474B4" w:rsidRPr="00614CF2">
              <w:t xml:space="preserve"> </w:t>
            </w:r>
            <w:r w:rsidRPr="00614CF2">
              <w:t>and</w:t>
            </w:r>
            <w:r w:rsidR="00F474B4" w:rsidRPr="00614CF2">
              <w:t xml:space="preserve"> </w:t>
            </w:r>
            <w:r w:rsidRPr="00614CF2">
              <w:t>Spatial</w:t>
            </w:r>
            <w:r w:rsidR="00F474B4" w:rsidRPr="00614CF2">
              <w:t xml:space="preserve"> </w:t>
            </w:r>
            <w:r w:rsidRPr="00614CF2">
              <w:t>Scientists</w:t>
            </w:r>
            <w:r w:rsidR="00F474B4" w:rsidRPr="00614CF2">
              <w:t xml:space="preserve"> </w:t>
            </w:r>
            <w:r w:rsidRPr="00614CF2">
              <w:t>(P)</w:t>
            </w:r>
          </w:p>
        </w:tc>
        <w:tc>
          <w:tcPr>
            <w:tcW w:w="348" w:type="pct"/>
          </w:tcPr>
          <w:p w14:paraId="0755BDBD" w14:textId="77777777" w:rsidR="00E715E9" w:rsidRPr="00614CF2" w:rsidRDefault="00E715E9" w:rsidP="00614CF2">
            <w:r w:rsidRPr="00614CF2">
              <w:t>17.2</w:t>
            </w:r>
          </w:p>
        </w:tc>
        <w:tc>
          <w:tcPr>
            <w:tcW w:w="213" w:type="pct"/>
          </w:tcPr>
          <w:p w14:paraId="7F5C9F79" w14:textId="77777777" w:rsidR="00E715E9" w:rsidRPr="00614CF2" w:rsidRDefault="00E715E9" w:rsidP="00614CF2">
            <w:r w:rsidRPr="00614CF2">
              <w:t>2.2</w:t>
            </w:r>
          </w:p>
        </w:tc>
        <w:tc>
          <w:tcPr>
            <w:tcW w:w="292" w:type="pct"/>
          </w:tcPr>
          <w:p w14:paraId="1F5EDE6B" w14:textId="77777777" w:rsidR="00E715E9" w:rsidRPr="00614CF2" w:rsidRDefault="00E715E9" w:rsidP="00614CF2">
            <w:r w:rsidRPr="00614CF2">
              <w:t>15.0</w:t>
            </w:r>
          </w:p>
        </w:tc>
        <w:tc>
          <w:tcPr>
            <w:tcW w:w="312" w:type="pct"/>
          </w:tcPr>
          <w:p w14:paraId="15877349" w14:textId="77777777" w:rsidR="00E715E9" w:rsidRPr="00614CF2" w:rsidRDefault="00E715E9" w:rsidP="00614CF2">
            <w:r w:rsidRPr="00614CF2">
              <w:t>7</w:t>
            </w:r>
          </w:p>
        </w:tc>
        <w:tc>
          <w:tcPr>
            <w:tcW w:w="291" w:type="pct"/>
          </w:tcPr>
          <w:p w14:paraId="085E64C8" w14:textId="77777777" w:rsidR="00E715E9" w:rsidRPr="00614CF2" w:rsidRDefault="00E715E9" w:rsidP="00614CF2">
            <w:r w:rsidRPr="00614CF2">
              <w:t>12</w:t>
            </w:r>
          </w:p>
        </w:tc>
        <w:tc>
          <w:tcPr>
            <w:tcW w:w="306" w:type="pct"/>
          </w:tcPr>
          <w:p w14:paraId="284CF50B" w14:textId="77777777" w:rsidR="00E715E9" w:rsidRPr="00614CF2" w:rsidRDefault="00E715E9" w:rsidP="00614CF2">
            <w:r w:rsidRPr="00614CF2">
              <w:t>4</w:t>
            </w:r>
          </w:p>
        </w:tc>
        <w:tc>
          <w:tcPr>
            <w:tcW w:w="476" w:type="pct"/>
          </w:tcPr>
          <w:p w14:paraId="2B617D2A" w14:textId="676BA1BD" w:rsidR="00E715E9" w:rsidRPr="00614CF2" w:rsidRDefault="00E715E9" w:rsidP="00614CF2">
            <w:r w:rsidRPr="00614CF2">
              <w:t>Below</w:t>
            </w:r>
            <w:r w:rsidR="00F474B4" w:rsidRPr="00614CF2">
              <w:t xml:space="preserve"> </w:t>
            </w:r>
            <w:r w:rsidRPr="00614CF2">
              <w:t>Average</w:t>
            </w:r>
          </w:p>
        </w:tc>
        <w:tc>
          <w:tcPr>
            <w:tcW w:w="320" w:type="pct"/>
          </w:tcPr>
          <w:p w14:paraId="560B89C0" w14:textId="77777777" w:rsidR="00E715E9" w:rsidRPr="00614CF2" w:rsidRDefault="00E715E9" w:rsidP="00614CF2">
            <w:r w:rsidRPr="00614CF2">
              <w:t>$$$$</w:t>
            </w:r>
          </w:p>
        </w:tc>
        <w:tc>
          <w:tcPr>
            <w:tcW w:w="219" w:type="pct"/>
          </w:tcPr>
          <w:p w14:paraId="13B06E42" w14:textId="77777777" w:rsidR="00E715E9" w:rsidRPr="00614CF2" w:rsidRDefault="00E715E9" w:rsidP="00614CF2">
            <w:r w:rsidRPr="00614CF2">
              <w:t>1</w:t>
            </w:r>
          </w:p>
        </w:tc>
        <w:tc>
          <w:tcPr>
            <w:tcW w:w="349" w:type="pct"/>
          </w:tcPr>
          <w:p w14:paraId="728295D7" w14:textId="77777777" w:rsidR="00E715E9" w:rsidRPr="00614CF2" w:rsidRDefault="00E715E9" w:rsidP="00614CF2">
            <w:r w:rsidRPr="00614CF2">
              <w:t>9.4</w:t>
            </w:r>
          </w:p>
        </w:tc>
      </w:tr>
      <w:tr w:rsidR="00E715E9" w:rsidRPr="00614CF2" w14:paraId="09417552" w14:textId="77777777" w:rsidTr="001D365F">
        <w:trPr>
          <w:trHeight w:val="20"/>
        </w:trPr>
        <w:tc>
          <w:tcPr>
            <w:tcW w:w="5000" w:type="pct"/>
            <w:gridSpan w:val="11"/>
            <w:shd w:val="clear" w:color="auto" w:fill="DAD2FF" w:themeFill="text2" w:themeFillTint="1A"/>
          </w:tcPr>
          <w:p w14:paraId="2D1E94DC" w14:textId="09E998FC" w:rsidR="00E715E9" w:rsidRPr="00614CF2" w:rsidRDefault="00E715E9" w:rsidP="00614CF2">
            <w:r w:rsidRPr="00614CF2">
              <w:t>Sports</w:t>
            </w:r>
            <w:r w:rsidR="00F474B4" w:rsidRPr="00614CF2">
              <w:t xml:space="preserve"> </w:t>
            </w:r>
            <w:r w:rsidRPr="00614CF2">
              <w:t>and</w:t>
            </w:r>
            <w:r w:rsidR="00F474B4" w:rsidRPr="00614CF2">
              <w:t xml:space="preserve"> </w:t>
            </w:r>
            <w:r w:rsidRPr="00614CF2">
              <w:t>Recreation</w:t>
            </w:r>
          </w:p>
        </w:tc>
      </w:tr>
      <w:tr w:rsidR="00E715E9" w:rsidRPr="00614CF2" w14:paraId="761419B7" w14:textId="77777777" w:rsidTr="00042CF5">
        <w:trPr>
          <w:trHeight w:val="20"/>
        </w:trPr>
        <w:tc>
          <w:tcPr>
            <w:tcW w:w="1875" w:type="pct"/>
          </w:tcPr>
          <w:p w14:paraId="2F3E8383" w14:textId="5BDB1E8E" w:rsidR="00E715E9" w:rsidRPr="00614CF2" w:rsidRDefault="00E715E9" w:rsidP="00614CF2">
            <w:r w:rsidRPr="00614CF2">
              <w:t>Amusement,</w:t>
            </w:r>
            <w:r w:rsidR="00F474B4" w:rsidRPr="00614CF2">
              <w:t xml:space="preserve"> </w:t>
            </w:r>
            <w:r w:rsidRPr="00614CF2">
              <w:t>Fitness</w:t>
            </w:r>
            <w:r w:rsidR="00F474B4" w:rsidRPr="00614CF2">
              <w:t xml:space="preserve"> </w:t>
            </w:r>
            <w:r w:rsidRPr="00614CF2">
              <w:t>and</w:t>
            </w:r>
            <w:r w:rsidR="00F474B4" w:rsidRPr="00614CF2">
              <w:t xml:space="preserve"> </w:t>
            </w:r>
            <w:r w:rsidRPr="00614CF2">
              <w:t>Sports</w:t>
            </w:r>
            <w:r w:rsidR="00F474B4" w:rsidRPr="00614CF2">
              <w:t xml:space="preserve"> </w:t>
            </w:r>
            <w:r w:rsidRPr="00614CF2">
              <w:t>Centre</w:t>
            </w:r>
            <w:r w:rsidR="00F474B4" w:rsidRPr="00614CF2">
              <w:t xml:space="preserve"> </w:t>
            </w:r>
            <w:r w:rsidRPr="00614CF2">
              <w:t>Managers</w:t>
            </w:r>
            <w:r w:rsidR="00F474B4" w:rsidRPr="00614CF2">
              <w:t xml:space="preserve"> </w:t>
            </w:r>
            <w:r w:rsidRPr="00614CF2">
              <w:t>(M)</w:t>
            </w:r>
          </w:p>
        </w:tc>
        <w:tc>
          <w:tcPr>
            <w:tcW w:w="348" w:type="pct"/>
          </w:tcPr>
          <w:p w14:paraId="0C47FF53" w14:textId="77777777" w:rsidR="00E715E9" w:rsidRPr="00614CF2" w:rsidRDefault="00E715E9" w:rsidP="00614CF2">
            <w:r w:rsidRPr="00614CF2">
              <w:t>19.8</w:t>
            </w:r>
          </w:p>
        </w:tc>
        <w:tc>
          <w:tcPr>
            <w:tcW w:w="213" w:type="pct"/>
          </w:tcPr>
          <w:p w14:paraId="411AD89C" w14:textId="77777777" w:rsidR="00E715E9" w:rsidRPr="00614CF2" w:rsidRDefault="00E715E9" w:rsidP="00614CF2">
            <w:r w:rsidRPr="00614CF2">
              <w:t>5.6</w:t>
            </w:r>
          </w:p>
        </w:tc>
        <w:tc>
          <w:tcPr>
            <w:tcW w:w="292" w:type="pct"/>
          </w:tcPr>
          <w:p w14:paraId="3DF4C11F" w14:textId="77777777" w:rsidR="00E715E9" w:rsidRPr="00614CF2" w:rsidRDefault="00E715E9" w:rsidP="00614CF2">
            <w:r w:rsidRPr="00614CF2">
              <w:t>39.6</w:t>
            </w:r>
          </w:p>
        </w:tc>
        <w:tc>
          <w:tcPr>
            <w:tcW w:w="312" w:type="pct"/>
          </w:tcPr>
          <w:p w14:paraId="71A1A40A" w14:textId="77777777" w:rsidR="00E715E9" w:rsidRPr="00614CF2" w:rsidRDefault="00E715E9" w:rsidP="00614CF2">
            <w:r w:rsidRPr="00614CF2">
              <w:t>26</w:t>
            </w:r>
          </w:p>
        </w:tc>
        <w:tc>
          <w:tcPr>
            <w:tcW w:w="291" w:type="pct"/>
          </w:tcPr>
          <w:p w14:paraId="611F1568" w14:textId="77777777" w:rsidR="00E715E9" w:rsidRPr="00614CF2" w:rsidRDefault="00E715E9" w:rsidP="00614CF2">
            <w:r w:rsidRPr="00614CF2">
              <w:t>38</w:t>
            </w:r>
          </w:p>
        </w:tc>
        <w:tc>
          <w:tcPr>
            <w:tcW w:w="306" w:type="pct"/>
          </w:tcPr>
          <w:p w14:paraId="008527B4" w14:textId="77777777" w:rsidR="00E715E9" w:rsidRPr="00614CF2" w:rsidRDefault="00E715E9" w:rsidP="00614CF2">
            <w:r w:rsidRPr="00614CF2">
              <w:t>15</w:t>
            </w:r>
          </w:p>
        </w:tc>
        <w:tc>
          <w:tcPr>
            <w:tcW w:w="476" w:type="pct"/>
          </w:tcPr>
          <w:p w14:paraId="0F50CD9B" w14:textId="4FF5571C" w:rsidR="00E715E9" w:rsidRPr="00614CF2" w:rsidRDefault="00E715E9" w:rsidP="00614CF2">
            <w:r w:rsidRPr="00614CF2">
              <w:t>Below</w:t>
            </w:r>
            <w:r w:rsidR="00F474B4" w:rsidRPr="00614CF2">
              <w:t xml:space="preserve"> </w:t>
            </w:r>
            <w:r w:rsidRPr="00614CF2">
              <w:t>Average</w:t>
            </w:r>
          </w:p>
        </w:tc>
        <w:tc>
          <w:tcPr>
            <w:tcW w:w="320" w:type="pct"/>
          </w:tcPr>
          <w:p w14:paraId="29EC630A" w14:textId="77777777" w:rsidR="00E715E9" w:rsidRPr="00614CF2" w:rsidRDefault="00E715E9" w:rsidP="00614CF2">
            <w:r w:rsidRPr="00614CF2">
              <w:t>$$$</w:t>
            </w:r>
          </w:p>
        </w:tc>
        <w:tc>
          <w:tcPr>
            <w:tcW w:w="219" w:type="pct"/>
          </w:tcPr>
          <w:p w14:paraId="6CA050A8" w14:textId="77777777" w:rsidR="00E715E9" w:rsidRPr="00614CF2" w:rsidRDefault="00E715E9" w:rsidP="00614CF2">
            <w:r w:rsidRPr="00614CF2">
              <w:t>2</w:t>
            </w:r>
          </w:p>
        </w:tc>
        <w:tc>
          <w:tcPr>
            <w:tcW w:w="349" w:type="pct"/>
          </w:tcPr>
          <w:p w14:paraId="5D43334E" w14:textId="77777777" w:rsidR="00E715E9" w:rsidRPr="00614CF2" w:rsidRDefault="00E715E9" w:rsidP="00614CF2">
            <w:r w:rsidRPr="00614CF2">
              <w:t>6.4</w:t>
            </w:r>
          </w:p>
        </w:tc>
      </w:tr>
      <w:tr w:rsidR="00E715E9" w:rsidRPr="00614CF2" w14:paraId="34A66BEE" w14:textId="77777777" w:rsidTr="00042CF5">
        <w:trPr>
          <w:trHeight w:val="20"/>
        </w:trPr>
        <w:tc>
          <w:tcPr>
            <w:tcW w:w="1875" w:type="pct"/>
          </w:tcPr>
          <w:p w14:paraId="7C2B6E46" w14:textId="210F2E47" w:rsidR="00E715E9" w:rsidRPr="00614CF2" w:rsidRDefault="00E715E9" w:rsidP="00614CF2">
            <w:r w:rsidRPr="00614CF2">
              <w:t>Fitness</w:t>
            </w:r>
            <w:r w:rsidR="00F474B4" w:rsidRPr="00614CF2">
              <w:t xml:space="preserve"> </w:t>
            </w:r>
            <w:r w:rsidRPr="00614CF2">
              <w:t>Instructors</w:t>
            </w:r>
            <w:r w:rsidR="00F474B4" w:rsidRPr="00614CF2">
              <w:t xml:space="preserve"> </w:t>
            </w:r>
            <w:r w:rsidRPr="00614CF2">
              <w:t>(CP)</w:t>
            </w:r>
          </w:p>
        </w:tc>
        <w:tc>
          <w:tcPr>
            <w:tcW w:w="348" w:type="pct"/>
          </w:tcPr>
          <w:p w14:paraId="293269BE" w14:textId="77777777" w:rsidR="00E715E9" w:rsidRPr="00614CF2" w:rsidRDefault="00E715E9" w:rsidP="00614CF2">
            <w:r w:rsidRPr="00614CF2">
              <w:t>36.4</w:t>
            </w:r>
          </w:p>
        </w:tc>
        <w:tc>
          <w:tcPr>
            <w:tcW w:w="213" w:type="pct"/>
          </w:tcPr>
          <w:p w14:paraId="0E0F70AC" w14:textId="77777777" w:rsidR="00E715E9" w:rsidRPr="00614CF2" w:rsidRDefault="00E715E9" w:rsidP="00614CF2">
            <w:r w:rsidRPr="00614CF2">
              <w:t>2.3</w:t>
            </w:r>
          </w:p>
        </w:tc>
        <w:tc>
          <w:tcPr>
            <w:tcW w:w="292" w:type="pct"/>
          </w:tcPr>
          <w:p w14:paraId="01623760" w14:textId="77777777" w:rsidR="00E715E9" w:rsidRPr="00614CF2" w:rsidRDefault="00E715E9" w:rsidP="00614CF2">
            <w:r w:rsidRPr="00614CF2">
              <w:t>6.9</w:t>
            </w:r>
          </w:p>
        </w:tc>
        <w:tc>
          <w:tcPr>
            <w:tcW w:w="312" w:type="pct"/>
          </w:tcPr>
          <w:p w14:paraId="2FF31CE4" w14:textId="77777777" w:rsidR="00E715E9" w:rsidRPr="00614CF2" w:rsidRDefault="00E715E9" w:rsidP="00614CF2">
            <w:r w:rsidRPr="00614CF2">
              <w:t>68</w:t>
            </w:r>
          </w:p>
        </w:tc>
        <w:tc>
          <w:tcPr>
            <w:tcW w:w="291" w:type="pct"/>
          </w:tcPr>
          <w:p w14:paraId="1CA82774" w14:textId="77777777" w:rsidR="00E715E9" w:rsidRPr="00614CF2" w:rsidRDefault="00E715E9" w:rsidP="00614CF2">
            <w:r w:rsidRPr="00614CF2">
              <w:t>63</w:t>
            </w:r>
          </w:p>
        </w:tc>
        <w:tc>
          <w:tcPr>
            <w:tcW w:w="306" w:type="pct"/>
          </w:tcPr>
          <w:p w14:paraId="79FE5D33" w14:textId="77777777" w:rsidR="00E715E9" w:rsidRPr="00614CF2" w:rsidRDefault="00E715E9" w:rsidP="00614CF2">
            <w:r w:rsidRPr="00614CF2">
              <w:t>19</w:t>
            </w:r>
          </w:p>
        </w:tc>
        <w:tc>
          <w:tcPr>
            <w:tcW w:w="476" w:type="pct"/>
          </w:tcPr>
          <w:p w14:paraId="2E4A5DBC" w14:textId="6728CD0B" w:rsidR="00E715E9" w:rsidRPr="00614CF2" w:rsidRDefault="00E715E9" w:rsidP="00614CF2">
            <w:r w:rsidRPr="00614CF2">
              <w:t>Below</w:t>
            </w:r>
            <w:r w:rsidR="00F474B4" w:rsidRPr="00614CF2">
              <w:t xml:space="preserve"> </w:t>
            </w:r>
            <w:r w:rsidRPr="00614CF2">
              <w:t>Average</w:t>
            </w:r>
          </w:p>
        </w:tc>
        <w:tc>
          <w:tcPr>
            <w:tcW w:w="320" w:type="pct"/>
          </w:tcPr>
          <w:p w14:paraId="75FABC40" w14:textId="77777777" w:rsidR="00E715E9" w:rsidRPr="00614CF2" w:rsidRDefault="00E715E9" w:rsidP="00614CF2">
            <w:r w:rsidRPr="00614CF2">
              <w:t>$$</w:t>
            </w:r>
          </w:p>
        </w:tc>
        <w:tc>
          <w:tcPr>
            <w:tcW w:w="219" w:type="pct"/>
          </w:tcPr>
          <w:p w14:paraId="2F14E3FA" w14:textId="77777777" w:rsidR="00E715E9" w:rsidRPr="00614CF2" w:rsidRDefault="00E715E9" w:rsidP="00614CF2">
            <w:r w:rsidRPr="00614CF2">
              <w:t>4</w:t>
            </w:r>
          </w:p>
        </w:tc>
        <w:tc>
          <w:tcPr>
            <w:tcW w:w="349" w:type="pct"/>
          </w:tcPr>
          <w:p w14:paraId="4F7ACA0E" w14:textId="77777777" w:rsidR="00E715E9" w:rsidRPr="00614CF2" w:rsidRDefault="00E715E9" w:rsidP="00614CF2">
            <w:r w:rsidRPr="00614CF2">
              <w:t>8.3</w:t>
            </w:r>
          </w:p>
        </w:tc>
      </w:tr>
      <w:tr w:rsidR="00E715E9" w:rsidRPr="00614CF2" w14:paraId="054825EB" w14:textId="77777777" w:rsidTr="00042CF5">
        <w:trPr>
          <w:trHeight w:val="20"/>
        </w:trPr>
        <w:tc>
          <w:tcPr>
            <w:tcW w:w="1875" w:type="pct"/>
          </w:tcPr>
          <w:p w14:paraId="6F875210" w14:textId="2C478664" w:rsidR="00E715E9" w:rsidRPr="00614CF2" w:rsidRDefault="00E715E9" w:rsidP="00614CF2">
            <w:r w:rsidRPr="00614CF2">
              <w:t>Greenkeepers</w:t>
            </w:r>
            <w:r w:rsidR="00F474B4" w:rsidRPr="00614CF2">
              <w:t xml:space="preserve"> </w:t>
            </w:r>
            <w:r w:rsidRPr="00614CF2">
              <w:t>(TT)</w:t>
            </w:r>
          </w:p>
        </w:tc>
        <w:tc>
          <w:tcPr>
            <w:tcW w:w="348" w:type="pct"/>
          </w:tcPr>
          <w:p w14:paraId="35643064" w14:textId="77777777" w:rsidR="00E715E9" w:rsidRPr="00614CF2" w:rsidRDefault="00E715E9" w:rsidP="00614CF2">
            <w:r w:rsidRPr="00614CF2">
              <w:t>13.0</w:t>
            </w:r>
          </w:p>
        </w:tc>
        <w:tc>
          <w:tcPr>
            <w:tcW w:w="213" w:type="pct"/>
          </w:tcPr>
          <w:p w14:paraId="5FA13A7A" w14:textId="77777777" w:rsidR="00E715E9" w:rsidRPr="00614CF2" w:rsidRDefault="00E715E9" w:rsidP="00614CF2">
            <w:r w:rsidRPr="00614CF2">
              <w:t>-2.8</w:t>
            </w:r>
          </w:p>
        </w:tc>
        <w:tc>
          <w:tcPr>
            <w:tcW w:w="292" w:type="pct"/>
          </w:tcPr>
          <w:p w14:paraId="474D4578" w14:textId="77777777" w:rsidR="00E715E9" w:rsidRPr="00614CF2" w:rsidRDefault="00E715E9" w:rsidP="00614CF2">
            <w:r w:rsidRPr="00614CF2">
              <w:t>-17.6</w:t>
            </w:r>
          </w:p>
        </w:tc>
        <w:tc>
          <w:tcPr>
            <w:tcW w:w="312" w:type="pct"/>
          </w:tcPr>
          <w:p w14:paraId="7A6EDCB0" w14:textId="77777777" w:rsidR="00E715E9" w:rsidRPr="00614CF2" w:rsidRDefault="00E715E9" w:rsidP="00614CF2">
            <w:r w:rsidRPr="00614CF2">
              <w:t>20</w:t>
            </w:r>
          </w:p>
        </w:tc>
        <w:tc>
          <w:tcPr>
            <w:tcW w:w="291" w:type="pct"/>
          </w:tcPr>
          <w:p w14:paraId="0A1552D0" w14:textId="77777777" w:rsidR="00E715E9" w:rsidRPr="00614CF2" w:rsidRDefault="00E715E9" w:rsidP="00614CF2">
            <w:r w:rsidRPr="00614CF2">
              <w:t>4</w:t>
            </w:r>
          </w:p>
        </w:tc>
        <w:tc>
          <w:tcPr>
            <w:tcW w:w="306" w:type="pct"/>
          </w:tcPr>
          <w:p w14:paraId="6F16A73D" w14:textId="77777777" w:rsidR="00E715E9" w:rsidRPr="00614CF2" w:rsidRDefault="00E715E9" w:rsidP="00614CF2">
            <w:r w:rsidRPr="00614CF2">
              <w:t>22</w:t>
            </w:r>
          </w:p>
        </w:tc>
        <w:tc>
          <w:tcPr>
            <w:tcW w:w="476" w:type="pct"/>
          </w:tcPr>
          <w:p w14:paraId="531AB968" w14:textId="21B9BAEB" w:rsidR="00E715E9" w:rsidRPr="00614CF2" w:rsidRDefault="00E715E9" w:rsidP="00614CF2">
            <w:r w:rsidRPr="00614CF2">
              <w:t>Below</w:t>
            </w:r>
            <w:r w:rsidR="00F474B4" w:rsidRPr="00614CF2">
              <w:t xml:space="preserve"> </w:t>
            </w:r>
            <w:r w:rsidRPr="00614CF2">
              <w:t>Average</w:t>
            </w:r>
          </w:p>
        </w:tc>
        <w:tc>
          <w:tcPr>
            <w:tcW w:w="320" w:type="pct"/>
          </w:tcPr>
          <w:p w14:paraId="4347BA80" w14:textId="77777777" w:rsidR="00E715E9" w:rsidRPr="00614CF2" w:rsidRDefault="00E715E9" w:rsidP="00614CF2">
            <w:r w:rsidRPr="00614CF2">
              <w:t>$$</w:t>
            </w:r>
          </w:p>
        </w:tc>
        <w:tc>
          <w:tcPr>
            <w:tcW w:w="219" w:type="pct"/>
          </w:tcPr>
          <w:p w14:paraId="31CA93AC" w14:textId="77777777" w:rsidR="00E715E9" w:rsidRPr="00614CF2" w:rsidRDefault="00E715E9" w:rsidP="00614CF2">
            <w:r w:rsidRPr="00614CF2">
              <w:t>3</w:t>
            </w:r>
          </w:p>
        </w:tc>
        <w:tc>
          <w:tcPr>
            <w:tcW w:w="349" w:type="pct"/>
          </w:tcPr>
          <w:p w14:paraId="438FF8CA" w14:textId="77777777" w:rsidR="00E715E9" w:rsidRPr="00614CF2" w:rsidRDefault="00E715E9" w:rsidP="00614CF2">
            <w:r w:rsidRPr="00614CF2">
              <w:t>2.0</w:t>
            </w:r>
          </w:p>
        </w:tc>
      </w:tr>
      <w:tr w:rsidR="00E715E9" w:rsidRPr="00614CF2" w14:paraId="48EF369B" w14:textId="77777777" w:rsidTr="00042CF5">
        <w:trPr>
          <w:trHeight w:val="20"/>
        </w:trPr>
        <w:tc>
          <w:tcPr>
            <w:tcW w:w="1875" w:type="pct"/>
          </w:tcPr>
          <w:p w14:paraId="3BE35541" w14:textId="236AC9FB" w:rsidR="00E715E9" w:rsidRPr="00614CF2" w:rsidRDefault="00E715E9" w:rsidP="00614CF2">
            <w:r w:rsidRPr="00614CF2">
              <w:t>Outdoor</w:t>
            </w:r>
            <w:r w:rsidR="00F474B4" w:rsidRPr="00614CF2">
              <w:t xml:space="preserve"> </w:t>
            </w:r>
            <w:r w:rsidRPr="00614CF2">
              <w:t>Adventure</w:t>
            </w:r>
            <w:r w:rsidR="00F474B4" w:rsidRPr="00614CF2">
              <w:t xml:space="preserve"> </w:t>
            </w:r>
            <w:r w:rsidRPr="00614CF2">
              <w:t>Guides</w:t>
            </w:r>
            <w:r w:rsidR="00F474B4" w:rsidRPr="00614CF2">
              <w:t xml:space="preserve"> </w:t>
            </w:r>
            <w:r w:rsidRPr="00614CF2">
              <w:t>(CP)</w:t>
            </w:r>
          </w:p>
        </w:tc>
        <w:tc>
          <w:tcPr>
            <w:tcW w:w="348" w:type="pct"/>
          </w:tcPr>
          <w:p w14:paraId="1B4A70E3" w14:textId="77777777" w:rsidR="00E715E9" w:rsidRPr="00614CF2" w:rsidRDefault="00E715E9" w:rsidP="00614CF2">
            <w:r w:rsidRPr="00614CF2">
              <w:t>3.6</w:t>
            </w:r>
          </w:p>
        </w:tc>
        <w:tc>
          <w:tcPr>
            <w:tcW w:w="213" w:type="pct"/>
          </w:tcPr>
          <w:p w14:paraId="11D978E1" w14:textId="77777777" w:rsidR="00E715E9" w:rsidRPr="00614CF2" w:rsidRDefault="00E715E9" w:rsidP="00614CF2">
            <w:r w:rsidRPr="00614CF2">
              <w:t>-0.7</w:t>
            </w:r>
          </w:p>
        </w:tc>
        <w:tc>
          <w:tcPr>
            <w:tcW w:w="292" w:type="pct"/>
          </w:tcPr>
          <w:p w14:paraId="5EFEFCFE" w14:textId="77777777" w:rsidR="00E715E9" w:rsidRPr="00614CF2" w:rsidRDefault="00E715E9" w:rsidP="00614CF2">
            <w:r w:rsidRPr="00614CF2">
              <w:t>-16.0</w:t>
            </w:r>
          </w:p>
        </w:tc>
        <w:tc>
          <w:tcPr>
            <w:tcW w:w="312" w:type="pct"/>
          </w:tcPr>
          <w:p w14:paraId="773C9162" w14:textId="77777777" w:rsidR="00E715E9" w:rsidRPr="00614CF2" w:rsidRDefault="00E715E9" w:rsidP="00614CF2">
            <w:r w:rsidRPr="00614CF2">
              <w:t>23</w:t>
            </w:r>
          </w:p>
        </w:tc>
        <w:tc>
          <w:tcPr>
            <w:tcW w:w="291" w:type="pct"/>
          </w:tcPr>
          <w:p w14:paraId="69A25921" w14:textId="77777777" w:rsidR="00E715E9" w:rsidRPr="00614CF2" w:rsidRDefault="00E715E9" w:rsidP="00614CF2">
            <w:r w:rsidRPr="00614CF2">
              <w:t>44</w:t>
            </w:r>
          </w:p>
        </w:tc>
        <w:tc>
          <w:tcPr>
            <w:tcW w:w="306" w:type="pct"/>
          </w:tcPr>
          <w:p w14:paraId="144242FF" w14:textId="77777777" w:rsidR="00E715E9" w:rsidRPr="00614CF2" w:rsidRDefault="00E715E9" w:rsidP="00614CF2">
            <w:r w:rsidRPr="00614CF2">
              <w:t>27</w:t>
            </w:r>
          </w:p>
        </w:tc>
        <w:tc>
          <w:tcPr>
            <w:tcW w:w="476" w:type="pct"/>
          </w:tcPr>
          <w:p w14:paraId="4D10FBB7" w14:textId="1116DFBC" w:rsidR="00E715E9" w:rsidRPr="00614CF2" w:rsidRDefault="00E715E9" w:rsidP="00614CF2">
            <w:r w:rsidRPr="00614CF2">
              <w:t>Above</w:t>
            </w:r>
            <w:r w:rsidR="00F474B4" w:rsidRPr="00614CF2">
              <w:t xml:space="preserve"> </w:t>
            </w:r>
            <w:r w:rsidRPr="00614CF2">
              <w:t>Average</w:t>
            </w:r>
          </w:p>
        </w:tc>
        <w:tc>
          <w:tcPr>
            <w:tcW w:w="320" w:type="pct"/>
          </w:tcPr>
          <w:p w14:paraId="1F957579" w14:textId="77777777" w:rsidR="00E715E9" w:rsidRPr="00614CF2" w:rsidRDefault="00E715E9" w:rsidP="00614CF2">
            <w:r w:rsidRPr="00614CF2">
              <w:t>-</w:t>
            </w:r>
          </w:p>
        </w:tc>
        <w:tc>
          <w:tcPr>
            <w:tcW w:w="219" w:type="pct"/>
          </w:tcPr>
          <w:p w14:paraId="43C85C34" w14:textId="77777777" w:rsidR="00E715E9" w:rsidRPr="00614CF2" w:rsidRDefault="00E715E9" w:rsidP="00614CF2">
            <w:r w:rsidRPr="00614CF2">
              <w:t>3</w:t>
            </w:r>
          </w:p>
        </w:tc>
        <w:tc>
          <w:tcPr>
            <w:tcW w:w="349" w:type="pct"/>
          </w:tcPr>
          <w:p w14:paraId="78860809" w14:textId="77777777" w:rsidR="00E715E9" w:rsidRPr="00614CF2" w:rsidRDefault="00E715E9" w:rsidP="00614CF2">
            <w:r w:rsidRPr="00614CF2">
              <w:t>7.4</w:t>
            </w:r>
          </w:p>
        </w:tc>
      </w:tr>
      <w:tr w:rsidR="00E715E9" w:rsidRPr="00614CF2" w14:paraId="7D459C3E" w14:textId="77777777" w:rsidTr="00042CF5">
        <w:trPr>
          <w:trHeight w:val="20"/>
        </w:trPr>
        <w:tc>
          <w:tcPr>
            <w:tcW w:w="1875" w:type="pct"/>
          </w:tcPr>
          <w:p w14:paraId="1C0EC389" w14:textId="6658433A" w:rsidR="00E715E9" w:rsidRPr="00614CF2" w:rsidRDefault="00E715E9" w:rsidP="00614CF2">
            <w:r w:rsidRPr="00614CF2">
              <w:t>Sports</w:t>
            </w:r>
            <w:r w:rsidR="00F474B4" w:rsidRPr="00614CF2">
              <w:t xml:space="preserve"> </w:t>
            </w:r>
            <w:r w:rsidRPr="00614CF2">
              <w:t>Coaches,</w:t>
            </w:r>
            <w:r w:rsidR="00F474B4" w:rsidRPr="00614CF2">
              <w:t xml:space="preserve"> </w:t>
            </w:r>
            <w:r w:rsidRPr="00614CF2">
              <w:t>Instructors</w:t>
            </w:r>
            <w:r w:rsidR="00F474B4" w:rsidRPr="00614CF2">
              <w:t xml:space="preserve"> </w:t>
            </w:r>
            <w:r w:rsidRPr="00614CF2">
              <w:t>and</w:t>
            </w:r>
            <w:r w:rsidR="00F474B4" w:rsidRPr="00614CF2">
              <w:t xml:space="preserve"> </w:t>
            </w:r>
            <w:r w:rsidRPr="00614CF2">
              <w:t>Officials</w:t>
            </w:r>
            <w:r w:rsidR="00F474B4" w:rsidRPr="00614CF2">
              <w:t xml:space="preserve"> </w:t>
            </w:r>
            <w:r w:rsidRPr="00614CF2">
              <w:t>(CP)</w:t>
            </w:r>
          </w:p>
        </w:tc>
        <w:tc>
          <w:tcPr>
            <w:tcW w:w="348" w:type="pct"/>
          </w:tcPr>
          <w:p w14:paraId="7D700F78" w14:textId="77777777" w:rsidR="00E715E9" w:rsidRPr="00614CF2" w:rsidRDefault="00E715E9" w:rsidP="00614CF2">
            <w:r w:rsidRPr="00614CF2">
              <w:t>54.6</w:t>
            </w:r>
          </w:p>
        </w:tc>
        <w:tc>
          <w:tcPr>
            <w:tcW w:w="213" w:type="pct"/>
          </w:tcPr>
          <w:p w14:paraId="4F0E7158" w14:textId="77777777" w:rsidR="00E715E9" w:rsidRPr="00614CF2" w:rsidRDefault="00E715E9" w:rsidP="00614CF2">
            <w:r w:rsidRPr="00614CF2">
              <w:t>6.7</w:t>
            </w:r>
          </w:p>
        </w:tc>
        <w:tc>
          <w:tcPr>
            <w:tcW w:w="292" w:type="pct"/>
          </w:tcPr>
          <w:p w14:paraId="781F1575" w14:textId="77777777" w:rsidR="00E715E9" w:rsidRPr="00614CF2" w:rsidRDefault="00E715E9" w:rsidP="00614CF2">
            <w:r w:rsidRPr="00614CF2">
              <w:t>14.0</w:t>
            </w:r>
          </w:p>
        </w:tc>
        <w:tc>
          <w:tcPr>
            <w:tcW w:w="312" w:type="pct"/>
          </w:tcPr>
          <w:p w14:paraId="5B871733" w14:textId="77777777" w:rsidR="00E715E9" w:rsidRPr="00614CF2" w:rsidRDefault="00E715E9" w:rsidP="00614CF2">
            <w:r w:rsidRPr="00614CF2">
              <w:t>80</w:t>
            </w:r>
          </w:p>
        </w:tc>
        <w:tc>
          <w:tcPr>
            <w:tcW w:w="291" w:type="pct"/>
          </w:tcPr>
          <w:p w14:paraId="6891D65E" w14:textId="77777777" w:rsidR="00E715E9" w:rsidRPr="00614CF2" w:rsidRDefault="00E715E9" w:rsidP="00614CF2">
            <w:r w:rsidRPr="00614CF2">
              <w:t>57</w:t>
            </w:r>
          </w:p>
        </w:tc>
        <w:tc>
          <w:tcPr>
            <w:tcW w:w="306" w:type="pct"/>
          </w:tcPr>
          <w:p w14:paraId="3DD9C1FE" w14:textId="77777777" w:rsidR="00E715E9" w:rsidRPr="00614CF2" w:rsidRDefault="00E715E9" w:rsidP="00614CF2">
            <w:r w:rsidRPr="00614CF2">
              <w:t>62</w:t>
            </w:r>
          </w:p>
        </w:tc>
        <w:tc>
          <w:tcPr>
            <w:tcW w:w="476" w:type="pct"/>
          </w:tcPr>
          <w:p w14:paraId="65F4120D" w14:textId="29EB8F28" w:rsidR="00E715E9" w:rsidRPr="00614CF2" w:rsidRDefault="00E715E9" w:rsidP="00614CF2">
            <w:r w:rsidRPr="00614CF2">
              <w:t>Above</w:t>
            </w:r>
            <w:r w:rsidR="00F474B4" w:rsidRPr="00614CF2">
              <w:t xml:space="preserve"> </w:t>
            </w:r>
            <w:r w:rsidRPr="00614CF2">
              <w:t>Average</w:t>
            </w:r>
          </w:p>
        </w:tc>
        <w:tc>
          <w:tcPr>
            <w:tcW w:w="320" w:type="pct"/>
          </w:tcPr>
          <w:p w14:paraId="5F656253" w14:textId="77777777" w:rsidR="00E715E9" w:rsidRPr="00614CF2" w:rsidRDefault="00E715E9" w:rsidP="00614CF2">
            <w:r w:rsidRPr="00614CF2">
              <w:t>$$</w:t>
            </w:r>
          </w:p>
        </w:tc>
        <w:tc>
          <w:tcPr>
            <w:tcW w:w="219" w:type="pct"/>
          </w:tcPr>
          <w:p w14:paraId="4F79EFAE" w14:textId="77777777" w:rsidR="00E715E9" w:rsidRPr="00614CF2" w:rsidRDefault="00E715E9" w:rsidP="00614CF2">
            <w:r w:rsidRPr="00614CF2">
              <w:t>4</w:t>
            </w:r>
          </w:p>
        </w:tc>
        <w:tc>
          <w:tcPr>
            <w:tcW w:w="349" w:type="pct"/>
          </w:tcPr>
          <w:p w14:paraId="13ECC4C6" w14:textId="77777777" w:rsidR="00E715E9" w:rsidRPr="00614CF2" w:rsidRDefault="00E715E9" w:rsidP="00614CF2">
            <w:r w:rsidRPr="00614CF2">
              <w:t>7.7</w:t>
            </w:r>
          </w:p>
        </w:tc>
      </w:tr>
      <w:tr w:rsidR="00E715E9" w:rsidRPr="00614CF2" w14:paraId="70029B8F" w14:textId="77777777" w:rsidTr="00042CF5">
        <w:trPr>
          <w:trHeight w:val="20"/>
        </w:trPr>
        <w:tc>
          <w:tcPr>
            <w:tcW w:w="1875" w:type="pct"/>
          </w:tcPr>
          <w:p w14:paraId="7287FF31" w14:textId="405BCF41" w:rsidR="00E715E9" w:rsidRPr="00614CF2" w:rsidRDefault="00E715E9" w:rsidP="00614CF2">
            <w:r w:rsidRPr="00614CF2">
              <w:t>Sportspersons</w:t>
            </w:r>
            <w:r w:rsidR="00F474B4" w:rsidRPr="00614CF2">
              <w:t xml:space="preserve"> </w:t>
            </w:r>
            <w:r w:rsidRPr="00614CF2">
              <w:t>(CP)</w:t>
            </w:r>
          </w:p>
        </w:tc>
        <w:tc>
          <w:tcPr>
            <w:tcW w:w="348" w:type="pct"/>
          </w:tcPr>
          <w:p w14:paraId="6655E0A0" w14:textId="77777777" w:rsidR="00E715E9" w:rsidRPr="00614CF2" w:rsidRDefault="00E715E9" w:rsidP="00614CF2">
            <w:r w:rsidRPr="00614CF2">
              <w:t>13.7</w:t>
            </w:r>
          </w:p>
        </w:tc>
        <w:tc>
          <w:tcPr>
            <w:tcW w:w="213" w:type="pct"/>
          </w:tcPr>
          <w:p w14:paraId="079754A3" w14:textId="77777777" w:rsidR="00E715E9" w:rsidRPr="00614CF2" w:rsidRDefault="00E715E9" w:rsidP="00614CF2">
            <w:r w:rsidRPr="00614CF2">
              <w:t>2.1</w:t>
            </w:r>
          </w:p>
        </w:tc>
        <w:tc>
          <w:tcPr>
            <w:tcW w:w="292" w:type="pct"/>
          </w:tcPr>
          <w:p w14:paraId="5396A404" w14:textId="77777777" w:rsidR="00E715E9" w:rsidRPr="00614CF2" w:rsidRDefault="00E715E9" w:rsidP="00614CF2">
            <w:r w:rsidRPr="00614CF2">
              <w:t>18.2</w:t>
            </w:r>
          </w:p>
        </w:tc>
        <w:tc>
          <w:tcPr>
            <w:tcW w:w="312" w:type="pct"/>
          </w:tcPr>
          <w:p w14:paraId="551F0D23" w14:textId="77777777" w:rsidR="00E715E9" w:rsidRPr="00614CF2" w:rsidRDefault="00E715E9" w:rsidP="00614CF2">
            <w:r w:rsidRPr="00614CF2">
              <w:t>65</w:t>
            </w:r>
          </w:p>
        </w:tc>
        <w:tc>
          <w:tcPr>
            <w:tcW w:w="291" w:type="pct"/>
          </w:tcPr>
          <w:p w14:paraId="2347CFD5" w14:textId="77777777" w:rsidR="00E715E9" w:rsidRPr="00614CF2" w:rsidRDefault="00E715E9" w:rsidP="00614CF2">
            <w:r w:rsidRPr="00614CF2">
              <w:t>40</w:t>
            </w:r>
          </w:p>
        </w:tc>
        <w:tc>
          <w:tcPr>
            <w:tcW w:w="306" w:type="pct"/>
          </w:tcPr>
          <w:p w14:paraId="14FCE93C" w14:textId="77777777" w:rsidR="00E715E9" w:rsidRPr="00614CF2" w:rsidRDefault="00E715E9" w:rsidP="00614CF2">
            <w:r w:rsidRPr="00614CF2">
              <w:t>60</w:t>
            </w:r>
          </w:p>
        </w:tc>
        <w:tc>
          <w:tcPr>
            <w:tcW w:w="476" w:type="pct"/>
          </w:tcPr>
          <w:p w14:paraId="458C67E1" w14:textId="0BF66937" w:rsidR="00E715E9" w:rsidRPr="00614CF2" w:rsidRDefault="00E715E9" w:rsidP="00614CF2">
            <w:r w:rsidRPr="00614CF2">
              <w:t>Above</w:t>
            </w:r>
            <w:r w:rsidR="00F474B4" w:rsidRPr="00614CF2">
              <w:t xml:space="preserve"> </w:t>
            </w:r>
            <w:r w:rsidRPr="00614CF2">
              <w:t>Average</w:t>
            </w:r>
          </w:p>
        </w:tc>
        <w:tc>
          <w:tcPr>
            <w:tcW w:w="320" w:type="pct"/>
          </w:tcPr>
          <w:p w14:paraId="367A0EB6" w14:textId="77777777" w:rsidR="00E715E9" w:rsidRPr="00614CF2" w:rsidRDefault="00E715E9" w:rsidP="00614CF2">
            <w:r w:rsidRPr="00614CF2">
              <w:t>-</w:t>
            </w:r>
          </w:p>
        </w:tc>
        <w:tc>
          <w:tcPr>
            <w:tcW w:w="219" w:type="pct"/>
          </w:tcPr>
          <w:p w14:paraId="03932C25" w14:textId="77777777" w:rsidR="00E715E9" w:rsidRPr="00614CF2" w:rsidRDefault="00E715E9" w:rsidP="00614CF2">
            <w:r w:rsidRPr="00614CF2">
              <w:t>3</w:t>
            </w:r>
          </w:p>
        </w:tc>
        <w:tc>
          <w:tcPr>
            <w:tcW w:w="349" w:type="pct"/>
          </w:tcPr>
          <w:p w14:paraId="40113A9E" w14:textId="77777777" w:rsidR="00E715E9" w:rsidRPr="00614CF2" w:rsidRDefault="00E715E9" w:rsidP="00614CF2">
            <w:r w:rsidRPr="00614CF2">
              <w:t>7.5</w:t>
            </w:r>
          </w:p>
        </w:tc>
      </w:tr>
    </w:tbl>
    <w:p w14:paraId="559AEF8B" w14:textId="77777777" w:rsidR="00E6324C" w:rsidRDefault="00E6324C" w:rsidP="00E6324C">
      <w:pPr>
        <w:rPr>
          <w:noProof/>
        </w:rPr>
      </w:pPr>
    </w:p>
    <w:p w14:paraId="7226CEB2" w14:textId="7832AD22" w:rsidR="00714A76" w:rsidRDefault="00714A76" w:rsidP="00490E2D">
      <w:pPr>
        <w:sectPr w:rsidR="00714A76" w:rsidSect="00F90C91">
          <w:headerReference w:type="even" r:id="rId126"/>
          <w:headerReference w:type="default" r:id="rId127"/>
          <w:pgSz w:w="11907" w:h="16840" w:code="9"/>
          <w:pgMar w:top="1134" w:right="1134" w:bottom="1134" w:left="1134" w:header="210" w:footer="454" w:gutter="0"/>
          <w:cols w:space="708"/>
          <w:docGrid w:linePitch="360"/>
        </w:sectPr>
      </w:pPr>
    </w:p>
    <w:p w14:paraId="77E4ED67" w14:textId="45BD4288" w:rsidR="007427B4" w:rsidRDefault="00A954A4" w:rsidP="007427B4">
      <w:pPr>
        <w:pStyle w:val="Heading1"/>
      </w:pPr>
      <w:bookmarkStart w:id="74" w:name="_Toc200630512"/>
      <w:bookmarkStart w:id="75" w:name="_Ref152009636"/>
      <w:bookmarkStart w:id="76" w:name="_Ref152009645"/>
      <w:bookmarkStart w:id="77" w:name="_Ref152009650"/>
      <w:bookmarkStart w:id="78" w:name="_Ref152009658"/>
      <w:bookmarkStart w:id="79" w:name="_Ref152009663"/>
      <w:bookmarkStart w:id="80" w:name="_Ref152009667"/>
      <w:bookmarkStart w:id="81" w:name="_Ref152009674"/>
      <w:bookmarkStart w:id="82" w:name="_Ref152009680"/>
      <w:bookmarkStart w:id="83" w:name="_Toc152020353"/>
      <w:r>
        <w:lastRenderedPageBreak/>
        <w:t>Useful</w:t>
      </w:r>
      <w:r w:rsidR="00F474B4">
        <w:t xml:space="preserve"> </w:t>
      </w:r>
      <w:r>
        <w:t>websites</w:t>
      </w:r>
      <w:r w:rsidR="00F474B4">
        <w:t xml:space="preserve"> </w:t>
      </w:r>
      <w:r>
        <w:t>and</w:t>
      </w:r>
      <w:r w:rsidR="00F474B4">
        <w:t xml:space="preserve"> </w:t>
      </w:r>
      <w:r>
        <w:t>links</w:t>
      </w:r>
      <w:bookmarkEnd w:id="74"/>
    </w:p>
    <w:bookmarkEnd w:id="75"/>
    <w:bookmarkEnd w:id="76"/>
    <w:bookmarkEnd w:id="77"/>
    <w:bookmarkEnd w:id="78"/>
    <w:bookmarkEnd w:id="79"/>
    <w:bookmarkEnd w:id="80"/>
    <w:bookmarkEnd w:id="81"/>
    <w:bookmarkEnd w:id="82"/>
    <w:bookmarkEnd w:id="83"/>
    <w:p w14:paraId="06589FC1" w14:textId="29FCB5EA" w:rsidR="001C4787" w:rsidRDefault="00A954A4" w:rsidP="00D440EC">
      <w:pPr>
        <w:pStyle w:val="Subheading"/>
      </w:pPr>
      <w:r>
        <w:t>Your</w:t>
      </w:r>
      <w:r w:rsidR="00F474B4">
        <w:t xml:space="preserve"> </w:t>
      </w:r>
      <w:r>
        <w:t>Career</w:t>
      </w:r>
    </w:p>
    <w:p w14:paraId="7E1E5702" w14:textId="69EA0621" w:rsidR="00376175" w:rsidRDefault="00376175" w:rsidP="00376175">
      <w:hyperlink r:id="rId128" w:history="1">
        <w:r w:rsidRPr="00376175">
          <w:rPr>
            <w:rStyle w:val="Hyperlink"/>
          </w:rPr>
          <w:t>yourcareer.gov.au</w:t>
        </w:r>
      </w:hyperlink>
    </w:p>
    <w:p w14:paraId="6CFCF198" w14:textId="5CCAA9AD" w:rsidR="00376175" w:rsidRDefault="00376175" w:rsidP="00376175">
      <w:r>
        <w:t>The</w:t>
      </w:r>
      <w:r w:rsidR="00F474B4">
        <w:t xml:space="preserve"> </w:t>
      </w:r>
      <w:r>
        <w:t>Your</w:t>
      </w:r>
      <w:r w:rsidR="00F474B4">
        <w:t xml:space="preserve"> </w:t>
      </w:r>
      <w:r>
        <w:t>Career</w:t>
      </w:r>
      <w:r w:rsidR="00F474B4">
        <w:t xml:space="preserve"> </w:t>
      </w:r>
      <w:r>
        <w:t>website</w:t>
      </w:r>
      <w:r w:rsidR="00F474B4">
        <w:t xml:space="preserve"> </w:t>
      </w:r>
      <w:r>
        <w:t>assists</w:t>
      </w:r>
      <w:r w:rsidR="00F474B4">
        <w:t xml:space="preserve"> </w:t>
      </w:r>
      <w:r>
        <w:t>Australians</w:t>
      </w:r>
      <w:r w:rsidR="00F474B4">
        <w:t xml:space="preserve"> </w:t>
      </w:r>
      <w:r>
        <w:t>of</w:t>
      </w:r>
      <w:r w:rsidR="00F474B4">
        <w:t xml:space="preserve"> </w:t>
      </w:r>
      <w:r>
        <w:t>all</w:t>
      </w:r>
      <w:r w:rsidR="00F474B4">
        <w:t xml:space="preserve"> </w:t>
      </w:r>
      <w:r>
        <w:t>ages</w:t>
      </w:r>
      <w:r w:rsidR="00F474B4">
        <w:t xml:space="preserve"> </w:t>
      </w:r>
      <w:r>
        <w:t>and</w:t>
      </w:r>
      <w:r w:rsidR="00F474B4">
        <w:t xml:space="preserve"> </w:t>
      </w:r>
      <w:r>
        <w:t>circumstances</w:t>
      </w:r>
      <w:r w:rsidR="00F474B4">
        <w:t xml:space="preserve"> </w:t>
      </w:r>
      <w:r>
        <w:t>better</w:t>
      </w:r>
      <w:r w:rsidR="00F474B4">
        <w:t xml:space="preserve"> </w:t>
      </w:r>
      <w:r>
        <w:t>plan</w:t>
      </w:r>
      <w:r w:rsidR="00F474B4">
        <w:t xml:space="preserve"> </w:t>
      </w:r>
      <w:r>
        <w:t>and</w:t>
      </w:r>
      <w:r w:rsidR="00F474B4">
        <w:t xml:space="preserve"> </w:t>
      </w:r>
      <w:r>
        <w:t>manage</w:t>
      </w:r>
      <w:r w:rsidR="00F474B4">
        <w:t xml:space="preserve"> </w:t>
      </w:r>
      <w:r>
        <w:t>their</w:t>
      </w:r>
      <w:r w:rsidR="00F474B4">
        <w:t xml:space="preserve"> </w:t>
      </w:r>
      <w:r>
        <w:t>career.</w:t>
      </w:r>
      <w:r w:rsidR="00F474B4">
        <w:t xml:space="preserve"> </w:t>
      </w:r>
      <w:r>
        <w:t>Your</w:t>
      </w:r>
      <w:r w:rsidR="00F474B4">
        <w:t xml:space="preserve"> </w:t>
      </w:r>
      <w:r>
        <w:t>Career</w:t>
      </w:r>
      <w:r w:rsidR="00F474B4">
        <w:t xml:space="preserve"> </w:t>
      </w:r>
      <w:r>
        <w:t>provides</w:t>
      </w:r>
      <w:r w:rsidR="00F474B4">
        <w:t xml:space="preserve"> </w:t>
      </w:r>
      <w:r>
        <w:t>evidence-based</w:t>
      </w:r>
      <w:r w:rsidR="00F474B4">
        <w:t xml:space="preserve"> </w:t>
      </w:r>
      <w:r>
        <w:t>careers</w:t>
      </w:r>
      <w:r w:rsidR="00F474B4">
        <w:t xml:space="preserve"> </w:t>
      </w:r>
      <w:r>
        <w:t>information,</w:t>
      </w:r>
      <w:r w:rsidR="00F474B4">
        <w:t xml:space="preserve"> </w:t>
      </w:r>
      <w:r>
        <w:t>resources</w:t>
      </w:r>
      <w:r w:rsidR="00F474B4">
        <w:t xml:space="preserve"> </w:t>
      </w:r>
      <w:r>
        <w:t>and</w:t>
      </w:r>
      <w:r w:rsidR="00F474B4">
        <w:t xml:space="preserve"> </w:t>
      </w:r>
      <w:r>
        <w:t>advice</w:t>
      </w:r>
      <w:r w:rsidR="00F474B4">
        <w:t xml:space="preserve"> </w:t>
      </w:r>
      <w:r>
        <w:t>that</w:t>
      </w:r>
      <w:r w:rsidR="00F474B4">
        <w:t xml:space="preserve"> </w:t>
      </w:r>
      <w:r>
        <w:t>provide</w:t>
      </w:r>
      <w:r w:rsidR="00F474B4">
        <w:t xml:space="preserve"> </w:t>
      </w:r>
      <w:r>
        <w:t>education,</w:t>
      </w:r>
      <w:r w:rsidR="00F474B4">
        <w:t xml:space="preserve"> </w:t>
      </w:r>
      <w:r>
        <w:t>training</w:t>
      </w:r>
      <w:r w:rsidR="00F474B4">
        <w:t xml:space="preserve"> </w:t>
      </w:r>
      <w:r>
        <w:t>and</w:t>
      </w:r>
      <w:r w:rsidR="00F474B4">
        <w:t xml:space="preserve"> </w:t>
      </w:r>
      <w:r>
        <w:t>career</w:t>
      </w:r>
      <w:r w:rsidR="00F474B4">
        <w:t xml:space="preserve"> </w:t>
      </w:r>
      <w:r>
        <w:t>options.</w:t>
      </w:r>
      <w:r w:rsidR="00F474B4">
        <w:t xml:space="preserve"> </w:t>
      </w:r>
      <w:r>
        <w:t>Visit</w:t>
      </w:r>
      <w:r w:rsidR="00F474B4">
        <w:t xml:space="preserve"> </w:t>
      </w:r>
      <w:r>
        <w:t>the</w:t>
      </w:r>
      <w:r w:rsidR="00F474B4">
        <w:t xml:space="preserve"> </w:t>
      </w:r>
      <w:r>
        <w:t>Your</w:t>
      </w:r>
      <w:r w:rsidR="00F474B4">
        <w:t xml:space="preserve"> </w:t>
      </w:r>
      <w:r>
        <w:t>Career</w:t>
      </w:r>
      <w:r w:rsidR="00F474B4">
        <w:t xml:space="preserve"> </w:t>
      </w:r>
      <w:r>
        <w:t>website</w:t>
      </w:r>
      <w:r w:rsidR="00F474B4">
        <w:t xml:space="preserve"> </w:t>
      </w:r>
      <w:r>
        <w:t>to</w:t>
      </w:r>
      <w:r w:rsidR="00F474B4">
        <w:t xml:space="preserve"> </w:t>
      </w:r>
      <w:r>
        <w:t>be</w:t>
      </w:r>
      <w:r w:rsidR="00F474B4">
        <w:t xml:space="preserve"> </w:t>
      </w:r>
      <w:r>
        <w:t>connected</w:t>
      </w:r>
      <w:r w:rsidR="00F474B4">
        <w:t xml:space="preserve"> </w:t>
      </w:r>
      <w:r>
        <w:t>to</w:t>
      </w:r>
      <w:r w:rsidR="00F474B4">
        <w:t xml:space="preserve"> </w:t>
      </w:r>
      <w:r>
        <w:t>further</w:t>
      </w:r>
      <w:r w:rsidR="00F474B4">
        <w:t xml:space="preserve"> </w:t>
      </w:r>
      <w:r>
        <w:t>education,</w:t>
      </w:r>
      <w:r w:rsidR="00F474B4">
        <w:t xml:space="preserve"> </w:t>
      </w:r>
      <w:r>
        <w:t>training</w:t>
      </w:r>
      <w:r w:rsidR="00F474B4">
        <w:t xml:space="preserve"> </w:t>
      </w:r>
      <w:r>
        <w:t>or</w:t>
      </w:r>
      <w:r w:rsidR="00F474B4">
        <w:t xml:space="preserve"> </w:t>
      </w:r>
      <w:r>
        <w:t>work</w:t>
      </w:r>
      <w:r w:rsidR="00F474B4">
        <w:t xml:space="preserve"> </w:t>
      </w:r>
      <w:r>
        <w:t>options</w:t>
      </w:r>
      <w:r w:rsidR="00F474B4">
        <w:t xml:space="preserve"> </w:t>
      </w:r>
      <w:r>
        <w:t>to</w:t>
      </w:r>
      <w:r w:rsidR="00F474B4">
        <w:t xml:space="preserve"> </w:t>
      </w:r>
      <w:r>
        <w:t>support</w:t>
      </w:r>
      <w:r w:rsidR="00F474B4">
        <w:t xml:space="preserve"> </w:t>
      </w:r>
      <w:r>
        <w:t>your</w:t>
      </w:r>
      <w:r w:rsidR="00F474B4">
        <w:t xml:space="preserve"> </w:t>
      </w:r>
      <w:r>
        <w:t>current</w:t>
      </w:r>
      <w:r w:rsidR="00F474B4">
        <w:t xml:space="preserve"> </w:t>
      </w:r>
      <w:r>
        <w:t>career</w:t>
      </w:r>
      <w:r w:rsidR="00F474B4">
        <w:t xml:space="preserve"> </w:t>
      </w:r>
      <w:r>
        <w:t>needs</w:t>
      </w:r>
      <w:r w:rsidR="00F474B4">
        <w:t xml:space="preserve"> </w:t>
      </w:r>
      <w:r>
        <w:t>or</w:t>
      </w:r>
      <w:r w:rsidR="00F474B4">
        <w:t xml:space="preserve"> </w:t>
      </w:r>
      <w:r>
        <w:t>goals.</w:t>
      </w:r>
    </w:p>
    <w:p w14:paraId="3ECD3673" w14:textId="77777777" w:rsidR="00376175" w:rsidRDefault="00376175" w:rsidP="00D440EC">
      <w:pPr>
        <w:pStyle w:val="Subheading"/>
      </w:pPr>
      <w:r>
        <w:t>ComparED</w:t>
      </w:r>
    </w:p>
    <w:p w14:paraId="61AEB8B6" w14:textId="03E58726" w:rsidR="00376175" w:rsidRDefault="00376175" w:rsidP="00376175">
      <w:hyperlink r:id="rId129" w:history="1">
        <w:r w:rsidRPr="00376175">
          <w:rPr>
            <w:rStyle w:val="Hyperlink"/>
          </w:rPr>
          <w:t>www.compared.edu.au</w:t>
        </w:r>
      </w:hyperlink>
    </w:p>
    <w:p w14:paraId="06F0FD48" w14:textId="6D58D14D" w:rsidR="00376175" w:rsidRDefault="00376175" w:rsidP="00376175">
      <w:r>
        <w:t>ComparED</w:t>
      </w:r>
      <w:r w:rsidR="00F474B4">
        <w:t xml:space="preserve"> </w:t>
      </w:r>
      <w:r>
        <w:t>lets</w:t>
      </w:r>
      <w:r w:rsidR="00F474B4">
        <w:t xml:space="preserve"> </w:t>
      </w:r>
      <w:r>
        <w:t>you</w:t>
      </w:r>
      <w:r w:rsidR="00F474B4">
        <w:t xml:space="preserve"> </w:t>
      </w:r>
      <w:r>
        <w:t>explore</w:t>
      </w:r>
      <w:r w:rsidR="00F474B4">
        <w:t xml:space="preserve"> </w:t>
      </w:r>
      <w:r>
        <w:t>and</w:t>
      </w:r>
      <w:r w:rsidR="00F474B4">
        <w:t xml:space="preserve"> </w:t>
      </w:r>
      <w:r>
        <w:t>compare</w:t>
      </w:r>
      <w:r w:rsidR="00F474B4">
        <w:t xml:space="preserve"> </w:t>
      </w:r>
      <w:r>
        <w:t>the</w:t>
      </w:r>
      <w:r w:rsidR="00F474B4">
        <w:t xml:space="preserve"> </w:t>
      </w:r>
      <w:r>
        <w:t>quality</w:t>
      </w:r>
      <w:r w:rsidR="00F474B4">
        <w:t xml:space="preserve"> </w:t>
      </w:r>
      <w:r>
        <w:t>of</w:t>
      </w:r>
      <w:r w:rsidR="00F474B4">
        <w:t xml:space="preserve"> </w:t>
      </w:r>
      <w:r>
        <w:t>higher</w:t>
      </w:r>
      <w:r w:rsidR="00F474B4">
        <w:t xml:space="preserve"> </w:t>
      </w:r>
      <w:r>
        <w:t>education</w:t>
      </w:r>
      <w:r w:rsidR="00F474B4">
        <w:t xml:space="preserve"> </w:t>
      </w:r>
      <w:r>
        <w:t>institutions</w:t>
      </w:r>
      <w:r w:rsidR="00F474B4">
        <w:t xml:space="preserve"> </w:t>
      </w:r>
      <w:r>
        <w:t>and</w:t>
      </w:r>
      <w:r w:rsidR="00F474B4">
        <w:t xml:space="preserve"> </w:t>
      </w:r>
      <w:r>
        <w:t>study</w:t>
      </w:r>
      <w:r w:rsidR="00F474B4">
        <w:t xml:space="preserve"> </w:t>
      </w:r>
      <w:r>
        <w:t>areas</w:t>
      </w:r>
      <w:r w:rsidR="00F474B4">
        <w:t xml:space="preserve"> </w:t>
      </w:r>
      <w:r>
        <w:t>you</w:t>
      </w:r>
      <w:r w:rsidR="00F474B4">
        <w:t xml:space="preserve"> </w:t>
      </w:r>
      <w:r>
        <w:t>are</w:t>
      </w:r>
      <w:r w:rsidR="00F474B4">
        <w:t xml:space="preserve"> </w:t>
      </w:r>
      <w:r>
        <w:t>interested</w:t>
      </w:r>
      <w:r w:rsidR="00F474B4">
        <w:t xml:space="preserve"> </w:t>
      </w:r>
      <w:r>
        <w:t>in,</w:t>
      </w:r>
      <w:r w:rsidR="00F474B4">
        <w:t xml:space="preserve"> </w:t>
      </w:r>
      <w:r>
        <w:t>based</w:t>
      </w:r>
      <w:r w:rsidR="00F474B4">
        <w:t xml:space="preserve"> </w:t>
      </w:r>
      <w:r>
        <w:t>on</w:t>
      </w:r>
      <w:r w:rsidR="00F474B4">
        <w:t xml:space="preserve"> </w:t>
      </w:r>
      <w:r>
        <w:t>the</w:t>
      </w:r>
      <w:r w:rsidR="00F474B4">
        <w:t xml:space="preserve"> </w:t>
      </w:r>
      <w:r>
        <w:t>experiences</w:t>
      </w:r>
      <w:r w:rsidR="00F474B4">
        <w:t xml:space="preserve"> </w:t>
      </w:r>
      <w:r>
        <w:t>of</w:t>
      </w:r>
      <w:r w:rsidR="00F474B4">
        <w:t xml:space="preserve"> </w:t>
      </w:r>
      <w:r>
        <w:t>current</w:t>
      </w:r>
      <w:r w:rsidR="00F474B4">
        <w:t xml:space="preserve"> </w:t>
      </w:r>
      <w:r>
        <w:t>students</w:t>
      </w:r>
      <w:r w:rsidR="00F474B4">
        <w:t xml:space="preserve"> </w:t>
      </w:r>
      <w:r>
        <w:t>and</w:t>
      </w:r>
      <w:r w:rsidR="00F474B4">
        <w:t xml:space="preserve"> </w:t>
      </w:r>
      <w:r>
        <w:t>graduates.</w:t>
      </w:r>
      <w:r w:rsidR="00F474B4">
        <w:t xml:space="preserve"> </w:t>
      </w:r>
    </w:p>
    <w:p w14:paraId="66315A7E" w14:textId="737D0B5A" w:rsidR="00376175" w:rsidRDefault="00376175" w:rsidP="00D440EC">
      <w:pPr>
        <w:pStyle w:val="Subheading"/>
      </w:pPr>
      <w:r>
        <w:t>Course</w:t>
      </w:r>
      <w:r w:rsidR="00F474B4">
        <w:t xml:space="preserve"> </w:t>
      </w:r>
      <w:r>
        <w:t>Seeker</w:t>
      </w:r>
    </w:p>
    <w:p w14:paraId="0E697B7A" w14:textId="68F6C834" w:rsidR="00376175" w:rsidRDefault="00376175" w:rsidP="00376175">
      <w:hyperlink r:id="rId130" w:history="1">
        <w:r w:rsidRPr="00376175">
          <w:rPr>
            <w:rStyle w:val="Hyperlink"/>
          </w:rPr>
          <w:t>www.courseseeker.edu.au</w:t>
        </w:r>
      </w:hyperlink>
    </w:p>
    <w:p w14:paraId="7FB2B9C7" w14:textId="52A89BBA" w:rsidR="00376175" w:rsidRDefault="00376175" w:rsidP="00376175">
      <w:r>
        <w:t>Course</w:t>
      </w:r>
      <w:r w:rsidR="00F474B4">
        <w:t xml:space="preserve"> </w:t>
      </w:r>
      <w:r>
        <w:t>Seeker</w:t>
      </w:r>
      <w:r w:rsidR="00F474B4">
        <w:t xml:space="preserve"> </w:t>
      </w:r>
      <w:r>
        <w:t>helps</w:t>
      </w:r>
      <w:r w:rsidR="00F474B4">
        <w:t xml:space="preserve"> </w:t>
      </w:r>
      <w:r>
        <w:t>potential</w:t>
      </w:r>
      <w:r w:rsidR="00F474B4">
        <w:t xml:space="preserve"> </w:t>
      </w:r>
      <w:r>
        <w:t>students</w:t>
      </w:r>
      <w:r w:rsidR="00F474B4">
        <w:t xml:space="preserve"> </w:t>
      </w:r>
      <w:r>
        <w:t>make</w:t>
      </w:r>
      <w:r w:rsidR="00F474B4">
        <w:t xml:space="preserve"> </w:t>
      </w:r>
      <w:r>
        <w:t>informed</w:t>
      </w:r>
      <w:r w:rsidR="00F474B4">
        <w:t xml:space="preserve"> </w:t>
      </w:r>
      <w:r>
        <w:t>decisions</w:t>
      </w:r>
      <w:r w:rsidR="00F474B4">
        <w:t xml:space="preserve"> </w:t>
      </w:r>
      <w:r>
        <w:t>about</w:t>
      </w:r>
      <w:r w:rsidR="00F474B4">
        <w:t xml:space="preserve"> </w:t>
      </w:r>
      <w:r>
        <w:t>future</w:t>
      </w:r>
      <w:r w:rsidR="00F474B4">
        <w:t xml:space="preserve"> </w:t>
      </w:r>
      <w:r>
        <w:t>study.</w:t>
      </w:r>
      <w:r w:rsidR="00F474B4">
        <w:t xml:space="preserve"> </w:t>
      </w:r>
      <w:r>
        <w:t>It</w:t>
      </w:r>
      <w:r w:rsidR="00F474B4">
        <w:t xml:space="preserve"> </w:t>
      </w:r>
      <w:r>
        <w:t>provides</w:t>
      </w:r>
      <w:r w:rsidR="00F474B4">
        <w:t xml:space="preserve"> </w:t>
      </w:r>
      <w:r>
        <w:t>clear,</w:t>
      </w:r>
      <w:r w:rsidR="00F474B4">
        <w:t xml:space="preserve"> </w:t>
      </w:r>
      <w:r>
        <w:t>meaningful</w:t>
      </w:r>
      <w:r w:rsidR="00F474B4">
        <w:t xml:space="preserve"> </w:t>
      </w:r>
      <w:r>
        <w:t>and</w:t>
      </w:r>
      <w:r w:rsidR="00F474B4">
        <w:t xml:space="preserve"> </w:t>
      </w:r>
      <w:r>
        <w:t>transparent</w:t>
      </w:r>
      <w:r w:rsidR="00F474B4">
        <w:t xml:space="preserve"> </w:t>
      </w:r>
      <w:r>
        <w:t>information</w:t>
      </w:r>
      <w:r w:rsidR="00F474B4">
        <w:t xml:space="preserve"> </w:t>
      </w:r>
      <w:r>
        <w:t>about</w:t>
      </w:r>
      <w:r w:rsidR="00F474B4">
        <w:t xml:space="preserve"> </w:t>
      </w:r>
      <w:r>
        <w:t>ATARs,</w:t>
      </w:r>
      <w:r w:rsidR="00F474B4">
        <w:t xml:space="preserve"> </w:t>
      </w:r>
      <w:r>
        <w:t>pre-requisites</w:t>
      </w:r>
      <w:r w:rsidR="00F474B4">
        <w:t xml:space="preserve"> </w:t>
      </w:r>
      <w:r>
        <w:t>and</w:t>
      </w:r>
      <w:r w:rsidR="00F474B4">
        <w:t xml:space="preserve"> </w:t>
      </w:r>
      <w:r>
        <w:t>enrolment</w:t>
      </w:r>
      <w:r w:rsidR="00F474B4">
        <w:t xml:space="preserve"> </w:t>
      </w:r>
      <w:r>
        <w:t>practices</w:t>
      </w:r>
      <w:r w:rsidR="00F474B4">
        <w:t xml:space="preserve"> </w:t>
      </w:r>
      <w:r>
        <w:t>and</w:t>
      </w:r>
      <w:r w:rsidR="00F474B4">
        <w:t xml:space="preserve"> </w:t>
      </w:r>
      <w:r>
        <w:t>policies</w:t>
      </w:r>
      <w:r w:rsidR="00F474B4">
        <w:t xml:space="preserve"> </w:t>
      </w:r>
      <w:r>
        <w:t>of</w:t>
      </w:r>
      <w:r w:rsidR="00F474B4">
        <w:t xml:space="preserve"> </w:t>
      </w:r>
      <w:r>
        <w:t>higher</w:t>
      </w:r>
      <w:r w:rsidR="00F474B4">
        <w:t xml:space="preserve"> </w:t>
      </w:r>
      <w:r>
        <w:t>education</w:t>
      </w:r>
      <w:r w:rsidR="00F474B4">
        <w:t xml:space="preserve"> </w:t>
      </w:r>
      <w:r>
        <w:t>providers</w:t>
      </w:r>
      <w:r w:rsidR="00F474B4">
        <w:t xml:space="preserve"> </w:t>
      </w:r>
      <w:r>
        <w:t>across</w:t>
      </w:r>
      <w:r w:rsidR="00F474B4">
        <w:t xml:space="preserve"> </w:t>
      </w:r>
      <w:r>
        <w:t>Australia.</w:t>
      </w:r>
    </w:p>
    <w:p w14:paraId="068E0BEB" w14:textId="093D00AF" w:rsidR="00376175" w:rsidRDefault="00376175" w:rsidP="00D440EC">
      <w:pPr>
        <w:pStyle w:val="Subheading"/>
      </w:pPr>
      <w:r>
        <w:t>What’s</w:t>
      </w:r>
      <w:r w:rsidR="00F474B4">
        <w:t xml:space="preserve"> </w:t>
      </w:r>
      <w:r>
        <w:t>Next</w:t>
      </w:r>
    </w:p>
    <w:p w14:paraId="126BFD55" w14:textId="5B0E72AF" w:rsidR="00376175" w:rsidRDefault="00376175" w:rsidP="00376175">
      <w:hyperlink r:id="rId131" w:history="1">
        <w:r w:rsidRPr="00376175">
          <w:rPr>
            <w:rStyle w:val="Hyperlink"/>
          </w:rPr>
          <w:t>whatsnext.dewr.gov.au</w:t>
        </w:r>
      </w:hyperlink>
    </w:p>
    <w:p w14:paraId="53E259E1" w14:textId="3E317030" w:rsidR="00376175" w:rsidRDefault="00376175" w:rsidP="00376175">
      <w:r>
        <w:t>What’s</w:t>
      </w:r>
      <w:r w:rsidR="00F474B4">
        <w:t xml:space="preserve"> </w:t>
      </w:r>
      <w:r>
        <w:t>Next?</w:t>
      </w:r>
      <w:r w:rsidR="00F474B4">
        <w:t xml:space="preserve"> </w:t>
      </w:r>
      <w:r>
        <w:t>helps</w:t>
      </w:r>
      <w:r w:rsidR="00F474B4">
        <w:t xml:space="preserve"> </w:t>
      </w:r>
      <w:r>
        <w:t>you</w:t>
      </w:r>
      <w:r w:rsidR="00F474B4">
        <w:t xml:space="preserve"> </w:t>
      </w:r>
      <w:r>
        <w:t>decide</w:t>
      </w:r>
      <w:r w:rsidR="00F474B4">
        <w:t xml:space="preserve"> </w:t>
      </w:r>
      <w:r>
        <w:t>what</w:t>
      </w:r>
      <w:r w:rsidR="00F474B4">
        <w:t xml:space="preserve"> </w:t>
      </w:r>
      <w:r>
        <w:t>to</w:t>
      </w:r>
      <w:r w:rsidR="00F474B4">
        <w:t xml:space="preserve"> </w:t>
      </w:r>
      <w:r>
        <w:t>do</w:t>
      </w:r>
      <w:r w:rsidR="00F474B4">
        <w:t xml:space="preserve"> </w:t>
      </w:r>
      <w:r>
        <w:t>if</w:t>
      </w:r>
      <w:r w:rsidR="00F474B4">
        <w:t xml:space="preserve"> </w:t>
      </w:r>
      <w:r>
        <w:t>you</w:t>
      </w:r>
      <w:r w:rsidR="00F474B4">
        <w:t xml:space="preserve"> </w:t>
      </w:r>
      <w:r>
        <w:t>have</w:t>
      </w:r>
      <w:r w:rsidR="00F474B4">
        <w:t xml:space="preserve"> </w:t>
      </w:r>
      <w:r>
        <w:t>been</w:t>
      </w:r>
      <w:r w:rsidR="00F474B4">
        <w:t xml:space="preserve"> </w:t>
      </w:r>
      <w:r>
        <w:t>retrenched</w:t>
      </w:r>
      <w:r w:rsidR="00F474B4">
        <w:t xml:space="preserve"> </w:t>
      </w:r>
      <w:r>
        <w:t>or</w:t>
      </w:r>
      <w:r w:rsidR="00F474B4">
        <w:t xml:space="preserve"> </w:t>
      </w:r>
      <w:r>
        <w:t>are</w:t>
      </w:r>
      <w:r w:rsidR="00F474B4">
        <w:t xml:space="preserve"> </w:t>
      </w:r>
      <w:r>
        <w:t>looking</w:t>
      </w:r>
      <w:r w:rsidR="00F474B4">
        <w:t xml:space="preserve"> </w:t>
      </w:r>
      <w:r>
        <w:t>for</w:t>
      </w:r>
      <w:r w:rsidR="00F474B4">
        <w:t xml:space="preserve"> </w:t>
      </w:r>
      <w:r>
        <w:t>a</w:t>
      </w:r>
      <w:r w:rsidR="00F474B4">
        <w:t xml:space="preserve"> </w:t>
      </w:r>
      <w:r>
        <w:t>new</w:t>
      </w:r>
      <w:r w:rsidR="00F474B4">
        <w:t xml:space="preserve"> </w:t>
      </w:r>
      <w:r>
        <w:t>career.</w:t>
      </w:r>
      <w:r w:rsidR="00F474B4">
        <w:t xml:space="preserve"> </w:t>
      </w:r>
      <w:r>
        <w:t>There</w:t>
      </w:r>
      <w:r w:rsidR="00F474B4">
        <w:t xml:space="preserve"> </w:t>
      </w:r>
      <w:r>
        <w:t>is</w:t>
      </w:r>
      <w:r w:rsidR="00F474B4">
        <w:t xml:space="preserve"> </w:t>
      </w:r>
      <w:r>
        <w:t>help</w:t>
      </w:r>
      <w:r w:rsidR="00F474B4">
        <w:t xml:space="preserve"> </w:t>
      </w:r>
      <w:r>
        <w:t>for</w:t>
      </w:r>
      <w:r w:rsidR="00F474B4">
        <w:t xml:space="preserve"> </w:t>
      </w:r>
      <w:r>
        <w:t>finding</w:t>
      </w:r>
      <w:r w:rsidR="00F474B4">
        <w:t xml:space="preserve"> </w:t>
      </w:r>
      <w:r>
        <w:t>a</w:t>
      </w:r>
      <w:r w:rsidR="00F474B4">
        <w:t xml:space="preserve"> </w:t>
      </w:r>
      <w:r>
        <w:t>job,</w:t>
      </w:r>
      <w:r w:rsidR="00F474B4">
        <w:t xml:space="preserve"> </w:t>
      </w:r>
      <w:r>
        <w:t>getting</w:t>
      </w:r>
      <w:r w:rsidR="00F474B4">
        <w:t xml:space="preserve"> </w:t>
      </w:r>
      <w:r>
        <w:t>some</w:t>
      </w:r>
      <w:r w:rsidR="00F474B4">
        <w:t xml:space="preserve"> </w:t>
      </w:r>
      <w:r>
        <w:t>training</w:t>
      </w:r>
      <w:r w:rsidR="00F474B4">
        <w:t xml:space="preserve"> </w:t>
      </w:r>
      <w:r>
        <w:t>and</w:t>
      </w:r>
      <w:r w:rsidR="00F474B4">
        <w:t xml:space="preserve"> </w:t>
      </w:r>
      <w:r>
        <w:t>looking</w:t>
      </w:r>
      <w:r w:rsidR="00F474B4">
        <w:t xml:space="preserve"> </w:t>
      </w:r>
      <w:r>
        <w:t>after</w:t>
      </w:r>
      <w:r w:rsidR="00F474B4">
        <w:t xml:space="preserve"> </w:t>
      </w:r>
      <w:r>
        <w:t>yourself.</w:t>
      </w:r>
      <w:r w:rsidR="00F474B4">
        <w:t xml:space="preserve"> </w:t>
      </w:r>
      <w:r>
        <w:t>The</w:t>
      </w:r>
      <w:r w:rsidR="00F474B4">
        <w:t xml:space="preserve"> </w:t>
      </w:r>
      <w:r>
        <w:t>choice</w:t>
      </w:r>
      <w:r w:rsidR="00F474B4">
        <w:t xml:space="preserve"> </w:t>
      </w:r>
      <w:r>
        <w:t>is</w:t>
      </w:r>
      <w:r w:rsidR="00F474B4">
        <w:t xml:space="preserve"> </w:t>
      </w:r>
      <w:r>
        <w:t>yours.</w:t>
      </w:r>
    </w:p>
    <w:p w14:paraId="2D9EE8D4" w14:textId="4C40C9F8" w:rsidR="00376175" w:rsidRDefault="00376175" w:rsidP="00D440EC">
      <w:pPr>
        <w:pStyle w:val="Subheading"/>
      </w:pPr>
      <w:r>
        <w:t>Australian</w:t>
      </w:r>
      <w:r w:rsidR="00F474B4">
        <w:t xml:space="preserve"> </w:t>
      </w:r>
      <w:r>
        <w:t>Apprenticeships</w:t>
      </w:r>
    </w:p>
    <w:p w14:paraId="4456C98F" w14:textId="7BFE190A" w:rsidR="00376175" w:rsidRDefault="00376175" w:rsidP="00376175">
      <w:hyperlink r:id="rId132" w:history="1">
        <w:r w:rsidRPr="00376175">
          <w:rPr>
            <w:rStyle w:val="Hyperlink"/>
          </w:rPr>
          <w:t>apprenticeships.gov.au</w:t>
        </w:r>
      </w:hyperlink>
    </w:p>
    <w:p w14:paraId="11F3760F" w14:textId="485B8ADD" w:rsidR="00A954A4" w:rsidRPr="00A954A4" w:rsidRDefault="00376175" w:rsidP="00376175">
      <w:r>
        <w:t>The</w:t>
      </w:r>
      <w:r w:rsidR="00F474B4">
        <w:t xml:space="preserve"> </w:t>
      </w:r>
      <w:r>
        <w:t>Australian</w:t>
      </w:r>
      <w:r w:rsidR="00F474B4">
        <w:t xml:space="preserve"> </w:t>
      </w:r>
      <w:r>
        <w:t>Apprenticeships</w:t>
      </w:r>
      <w:r w:rsidR="00F474B4">
        <w:t xml:space="preserve"> </w:t>
      </w:r>
      <w:r>
        <w:t>website</w:t>
      </w:r>
      <w:r w:rsidR="00F474B4">
        <w:t xml:space="preserve"> </w:t>
      </w:r>
      <w:r>
        <w:t>provides</w:t>
      </w:r>
      <w:r w:rsidR="00F474B4">
        <w:t xml:space="preserve"> </w:t>
      </w:r>
      <w:r>
        <w:t>information</w:t>
      </w:r>
      <w:r w:rsidR="00F474B4">
        <w:t xml:space="preserve"> </w:t>
      </w:r>
      <w:r>
        <w:t>on</w:t>
      </w:r>
      <w:r w:rsidR="00F474B4">
        <w:t xml:space="preserve"> </w:t>
      </w:r>
      <w:r>
        <w:t>apprenticeships</w:t>
      </w:r>
      <w:r w:rsidR="00F474B4">
        <w:t xml:space="preserve"> </w:t>
      </w:r>
      <w:r>
        <w:t>and</w:t>
      </w:r>
      <w:r w:rsidR="00F474B4">
        <w:t xml:space="preserve"> </w:t>
      </w:r>
      <w:r>
        <w:t>traineeships,</w:t>
      </w:r>
      <w:r w:rsidR="00F474B4">
        <w:t xml:space="preserve"> </w:t>
      </w:r>
      <w:r>
        <w:t>including</w:t>
      </w:r>
      <w:r w:rsidR="00F474B4">
        <w:t xml:space="preserve"> </w:t>
      </w:r>
      <w:r>
        <w:t>factsheets</w:t>
      </w:r>
      <w:r w:rsidR="00F474B4">
        <w:t xml:space="preserve"> </w:t>
      </w:r>
      <w:r>
        <w:t>and</w:t>
      </w:r>
      <w:r w:rsidR="00F474B4">
        <w:t xml:space="preserve"> </w:t>
      </w:r>
      <w:r>
        <w:t>links.</w:t>
      </w:r>
      <w:r w:rsidR="00F474B4">
        <w:t xml:space="preserve"> </w:t>
      </w:r>
      <w:r>
        <w:t>An</w:t>
      </w:r>
      <w:r w:rsidR="00F474B4">
        <w:t xml:space="preserve"> </w:t>
      </w:r>
      <w:r>
        <w:t>Australian</w:t>
      </w:r>
      <w:r w:rsidR="00F474B4">
        <w:t xml:space="preserve"> </w:t>
      </w:r>
      <w:r>
        <w:t>Apprenticeship</w:t>
      </w:r>
      <w:r w:rsidR="00F474B4">
        <w:t xml:space="preserve"> </w:t>
      </w:r>
      <w:r>
        <w:t>offers</w:t>
      </w:r>
      <w:r w:rsidR="00F474B4">
        <w:t xml:space="preserve"> </w:t>
      </w:r>
      <w:r>
        <w:t>job</w:t>
      </w:r>
      <w:r w:rsidR="00F474B4">
        <w:t xml:space="preserve"> </w:t>
      </w:r>
      <w:r>
        <w:t>seekers</w:t>
      </w:r>
      <w:r w:rsidR="00F474B4">
        <w:t xml:space="preserve"> </w:t>
      </w:r>
      <w:r>
        <w:t>the</w:t>
      </w:r>
      <w:r w:rsidR="00F474B4">
        <w:t xml:space="preserve"> </w:t>
      </w:r>
      <w:r>
        <w:t>opportunity</w:t>
      </w:r>
      <w:r w:rsidR="00F474B4">
        <w:t xml:space="preserve"> </w:t>
      </w:r>
      <w:r>
        <w:t>to</w:t>
      </w:r>
      <w:r w:rsidR="00F474B4">
        <w:t xml:space="preserve"> </w:t>
      </w:r>
      <w:r>
        <w:t>explore</w:t>
      </w:r>
      <w:r w:rsidR="00F474B4">
        <w:t xml:space="preserve"> </w:t>
      </w:r>
      <w:r>
        <w:t>a</w:t>
      </w:r>
      <w:r w:rsidR="00F474B4">
        <w:t xml:space="preserve"> </w:t>
      </w:r>
      <w:r>
        <w:t>new</w:t>
      </w:r>
      <w:r w:rsidR="00F474B4">
        <w:t xml:space="preserve"> </w:t>
      </w:r>
      <w:r>
        <w:t>job,</w:t>
      </w:r>
      <w:r w:rsidR="00F474B4">
        <w:t xml:space="preserve"> </w:t>
      </w:r>
      <w:r>
        <w:t>gain</w:t>
      </w:r>
      <w:r w:rsidR="00F474B4">
        <w:t xml:space="preserve"> </w:t>
      </w:r>
      <w:r>
        <w:t>new</w:t>
      </w:r>
      <w:r w:rsidR="00F474B4">
        <w:t xml:space="preserve"> </w:t>
      </w:r>
      <w:r>
        <w:t>skills,</w:t>
      </w:r>
      <w:r w:rsidR="00F474B4">
        <w:t xml:space="preserve"> </w:t>
      </w:r>
      <w:r>
        <w:t>work</w:t>
      </w:r>
      <w:r w:rsidR="00F474B4">
        <w:t xml:space="preserve"> </w:t>
      </w:r>
      <w:r>
        <w:t>flexible</w:t>
      </w:r>
      <w:r w:rsidR="00F474B4">
        <w:t xml:space="preserve"> </w:t>
      </w:r>
      <w:r>
        <w:t>hours</w:t>
      </w:r>
      <w:r w:rsidR="00F474B4">
        <w:t xml:space="preserve"> </w:t>
      </w:r>
      <w:r>
        <w:t>and</w:t>
      </w:r>
      <w:r w:rsidR="00F474B4">
        <w:t xml:space="preserve"> </w:t>
      </w:r>
      <w:r>
        <w:t>receive</w:t>
      </w:r>
      <w:r w:rsidR="00F474B4">
        <w:t xml:space="preserve"> </w:t>
      </w:r>
      <w:r>
        <w:t>a</w:t>
      </w:r>
      <w:r w:rsidR="00F474B4">
        <w:t xml:space="preserve"> </w:t>
      </w:r>
      <w:r>
        <w:t>qualification.</w:t>
      </w:r>
      <w:r w:rsidR="00F474B4">
        <w:t xml:space="preserve"> </w:t>
      </w:r>
      <w:r>
        <w:t>Eligible</w:t>
      </w:r>
      <w:r w:rsidR="00F474B4">
        <w:t xml:space="preserve"> </w:t>
      </w:r>
      <w:r>
        <w:t>employers</w:t>
      </w:r>
      <w:r w:rsidR="00F474B4">
        <w:t xml:space="preserve"> </w:t>
      </w:r>
      <w:r>
        <w:t>can</w:t>
      </w:r>
      <w:r w:rsidR="00F474B4">
        <w:t xml:space="preserve"> </w:t>
      </w:r>
      <w:r>
        <w:t>receive</w:t>
      </w:r>
      <w:r w:rsidR="00F474B4">
        <w:t xml:space="preserve"> </w:t>
      </w:r>
      <w:r>
        <w:t>financial</w:t>
      </w:r>
      <w:r w:rsidR="00F474B4">
        <w:t xml:space="preserve"> </w:t>
      </w:r>
      <w:r>
        <w:t>incentives</w:t>
      </w:r>
      <w:r w:rsidR="00F474B4">
        <w:t xml:space="preserve"> </w:t>
      </w:r>
      <w:r>
        <w:t>to</w:t>
      </w:r>
      <w:r w:rsidR="00F474B4">
        <w:t xml:space="preserve"> </w:t>
      </w:r>
      <w:r>
        <w:t>help</w:t>
      </w:r>
      <w:r w:rsidR="00F474B4">
        <w:t xml:space="preserve"> </w:t>
      </w:r>
      <w:r>
        <w:t>take</w:t>
      </w:r>
      <w:r w:rsidR="00F474B4">
        <w:t xml:space="preserve"> </w:t>
      </w:r>
      <w:r>
        <w:t>on</w:t>
      </w:r>
      <w:r w:rsidR="00F474B4">
        <w:t xml:space="preserve"> </w:t>
      </w:r>
      <w:r>
        <w:t>an</w:t>
      </w:r>
      <w:r w:rsidR="00F474B4">
        <w:t xml:space="preserve"> </w:t>
      </w:r>
      <w:r>
        <w:t>apprentice,</w:t>
      </w:r>
      <w:r w:rsidR="00F474B4">
        <w:t xml:space="preserve"> </w:t>
      </w:r>
      <w:r>
        <w:t>particularly</w:t>
      </w:r>
      <w:r w:rsidR="00F474B4">
        <w:t xml:space="preserve"> </w:t>
      </w:r>
      <w:r>
        <w:t>if</w:t>
      </w:r>
      <w:r w:rsidR="00F474B4">
        <w:t xml:space="preserve"> </w:t>
      </w:r>
      <w:r>
        <w:t>the</w:t>
      </w:r>
      <w:r w:rsidR="00F474B4">
        <w:t xml:space="preserve"> </w:t>
      </w:r>
      <w:r>
        <w:t>apprenticeship</w:t>
      </w:r>
      <w:r w:rsidR="00F474B4">
        <w:t xml:space="preserve"> </w:t>
      </w:r>
      <w:r>
        <w:t>is</w:t>
      </w:r>
      <w:r w:rsidR="00F474B4">
        <w:t xml:space="preserve"> </w:t>
      </w:r>
      <w:r>
        <w:t>in</w:t>
      </w:r>
      <w:r w:rsidR="00F474B4">
        <w:t xml:space="preserve"> </w:t>
      </w:r>
      <w:r>
        <w:t>a</w:t>
      </w:r>
      <w:r w:rsidR="00F474B4">
        <w:t xml:space="preserve"> </w:t>
      </w:r>
      <w:r>
        <w:t>trade</w:t>
      </w:r>
      <w:r w:rsidR="00F474B4">
        <w:t xml:space="preserve"> </w:t>
      </w:r>
      <w:r>
        <w:t>experiencing</w:t>
      </w:r>
      <w:r w:rsidR="00F474B4">
        <w:t xml:space="preserve"> </w:t>
      </w:r>
      <w:r>
        <w:t>a</w:t>
      </w:r>
      <w:r w:rsidR="00F474B4">
        <w:t xml:space="preserve"> </w:t>
      </w:r>
      <w:r>
        <w:t>skill</w:t>
      </w:r>
      <w:r w:rsidR="00F474B4">
        <w:t xml:space="preserve"> </w:t>
      </w:r>
      <w:r>
        <w:t>shortage.</w:t>
      </w:r>
    </w:p>
    <w:p w14:paraId="25C47911" w14:textId="29A3804C" w:rsidR="00376175" w:rsidRDefault="00376175" w:rsidP="00D440EC">
      <w:pPr>
        <w:pStyle w:val="Subheading"/>
      </w:pPr>
      <w:r>
        <w:t>Workforce</w:t>
      </w:r>
      <w:r w:rsidR="00F474B4">
        <w:t xml:space="preserve"> </w:t>
      </w:r>
      <w:r>
        <w:t>Australia</w:t>
      </w:r>
    </w:p>
    <w:p w14:paraId="7D65467B" w14:textId="2DAC853C" w:rsidR="00376175" w:rsidRDefault="00376175" w:rsidP="00376175">
      <w:hyperlink r:id="rId133" w:history="1">
        <w:r w:rsidRPr="00376175">
          <w:rPr>
            <w:rStyle w:val="Hyperlink"/>
          </w:rPr>
          <w:t>workforceaustralia.gov.au</w:t>
        </w:r>
      </w:hyperlink>
    </w:p>
    <w:p w14:paraId="314DDD90" w14:textId="334CFE6C" w:rsidR="00376175" w:rsidRDefault="00376175" w:rsidP="00376175">
      <w:r>
        <w:t>Workforce</w:t>
      </w:r>
      <w:r w:rsidR="00F474B4">
        <w:t xml:space="preserve"> </w:t>
      </w:r>
      <w:r>
        <w:t>Australia</w:t>
      </w:r>
      <w:r w:rsidR="00F474B4">
        <w:t xml:space="preserve"> </w:t>
      </w:r>
      <w:r>
        <w:t>is</w:t>
      </w:r>
      <w:r w:rsidR="00F474B4">
        <w:t xml:space="preserve"> </w:t>
      </w:r>
      <w:r>
        <w:t>the</w:t>
      </w:r>
      <w:r w:rsidR="00F474B4">
        <w:t xml:space="preserve"> </w:t>
      </w:r>
      <w:r>
        <w:t>employment</w:t>
      </w:r>
      <w:r w:rsidR="00F474B4">
        <w:t xml:space="preserve"> </w:t>
      </w:r>
      <w:r>
        <w:t>service</w:t>
      </w:r>
      <w:r w:rsidR="00F474B4">
        <w:t xml:space="preserve"> </w:t>
      </w:r>
      <w:r>
        <w:t>delivered</w:t>
      </w:r>
      <w:r w:rsidR="00F474B4">
        <w:t xml:space="preserve"> </w:t>
      </w:r>
      <w:r>
        <w:t>by</w:t>
      </w:r>
      <w:r w:rsidR="00F474B4">
        <w:t xml:space="preserve"> </w:t>
      </w:r>
      <w:r>
        <w:t>the</w:t>
      </w:r>
      <w:r w:rsidR="00F474B4">
        <w:t xml:space="preserve"> </w:t>
      </w:r>
      <w:r>
        <w:t>Department</w:t>
      </w:r>
      <w:r w:rsidR="00F474B4">
        <w:t xml:space="preserve"> </w:t>
      </w:r>
      <w:r>
        <w:t>of</w:t>
      </w:r>
      <w:r w:rsidR="00F474B4">
        <w:t xml:space="preserve"> </w:t>
      </w:r>
      <w:r>
        <w:t>Employment</w:t>
      </w:r>
      <w:r w:rsidR="00F474B4">
        <w:t xml:space="preserve"> </w:t>
      </w:r>
      <w:r>
        <w:t>and</w:t>
      </w:r>
      <w:r w:rsidR="00F474B4">
        <w:t xml:space="preserve"> </w:t>
      </w:r>
      <w:r>
        <w:t>Workplace</w:t>
      </w:r>
      <w:r w:rsidR="00F474B4">
        <w:t xml:space="preserve"> </w:t>
      </w:r>
      <w:r>
        <w:t>Relations,</w:t>
      </w:r>
      <w:r w:rsidR="00F474B4">
        <w:t xml:space="preserve"> </w:t>
      </w:r>
      <w:r>
        <w:t>and</w:t>
      </w:r>
      <w:r w:rsidR="00F474B4">
        <w:t xml:space="preserve"> </w:t>
      </w:r>
      <w:r>
        <w:t>helps</w:t>
      </w:r>
      <w:r w:rsidR="00F474B4">
        <w:t xml:space="preserve"> </w:t>
      </w:r>
      <w:r>
        <w:t>Australians</w:t>
      </w:r>
      <w:r w:rsidR="00F474B4">
        <w:t xml:space="preserve"> </w:t>
      </w:r>
      <w:r>
        <w:t>find</w:t>
      </w:r>
      <w:r w:rsidR="00F474B4">
        <w:t xml:space="preserve"> </w:t>
      </w:r>
      <w:r>
        <w:t>and</w:t>
      </w:r>
      <w:r w:rsidR="00F474B4">
        <w:t xml:space="preserve"> </w:t>
      </w:r>
      <w:r>
        <w:t>keep</w:t>
      </w:r>
      <w:r w:rsidR="00F474B4">
        <w:t xml:space="preserve"> </w:t>
      </w:r>
      <w:r>
        <w:t>a</w:t>
      </w:r>
      <w:r w:rsidR="00F474B4">
        <w:t xml:space="preserve"> </w:t>
      </w:r>
      <w:r>
        <w:t>job,</w:t>
      </w:r>
      <w:r w:rsidR="00F474B4">
        <w:t xml:space="preserve"> </w:t>
      </w:r>
      <w:r>
        <w:t>change</w:t>
      </w:r>
      <w:r w:rsidR="00F474B4">
        <w:t xml:space="preserve"> </w:t>
      </w:r>
      <w:r>
        <w:t>jobs</w:t>
      </w:r>
      <w:r w:rsidR="00F474B4">
        <w:t xml:space="preserve"> </w:t>
      </w:r>
      <w:r>
        <w:t>or</w:t>
      </w:r>
      <w:r w:rsidR="00F474B4">
        <w:t xml:space="preserve"> </w:t>
      </w:r>
      <w:r>
        <w:t>create</w:t>
      </w:r>
      <w:r w:rsidR="00F474B4">
        <w:t xml:space="preserve"> </w:t>
      </w:r>
      <w:r>
        <w:t>their</w:t>
      </w:r>
      <w:r w:rsidR="00F474B4">
        <w:t xml:space="preserve"> </w:t>
      </w:r>
      <w:r>
        <w:t>own</w:t>
      </w:r>
      <w:r w:rsidR="00F474B4">
        <w:t xml:space="preserve"> </w:t>
      </w:r>
      <w:r>
        <w:t>job.</w:t>
      </w:r>
      <w:r w:rsidR="00F474B4">
        <w:t xml:space="preserve"> </w:t>
      </w:r>
      <w:r>
        <w:t>Workforce</w:t>
      </w:r>
      <w:r w:rsidR="00F474B4">
        <w:t xml:space="preserve"> </w:t>
      </w:r>
      <w:r>
        <w:t>Australia</w:t>
      </w:r>
      <w:r w:rsidR="00F474B4">
        <w:t xml:space="preserve"> </w:t>
      </w:r>
      <w:r>
        <w:t>includes</w:t>
      </w:r>
      <w:r w:rsidR="00F474B4">
        <w:t xml:space="preserve"> </w:t>
      </w:r>
      <w:r>
        <w:t>a</w:t>
      </w:r>
      <w:r w:rsidR="00F474B4">
        <w:t xml:space="preserve"> </w:t>
      </w:r>
      <w:r>
        <w:t>new</w:t>
      </w:r>
      <w:r w:rsidR="00F474B4">
        <w:t xml:space="preserve"> </w:t>
      </w:r>
      <w:r>
        <w:t>online</w:t>
      </w:r>
      <w:r w:rsidR="00F474B4">
        <w:t xml:space="preserve"> </w:t>
      </w:r>
      <w:r>
        <w:t>service</w:t>
      </w:r>
      <w:r w:rsidR="00F474B4">
        <w:t xml:space="preserve"> </w:t>
      </w:r>
      <w:r>
        <w:t>and</w:t>
      </w:r>
      <w:r w:rsidR="00F474B4">
        <w:t xml:space="preserve"> </w:t>
      </w:r>
      <w:r>
        <w:t>a</w:t>
      </w:r>
      <w:r w:rsidR="00F474B4">
        <w:t xml:space="preserve"> </w:t>
      </w:r>
      <w:r>
        <w:t>network</w:t>
      </w:r>
      <w:r w:rsidR="00F474B4">
        <w:t xml:space="preserve"> </w:t>
      </w:r>
      <w:r>
        <w:t>of</w:t>
      </w:r>
      <w:r w:rsidR="00F474B4">
        <w:t xml:space="preserve"> </w:t>
      </w:r>
      <w:r>
        <w:t>providers</w:t>
      </w:r>
      <w:r w:rsidR="00F474B4">
        <w:t xml:space="preserve"> </w:t>
      </w:r>
      <w:r>
        <w:t>to</w:t>
      </w:r>
      <w:r w:rsidR="00F474B4">
        <w:t xml:space="preserve"> </w:t>
      </w:r>
      <w:r>
        <w:t>deliver</w:t>
      </w:r>
      <w:r w:rsidR="00F474B4">
        <w:t xml:space="preserve"> </w:t>
      </w:r>
      <w:r>
        <w:t>personalised</w:t>
      </w:r>
      <w:r w:rsidR="00F474B4">
        <w:t xml:space="preserve"> </w:t>
      </w:r>
      <w:r>
        <w:t>support.</w:t>
      </w:r>
    </w:p>
    <w:p w14:paraId="1339A0FA" w14:textId="2FBF9950" w:rsidR="00376175" w:rsidRDefault="00376175" w:rsidP="00D440EC">
      <w:pPr>
        <w:pStyle w:val="Subheading"/>
      </w:pPr>
      <w:r>
        <w:lastRenderedPageBreak/>
        <w:t>Transition</w:t>
      </w:r>
      <w:r w:rsidR="00F474B4">
        <w:t xml:space="preserve"> </w:t>
      </w:r>
      <w:r>
        <w:t>to</w:t>
      </w:r>
      <w:r w:rsidR="00F474B4">
        <w:t xml:space="preserve"> </w:t>
      </w:r>
      <w:r>
        <w:t>Work</w:t>
      </w:r>
    </w:p>
    <w:p w14:paraId="24E14B1F" w14:textId="24EEAF09" w:rsidR="00376175" w:rsidRDefault="00376175" w:rsidP="00376175">
      <w:hyperlink r:id="rId134" w:history="1">
        <w:r w:rsidRPr="00376175">
          <w:rPr>
            <w:rStyle w:val="Hyperlink"/>
          </w:rPr>
          <w:t>dewr.gov.au/transition-work</w:t>
        </w:r>
      </w:hyperlink>
      <w:r w:rsidR="00F474B4">
        <w:t xml:space="preserve"> </w:t>
      </w:r>
    </w:p>
    <w:p w14:paraId="720BB5DB" w14:textId="3CF23EBE" w:rsidR="00376175" w:rsidRDefault="00376175" w:rsidP="00376175">
      <w:r>
        <w:t>Transition</w:t>
      </w:r>
      <w:r w:rsidR="00F474B4">
        <w:t xml:space="preserve"> </w:t>
      </w:r>
      <w:r>
        <w:t>to</w:t>
      </w:r>
      <w:r w:rsidR="00F474B4">
        <w:t xml:space="preserve"> </w:t>
      </w:r>
      <w:r>
        <w:t>Work</w:t>
      </w:r>
      <w:r w:rsidR="00F474B4">
        <w:t xml:space="preserve"> </w:t>
      </w:r>
      <w:r>
        <w:t>helps</w:t>
      </w:r>
      <w:r w:rsidR="00F474B4">
        <w:t xml:space="preserve"> </w:t>
      </w:r>
      <w:r>
        <w:t>young</w:t>
      </w:r>
      <w:r w:rsidR="00F474B4">
        <w:t xml:space="preserve"> </w:t>
      </w:r>
      <w:r>
        <w:t>people</w:t>
      </w:r>
      <w:r w:rsidR="00F474B4">
        <w:t xml:space="preserve"> </w:t>
      </w:r>
      <w:r>
        <w:t>aged</w:t>
      </w:r>
      <w:r w:rsidR="00F474B4">
        <w:t xml:space="preserve"> </w:t>
      </w:r>
      <w:r>
        <w:t>15–24</w:t>
      </w:r>
      <w:r w:rsidR="00F474B4">
        <w:t xml:space="preserve"> </w:t>
      </w:r>
      <w:r>
        <w:t>into</w:t>
      </w:r>
      <w:r w:rsidR="00F474B4">
        <w:t xml:space="preserve"> </w:t>
      </w:r>
      <w:r>
        <w:t>work</w:t>
      </w:r>
      <w:r w:rsidR="00F474B4">
        <w:t xml:space="preserve"> </w:t>
      </w:r>
      <w:r>
        <w:t>(including</w:t>
      </w:r>
      <w:r w:rsidR="00F474B4">
        <w:t xml:space="preserve"> </w:t>
      </w:r>
      <w:r>
        <w:t>apprenticeships</w:t>
      </w:r>
      <w:r w:rsidR="00F474B4">
        <w:t xml:space="preserve"> </w:t>
      </w:r>
      <w:r>
        <w:t>and</w:t>
      </w:r>
      <w:r w:rsidR="00F474B4">
        <w:t xml:space="preserve"> </w:t>
      </w:r>
      <w:r>
        <w:t>training)</w:t>
      </w:r>
      <w:r w:rsidR="00F474B4">
        <w:t xml:space="preserve"> </w:t>
      </w:r>
      <w:r>
        <w:t>or</w:t>
      </w:r>
      <w:r w:rsidR="00F474B4">
        <w:t xml:space="preserve"> </w:t>
      </w:r>
      <w:r>
        <w:t>education.</w:t>
      </w:r>
      <w:r w:rsidR="00F474B4">
        <w:t xml:space="preserve"> </w:t>
      </w:r>
      <w:r>
        <w:t>Transition</w:t>
      </w:r>
      <w:r w:rsidR="00F474B4">
        <w:t xml:space="preserve"> </w:t>
      </w:r>
      <w:r>
        <w:t>to</w:t>
      </w:r>
      <w:r w:rsidR="00F474B4">
        <w:t xml:space="preserve"> </w:t>
      </w:r>
      <w:r>
        <w:t>Work</w:t>
      </w:r>
      <w:r w:rsidR="00F474B4">
        <w:t xml:space="preserve"> </w:t>
      </w:r>
      <w:r>
        <w:t>participants</w:t>
      </w:r>
      <w:r w:rsidR="00F474B4">
        <w:t xml:space="preserve"> </w:t>
      </w:r>
      <w:r>
        <w:t>receive</w:t>
      </w:r>
      <w:r w:rsidR="00F474B4">
        <w:t xml:space="preserve"> </w:t>
      </w:r>
      <w:r>
        <w:t>intensive,</w:t>
      </w:r>
      <w:r w:rsidR="00F474B4">
        <w:t xml:space="preserve"> </w:t>
      </w:r>
      <w:r>
        <w:t>pre-employment</w:t>
      </w:r>
      <w:r w:rsidR="00F474B4">
        <w:t xml:space="preserve"> </w:t>
      </w:r>
      <w:r>
        <w:t>support</w:t>
      </w:r>
      <w:r w:rsidR="00F474B4">
        <w:t xml:space="preserve"> </w:t>
      </w:r>
      <w:r>
        <w:t>to</w:t>
      </w:r>
      <w:r w:rsidR="00F474B4">
        <w:t xml:space="preserve"> </w:t>
      </w:r>
      <w:r>
        <w:t>develop</w:t>
      </w:r>
      <w:r w:rsidR="00F474B4">
        <w:t xml:space="preserve"> </w:t>
      </w:r>
      <w:r>
        <w:t>practical</w:t>
      </w:r>
      <w:r w:rsidR="00F474B4">
        <w:t xml:space="preserve"> </w:t>
      </w:r>
      <w:r>
        <w:t>skills</w:t>
      </w:r>
      <w:r w:rsidR="00F474B4">
        <w:t xml:space="preserve"> </w:t>
      </w:r>
      <w:r>
        <w:t>to</w:t>
      </w:r>
      <w:r w:rsidR="00F474B4">
        <w:t xml:space="preserve"> </w:t>
      </w:r>
      <w:r>
        <w:t>get</w:t>
      </w:r>
      <w:r w:rsidR="00F474B4">
        <w:t xml:space="preserve"> </w:t>
      </w:r>
      <w:r>
        <w:t>a</w:t>
      </w:r>
      <w:r w:rsidR="00F474B4">
        <w:t xml:space="preserve"> </w:t>
      </w:r>
      <w:r>
        <w:t>job,</w:t>
      </w:r>
      <w:r w:rsidR="00F474B4">
        <w:t xml:space="preserve"> </w:t>
      </w:r>
      <w:r>
        <w:t>connect</w:t>
      </w:r>
      <w:r w:rsidR="00F474B4">
        <w:t xml:space="preserve"> </w:t>
      </w:r>
      <w:r>
        <w:t>with</w:t>
      </w:r>
      <w:r w:rsidR="00F474B4">
        <w:t xml:space="preserve"> </w:t>
      </w:r>
      <w:r>
        <w:t>education</w:t>
      </w:r>
      <w:r w:rsidR="00F474B4">
        <w:t xml:space="preserve"> </w:t>
      </w:r>
      <w:r>
        <w:t>or</w:t>
      </w:r>
      <w:r w:rsidR="00F474B4">
        <w:t xml:space="preserve"> </w:t>
      </w:r>
      <w:r>
        <w:t>training,</w:t>
      </w:r>
      <w:r w:rsidR="00F474B4">
        <w:t xml:space="preserve"> </w:t>
      </w:r>
      <w:r>
        <w:t>find</w:t>
      </w:r>
      <w:r w:rsidR="00F474B4">
        <w:t xml:space="preserve"> </w:t>
      </w:r>
      <w:r>
        <w:t>local</w:t>
      </w:r>
      <w:r w:rsidR="00F474B4">
        <w:t xml:space="preserve"> </w:t>
      </w:r>
      <w:r>
        <w:t>job</w:t>
      </w:r>
      <w:r w:rsidR="00F474B4">
        <w:t xml:space="preserve"> </w:t>
      </w:r>
      <w:r>
        <w:t>opportunities</w:t>
      </w:r>
      <w:r w:rsidR="00F474B4">
        <w:t xml:space="preserve"> </w:t>
      </w:r>
      <w:r>
        <w:t>and</w:t>
      </w:r>
      <w:r w:rsidR="00F474B4">
        <w:t xml:space="preserve"> </w:t>
      </w:r>
      <w:r>
        <w:t>connect</w:t>
      </w:r>
      <w:r w:rsidR="00F474B4">
        <w:t xml:space="preserve"> </w:t>
      </w:r>
      <w:r>
        <w:t>with</w:t>
      </w:r>
      <w:r w:rsidR="00F474B4">
        <w:t xml:space="preserve"> </w:t>
      </w:r>
      <w:r>
        <w:t>relevant</w:t>
      </w:r>
      <w:r w:rsidR="00F474B4">
        <w:t xml:space="preserve"> </w:t>
      </w:r>
      <w:r>
        <w:t>local</w:t>
      </w:r>
      <w:r w:rsidR="00F474B4">
        <w:t xml:space="preserve"> </w:t>
      </w:r>
      <w:r>
        <w:t>community</w:t>
      </w:r>
      <w:r w:rsidR="00F474B4">
        <w:t xml:space="preserve"> </w:t>
      </w:r>
      <w:r>
        <w:t>services.</w:t>
      </w:r>
      <w:r w:rsidR="00F474B4">
        <w:t xml:space="preserve"> </w:t>
      </w:r>
    </w:p>
    <w:p w14:paraId="464C8B58" w14:textId="4A16FF8C" w:rsidR="00376175" w:rsidRDefault="00376175" w:rsidP="00D440EC">
      <w:pPr>
        <w:pStyle w:val="Subheading"/>
      </w:pPr>
      <w:r>
        <w:t>Disability</w:t>
      </w:r>
      <w:r w:rsidR="00F474B4">
        <w:t xml:space="preserve"> </w:t>
      </w:r>
      <w:r>
        <w:t>Employment</w:t>
      </w:r>
      <w:r w:rsidR="00F474B4">
        <w:t xml:space="preserve"> </w:t>
      </w:r>
      <w:r>
        <w:t>Services</w:t>
      </w:r>
    </w:p>
    <w:p w14:paraId="018A8152" w14:textId="50FEA202" w:rsidR="00376175" w:rsidRDefault="00376175" w:rsidP="00376175">
      <w:hyperlink r:id="rId135" w:history="1">
        <w:r w:rsidRPr="00376175">
          <w:rPr>
            <w:rStyle w:val="Hyperlink"/>
          </w:rPr>
          <w:t>dss.gov.au/our-responsibilities/disability-and-carers/programmes-services/disability-employment-services</w:t>
        </w:r>
      </w:hyperlink>
      <w:r w:rsidR="00F474B4">
        <w:t xml:space="preserve"> </w:t>
      </w:r>
    </w:p>
    <w:p w14:paraId="398FCBCE" w14:textId="6E7E801F" w:rsidR="00376175" w:rsidRDefault="00376175" w:rsidP="00376175">
      <w:r>
        <w:t>Disability</w:t>
      </w:r>
      <w:r w:rsidR="00F474B4">
        <w:t xml:space="preserve"> </w:t>
      </w:r>
      <w:r>
        <w:t>Employment</w:t>
      </w:r>
      <w:r w:rsidR="00F474B4">
        <w:t xml:space="preserve"> </w:t>
      </w:r>
      <w:r>
        <w:t>Services</w:t>
      </w:r>
      <w:r w:rsidR="00F474B4">
        <w:t xml:space="preserve"> </w:t>
      </w:r>
      <w:r>
        <w:t>help</w:t>
      </w:r>
      <w:r w:rsidR="00F474B4">
        <w:t xml:space="preserve"> </w:t>
      </w:r>
      <w:r>
        <w:t>people</w:t>
      </w:r>
      <w:r w:rsidR="00F474B4">
        <w:t xml:space="preserve"> </w:t>
      </w:r>
      <w:r>
        <w:t>with</w:t>
      </w:r>
      <w:r w:rsidR="00F474B4">
        <w:t xml:space="preserve"> </w:t>
      </w:r>
      <w:r>
        <w:t>disability</w:t>
      </w:r>
      <w:r w:rsidR="00F474B4">
        <w:t xml:space="preserve"> </w:t>
      </w:r>
      <w:r>
        <w:t>find</w:t>
      </w:r>
      <w:r w:rsidR="00F474B4">
        <w:t xml:space="preserve"> </w:t>
      </w:r>
      <w:r>
        <w:t>work</w:t>
      </w:r>
      <w:r w:rsidR="00F474B4">
        <w:t xml:space="preserve"> </w:t>
      </w:r>
      <w:r>
        <w:t>and</w:t>
      </w:r>
      <w:r w:rsidR="00F474B4">
        <w:t xml:space="preserve"> </w:t>
      </w:r>
      <w:r>
        <w:t>keep</w:t>
      </w:r>
      <w:r w:rsidR="00F474B4">
        <w:t xml:space="preserve"> </w:t>
      </w:r>
      <w:r>
        <w:t>a</w:t>
      </w:r>
      <w:r w:rsidR="00F474B4">
        <w:t xml:space="preserve"> </w:t>
      </w:r>
      <w:r>
        <w:t>job.</w:t>
      </w:r>
      <w:r w:rsidR="00F474B4">
        <w:t xml:space="preserve"> </w:t>
      </w:r>
      <w:r>
        <w:t>Through</w:t>
      </w:r>
      <w:r w:rsidR="00F474B4">
        <w:t xml:space="preserve"> </w:t>
      </w:r>
      <w:r>
        <w:t>Disability</w:t>
      </w:r>
      <w:r w:rsidR="00F474B4">
        <w:t xml:space="preserve"> </w:t>
      </w:r>
      <w:r>
        <w:t>Employment</w:t>
      </w:r>
      <w:r w:rsidR="00F474B4">
        <w:t xml:space="preserve"> </w:t>
      </w:r>
      <w:r>
        <w:t>Services,</w:t>
      </w:r>
      <w:r w:rsidR="00F474B4">
        <w:t xml:space="preserve"> </w:t>
      </w:r>
      <w:r>
        <w:t>people</w:t>
      </w:r>
      <w:r w:rsidR="00F474B4">
        <w:t xml:space="preserve"> </w:t>
      </w:r>
      <w:r>
        <w:t>with</w:t>
      </w:r>
      <w:r w:rsidR="00F474B4">
        <w:t xml:space="preserve"> </w:t>
      </w:r>
      <w:r>
        <w:t>disability,</w:t>
      </w:r>
      <w:r w:rsidR="00F474B4">
        <w:t xml:space="preserve"> </w:t>
      </w:r>
      <w:r>
        <w:t>injury</w:t>
      </w:r>
      <w:r w:rsidR="00F474B4">
        <w:t xml:space="preserve"> </w:t>
      </w:r>
      <w:r>
        <w:t>or</w:t>
      </w:r>
      <w:r w:rsidR="00F474B4">
        <w:t xml:space="preserve"> </w:t>
      </w:r>
      <w:r>
        <w:t>health</w:t>
      </w:r>
      <w:r w:rsidR="00F474B4">
        <w:t xml:space="preserve"> </w:t>
      </w:r>
      <w:r>
        <w:t>condition</w:t>
      </w:r>
      <w:r w:rsidR="00F474B4">
        <w:t xml:space="preserve"> </w:t>
      </w:r>
      <w:r>
        <w:t>may</w:t>
      </w:r>
      <w:r w:rsidR="00F474B4">
        <w:t xml:space="preserve"> </w:t>
      </w:r>
      <w:r>
        <w:t>be</w:t>
      </w:r>
      <w:r w:rsidR="00F474B4">
        <w:t xml:space="preserve"> </w:t>
      </w:r>
      <w:r>
        <w:t>able</w:t>
      </w:r>
      <w:r w:rsidR="00F474B4">
        <w:t xml:space="preserve"> </w:t>
      </w:r>
      <w:r>
        <w:t>to</w:t>
      </w:r>
      <w:r w:rsidR="00F474B4">
        <w:t xml:space="preserve"> </w:t>
      </w:r>
      <w:r>
        <w:t>receive</w:t>
      </w:r>
      <w:r w:rsidR="00F474B4">
        <w:t xml:space="preserve"> </w:t>
      </w:r>
      <w:r>
        <w:t>assistance</w:t>
      </w:r>
      <w:r w:rsidR="00F474B4">
        <w:t xml:space="preserve"> </w:t>
      </w:r>
      <w:r>
        <w:t>to</w:t>
      </w:r>
      <w:r w:rsidR="00F474B4">
        <w:t xml:space="preserve"> </w:t>
      </w:r>
      <w:r>
        <w:t>prepare</w:t>
      </w:r>
      <w:r w:rsidR="00F474B4">
        <w:t xml:space="preserve"> </w:t>
      </w:r>
      <w:r>
        <w:t>for,</w:t>
      </w:r>
      <w:r w:rsidR="00F474B4">
        <w:t xml:space="preserve"> </w:t>
      </w:r>
      <w:r>
        <w:t>find</w:t>
      </w:r>
      <w:r w:rsidR="00F474B4">
        <w:t xml:space="preserve"> </w:t>
      </w:r>
      <w:r>
        <w:t>and</w:t>
      </w:r>
      <w:r w:rsidR="00F474B4">
        <w:t xml:space="preserve"> </w:t>
      </w:r>
      <w:r>
        <w:t>keep</w:t>
      </w:r>
      <w:r w:rsidR="00F474B4">
        <w:t xml:space="preserve"> </w:t>
      </w:r>
      <w:r>
        <w:t>a</w:t>
      </w:r>
      <w:r w:rsidR="00F474B4">
        <w:t xml:space="preserve"> </w:t>
      </w:r>
      <w:r>
        <w:t>job.</w:t>
      </w:r>
    </w:p>
    <w:p w14:paraId="5C8A6D56" w14:textId="342BFFFB" w:rsidR="00376175" w:rsidRDefault="00376175" w:rsidP="00D440EC">
      <w:pPr>
        <w:pStyle w:val="Subheading"/>
      </w:pPr>
      <w:r>
        <w:t>Community</w:t>
      </w:r>
      <w:r w:rsidR="00F474B4">
        <w:t xml:space="preserve"> </w:t>
      </w:r>
      <w:r>
        <w:t>Development</w:t>
      </w:r>
      <w:r w:rsidR="00F474B4">
        <w:t xml:space="preserve"> </w:t>
      </w:r>
      <w:r>
        <w:t>Program</w:t>
      </w:r>
      <w:r w:rsidR="00F474B4">
        <w:t xml:space="preserve"> </w:t>
      </w:r>
    </w:p>
    <w:p w14:paraId="459156D5" w14:textId="587BB0AC" w:rsidR="00376175" w:rsidRDefault="00376175" w:rsidP="00376175">
      <w:hyperlink r:id="rId136" w:history="1">
        <w:r w:rsidRPr="00376175">
          <w:rPr>
            <w:rStyle w:val="Hyperlink"/>
          </w:rPr>
          <w:t>niaa.gov.au/indigenous-affairs/employment/cdp</w:t>
        </w:r>
      </w:hyperlink>
      <w:r w:rsidR="00F474B4">
        <w:t xml:space="preserve"> </w:t>
      </w:r>
    </w:p>
    <w:p w14:paraId="73BCF401" w14:textId="069FBD0C" w:rsidR="00376175" w:rsidRDefault="00376175" w:rsidP="00376175">
      <w:r>
        <w:t>The</w:t>
      </w:r>
      <w:r w:rsidR="00F474B4">
        <w:t xml:space="preserve"> </w:t>
      </w:r>
      <w:r>
        <w:t>Community</w:t>
      </w:r>
      <w:r w:rsidR="00F474B4">
        <w:t xml:space="preserve"> </w:t>
      </w:r>
      <w:r>
        <w:t>Development</w:t>
      </w:r>
      <w:r w:rsidR="00F474B4">
        <w:t xml:space="preserve"> </w:t>
      </w:r>
      <w:r>
        <w:t>Program</w:t>
      </w:r>
      <w:r w:rsidR="00F474B4">
        <w:t xml:space="preserve"> </w:t>
      </w:r>
      <w:r>
        <w:t>(CDP)</w:t>
      </w:r>
      <w:r w:rsidR="00F474B4">
        <w:t xml:space="preserve"> </w:t>
      </w:r>
      <w:r>
        <w:t>supports</w:t>
      </w:r>
      <w:r w:rsidR="00F474B4">
        <w:t xml:space="preserve"> </w:t>
      </w:r>
      <w:r>
        <w:t>job</w:t>
      </w:r>
      <w:r w:rsidR="00F474B4">
        <w:t xml:space="preserve"> </w:t>
      </w:r>
      <w:r>
        <w:t>seekers</w:t>
      </w:r>
      <w:r w:rsidR="00F474B4">
        <w:t xml:space="preserve"> </w:t>
      </w:r>
      <w:r>
        <w:t>in</w:t>
      </w:r>
      <w:r w:rsidR="00F474B4">
        <w:t xml:space="preserve"> </w:t>
      </w:r>
      <w:r>
        <w:t>remote</w:t>
      </w:r>
      <w:r w:rsidR="00F474B4">
        <w:t xml:space="preserve"> </w:t>
      </w:r>
      <w:r>
        <w:t>Australia</w:t>
      </w:r>
      <w:r w:rsidR="00F474B4">
        <w:t xml:space="preserve"> </w:t>
      </w:r>
      <w:r>
        <w:t>to</w:t>
      </w:r>
      <w:r w:rsidR="00F474B4">
        <w:t xml:space="preserve"> </w:t>
      </w:r>
      <w:r>
        <w:t>build</w:t>
      </w:r>
      <w:r w:rsidR="00F474B4">
        <w:t xml:space="preserve"> </w:t>
      </w:r>
      <w:r>
        <w:t>skills,</w:t>
      </w:r>
      <w:r w:rsidR="00F474B4">
        <w:t xml:space="preserve"> </w:t>
      </w:r>
      <w:r>
        <w:t>address</w:t>
      </w:r>
      <w:r w:rsidR="00F474B4">
        <w:t xml:space="preserve"> </w:t>
      </w:r>
      <w:r>
        <w:t>barriers</w:t>
      </w:r>
      <w:r w:rsidR="00F474B4">
        <w:t xml:space="preserve"> </w:t>
      </w:r>
      <w:r>
        <w:t>to</w:t>
      </w:r>
      <w:r w:rsidR="00F474B4">
        <w:t xml:space="preserve"> </w:t>
      </w:r>
      <w:r>
        <w:t>employment</w:t>
      </w:r>
      <w:r w:rsidR="00F474B4">
        <w:t xml:space="preserve"> </w:t>
      </w:r>
      <w:r>
        <w:t>and</w:t>
      </w:r>
      <w:r w:rsidR="00F474B4">
        <w:t xml:space="preserve"> </w:t>
      </w:r>
      <w:r>
        <w:t>contribute</w:t>
      </w:r>
      <w:r w:rsidR="00F474B4">
        <w:t xml:space="preserve"> </w:t>
      </w:r>
      <w:r>
        <w:t>to</w:t>
      </w:r>
      <w:r w:rsidR="00F474B4">
        <w:t xml:space="preserve"> </w:t>
      </w:r>
      <w:r>
        <w:t>their</w:t>
      </w:r>
      <w:r w:rsidR="00F474B4">
        <w:t xml:space="preserve"> </w:t>
      </w:r>
      <w:r>
        <w:t>communities</w:t>
      </w:r>
      <w:r w:rsidR="00F474B4">
        <w:t xml:space="preserve"> </w:t>
      </w:r>
      <w:r>
        <w:t>through</w:t>
      </w:r>
      <w:r w:rsidR="00F474B4">
        <w:t xml:space="preserve"> </w:t>
      </w:r>
      <w:r>
        <w:t>a</w:t>
      </w:r>
      <w:r w:rsidR="00F474B4">
        <w:t xml:space="preserve"> </w:t>
      </w:r>
      <w:r>
        <w:t>range</w:t>
      </w:r>
      <w:r w:rsidR="00F474B4">
        <w:t xml:space="preserve"> </w:t>
      </w:r>
      <w:r>
        <w:t>of</w:t>
      </w:r>
      <w:r w:rsidR="00F474B4">
        <w:t xml:space="preserve"> </w:t>
      </w:r>
      <w:r>
        <w:t>flexible</w:t>
      </w:r>
      <w:r w:rsidR="00F474B4">
        <w:t xml:space="preserve"> </w:t>
      </w:r>
      <w:r>
        <w:t>activities.</w:t>
      </w:r>
      <w:r w:rsidR="00F474B4">
        <w:t xml:space="preserve"> </w:t>
      </w:r>
      <w:r>
        <w:t>A</w:t>
      </w:r>
      <w:r w:rsidR="00F474B4">
        <w:t xml:space="preserve"> </w:t>
      </w:r>
      <w:r>
        <w:t>new</w:t>
      </w:r>
      <w:r w:rsidR="00F474B4">
        <w:t xml:space="preserve"> </w:t>
      </w:r>
      <w:r>
        <w:t>remote</w:t>
      </w:r>
      <w:r w:rsidR="00F474B4">
        <w:t xml:space="preserve"> </w:t>
      </w:r>
      <w:r>
        <w:t>employment</w:t>
      </w:r>
      <w:r w:rsidR="00F474B4">
        <w:t xml:space="preserve"> </w:t>
      </w:r>
      <w:r>
        <w:t>service</w:t>
      </w:r>
      <w:r w:rsidR="00F474B4">
        <w:t xml:space="preserve"> </w:t>
      </w:r>
      <w:r>
        <w:t>will</w:t>
      </w:r>
      <w:r w:rsidR="00F474B4">
        <w:t xml:space="preserve"> </w:t>
      </w:r>
      <w:r>
        <w:t>begin</w:t>
      </w:r>
      <w:r w:rsidR="00F474B4">
        <w:t xml:space="preserve"> </w:t>
      </w:r>
      <w:r>
        <w:t>on</w:t>
      </w:r>
      <w:r w:rsidR="00F474B4">
        <w:t xml:space="preserve"> </w:t>
      </w:r>
      <w:r>
        <w:t>1</w:t>
      </w:r>
      <w:r w:rsidR="00F474B4">
        <w:t xml:space="preserve"> </w:t>
      </w:r>
      <w:r>
        <w:t>November</w:t>
      </w:r>
      <w:r w:rsidR="00F474B4">
        <w:t xml:space="preserve"> </w:t>
      </w:r>
      <w:r>
        <w:t>2025</w:t>
      </w:r>
      <w:r w:rsidR="00F474B4">
        <w:t xml:space="preserve"> </w:t>
      </w:r>
      <w:r>
        <w:t>to</w:t>
      </w:r>
      <w:r w:rsidR="00F474B4">
        <w:t xml:space="preserve"> </w:t>
      </w:r>
      <w:r>
        <w:t>replace</w:t>
      </w:r>
      <w:r w:rsidR="00F474B4">
        <w:t xml:space="preserve"> </w:t>
      </w:r>
      <w:r>
        <w:t>the</w:t>
      </w:r>
      <w:r w:rsidR="00F474B4">
        <w:t xml:space="preserve"> </w:t>
      </w:r>
      <w:r>
        <w:t>CDP.</w:t>
      </w:r>
      <w:r w:rsidR="00F474B4">
        <w:t xml:space="preserve"> </w:t>
      </w:r>
      <w:r>
        <w:t>The</w:t>
      </w:r>
      <w:r w:rsidR="00F474B4">
        <w:t xml:space="preserve"> </w:t>
      </w:r>
      <w:r>
        <w:t>new</w:t>
      </w:r>
      <w:r w:rsidR="00F474B4">
        <w:t xml:space="preserve"> </w:t>
      </w:r>
      <w:r>
        <w:t>remote</w:t>
      </w:r>
      <w:r w:rsidR="00F474B4">
        <w:t xml:space="preserve"> </w:t>
      </w:r>
      <w:r>
        <w:t>employment</w:t>
      </w:r>
      <w:r w:rsidR="00F474B4">
        <w:t xml:space="preserve"> </w:t>
      </w:r>
      <w:r>
        <w:t>service</w:t>
      </w:r>
      <w:r w:rsidR="00F474B4">
        <w:t xml:space="preserve"> </w:t>
      </w:r>
      <w:r>
        <w:t>will</w:t>
      </w:r>
      <w:r w:rsidR="00F474B4">
        <w:t xml:space="preserve"> </w:t>
      </w:r>
      <w:r>
        <w:t>support</w:t>
      </w:r>
      <w:r w:rsidR="00F474B4">
        <w:t xml:space="preserve"> </w:t>
      </w:r>
      <w:r>
        <w:t>people</w:t>
      </w:r>
      <w:r w:rsidR="00F474B4">
        <w:t xml:space="preserve"> </w:t>
      </w:r>
      <w:r>
        <w:t>who</w:t>
      </w:r>
      <w:r w:rsidR="00F474B4">
        <w:t xml:space="preserve"> </w:t>
      </w:r>
      <w:r>
        <w:t>are</w:t>
      </w:r>
      <w:r w:rsidR="00F474B4">
        <w:t xml:space="preserve"> </w:t>
      </w:r>
      <w:r>
        <w:t>currently</w:t>
      </w:r>
      <w:r w:rsidR="00F474B4">
        <w:t xml:space="preserve"> </w:t>
      </w:r>
      <w:r>
        <w:t>looking</w:t>
      </w:r>
      <w:r w:rsidR="00F474B4">
        <w:t xml:space="preserve"> </w:t>
      </w:r>
      <w:r>
        <w:t>for</w:t>
      </w:r>
      <w:r w:rsidR="00F474B4">
        <w:t xml:space="preserve"> </w:t>
      </w:r>
      <w:r>
        <w:t>work</w:t>
      </w:r>
      <w:r w:rsidR="00F474B4">
        <w:t xml:space="preserve"> </w:t>
      </w:r>
      <w:r>
        <w:t>or</w:t>
      </w:r>
      <w:r w:rsidR="00F474B4">
        <w:t xml:space="preserve"> </w:t>
      </w:r>
      <w:r>
        <w:t>may</w:t>
      </w:r>
      <w:r w:rsidR="00F474B4">
        <w:t xml:space="preserve"> </w:t>
      </w:r>
      <w:r>
        <w:t>need</w:t>
      </w:r>
      <w:r w:rsidR="00F474B4">
        <w:t xml:space="preserve"> </w:t>
      </w:r>
      <w:r>
        <w:t>help</w:t>
      </w:r>
      <w:r w:rsidR="00F474B4">
        <w:t xml:space="preserve"> </w:t>
      </w:r>
      <w:r>
        <w:t>to</w:t>
      </w:r>
      <w:r w:rsidR="00F474B4">
        <w:t xml:space="preserve"> </w:t>
      </w:r>
      <w:r>
        <w:t>become</w:t>
      </w:r>
      <w:r w:rsidR="00F474B4">
        <w:t xml:space="preserve"> </w:t>
      </w:r>
      <w:r>
        <w:t>job</w:t>
      </w:r>
      <w:r w:rsidR="00F474B4">
        <w:t xml:space="preserve"> </w:t>
      </w:r>
      <w:r>
        <w:t>ready,</w:t>
      </w:r>
      <w:r w:rsidR="00F474B4">
        <w:t xml:space="preserve"> </w:t>
      </w:r>
      <w:r>
        <w:t>to</w:t>
      </w:r>
      <w:r w:rsidR="00F474B4">
        <w:t xml:space="preserve"> </w:t>
      </w:r>
      <w:r>
        <w:t>get</w:t>
      </w:r>
      <w:r w:rsidR="00F474B4">
        <w:t xml:space="preserve"> </w:t>
      </w:r>
      <w:r>
        <w:t>the</w:t>
      </w:r>
      <w:r w:rsidR="00F474B4">
        <w:t xml:space="preserve"> </w:t>
      </w:r>
      <w:r>
        <w:t>skills</w:t>
      </w:r>
      <w:r w:rsidR="00F474B4">
        <w:t xml:space="preserve"> </w:t>
      </w:r>
      <w:r>
        <w:t>and</w:t>
      </w:r>
      <w:r w:rsidR="00F474B4">
        <w:t xml:space="preserve"> </w:t>
      </w:r>
      <w:r>
        <w:t>resources</w:t>
      </w:r>
      <w:r w:rsidR="00F474B4">
        <w:t xml:space="preserve"> </w:t>
      </w:r>
      <w:r>
        <w:t>they</w:t>
      </w:r>
      <w:r w:rsidR="00F474B4">
        <w:t xml:space="preserve"> </w:t>
      </w:r>
      <w:r>
        <w:t>need</w:t>
      </w:r>
      <w:r w:rsidR="00F474B4">
        <w:t xml:space="preserve"> </w:t>
      </w:r>
      <w:r>
        <w:t>to</w:t>
      </w:r>
      <w:r w:rsidR="00F474B4">
        <w:t xml:space="preserve"> </w:t>
      </w:r>
      <w:r>
        <w:t>take</w:t>
      </w:r>
      <w:r w:rsidR="00F474B4">
        <w:t xml:space="preserve"> </w:t>
      </w:r>
      <w:r>
        <w:t>up</w:t>
      </w:r>
      <w:r w:rsidR="00F474B4">
        <w:t xml:space="preserve"> </w:t>
      </w:r>
      <w:r>
        <w:t>job</w:t>
      </w:r>
      <w:r w:rsidR="00F474B4">
        <w:t xml:space="preserve"> </w:t>
      </w:r>
      <w:r>
        <w:t>opportunities,</w:t>
      </w:r>
      <w:r w:rsidR="00F474B4">
        <w:t xml:space="preserve"> </w:t>
      </w:r>
      <w:r>
        <w:t>including</w:t>
      </w:r>
      <w:r w:rsidR="00F474B4">
        <w:t xml:space="preserve"> </w:t>
      </w:r>
      <w:r>
        <w:t>those</w:t>
      </w:r>
      <w:r w:rsidR="00F474B4">
        <w:t xml:space="preserve"> </w:t>
      </w:r>
      <w:r>
        <w:t>created</w:t>
      </w:r>
      <w:r w:rsidR="00F474B4">
        <w:t xml:space="preserve"> </w:t>
      </w:r>
      <w:r>
        <w:t>through</w:t>
      </w:r>
      <w:r w:rsidR="00F474B4">
        <w:t xml:space="preserve"> </w:t>
      </w:r>
      <w:r>
        <w:t>the</w:t>
      </w:r>
      <w:r w:rsidR="00F474B4">
        <w:t xml:space="preserve"> </w:t>
      </w:r>
      <w:r>
        <w:t>Remote</w:t>
      </w:r>
      <w:r w:rsidR="00F474B4">
        <w:t xml:space="preserve"> </w:t>
      </w:r>
      <w:r>
        <w:t>Jobs</w:t>
      </w:r>
      <w:r w:rsidR="00F474B4">
        <w:t xml:space="preserve"> </w:t>
      </w:r>
      <w:r>
        <w:t>and</w:t>
      </w:r>
      <w:r w:rsidR="00F474B4">
        <w:t xml:space="preserve"> </w:t>
      </w:r>
      <w:r>
        <w:t>Economic</w:t>
      </w:r>
      <w:r w:rsidR="00F474B4">
        <w:t xml:space="preserve"> </w:t>
      </w:r>
      <w:r>
        <w:t>Development</w:t>
      </w:r>
      <w:r w:rsidR="00F474B4">
        <w:t xml:space="preserve"> </w:t>
      </w:r>
      <w:r>
        <w:t>(RJED)</w:t>
      </w:r>
      <w:r w:rsidR="00F474B4">
        <w:t xml:space="preserve"> </w:t>
      </w:r>
      <w:r>
        <w:t>program.</w:t>
      </w:r>
    </w:p>
    <w:p w14:paraId="32E9C745" w14:textId="2098E5E5" w:rsidR="00376175" w:rsidRDefault="00376175" w:rsidP="00D440EC">
      <w:pPr>
        <w:pStyle w:val="Subheading"/>
      </w:pPr>
      <w:r>
        <w:t>Jobs</w:t>
      </w:r>
      <w:r w:rsidR="00F474B4">
        <w:t xml:space="preserve"> </w:t>
      </w:r>
      <w:r>
        <w:t>and</w:t>
      </w:r>
      <w:r w:rsidR="00F474B4">
        <w:t xml:space="preserve"> </w:t>
      </w:r>
      <w:r>
        <w:t>Skills</w:t>
      </w:r>
      <w:r w:rsidR="00F474B4">
        <w:t xml:space="preserve"> </w:t>
      </w:r>
      <w:r>
        <w:t>Atlas</w:t>
      </w:r>
    </w:p>
    <w:p w14:paraId="4D8E741D" w14:textId="4DEE91D3" w:rsidR="00376175" w:rsidRDefault="00376175" w:rsidP="00376175">
      <w:hyperlink r:id="rId137" w:history="1">
        <w:r w:rsidRPr="00376175">
          <w:rPr>
            <w:rStyle w:val="Hyperlink"/>
          </w:rPr>
          <w:t>jobsandskills.gov.au/jobs-and-skills-atlas-dashboard</w:t>
        </w:r>
      </w:hyperlink>
      <w:r w:rsidR="00F474B4">
        <w:t xml:space="preserve"> </w:t>
      </w:r>
    </w:p>
    <w:p w14:paraId="3D1C472F" w14:textId="47C06218" w:rsidR="00376175" w:rsidRDefault="00376175" w:rsidP="00376175">
      <w:r>
        <w:t>The</w:t>
      </w:r>
      <w:r w:rsidR="00F474B4">
        <w:t xml:space="preserve"> </w:t>
      </w:r>
      <w:r>
        <w:t>Jobs</w:t>
      </w:r>
      <w:r w:rsidR="00F474B4">
        <w:t xml:space="preserve"> </w:t>
      </w:r>
      <w:r>
        <w:t>and</w:t>
      </w:r>
      <w:r w:rsidR="00F474B4">
        <w:t xml:space="preserve"> </w:t>
      </w:r>
      <w:r>
        <w:t>Skills</w:t>
      </w:r>
      <w:r w:rsidR="00F474B4">
        <w:t xml:space="preserve"> </w:t>
      </w:r>
      <w:r>
        <w:t>Atlas</w:t>
      </w:r>
      <w:r w:rsidR="00F474B4">
        <w:t xml:space="preserve"> </w:t>
      </w:r>
      <w:r>
        <w:t>provides</w:t>
      </w:r>
      <w:r w:rsidR="00F474B4">
        <w:t xml:space="preserve"> </w:t>
      </w:r>
      <w:r>
        <w:t>an</w:t>
      </w:r>
      <w:r w:rsidR="00F474B4">
        <w:t xml:space="preserve"> </w:t>
      </w:r>
      <w:r>
        <w:t>overview</w:t>
      </w:r>
      <w:r w:rsidR="00F474B4">
        <w:t xml:space="preserve"> </w:t>
      </w:r>
      <w:r>
        <w:t>of</w:t>
      </w:r>
      <w:r w:rsidR="00F474B4">
        <w:t xml:space="preserve"> </w:t>
      </w:r>
      <w:r>
        <w:t>the</w:t>
      </w:r>
      <w:r w:rsidR="00F474B4">
        <w:t xml:space="preserve"> </w:t>
      </w:r>
      <w:r>
        <w:t>labour</w:t>
      </w:r>
      <w:r w:rsidR="00F474B4">
        <w:t xml:space="preserve"> </w:t>
      </w:r>
      <w:r>
        <w:t>market</w:t>
      </w:r>
      <w:r w:rsidR="00F474B4">
        <w:t xml:space="preserve"> </w:t>
      </w:r>
      <w:r>
        <w:t>at</w:t>
      </w:r>
      <w:r w:rsidR="00F474B4">
        <w:t xml:space="preserve"> </w:t>
      </w:r>
      <w:r>
        <w:t>national,</w:t>
      </w:r>
      <w:r w:rsidR="00F474B4">
        <w:t xml:space="preserve"> </w:t>
      </w:r>
      <w:r>
        <w:t>state</w:t>
      </w:r>
      <w:r w:rsidR="00F474B4">
        <w:t xml:space="preserve"> </w:t>
      </w:r>
      <w:r>
        <w:t>and</w:t>
      </w:r>
      <w:r w:rsidR="00F474B4">
        <w:t xml:space="preserve"> </w:t>
      </w:r>
      <w:r>
        <w:t>regional</w:t>
      </w:r>
      <w:r w:rsidR="00F474B4">
        <w:t xml:space="preserve"> </w:t>
      </w:r>
      <w:r>
        <w:t>level</w:t>
      </w:r>
      <w:r w:rsidR="00F474B4">
        <w:t xml:space="preserve"> </w:t>
      </w:r>
      <w:r>
        <w:t>by</w:t>
      </w:r>
      <w:r w:rsidR="00F474B4">
        <w:t xml:space="preserve"> </w:t>
      </w:r>
      <w:r>
        <w:t>occupations,</w:t>
      </w:r>
      <w:r w:rsidR="00F474B4">
        <w:t xml:space="preserve"> </w:t>
      </w:r>
      <w:r>
        <w:t>skills</w:t>
      </w:r>
      <w:r w:rsidR="00F474B4">
        <w:t xml:space="preserve"> </w:t>
      </w:r>
      <w:r>
        <w:t>and</w:t>
      </w:r>
      <w:r w:rsidR="00F474B4">
        <w:t xml:space="preserve"> </w:t>
      </w:r>
      <w:r>
        <w:t>industries.</w:t>
      </w:r>
    </w:p>
    <w:p w14:paraId="4417BBD4" w14:textId="2C47B4C6" w:rsidR="005E7398" w:rsidRDefault="005E7398" w:rsidP="00D440EC">
      <w:pPr>
        <w:pStyle w:val="Subheading"/>
      </w:pPr>
      <w:r>
        <w:t>National</w:t>
      </w:r>
      <w:r w:rsidR="00F474B4">
        <w:t xml:space="preserve"> </w:t>
      </w:r>
      <w:r>
        <w:t>Training</w:t>
      </w:r>
      <w:r w:rsidR="00F474B4">
        <w:t xml:space="preserve"> </w:t>
      </w:r>
      <w:r>
        <w:t>Register</w:t>
      </w:r>
    </w:p>
    <w:p w14:paraId="5D8D8529" w14:textId="1462E539" w:rsidR="005E7398" w:rsidRDefault="005E7398" w:rsidP="005E7398">
      <w:hyperlink r:id="rId138" w:history="1">
        <w:r w:rsidRPr="005E7398">
          <w:rPr>
            <w:rStyle w:val="Hyperlink"/>
          </w:rPr>
          <w:t>training.gov.au</w:t>
        </w:r>
      </w:hyperlink>
    </w:p>
    <w:p w14:paraId="71B0C15B" w14:textId="5040B2A4" w:rsidR="005E7398" w:rsidRDefault="005E7398" w:rsidP="005E7398">
      <w:r>
        <w:t>Training.gov.au</w:t>
      </w:r>
      <w:r w:rsidR="00F474B4">
        <w:t xml:space="preserve"> </w:t>
      </w:r>
      <w:r>
        <w:t>is</w:t>
      </w:r>
      <w:r w:rsidR="00F474B4">
        <w:t xml:space="preserve"> </w:t>
      </w:r>
      <w:r>
        <w:t>the</w:t>
      </w:r>
      <w:r w:rsidR="00F474B4">
        <w:t xml:space="preserve"> </w:t>
      </w:r>
      <w:r>
        <w:t>National</w:t>
      </w:r>
      <w:r w:rsidR="00F474B4">
        <w:t xml:space="preserve"> </w:t>
      </w:r>
      <w:r>
        <w:t>Register</w:t>
      </w:r>
      <w:r w:rsidR="00F474B4">
        <w:t xml:space="preserve"> </w:t>
      </w:r>
      <w:r>
        <w:t>on</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in</w:t>
      </w:r>
      <w:r w:rsidR="00F474B4">
        <w:t xml:space="preserve"> </w:t>
      </w:r>
      <w:r>
        <w:t>Australia,</w:t>
      </w:r>
      <w:r w:rsidR="00F474B4">
        <w:t xml:space="preserve"> </w:t>
      </w:r>
      <w:r>
        <w:t>and</w:t>
      </w:r>
      <w:r w:rsidR="00F474B4">
        <w:t xml:space="preserve"> </w:t>
      </w:r>
      <w:r>
        <w:t>provides</w:t>
      </w:r>
      <w:r w:rsidR="00F474B4">
        <w:t xml:space="preserve"> </w:t>
      </w:r>
      <w:r>
        <w:t>information</w:t>
      </w:r>
      <w:r w:rsidR="00F474B4">
        <w:t xml:space="preserve"> </w:t>
      </w:r>
      <w:r>
        <w:t>on</w:t>
      </w:r>
      <w:r w:rsidR="00F474B4">
        <w:t xml:space="preserve"> </w:t>
      </w:r>
      <w:r>
        <w:t>training</w:t>
      </w:r>
      <w:r w:rsidR="00F474B4">
        <w:t xml:space="preserve"> </w:t>
      </w:r>
      <w:r>
        <w:t>packages,</w:t>
      </w:r>
      <w:r w:rsidR="00F474B4">
        <w:t xml:space="preserve"> </w:t>
      </w:r>
      <w:r>
        <w:t>qualifications,</w:t>
      </w:r>
      <w:r w:rsidR="00F474B4">
        <w:t xml:space="preserve"> </w:t>
      </w:r>
      <w:r>
        <w:t>courses,</w:t>
      </w:r>
      <w:r w:rsidR="00F474B4">
        <w:t xml:space="preserve"> </w:t>
      </w:r>
      <w:r>
        <w:t>units</w:t>
      </w:r>
      <w:r w:rsidR="00F474B4">
        <w:t xml:space="preserve"> </w:t>
      </w:r>
      <w:r>
        <w:t>of</w:t>
      </w:r>
      <w:r w:rsidR="00F474B4">
        <w:t xml:space="preserve"> </w:t>
      </w:r>
      <w:r>
        <w:t>competency</w:t>
      </w:r>
      <w:r w:rsidR="00F474B4">
        <w:t xml:space="preserve"> </w:t>
      </w:r>
      <w:r>
        <w:t>and</w:t>
      </w:r>
      <w:r w:rsidR="00F474B4">
        <w:t xml:space="preserve"> </w:t>
      </w:r>
      <w:r>
        <w:t>Registered</w:t>
      </w:r>
      <w:r w:rsidR="00F474B4">
        <w:t xml:space="preserve"> </w:t>
      </w:r>
      <w:r>
        <w:t>Training</w:t>
      </w:r>
      <w:r w:rsidR="00F474B4">
        <w:t xml:space="preserve"> </w:t>
      </w:r>
      <w:r>
        <w:t>Organisations.</w:t>
      </w:r>
      <w:r w:rsidR="00F474B4">
        <w:t xml:space="preserve"> </w:t>
      </w:r>
    </w:p>
    <w:p w14:paraId="24F6A4B0" w14:textId="16F72C56" w:rsidR="005E7398" w:rsidRDefault="005E7398" w:rsidP="00D440EC">
      <w:pPr>
        <w:pStyle w:val="Subheading"/>
      </w:pPr>
      <w:r>
        <w:t>National</w:t>
      </w:r>
      <w:r w:rsidR="00F474B4">
        <w:t xml:space="preserve"> </w:t>
      </w:r>
      <w:r>
        <w:t>Centre</w:t>
      </w:r>
      <w:r w:rsidR="00F474B4">
        <w:t xml:space="preserve"> </w:t>
      </w:r>
      <w:r>
        <w:t>for</w:t>
      </w:r>
      <w:r w:rsidR="00F474B4">
        <w:t xml:space="preserve"> </w:t>
      </w:r>
      <w:r>
        <w:t>Vocational</w:t>
      </w:r>
      <w:r w:rsidR="00F474B4">
        <w:t xml:space="preserve"> </w:t>
      </w:r>
      <w:r>
        <w:t>Education</w:t>
      </w:r>
      <w:r w:rsidR="00F474B4">
        <w:t xml:space="preserve"> </w:t>
      </w:r>
      <w:r>
        <w:t>Research</w:t>
      </w:r>
      <w:r w:rsidR="00F474B4">
        <w:t xml:space="preserve"> </w:t>
      </w:r>
    </w:p>
    <w:p w14:paraId="2518CBAE" w14:textId="7C5985D7" w:rsidR="005E7398" w:rsidRDefault="005E7398" w:rsidP="005E7398">
      <w:hyperlink r:id="rId139" w:history="1">
        <w:r w:rsidRPr="005E7398">
          <w:rPr>
            <w:rStyle w:val="Hyperlink"/>
          </w:rPr>
          <w:t>ncver.edu.au</w:t>
        </w:r>
      </w:hyperlink>
    </w:p>
    <w:p w14:paraId="434AA096" w14:textId="2048CEEF" w:rsidR="005E7398" w:rsidRDefault="005E7398" w:rsidP="005E7398">
      <w:r>
        <w:t>The</w:t>
      </w:r>
      <w:r w:rsidR="00F474B4">
        <w:t xml:space="preserve"> </w:t>
      </w:r>
      <w:r>
        <w:t>National</w:t>
      </w:r>
      <w:r w:rsidR="00F474B4">
        <w:t xml:space="preserve"> </w:t>
      </w:r>
      <w:r>
        <w:t>Centre</w:t>
      </w:r>
      <w:r w:rsidR="00F474B4">
        <w:t xml:space="preserve"> </w:t>
      </w:r>
      <w:r>
        <w:t>for</w:t>
      </w:r>
      <w:r w:rsidR="00F474B4">
        <w:t xml:space="preserve"> </w:t>
      </w:r>
      <w:r>
        <w:t>Vocational</w:t>
      </w:r>
      <w:r w:rsidR="00F474B4">
        <w:t xml:space="preserve"> </w:t>
      </w:r>
      <w:r>
        <w:t>Education</w:t>
      </w:r>
      <w:r w:rsidR="00F474B4">
        <w:t xml:space="preserve"> </w:t>
      </w:r>
      <w:r>
        <w:t>Research</w:t>
      </w:r>
      <w:r w:rsidR="00F474B4">
        <w:t xml:space="preserve"> </w:t>
      </w:r>
      <w:r>
        <w:t>(NCVER)</w:t>
      </w:r>
      <w:r w:rsidR="00F474B4">
        <w:t xml:space="preserve"> </w:t>
      </w:r>
      <w:r>
        <w:t>is</w:t>
      </w:r>
      <w:r w:rsidR="00F474B4">
        <w:t xml:space="preserve"> </w:t>
      </w:r>
      <w:r>
        <w:t>the</w:t>
      </w:r>
      <w:r w:rsidR="00F474B4">
        <w:t xml:space="preserve"> </w:t>
      </w:r>
      <w:r>
        <w:t>national</w:t>
      </w:r>
      <w:r w:rsidR="00F474B4">
        <w:t xml:space="preserve"> </w:t>
      </w:r>
      <w:r>
        <w:t>professional</w:t>
      </w:r>
      <w:r w:rsidR="00F474B4">
        <w:t xml:space="preserve"> </w:t>
      </w:r>
      <w:r>
        <w:t>body</w:t>
      </w:r>
      <w:r w:rsidR="00F474B4">
        <w:t xml:space="preserve"> </w:t>
      </w:r>
      <w:r>
        <w:t>responsible</w:t>
      </w:r>
      <w:r w:rsidR="00F474B4">
        <w:t xml:space="preserve"> </w:t>
      </w:r>
      <w:r>
        <w:t>for</w:t>
      </w:r>
      <w:r w:rsidR="00F474B4">
        <w:t xml:space="preserve"> </w:t>
      </w:r>
      <w:r>
        <w:t>collecting,</w:t>
      </w:r>
      <w:r w:rsidR="00F474B4">
        <w:t xml:space="preserve"> </w:t>
      </w:r>
      <w:r>
        <w:t>managing,</w:t>
      </w:r>
      <w:r w:rsidR="00F474B4">
        <w:t xml:space="preserve"> </w:t>
      </w:r>
      <w:r>
        <w:t>analysing</w:t>
      </w:r>
      <w:r w:rsidR="00F474B4">
        <w:t xml:space="preserve"> </w:t>
      </w:r>
      <w:r>
        <w:t>and</w:t>
      </w:r>
      <w:r w:rsidR="00F474B4">
        <w:t xml:space="preserve"> </w:t>
      </w:r>
      <w:r>
        <w:t>communicating</w:t>
      </w:r>
      <w:r w:rsidR="00F474B4">
        <w:t xml:space="preserve"> </w:t>
      </w:r>
      <w:r>
        <w:t>research</w:t>
      </w:r>
      <w:r w:rsidR="00F474B4">
        <w:t xml:space="preserve"> </w:t>
      </w:r>
      <w:r>
        <w:t>and</w:t>
      </w:r>
      <w:r w:rsidR="00F474B4">
        <w:t xml:space="preserve"> </w:t>
      </w:r>
      <w:r>
        <w:t>statistics</w:t>
      </w:r>
      <w:r w:rsidR="00F474B4">
        <w:t xml:space="preserve"> </w:t>
      </w:r>
      <w:r>
        <w:t>on</w:t>
      </w:r>
      <w:r w:rsidR="00F474B4">
        <w:t xml:space="preserve"> </w:t>
      </w:r>
      <w:r>
        <w:t>the</w:t>
      </w:r>
      <w:r w:rsidR="00F474B4">
        <w:t xml:space="preserve"> </w:t>
      </w:r>
      <w:r>
        <w:t>Australian</w:t>
      </w:r>
      <w:r w:rsidR="00F474B4">
        <w:t xml:space="preserve"> </w:t>
      </w:r>
      <w:r>
        <w:t>VET</w:t>
      </w:r>
      <w:r w:rsidR="00F474B4">
        <w:t xml:space="preserve"> </w:t>
      </w:r>
      <w:r>
        <w:t>sector.</w:t>
      </w:r>
    </w:p>
    <w:p w14:paraId="0318F2D0" w14:textId="2E60B285" w:rsidR="005E7398" w:rsidRDefault="005E7398" w:rsidP="00D440EC">
      <w:pPr>
        <w:pStyle w:val="Subheading"/>
      </w:pPr>
      <w:r>
        <w:lastRenderedPageBreak/>
        <w:t>Quality</w:t>
      </w:r>
      <w:r w:rsidR="00F474B4">
        <w:t xml:space="preserve"> </w:t>
      </w:r>
      <w:r>
        <w:t>Indicators</w:t>
      </w:r>
      <w:r w:rsidR="00F474B4">
        <w:t xml:space="preserve"> </w:t>
      </w:r>
      <w:r>
        <w:t>for</w:t>
      </w:r>
      <w:r w:rsidR="00F474B4">
        <w:t xml:space="preserve"> </w:t>
      </w:r>
      <w:r>
        <w:t>Learning</w:t>
      </w:r>
      <w:r w:rsidR="00F474B4">
        <w:t xml:space="preserve"> </w:t>
      </w:r>
      <w:r>
        <w:t>and</w:t>
      </w:r>
      <w:r w:rsidR="00F474B4">
        <w:t xml:space="preserve"> </w:t>
      </w:r>
      <w:r>
        <w:t>Teaching</w:t>
      </w:r>
    </w:p>
    <w:p w14:paraId="6F27D0D4" w14:textId="265EA14B" w:rsidR="005E7398" w:rsidRDefault="005E7398" w:rsidP="005E7398">
      <w:hyperlink r:id="rId140" w:history="1">
        <w:r w:rsidRPr="005E7398">
          <w:rPr>
            <w:rStyle w:val="Hyperlink"/>
          </w:rPr>
          <w:t>qilt.edu.au</w:t>
        </w:r>
      </w:hyperlink>
    </w:p>
    <w:p w14:paraId="3F28B3BF" w14:textId="391F95F7" w:rsidR="005E7398" w:rsidRDefault="005E7398" w:rsidP="005E7398">
      <w:r>
        <w:t>Quality</w:t>
      </w:r>
      <w:r w:rsidR="00F474B4">
        <w:t xml:space="preserve"> </w:t>
      </w:r>
      <w:r>
        <w:t>Indicators</w:t>
      </w:r>
      <w:r w:rsidR="00F474B4">
        <w:t xml:space="preserve"> </w:t>
      </w:r>
      <w:r>
        <w:t>for</w:t>
      </w:r>
      <w:r w:rsidR="00F474B4">
        <w:t xml:space="preserve"> </w:t>
      </w:r>
      <w:r>
        <w:t>Learning</w:t>
      </w:r>
      <w:r w:rsidR="00F474B4">
        <w:t xml:space="preserve"> </w:t>
      </w:r>
      <w:r>
        <w:t>and</w:t>
      </w:r>
      <w:r w:rsidR="00F474B4">
        <w:t xml:space="preserve"> </w:t>
      </w:r>
      <w:r>
        <w:t>Teaching</w:t>
      </w:r>
      <w:r w:rsidR="00F474B4">
        <w:t xml:space="preserve"> </w:t>
      </w:r>
      <w:r>
        <w:t>(QILT)</w:t>
      </w:r>
      <w:r w:rsidR="00F474B4">
        <w:t xml:space="preserve"> </w:t>
      </w:r>
      <w:r>
        <w:t>are</w:t>
      </w:r>
      <w:r w:rsidR="00F474B4">
        <w:t xml:space="preserve"> </w:t>
      </w:r>
      <w:r>
        <w:t>a</w:t>
      </w:r>
      <w:r w:rsidR="00F474B4">
        <w:t xml:space="preserve"> </w:t>
      </w:r>
      <w:r>
        <w:t>suite</w:t>
      </w:r>
      <w:r w:rsidR="00F474B4">
        <w:t xml:space="preserve"> </w:t>
      </w:r>
      <w:r>
        <w:t>of</w:t>
      </w:r>
      <w:r w:rsidR="00F474B4">
        <w:t xml:space="preserve"> </w:t>
      </w:r>
      <w:r>
        <w:t>government</w:t>
      </w:r>
      <w:r w:rsidR="00F474B4">
        <w:t xml:space="preserve"> </w:t>
      </w:r>
      <w:r>
        <w:t>endorsed</w:t>
      </w:r>
      <w:r w:rsidR="00F474B4">
        <w:t xml:space="preserve"> </w:t>
      </w:r>
      <w:r>
        <w:t>surveys</w:t>
      </w:r>
      <w:r w:rsidR="00F474B4">
        <w:t xml:space="preserve"> </w:t>
      </w:r>
      <w:r>
        <w:t>for</w:t>
      </w:r>
      <w:r w:rsidR="00F474B4">
        <w:t xml:space="preserve"> </w:t>
      </w:r>
      <w:r>
        <w:t>higher</w:t>
      </w:r>
      <w:r w:rsidR="00F474B4">
        <w:t xml:space="preserve"> </w:t>
      </w:r>
      <w:r>
        <w:t>education,</w:t>
      </w:r>
      <w:r w:rsidR="00F474B4">
        <w:t xml:space="preserve"> </w:t>
      </w:r>
      <w:r>
        <w:t>across</w:t>
      </w:r>
      <w:r w:rsidR="00F474B4">
        <w:t xml:space="preserve"> </w:t>
      </w:r>
      <w:r>
        <w:t>the</w:t>
      </w:r>
      <w:r w:rsidR="00F474B4">
        <w:t xml:space="preserve"> </w:t>
      </w:r>
      <w:r>
        <w:t>student</w:t>
      </w:r>
      <w:r w:rsidR="00F474B4">
        <w:t xml:space="preserve"> </w:t>
      </w:r>
      <w:r>
        <w:t>life</w:t>
      </w:r>
      <w:r w:rsidR="00F474B4">
        <w:t xml:space="preserve"> </w:t>
      </w:r>
      <w:r>
        <w:t>cycle</w:t>
      </w:r>
      <w:r w:rsidR="00F474B4">
        <w:t xml:space="preserve"> </w:t>
      </w:r>
      <w:r>
        <w:t>from</w:t>
      </w:r>
      <w:r w:rsidR="00F474B4">
        <w:t xml:space="preserve"> </w:t>
      </w:r>
      <w:r>
        <w:t>commencement</w:t>
      </w:r>
      <w:r w:rsidR="00F474B4">
        <w:t xml:space="preserve"> </w:t>
      </w:r>
      <w:r>
        <w:t>to</w:t>
      </w:r>
      <w:r w:rsidR="00F474B4">
        <w:t xml:space="preserve"> </w:t>
      </w:r>
      <w:r>
        <w:t>employment.</w:t>
      </w:r>
      <w:r w:rsidR="00F474B4">
        <w:t xml:space="preserve"> </w:t>
      </w:r>
      <w:r>
        <w:t>QILT</w:t>
      </w:r>
      <w:r w:rsidR="00F474B4">
        <w:t xml:space="preserve"> </w:t>
      </w:r>
      <w:r>
        <w:t>makes</w:t>
      </w:r>
      <w:r w:rsidR="00F474B4">
        <w:t xml:space="preserve"> </w:t>
      </w:r>
      <w:r>
        <w:t>available</w:t>
      </w:r>
      <w:r w:rsidR="00F474B4">
        <w:t xml:space="preserve"> </w:t>
      </w:r>
      <w:r>
        <w:t>robust,</w:t>
      </w:r>
      <w:r w:rsidR="00F474B4">
        <w:t xml:space="preserve"> </w:t>
      </w:r>
      <w:r>
        <w:t>nationally</w:t>
      </w:r>
      <w:r w:rsidR="00F474B4">
        <w:t xml:space="preserve"> </w:t>
      </w:r>
      <w:r>
        <w:t>consistent</w:t>
      </w:r>
      <w:r w:rsidR="00F474B4">
        <w:t xml:space="preserve"> </w:t>
      </w:r>
      <w:r>
        <w:t>performance</w:t>
      </w:r>
      <w:r w:rsidR="00F474B4">
        <w:t xml:space="preserve"> </w:t>
      </w:r>
      <w:r>
        <w:t>data</w:t>
      </w:r>
      <w:r w:rsidR="00F474B4">
        <w:t xml:space="preserve"> </w:t>
      </w:r>
      <w:r>
        <w:t>for</w:t>
      </w:r>
      <w:r w:rsidR="00F474B4">
        <w:t xml:space="preserve"> </w:t>
      </w:r>
      <w:r>
        <w:t>Australian</w:t>
      </w:r>
      <w:r w:rsidR="00F474B4">
        <w:t xml:space="preserve"> </w:t>
      </w:r>
      <w:r>
        <w:t>higher</w:t>
      </w:r>
      <w:r w:rsidR="00F474B4">
        <w:t xml:space="preserve"> </w:t>
      </w:r>
      <w:r>
        <w:t>education,</w:t>
      </w:r>
      <w:r w:rsidR="00F474B4">
        <w:t xml:space="preserve"> </w:t>
      </w:r>
      <w:r>
        <w:t>helping</w:t>
      </w:r>
      <w:r w:rsidR="00F474B4">
        <w:t xml:space="preserve"> </w:t>
      </w:r>
      <w:r>
        <w:t>drive</w:t>
      </w:r>
      <w:r w:rsidR="00F474B4">
        <w:t xml:space="preserve"> </w:t>
      </w:r>
      <w:r>
        <w:t>quality</w:t>
      </w:r>
      <w:r w:rsidR="00F474B4">
        <w:t xml:space="preserve"> </w:t>
      </w:r>
      <w:r>
        <w:t>improvement.</w:t>
      </w:r>
    </w:p>
    <w:p w14:paraId="2A46B952" w14:textId="77A36258" w:rsidR="005E7398" w:rsidRDefault="005E7398" w:rsidP="00457911">
      <w:pPr>
        <w:pStyle w:val="Subheading"/>
      </w:pPr>
      <w:r>
        <w:t>Sources</w:t>
      </w:r>
    </w:p>
    <w:p w14:paraId="2656536B" w14:textId="56EBE5EE" w:rsidR="005E7398" w:rsidRDefault="005E7398" w:rsidP="005E7398">
      <w:r>
        <w:t>Data</w:t>
      </w:r>
      <w:r w:rsidR="00F474B4">
        <w:t xml:space="preserve"> </w:t>
      </w:r>
      <w:r>
        <w:t>sources</w:t>
      </w:r>
      <w:r w:rsidR="00F474B4">
        <w:t xml:space="preserve"> </w:t>
      </w:r>
      <w:r>
        <w:t>are</w:t>
      </w:r>
      <w:r w:rsidR="00F474B4">
        <w:t xml:space="preserve"> </w:t>
      </w:r>
      <w:r>
        <w:t>referenced</w:t>
      </w:r>
      <w:r w:rsidR="00F474B4">
        <w:t xml:space="preserve"> </w:t>
      </w:r>
      <w:r>
        <w:t>on</w:t>
      </w:r>
      <w:r w:rsidR="00F474B4">
        <w:t xml:space="preserve"> </w:t>
      </w:r>
      <w:r>
        <w:t>each</w:t>
      </w:r>
      <w:r w:rsidR="00F474B4">
        <w:t xml:space="preserve"> </w:t>
      </w:r>
      <w:r>
        <w:t>page</w:t>
      </w:r>
      <w:r w:rsidR="00F474B4">
        <w:t xml:space="preserve"> </w:t>
      </w:r>
      <w:r>
        <w:t>of</w:t>
      </w:r>
      <w:r w:rsidR="00F474B4">
        <w:t xml:space="preserve"> </w:t>
      </w:r>
      <w:r>
        <w:t>use</w:t>
      </w:r>
      <w:r w:rsidR="00F474B4">
        <w:t xml:space="preserve"> </w:t>
      </w:r>
      <w:r>
        <w:t>throughout</w:t>
      </w:r>
      <w:r w:rsidR="00F474B4">
        <w:t xml:space="preserve"> </w:t>
      </w:r>
      <w:r>
        <w:t>the</w:t>
      </w:r>
      <w:r w:rsidR="00F474B4">
        <w:t xml:space="preserve"> </w:t>
      </w:r>
      <w:r>
        <w:t>publication.</w:t>
      </w:r>
      <w:r w:rsidR="00F474B4">
        <w:t xml:space="preserve"> </w:t>
      </w:r>
      <w:r>
        <w:t>See</w:t>
      </w:r>
      <w:r w:rsidR="00F474B4">
        <w:t xml:space="preserve"> </w:t>
      </w:r>
      <w:r>
        <w:t>below</w:t>
      </w:r>
      <w:r w:rsidR="00F474B4">
        <w:t xml:space="preserve"> </w:t>
      </w:r>
      <w:r>
        <w:t>for</w:t>
      </w:r>
      <w:r w:rsidR="00F474B4">
        <w:t xml:space="preserve"> </w:t>
      </w:r>
      <w:r>
        <w:t>further</w:t>
      </w:r>
      <w:r w:rsidR="00F474B4">
        <w:t xml:space="preserve"> </w:t>
      </w:r>
      <w:r>
        <w:t>information.</w:t>
      </w:r>
    </w:p>
    <w:p w14:paraId="788F50C2" w14:textId="7C517838" w:rsidR="005E7398" w:rsidRDefault="005E7398" w:rsidP="00D440EC">
      <w:pPr>
        <w:pStyle w:val="Subheading"/>
      </w:pPr>
      <w:r>
        <w:t>Australian</w:t>
      </w:r>
      <w:r w:rsidR="00F474B4">
        <w:t xml:space="preserve"> </w:t>
      </w:r>
      <w:r>
        <w:t>Bureau</w:t>
      </w:r>
      <w:r w:rsidR="00F474B4">
        <w:t xml:space="preserve"> </w:t>
      </w:r>
      <w:r>
        <w:t>of</w:t>
      </w:r>
      <w:r w:rsidR="00F474B4">
        <w:t xml:space="preserve"> </w:t>
      </w:r>
      <w:r>
        <w:t>Statistics</w:t>
      </w:r>
      <w:r w:rsidR="00F474B4">
        <w:t xml:space="preserve"> </w:t>
      </w:r>
      <w:r>
        <w:t>(ABS)</w:t>
      </w:r>
      <w:r w:rsidR="00F474B4">
        <w:t xml:space="preserve"> </w:t>
      </w:r>
    </w:p>
    <w:p w14:paraId="2D1A2288" w14:textId="1D0E7F19" w:rsidR="005E7398" w:rsidRDefault="005E7398" w:rsidP="005E7398">
      <w:hyperlink r:id="rId141" w:history="1">
        <w:r w:rsidRPr="005E7398">
          <w:rPr>
            <w:rStyle w:val="Hyperlink"/>
          </w:rPr>
          <w:t>abs.gov.au</w:t>
        </w:r>
      </w:hyperlink>
    </w:p>
    <w:p w14:paraId="5EAB7F37" w14:textId="14811A69" w:rsidR="005E7398" w:rsidRDefault="005E7398" w:rsidP="005E7398">
      <w:r>
        <w:t>Employment,</w:t>
      </w:r>
      <w:r w:rsidR="00F474B4">
        <w:t xml:space="preserve"> </w:t>
      </w:r>
      <w:r>
        <w:t>employment</w:t>
      </w:r>
      <w:r w:rsidR="00F474B4">
        <w:t xml:space="preserve"> </w:t>
      </w:r>
      <w:r>
        <w:t>change,</w:t>
      </w:r>
      <w:r w:rsidR="00F474B4">
        <w:t xml:space="preserve"> </w:t>
      </w:r>
      <w:r>
        <w:t>and</w:t>
      </w:r>
      <w:r w:rsidR="00F474B4">
        <w:t xml:space="preserve"> </w:t>
      </w:r>
      <w:r>
        <w:t>employment</w:t>
      </w:r>
      <w:r w:rsidR="00F474B4">
        <w:t xml:space="preserve"> </w:t>
      </w:r>
      <w:r>
        <w:t>profile</w:t>
      </w:r>
      <w:r w:rsidR="00F474B4">
        <w:t xml:space="preserve"> </w:t>
      </w:r>
      <w:r>
        <w:t>(female</w:t>
      </w:r>
      <w:r w:rsidR="00F474B4">
        <w:t xml:space="preserve"> </w:t>
      </w:r>
      <w:r>
        <w:t>and</w:t>
      </w:r>
      <w:r w:rsidR="00F474B4">
        <w:t xml:space="preserve"> </w:t>
      </w:r>
      <w:r>
        <w:t>part-time</w:t>
      </w:r>
      <w:r w:rsidR="00F474B4">
        <w:t xml:space="preserve"> </w:t>
      </w:r>
      <w:r>
        <w:t>shares)</w:t>
      </w:r>
      <w:r w:rsidR="00F474B4">
        <w:t xml:space="preserve"> </w:t>
      </w:r>
      <w:r>
        <w:t>data</w:t>
      </w:r>
      <w:r w:rsidR="00F474B4">
        <w:t xml:space="preserve"> </w:t>
      </w:r>
      <w:r>
        <w:t>for</w:t>
      </w:r>
      <w:r w:rsidR="00F474B4">
        <w:t xml:space="preserve"> </w:t>
      </w:r>
      <w:r>
        <w:t>states</w:t>
      </w:r>
      <w:r w:rsidR="00F474B4">
        <w:t xml:space="preserve"> </w:t>
      </w:r>
      <w:r>
        <w:t>and</w:t>
      </w:r>
      <w:r w:rsidR="00F474B4">
        <w:t xml:space="preserve"> </w:t>
      </w:r>
      <w:r>
        <w:t>territories</w:t>
      </w:r>
      <w:r w:rsidR="00F474B4">
        <w:t xml:space="preserve"> </w:t>
      </w:r>
      <w:r>
        <w:t>and</w:t>
      </w:r>
      <w:r w:rsidR="00F474B4">
        <w:t xml:space="preserve"> </w:t>
      </w:r>
      <w:r>
        <w:t>Australia</w:t>
      </w:r>
      <w:r w:rsidR="00F474B4">
        <w:t xml:space="preserve"> </w:t>
      </w:r>
      <w:r>
        <w:t>are</w:t>
      </w:r>
      <w:r w:rsidR="00F474B4">
        <w:t xml:space="preserve"> </w:t>
      </w:r>
      <w:r>
        <w:t>seasonally</w:t>
      </w:r>
      <w:r w:rsidR="00F474B4">
        <w:t xml:space="preserve"> </w:t>
      </w:r>
      <w:r>
        <w:t>adjusted</w:t>
      </w:r>
      <w:r w:rsidR="00F474B4">
        <w:t xml:space="preserve"> </w:t>
      </w:r>
      <w:r>
        <w:t>ABS</w:t>
      </w:r>
      <w:r w:rsidR="00F474B4">
        <w:t xml:space="preserve"> </w:t>
      </w:r>
      <w:r>
        <w:t>data</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November</w:t>
      </w:r>
      <w:r w:rsidR="00F474B4">
        <w:t xml:space="preserve"> </w:t>
      </w:r>
      <w:r>
        <w:t>2024,</w:t>
      </w:r>
      <w:r w:rsidR="00F474B4">
        <w:t xml:space="preserve"> </w:t>
      </w:r>
      <w:r>
        <w:t>seasonally</w:t>
      </w:r>
      <w:r w:rsidR="00F474B4">
        <w:t xml:space="preserve"> </w:t>
      </w:r>
      <w:r>
        <w:t>adjusted</w:t>
      </w:r>
      <w:r w:rsidR="00F474B4">
        <w:t xml:space="preserve"> </w:t>
      </w:r>
      <w:r>
        <w:t>estimates).</w:t>
      </w:r>
    </w:p>
    <w:p w14:paraId="47DFA27C" w14:textId="02068201" w:rsidR="005E7398" w:rsidRDefault="005E7398" w:rsidP="005E7398">
      <w:r>
        <w:t>Regional</w:t>
      </w:r>
      <w:r w:rsidR="00F474B4">
        <w:t xml:space="preserve"> </w:t>
      </w:r>
      <w:r>
        <w:t>employment</w:t>
      </w:r>
      <w:r w:rsidR="00F474B4">
        <w:t xml:space="preserve"> </w:t>
      </w:r>
      <w:r>
        <w:t>and</w:t>
      </w:r>
      <w:r w:rsidR="00F474B4">
        <w:t xml:space="preserve"> </w:t>
      </w:r>
      <w:r>
        <w:t>employment</w:t>
      </w:r>
      <w:r w:rsidR="00F474B4">
        <w:t xml:space="preserve"> </w:t>
      </w:r>
      <w:r>
        <w:t>change</w:t>
      </w:r>
      <w:r w:rsidR="00F474B4">
        <w:t xml:space="preserve"> </w:t>
      </w:r>
      <w:r>
        <w:t>figures</w:t>
      </w:r>
      <w:r w:rsidR="00F474B4">
        <w:t xml:space="preserve"> </w:t>
      </w:r>
      <w:r>
        <w:t>at</w:t>
      </w:r>
      <w:r w:rsidR="00F474B4">
        <w:t xml:space="preserve"> </w:t>
      </w:r>
      <w:r>
        <w:t>the</w:t>
      </w:r>
      <w:r w:rsidR="00F474B4">
        <w:t xml:space="preserve"> </w:t>
      </w:r>
      <w:r>
        <w:t>SA4</w:t>
      </w:r>
      <w:r w:rsidR="00F474B4">
        <w:t xml:space="preserve"> </w:t>
      </w:r>
      <w:r>
        <w:t>level</w:t>
      </w:r>
      <w:r w:rsidR="00F474B4">
        <w:t xml:space="preserve"> </w:t>
      </w:r>
      <w:r>
        <w:t>are</w:t>
      </w:r>
      <w:r w:rsidR="00F474B4">
        <w:t xml:space="preserve"> </w:t>
      </w:r>
      <w:r>
        <w:t>modelled</w:t>
      </w:r>
      <w:r w:rsidR="00F474B4">
        <w:t xml:space="preserve"> </w:t>
      </w:r>
      <w:r>
        <w:t>estimates</w:t>
      </w:r>
      <w:r w:rsidR="00F474B4">
        <w:t xml:space="preserve"> </w:t>
      </w:r>
      <w:r>
        <w:t>of</w:t>
      </w:r>
      <w:r w:rsidR="00F474B4">
        <w:t xml:space="preserve"> </w:t>
      </w:r>
      <w:r>
        <w:t>ABS</w:t>
      </w:r>
      <w:r w:rsidR="00F474B4">
        <w:t xml:space="preserve"> </w:t>
      </w:r>
      <w:r>
        <w:t>data</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table</w:t>
      </w:r>
      <w:r w:rsidR="00F474B4">
        <w:t xml:space="preserve"> </w:t>
      </w:r>
      <w:r>
        <w:t>MRM1</w:t>
      </w:r>
      <w:r w:rsidR="00F474B4">
        <w:t xml:space="preserve"> </w:t>
      </w:r>
      <w:r>
        <w:t>–</w:t>
      </w:r>
      <w:r w:rsidR="00F474B4">
        <w:t xml:space="preserve"> </w:t>
      </w:r>
      <w:r>
        <w:t>Modelled</w:t>
      </w:r>
      <w:r w:rsidR="00F474B4">
        <w:t xml:space="preserve"> </w:t>
      </w:r>
      <w:r>
        <w:t>estimates</w:t>
      </w:r>
      <w:r w:rsidR="00F474B4">
        <w:t xml:space="preserve"> </w:t>
      </w:r>
      <w:r>
        <w:t>of</w:t>
      </w:r>
      <w:r w:rsidR="00F474B4">
        <w:t xml:space="preserve"> </w:t>
      </w:r>
      <w:r>
        <w:t>labour</w:t>
      </w:r>
      <w:r w:rsidR="00F474B4">
        <w:t xml:space="preserve"> </w:t>
      </w:r>
      <w:r>
        <w:t>force</w:t>
      </w:r>
      <w:r w:rsidR="00F474B4">
        <w:t xml:space="preserve"> </w:t>
      </w:r>
      <w:r>
        <w:t>status</w:t>
      </w:r>
      <w:r w:rsidR="00F474B4">
        <w:t xml:space="preserve"> </w:t>
      </w:r>
      <w:r>
        <w:t>by</w:t>
      </w:r>
      <w:r w:rsidR="00F474B4">
        <w:t xml:space="preserve"> </w:t>
      </w:r>
      <w:r>
        <w:t>SA4).</w:t>
      </w:r>
    </w:p>
    <w:p w14:paraId="6969424A" w14:textId="3327E36E" w:rsidR="005E7398" w:rsidRDefault="005E7398" w:rsidP="005E7398">
      <w:r>
        <w:t>Part-time</w:t>
      </w:r>
      <w:r w:rsidR="00F474B4">
        <w:t xml:space="preserve"> </w:t>
      </w:r>
      <w:r>
        <w:t>and</w:t>
      </w:r>
      <w:r w:rsidR="00F474B4">
        <w:t xml:space="preserve"> </w:t>
      </w:r>
      <w:r>
        <w:t>female</w:t>
      </w:r>
      <w:r w:rsidR="00F474B4">
        <w:t xml:space="preserve"> </w:t>
      </w:r>
      <w:r>
        <w:t>employment</w:t>
      </w:r>
      <w:r w:rsidR="00F474B4">
        <w:t xml:space="preserve"> </w:t>
      </w:r>
      <w:r>
        <w:t>shares</w:t>
      </w:r>
      <w:r w:rsidR="00F474B4">
        <w:t xml:space="preserve"> </w:t>
      </w:r>
      <w:r>
        <w:t>for</w:t>
      </w:r>
      <w:r w:rsidR="00F474B4">
        <w:t xml:space="preserve"> </w:t>
      </w:r>
      <w:r>
        <w:t>regional</w:t>
      </w:r>
      <w:r w:rsidR="00F474B4">
        <w:t xml:space="preserve"> </w:t>
      </w:r>
      <w:r>
        <w:t>areas</w:t>
      </w:r>
      <w:r w:rsidR="00F474B4">
        <w:t xml:space="preserve"> </w:t>
      </w:r>
      <w:r>
        <w:t>at</w:t>
      </w:r>
      <w:r w:rsidR="00F474B4">
        <w:t xml:space="preserve"> </w:t>
      </w:r>
      <w:r>
        <w:t>the</w:t>
      </w:r>
      <w:r w:rsidR="00F474B4">
        <w:t xml:space="preserve"> </w:t>
      </w:r>
      <w:r>
        <w:t>SA4</w:t>
      </w:r>
      <w:r w:rsidR="00F474B4">
        <w:t xml:space="preserve"> </w:t>
      </w:r>
      <w:r>
        <w:t>level</w:t>
      </w:r>
      <w:r w:rsidR="00F474B4">
        <w:t xml:space="preserve"> </w:t>
      </w:r>
      <w:r>
        <w:t>are</w:t>
      </w:r>
      <w:r w:rsidR="00F474B4">
        <w:t xml:space="preserve"> </w:t>
      </w:r>
      <w:r>
        <w:t>6-month</w:t>
      </w:r>
      <w:r w:rsidR="00F474B4">
        <w:t xml:space="preserve"> </w:t>
      </w:r>
      <w:r>
        <w:t>averages</w:t>
      </w:r>
      <w:r w:rsidR="00F474B4">
        <w:t xml:space="preserve"> </w:t>
      </w:r>
      <w:r>
        <w:t>of</w:t>
      </w:r>
      <w:r w:rsidR="00F474B4">
        <w:t xml:space="preserve"> </w:t>
      </w:r>
      <w:r>
        <w:t>original</w:t>
      </w:r>
      <w:r w:rsidR="00F474B4">
        <w:t xml:space="preserve"> </w:t>
      </w:r>
      <w:r>
        <w:t>direct</w:t>
      </w:r>
      <w:r w:rsidR="00F474B4">
        <w:t xml:space="preserve"> </w:t>
      </w:r>
      <w:r>
        <w:t>survey</w:t>
      </w:r>
      <w:r w:rsidR="00F474B4">
        <w:t xml:space="preserve"> </w:t>
      </w:r>
      <w:r>
        <w:t>estimates</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6-month</w:t>
      </w:r>
      <w:r w:rsidR="00F474B4">
        <w:t xml:space="preserve"> </w:t>
      </w:r>
      <w:r>
        <w:t>averages</w:t>
      </w:r>
      <w:r w:rsidR="00F474B4">
        <w:t xml:space="preserve"> </w:t>
      </w:r>
      <w:r>
        <w:t>of</w:t>
      </w:r>
      <w:r w:rsidR="00F474B4">
        <w:t xml:space="preserve"> </w:t>
      </w:r>
      <w:r>
        <w:t>original</w:t>
      </w:r>
      <w:r w:rsidR="00F474B4">
        <w:t xml:space="preserve"> </w:t>
      </w:r>
      <w:r>
        <w:t>direct</w:t>
      </w:r>
      <w:r w:rsidR="00F474B4">
        <w:t xml:space="preserve"> </w:t>
      </w:r>
      <w:r>
        <w:t>survey</w:t>
      </w:r>
      <w:r w:rsidR="00F474B4">
        <w:t xml:space="preserve"> </w:t>
      </w:r>
      <w:r>
        <w:t>estimates).</w:t>
      </w:r>
    </w:p>
    <w:p w14:paraId="06210985" w14:textId="49637501" w:rsidR="005E7398" w:rsidRDefault="005E7398" w:rsidP="005E7398">
      <w:r>
        <w:t>Industry</w:t>
      </w:r>
      <w:r w:rsidR="00F474B4">
        <w:t xml:space="preserve"> </w:t>
      </w:r>
      <w:r>
        <w:t>and</w:t>
      </w:r>
      <w:r w:rsidR="00F474B4">
        <w:t xml:space="preserve"> </w:t>
      </w:r>
      <w:r>
        <w:t>occupation</w:t>
      </w:r>
      <w:r w:rsidR="00F474B4">
        <w:t xml:space="preserve"> </w:t>
      </w:r>
      <w:r>
        <w:t>employment</w:t>
      </w:r>
      <w:r w:rsidR="00F474B4">
        <w:t xml:space="preserve"> </w:t>
      </w:r>
      <w:r>
        <w:t>and</w:t>
      </w:r>
      <w:r w:rsidR="00F474B4">
        <w:t xml:space="preserve"> </w:t>
      </w:r>
      <w:r>
        <w:t>employment</w:t>
      </w:r>
      <w:r w:rsidR="00F474B4">
        <w:t xml:space="preserve"> </w:t>
      </w:r>
      <w:r>
        <w:t>change</w:t>
      </w:r>
      <w:r w:rsidR="00F474B4">
        <w:t xml:space="preserve"> </w:t>
      </w:r>
      <w:r>
        <w:t>figures</w:t>
      </w:r>
      <w:r w:rsidR="00F474B4">
        <w:t xml:space="preserve"> </w:t>
      </w:r>
      <w:r>
        <w:t>are</w:t>
      </w:r>
      <w:r w:rsidR="00F474B4">
        <w:t xml:space="preserve"> </w:t>
      </w:r>
      <w:r>
        <w:t>ABS</w:t>
      </w:r>
      <w:r w:rsidR="00F474B4">
        <w:t xml:space="preserve"> </w:t>
      </w:r>
      <w:r>
        <w:t>data</w:t>
      </w:r>
      <w:r w:rsidR="00F474B4">
        <w:t xml:space="preserve"> </w:t>
      </w:r>
      <w:r>
        <w:t>trended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data</w:t>
      </w:r>
      <w:r w:rsidR="00F474B4">
        <w:t xml:space="preserve"> </w:t>
      </w:r>
      <w:r>
        <w:t>trended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p>
    <w:p w14:paraId="3C76F7BA" w14:textId="3C059D2D" w:rsidR="005E7398" w:rsidRDefault="005E7398" w:rsidP="005E7398">
      <w:r>
        <w:t>Employment</w:t>
      </w:r>
      <w:r w:rsidR="00F474B4">
        <w:t xml:space="preserve"> </w:t>
      </w:r>
      <w:r>
        <w:t>profile</w:t>
      </w:r>
      <w:r w:rsidR="00F474B4">
        <w:t xml:space="preserve"> </w:t>
      </w:r>
      <w:r>
        <w:t>data</w:t>
      </w:r>
      <w:r w:rsidR="00F474B4">
        <w:t xml:space="preserve"> </w:t>
      </w:r>
      <w:r>
        <w:t>for</w:t>
      </w:r>
      <w:r w:rsidR="00F474B4">
        <w:t xml:space="preserve"> </w:t>
      </w:r>
      <w:r>
        <w:t>occupations</w:t>
      </w:r>
      <w:r w:rsidR="00F474B4">
        <w:t xml:space="preserve"> </w:t>
      </w:r>
      <w:r>
        <w:t>and</w:t>
      </w:r>
      <w:r w:rsidR="00F474B4">
        <w:t xml:space="preserve"> </w:t>
      </w:r>
      <w:r>
        <w:t>industries</w:t>
      </w:r>
      <w:r w:rsidR="00F474B4">
        <w:t xml:space="preserve"> </w:t>
      </w:r>
      <w:r>
        <w:t>(female,</w:t>
      </w:r>
      <w:r w:rsidR="00F474B4">
        <w:t xml:space="preserve"> </w:t>
      </w:r>
      <w:r>
        <w:t>part-time,</w:t>
      </w:r>
      <w:r w:rsidR="00F474B4">
        <w:t xml:space="preserve"> </w:t>
      </w:r>
      <w:r>
        <w:t>regional,</w:t>
      </w:r>
      <w:r w:rsidR="00F474B4">
        <w:t xml:space="preserve"> </w:t>
      </w:r>
      <w:r>
        <w:t>aged</w:t>
      </w:r>
      <w:r w:rsidR="00F474B4">
        <w:t xml:space="preserve"> </w:t>
      </w:r>
      <w:r>
        <w:t>15</w:t>
      </w:r>
      <w:r w:rsidR="00F474B4">
        <w:t xml:space="preserve"> </w:t>
      </w:r>
      <w:r>
        <w:t>to</w:t>
      </w:r>
      <w:r w:rsidR="00F474B4">
        <w:t xml:space="preserve"> </w:t>
      </w:r>
      <w:r>
        <w:t>24</w:t>
      </w:r>
      <w:r w:rsidR="00F474B4">
        <w:t xml:space="preserve"> </w:t>
      </w:r>
      <w:r>
        <w:t>years)</w:t>
      </w:r>
      <w:r w:rsidR="00F474B4">
        <w:t xml:space="preserve"> </w:t>
      </w:r>
      <w:r>
        <w:t>are</w:t>
      </w:r>
      <w:r w:rsidR="00F474B4">
        <w:t xml:space="preserve"> </w:t>
      </w:r>
      <w:r>
        <w:t>annual</w:t>
      </w:r>
      <w:r w:rsidR="00F474B4">
        <w:t xml:space="preserve"> </w:t>
      </w:r>
      <w:r>
        <w:t>averages</w:t>
      </w:r>
      <w:r w:rsidR="00F474B4">
        <w:t xml:space="preserve"> </w:t>
      </w:r>
      <w:r>
        <w:t>of</w:t>
      </w:r>
      <w:r w:rsidR="00F474B4">
        <w:t xml:space="preserve"> </w:t>
      </w:r>
      <w:r>
        <w:t>original</w:t>
      </w:r>
      <w:r w:rsidR="00F474B4">
        <w:t xml:space="preserve"> </w:t>
      </w:r>
      <w:r>
        <w:t>ABS</w:t>
      </w:r>
      <w:r w:rsidR="00F474B4">
        <w:t xml:space="preserve"> </w:t>
      </w:r>
      <w:r>
        <w:t>data</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annual</w:t>
      </w:r>
      <w:r w:rsidR="00F474B4">
        <w:t xml:space="preserve"> </w:t>
      </w:r>
      <w:r>
        <w:t>averages</w:t>
      </w:r>
      <w:r w:rsidR="00F474B4">
        <w:t xml:space="preserve"> </w:t>
      </w:r>
      <w:r>
        <w:t>of</w:t>
      </w:r>
      <w:r w:rsidR="00F474B4">
        <w:t xml:space="preserve"> </w:t>
      </w:r>
      <w:r>
        <w:t>original</w:t>
      </w:r>
      <w:r w:rsidR="00F474B4">
        <w:t xml:space="preserve"> </w:t>
      </w:r>
      <w:r>
        <w:t>data).</w:t>
      </w:r>
    </w:p>
    <w:p w14:paraId="146E7B24" w14:textId="36A190A1" w:rsidR="005E7398" w:rsidRDefault="005E7398" w:rsidP="005E7398">
      <w:r>
        <w:t>Annual</w:t>
      </w:r>
      <w:r w:rsidR="00F474B4">
        <w:t xml:space="preserve"> </w:t>
      </w:r>
      <w:r>
        <w:t>employment</w:t>
      </w:r>
      <w:r w:rsidR="00F474B4">
        <w:t xml:space="preserve"> </w:t>
      </w:r>
      <w:r>
        <w:t>change</w:t>
      </w:r>
      <w:r w:rsidR="00F474B4">
        <w:t xml:space="preserve"> </w:t>
      </w:r>
      <w:r>
        <w:t>charts</w:t>
      </w:r>
      <w:r w:rsidR="00F474B4">
        <w:t xml:space="preserve"> </w:t>
      </w:r>
      <w:r>
        <w:t>for</w:t>
      </w:r>
      <w:r w:rsidR="00F474B4">
        <w:t xml:space="preserve"> </w:t>
      </w:r>
      <w:r>
        <w:t>occupation</w:t>
      </w:r>
      <w:r w:rsidR="00F474B4">
        <w:t xml:space="preserve"> </w:t>
      </w:r>
      <w:r>
        <w:t>groups</w:t>
      </w:r>
      <w:r w:rsidR="00F474B4">
        <w:t xml:space="preserve"> </w:t>
      </w:r>
      <w:r>
        <w:t>and</w:t>
      </w:r>
      <w:r w:rsidR="00F474B4">
        <w:t xml:space="preserve"> </w:t>
      </w:r>
      <w:r>
        <w:t>industries</w:t>
      </w:r>
      <w:r w:rsidR="00F474B4">
        <w:t xml:space="preserve"> </w:t>
      </w:r>
      <w:r>
        <w:t>use</w:t>
      </w:r>
      <w:r w:rsidR="00F474B4">
        <w:t xml:space="preserve"> </w:t>
      </w:r>
      <w:r>
        <w:t>ABS</w:t>
      </w:r>
      <w:r w:rsidR="00F474B4">
        <w:t xml:space="preserve"> </w:t>
      </w:r>
      <w:r>
        <w:t>data</w:t>
      </w:r>
      <w:r w:rsidR="00F474B4">
        <w:t xml:space="preserve"> </w:t>
      </w:r>
      <w:r>
        <w:t>trended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(ABS,</w:t>
      </w:r>
      <w:r w:rsidR="00F474B4">
        <w:t xml:space="preserve"> </w:t>
      </w:r>
      <w:r>
        <w:t>Labour</w:t>
      </w:r>
      <w:r w:rsidR="00F474B4">
        <w:t xml:space="preserve"> </w:t>
      </w:r>
      <w:r>
        <w:t>Force,</w:t>
      </w:r>
      <w:r w:rsidR="00F474B4">
        <w:t xml:space="preserve"> </w:t>
      </w:r>
      <w:r>
        <w:t>Australia,</w:t>
      </w:r>
      <w:r w:rsidR="00F474B4">
        <w:t xml:space="preserve"> </w:t>
      </w:r>
      <w:r>
        <w:t>Detailed,</w:t>
      </w:r>
      <w:r w:rsidR="00F474B4">
        <w:t xml:space="preserve"> </w:t>
      </w:r>
      <w:r>
        <w:t>November</w:t>
      </w:r>
      <w:r w:rsidR="00F474B4">
        <w:t xml:space="preserve"> </w:t>
      </w:r>
      <w:r>
        <w:t>2024,</w:t>
      </w:r>
      <w:r w:rsidR="00F474B4">
        <w:t xml:space="preserve"> </w:t>
      </w:r>
      <w:r>
        <w:t>data</w:t>
      </w:r>
      <w:r w:rsidR="00F474B4">
        <w:t xml:space="preserve"> </w:t>
      </w:r>
      <w:r>
        <w:t>trended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Given</w:t>
      </w:r>
      <w:r w:rsidR="00F474B4">
        <w:t xml:space="preserve"> </w:t>
      </w:r>
      <w:r>
        <w:t>large</w:t>
      </w:r>
      <w:r w:rsidR="00F474B4">
        <w:t xml:space="preserve"> </w:t>
      </w:r>
      <w:r>
        <w:t>quarter-to-quarter</w:t>
      </w:r>
      <w:r w:rsidR="00F474B4">
        <w:t xml:space="preserve"> </w:t>
      </w:r>
      <w:r>
        <w:t>changes</w:t>
      </w:r>
      <w:r w:rsidR="00F474B4">
        <w:t xml:space="preserve"> </w:t>
      </w:r>
      <w:r>
        <w:t>(for</w:t>
      </w:r>
      <w:r w:rsidR="00F474B4">
        <w:t xml:space="preserve"> </w:t>
      </w:r>
      <w:r>
        <w:t>industry</w:t>
      </w:r>
      <w:r w:rsidR="00F474B4">
        <w:t xml:space="preserve"> </w:t>
      </w:r>
      <w:r>
        <w:t>and</w:t>
      </w:r>
      <w:r w:rsidR="00F474B4">
        <w:t xml:space="preserve"> </w:t>
      </w:r>
      <w:r>
        <w:t>occupation</w:t>
      </w:r>
      <w:r w:rsidR="00F474B4">
        <w:t xml:space="preserve"> </w:t>
      </w:r>
      <w:r>
        <w:t>data)</w:t>
      </w:r>
      <w:r w:rsidR="00F474B4">
        <w:t xml:space="preserve"> </w:t>
      </w:r>
      <w:r>
        <w:t>during</w:t>
      </w:r>
      <w:r w:rsidR="00F474B4">
        <w:t xml:space="preserve"> </w:t>
      </w:r>
      <w:r>
        <w:t>the</w:t>
      </w:r>
      <w:r w:rsidR="00F474B4">
        <w:t xml:space="preserve"> </w:t>
      </w:r>
      <w:r>
        <w:t>COVID-19</w:t>
      </w:r>
      <w:r w:rsidR="00F474B4">
        <w:t xml:space="preserve"> </w:t>
      </w:r>
      <w:r>
        <w:t>pandemic,</w:t>
      </w:r>
      <w:r w:rsidR="00F474B4">
        <w:t xml:space="preserve"> </w:t>
      </w:r>
      <w:r>
        <w:t>resulting</w:t>
      </w:r>
      <w:r w:rsidR="00F474B4">
        <w:t xml:space="preserve"> </w:t>
      </w:r>
      <w:r>
        <w:t>in</w:t>
      </w:r>
      <w:r w:rsidR="00F474B4">
        <w:t xml:space="preserve"> </w:t>
      </w:r>
      <w:r>
        <w:t>multiple</w:t>
      </w:r>
      <w:r w:rsidR="00F474B4">
        <w:t xml:space="preserve"> </w:t>
      </w:r>
      <w:r>
        <w:t>trend</w:t>
      </w:r>
      <w:r w:rsidR="00F474B4">
        <w:t xml:space="preserve"> </w:t>
      </w:r>
      <w:r>
        <w:t>breaks,</w:t>
      </w:r>
      <w:r w:rsidR="00F474B4">
        <w:t xml:space="preserve"> </w:t>
      </w:r>
      <w:r>
        <w:t>the</w:t>
      </w:r>
      <w:r w:rsidR="00F474B4">
        <w:t xml:space="preserve"> </w:t>
      </w:r>
      <w:r>
        <w:t>ABS</w:t>
      </w:r>
      <w:r w:rsidR="00F474B4">
        <w:t xml:space="preserve"> </w:t>
      </w:r>
      <w:r>
        <w:t>recommends</w:t>
      </w:r>
      <w:r w:rsidR="00F474B4">
        <w:t xml:space="preserve"> </w:t>
      </w:r>
      <w:r>
        <w:t>caution</w:t>
      </w:r>
      <w:r w:rsidR="00F474B4">
        <w:t xml:space="preserve"> </w:t>
      </w:r>
      <w:r>
        <w:t>when</w:t>
      </w:r>
      <w:r w:rsidR="00F474B4">
        <w:t xml:space="preserve"> </w:t>
      </w:r>
      <w:r>
        <w:t>using</w:t>
      </w:r>
      <w:r w:rsidR="00F474B4">
        <w:t xml:space="preserve"> </w:t>
      </w:r>
      <w:r>
        <w:t>trend</w:t>
      </w:r>
      <w:r w:rsidR="00F474B4">
        <w:t xml:space="preserve"> </w:t>
      </w:r>
      <w:r>
        <w:t>estimates</w:t>
      </w:r>
      <w:r w:rsidR="00F474B4">
        <w:t xml:space="preserve"> </w:t>
      </w:r>
      <w:r>
        <w:t>during</w:t>
      </w:r>
      <w:r w:rsidR="00F474B4">
        <w:t xml:space="preserve"> </w:t>
      </w:r>
      <w:r>
        <w:t>the</w:t>
      </w:r>
      <w:r w:rsidR="00F474B4">
        <w:t xml:space="preserve"> </w:t>
      </w:r>
      <w:r>
        <w:t>period</w:t>
      </w:r>
      <w:r w:rsidR="00F474B4">
        <w:t xml:space="preserve"> </w:t>
      </w:r>
      <w:r>
        <w:t>from</w:t>
      </w:r>
      <w:r w:rsidR="00F474B4">
        <w:t xml:space="preserve"> </w:t>
      </w:r>
      <w:r>
        <w:t>May</w:t>
      </w:r>
      <w:r w:rsidR="00F474B4">
        <w:t xml:space="preserve"> </w:t>
      </w:r>
      <w:r>
        <w:t>2020</w:t>
      </w:r>
      <w:r w:rsidR="00F474B4">
        <w:t xml:space="preserve"> </w:t>
      </w:r>
      <w:r>
        <w:t>to</w:t>
      </w:r>
      <w:r w:rsidR="00F474B4">
        <w:t xml:space="preserve"> </w:t>
      </w:r>
      <w:r>
        <w:t>February</w:t>
      </w:r>
      <w:r w:rsidR="00F474B4">
        <w:t xml:space="preserve"> </w:t>
      </w:r>
      <w:r>
        <w:t>2022</w:t>
      </w:r>
      <w:r w:rsidR="00F474B4">
        <w:t xml:space="preserve"> </w:t>
      </w:r>
      <w:r>
        <w:t>inclusive.</w:t>
      </w:r>
      <w:r w:rsidR="00F474B4">
        <w:t xml:space="preserve"> </w:t>
      </w:r>
      <w:r>
        <w:t>Data</w:t>
      </w:r>
      <w:r w:rsidR="00F474B4">
        <w:t xml:space="preserve"> </w:t>
      </w:r>
      <w:r>
        <w:t>have</w:t>
      </w:r>
      <w:r w:rsidR="00F474B4">
        <w:t xml:space="preserve"> </w:t>
      </w:r>
      <w:r>
        <w:t>been</w:t>
      </w:r>
      <w:r w:rsidR="00F474B4">
        <w:t xml:space="preserve"> </w:t>
      </w:r>
      <w:r>
        <w:t>suppressed</w:t>
      </w:r>
      <w:r w:rsidR="00F474B4">
        <w:t xml:space="preserve"> </w:t>
      </w:r>
      <w:r>
        <w:t>for</w:t>
      </w:r>
      <w:r w:rsidR="00F474B4">
        <w:t xml:space="preserve"> </w:t>
      </w:r>
      <w:r>
        <w:t>some</w:t>
      </w:r>
      <w:r w:rsidR="00F474B4">
        <w:t xml:space="preserve"> </w:t>
      </w:r>
      <w:r>
        <w:t>quarters</w:t>
      </w:r>
      <w:r w:rsidR="00F474B4">
        <w:t xml:space="preserve"> </w:t>
      </w:r>
      <w:r>
        <w:t>for</w:t>
      </w:r>
      <w:r w:rsidR="00F474B4">
        <w:t xml:space="preserve"> </w:t>
      </w:r>
      <w:r>
        <w:t>during</w:t>
      </w:r>
      <w:r w:rsidR="00F474B4">
        <w:t xml:space="preserve"> </w:t>
      </w:r>
      <w:r>
        <w:t>this</w:t>
      </w:r>
      <w:r w:rsidR="00F474B4">
        <w:t xml:space="preserve"> </w:t>
      </w:r>
      <w:r>
        <w:t>period.</w:t>
      </w:r>
    </w:p>
    <w:p w14:paraId="20B3A7B6" w14:textId="061699F8" w:rsidR="005E7398" w:rsidRDefault="005E7398" w:rsidP="005E7398">
      <w:r>
        <w:t>Educational</w:t>
      </w:r>
      <w:r w:rsidR="00F474B4">
        <w:t xml:space="preserve"> </w:t>
      </w:r>
      <w:r>
        <w:t>attainment</w:t>
      </w:r>
      <w:r w:rsidR="00F474B4">
        <w:t xml:space="preserve"> </w:t>
      </w:r>
      <w:r>
        <w:t>shares</w:t>
      </w:r>
      <w:r w:rsidR="00F474B4">
        <w:t xml:space="preserve"> </w:t>
      </w:r>
      <w:r>
        <w:t>for</w:t>
      </w:r>
      <w:r w:rsidR="00F474B4">
        <w:t xml:space="preserve"> </w:t>
      </w:r>
      <w:r>
        <w:t>industries,</w:t>
      </w:r>
      <w:r w:rsidR="00F474B4">
        <w:t xml:space="preserve"> </w:t>
      </w:r>
      <w:r>
        <w:t>occupation</w:t>
      </w:r>
      <w:r w:rsidR="00F474B4">
        <w:t xml:space="preserve"> </w:t>
      </w:r>
      <w:r>
        <w:t>groups,</w:t>
      </w:r>
      <w:r w:rsidR="00F474B4">
        <w:t xml:space="preserve"> </w:t>
      </w:r>
      <w:r>
        <w:t>states,</w:t>
      </w:r>
      <w:r w:rsidR="00F474B4">
        <w:t xml:space="preserve"> </w:t>
      </w:r>
      <w:r>
        <w:t>territories</w:t>
      </w:r>
      <w:r w:rsidR="00F474B4">
        <w:t xml:space="preserve"> </w:t>
      </w:r>
      <w:r>
        <w:t>and</w:t>
      </w:r>
      <w:r w:rsidR="00F474B4">
        <w:t xml:space="preserve"> </w:t>
      </w:r>
      <w:r>
        <w:t>Australia</w:t>
      </w:r>
      <w:r w:rsidR="00F474B4">
        <w:t xml:space="preserve"> </w:t>
      </w:r>
      <w:r>
        <w:t>use</w:t>
      </w:r>
      <w:r w:rsidR="00F474B4">
        <w:t xml:space="preserve"> </w:t>
      </w:r>
      <w:r>
        <w:t>data</w:t>
      </w:r>
      <w:r w:rsidR="00F474B4">
        <w:t xml:space="preserve"> </w:t>
      </w:r>
      <w:r>
        <w:t>from</w:t>
      </w:r>
      <w:r w:rsidR="00F474B4">
        <w:t xml:space="preserve"> </w:t>
      </w:r>
      <w:r>
        <w:t>ABS,</w:t>
      </w:r>
      <w:r w:rsidR="00F474B4">
        <w:t xml:space="preserve"> </w:t>
      </w:r>
      <w:r>
        <w:t>Education</w:t>
      </w:r>
      <w:r w:rsidR="00F474B4">
        <w:t xml:space="preserve"> </w:t>
      </w:r>
      <w:r>
        <w:t>and</w:t>
      </w:r>
      <w:r w:rsidR="00F474B4">
        <w:t xml:space="preserve"> </w:t>
      </w:r>
      <w:r>
        <w:t>Work,</w:t>
      </w:r>
      <w:r w:rsidR="00F474B4">
        <w:t xml:space="preserve"> </w:t>
      </w:r>
      <w:r>
        <w:t>2024.</w:t>
      </w:r>
      <w:r w:rsidR="00F474B4">
        <w:t xml:space="preserve"> </w:t>
      </w:r>
      <w:r>
        <w:t>The</w:t>
      </w:r>
      <w:r w:rsidR="00F474B4">
        <w:t xml:space="preserve"> </w:t>
      </w:r>
      <w:r>
        <w:t>‘no</w:t>
      </w:r>
      <w:r w:rsidR="00F474B4">
        <w:t xml:space="preserve"> </w:t>
      </w:r>
      <w:r>
        <w:t>post-school</w:t>
      </w:r>
      <w:r w:rsidR="00F474B4">
        <w:t xml:space="preserve"> </w:t>
      </w:r>
      <w:r>
        <w:t>qualification’</w:t>
      </w:r>
      <w:r w:rsidR="00F474B4">
        <w:t xml:space="preserve"> </w:t>
      </w:r>
      <w:r>
        <w:t>figures</w:t>
      </w:r>
      <w:r w:rsidR="00F474B4">
        <w:t xml:space="preserve"> </w:t>
      </w:r>
      <w:r>
        <w:t>are</w:t>
      </w:r>
      <w:r w:rsidR="00F474B4">
        <w:t xml:space="preserve"> </w:t>
      </w:r>
      <w:r>
        <w:t>for</w:t>
      </w:r>
      <w:r w:rsidR="00F474B4">
        <w:t xml:space="preserve"> </w:t>
      </w:r>
      <w:r>
        <w:t>employed</w:t>
      </w:r>
      <w:r w:rsidR="00F474B4">
        <w:t xml:space="preserve"> </w:t>
      </w:r>
      <w:r>
        <w:t>persons</w:t>
      </w:r>
      <w:r w:rsidR="00F474B4">
        <w:t xml:space="preserve"> </w:t>
      </w:r>
      <w:r>
        <w:t>who</w:t>
      </w:r>
      <w:r w:rsidR="00F474B4">
        <w:t xml:space="preserve"> </w:t>
      </w:r>
      <w:r>
        <w:t>have</w:t>
      </w:r>
      <w:r w:rsidR="00F474B4">
        <w:t xml:space="preserve"> </w:t>
      </w:r>
      <w:r>
        <w:t>not</w:t>
      </w:r>
      <w:r w:rsidR="00F474B4">
        <w:t xml:space="preserve"> </w:t>
      </w:r>
      <w:r>
        <w:t>completed</w:t>
      </w:r>
      <w:r w:rsidR="00F474B4">
        <w:t xml:space="preserve"> </w:t>
      </w:r>
      <w:r>
        <w:t>education</w:t>
      </w:r>
      <w:r w:rsidR="00F474B4">
        <w:t xml:space="preserve"> </w:t>
      </w:r>
      <w:r>
        <w:t>other</w:t>
      </w:r>
      <w:r w:rsidR="00F474B4">
        <w:t xml:space="preserve"> </w:t>
      </w:r>
      <w:r>
        <w:t>than</w:t>
      </w:r>
      <w:r w:rsidR="00F474B4">
        <w:t xml:space="preserve"> </w:t>
      </w:r>
      <w:r>
        <w:t>pre-primary,</w:t>
      </w:r>
      <w:r w:rsidR="00F474B4">
        <w:t xml:space="preserve"> </w:t>
      </w:r>
      <w:r>
        <w:t>primary</w:t>
      </w:r>
      <w:r w:rsidR="00F474B4">
        <w:t xml:space="preserve"> </w:t>
      </w:r>
      <w:r>
        <w:t>or</w:t>
      </w:r>
      <w:r w:rsidR="00F474B4">
        <w:t xml:space="preserve"> </w:t>
      </w:r>
      <w:r>
        <w:t>secondary</w:t>
      </w:r>
      <w:r w:rsidR="00F474B4">
        <w:t xml:space="preserve"> </w:t>
      </w:r>
      <w:r>
        <w:t>education.</w:t>
      </w:r>
      <w:r w:rsidR="00F474B4">
        <w:t xml:space="preserve"> </w:t>
      </w:r>
      <w:r>
        <w:t>The</w:t>
      </w:r>
      <w:r w:rsidR="00F474B4">
        <w:t xml:space="preserve"> </w:t>
      </w:r>
      <w:r>
        <w:t>‘other</w:t>
      </w:r>
      <w:r w:rsidR="00F474B4">
        <w:t xml:space="preserve"> </w:t>
      </w:r>
      <w:r>
        <w:t>qualification’</w:t>
      </w:r>
      <w:r w:rsidR="00F474B4">
        <w:t xml:space="preserve"> </w:t>
      </w:r>
      <w:r>
        <w:t>figures</w:t>
      </w:r>
      <w:r w:rsidR="00F474B4">
        <w:t xml:space="preserve"> </w:t>
      </w:r>
      <w:r>
        <w:t>include</w:t>
      </w:r>
      <w:r w:rsidR="00F474B4">
        <w:t xml:space="preserve"> </w:t>
      </w:r>
      <w:r>
        <w:t>–</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certificate</w:t>
      </w:r>
      <w:r w:rsidR="00F474B4">
        <w:t xml:space="preserve"> </w:t>
      </w:r>
      <w:r>
        <w:t>I,</w:t>
      </w:r>
      <w:r w:rsidR="00F474B4">
        <w:t xml:space="preserve"> </w:t>
      </w:r>
      <w:r>
        <w:t>II</w:t>
      </w:r>
      <w:r w:rsidR="00F474B4">
        <w:t xml:space="preserve"> </w:t>
      </w:r>
      <w:r>
        <w:t>and</w:t>
      </w:r>
      <w:r w:rsidR="00F474B4">
        <w:t xml:space="preserve"> </w:t>
      </w:r>
      <w:r>
        <w:t>not</w:t>
      </w:r>
      <w:r w:rsidR="00F474B4">
        <w:t xml:space="preserve"> </w:t>
      </w:r>
      <w:r>
        <w:t>further</w:t>
      </w:r>
      <w:r w:rsidR="00F474B4">
        <w:t xml:space="preserve"> </w:t>
      </w:r>
      <w:r>
        <w:t>defined;</w:t>
      </w:r>
      <w:r w:rsidR="00F474B4">
        <w:t xml:space="preserve"> </w:t>
      </w:r>
      <w:r>
        <w:t>and</w:t>
      </w:r>
      <w:r w:rsidR="00F474B4">
        <w:t xml:space="preserve"> </w:t>
      </w:r>
      <w:r>
        <w:t>level</w:t>
      </w:r>
      <w:r w:rsidR="00F474B4">
        <w:t xml:space="preserve"> </w:t>
      </w:r>
      <w:r>
        <w:t>not</w:t>
      </w:r>
      <w:r w:rsidR="00F474B4">
        <w:t xml:space="preserve"> </w:t>
      </w:r>
      <w:r>
        <w:t>determined.</w:t>
      </w:r>
    </w:p>
    <w:p w14:paraId="5FA66663" w14:textId="71847FB6" w:rsidR="00B03AC7" w:rsidRDefault="005E7398" w:rsidP="005E7398">
      <w:r>
        <w:lastRenderedPageBreak/>
        <w:t>Job</w:t>
      </w:r>
      <w:r w:rsidR="00F474B4">
        <w:t xml:space="preserve"> </w:t>
      </w:r>
      <w:r>
        <w:t>vacancy</w:t>
      </w:r>
      <w:r w:rsidR="00F474B4">
        <w:t xml:space="preserve"> </w:t>
      </w:r>
      <w:r>
        <w:t>data</w:t>
      </w:r>
      <w:r w:rsidR="00F474B4">
        <w:t xml:space="preserve"> </w:t>
      </w:r>
      <w:r>
        <w:t>for</w:t>
      </w:r>
      <w:r w:rsidR="00F474B4">
        <w:t xml:space="preserve"> </w:t>
      </w:r>
      <w:r>
        <w:t>industries</w:t>
      </w:r>
      <w:r w:rsidR="00F474B4">
        <w:t xml:space="preserve"> </w:t>
      </w:r>
      <w:r>
        <w:t>are</w:t>
      </w:r>
      <w:r w:rsidR="00F474B4">
        <w:t xml:space="preserve"> </w:t>
      </w:r>
      <w:r>
        <w:t>annual</w:t>
      </w:r>
      <w:r w:rsidR="00F474B4">
        <w:t xml:space="preserve"> </w:t>
      </w:r>
      <w:r>
        <w:t>averages</w:t>
      </w:r>
      <w:r w:rsidR="00F474B4">
        <w:t xml:space="preserve"> </w:t>
      </w:r>
      <w:r>
        <w:t>of</w:t>
      </w:r>
      <w:r w:rsidR="00F474B4">
        <w:t xml:space="preserve"> </w:t>
      </w:r>
      <w:r>
        <w:t>original</w:t>
      </w:r>
      <w:r w:rsidR="00F474B4">
        <w:t xml:space="preserve"> </w:t>
      </w:r>
      <w:r>
        <w:t>ABS</w:t>
      </w:r>
      <w:r w:rsidR="00F474B4">
        <w:t xml:space="preserve"> </w:t>
      </w:r>
      <w:r>
        <w:t>data</w:t>
      </w:r>
      <w:r w:rsidR="00F474B4">
        <w:t xml:space="preserve"> </w:t>
      </w:r>
      <w:r>
        <w:t>(ABS,</w:t>
      </w:r>
      <w:r w:rsidR="00F474B4">
        <w:t xml:space="preserve"> </w:t>
      </w:r>
      <w:r>
        <w:t>Job</w:t>
      </w:r>
      <w:r w:rsidR="00F474B4">
        <w:t xml:space="preserve"> </w:t>
      </w:r>
      <w:r>
        <w:t>Vacancies,</w:t>
      </w:r>
      <w:r w:rsidR="00F474B4">
        <w:t xml:space="preserve"> </w:t>
      </w:r>
      <w:r>
        <w:t>Australia,</w:t>
      </w:r>
      <w:r w:rsidR="00F474B4">
        <w:t xml:space="preserve"> </w:t>
      </w:r>
      <w:r>
        <w:t>November</w:t>
      </w:r>
      <w:r w:rsidR="00F474B4">
        <w:t xml:space="preserve"> </w:t>
      </w:r>
      <w:r>
        <w:t>2024).</w:t>
      </w:r>
    </w:p>
    <w:p w14:paraId="72152CAA" w14:textId="1FF462E9" w:rsidR="005E7398" w:rsidRDefault="005E7398" w:rsidP="00D440EC">
      <w:pPr>
        <w:pStyle w:val="Subheading"/>
      </w:pPr>
      <w:r>
        <w:t>Department</w:t>
      </w:r>
      <w:r w:rsidR="00F474B4">
        <w:t xml:space="preserve"> </w:t>
      </w:r>
      <w:r>
        <w:t>of</w:t>
      </w:r>
      <w:r w:rsidR="00F474B4">
        <w:t xml:space="preserve"> </w:t>
      </w:r>
      <w:r>
        <w:t>Education</w:t>
      </w:r>
    </w:p>
    <w:p w14:paraId="315F5D9C" w14:textId="26407FB8" w:rsidR="005E7398" w:rsidRDefault="005E7398" w:rsidP="005E7398">
      <w:hyperlink r:id="rId142" w:history="1">
        <w:r w:rsidRPr="005E7398">
          <w:rPr>
            <w:rStyle w:val="Hyperlink"/>
          </w:rPr>
          <w:t>education.gov.au/higher-education-statistics</w:t>
        </w:r>
      </w:hyperlink>
    </w:p>
    <w:p w14:paraId="3296FA39" w14:textId="200EF6F6" w:rsidR="005E7398" w:rsidRDefault="005E7398" w:rsidP="005E7398">
      <w:r>
        <w:t>Higher</w:t>
      </w:r>
      <w:r w:rsidR="00F474B4">
        <w:t xml:space="preserve"> </w:t>
      </w:r>
      <w:r>
        <w:t>education</w:t>
      </w:r>
      <w:r w:rsidR="00F474B4">
        <w:t xml:space="preserve"> </w:t>
      </w:r>
      <w:r>
        <w:t>enrolments</w:t>
      </w:r>
      <w:r w:rsidR="00F474B4">
        <w:t xml:space="preserve"> </w:t>
      </w:r>
      <w:r>
        <w:t>data</w:t>
      </w:r>
      <w:r w:rsidR="00F474B4">
        <w:t xml:space="preserve"> </w:t>
      </w:r>
      <w:r>
        <w:t>are</w:t>
      </w:r>
      <w:r w:rsidR="00F474B4">
        <w:t xml:space="preserve"> </w:t>
      </w:r>
      <w:r>
        <w:t>for</w:t>
      </w:r>
      <w:r w:rsidR="00F474B4">
        <w:t xml:space="preserve"> </w:t>
      </w:r>
      <w:r>
        <w:t>all</w:t>
      </w:r>
      <w:r w:rsidR="00F474B4">
        <w:t xml:space="preserve"> </w:t>
      </w:r>
      <w:r>
        <w:t>students</w:t>
      </w:r>
      <w:r w:rsidR="00F474B4">
        <w:t xml:space="preserve"> </w:t>
      </w:r>
      <w:r>
        <w:t>and</w:t>
      </w:r>
      <w:r w:rsidR="00F474B4">
        <w:t xml:space="preserve"> </w:t>
      </w:r>
      <w:r>
        <w:t>providers</w:t>
      </w:r>
      <w:r w:rsidR="00F474B4">
        <w:t xml:space="preserve"> </w:t>
      </w:r>
      <w:r>
        <w:t>(Department</w:t>
      </w:r>
      <w:r w:rsidR="00F474B4">
        <w:t xml:space="preserve"> </w:t>
      </w:r>
      <w:r>
        <w:t>of</w:t>
      </w:r>
      <w:r w:rsidR="00F474B4">
        <w:t xml:space="preserve"> </w:t>
      </w:r>
      <w:r>
        <w:t>Education,</w:t>
      </w:r>
      <w:r w:rsidR="00F474B4">
        <w:t xml:space="preserve"> </w:t>
      </w:r>
      <w:r>
        <w:t>Higher</w:t>
      </w:r>
      <w:r w:rsidR="00F474B4">
        <w:t xml:space="preserve"> </w:t>
      </w:r>
      <w:r>
        <w:t>Education</w:t>
      </w:r>
      <w:r w:rsidR="00F474B4">
        <w:t xml:space="preserve"> </w:t>
      </w:r>
      <w:r>
        <w:t>Statistics,</w:t>
      </w:r>
      <w:r w:rsidR="00F474B4">
        <w:t xml:space="preserve"> </w:t>
      </w:r>
      <w:r>
        <w:t>2023</w:t>
      </w:r>
      <w:r w:rsidR="00F474B4">
        <w:t xml:space="preserve"> </w:t>
      </w:r>
      <w:r>
        <w:t>Student</w:t>
      </w:r>
      <w:r w:rsidR="00F474B4">
        <w:t xml:space="preserve"> </w:t>
      </w:r>
      <w:r>
        <w:t>Data).</w:t>
      </w:r>
    </w:p>
    <w:p w14:paraId="650A1A4C" w14:textId="7F0B0F7D" w:rsidR="005E7398" w:rsidRDefault="005E7398" w:rsidP="00D440EC">
      <w:pPr>
        <w:pStyle w:val="Subheading"/>
      </w:pPr>
      <w:r>
        <w:t>Quality</w:t>
      </w:r>
      <w:r w:rsidR="00F474B4">
        <w:t xml:space="preserve"> </w:t>
      </w:r>
      <w:r>
        <w:t>Indicators</w:t>
      </w:r>
      <w:r w:rsidR="00F474B4">
        <w:t xml:space="preserve"> </w:t>
      </w:r>
      <w:r>
        <w:t>for</w:t>
      </w:r>
      <w:r w:rsidR="00F474B4">
        <w:t xml:space="preserve"> </w:t>
      </w:r>
      <w:r>
        <w:t>Learning</w:t>
      </w:r>
      <w:r w:rsidR="00F474B4">
        <w:t xml:space="preserve"> </w:t>
      </w:r>
      <w:r>
        <w:t>and</w:t>
      </w:r>
      <w:r w:rsidR="00F474B4">
        <w:t xml:space="preserve"> </w:t>
      </w:r>
      <w:r>
        <w:t>Teaching</w:t>
      </w:r>
      <w:r w:rsidR="00F474B4">
        <w:t xml:space="preserve"> </w:t>
      </w:r>
      <w:r>
        <w:t>(QILT)</w:t>
      </w:r>
    </w:p>
    <w:p w14:paraId="4F9FBB49" w14:textId="5BE110D0" w:rsidR="005E7398" w:rsidRDefault="005E7398" w:rsidP="005E7398">
      <w:hyperlink r:id="rId143" w:history="1">
        <w:r w:rsidRPr="005E7398">
          <w:rPr>
            <w:rStyle w:val="Hyperlink"/>
          </w:rPr>
          <w:t>qilt.edu.au</w:t>
        </w:r>
      </w:hyperlink>
    </w:p>
    <w:p w14:paraId="3DE0CC04" w14:textId="4B16727C" w:rsidR="005E7398" w:rsidRDefault="005E7398" w:rsidP="005E7398">
      <w:r>
        <w:t>Higher</w:t>
      </w:r>
      <w:r w:rsidR="00F474B4">
        <w:t xml:space="preserve"> </w:t>
      </w:r>
      <w:r>
        <w:t>Education</w:t>
      </w:r>
      <w:r w:rsidR="00F474B4">
        <w:t xml:space="preserve"> </w:t>
      </w:r>
      <w:r>
        <w:t>graduate</w:t>
      </w:r>
      <w:r w:rsidR="00F474B4">
        <w:t xml:space="preserve"> </w:t>
      </w:r>
      <w:r>
        <w:t>employment</w:t>
      </w:r>
      <w:r w:rsidR="00F474B4">
        <w:t xml:space="preserve"> </w:t>
      </w:r>
      <w:r>
        <w:t>outcomes</w:t>
      </w:r>
      <w:r w:rsidR="00F474B4">
        <w:t xml:space="preserve"> </w:t>
      </w:r>
      <w:r>
        <w:t>are</w:t>
      </w:r>
      <w:r w:rsidR="00F474B4">
        <w:t xml:space="preserve"> </w:t>
      </w:r>
      <w:r>
        <w:t>a</w:t>
      </w:r>
      <w:r w:rsidR="00F474B4">
        <w:t xml:space="preserve"> </w:t>
      </w:r>
      <w:r>
        <w:t>proportion</w:t>
      </w:r>
      <w:r w:rsidR="00F474B4">
        <w:t xml:space="preserve"> </w:t>
      </w:r>
      <w:r>
        <w:t>of</w:t>
      </w:r>
      <w:r w:rsidR="00F474B4">
        <w:t xml:space="preserve"> </w:t>
      </w:r>
      <w:r>
        <w:t>those</w:t>
      </w:r>
      <w:r w:rsidR="00F474B4">
        <w:t xml:space="preserve"> </w:t>
      </w:r>
      <w:r>
        <w:t>who</w:t>
      </w:r>
      <w:r w:rsidR="00F474B4">
        <w:t xml:space="preserve"> </w:t>
      </w:r>
      <w:r>
        <w:t>were</w:t>
      </w:r>
      <w:r w:rsidR="00F474B4">
        <w:t xml:space="preserve"> </w:t>
      </w:r>
      <w:r>
        <w:t>available</w:t>
      </w:r>
      <w:r w:rsidR="00F474B4">
        <w:t xml:space="preserve"> </w:t>
      </w:r>
      <w:r>
        <w:t>for</w:t>
      </w:r>
      <w:r w:rsidR="00F474B4">
        <w:t xml:space="preserve"> </w:t>
      </w:r>
      <w:r>
        <w:t>work</w:t>
      </w:r>
      <w:r w:rsidR="00F474B4">
        <w:t xml:space="preserve"> </w:t>
      </w:r>
      <w:r>
        <w:t>when</w:t>
      </w:r>
      <w:r w:rsidR="00F474B4">
        <w:t xml:space="preserve"> </w:t>
      </w:r>
      <w:r>
        <w:t>surveyed</w:t>
      </w:r>
      <w:r w:rsidR="00F474B4">
        <w:t xml:space="preserve"> </w:t>
      </w:r>
      <w:r>
        <w:t>4</w:t>
      </w:r>
      <w:r w:rsidR="00F474B4">
        <w:t xml:space="preserve"> </w:t>
      </w:r>
      <w:r>
        <w:t>to</w:t>
      </w:r>
      <w:r w:rsidR="00F474B4">
        <w:t xml:space="preserve"> </w:t>
      </w:r>
      <w:r>
        <w:t>6</w:t>
      </w:r>
      <w:r w:rsidR="00F474B4">
        <w:t xml:space="preserve"> </w:t>
      </w:r>
      <w:r>
        <w:t>months</w:t>
      </w:r>
      <w:r w:rsidR="00F474B4">
        <w:t xml:space="preserve"> </w:t>
      </w:r>
      <w:r>
        <w:t>after</w:t>
      </w:r>
      <w:r w:rsidR="00F474B4">
        <w:t xml:space="preserve"> </w:t>
      </w:r>
      <w:r>
        <w:t>completing</w:t>
      </w:r>
      <w:r w:rsidR="00F474B4">
        <w:t xml:space="preserve"> </w:t>
      </w:r>
      <w:r>
        <w:t>their</w:t>
      </w:r>
      <w:r w:rsidR="00F474B4">
        <w:t xml:space="preserve"> </w:t>
      </w:r>
      <w:r>
        <w:t>course</w:t>
      </w:r>
      <w:r w:rsidR="00F474B4">
        <w:t xml:space="preserve"> </w:t>
      </w:r>
      <w:r>
        <w:t>(QILT,</w:t>
      </w:r>
      <w:r w:rsidR="00F474B4">
        <w:t xml:space="preserve"> </w:t>
      </w:r>
      <w:r>
        <w:t>2023</w:t>
      </w:r>
      <w:r w:rsidR="00F474B4">
        <w:t xml:space="preserve"> </w:t>
      </w:r>
      <w:r>
        <w:t>Graduate</w:t>
      </w:r>
      <w:r w:rsidR="00F474B4">
        <w:t xml:space="preserve"> </w:t>
      </w:r>
      <w:r>
        <w:t>Outcomes</w:t>
      </w:r>
      <w:r w:rsidR="00F474B4">
        <w:t xml:space="preserve"> </w:t>
      </w:r>
      <w:r>
        <w:t>Survey)</w:t>
      </w:r>
      <w:r w:rsidR="00F474B4">
        <w:t xml:space="preserve"> </w:t>
      </w:r>
      <w:r>
        <w:t>and</w:t>
      </w:r>
      <w:r w:rsidR="00F474B4">
        <w:t xml:space="preserve"> </w:t>
      </w:r>
      <w:r>
        <w:t>3</w:t>
      </w:r>
      <w:r w:rsidR="00F474B4">
        <w:t xml:space="preserve"> </w:t>
      </w:r>
      <w:r>
        <w:t>years</w:t>
      </w:r>
      <w:r w:rsidR="00F474B4">
        <w:t xml:space="preserve"> </w:t>
      </w:r>
      <w:r>
        <w:t>after</w:t>
      </w:r>
      <w:r w:rsidR="00F474B4">
        <w:t xml:space="preserve"> </w:t>
      </w:r>
      <w:r>
        <w:t>completing</w:t>
      </w:r>
      <w:r w:rsidR="00F474B4">
        <w:t xml:space="preserve"> </w:t>
      </w:r>
      <w:r>
        <w:t>their</w:t>
      </w:r>
      <w:r w:rsidR="00F474B4">
        <w:t xml:space="preserve"> </w:t>
      </w:r>
      <w:r>
        <w:t>course</w:t>
      </w:r>
      <w:r w:rsidR="00F474B4">
        <w:t xml:space="preserve"> </w:t>
      </w:r>
      <w:r>
        <w:t>(QILT,</w:t>
      </w:r>
      <w:r w:rsidR="00F474B4">
        <w:t xml:space="preserve"> </w:t>
      </w:r>
      <w:r>
        <w:t>2023</w:t>
      </w:r>
      <w:r w:rsidR="00F474B4">
        <w:t xml:space="preserve"> </w:t>
      </w:r>
      <w:r>
        <w:t>Graduate</w:t>
      </w:r>
      <w:r w:rsidR="00F474B4">
        <w:t xml:space="preserve"> </w:t>
      </w:r>
      <w:r>
        <w:t>Outcomes</w:t>
      </w:r>
      <w:r w:rsidR="00F474B4">
        <w:t xml:space="preserve"> </w:t>
      </w:r>
      <w:r>
        <w:t>Survey</w:t>
      </w:r>
      <w:r w:rsidR="00F474B4">
        <w:t xml:space="preserve"> </w:t>
      </w:r>
      <w:r>
        <w:t>–</w:t>
      </w:r>
      <w:r w:rsidR="00F474B4">
        <w:t xml:space="preserve"> </w:t>
      </w:r>
      <w:r>
        <w:t>Longitudinal).</w:t>
      </w:r>
    </w:p>
    <w:p w14:paraId="73FF8FE4" w14:textId="0F603B2E" w:rsidR="005E7398" w:rsidRDefault="005E7398" w:rsidP="00D440EC">
      <w:pPr>
        <w:pStyle w:val="Subheading"/>
      </w:pPr>
      <w:r>
        <w:t>National</w:t>
      </w:r>
      <w:r w:rsidR="00F474B4">
        <w:t xml:space="preserve"> </w:t>
      </w:r>
      <w:r>
        <w:t>Centre</w:t>
      </w:r>
      <w:r w:rsidR="00F474B4">
        <w:t xml:space="preserve"> </w:t>
      </w:r>
      <w:r>
        <w:t>for</w:t>
      </w:r>
      <w:r w:rsidR="00F474B4">
        <w:t xml:space="preserve"> </w:t>
      </w:r>
      <w:r>
        <w:t>Vocational</w:t>
      </w:r>
      <w:r w:rsidR="00F474B4">
        <w:t xml:space="preserve"> </w:t>
      </w:r>
      <w:r>
        <w:t>Education</w:t>
      </w:r>
      <w:r w:rsidR="00F474B4">
        <w:t xml:space="preserve"> </w:t>
      </w:r>
      <w:r>
        <w:t>Research</w:t>
      </w:r>
      <w:r w:rsidR="00F474B4">
        <w:t xml:space="preserve"> </w:t>
      </w:r>
      <w:r>
        <w:t>(NCVER)</w:t>
      </w:r>
    </w:p>
    <w:p w14:paraId="2E4000E2" w14:textId="3F4F42BD" w:rsidR="005E7398" w:rsidRDefault="005E7398" w:rsidP="005E7398">
      <w:hyperlink r:id="rId144" w:history="1">
        <w:r w:rsidRPr="005E7398">
          <w:rPr>
            <w:rStyle w:val="Hyperlink"/>
          </w:rPr>
          <w:t>ncver.edu.au</w:t>
        </w:r>
      </w:hyperlink>
    </w:p>
    <w:p w14:paraId="686EBD09" w14:textId="3D8D4D21" w:rsidR="005E7398" w:rsidRDefault="005E7398" w:rsidP="005E7398">
      <w:r>
        <w:t>Vocational</w:t>
      </w:r>
      <w:r w:rsidR="00F474B4">
        <w:t xml:space="preserve"> </w:t>
      </w:r>
      <w:r>
        <w:t>Education</w:t>
      </w:r>
      <w:r w:rsidR="00F474B4">
        <w:t xml:space="preserve"> </w:t>
      </w:r>
      <w:r>
        <w:t>and</w:t>
      </w:r>
      <w:r w:rsidR="00F474B4">
        <w:t xml:space="preserve"> </w:t>
      </w:r>
      <w:r>
        <w:t>Training</w:t>
      </w:r>
      <w:r w:rsidR="00F474B4">
        <w:t xml:space="preserve"> </w:t>
      </w:r>
      <w:r>
        <w:t>(VET)</w:t>
      </w:r>
      <w:r w:rsidR="00F474B4">
        <w:t xml:space="preserve"> </w:t>
      </w:r>
      <w:r>
        <w:t>enrolment</w:t>
      </w:r>
      <w:r w:rsidR="00F474B4">
        <w:t xml:space="preserve"> </w:t>
      </w:r>
      <w:r>
        <w:t>data</w:t>
      </w:r>
      <w:r w:rsidR="00F474B4">
        <w:t xml:space="preserve"> </w:t>
      </w:r>
      <w:r>
        <w:t>relate</w:t>
      </w:r>
      <w:r w:rsidR="00F474B4">
        <w:t xml:space="preserve"> </w:t>
      </w:r>
      <w:r>
        <w:t>to</w:t>
      </w:r>
      <w:r w:rsidR="00F474B4">
        <w:t xml:space="preserve"> </w:t>
      </w:r>
      <w:r>
        <w:t>program</w:t>
      </w:r>
      <w:r w:rsidR="00F474B4">
        <w:t xml:space="preserve"> </w:t>
      </w:r>
      <w:r>
        <w:t>enrolments</w:t>
      </w:r>
      <w:r w:rsidR="00F474B4">
        <w:t xml:space="preserve"> </w:t>
      </w:r>
      <w:r>
        <w:t>(that</w:t>
      </w:r>
      <w:r w:rsidR="00F474B4">
        <w:t xml:space="preserve"> </w:t>
      </w:r>
      <w:r>
        <w:t>is,</w:t>
      </w:r>
      <w:r w:rsidR="00F474B4">
        <w:t xml:space="preserve"> </w:t>
      </w:r>
      <w:r>
        <w:t>study</w:t>
      </w:r>
      <w:r w:rsidR="00F474B4">
        <w:t xml:space="preserve"> </w:t>
      </w:r>
      <w:r>
        <w:t>for</w:t>
      </w:r>
      <w:r w:rsidR="00F474B4">
        <w:t xml:space="preserve"> </w:t>
      </w:r>
      <w:r>
        <w:t>a</w:t>
      </w:r>
      <w:r w:rsidR="00F474B4">
        <w:t xml:space="preserve"> </w:t>
      </w:r>
      <w:r>
        <w:t>qualification,</w:t>
      </w:r>
      <w:r w:rsidR="00F474B4">
        <w:t xml:space="preserve"> </w:t>
      </w:r>
      <w:r>
        <w:t>course</w:t>
      </w:r>
      <w:r w:rsidR="00F474B4">
        <w:t xml:space="preserve"> </w:t>
      </w:r>
      <w:r>
        <w:t>or</w:t>
      </w:r>
      <w:r w:rsidR="00F474B4">
        <w:t xml:space="preserve"> </w:t>
      </w:r>
      <w:r>
        <w:t>skill</w:t>
      </w:r>
      <w:r w:rsidR="00F474B4">
        <w:t xml:space="preserve"> </w:t>
      </w:r>
      <w:r>
        <w:t>set)</w:t>
      </w:r>
      <w:r w:rsidR="00F474B4">
        <w:t xml:space="preserve"> </w:t>
      </w:r>
      <w:r>
        <w:t>(NCVER,</w:t>
      </w:r>
      <w:r w:rsidR="00F474B4">
        <w:t xml:space="preserve"> </w:t>
      </w:r>
      <w:r>
        <w:t>Total</w:t>
      </w:r>
      <w:r w:rsidR="00F474B4">
        <w:t xml:space="preserve"> </w:t>
      </w:r>
      <w:r>
        <w:t>VET</w:t>
      </w:r>
      <w:r w:rsidR="00F474B4">
        <w:t xml:space="preserve"> </w:t>
      </w:r>
      <w:r>
        <w:t>students</w:t>
      </w:r>
      <w:r w:rsidR="00F474B4">
        <w:t xml:space="preserve"> </w:t>
      </w:r>
      <w:r>
        <w:t>and</w:t>
      </w:r>
      <w:r w:rsidR="00F474B4">
        <w:t xml:space="preserve"> </w:t>
      </w:r>
      <w:r>
        <w:t>courses</w:t>
      </w:r>
      <w:r w:rsidR="00F474B4">
        <w:t xml:space="preserve"> </w:t>
      </w:r>
      <w:r>
        <w:t>2023).</w:t>
      </w:r>
    </w:p>
    <w:p w14:paraId="3B349BBB" w14:textId="41737836" w:rsidR="005E7398" w:rsidRDefault="005E7398" w:rsidP="005E7398">
      <w:r>
        <w:t>Vocational</w:t>
      </w:r>
      <w:r w:rsidR="00F474B4">
        <w:t xml:space="preserve"> </w:t>
      </w:r>
      <w:r>
        <w:t>Education</w:t>
      </w:r>
      <w:r w:rsidR="00F474B4">
        <w:t xml:space="preserve"> </w:t>
      </w:r>
      <w:r>
        <w:t>and</w:t>
      </w:r>
      <w:r w:rsidR="00F474B4">
        <w:t xml:space="preserve"> </w:t>
      </w:r>
      <w:r>
        <w:t>Training</w:t>
      </w:r>
      <w:r w:rsidR="00F474B4">
        <w:t xml:space="preserve"> </w:t>
      </w:r>
      <w:r>
        <w:t>student</w:t>
      </w:r>
      <w:r w:rsidR="00F474B4">
        <w:t xml:space="preserve"> </w:t>
      </w:r>
      <w:r>
        <w:t>outcomes</w:t>
      </w:r>
      <w:r w:rsidR="00F474B4">
        <w:t xml:space="preserve"> </w:t>
      </w:r>
      <w:r>
        <w:t>survey</w:t>
      </w:r>
      <w:r w:rsidR="00F474B4">
        <w:t xml:space="preserve"> </w:t>
      </w:r>
      <w:r>
        <w:t>data</w:t>
      </w:r>
      <w:r w:rsidR="00F474B4">
        <w:t xml:space="preserve"> </w:t>
      </w:r>
      <w:r>
        <w:t>are</w:t>
      </w:r>
      <w:r w:rsidR="00F474B4">
        <w:t xml:space="preserve"> </w:t>
      </w:r>
      <w:r>
        <w:t>for</w:t>
      </w:r>
      <w:r w:rsidR="00F474B4">
        <w:t xml:space="preserve"> </w:t>
      </w:r>
      <w:r>
        <w:t>students</w:t>
      </w:r>
      <w:r w:rsidR="00F474B4">
        <w:t xml:space="preserve"> </w:t>
      </w:r>
      <w:r>
        <w:t>who</w:t>
      </w:r>
      <w:r w:rsidR="00F474B4">
        <w:t xml:space="preserve"> </w:t>
      </w:r>
      <w:r>
        <w:t>completed</w:t>
      </w:r>
      <w:r w:rsidR="00F474B4">
        <w:t xml:space="preserve"> </w:t>
      </w:r>
      <w:r>
        <w:t>their</w:t>
      </w:r>
      <w:r w:rsidR="00F474B4">
        <w:t xml:space="preserve"> </w:t>
      </w:r>
      <w:r>
        <w:t>vocational</w:t>
      </w:r>
      <w:r w:rsidR="00F474B4">
        <w:t xml:space="preserve"> </w:t>
      </w:r>
      <w:r>
        <w:t>education</w:t>
      </w:r>
      <w:r w:rsidR="00F474B4">
        <w:t xml:space="preserve"> </w:t>
      </w:r>
      <w:r>
        <w:t>and</w:t>
      </w:r>
      <w:r w:rsidR="00F474B4">
        <w:t xml:space="preserve"> </w:t>
      </w:r>
      <w:r>
        <w:t>training</w:t>
      </w:r>
      <w:r w:rsidR="00F474B4">
        <w:t xml:space="preserve"> </w:t>
      </w:r>
      <w:r>
        <w:t>in</w:t>
      </w:r>
      <w:r w:rsidR="00F474B4">
        <w:t xml:space="preserve"> </w:t>
      </w:r>
      <w:r>
        <w:t>the</w:t>
      </w:r>
      <w:r w:rsidR="00F474B4">
        <w:t xml:space="preserve"> </w:t>
      </w:r>
      <w:r>
        <w:t>previous</w:t>
      </w:r>
      <w:r w:rsidR="00F474B4">
        <w:t xml:space="preserve"> </w:t>
      </w:r>
      <w:r>
        <w:t>year,</w:t>
      </w:r>
      <w:r w:rsidR="00F474B4">
        <w:t xml:space="preserve"> </w:t>
      </w:r>
      <w:r>
        <w:t>i.e.</w:t>
      </w:r>
      <w:r w:rsidR="00F474B4">
        <w:t xml:space="preserve"> </w:t>
      </w:r>
      <w:r>
        <w:t>2023</w:t>
      </w:r>
      <w:r w:rsidR="00F474B4">
        <w:t xml:space="preserve"> </w:t>
      </w:r>
      <w:r>
        <w:t>(NCVER,</w:t>
      </w:r>
      <w:r w:rsidR="00F474B4">
        <w:t xml:space="preserve"> </w:t>
      </w:r>
      <w:r>
        <w:t>VET</w:t>
      </w:r>
      <w:r w:rsidR="00F474B4">
        <w:t xml:space="preserve"> </w:t>
      </w:r>
      <w:r>
        <w:t>student</w:t>
      </w:r>
      <w:r w:rsidR="00F474B4">
        <w:t xml:space="preserve"> </w:t>
      </w:r>
      <w:r>
        <w:t>outcomes</w:t>
      </w:r>
      <w:r w:rsidR="00F474B4">
        <w:t xml:space="preserve"> </w:t>
      </w:r>
      <w:r>
        <w:t>2024).</w:t>
      </w:r>
    </w:p>
    <w:p w14:paraId="117FAE30" w14:textId="163D6C4F" w:rsidR="005E7398" w:rsidRDefault="005E7398" w:rsidP="00D440EC">
      <w:pPr>
        <w:pStyle w:val="Subheading"/>
      </w:pPr>
      <w:r>
        <w:t>Jobs</w:t>
      </w:r>
      <w:r w:rsidR="00F474B4">
        <w:t xml:space="preserve"> </w:t>
      </w:r>
      <w:r>
        <w:t>and</w:t>
      </w:r>
      <w:r w:rsidR="00F474B4">
        <w:t xml:space="preserve"> </w:t>
      </w:r>
      <w:r>
        <w:t>Skills</w:t>
      </w:r>
      <w:r w:rsidR="00F474B4">
        <w:t xml:space="preserve"> </w:t>
      </w:r>
      <w:r>
        <w:t>Australia</w:t>
      </w:r>
      <w:r w:rsidR="00F474B4">
        <w:t xml:space="preserve"> </w:t>
      </w:r>
      <w:r>
        <w:t>(JSA)</w:t>
      </w:r>
    </w:p>
    <w:p w14:paraId="6A4A1F08" w14:textId="09D74D9A" w:rsidR="005E7398" w:rsidRDefault="005E7398" w:rsidP="005E7398">
      <w:hyperlink r:id="rId145" w:history="1">
        <w:r w:rsidRPr="005E7398">
          <w:rPr>
            <w:rStyle w:val="Hyperlink"/>
          </w:rPr>
          <w:t>jobsandskills.gov.au</w:t>
        </w:r>
      </w:hyperlink>
    </w:p>
    <w:p w14:paraId="38956D91" w14:textId="61B979AF" w:rsidR="005E7398" w:rsidRDefault="005E7398" w:rsidP="005E7398">
      <w:r>
        <w:t>Employment</w:t>
      </w:r>
      <w:r w:rsidR="00F474B4">
        <w:t xml:space="preserve"> </w:t>
      </w:r>
      <w:r>
        <w:t>Projections</w:t>
      </w:r>
      <w:r w:rsidR="00F474B4">
        <w:t xml:space="preserve"> </w:t>
      </w:r>
      <w:r>
        <w:t>are</w:t>
      </w:r>
      <w:r w:rsidR="00F474B4">
        <w:t xml:space="preserve"> </w:t>
      </w:r>
      <w:r>
        <w:t>produced</w:t>
      </w:r>
      <w:r w:rsidR="00F474B4">
        <w:t xml:space="preserve"> </w:t>
      </w:r>
      <w:r>
        <w:t>by</w:t>
      </w:r>
      <w:r w:rsidR="00F474B4">
        <w:t xml:space="preserve"> </w:t>
      </w:r>
      <w:r>
        <w:t>Victoria</w:t>
      </w:r>
      <w:r w:rsidR="00F474B4">
        <w:t xml:space="preserve"> </w:t>
      </w:r>
      <w:r>
        <w:t>University</w:t>
      </w:r>
      <w:r w:rsidR="00F474B4">
        <w:t xml:space="preserve"> </w:t>
      </w:r>
      <w:r>
        <w:t>for</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Employment</w:t>
      </w:r>
      <w:r w:rsidR="00F474B4">
        <w:t xml:space="preserve"> </w:t>
      </w:r>
      <w:r>
        <w:t>is</w:t>
      </w:r>
      <w:r w:rsidR="00F474B4">
        <w:t xml:space="preserve"> </w:t>
      </w:r>
      <w:r>
        <w:t>projected</w:t>
      </w:r>
      <w:r w:rsidR="00F474B4">
        <w:t xml:space="preserve"> </w:t>
      </w:r>
      <w:r>
        <w:t>from</w:t>
      </w:r>
      <w:r w:rsidR="00F474B4">
        <w:t xml:space="preserve"> </w:t>
      </w:r>
      <w:r>
        <w:t>May</w:t>
      </w:r>
      <w:r w:rsidR="00F474B4">
        <w:t xml:space="preserve"> </w:t>
      </w:r>
      <w:r>
        <w:t>2024</w:t>
      </w:r>
      <w:r w:rsidR="00F474B4">
        <w:t xml:space="preserve"> </w:t>
      </w:r>
      <w:r>
        <w:t>to</w:t>
      </w:r>
      <w:r w:rsidR="00F474B4">
        <w:t xml:space="preserve"> </w:t>
      </w:r>
      <w:r>
        <w:t>May</w:t>
      </w:r>
      <w:r w:rsidR="00F474B4">
        <w:t xml:space="preserve"> </w:t>
      </w:r>
      <w:r>
        <w:t>2029</w:t>
      </w:r>
      <w:r w:rsidR="00F474B4">
        <w:t xml:space="preserve"> </w:t>
      </w:r>
      <w:r>
        <w:t>and</w:t>
      </w:r>
      <w:r w:rsidR="00F474B4">
        <w:t xml:space="preserve"> </w:t>
      </w:r>
      <w:r>
        <w:t>May</w:t>
      </w:r>
      <w:r w:rsidR="00F474B4">
        <w:t xml:space="preserve"> </w:t>
      </w:r>
      <w:r>
        <w:t>2034.</w:t>
      </w:r>
    </w:p>
    <w:p w14:paraId="57993096" w14:textId="0C596B2C" w:rsidR="005E7398" w:rsidRDefault="005E7398" w:rsidP="005E7398">
      <w:r>
        <w:t>Occupation</w:t>
      </w:r>
      <w:r w:rsidR="00F474B4">
        <w:t xml:space="preserve"> </w:t>
      </w:r>
      <w:r>
        <w:t>shortages</w:t>
      </w:r>
      <w:r w:rsidR="00F474B4">
        <w:t xml:space="preserve"> </w:t>
      </w:r>
      <w:r>
        <w:t>are</w:t>
      </w:r>
      <w:r w:rsidR="00F474B4">
        <w:t xml:space="preserve"> </w:t>
      </w:r>
      <w:r>
        <w:t>from</w:t>
      </w:r>
      <w:r w:rsidR="00F474B4">
        <w:t xml:space="preserve"> </w:t>
      </w:r>
      <w:r>
        <w:t>research</w:t>
      </w:r>
      <w:r w:rsidR="00F474B4">
        <w:t xml:space="preserve"> </w:t>
      </w:r>
      <w:r>
        <w:t>conducted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w:t>
      </w:r>
      <w:r w:rsidR="00F474B4">
        <w:t xml:space="preserve"> </w:t>
      </w:r>
      <w:r>
        <w:t>2024.</w:t>
      </w:r>
      <w:r w:rsidR="00F474B4">
        <w:t xml:space="preserve"> </w:t>
      </w:r>
      <w:r>
        <w:t>JSA</w:t>
      </w:r>
      <w:r w:rsidR="00F474B4">
        <w:t xml:space="preserve"> </w:t>
      </w:r>
      <w:r>
        <w:t>defines</w:t>
      </w:r>
      <w:r w:rsidR="00F474B4">
        <w:t xml:space="preserve"> </w:t>
      </w:r>
      <w:r>
        <w:t>an</w:t>
      </w:r>
      <w:r w:rsidR="00F474B4">
        <w:t xml:space="preserve"> </w:t>
      </w:r>
      <w:r>
        <w:t>occupation</w:t>
      </w:r>
      <w:r w:rsidR="00F474B4">
        <w:t xml:space="preserve"> </w:t>
      </w:r>
      <w:r>
        <w:t>shortage</w:t>
      </w:r>
      <w:r w:rsidR="00F474B4">
        <w:t xml:space="preserve"> </w:t>
      </w:r>
      <w:r>
        <w:t>as</w:t>
      </w:r>
      <w:r w:rsidR="00F474B4">
        <w:t xml:space="preserve"> </w:t>
      </w:r>
      <w:r>
        <w:t>when</w:t>
      </w:r>
      <w:r w:rsidR="00F474B4">
        <w:t xml:space="preserve"> </w:t>
      </w:r>
      <w:r>
        <w:t>employers</w:t>
      </w:r>
      <w:r w:rsidR="00F474B4">
        <w:t xml:space="preserve"> </w:t>
      </w:r>
      <w:r>
        <w:t>are</w:t>
      </w:r>
      <w:r w:rsidR="00F474B4">
        <w:t xml:space="preserve"> </w:t>
      </w:r>
      <w:r>
        <w:t>unable</w:t>
      </w:r>
      <w:r w:rsidR="00F474B4">
        <w:t xml:space="preserve"> </w:t>
      </w:r>
      <w:r>
        <w:t>to</w:t>
      </w:r>
      <w:r w:rsidR="00F474B4">
        <w:t xml:space="preserve"> </w:t>
      </w:r>
      <w:r>
        <w:t>fill,</w:t>
      </w:r>
      <w:r w:rsidR="00F474B4">
        <w:t xml:space="preserve"> </w:t>
      </w:r>
      <w:r>
        <w:t>or</w:t>
      </w:r>
      <w:r w:rsidR="00F474B4">
        <w:t xml:space="preserve"> </w:t>
      </w:r>
      <w:r>
        <w:t>have</w:t>
      </w:r>
      <w:r w:rsidR="00F474B4">
        <w:t xml:space="preserve"> </w:t>
      </w:r>
      <w:r>
        <w:t>considerable</w:t>
      </w:r>
      <w:r w:rsidR="00F474B4">
        <w:t xml:space="preserve"> </w:t>
      </w:r>
      <w:r>
        <w:t>difficulty</w:t>
      </w:r>
      <w:r w:rsidR="00F474B4">
        <w:t xml:space="preserve"> </w:t>
      </w:r>
      <w:r>
        <w:t>filling,</w:t>
      </w:r>
      <w:r w:rsidR="00F474B4">
        <w:t xml:space="preserve"> </w:t>
      </w:r>
      <w:r>
        <w:t>vacancies</w:t>
      </w:r>
      <w:r w:rsidR="00F474B4">
        <w:t xml:space="preserve"> </w:t>
      </w:r>
      <w:r>
        <w:t>for</w:t>
      </w:r>
      <w:r w:rsidR="00F474B4">
        <w:t xml:space="preserve"> </w:t>
      </w:r>
      <w:r>
        <w:t>an</w:t>
      </w:r>
      <w:r w:rsidR="00F474B4">
        <w:t xml:space="preserve"> </w:t>
      </w:r>
      <w:r>
        <w:t>occupation</w:t>
      </w:r>
      <w:r w:rsidR="00F474B4">
        <w:t xml:space="preserve"> </w:t>
      </w:r>
      <w:r>
        <w:t>or</w:t>
      </w:r>
      <w:r w:rsidR="00F474B4">
        <w:t xml:space="preserve"> </w:t>
      </w:r>
      <w:r>
        <w:t>cannot</w:t>
      </w:r>
      <w:r w:rsidR="00F474B4">
        <w:t xml:space="preserve"> </w:t>
      </w:r>
      <w:r>
        <w:t>meet</w:t>
      </w:r>
      <w:r w:rsidR="00F474B4">
        <w:t xml:space="preserve"> </w:t>
      </w:r>
      <w:r>
        <w:t>significant</w:t>
      </w:r>
      <w:r w:rsidR="00F474B4">
        <w:t xml:space="preserve"> </w:t>
      </w:r>
      <w:r>
        <w:t>specialised</w:t>
      </w:r>
      <w:r w:rsidR="00F474B4">
        <w:t xml:space="preserve"> </w:t>
      </w:r>
      <w:r>
        <w:t>skill</w:t>
      </w:r>
      <w:r w:rsidR="00F474B4">
        <w:t xml:space="preserve"> </w:t>
      </w:r>
      <w:r>
        <w:t>needs</w:t>
      </w:r>
      <w:r w:rsidR="00F474B4">
        <w:t xml:space="preserve"> </w:t>
      </w:r>
      <w:r>
        <w:t>within</w:t>
      </w:r>
      <w:r w:rsidR="00F474B4">
        <w:t xml:space="preserve"> </w:t>
      </w:r>
      <w:r>
        <w:t>that</w:t>
      </w:r>
      <w:r w:rsidR="00F474B4">
        <w:t xml:space="preserve"> </w:t>
      </w:r>
      <w:r>
        <w:t>occupation,</w:t>
      </w:r>
      <w:r w:rsidR="00F474B4">
        <w:t xml:space="preserve"> </w:t>
      </w:r>
      <w:r>
        <w:t>at</w:t>
      </w:r>
      <w:r w:rsidR="00F474B4">
        <w:t xml:space="preserve"> </w:t>
      </w:r>
      <w:r>
        <w:t>current</w:t>
      </w:r>
      <w:r w:rsidR="00F474B4">
        <w:t xml:space="preserve"> </w:t>
      </w:r>
      <w:r>
        <w:t>levels</w:t>
      </w:r>
      <w:r w:rsidR="00F474B4">
        <w:t xml:space="preserve"> </w:t>
      </w:r>
      <w:r>
        <w:t>of</w:t>
      </w:r>
      <w:r w:rsidR="00F474B4">
        <w:t xml:space="preserve"> </w:t>
      </w:r>
      <w:r>
        <w:t>remuneration,</w:t>
      </w:r>
      <w:r w:rsidR="00F474B4">
        <w:t xml:space="preserve"> </w:t>
      </w:r>
      <w:r>
        <w:t>at</w:t>
      </w:r>
      <w:r w:rsidR="00F474B4">
        <w:t xml:space="preserve"> </w:t>
      </w:r>
      <w:r>
        <w:t>current</w:t>
      </w:r>
      <w:r w:rsidR="00F474B4">
        <w:t xml:space="preserve"> </w:t>
      </w:r>
      <w:r>
        <w:t>conditions</w:t>
      </w:r>
      <w:r w:rsidR="00F474B4">
        <w:t xml:space="preserve"> </w:t>
      </w:r>
      <w:r>
        <w:t>of</w:t>
      </w:r>
      <w:r w:rsidR="00F474B4">
        <w:t xml:space="preserve"> </w:t>
      </w:r>
      <w:r>
        <w:t>employment,</w:t>
      </w:r>
      <w:r w:rsidR="00F474B4">
        <w:t xml:space="preserve"> </w:t>
      </w:r>
      <w:r>
        <w:t>and</w:t>
      </w:r>
      <w:r w:rsidR="00F474B4">
        <w:t xml:space="preserve"> </w:t>
      </w:r>
      <w:r>
        <w:t>in</w:t>
      </w:r>
      <w:r w:rsidR="00F474B4">
        <w:t xml:space="preserve"> </w:t>
      </w:r>
      <w:r>
        <w:t>reasonably</w:t>
      </w:r>
      <w:r w:rsidR="00F474B4">
        <w:t xml:space="preserve"> </w:t>
      </w:r>
      <w:r>
        <w:t>accessible</w:t>
      </w:r>
      <w:r w:rsidR="00F474B4">
        <w:t xml:space="preserve"> </w:t>
      </w:r>
      <w:r>
        <w:t>locations</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Occupation</w:t>
      </w:r>
      <w:r w:rsidR="00F474B4">
        <w:t xml:space="preserve"> </w:t>
      </w:r>
      <w:r>
        <w:t>Shortage</w:t>
      </w:r>
      <w:r w:rsidR="00F474B4">
        <w:t xml:space="preserve"> </w:t>
      </w:r>
      <w:r>
        <w:t>List,</w:t>
      </w:r>
      <w:r w:rsidR="00F474B4">
        <w:t xml:space="preserve"> </w:t>
      </w:r>
      <w:r>
        <w:t>2024).</w:t>
      </w:r>
    </w:p>
    <w:p w14:paraId="2AE9CD53" w14:textId="5046D5EE" w:rsidR="005E7398" w:rsidRDefault="005E7398" w:rsidP="005E7398">
      <w:r>
        <w:t>Job</w:t>
      </w:r>
      <w:r w:rsidR="00F474B4">
        <w:t xml:space="preserve"> </w:t>
      </w:r>
      <w:r>
        <w:t>vacancy</w:t>
      </w:r>
      <w:r w:rsidR="00F474B4">
        <w:t xml:space="preserve"> </w:t>
      </w:r>
      <w:r>
        <w:t>data</w:t>
      </w:r>
      <w:r w:rsidR="00F474B4">
        <w:t xml:space="preserve"> </w:t>
      </w:r>
      <w:r>
        <w:t>for</w:t>
      </w:r>
      <w:r w:rsidR="00F474B4">
        <w:t xml:space="preserve"> </w:t>
      </w:r>
      <w:r>
        <w:t>occupations,</w:t>
      </w:r>
      <w:r w:rsidR="00F474B4">
        <w:t xml:space="preserve"> </w:t>
      </w:r>
      <w:r>
        <w:t>states,</w:t>
      </w:r>
      <w:r w:rsidR="00F474B4">
        <w:t xml:space="preserve"> </w:t>
      </w:r>
      <w:r>
        <w:t>territories</w:t>
      </w:r>
      <w:r w:rsidR="00F474B4">
        <w:t xml:space="preserve"> </w:t>
      </w:r>
      <w:r>
        <w:t>and</w:t>
      </w:r>
      <w:r w:rsidR="00F474B4">
        <w:t xml:space="preserve"> </w:t>
      </w:r>
      <w:r>
        <w:t>Australia</w:t>
      </w:r>
      <w:r w:rsidR="00F474B4">
        <w:t xml:space="preserve"> </w:t>
      </w:r>
      <w:r>
        <w:t>are</w:t>
      </w:r>
      <w:r w:rsidR="00F474B4">
        <w:t xml:space="preserve"> </w:t>
      </w:r>
      <w:r>
        <w:t>seasonally</w:t>
      </w:r>
      <w:r w:rsidR="00F474B4">
        <w:t xml:space="preserve"> </w:t>
      </w:r>
      <w:r>
        <w:t>adjusted</w:t>
      </w:r>
      <w:r w:rsidR="00F474B4">
        <w:t xml:space="preserve"> </w:t>
      </w:r>
      <w:r>
        <w:t>data</w:t>
      </w:r>
      <w:r w:rsidR="00F474B4">
        <w:t xml:space="preserve"> </w:t>
      </w:r>
      <w:r>
        <w:t>from</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Internet</w:t>
      </w:r>
      <w:r w:rsidR="00F474B4">
        <w:t xml:space="preserve"> </w:t>
      </w:r>
      <w:r>
        <w:t>Vacancy</w:t>
      </w:r>
      <w:r w:rsidR="00F474B4">
        <w:t xml:space="preserve"> </w:t>
      </w:r>
      <w:r>
        <w:t>Index,</w:t>
      </w:r>
      <w:r w:rsidR="00F474B4">
        <w:t xml:space="preserve"> </w:t>
      </w:r>
      <w:r>
        <w:t>December</w:t>
      </w:r>
      <w:r w:rsidR="00F474B4">
        <w:t xml:space="preserve"> </w:t>
      </w:r>
      <w:r>
        <w:t>2024,</w:t>
      </w:r>
      <w:r w:rsidR="00F474B4">
        <w:t xml:space="preserve"> </w:t>
      </w:r>
      <w:r>
        <w:t>seasonally</w:t>
      </w:r>
      <w:r w:rsidR="00F474B4">
        <w:t xml:space="preserve"> </w:t>
      </w:r>
      <w:r>
        <w:t>adjusted</w:t>
      </w:r>
      <w:r w:rsidR="00F474B4">
        <w:t xml:space="preserve"> </w:t>
      </w:r>
      <w:r>
        <w:t>data).</w:t>
      </w:r>
      <w:r w:rsidR="00F474B4">
        <w:t xml:space="preserve"> </w:t>
      </w:r>
      <w:r>
        <w:t>Job</w:t>
      </w:r>
      <w:r w:rsidR="00F474B4">
        <w:t xml:space="preserve"> </w:t>
      </w:r>
      <w:r>
        <w:t>vacancy</w:t>
      </w:r>
      <w:r w:rsidR="00F474B4">
        <w:t xml:space="preserve"> </w:t>
      </w:r>
      <w:r>
        <w:t>data</w:t>
      </w:r>
      <w:r w:rsidR="00F474B4">
        <w:t xml:space="preserve"> </w:t>
      </w:r>
      <w:r>
        <w:t>for</w:t>
      </w:r>
      <w:r w:rsidR="00F474B4">
        <w:t xml:space="preserve"> </w:t>
      </w:r>
      <w:r>
        <w:t>regions</w:t>
      </w:r>
      <w:r w:rsidR="00F474B4">
        <w:t xml:space="preserve"> </w:t>
      </w:r>
      <w:r>
        <w:t>at</w:t>
      </w:r>
      <w:r w:rsidR="00F474B4">
        <w:t xml:space="preserve"> </w:t>
      </w:r>
      <w:r>
        <w:t>the</w:t>
      </w:r>
      <w:r w:rsidR="00F474B4">
        <w:t xml:space="preserve"> </w:t>
      </w:r>
      <w:r>
        <w:t>SA4</w:t>
      </w:r>
      <w:r w:rsidR="00F474B4">
        <w:t xml:space="preserve"> </w:t>
      </w:r>
      <w:r>
        <w:t>level</w:t>
      </w:r>
      <w:r w:rsidR="00F474B4">
        <w:t xml:space="preserve"> </w:t>
      </w:r>
      <w:r>
        <w:t>are</w:t>
      </w:r>
      <w:r w:rsidR="00F474B4">
        <w:t xml:space="preserve"> </w:t>
      </w:r>
      <w:r>
        <w:t>3-month</w:t>
      </w:r>
      <w:r w:rsidR="00F474B4">
        <w:t xml:space="preserve"> </w:t>
      </w:r>
      <w:r>
        <w:t>moving</w:t>
      </w:r>
      <w:r w:rsidR="00F474B4">
        <w:t xml:space="preserve"> </w:t>
      </w:r>
      <w:r>
        <w:t>averages</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Internet</w:t>
      </w:r>
      <w:r w:rsidR="00F474B4">
        <w:t xml:space="preserve"> </w:t>
      </w:r>
      <w:r>
        <w:t>Vacancy</w:t>
      </w:r>
      <w:r w:rsidR="00F474B4">
        <w:t xml:space="preserve"> </w:t>
      </w:r>
      <w:r>
        <w:t>Index,</w:t>
      </w:r>
      <w:r w:rsidR="00F474B4">
        <w:t xml:space="preserve"> </w:t>
      </w:r>
      <w:r>
        <w:t>December</w:t>
      </w:r>
      <w:r w:rsidR="00F474B4">
        <w:t xml:space="preserve"> </w:t>
      </w:r>
      <w:r>
        <w:t>2024,</w:t>
      </w:r>
      <w:r w:rsidR="00F474B4">
        <w:t xml:space="preserve"> </w:t>
      </w:r>
      <w:r>
        <w:t>3-month</w:t>
      </w:r>
      <w:r w:rsidR="00F474B4">
        <w:t xml:space="preserve"> </w:t>
      </w:r>
      <w:r>
        <w:t>average</w:t>
      </w:r>
      <w:r w:rsidR="00F474B4">
        <w:t xml:space="preserve"> </w:t>
      </w:r>
      <w:r>
        <w:t>data).</w:t>
      </w:r>
    </w:p>
    <w:p w14:paraId="2A4CBE08" w14:textId="23258FA1" w:rsidR="005E7398" w:rsidRPr="005E7398" w:rsidRDefault="005E7398" w:rsidP="005E7398">
      <w:r>
        <w:t>Recruitment</w:t>
      </w:r>
      <w:r w:rsidR="00F474B4">
        <w:t xml:space="preserve"> </w:t>
      </w:r>
      <w:r>
        <w:t>experiences</w:t>
      </w:r>
      <w:r w:rsidR="00F474B4">
        <w:t xml:space="preserve"> </w:t>
      </w:r>
      <w:r>
        <w:t>data</w:t>
      </w:r>
      <w:r w:rsidR="00F474B4">
        <w:t xml:space="preserve"> </w:t>
      </w:r>
      <w:r>
        <w:t>in</w:t>
      </w:r>
      <w:r w:rsidR="00F474B4">
        <w:t xml:space="preserve"> </w:t>
      </w:r>
      <w:r>
        <w:t>the</w:t>
      </w:r>
      <w:r w:rsidR="00F474B4">
        <w:t xml:space="preserve"> </w:t>
      </w:r>
      <w:r>
        <w:t>Job</w:t>
      </w:r>
      <w:r w:rsidR="00F474B4">
        <w:t xml:space="preserve"> </w:t>
      </w:r>
      <w:r>
        <w:t>Search</w:t>
      </w:r>
      <w:r w:rsidR="00F474B4">
        <w:t xml:space="preserve"> </w:t>
      </w:r>
      <w:r>
        <w:t>and</w:t>
      </w:r>
      <w:r w:rsidR="00F474B4">
        <w:t xml:space="preserve"> </w:t>
      </w:r>
      <w:r>
        <w:t>Skills</w:t>
      </w:r>
      <w:r w:rsidR="00F474B4">
        <w:t xml:space="preserve"> </w:t>
      </w:r>
      <w:r>
        <w:t>section</w:t>
      </w:r>
      <w:r w:rsidR="00F474B4">
        <w:t xml:space="preserve"> </w:t>
      </w:r>
      <w:r>
        <w:t>are</w:t>
      </w:r>
      <w:r w:rsidR="00F474B4">
        <w:t xml:space="preserve"> </w:t>
      </w:r>
      <w:r>
        <w:t>from</w:t>
      </w:r>
      <w:r w:rsidR="00F474B4">
        <w:t xml:space="preserve"> </w:t>
      </w:r>
      <w:r>
        <w:t>employer</w:t>
      </w:r>
      <w:r w:rsidR="00F474B4">
        <w:t xml:space="preserve"> </w:t>
      </w:r>
      <w:r>
        <w:t>surveys</w:t>
      </w:r>
      <w:r w:rsidR="00F474B4">
        <w:t xml:space="preserve"> </w:t>
      </w:r>
      <w:r>
        <w:t>conducted</w:t>
      </w:r>
      <w:r w:rsidR="00F474B4">
        <w:t xml:space="preserve"> </w:t>
      </w:r>
      <w:r>
        <w:t>by</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(Jobs</w:t>
      </w:r>
      <w:r w:rsidR="00F474B4">
        <w:t xml:space="preserve"> </w:t>
      </w:r>
      <w:r>
        <w:t>and</w:t>
      </w:r>
      <w:r w:rsidR="00F474B4">
        <w:t xml:space="preserve"> </w:t>
      </w:r>
      <w:r>
        <w:t>Skills</w:t>
      </w:r>
      <w:r w:rsidR="00F474B4">
        <w:t xml:space="preserve"> </w:t>
      </w:r>
      <w:r>
        <w:t>Australia,</w:t>
      </w:r>
      <w:r w:rsidR="00F474B4">
        <w:t xml:space="preserve"> </w:t>
      </w:r>
      <w:r>
        <w:t>Recruitment</w:t>
      </w:r>
      <w:r w:rsidR="00F474B4">
        <w:t xml:space="preserve"> </w:t>
      </w:r>
      <w:r>
        <w:t>Experiences</w:t>
      </w:r>
      <w:r w:rsidR="00F474B4">
        <w:t xml:space="preserve"> </w:t>
      </w:r>
      <w:r>
        <w:t>and</w:t>
      </w:r>
      <w:r w:rsidR="00F474B4">
        <w:t xml:space="preserve"> </w:t>
      </w:r>
      <w:r>
        <w:t>Outlook</w:t>
      </w:r>
      <w:r w:rsidR="00F474B4">
        <w:t xml:space="preserve"> </w:t>
      </w:r>
      <w:r>
        <w:t>Survey,</w:t>
      </w:r>
      <w:r w:rsidR="00F474B4">
        <w:t xml:space="preserve"> </w:t>
      </w:r>
      <w:r>
        <w:t>2024).</w:t>
      </w:r>
    </w:p>
    <w:p w14:paraId="0FAE97B2" w14:textId="77777777" w:rsidR="00253A7B" w:rsidRDefault="00376175" w:rsidP="00E53D32">
      <w:r>
        <w:br w:type="page"/>
      </w:r>
      <w:bookmarkEnd w:id="0"/>
    </w:p>
    <w:p w14:paraId="14B2DABA" w14:textId="287AF24F" w:rsidR="002D7DF6" w:rsidRPr="00FE2360" w:rsidRDefault="00DE093F" w:rsidP="00E53D32">
      <w:r>
        <w:rPr>
          <w:noProof/>
        </w:rPr>
        <w:lastRenderedPageBreak/>
        <w:drawing>
          <wp:anchor distT="0" distB="0" distL="114300" distR="114300" simplePos="0" relativeHeight="251708416" behindDoc="0" locked="0" layoutInCell="1" allowOverlap="1" wp14:anchorId="15A5C0A5" wp14:editId="339A68A7">
            <wp:simplePos x="0" y="0"/>
            <wp:positionH relativeFrom="page">
              <wp:align>left</wp:align>
            </wp:positionH>
            <wp:positionV relativeFrom="page">
              <wp:align>top</wp:align>
            </wp:positionV>
            <wp:extent cx="7560000" cy="10690729"/>
            <wp:effectExtent l="0" t="0" r="3175" b="0"/>
            <wp:wrapTopAndBottom/>
            <wp:docPr id="643104895" name="Picture 13" descr="#AustralianJobs&#10;Scan the QR Code to go Your Ca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04895" name="Picture 13" descr="#AustralianJobs&#10;Scan the QR Code to go Your Career."/>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7560000" cy="10690729"/>
                    </a:xfrm>
                    <a:prstGeom prst="rect">
                      <a:avLst/>
                    </a:prstGeom>
                  </pic:spPr>
                </pic:pic>
              </a:graphicData>
            </a:graphic>
            <wp14:sizeRelH relativeFrom="margin">
              <wp14:pctWidth>0</wp14:pctWidth>
            </wp14:sizeRelH>
            <wp14:sizeRelV relativeFrom="margin">
              <wp14:pctHeight>0</wp14:pctHeight>
            </wp14:sizeRelV>
          </wp:anchor>
        </w:drawing>
      </w:r>
    </w:p>
    <w:sectPr w:rsidR="002D7DF6" w:rsidRPr="00FE2360" w:rsidSect="00F90C91">
      <w:headerReference w:type="even" r:id="rId147"/>
      <w:headerReference w:type="default" r:id="rId148"/>
      <w:pgSz w:w="11907" w:h="16840" w:code="9"/>
      <w:pgMar w:top="1134" w:right="1134" w:bottom="1134" w:left="1134" w:header="21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9A12" w14:textId="77777777" w:rsidR="008622A3" w:rsidRDefault="008622A3" w:rsidP="005C306E">
      <w:pPr>
        <w:spacing w:after="0" w:line="240" w:lineRule="auto"/>
      </w:pPr>
      <w:r>
        <w:separator/>
      </w:r>
    </w:p>
    <w:p w14:paraId="348A7FF4" w14:textId="77777777" w:rsidR="008622A3" w:rsidRDefault="008622A3"/>
  </w:endnote>
  <w:endnote w:type="continuationSeparator" w:id="0">
    <w:p w14:paraId="110513BE" w14:textId="77777777" w:rsidR="008622A3" w:rsidRDefault="008622A3" w:rsidP="005C306E">
      <w:pPr>
        <w:spacing w:after="0" w:line="240" w:lineRule="auto"/>
      </w:pPr>
      <w:r>
        <w:continuationSeparator/>
      </w:r>
    </w:p>
    <w:p w14:paraId="0AD30FC2" w14:textId="77777777" w:rsidR="008622A3" w:rsidRDefault="008622A3"/>
  </w:endnote>
  <w:endnote w:type="continuationNotice" w:id="1">
    <w:p w14:paraId="2DB3ADD8" w14:textId="77777777" w:rsidR="008622A3" w:rsidRDefault="008622A3">
      <w:pPr>
        <w:spacing w:after="0" w:line="240" w:lineRule="auto"/>
      </w:pPr>
    </w:p>
    <w:p w14:paraId="6120F2F6" w14:textId="77777777" w:rsidR="008622A3" w:rsidRDefault="008622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Open Sans">
    <w:charset w:val="00"/>
    <w:family w:val="swiss"/>
    <w:pitch w:val="variable"/>
    <w:sig w:usb0="E00002EF" w:usb1="4000205B" w:usb2="00000028"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457A" w14:textId="01ADFAAA" w:rsidR="00F43816" w:rsidRDefault="00F43816">
    <w:pPr>
      <w:pStyle w:val="Footer"/>
    </w:pPr>
    <w:r>
      <w:rPr>
        <w:noProof/>
      </w:rPr>
      <mc:AlternateContent>
        <mc:Choice Requires="wps">
          <w:drawing>
            <wp:anchor distT="0" distB="0" distL="114300" distR="114300" simplePos="0" relativeHeight="251630592" behindDoc="0" locked="0" layoutInCell="1" allowOverlap="1" wp14:anchorId="0EB1A3C5" wp14:editId="191E7A6F">
              <wp:simplePos x="0" y="0"/>
              <wp:positionH relativeFrom="page">
                <wp:align>left</wp:align>
              </wp:positionH>
              <wp:positionV relativeFrom="paragraph">
                <wp:posOffset>-71755</wp:posOffset>
              </wp:positionV>
              <wp:extent cx="2509200" cy="0"/>
              <wp:effectExtent l="0" t="0" r="0" b="0"/>
              <wp:wrapNone/>
              <wp:docPr id="1458615851" name="Straight Connector 14586158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509200" cy="0"/>
                      </a:xfrm>
                      <a:prstGeom prst="line">
                        <a:avLst/>
                      </a:prstGeom>
                      <a:noFill/>
                      <a:ln w="6350" cap="flat" cmpd="sng" algn="ctr">
                        <a:solidFill>
                          <a:srgbClr val="6762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93102B" id="Straight Connector 1458615851" o:spid="_x0000_s1026" alt="&quot;&quot;" style="position:absolute;flip:y;z-index:2516305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5.65pt" to="197.5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" strokecolor="#67628c" strokeweight=".5pt">
              <v:stroke joinstyle="miter"/>
              <w10:wrap anchorx="page"/>
            </v:line>
          </w:pict>
        </mc:Fallback>
      </mc:AlternateContent>
    </w:r>
    <w:r>
      <w:fldChar w:fldCharType="begin"/>
    </w:r>
    <w:r>
      <w:instrText xml:space="preserve"> PAGE   \* MERGEFORMAT </w:instrText>
    </w:r>
    <w:r>
      <w:fldChar w:fldCharType="separate"/>
    </w:r>
    <w:r>
      <w:t>3</w:t>
    </w:r>
    <w:r>
      <w:rPr>
        <w:noProof/>
      </w:rPr>
      <w:fldChar w:fldCharType="end"/>
    </w:r>
    <w:r w:rsidR="00D311CB">
      <w:rPr>
        <w:noProof/>
      </w:rPr>
      <w:t xml:space="preserve"> | </w:t>
    </w:r>
    <w:r w:rsidR="00D311CB" w:rsidRPr="00D311CB">
      <w:rPr>
        <w:noProof/>
      </w:rPr>
      <w:t>Australian Jobs 202</w:t>
    </w:r>
    <w:r w:rsidR="00AE10CB">
      <w:rPr>
        <w:noProof/>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3F2A" w14:textId="0E921436" w:rsidR="004A609F" w:rsidRDefault="00150C92">
    <w:pPr>
      <w:pStyle w:val="Footer"/>
    </w:pPr>
    <w:r>
      <w:rPr>
        <w:noProof/>
      </w:rPr>
      <mc:AlternateContent>
        <mc:Choice Requires="wps">
          <w:drawing>
            <wp:anchor distT="0" distB="0" distL="114300" distR="114300" simplePos="0" relativeHeight="251610112" behindDoc="0" locked="0" layoutInCell="1" allowOverlap="1" wp14:anchorId="3C8B478D" wp14:editId="414BA8ED">
              <wp:simplePos x="0" y="0"/>
              <wp:positionH relativeFrom="page">
                <wp:align>right</wp:align>
              </wp:positionH>
              <wp:positionV relativeFrom="paragraph">
                <wp:posOffset>-72661</wp:posOffset>
              </wp:positionV>
              <wp:extent cx="2509200" cy="0"/>
              <wp:effectExtent l="0" t="0" r="0" b="0"/>
              <wp:wrapNone/>
              <wp:docPr id="2079277327" name="Straight Connector 20792773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509200" cy="0"/>
                      </a:xfrm>
                      <a:prstGeom prst="line">
                        <a:avLst/>
                      </a:prstGeom>
                      <a:ln>
                        <a:solidFill>
                          <a:srgbClr val="67628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CAA9B" id="Straight Connector 2079277327" o:spid="_x0000_s1026" alt="&quot;&quot;" style="position:absolute;flip:y;z-index:2516101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146.35pt,-5.7pt" to="343.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" strokecolor="#67628c" strokeweight=".5pt">
              <v:stroke joinstyle="miter"/>
              <w10:wrap anchorx="page"/>
            </v:line>
          </w:pict>
        </mc:Fallback>
      </mc:AlternateContent>
    </w:r>
    <w:r w:rsidR="004A609F" w:rsidRPr="004A609F">
      <w:t>Australian Jobs 2023</w:t>
    </w:r>
    <w:r w:rsidR="00B46457">
      <w:t xml:space="preserve"> | </w:t>
    </w:r>
    <w:r w:rsidR="00B46457">
      <w:fldChar w:fldCharType="begin"/>
    </w:r>
    <w:r w:rsidR="00B46457">
      <w:instrText xml:space="preserve"> PAGE   \* MERGEFORMAT </w:instrText>
    </w:r>
    <w:r w:rsidR="00B46457">
      <w:fldChar w:fldCharType="separate"/>
    </w:r>
    <w:r w:rsidR="00B46457">
      <w:rPr>
        <w:noProof/>
      </w:rPr>
      <w:t>1</w:t>
    </w:r>
    <w:r w:rsidR="00B46457">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A46A" w14:textId="77777777" w:rsidR="00D440EC" w:rsidRDefault="00D4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F6A25" w14:textId="77777777" w:rsidR="008622A3" w:rsidRDefault="008622A3" w:rsidP="005C306E">
      <w:pPr>
        <w:spacing w:after="0" w:line="240" w:lineRule="auto"/>
      </w:pPr>
      <w:r>
        <w:separator/>
      </w:r>
    </w:p>
  </w:footnote>
  <w:footnote w:type="continuationSeparator" w:id="0">
    <w:p w14:paraId="1AF50940" w14:textId="77777777" w:rsidR="008622A3" w:rsidRDefault="008622A3" w:rsidP="005C306E">
      <w:pPr>
        <w:spacing w:after="0" w:line="240" w:lineRule="auto"/>
      </w:pPr>
      <w:r>
        <w:continuationSeparator/>
      </w:r>
    </w:p>
    <w:p w14:paraId="4570911D" w14:textId="77777777" w:rsidR="008622A3" w:rsidRDefault="008622A3"/>
  </w:footnote>
  <w:footnote w:type="continuationNotice" w:id="1">
    <w:p w14:paraId="4B2E5EED" w14:textId="77777777" w:rsidR="008622A3" w:rsidRDefault="008622A3">
      <w:pPr>
        <w:spacing w:after="0" w:line="240" w:lineRule="auto"/>
      </w:pPr>
    </w:p>
    <w:p w14:paraId="4CFC95EB" w14:textId="77777777" w:rsidR="008622A3" w:rsidRDefault="008622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373A" w14:textId="77777777" w:rsidR="00D440EC" w:rsidRDefault="00D44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2107" w14:textId="77777777" w:rsidR="00D440EC" w:rsidRDefault="00D440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7FAD" w14:textId="6C6B1187" w:rsidR="00C67CD1" w:rsidRDefault="00E81AEA">
    <w:pPr>
      <w:pStyle w:val="Header"/>
    </w:pPr>
    <w:r>
      <w:rPr>
        <w:noProof/>
      </w:rPr>
      <mc:AlternateContent>
        <mc:Choice Requires="wps">
          <w:drawing>
            <wp:anchor distT="0" distB="0" distL="114300" distR="114300" simplePos="0" relativeHeight="251724800" behindDoc="0" locked="0" layoutInCell="1" allowOverlap="1" wp14:anchorId="628C5536" wp14:editId="7A00AF6A">
              <wp:simplePos x="0" y="0"/>
              <wp:positionH relativeFrom="page">
                <wp:posOffset>387350</wp:posOffset>
              </wp:positionH>
              <wp:positionV relativeFrom="page">
                <wp:posOffset>1885950</wp:posOffset>
              </wp:positionV>
              <wp:extent cx="3587750" cy="844550"/>
              <wp:effectExtent l="0" t="0" r="0" b="0"/>
              <wp:wrapNone/>
              <wp:docPr id="1391073948"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87750" cy="8445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AB0CF" id="Rectangle 14" o:spid="_x0000_s1026" alt="&quot;&quot;" style="position:absolute;margin-left:30.5pt;margin-top:148.5pt;width:282.5pt;height:66.5pt;z-index:25172480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" fillcolor="#0e0048 [3215]" stroked="f" strokeweight="1pt">
              <w10:wrap anchorx="page" anchory="page"/>
            </v:rect>
          </w:pict>
        </mc:Fallback>
      </mc:AlternateContent>
    </w:r>
    <w:r w:rsidR="005D4AE2">
      <w:rPr>
        <w:noProof/>
      </w:rPr>
      <w:drawing>
        <wp:anchor distT="0" distB="0" distL="114300" distR="114300" simplePos="0" relativeHeight="251614208" behindDoc="1" locked="0" layoutInCell="1" allowOverlap="1" wp14:anchorId="0FE7374C" wp14:editId="4B5B2571">
          <wp:simplePos x="0" y="0"/>
          <wp:positionH relativeFrom="page">
            <wp:align>left</wp:align>
          </wp:positionH>
          <wp:positionV relativeFrom="page">
            <wp:align>top</wp:align>
          </wp:positionV>
          <wp:extent cx="7559675" cy="10690234"/>
          <wp:effectExtent l="0" t="0" r="3175" b="0"/>
          <wp:wrapNone/>
          <wp:docPr id="907953254" name="Picture 907953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3254" name="Picture 90795325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06902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AE2">
      <w:rPr>
        <w:noProof/>
      </w:rPr>
      <w:drawing>
        <wp:anchor distT="0" distB="0" distL="114300" distR="114300" simplePos="0" relativeHeight="251626496" behindDoc="0" locked="0" layoutInCell="1" allowOverlap="1" wp14:anchorId="305B5285" wp14:editId="4ED51EC6">
          <wp:simplePos x="0" y="0"/>
          <wp:positionH relativeFrom="column">
            <wp:posOffset>4436110</wp:posOffset>
          </wp:positionH>
          <wp:positionV relativeFrom="paragraph">
            <wp:posOffset>254000</wp:posOffset>
          </wp:positionV>
          <wp:extent cx="2228850" cy="1584960"/>
          <wp:effectExtent l="0" t="0" r="0" b="0"/>
          <wp:wrapNone/>
          <wp:docPr id="230300313" name="Picture 230300313" descr="Australian Government and Natioal Careers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89173" name="Picture 958989173" descr="Australian Government and Natioal Careers Institute logo"/>
                  <pic:cNvPicPr/>
                </pic:nvPicPr>
                <pic:blipFill rotWithShape="1">
                  <a:blip r:embed="rId2">
                    <a:extLst>
                      <a:ext uri="{28A0092B-C50C-407E-A947-70E740481C1C}">
                        <a14:useLocalDpi xmlns:a14="http://schemas.microsoft.com/office/drawing/2010/main" val="0"/>
                      </a:ext>
                    </a:extLst>
                  </a:blip>
                  <a:srcRect l="69580" r="-931"/>
                  <a:stretch/>
                </pic:blipFill>
                <pic:spPr bwMode="auto">
                  <a:xfrm>
                    <a:off x="0" y="0"/>
                    <a:ext cx="2228850" cy="1584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1C35" w14:textId="20F5413C" w:rsidR="00F11317" w:rsidRPr="004B2D1C" w:rsidRDefault="00F11317">
    <w:pPr>
      <w:pStyle w:val="Header"/>
    </w:pPr>
    <w:r w:rsidRPr="00C15580">
      <w:rPr>
        <w:noProof/>
      </w:rPr>
      <mc:AlternateContent>
        <mc:Choice Requires="wps">
          <w:drawing>
            <wp:anchor distT="0" distB="0" distL="114300" distR="114300" simplePos="0" relativeHeight="251638784" behindDoc="1" locked="0" layoutInCell="1" allowOverlap="1" wp14:anchorId="61A561ED" wp14:editId="0E9C5EB6">
              <wp:simplePos x="0" y="0"/>
              <wp:positionH relativeFrom="page">
                <wp:align>left</wp:align>
              </wp:positionH>
              <wp:positionV relativeFrom="page">
                <wp:align>top</wp:align>
              </wp:positionV>
              <wp:extent cx="2383200" cy="428400"/>
              <wp:effectExtent l="0" t="0" r="0" b="0"/>
              <wp:wrapNone/>
              <wp:docPr id="1213460008" name="Rectangle 12134600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rgbClr val="0E00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D7832" id="Rectangle 1213460008" o:spid="_x0000_s1026" alt="&quot;&quot;" style="position:absolute;margin-left:0;margin-top:0;width:187.65pt;height:33.75pt;z-index:-25167769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" fillcolor="#0e0048" stroked="f" strokeweight="1pt">
              <w10:wrap anchorx="page" anchory="page"/>
            </v:rect>
          </w:pict>
        </mc:Fallback>
      </mc:AlternateContent>
    </w:r>
    <w:fldSimple w:instr=" STYLEREF  &quot;Heading 1&quot;  \* MERGEFORMAT ">
      <w:r w:rsidR="00427CDC">
        <w:rPr>
          <w:noProof/>
        </w:rPr>
        <w:t>Your career journey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A5F1" w14:textId="7C6432C8" w:rsidR="00D65BF9" w:rsidRPr="00C15580" w:rsidRDefault="00046DAD" w:rsidP="00A0029F">
    <w:pPr>
      <w:pStyle w:val="Header"/>
    </w:pPr>
    <w:r>
      <w:ptab w:relativeTo="margin" w:alignment="right" w:leader="none"/>
    </w:r>
    <w:r w:rsidR="002466A5" w:rsidRPr="00C15580">
      <w:rPr>
        <w:noProof/>
      </w:rPr>
      <mc:AlternateContent>
        <mc:Choice Requires="wps">
          <w:drawing>
            <wp:anchor distT="0" distB="0" distL="114300" distR="114300" simplePos="0" relativeHeight="251597824" behindDoc="1" locked="0" layoutInCell="1" allowOverlap="1" wp14:anchorId="76D25713" wp14:editId="1FEA1661">
              <wp:simplePos x="0" y="0"/>
              <wp:positionH relativeFrom="page">
                <wp:align>right</wp:align>
              </wp:positionH>
              <wp:positionV relativeFrom="page">
                <wp:align>top</wp:align>
              </wp:positionV>
              <wp:extent cx="2383200" cy="428400"/>
              <wp:effectExtent l="0" t="0" r="0" b="0"/>
              <wp:wrapNone/>
              <wp:docPr id="1777881690" name="Rectangle 17778816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BC6AA" id="Rectangle 1777881690" o:spid="_x0000_s1026" alt="&quot;&quot;" style="position:absolute;margin-left:136.45pt;margin-top:0;width:187.65pt;height:33.75pt;z-index:-25171865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" fillcolor="#0e0048 [3215]" stroked="f" strokeweight="1pt">
              <w10:wrap anchorx="page" anchory="page"/>
            </v:rect>
          </w:pict>
        </mc:Fallback>
      </mc:AlternateContent>
    </w:r>
    <w:fldSimple w:instr=" STYLEREF  &quot;Heading 1&quot;  \* MERGEFORMAT ">
      <w:r w:rsidR="00427CDC">
        <w:rPr>
          <w:noProof/>
        </w:rPr>
        <w:t>Introduction</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C917" w14:textId="56A75685" w:rsidR="00F11317" w:rsidRPr="007427B4" w:rsidRDefault="00F474B4" w:rsidP="00F11317">
    <w:pPr>
      <w:pStyle w:val="Header"/>
      <w:rPr>
        <w:color w:val="000000" w:themeColor="text1"/>
      </w:rPr>
    </w:pPr>
    <w:r w:rsidRPr="007427B4">
      <w:rPr>
        <w:rFonts w:ascii="Myriad Pro Light" w:hAnsi="Myriad Pro Light"/>
        <w:noProof/>
        <w:color w:val="000000" w:themeColor="text1"/>
      </w:rPr>
      <mc:AlternateContent>
        <mc:Choice Requires="wps">
          <w:drawing>
            <wp:anchor distT="0" distB="0" distL="114300" distR="114300" simplePos="0" relativeHeight="251663360" behindDoc="1" locked="0" layoutInCell="1" allowOverlap="1" wp14:anchorId="347E1F82" wp14:editId="658B7CF1">
              <wp:simplePos x="0" y="0"/>
              <wp:positionH relativeFrom="page">
                <wp:posOffset>0</wp:posOffset>
              </wp:positionH>
              <wp:positionV relativeFrom="page">
                <wp:posOffset>0</wp:posOffset>
              </wp:positionV>
              <wp:extent cx="3648061" cy="428400"/>
              <wp:effectExtent l="0" t="0" r="0" b="0"/>
              <wp:wrapNone/>
              <wp:docPr id="800693597" name="Rectangle 8006935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48061" cy="428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13CF6" id="Rectangle 800693597" o:spid="_x0000_s1026" alt="&quot;&quot;" style="position:absolute;margin-left:0;margin-top:0;width:287.25pt;height:33.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" fillcolor="#fff8b3 [3209]" stroked="f" strokeweight="1pt">
              <w10:wrap anchorx="page" anchory="page"/>
            </v:rect>
          </w:pict>
        </mc:Fallback>
      </mc:AlternateContent>
    </w:r>
    <w:r w:rsidR="00F11317" w:rsidRPr="000F55FD">
      <w:rPr>
        <w:noProof/>
        <w:color w:val="000000" w:themeColor="text1"/>
      </w:rPr>
      <mc:AlternateContent>
        <mc:Choice Requires="wps">
          <w:drawing>
            <wp:anchor distT="0" distB="0" distL="114300" distR="114300" simplePos="0" relativeHeight="251622400" behindDoc="1" locked="0" layoutInCell="1" allowOverlap="1" wp14:anchorId="0C6B6CB2" wp14:editId="72694BCB">
              <wp:simplePos x="0" y="0"/>
              <wp:positionH relativeFrom="page">
                <wp:align>left</wp:align>
              </wp:positionH>
              <wp:positionV relativeFrom="page">
                <wp:align>top</wp:align>
              </wp:positionV>
              <wp:extent cx="2383200" cy="428400"/>
              <wp:effectExtent l="0" t="0" r="0" b="0"/>
              <wp:wrapNone/>
              <wp:docPr id="1542882020" name="Rectangle 15428820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chemeClr val="accent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15A8C" id="Rectangle 1542882020" o:spid="_x0000_s1026" alt="&quot;&quot;" style="position:absolute;margin-left:0;margin-top:0;width:187.65pt;height:33.75pt;z-index:-2516940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" fillcolor="#fff8b3 [3209]" stroked="f" strokeweight="1pt">
              <w10:wrap anchorx="page" anchory="page"/>
            </v:rect>
          </w:pict>
        </mc:Fallback>
      </mc:AlternateContent>
    </w:r>
    <w:r w:rsidR="007427B4" w:rsidRPr="007427B4">
      <w:rPr>
        <w:color w:val="000000" w:themeColor="text1"/>
      </w:rPr>
      <w:fldChar w:fldCharType="begin"/>
    </w:r>
    <w:r w:rsidR="007427B4" w:rsidRPr="000F55FD">
      <w:rPr>
        <w:color w:val="000000" w:themeColor="text1"/>
      </w:rPr>
      <w:instrText xml:space="preserve"> STYLEREF  "Heading 1"  \* MERGEFORMAT </w:instrText>
    </w:r>
    <w:r w:rsidR="007427B4" w:rsidRPr="007427B4">
      <w:rPr>
        <w:color w:val="000000" w:themeColor="text1"/>
      </w:rPr>
      <w:fldChar w:fldCharType="separate"/>
    </w:r>
    <w:r w:rsidR="00F45A2F">
      <w:rPr>
        <w:noProof/>
        <w:color w:val="000000" w:themeColor="text1"/>
      </w:rPr>
      <w:t>Job searching and skills development</w:t>
    </w:r>
    <w:r w:rsidR="007427B4" w:rsidRPr="007427B4">
      <w:rPr>
        <w:color w:val="000000" w:themeColor="text1"/>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A908" w14:textId="012AF449" w:rsidR="003B4293" w:rsidRPr="007427B4" w:rsidRDefault="00931D2B" w:rsidP="00F474B4">
    <w:pPr>
      <w:pStyle w:val="Header"/>
      <w:rPr>
        <w:rFonts w:ascii="Myriad Pro Light" w:hAnsi="Myriad Pro Light"/>
        <w:color w:val="000000" w:themeColor="text1"/>
      </w:rPr>
    </w:pPr>
    <w:r w:rsidRPr="007427B4">
      <w:rPr>
        <w:rFonts w:ascii="Myriad Pro Light" w:hAnsi="Myriad Pro Light"/>
        <w:noProof/>
        <w:color w:val="000000" w:themeColor="text1"/>
      </w:rPr>
      <mc:AlternateContent>
        <mc:Choice Requires="wps">
          <w:drawing>
            <wp:anchor distT="0" distB="0" distL="114300" distR="114300" simplePos="0" relativeHeight="251646976" behindDoc="1" locked="0" layoutInCell="1" allowOverlap="1" wp14:anchorId="14846D67" wp14:editId="1A73ED5D">
              <wp:simplePos x="0" y="0"/>
              <wp:positionH relativeFrom="page">
                <wp:posOffset>3912781</wp:posOffset>
              </wp:positionH>
              <wp:positionV relativeFrom="page">
                <wp:posOffset>-21265</wp:posOffset>
              </wp:positionV>
              <wp:extent cx="3648061" cy="428400"/>
              <wp:effectExtent l="0" t="0" r="0" b="0"/>
              <wp:wrapNone/>
              <wp:docPr id="2025446329" name="Rectangle 20254463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48061" cy="428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25781" id="Rectangle 2025446329" o:spid="_x0000_s1026" alt="&quot;&quot;" style="position:absolute;margin-left:308.1pt;margin-top:-1.65pt;width:287.25pt;height:33.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" fillcolor="#fff8b3 [3209]" stroked="f" strokeweight="1pt">
              <w10:wrap anchorx="page" anchory="page"/>
            </v:rect>
          </w:pict>
        </mc:Fallback>
      </mc:AlternateContent>
    </w:r>
    <w:r w:rsidR="0060329E" w:rsidRPr="007427B4">
      <w:rPr>
        <w:rFonts w:ascii="Myriad Pro Light" w:hAnsi="Myriad Pro Light"/>
      </w:rPr>
      <w:ptab w:relativeTo="margin" w:alignment="right" w:leader="none"/>
    </w:r>
    <w:r w:rsidR="00396E70">
      <w:rPr>
        <w:rFonts w:ascii="Myriad Pro Light" w:hAnsi="Myriad Pro Light"/>
      </w:rPr>
      <w:t xml:space="preserve">   </w:t>
    </w:r>
    <w:r w:rsidR="007427B4" w:rsidRPr="007427B4">
      <w:rPr>
        <w:rFonts w:ascii="Myriad Pro Light" w:hAnsi="Myriad Pro Light"/>
        <w:color w:val="000000" w:themeColor="text1"/>
      </w:rPr>
      <w:fldChar w:fldCharType="begin"/>
    </w:r>
    <w:r w:rsidR="007427B4" w:rsidRPr="007427B4">
      <w:rPr>
        <w:rFonts w:ascii="Myriad Pro Light" w:hAnsi="Myriad Pro Light"/>
        <w:color w:val="000000" w:themeColor="text1"/>
      </w:rPr>
      <w:instrText xml:space="preserve"> STYLEREF  "Heading 1"  \* MERGEFORMAT </w:instrText>
    </w:r>
    <w:r w:rsidR="007427B4" w:rsidRPr="007427B4">
      <w:rPr>
        <w:rFonts w:ascii="Myriad Pro Light" w:hAnsi="Myriad Pro Light"/>
        <w:color w:val="000000" w:themeColor="text1"/>
      </w:rPr>
      <w:fldChar w:fldCharType="separate"/>
    </w:r>
    <w:r w:rsidR="00F45A2F">
      <w:rPr>
        <w:rFonts w:ascii="Myriad Pro Light" w:hAnsi="Myriad Pro Light"/>
        <w:noProof/>
        <w:color w:val="000000" w:themeColor="text1"/>
      </w:rPr>
      <w:t>Job searching and skills development</w:t>
    </w:r>
    <w:r w:rsidR="007427B4" w:rsidRPr="007427B4">
      <w:rPr>
        <w:rFonts w:ascii="Myriad Pro Light" w:hAnsi="Myriad Pro Light"/>
        <w:color w:val="000000" w:themeColor="text1"/>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3D25" w14:textId="0603E313" w:rsidR="0060329E" w:rsidRPr="000E191D" w:rsidRDefault="0060329E"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655168" behindDoc="1" locked="0" layoutInCell="1" allowOverlap="1" wp14:anchorId="2AF46441" wp14:editId="5C142956">
              <wp:simplePos x="0" y="0"/>
              <wp:positionH relativeFrom="page">
                <wp:align>left</wp:align>
              </wp:positionH>
              <wp:positionV relativeFrom="page">
                <wp:align>top</wp:align>
              </wp:positionV>
              <wp:extent cx="3657600" cy="428400"/>
              <wp:effectExtent l="0" t="0" r="0" b="0"/>
              <wp:wrapNone/>
              <wp:docPr id="1911026136" name="Rectangle 19110261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rgbClr val="A6CE3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E452A" id="Rectangle 1911026136" o:spid="_x0000_s1026" alt="&quot;&quot;" style="position:absolute;margin-left:0;margin-top:0;width:4in;height:33.75pt;z-index:-25166131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" fillcolor="#a6ce39" stroked="f" strokeweight="1pt">
              <w10:wrap anchorx="page" anchory="page"/>
            </v:rect>
          </w:pict>
        </mc:Fallback>
      </mc:AlternateContent>
    </w:r>
    <w:r w:rsidR="007427B4" w:rsidRPr="000E191D">
      <w:rPr>
        <w:rFonts w:ascii="Myriad Pro Light" w:hAnsi="Myriad Pro Light"/>
        <w:color w:val="000000" w:themeColor="text1"/>
      </w:rPr>
      <w:fldChar w:fldCharType="begin"/>
    </w:r>
    <w:r w:rsidR="007427B4" w:rsidRPr="000E191D">
      <w:rPr>
        <w:rFonts w:ascii="Myriad Pro Light" w:hAnsi="Myriad Pro Light"/>
        <w:color w:val="000000" w:themeColor="text1"/>
      </w:rPr>
      <w:instrText xml:space="preserve"> STYLEREF  "Heading 1"  \* MERGEFORMAT </w:instrText>
    </w:r>
    <w:r w:rsidR="007427B4" w:rsidRPr="000E191D">
      <w:rPr>
        <w:rFonts w:ascii="Myriad Pro Light" w:hAnsi="Myriad Pro Light"/>
        <w:color w:val="000000" w:themeColor="text1"/>
      </w:rPr>
      <w:fldChar w:fldCharType="separate"/>
    </w:r>
    <w:r w:rsidR="00913D04">
      <w:rPr>
        <w:rFonts w:ascii="Myriad Pro Light" w:hAnsi="Myriad Pro Light"/>
        <w:noProof/>
        <w:color w:val="000000" w:themeColor="text1"/>
      </w:rPr>
      <w:t>Jobs and Skills Councils</w:t>
    </w:r>
    <w:r w:rsidR="007427B4" w:rsidRPr="000E191D">
      <w:rPr>
        <w:rFonts w:ascii="Myriad Pro Light" w:hAnsi="Myriad Pro Light"/>
        <w:color w:val="000000" w:themeColor="text1"/>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A4F4" w14:textId="348C2222" w:rsidR="00167132" w:rsidRPr="000E191D" w:rsidRDefault="00F474B4"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671552" behindDoc="1" locked="0" layoutInCell="1" allowOverlap="1" wp14:anchorId="48511638" wp14:editId="1818D98B">
              <wp:simplePos x="0" y="0"/>
              <wp:positionH relativeFrom="page">
                <wp:posOffset>3901440</wp:posOffset>
              </wp:positionH>
              <wp:positionV relativeFrom="page">
                <wp:posOffset>0</wp:posOffset>
              </wp:positionV>
              <wp:extent cx="3657600" cy="428400"/>
              <wp:effectExtent l="0" t="0" r="0" b="0"/>
              <wp:wrapNone/>
              <wp:docPr id="1981351220" name="Rectangle 19813512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rgbClr val="A6CE3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3BE14" id="Rectangle 1981351220" o:spid="_x0000_s1026" alt="&quot;&quot;" style="position:absolute;margin-left:307.2pt;margin-top:0;width:4in;height:33.7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" fillcolor="#a6ce39" stroked="f" strokeweight="1pt">
              <w10:wrap anchorx="page" anchory="page"/>
            </v:rect>
          </w:pict>
        </mc:Fallback>
      </mc:AlternateContent>
    </w:r>
    <w:r w:rsidR="0060329E" w:rsidRPr="007427B4">
      <w:rPr>
        <w:rFonts w:ascii="Myriad Pro Light" w:hAnsi="Myriad Pro Light"/>
      </w:rPr>
      <w:ptab w:relativeTo="margin" w:alignment="right" w:leader="none"/>
    </w:r>
    <w:r w:rsidR="007812F5" w:rsidRPr="007427B4">
      <w:rPr>
        <w:rFonts w:ascii="Myriad Pro Light" w:hAnsi="Myriad Pro Light"/>
        <w:noProof/>
      </w:rPr>
      <mc:AlternateContent>
        <mc:Choice Requires="wps">
          <w:drawing>
            <wp:anchor distT="0" distB="0" distL="114300" distR="114300" simplePos="0" relativeHeight="251606016" behindDoc="1" locked="0" layoutInCell="1" allowOverlap="1" wp14:anchorId="7951EF57" wp14:editId="1CFF153F">
              <wp:simplePos x="0" y="0"/>
              <wp:positionH relativeFrom="page">
                <wp:align>right</wp:align>
              </wp:positionH>
              <wp:positionV relativeFrom="page">
                <wp:align>top</wp:align>
              </wp:positionV>
              <wp:extent cx="2383200" cy="428400"/>
              <wp:effectExtent l="0" t="0" r="0" b="0"/>
              <wp:wrapNone/>
              <wp:docPr id="1779654781" name="Rectangle 17796547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rgbClr val="A6CE3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10CBF" id="Rectangle 1779654781" o:spid="_x0000_s1026" alt="&quot;&quot;" style="position:absolute;margin-left:136.45pt;margin-top:0;width:187.65pt;height:33.75pt;z-index:-25171046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" fillcolor="#a6ce39" stroked="f" strokeweight="1pt">
              <w10:wrap anchorx="page" anchory="page"/>
            </v:rect>
          </w:pict>
        </mc:Fallback>
      </mc:AlternateContent>
    </w:r>
    <w:r w:rsidR="007427B4" w:rsidRPr="000E191D">
      <w:rPr>
        <w:rFonts w:ascii="Myriad Pro Light" w:hAnsi="Myriad Pro Light"/>
        <w:color w:val="000000" w:themeColor="text1"/>
      </w:rPr>
      <w:fldChar w:fldCharType="begin"/>
    </w:r>
    <w:r w:rsidR="007427B4" w:rsidRPr="000E191D">
      <w:rPr>
        <w:rFonts w:ascii="Myriad Pro Light" w:hAnsi="Myriad Pro Light"/>
        <w:color w:val="000000" w:themeColor="text1"/>
      </w:rPr>
      <w:instrText xml:space="preserve"> STYLEREF  "Heading 1"  \* MERGEFORMAT </w:instrText>
    </w:r>
    <w:r w:rsidR="007427B4" w:rsidRPr="000E191D">
      <w:rPr>
        <w:rFonts w:ascii="Myriad Pro Light" w:hAnsi="Myriad Pro Light"/>
        <w:color w:val="000000" w:themeColor="text1"/>
      </w:rPr>
      <w:fldChar w:fldCharType="separate"/>
    </w:r>
    <w:r w:rsidR="00913D04">
      <w:rPr>
        <w:rFonts w:ascii="Myriad Pro Light" w:hAnsi="Myriad Pro Light"/>
        <w:noProof/>
        <w:color w:val="000000" w:themeColor="text1"/>
      </w:rPr>
      <w:t>Jobs and Skills Councils</w:t>
    </w:r>
    <w:r w:rsidR="007427B4" w:rsidRPr="000E191D">
      <w:rPr>
        <w:rFonts w:ascii="Myriad Pro Light" w:hAnsi="Myriad Pro Light"/>
        <w:color w:val="000000" w:themeColor="text1"/>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D6AE" w14:textId="0563AC50"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679744" behindDoc="1" locked="0" layoutInCell="1" allowOverlap="1" wp14:anchorId="0F61C6B4" wp14:editId="02E579BF">
              <wp:simplePos x="0" y="0"/>
              <wp:positionH relativeFrom="page">
                <wp:align>left</wp:align>
              </wp:positionH>
              <wp:positionV relativeFrom="page">
                <wp:align>top</wp:align>
              </wp:positionV>
              <wp:extent cx="3657600" cy="428400"/>
              <wp:effectExtent l="0" t="0" r="0" b="0"/>
              <wp:wrapNone/>
              <wp:docPr id="705465949" name="Rectangle 7054659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accent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10A4E" id="Rectangle 705465949" o:spid="_x0000_s1026" alt="&quot;&quot;" style="position:absolute;margin-left:0;margin-top:0;width:4in;height:33.75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" fillcolor="#f26322 [3205]"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Jobs by major occupational group</w:t>
    </w:r>
    <w:r w:rsidRPr="000E191D">
      <w:rPr>
        <w:rFonts w:ascii="Myriad Pro Light" w:hAnsi="Myriad Pro Light"/>
        <w:color w:val="000000" w:themeColor="text1"/>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A5E2" w14:textId="7EAE67D7"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696128" behindDoc="1" locked="0" layoutInCell="1" allowOverlap="1" wp14:anchorId="4DF7B754" wp14:editId="7C4D52C1">
              <wp:simplePos x="0" y="0"/>
              <wp:positionH relativeFrom="page">
                <wp:posOffset>3901440</wp:posOffset>
              </wp:positionH>
              <wp:positionV relativeFrom="page">
                <wp:posOffset>0</wp:posOffset>
              </wp:positionV>
              <wp:extent cx="3657600" cy="428400"/>
              <wp:effectExtent l="0" t="0" r="0" b="0"/>
              <wp:wrapNone/>
              <wp:docPr id="1460234800" name="Rectangle 14602348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accent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B2D0B" id="Rectangle 1460234800" o:spid="_x0000_s1026" alt="&quot;&quot;" style="position:absolute;margin-left:307.2pt;margin-top:0;width:4in;height:33.7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" fillcolor="#f26322 [3205]" stroked="f" strokeweight="1pt">
              <w10:wrap anchorx="page" anchory="page"/>
            </v:rect>
          </w:pict>
        </mc:Fallback>
      </mc:AlternateContent>
    </w:r>
    <w:r w:rsidRPr="007427B4">
      <w:rPr>
        <w:rFonts w:ascii="Myriad Pro Light" w:hAnsi="Myriad Pro Light"/>
      </w:rPr>
      <w:ptab w:relativeTo="margin" w:alignment="right" w:leader="none"/>
    </w:r>
    <w:r w:rsidRPr="007427B4">
      <w:rPr>
        <w:rFonts w:ascii="Myriad Pro Light" w:hAnsi="Myriad Pro Light"/>
        <w:noProof/>
      </w:rPr>
      <mc:AlternateContent>
        <mc:Choice Requires="wps">
          <w:drawing>
            <wp:anchor distT="0" distB="0" distL="114300" distR="114300" simplePos="0" relativeHeight="251687936" behindDoc="1" locked="0" layoutInCell="1" allowOverlap="1" wp14:anchorId="5AA08A1A" wp14:editId="5BDEF73D">
              <wp:simplePos x="0" y="0"/>
              <wp:positionH relativeFrom="page">
                <wp:align>right</wp:align>
              </wp:positionH>
              <wp:positionV relativeFrom="page">
                <wp:align>top</wp:align>
              </wp:positionV>
              <wp:extent cx="2383200" cy="428400"/>
              <wp:effectExtent l="0" t="0" r="0" b="0"/>
              <wp:wrapNone/>
              <wp:docPr id="110761071" name="Rectangle 1107610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rgbClr val="A6CE3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E9A5A" id="Rectangle 110761071" o:spid="_x0000_s1026" alt="&quot;&quot;" style="position:absolute;margin-left:136.45pt;margin-top:0;width:187.65pt;height:33.75pt;z-index:-25162854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" fillcolor="#a6ce39"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Jobs by major occupational group</w:t>
    </w:r>
    <w:r w:rsidRPr="000E191D">
      <w:rPr>
        <w:rFonts w:ascii="Myriad Pro Light" w:hAnsi="Myriad Pro Light"/>
        <w:color w:val="000000" w:themeColor="text1"/>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D565" w14:textId="08B9D207"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720704" behindDoc="1" locked="0" layoutInCell="1" allowOverlap="1" wp14:anchorId="45834734" wp14:editId="14FB5970">
              <wp:simplePos x="0" y="0"/>
              <wp:positionH relativeFrom="page">
                <wp:align>left</wp:align>
              </wp:positionH>
              <wp:positionV relativeFrom="page">
                <wp:align>top</wp:align>
              </wp:positionV>
              <wp:extent cx="3657600" cy="428400"/>
              <wp:effectExtent l="0" t="0" r="0" b="0"/>
              <wp:wrapNone/>
              <wp:docPr id="1052388248" name="Rectangle 10523882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tx2">
                          <a:lumMod val="50000"/>
                          <a:lumOff val="5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CA36B" id="Rectangle 1052388248" o:spid="_x0000_s1026" alt="&quot;&quot;" style="position:absolute;margin-left:0;margin-top:0;width:4in;height:33.75pt;z-index:-25159577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" fillcolor="#4e24ff [1631]"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Occupation Matrix</w:t>
    </w:r>
    <w:r w:rsidRPr="000E191D">
      <w:rPr>
        <w:rFonts w:ascii="Myriad Pro Light" w:hAnsi="Myriad Pro Light"/>
        <w:color w:val="000000" w:themeColor="text1"/>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2911" w14:textId="56F82068"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712512" behindDoc="1" locked="0" layoutInCell="1" allowOverlap="1" wp14:anchorId="3F64574E" wp14:editId="1BA04C2E">
              <wp:simplePos x="0" y="0"/>
              <wp:positionH relativeFrom="page">
                <wp:posOffset>3901440</wp:posOffset>
              </wp:positionH>
              <wp:positionV relativeFrom="page">
                <wp:posOffset>0</wp:posOffset>
              </wp:positionV>
              <wp:extent cx="3657600" cy="428400"/>
              <wp:effectExtent l="0" t="0" r="0" b="0"/>
              <wp:wrapNone/>
              <wp:docPr id="976062072" name="Rectangle 9760620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tx2">
                          <a:lumMod val="50000"/>
                          <a:lumOff val="5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200AB" id="Rectangle 976062072" o:spid="_x0000_s1026" alt="&quot;&quot;" style="position:absolute;margin-left:307.2pt;margin-top:0;width:4in;height:33.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" fillcolor="#4e24ff [1631]" stroked="f" strokeweight="1pt">
              <w10:wrap anchorx="page" anchory="page"/>
            </v:rect>
          </w:pict>
        </mc:Fallback>
      </mc:AlternateContent>
    </w:r>
    <w:r w:rsidRPr="007427B4">
      <w:rPr>
        <w:rFonts w:ascii="Myriad Pro Light" w:hAnsi="Myriad Pro Light"/>
      </w:rPr>
      <w:ptab w:relativeTo="margin" w:alignment="right" w:leader="none"/>
    </w:r>
    <w:r w:rsidRPr="007427B4">
      <w:rPr>
        <w:rFonts w:ascii="Myriad Pro Light" w:hAnsi="Myriad Pro Light"/>
        <w:noProof/>
      </w:rPr>
      <mc:AlternateContent>
        <mc:Choice Requires="wps">
          <w:drawing>
            <wp:anchor distT="0" distB="0" distL="114300" distR="114300" simplePos="0" relativeHeight="251704320" behindDoc="1" locked="0" layoutInCell="1" allowOverlap="1" wp14:anchorId="580D3D15" wp14:editId="0EED33EF">
              <wp:simplePos x="0" y="0"/>
              <wp:positionH relativeFrom="page">
                <wp:align>right</wp:align>
              </wp:positionH>
              <wp:positionV relativeFrom="page">
                <wp:align>top</wp:align>
              </wp:positionV>
              <wp:extent cx="2383200" cy="428400"/>
              <wp:effectExtent l="0" t="0" r="0" b="0"/>
              <wp:wrapNone/>
              <wp:docPr id="1115900845" name="Rectangle 11159008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rgbClr val="A6CE3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C8A2" id="Rectangle 1115900845" o:spid="_x0000_s1026" alt="&quot;&quot;" style="position:absolute;margin-left:136.45pt;margin-top:0;width:187.65pt;height:33.75pt;z-index:-25161216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" fillcolor="#a6ce39"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Occupation Matrix</w:t>
    </w:r>
    <w:r w:rsidRPr="000E191D">
      <w:rPr>
        <w:rFonts w:ascii="Myriad Pro Light" w:hAnsi="Myriad Pro Light"/>
        <w:color w:val="000000" w:themeColor="text1"/>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93CE" w14:textId="571693CF"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775488" behindDoc="1" locked="0" layoutInCell="1" allowOverlap="1" wp14:anchorId="53531C14" wp14:editId="62882E7F">
              <wp:simplePos x="0" y="0"/>
              <wp:positionH relativeFrom="page">
                <wp:align>left</wp:align>
              </wp:positionH>
              <wp:positionV relativeFrom="page">
                <wp:align>top</wp:align>
              </wp:positionV>
              <wp:extent cx="3657600" cy="428400"/>
              <wp:effectExtent l="0" t="0" r="0" b="0"/>
              <wp:wrapNone/>
              <wp:docPr id="1973182870" name="Rectangle 19731828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accent1">
                          <a:lumMod val="40000"/>
                          <a:lumOff val="6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1A607" id="Rectangle 1973182870" o:spid="_x0000_s1026" alt="&quot;&quot;" style="position:absolute;margin-left:0;margin-top:0;width:4in;height:33.75pt;z-index:-2515409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" fillcolor="#b3bcdf [1300]"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Useful websites and links</w:t>
    </w:r>
    <w:r w:rsidRPr="000E191D">
      <w:rPr>
        <w:rFonts w:ascii="Myriad Pro Light" w:hAnsi="Myriad Pro Light"/>
        <w:color w:val="000000" w:themeColor="text1"/>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5629" w14:textId="3EC88814" w:rsidR="0090032F" w:rsidRPr="000E191D" w:rsidRDefault="0090032F" w:rsidP="007427B4">
    <w:pPr>
      <w:pStyle w:val="Header"/>
      <w:rPr>
        <w:rFonts w:ascii="Myriad Pro Light" w:hAnsi="Myriad Pro Light"/>
        <w:color w:val="000000" w:themeColor="text1"/>
      </w:rPr>
    </w:pPr>
    <w:r w:rsidRPr="007427B4">
      <w:rPr>
        <w:rFonts w:ascii="Myriad Pro Light" w:hAnsi="Myriad Pro Light"/>
        <w:noProof/>
      </w:rPr>
      <mc:AlternateContent>
        <mc:Choice Requires="wps">
          <w:drawing>
            <wp:anchor distT="0" distB="0" distL="114300" distR="114300" simplePos="0" relativeHeight="251768320" behindDoc="1" locked="0" layoutInCell="1" allowOverlap="1" wp14:anchorId="656050BD" wp14:editId="390E08E4">
              <wp:simplePos x="0" y="0"/>
              <wp:positionH relativeFrom="page">
                <wp:posOffset>3901440</wp:posOffset>
              </wp:positionH>
              <wp:positionV relativeFrom="page">
                <wp:posOffset>0</wp:posOffset>
              </wp:positionV>
              <wp:extent cx="3657600" cy="428400"/>
              <wp:effectExtent l="0" t="0" r="0" b="0"/>
              <wp:wrapNone/>
              <wp:docPr id="1831444200" name="Rectangle 1831444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0" cy="428400"/>
                      </a:xfrm>
                      <a:prstGeom prst="rect">
                        <a:avLst/>
                      </a:prstGeom>
                      <a:solidFill>
                        <a:schemeClr val="accent1">
                          <a:lumMod val="40000"/>
                          <a:lumOff val="6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5C057" id="Rectangle 1831444200" o:spid="_x0000_s1026" alt="&quot;&quot;" style="position:absolute;margin-left:307.2pt;margin-top:0;width:4in;height:33.75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" fillcolor="#b3bcdf [1300]" stroked="f" strokeweight="1pt">
              <w10:wrap anchorx="page" anchory="page"/>
            </v:rect>
          </w:pict>
        </mc:Fallback>
      </mc:AlternateContent>
    </w:r>
    <w:r w:rsidRPr="007427B4">
      <w:rPr>
        <w:rFonts w:ascii="Myriad Pro Light" w:hAnsi="Myriad Pro Light"/>
      </w:rPr>
      <w:ptab w:relativeTo="margin" w:alignment="right" w:leader="none"/>
    </w:r>
    <w:r w:rsidRPr="007427B4">
      <w:rPr>
        <w:rFonts w:ascii="Myriad Pro Light" w:hAnsi="Myriad Pro Light"/>
        <w:noProof/>
      </w:rPr>
      <mc:AlternateContent>
        <mc:Choice Requires="wps">
          <w:drawing>
            <wp:anchor distT="0" distB="0" distL="114300" distR="114300" simplePos="0" relativeHeight="251761152" behindDoc="1" locked="0" layoutInCell="1" allowOverlap="1" wp14:anchorId="7AEF7949" wp14:editId="500CF169">
              <wp:simplePos x="0" y="0"/>
              <wp:positionH relativeFrom="page">
                <wp:align>right</wp:align>
              </wp:positionH>
              <wp:positionV relativeFrom="page">
                <wp:align>top</wp:align>
              </wp:positionV>
              <wp:extent cx="2383200" cy="428400"/>
              <wp:effectExtent l="0" t="0" r="0" b="0"/>
              <wp:wrapNone/>
              <wp:docPr id="613078258" name="Rectangle 6130782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3200" cy="428400"/>
                      </a:xfrm>
                      <a:prstGeom prst="rect">
                        <a:avLst/>
                      </a:prstGeom>
                      <a:solidFill>
                        <a:srgbClr val="A6CE3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2E33E" id="Rectangle 613078258" o:spid="_x0000_s1026" alt="&quot;&quot;" style="position:absolute;margin-left:136.45pt;margin-top:0;width:187.65pt;height:33.75pt;z-index:-25155532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" fillcolor="#a6ce39" stroked="f" strokeweight="1pt">
              <w10:wrap anchorx="page" anchory="page"/>
            </v:rect>
          </w:pict>
        </mc:Fallback>
      </mc:AlternateContent>
    </w:r>
    <w:r w:rsidRPr="000E191D">
      <w:rPr>
        <w:rFonts w:ascii="Myriad Pro Light" w:hAnsi="Myriad Pro Light"/>
        <w:color w:val="000000" w:themeColor="text1"/>
      </w:rPr>
      <w:fldChar w:fldCharType="begin"/>
    </w:r>
    <w:r w:rsidRPr="000E191D">
      <w:rPr>
        <w:rFonts w:ascii="Myriad Pro Light" w:hAnsi="Myriad Pro Light"/>
        <w:color w:val="000000" w:themeColor="text1"/>
      </w:rPr>
      <w:instrText xml:space="preserve"> STYLEREF  "Heading 1"  \* MERGEFORMAT </w:instrText>
    </w:r>
    <w:r w:rsidRPr="000E191D">
      <w:rPr>
        <w:rFonts w:ascii="Myriad Pro Light" w:hAnsi="Myriad Pro Light"/>
        <w:color w:val="000000" w:themeColor="text1"/>
      </w:rPr>
      <w:fldChar w:fldCharType="separate"/>
    </w:r>
    <w:r w:rsidR="00E21213">
      <w:rPr>
        <w:rFonts w:ascii="Myriad Pro Light" w:hAnsi="Myriad Pro Light"/>
        <w:noProof/>
        <w:color w:val="000000" w:themeColor="text1"/>
      </w:rPr>
      <w:t>Useful websites and links</w:t>
    </w:r>
    <w:r w:rsidRPr="000E191D">
      <w:rPr>
        <w:rFonts w:ascii="Myriad Pro Light" w:hAnsi="Myriad Pro Light"/>
        <w:color w:val="000000" w:themeColor="text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5AF33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E03FAE"/>
    <w:multiLevelType w:val="multilevel"/>
    <w:tmpl w:val="C70CC4D6"/>
    <w:styleLink w:val="111111"/>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decimal"/>
      <w:suff w:val="space"/>
      <w:lvlText w:val="%1.%2.%3.%4.%5."/>
      <w:lvlJc w:val="left"/>
      <w:pPr>
        <w:ind w:left="0" w:firstLine="0"/>
      </w:pPr>
      <w:rPr>
        <w:rFonts w:hint="default"/>
        <w:b/>
        <w:i w:val="0"/>
      </w:rPr>
    </w:lvl>
    <w:lvl w:ilvl="5">
      <w:start w:val="1"/>
      <w:numFmt w:val="decimal"/>
      <w:suff w:val="space"/>
      <w:lvlText w:val="%1.%2.%3.%4.%5.%6."/>
      <w:lvlJc w:val="left"/>
      <w:pPr>
        <w:ind w:left="0" w:firstLine="0"/>
      </w:pPr>
      <w:rPr>
        <w:rFonts w:hint="default"/>
        <w:b/>
        <w:i w:val="0"/>
      </w:rPr>
    </w:lvl>
    <w:lvl w:ilvl="6">
      <w:start w:val="1"/>
      <w:numFmt w:val="decimal"/>
      <w:suff w:val="space"/>
      <w:lvlText w:val="%1.%2.%3.%4.%5.%6.%7."/>
      <w:lvlJc w:val="left"/>
      <w:pPr>
        <w:ind w:left="0" w:firstLine="0"/>
      </w:pPr>
      <w:rPr>
        <w:rFonts w:hint="default"/>
        <w:b/>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9440A1E"/>
    <w:multiLevelType w:val="multilevel"/>
    <w:tmpl w:val="93D031BC"/>
    <w:lvl w:ilvl="0">
      <w:start w:val="1"/>
      <w:numFmt w:val="upperLetter"/>
      <w:pStyle w:val="Heading8"/>
      <w:suff w:val="space"/>
      <w:lvlText w:val="Appendix %1"/>
      <w:lvlJc w:val="left"/>
      <w:pPr>
        <w:ind w:left="0" w:firstLine="0"/>
      </w:pPr>
      <w:rPr>
        <w:rFonts w:hint="default"/>
        <w:b/>
        <w:i w:val="0"/>
      </w:rPr>
    </w:lvl>
    <w:lvl w:ilvl="1">
      <w:start w:val="1"/>
      <w:numFmt w:val="decimal"/>
      <w:pStyle w:val="Heading9"/>
      <w:suff w:val="space"/>
      <w:lvlText w:val="%1.%2"/>
      <w:lvlJc w:val="left"/>
      <w:pPr>
        <w:ind w:left="0" w:firstLine="0"/>
      </w:pPr>
      <w:rPr>
        <w:rFonts w:hint="default"/>
        <w:b/>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9FF73E8"/>
    <w:multiLevelType w:val="multilevel"/>
    <w:tmpl w:val="0068E7EC"/>
    <w:lvl w:ilvl="0">
      <w:start w:val="1"/>
      <w:numFmt w:val="decimal"/>
      <w:pStyle w:val="List"/>
      <w:lvlText w:val="%1)"/>
      <w:lvlJc w:val="left"/>
      <w:pPr>
        <w:ind w:left="360" w:hanging="360"/>
      </w:pPr>
      <w:rPr>
        <w:rFonts w:hint="default"/>
      </w:rPr>
    </w:lvl>
    <w:lvl w:ilvl="1">
      <w:start w:val="1"/>
      <w:numFmt w:val="lowerLetter"/>
      <w:pStyle w:val="List2"/>
      <w:lvlText w:val="%2)"/>
      <w:lvlJc w:val="left"/>
      <w:pPr>
        <w:ind w:left="720" w:hanging="360"/>
      </w:pPr>
      <w:rPr>
        <w:rFonts w:hint="default"/>
      </w:rPr>
    </w:lvl>
    <w:lvl w:ilvl="2">
      <w:start w:val="1"/>
      <w:numFmt w:val="lowerRoman"/>
      <w:pStyle w:val="List3"/>
      <w:lvlText w:val="%3)"/>
      <w:lvlJc w:val="left"/>
      <w:pPr>
        <w:ind w:left="1080" w:hanging="360"/>
      </w:pPr>
      <w:rPr>
        <w:rFonts w:hint="default"/>
      </w:rPr>
    </w:lvl>
    <w:lvl w:ilvl="3">
      <w:start w:val="1"/>
      <w:numFmt w:val="decimal"/>
      <w:pStyle w:val="List4"/>
      <w:lvlText w:val="(%4)"/>
      <w:lvlJc w:val="left"/>
      <w:pPr>
        <w:ind w:left="1440" w:hanging="360"/>
      </w:pPr>
      <w:rPr>
        <w:rFonts w:hint="default"/>
      </w:rPr>
    </w:lvl>
    <w:lvl w:ilvl="4">
      <w:start w:val="1"/>
      <w:numFmt w:val="lowerLetter"/>
      <w:pStyle w:val="List5"/>
      <w:lvlText w:val="(%5)"/>
      <w:lvlJc w:val="left"/>
      <w:pPr>
        <w:ind w:left="1800" w:hanging="36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2558568B"/>
    <w:multiLevelType w:val="multilevel"/>
    <w:tmpl w:val="B69AB116"/>
    <w:lvl w:ilvl="0">
      <w:start w:val="1"/>
      <w:numFmt w:val="decimal"/>
      <w:pStyle w:val="ListNumber"/>
      <w:lvlText w:val="%1."/>
      <w:lvlJc w:val="left"/>
      <w:pPr>
        <w:ind w:left="360" w:hanging="360"/>
      </w:pPr>
      <w:rPr>
        <w:rFonts w:hint="default"/>
        <w:b w:val="0"/>
        <w:i w:val="0"/>
      </w:rPr>
    </w:lvl>
    <w:lvl w:ilvl="1">
      <w:start w:val="1"/>
      <w:numFmt w:val="lowerLetter"/>
      <w:pStyle w:val="ListNumber2"/>
      <w:lvlText w:val="%2."/>
      <w:lvlJc w:val="left"/>
      <w:pPr>
        <w:ind w:left="720" w:hanging="360"/>
      </w:pPr>
      <w:rPr>
        <w:rFonts w:hint="default"/>
        <w:b w:val="0"/>
        <w:i w:val="0"/>
      </w:rPr>
    </w:lvl>
    <w:lvl w:ilvl="2">
      <w:start w:val="1"/>
      <w:numFmt w:val="lowerRoman"/>
      <w:pStyle w:val="ListNumber3"/>
      <w:lvlText w:val="%3."/>
      <w:lvlJc w:val="left"/>
      <w:pPr>
        <w:ind w:left="1080" w:hanging="360"/>
      </w:pPr>
      <w:rPr>
        <w:rFonts w:hint="default"/>
        <w:b w:val="0"/>
        <w:i w:val="0"/>
      </w:rPr>
    </w:lvl>
    <w:lvl w:ilvl="3">
      <w:start w:val="1"/>
      <w:numFmt w:val="upperLetter"/>
      <w:pStyle w:val="ListNumber4"/>
      <w:lvlText w:val="%4."/>
      <w:lvlJc w:val="left"/>
      <w:pPr>
        <w:ind w:left="1440" w:hanging="360"/>
      </w:pPr>
      <w:rPr>
        <w:rFonts w:hint="default"/>
        <w:b w:val="0"/>
        <w:i w:val="0"/>
      </w:rPr>
    </w:lvl>
    <w:lvl w:ilvl="4">
      <w:start w:val="1"/>
      <w:numFmt w:val="upperRoman"/>
      <w:pStyle w:val="ListNumber5"/>
      <w:lvlText w:val="(%5)"/>
      <w:lvlJc w:val="left"/>
      <w:pPr>
        <w:ind w:left="1800" w:hanging="360"/>
      </w:pPr>
      <w:rPr>
        <w:rFonts w:hint="default"/>
        <w:b w:val="0"/>
        <w:i w:val="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FFA527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3CA41282"/>
    <w:multiLevelType w:val="multilevel"/>
    <w:tmpl w:val="CDD84CC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1435" w:hanging="358"/>
      </w:pPr>
      <w:rPr>
        <w:rFonts w:ascii="Symbol" w:hAnsi="Symbol" w:hint="default"/>
      </w:rPr>
    </w:lvl>
    <w:lvl w:ilvl="4">
      <w:start w:val="1"/>
      <w:numFmt w:val="bullet"/>
      <w:pStyle w:val="ListBullet5"/>
      <w:lvlText w:val="o"/>
      <w:lvlJc w:val="left"/>
      <w:pPr>
        <w:ind w:left="1797" w:hanging="362"/>
      </w:pPr>
      <w:rPr>
        <w:rFonts w:ascii="Courier New" w:hAnsi="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610B3966"/>
    <w:multiLevelType w:val="multilevel"/>
    <w:tmpl w:val="FDD2E3E6"/>
    <w:lvl w:ilvl="0">
      <w:start w:val="1"/>
      <w:numFmt w:val="bullet"/>
      <w:pStyle w:val="ListBullet"/>
      <w:lvlText w:val=""/>
      <w:lvlJc w:val="left"/>
      <w:pPr>
        <w:ind w:left="720" w:hanging="363"/>
      </w:pPr>
      <w:rPr>
        <w:rFonts w:ascii="Symbol" w:hAnsi="Symbol" w:hint="default"/>
        <w:color w:val="auto"/>
      </w:rPr>
    </w:lvl>
    <w:lvl w:ilvl="1">
      <w:start w:val="1"/>
      <w:numFmt w:val="bullet"/>
      <w:pStyle w:val="ListBullet2"/>
      <w:lvlText w:val="o"/>
      <w:lvlJc w:val="left"/>
      <w:pPr>
        <w:ind w:left="1077" w:hanging="357"/>
      </w:pPr>
      <w:rPr>
        <w:rFonts w:ascii="Courier New" w:hAnsi="Courier New" w:hint="default"/>
        <w:color w:val="auto"/>
      </w:rPr>
    </w:lvl>
    <w:lvl w:ilvl="2">
      <w:start w:val="1"/>
      <w:numFmt w:val="bullet"/>
      <w:pStyle w:val="ListBullet3"/>
      <w:lvlText w:val=""/>
      <w:lvlJc w:val="left"/>
      <w:pPr>
        <w:ind w:left="1435" w:hanging="358"/>
      </w:pPr>
      <w:rPr>
        <w:rFonts w:ascii="Symbol" w:hAnsi="Symbol" w:hint="default"/>
        <w:color w:val="auto"/>
      </w:rPr>
    </w:lvl>
    <w:lvl w:ilvl="3">
      <w:start w:val="1"/>
      <w:numFmt w:val="bullet"/>
      <w:pStyle w:val="ListBullet4"/>
      <w:lvlText w:val=""/>
      <w:lvlJc w:val="left"/>
      <w:pPr>
        <w:ind w:left="1809" w:hanging="374"/>
      </w:pPr>
      <w:rPr>
        <w:rFonts w:ascii="Symbol" w:hAnsi="Symbol" w:hint="default"/>
      </w:rPr>
    </w:lvl>
    <w:lvl w:ilvl="4">
      <w:start w:val="1"/>
      <w:numFmt w:val="none"/>
      <w:pStyle w:val="Source"/>
      <w:lvlText w:val="Source:"/>
      <w:lvlJc w:val="left"/>
      <w:pPr>
        <w:tabs>
          <w:tab w:val="num" w:pos="680"/>
        </w:tabs>
        <w:ind w:left="680" w:hanging="680"/>
      </w:pPr>
      <w:rPr>
        <w:rFonts w:hint="default"/>
        <w:b/>
        <w:i w:val="0"/>
      </w:rPr>
    </w:lvl>
    <w:lvl w:ilvl="5">
      <w:start w:val="1"/>
      <w:numFmt w:val="none"/>
      <w:suff w:val="space"/>
      <w:lvlText w:val="Note:"/>
      <w:lvlJc w:val="left"/>
      <w:pPr>
        <w:ind w:left="0" w:firstLine="0"/>
      </w:pPr>
      <w:rPr>
        <w:rFonts w:hint="default"/>
        <w:b/>
        <w:i w:val="0"/>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A825B16"/>
    <w:multiLevelType w:val="multilevel"/>
    <w:tmpl w:val="F16C849A"/>
    <w:lvl w:ilvl="0">
      <w:start w:val="1"/>
      <w:numFmt w:val="decimal"/>
      <w:pStyle w:val="ListContinue"/>
      <w:lvlText w:val="%1."/>
      <w:lvlJc w:val="left"/>
      <w:pPr>
        <w:ind w:left="284" w:hanging="284"/>
      </w:pPr>
      <w:rPr>
        <w:rFonts w:hint="default"/>
        <w:b w:val="0"/>
        <w:i w:val="0"/>
      </w:rPr>
    </w:lvl>
    <w:lvl w:ilvl="1">
      <w:start w:val="1"/>
      <w:numFmt w:val="lowerLetter"/>
      <w:pStyle w:val="ListContinue2"/>
      <w:lvlText w:val="%2."/>
      <w:lvlJc w:val="left"/>
      <w:pPr>
        <w:ind w:left="568" w:hanging="284"/>
      </w:pPr>
      <w:rPr>
        <w:rFonts w:hint="default"/>
        <w:b w:val="0"/>
        <w:i w:val="0"/>
      </w:rPr>
    </w:lvl>
    <w:lvl w:ilvl="2">
      <w:start w:val="1"/>
      <w:numFmt w:val="lowerRoman"/>
      <w:pStyle w:val="ListContinue3"/>
      <w:lvlText w:val="%3."/>
      <w:lvlJc w:val="left"/>
      <w:pPr>
        <w:ind w:left="852" w:hanging="284"/>
      </w:pPr>
      <w:rPr>
        <w:rFonts w:hint="default"/>
        <w:b w:val="0"/>
        <w:i w:val="0"/>
      </w:rPr>
    </w:lvl>
    <w:lvl w:ilvl="3">
      <w:start w:val="1"/>
      <w:numFmt w:val="upperLetter"/>
      <w:pStyle w:val="ListContinue4"/>
      <w:lvlText w:val="%4."/>
      <w:lvlJc w:val="left"/>
      <w:pPr>
        <w:ind w:left="1136" w:hanging="284"/>
      </w:pPr>
      <w:rPr>
        <w:rFonts w:hint="default"/>
        <w:b w:val="0"/>
        <w:i w:val="0"/>
      </w:rPr>
    </w:lvl>
    <w:lvl w:ilvl="4">
      <w:start w:val="1"/>
      <w:numFmt w:val="decimal"/>
      <w:pStyle w:val="ListContinue5"/>
      <w:lvlText w:val="(%5)"/>
      <w:lvlJc w:val="left"/>
      <w:pPr>
        <w:ind w:left="1420" w:hanging="284"/>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828256318">
    <w:abstractNumId w:val="6"/>
  </w:num>
  <w:num w:numId="2" w16cid:durableId="383717871">
    <w:abstractNumId w:val="5"/>
  </w:num>
  <w:num w:numId="3" w16cid:durableId="1577279749">
    <w:abstractNumId w:val="1"/>
  </w:num>
  <w:num w:numId="4" w16cid:durableId="1147167446">
    <w:abstractNumId w:val="4"/>
  </w:num>
  <w:num w:numId="5" w16cid:durableId="1941646389">
    <w:abstractNumId w:val="2"/>
  </w:num>
  <w:num w:numId="6" w16cid:durableId="907230942">
    <w:abstractNumId w:val="7"/>
  </w:num>
  <w:num w:numId="7" w16cid:durableId="2136630914">
    <w:abstractNumId w:val="1"/>
  </w:num>
  <w:num w:numId="8" w16cid:durableId="110174518">
    <w:abstractNumId w:val="2"/>
  </w:num>
  <w:num w:numId="9" w16cid:durableId="788234117">
    <w:abstractNumId w:val="7"/>
  </w:num>
  <w:num w:numId="10" w16cid:durableId="1049381671">
    <w:abstractNumId w:val="4"/>
  </w:num>
  <w:num w:numId="11" w16cid:durableId="347216422">
    <w:abstractNumId w:val="3"/>
  </w:num>
  <w:num w:numId="12" w16cid:durableId="1800755906">
    <w:abstractNumId w:val="8"/>
  </w:num>
  <w:num w:numId="13" w16cid:durableId="1430659564">
    <w:abstractNumId w:val="9"/>
  </w:num>
  <w:num w:numId="14" w16cid:durableId="17323433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5990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97397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45246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68931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2777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90615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47681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9804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72325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7208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3461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62909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7423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1132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2690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4714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01648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09160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821231">
    <w:abstractNumId w:val="0"/>
  </w:num>
  <w:num w:numId="34" w16cid:durableId="793405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7309784">
    <w:abstractNumId w:val="8"/>
    <w:lvlOverride w:ilvl="0">
      <w:lvl w:ilvl="0">
        <w:start w:val="1"/>
        <w:numFmt w:val="bullet"/>
        <w:pStyle w:val="ListBullet"/>
        <w:lvlText w:val=""/>
        <w:lvlJc w:val="left"/>
        <w:pPr>
          <w:ind w:left="720" w:hanging="363"/>
        </w:pPr>
        <w:rPr>
          <w:rFonts w:ascii="Symbol" w:hAnsi="Symbol" w:hint="default"/>
          <w:color w:val="auto"/>
        </w:rPr>
      </w:lvl>
    </w:lvlOverride>
    <w:lvlOverride w:ilvl="1">
      <w:lvl w:ilvl="1">
        <w:start w:val="1"/>
        <w:numFmt w:val="bullet"/>
        <w:pStyle w:val="ListBullet2"/>
        <w:lvlText w:val="o"/>
        <w:lvlJc w:val="left"/>
        <w:pPr>
          <w:ind w:left="1077" w:hanging="357"/>
        </w:pPr>
        <w:rPr>
          <w:rFonts w:ascii="Courier New" w:hAnsi="Courier New" w:hint="default"/>
          <w:color w:val="auto"/>
        </w:rPr>
      </w:lvl>
    </w:lvlOverride>
    <w:lvlOverride w:ilvl="2">
      <w:lvl w:ilvl="2">
        <w:start w:val="1"/>
        <w:numFmt w:val="bullet"/>
        <w:pStyle w:val="ListBullet3"/>
        <w:lvlText w:val=""/>
        <w:lvlJc w:val="left"/>
        <w:pPr>
          <w:ind w:left="1435" w:hanging="358"/>
        </w:pPr>
        <w:rPr>
          <w:rFonts w:ascii="Symbol" w:hAnsi="Symbol" w:hint="default"/>
          <w:color w:val="auto"/>
        </w:rPr>
      </w:lvl>
    </w:lvlOverride>
    <w:lvlOverride w:ilvl="3">
      <w:lvl w:ilvl="3">
        <w:start w:val="1"/>
        <w:numFmt w:val="bullet"/>
        <w:pStyle w:val="ListBullet4"/>
        <w:lvlText w:val=""/>
        <w:lvlJc w:val="left"/>
        <w:pPr>
          <w:ind w:left="1809" w:hanging="374"/>
        </w:pPr>
        <w:rPr>
          <w:rFonts w:ascii="Symbol" w:hAnsi="Symbol" w:hint="default"/>
        </w:rPr>
      </w:lvl>
    </w:lvlOverride>
    <w:lvlOverride w:ilvl="4">
      <w:lvl w:ilvl="4">
        <w:start w:val="1"/>
        <w:numFmt w:val="none"/>
        <w:pStyle w:val="Source"/>
        <w:lvlText w:val="Source:"/>
        <w:lvlJc w:val="left"/>
        <w:pPr>
          <w:tabs>
            <w:tab w:val="num" w:pos="680"/>
          </w:tabs>
          <w:ind w:left="680" w:hanging="680"/>
        </w:pPr>
        <w:rPr>
          <w:rFonts w:hint="default"/>
          <w:b/>
          <w:i w:val="0"/>
        </w:rPr>
      </w:lvl>
    </w:lvlOverride>
    <w:lvlOverride w:ilvl="5">
      <w:lvl w:ilvl="5">
        <w:start w:val="1"/>
        <w:numFmt w:val="none"/>
        <w:suff w:val="space"/>
        <w:lvlText w:val="Note:"/>
        <w:lvlJc w:val="left"/>
        <w:pPr>
          <w:ind w:left="0" w:firstLine="0"/>
        </w:pPr>
        <w:rPr>
          <w:rFonts w:hint="default"/>
          <w:b/>
          <w:i w:val="0"/>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8"/>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6" w16cid:durableId="19790664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3654896">
    <w:abstractNumId w:val="8"/>
    <w:lvlOverride w:ilvl="0">
      <w:lvl w:ilvl="0">
        <w:start w:val="1"/>
        <w:numFmt w:val="bullet"/>
        <w:pStyle w:val="ListBullet"/>
        <w:lvlText w:val=""/>
        <w:lvlJc w:val="left"/>
        <w:pPr>
          <w:ind w:left="720" w:hanging="363"/>
        </w:pPr>
        <w:rPr>
          <w:rFonts w:ascii="Symbol" w:hAnsi="Symbol" w:hint="default"/>
          <w:color w:val="auto"/>
        </w:rPr>
      </w:lvl>
    </w:lvlOverride>
    <w:lvlOverride w:ilvl="1">
      <w:lvl w:ilvl="1">
        <w:start w:val="1"/>
        <w:numFmt w:val="bullet"/>
        <w:pStyle w:val="ListBullet2"/>
        <w:lvlText w:val="o"/>
        <w:lvlJc w:val="left"/>
        <w:pPr>
          <w:ind w:left="1077" w:hanging="357"/>
        </w:pPr>
        <w:rPr>
          <w:rFonts w:ascii="Courier New" w:hAnsi="Courier New" w:hint="default"/>
          <w:color w:val="auto"/>
        </w:rPr>
      </w:lvl>
    </w:lvlOverride>
    <w:lvlOverride w:ilvl="2">
      <w:lvl w:ilvl="2">
        <w:start w:val="1"/>
        <w:numFmt w:val="bullet"/>
        <w:pStyle w:val="ListBullet3"/>
        <w:lvlText w:val=""/>
        <w:lvlJc w:val="left"/>
        <w:pPr>
          <w:ind w:left="1435" w:hanging="358"/>
        </w:pPr>
        <w:rPr>
          <w:rFonts w:ascii="Symbol" w:hAnsi="Symbol" w:hint="default"/>
          <w:color w:val="auto"/>
        </w:rPr>
      </w:lvl>
    </w:lvlOverride>
    <w:lvlOverride w:ilvl="3">
      <w:lvl w:ilvl="3">
        <w:start w:val="1"/>
        <w:numFmt w:val="bullet"/>
        <w:pStyle w:val="ListBullet4"/>
        <w:lvlText w:val=""/>
        <w:lvlJc w:val="left"/>
        <w:pPr>
          <w:ind w:left="1809" w:hanging="374"/>
        </w:pPr>
        <w:rPr>
          <w:rFonts w:ascii="Symbol" w:hAnsi="Symbol" w:hint="default"/>
        </w:rPr>
      </w:lvl>
    </w:lvlOverride>
    <w:lvlOverride w:ilvl="4">
      <w:lvl w:ilvl="4">
        <w:start w:val="1"/>
        <w:numFmt w:val="none"/>
        <w:pStyle w:val="Source"/>
        <w:lvlText w:val="Source:"/>
        <w:lvlJc w:val="left"/>
        <w:pPr>
          <w:tabs>
            <w:tab w:val="num" w:pos="680"/>
          </w:tabs>
          <w:ind w:left="680" w:hanging="680"/>
        </w:pPr>
        <w:rPr>
          <w:rFonts w:hint="default"/>
          <w:b/>
          <w:i w:val="0"/>
        </w:rPr>
      </w:lvl>
    </w:lvlOverride>
    <w:lvlOverride w:ilvl="5">
      <w:lvl w:ilvl="5">
        <w:start w:val="1"/>
        <w:numFmt w:val="none"/>
        <w:suff w:val="space"/>
        <w:lvlText w:val="Note:"/>
        <w:lvlJc w:val="left"/>
        <w:pPr>
          <w:ind w:left="0" w:firstLine="0"/>
        </w:pPr>
        <w:rPr>
          <w:rFonts w:hint="default"/>
          <w:b/>
          <w:i w:val="0"/>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8"/>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False"/>
  </w:docVars>
  <w:rsids>
    <w:rsidRoot w:val="00682F2D"/>
    <w:rsid w:val="00006EF6"/>
    <w:rsid w:val="00010C2B"/>
    <w:rsid w:val="00011247"/>
    <w:rsid w:val="00012E50"/>
    <w:rsid w:val="000137D2"/>
    <w:rsid w:val="00022B85"/>
    <w:rsid w:val="0002765C"/>
    <w:rsid w:val="000300B2"/>
    <w:rsid w:val="00030D88"/>
    <w:rsid w:val="00030ED8"/>
    <w:rsid w:val="00035BD3"/>
    <w:rsid w:val="00036CB5"/>
    <w:rsid w:val="00042CF5"/>
    <w:rsid w:val="00044ADC"/>
    <w:rsid w:val="00046DAD"/>
    <w:rsid w:val="00050689"/>
    <w:rsid w:val="00054A89"/>
    <w:rsid w:val="00056D63"/>
    <w:rsid w:val="0006267B"/>
    <w:rsid w:val="00062685"/>
    <w:rsid w:val="0006295F"/>
    <w:rsid w:val="00064443"/>
    <w:rsid w:val="00064B46"/>
    <w:rsid w:val="00067593"/>
    <w:rsid w:val="00073A13"/>
    <w:rsid w:val="000770C9"/>
    <w:rsid w:val="00085C8D"/>
    <w:rsid w:val="00090147"/>
    <w:rsid w:val="0009140D"/>
    <w:rsid w:val="000946F5"/>
    <w:rsid w:val="0009531E"/>
    <w:rsid w:val="000A0E63"/>
    <w:rsid w:val="000A1B5D"/>
    <w:rsid w:val="000A3E0A"/>
    <w:rsid w:val="000A43A0"/>
    <w:rsid w:val="000A7AED"/>
    <w:rsid w:val="000B1FAF"/>
    <w:rsid w:val="000B65E9"/>
    <w:rsid w:val="000C003E"/>
    <w:rsid w:val="000C2D94"/>
    <w:rsid w:val="000D09E5"/>
    <w:rsid w:val="000D7019"/>
    <w:rsid w:val="000E123A"/>
    <w:rsid w:val="000E191D"/>
    <w:rsid w:val="000E19F9"/>
    <w:rsid w:val="000E2EBB"/>
    <w:rsid w:val="000E303E"/>
    <w:rsid w:val="000E324E"/>
    <w:rsid w:val="000E4C1A"/>
    <w:rsid w:val="000E4D77"/>
    <w:rsid w:val="000E4EA3"/>
    <w:rsid w:val="000F090B"/>
    <w:rsid w:val="000F2207"/>
    <w:rsid w:val="000F44B7"/>
    <w:rsid w:val="000F4EB4"/>
    <w:rsid w:val="000F55D2"/>
    <w:rsid w:val="000F55FD"/>
    <w:rsid w:val="000F661C"/>
    <w:rsid w:val="000F7863"/>
    <w:rsid w:val="001123CA"/>
    <w:rsid w:val="00113728"/>
    <w:rsid w:val="001206AF"/>
    <w:rsid w:val="00123BA3"/>
    <w:rsid w:val="00124004"/>
    <w:rsid w:val="0012701F"/>
    <w:rsid w:val="00130F0A"/>
    <w:rsid w:val="0013128A"/>
    <w:rsid w:val="00134D26"/>
    <w:rsid w:val="0015095A"/>
    <w:rsid w:val="00150C92"/>
    <w:rsid w:val="00153C7D"/>
    <w:rsid w:val="001603EB"/>
    <w:rsid w:val="0016356A"/>
    <w:rsid w:val="00163B9A"/>
    <w:rsid w:val="0016416D"/>
    <w:rsid w:val="00166496"/>
    <w:rsid w:val="00166B99"/>
    <w:rsid w:val="00167132"/>
    <w:rsid w:val="0016774F"/>
    <w:rsid w:val="00172FAC"/>
    <w:rsid w:val="00173FDD"/>
    <w:rsid w:val="00177FEF"/>
    <w:rsid w:val="00181BDF"/>
    <w:rsid w:val="001836C1"/>
    <w:rsid w:val="0018792A"/>
    <w:rsid w:val="00192C5C"/>
    <w:rsid w:val="00194205"/>
    <w:rsid w:val="001949D7"/>
    <w:rsid w:val="00197232"/>
    <w:rsid w:val="00197645"/>
    <w:rsid w:val="001A0E1E"/>
    <w:rsid w:val="001A12A3"/>
    <w:rsid w:val="001A59BD"/>
    <w:rsid w:val="001A7703"/>
    <w:rsid w:val="001A7943"/>
    <w:rsid w:val="001B0369"/>
    <w:rsid w:val="001B4B6C"/>
    <w:rsid w:val="001B56A5"/>
    <w:rsid w:val="001C371A"/>
    <w:rsid w:val="001C4787"/>
    <w:rsid w:val="001D064E"/>
    <w:rsid w:val="001D08E4"/>
    <w:rsid w:val="001D365F"/>
    <w:rsid w:val="001D55F7"/>
    <w:rsid w:val="001E1448"/>
    <w:rsid w:val="001E26CA"/>
    <w:rsid w:val="001E2F64"/>
    <w:rsid w:val="001E3281"/>
    <w:rsid w:val="001E4D80"/>
    <w:rsid w:val="001E5F10"/>
    <w:rsid w:val="001E70DF"/>
    <w:rsid w:val="001E74C9"/>
    <w:rsid w:val="001F0D1A"/>
    <w:rsid w:val="001F1894"/>
    <w:rsid w:val="001F20F9"/>
    <w:rsid w:val="001F2FC5"/>
    <w:rsid w:val="001F3724"/>
    <w:rsid w:val="001F5642"/>
    <w:rsid w:val="001F5AD3"/>
    <w:rsid w:val="001F6E8C"/>
    <w:rsid w:val="001F7C9B"/>
    <w:rsid w:val="0020128C"/>
    <w:rsid w:val="00202DA9"/>
    <w:rsid w:val="00206F4F"/>
    <w:rsid w:val="002106E3"/>
    <w:rsid w:val="00212F6C"/>
    <w:rsid w:val="0021479B"/>
    <w:rsid w:val="0021733F"/>
    <w:rsid w:val="002173B2"/>
    <w:rsid w:val="002215AD"/>
    <w:rsid w:val="00221D40"/>
    <w:rsid w:val="00223354"/>
    <w:rsid w:val="002246B4"/>
    <w:rsid w:val="00227139"/>
    <w:rsid w:val="00231DB2"/>
    <w:rsid w:val="0023285D"/>
    <w:rsid w:val="00232D68"/>
    <w:rsid w:val="00233484"/>
    <w:rsid w:val="00233CE2"/>
    <w:rsid w:val="00234DD7"/>
    <w:rsid w:val="0023799D"/>
    <w:rsid w:val="0024420D"/>
    <w:rsid w:val="002466A5"/>
    <w:rsid w:val="0024688A"/>
    <w:rsid w:val="00247142"/>
    <w:rsid w:val="0024767F"/>
    <w:rsid w:val="002507D6"/>
    <w:rsid w:val="0025214A"/>
    <w:rsid w:val="00253A7B"/>
    <w:rsid w:val="00255954"/>
    <w:rsid w:val="00261D74"/>
    <w:rsid w:val="00261DEF"/>
    <w:rsid w:val="00263241"/>
    <w:rsid w:val="00265651"/>
    <w:rsid w:val="00266AC1"/>
    <w:rsid w:val="00275ECE"/>
    <w:rsid w:val="00280BCE"/>
    <w:rsid w:val="0028211F"/>
    <w:rsid w:val="00282DAB"/>
    <w:rsid w:val="002835E1"/>
    <w:rsid w:val="002846E5"/>
    <w:rsid w:val="00285DBC"/>
    <w:rsid w:val="002869B3"/>
    <w:rsid w:val="002904B0"/>
    <w:rsid w:val="00291214"/>
    <w:rsid w:val="00291ADE"/>
    <w:rsid w:val="00292DE6"/>
    <w:rsid w:val="00293D24"/>
    <w:rsid w:val="00294ECF"/>
    <w:rsid w:val="00296B5B"/>
    <w:rsid w:val="002A1BD1"/>
    <w:rsid w:val="002A78BD"/>
    <w:rsid w:val="002B01F7"/>
    <w:rsid w:val="002B08D2"/>
    <w:rsid w:val="002B2321"/>
    <w:rsid w:val="002B407A"/>
    <w:rsid w:val="002B52A3"/>
    <w:rsid w:val="002C0EB4"/>
    <w:rsid w:val="002C148C"/>
    <w:rsid w:val="002C3105"/>
    <w:rsid w:val="002C540A"/>
    <w:rsid w:val="002C72E5"/>
    <w:rsid w:val="002D04CD"/>
    <w:rsid w:val="002D7DF6"/>
    <w:rsid w:val="002E1B60"/>
    <w:rsid w:val="002E42EA"/>
    <w:rsid w:val="002E6B31"/>
    <w:rsid w:val="002F1078"/>
    <w:rsid w:val="002F6A3B"/>
    <w:rsid w:val="002F6D7D"/>
    <w:rsid w:val="00302017"/>
    <w:rsid w:val="00302071"/>
    <w:rsid w:val="00307A79"/>
    <w:rsid w:val="003132CA"/>
    <w:rsid w:val="00314A79"/>
    <w:rsid w:val="0032158E"/>
    <w:rsid w:val="003227E6"/>
    <w:rsid w:val="0032474B"/>
    <w:rsid w:val="00324EBE"/>
    <w:rsid w:val="003271F1"/>
    <w:rsid w:val="003313A0"/>
    <w:rsid w:val="0033168F"/>
    <w:rsid w:val="00334722"/>
    <w:rsid w:val="00336C5E"/>
    <w:rsid w:val="0034084D"/>
    <w:rsid w:val="0034494D"/>
    <w:rsid w:val="003478E6"/>
    <w:rsid w:val="003478F9"/>
    <w:rsid w:val="00355939"/>
    <w:rsid w:val="0035632E"/>
    <w:rsid w:val="0036007E"/>
    <w:rsid w:val="0036722B"/>
    <w:rsid w:val="00367514"/>
    <w:rsid w:val="003705E8"/>
    <w:rsid w:val="00370E5E"/>
    <w:rsid w:val="00371A1C"/>
    <w:rsid w:val="00371B2F"/>
    <w:rsid w:val="0037473F"/>
    <w:rsid w:val="00376175"/>
    <w:rsid w:val="0037697F"/>
    <w:rsid w:val="003775AF"/>
    <w:rsid w:val="00377E99"/>
    <w:rsid w:val="00380FF8"/>
    <w:rsid w:val="00385F34"/>
    <w:rsid w:val="003934DC"/>
    <w:rsid w:val="00396E70"/>
    <w:rsid w:val="003A1160"/>
    <w:rsid w:val="003A2636"/>
    <w:rsid w:val="003A2BF4"/>
    <w:rsid w:val="003A37E6"/>
    <w:rsid w:val="003A406D"/>
    <w:rsid w:val="003A5203"/>
    <w:rsid w:val="003A573B"/>
    <w:rsid w:val="003A6C06"/>
    <w:rsid w:val="003A76D3"/>
    <w:rsid w:val="003B01D3"/>
    <w:rsid w:val="003B1874"/>
    <w:rsid w:val="003B21E5"/>
    <w:rsid w:val="003B4293"/>
    <w:rsid w:val="003B49DC"/>
    <w:rsid w:val="003B596C"/>
    <w:rsid w:val="003B6378"/>
    <w:rsid w:val="003B65AE"/>
    <w:rsid w:val="003C040D"/>
    <w:rsid w:val="003C1BBA"/>
    <w:rsid w:val="003C4557"/>
    <w:rsid w:val="003C7224"/>
    <w:rsid w:val="003D219A"/>
    <w:rsid w:val="003D2FA4"/>
    <w:rsid w:val="003D6B16"/>
    <w:rsid w:val="003D6D3F"/>
    <w:rsid w:val="003D76E7"/>
    <w:rsid w:val="003E29AA"/>
    <w:rsid w:val="003E3AD2"/>
    <w:rsid w:val="003E558D"/>
    <w:rsid w:val="003E5C73"/>
    <w:rsid w:val="003E77A2"/>
    <w:rsid w:val="003E7826"/>
    <w:rsid w:val="003F443A"/>
    <w:rsid w:val="003F450F"/>
    <w:rsid w:val="003F6204"/>
    <w:rsid w:val="00400AC3"/>
    <w:rsid w:val="00406108"/>
    <w:rsid w:val="00406D14"/>
    <w:rsid w:val="004134AE"/>
    <w:rsid w:val="00414BED"/>
    <w:rsid w:val="00415A2A"/>
    <w:rsid w:val="0042198C"/>
    <w:rsid w:val="0042249F"/>
    <w:rsid w:val="00423C4F"/>
    <w:rsid w:val="0042489A"/>
    <w:rsid w:val="00427CDC"/>
    <w:rsid w:val="004306CF"/>
    <w:rsid w:val="00434AB6"/>
    <w:rsid w:val="004354DA"/>
    <w:rsid w:val="00435838"/>
    <w:rsid w:val="00436E4B"/>
    <w:rsid w:val="004408E2"/>
    <w:rsid w:val="00441629"/>
    <w:rsid w:val="004429F9"/>
    <w:rsid w:val="00450874"/>
    <w:rsid w:val="00451866"/>
    <w:rsid w:val="00452A13"/>
    <w:rsid w:val="004543EA"/>
    <w:rsid w:val="00457911"/>
    <w:rsid w:val="00460642"/>
    <w:rsid w:val="00463F8E"/>
    <w:rsid w:val="0046401A"/>
    <w:rsid w:val="004641ED"/>
    <w:rsid w:val="004669D6"/>
    <w:rsid w:val="0047292F"/>
    <w:rsid w:val="00473C2C"/>
    <w:rsid w:val="0047435F"/>
    <w:rsid w:val="004776A5"/>
    <w:rsid w:val="00477F62"/>
    <w:rsid w:val="004812C3"/>
    <w:rsid w:val="004835FC"/>
    <w:rsid w:val="004859F8"/>
    <w:rsid w:val="00486B6C"/>
    <w:rsid w:val="00487FF0"/>
    <w:rsid w:val="00490E2D"/>
    <w:rsid w:val="00490FAB"/>
    <w:rsid w:val="00491A2F"/>
    <w:rsid w:val="004930C9"/>
    <w:rsid w:val="004954C2"/>
    <w:rsid w:val="004957E1"/>
    <w:rsid w:val="004A3DED"/>
    <w:rsid w:val="004A5367"/>
    <w:rsid w:val="004A5C13"/>
    <w:rsid w:val="004A609F"/>
    <w:rsid w:val="004A6728"/>
    <w:rsid w:val="004A699D"/>
    <w:rsid w:val="004A6D10"/>
    <w:rsid w:val="004B2D1C"/>
    <w:rsid w:val="004B579C"/>
    <w:rsid w:val="004B75C6"/>
    <w:rsid w:val="004B7A53"/>
    <w:rsid w:val="004C181B"/>
    <w:rsid w:val="004D0C30"/>
    <w:rsid w:val="004E2346"/>
    <w:rsid w:val="004E2380"/>
    <w:rsid w:val="004E7B73"/>
    <w:rsid w:val="004F01D6"/>
    <w:rsid w:val="004F12D6"/>
    <w:rsid w:val="004F2048"/>
    <w:rsid w:val="004F66E9"/>
    <w:rsid w:val="004F7105"/>
    <w:rsid w:val="00501D7B"/>
    <w:rsid w:val="00502D73"/>
    <w:rsid w:val="00504CE3"/>
    <w:rsid w:val="00506F54"/>
    <w:rsid w:val="00507663"/>
    <w:rsid w:val="005106EA"/>
    <w:rsid w:val="00510806"/>
    <w:rsid w:val="00510981"/>
    <w:rsid w:val="00511419"/>
    <w:rsid w:val="005120EA"/>
    <w:rsid w:val="00517D4E"/>
    <w:rsid w:val="00517E48"/>
    <w:rsid w:val="005209F0"/>
    <w:rsid w:val="00521CF7"/>
    <w:rsid w:val="00523BE3"/>
    <w:rsid w:val="005267EA"/>
    <w:rsid w:val="00527439"/>
    <w:rsid w:val="00527C1D"/>
    <w:rsid w:val="00530762"/>
    <w:rsid w:val="005317AB"/>
    <w:rsid w:val="00533113"/>
    <w:rsid w:val="00534E71"/>
    <w:rsid w:val="00536527"/>
    <w:rsid w:val="00540414"/>
    <w:rsid w:val="00544286"/>
    <w:rsid w:val="00552FB9"/>
    <w:rsid w:val="0055492F"/>
    <w:rsid w:val="005563E0"/>
    <w:rsid w:val="00560780"/>
    <w:rsid w:val="00561B51"/>
    <w:rsid w:val="00561C63"/>
    <w:rsid w:val="00563838"/>
    <w:rsid w:val="00567011"/>
    <w:rsid w:val="00572E6D"/>
    <w:rsid w:val="005761C3"/>
    <w:rsid w:val="00576633"/>
    <w:rsid w:val="00576A83"/>
    <w:rsid w:val="005773D2"/>
    <w:rsid w:val="005845EA"/>
    <w:rsid w:val="0058799E"/>
    <w:rsid w:val="00594539"/>
    <w:rsid w:val="00596E51"/>
    <w:rsid w:val="005A0263"/>
    <w:rsid w:val="005A1429"/>
    <w:rsid w:val="005A178C"/>
    <w:rsid w:val="005A3320"/>
    <w:rsid w:val="005A426D"/>
    <w:rsid w:val="005B3AB8"/>
    <w:rsid w:val="005B435A"/>
    <w:rsid w:val="005B7145"/>
    <w:rsid w:val="005C09BD"/>
    <w:rsid w:val="005C306E"/>
    <w:rsid w:val="005C5495"/>
    <w:rsid w:val="005C577F"/>
    <w:rsid w:val="005C73C7"/>
    <w:rsid w:val="005C7860"/>
    <w:rsid w:val="005D062C"/>
    <w:rsid w:val="005D122B"/>
    <w:rsid w:val="005D33CF"/>
    <w:rsid w:val="005D384C"/>
    <w:rsid w:val="005D4AE2"/>
    <w:rsid w:val="005D4D8A"/>
    <w:rsid w:val="005D6FBC"/>
    <w:rsid w:val="005D7A30"/>
    <w:rsid w:val="005E11F7"/>
    <w:rsid w:val="005E492C"/>
    <w:rsid w:val="005E5C9A"/>
    <w:rsid w:val="005E7315"/>
    <w:rsid w:val="005E7398"/>
    <w:rsid w:val="005F218E"/>
    <w:rsid w:val="005F2F09"/>
    <w:rsid w:val="005F35EC"/>
    <w:rsid w:val="005F558D"/>
    <w:rsid w:val="0060329E"/>
    <w:rsid w:val="006108E3"/>
    <w:rsid w:val="006123E2"/>
    <w:rsid w:val="006142CF"/>
    <w:rsid w:val="00614CF2"/>
    <w:rsid w:val="00620F88"/>
    <w:rsid w:val="006235D7"/>
    <w:rsid w:val="006271D5"/>
    <w:rsid w:val="00627845"/>
    <w:rsid w:val="006279CF"/>
    <w:rsid w:val="00627A81"/>
    <w:rsid w:val="00630BD2"/>
    <w:rsid w:val="00636AFB"/>
    <w:rsid w:val="00640EFE"/>
    <w:rsid w:val="006463E1"/>
    <w:rsid w:val="006472A1"/>
    <w:rsid w:val="006602F1"/>
    <w:rsid w:val="006617A2"/>
    <w:rsid w:val="006643D9"/>
    <w:rsid w:val="006644AD"/>
    <w:rsid w:val="00673B01"/>
    <w:rsid w:val="00674455"/>
    <w:rsid w:val="00677EC9"/>
    <w:rsid w:val="0068107F"/>
    <w:rsid w:val="00681F9E"/>
    <w:rsid w:val="00682F2D"/>
    <w:rsid w:val="00683240"/>
    <w:rsid w:val="006851BB"/>
    <w:rsid w:val="00685BDA"/>
    <w:rsid w:val="00687AC0"/>
    <w:rsid w:val="00693584"/>
    <w:rsid w:val="00693A60"/>
    <w:rsid w:val="00697E92"/>
    <w:rsid w:val="006A0BB5"/>
    <w:rsid w:val="006A3735"/>
    <w:rsid w:val="006A73D3"/>
    <w:rsid w:val="006B0F2F"/>
    <w:rsid w:val="006B1233"/>
    <w:rsid w:val="006B20BB"/>
    <w:rsid w:val="006B2815"/>
    <w:rsid w:val="006B4A61"/>
    <w:rsid w:val="006B5BB8"/>
    <w:rsid w:val="006B74BD"/>
    <w:rsid w:val="006B7BA8"/>
    <w:rsid w:val="006C1922"/>
    <w:rsid w:val="006C3727"/>
    <w:rsid w:val="006C6FBA"/>
    <w:rsid w:val="006D1008"/>
    <w:rsid w:val="006D1570"/>
    <w:rsid w:val="006D521C"/>
    <w:rsid w:val="006D5BF6"/>
    <w:rsid w:val="006D722B"/>
    <w:rsid w:val="006D723E"/>
    <w:rsid w:val="006F1226"/>
    <w:rsid w:val="006F21A5"/>
    <w:rsid w:val="006F3056"/>
    <w:rsid w:val="006F4B50"/>
    <w:rsid w:val="006F7475"/>
    <w:rsid w:val="006F7EAB"/>
    <w:rsid w:val="00700582"/>
    <w:rsid w:val="0070190F"/>
    <w:rsid w:val="007042FF"/>
    <w:rsid w:val="00704415"/>
    <w:rsid w:val="00704771"/>
    <w:rsid w:val="007047A4"/>
    <w:rsid w:val="00705C90"/>
    <w:rsid w:val="00706392"/>
    <w:rsid w:val="0071229C"/>
    <w:rsid w:val="00713D88"/>
    <w:rsid w:val="00714A76"/>
    <w:rsid w:val="007207B0"/>
    <w:rsid w:val="00725DFE"/>
    <w:rsid w:val="00726510"/>
    <w:rsid w:val="00740175"/>
    <w:rsid w:val="007401DC"/>
    <w:rsid w:val="00742129"/>
    <w:rsid w:val="007427B4"/>
    <w:rsid w:val="0074505B"/>
    <w:rsid w:val="00747C88"/>
    <w:rsid w:val="00751568"/>
    <w:rsid w:val="007516FB"/>
    <w:rsid w:val="00751F24"/>
    <w:rsid w:val="00753BF7"/>
    <w:rsid w:val="007568E7"/>
    <w:rsid w:val="0075758D"/>
    <w:rsid w:val="007577F8"/>
    <w:rsid w:val="007602D4"/>
    <w:rsid w:val="007618DD"/>
    <w:rsid w:val="007626C4"/>
    <w:rsid w:val="00762B3D"/>
    <w:rsid w:val="007678AA"/>
    <w:rsid w:val="0077036F"/>
    <w:rsid w:val="00774148"/>
    <w:rsid w:val="00775412"/>
    <w:rsid w:val="00777F4F"/>
    <w:rsid w:val="007812F5"/>
    <w:rsid w:val="007821FF"/>
    <w:rsid w:val="0078389E"/>
    <w:rsid w:val="007860AC"/>
    <w:rsid w:val="00791CE1"/>
    <w:rsid w:val="007924A7"/>
    <w:rsid w:val="00792A75"/>
    <w:rsid w:val="00793C07"/>
    <w:rsid w:val="007A1AE4"/>
    <w:rsid w:val="007A37CE"/>
    <w:rsid w:val="007C1A3D"/>
    <w:rsid w:val="007C4DCA"/>
    <w:rsid w:val="007C52E1"/>
    <w:rsid w:val="007D282D"/>
    <w:rsid w:val="007D466C"/>
    <w:rsid w:val="007D56DC"/>
    <w:rsid w:val="007D58BC"/>
    <w:rsid w:val="007D630B"/>
    <w:rsid w:val="007E02FD"/>
    <w:rsid w:val="007E23FE"/>
    <w:rsid w:val="007E4DB9"/>
    <w:rsid w:val="007E6459"/>
    <w:rsid w:val="007E716E"/>
    <w:rsid w:val="007F15BF"/>
    <w:rsid w:val="007F1BAB"/>
    <w:rsid w:val="007F1C71"/>
    <w:rsid w:val="007F4ED6"/>
    <w:rsid w:val="008005F3"/>
    <w:rsid w:val="008010CC"/>
    <w:rsid w:val="00803E48"/>
    <w:rsid w:val="00804787"/>
    <w:rsid w:val="00806565"/>
    <w:rsid w:val="00807FE5"/>
    <w:rsid w:val="00815DCF"/>
    <w:rsid w:val="00817BCD"/>
    <w:rsid w:val="00820392"/>
    <w:rsid w:val="00820645"/>
    <w:rsid w:val="00823EB7"/>
    <w:rsid w:val="00823F34"/>
    <w:rsid w:val="00830CC1"/>
    <w:rsid w:val="00835266"/>
    <w:rsid w:val="0083584F"/>
    <w:rsid w:val="008404BD"/>
    <w:rsid w:val="008410A6"/>
    <w:rsid w:val="00842219"/>
    <w:rsid w:val="008441E3"/>
    <w:rsid w:val="00846400"/>
    <w:rsid w:val="00847851"/>
    <w:rsid w:val="00851B20"/>
    <w:rsid w:val="008525A1"/>
    <w:rsid w:val="00853388"/>
    <w:rsid w:val="00854290"/>
    <w:rsid w:val="00855D33"/>
    <w:rsid w:val="008622A3"/>
    <w:rsid w:val="00864ABA"/>
    <w:rsid w:val="008715C0"/>
    <w:rsid w:val="0087418B"/>
    <w:rsid w:val="0087589E"/>
    <w:rsid w:val="008762F7"/>
    <w:rsid w:val="00876377"/>
    <w:rsid w:val="008775D0"/>
    <w:rsid w:val="008776FB"/>
    <w:rsid w:val="00877F08"/>
    <w:rsid w:val="008806FE"/>
    <w:rsid w:val="008831AC"/>
    <w:rsid w:val="008841EF"/>
    <w:rsid w:val="0089199F"/>
    <w:rsid w:val="008948C7"/>
    <w:rsid w:val="0089519A"/>
    <w:rsid w:val="008971C2"/>
    <w:rsid w:val="008A02E3"/>
    <w:rsid w:val="008A5D38"/>
    <w:rsid w:val="008B25D3"/>
    <w:rsid w:val="008B2CCE"/>
    <w:rsid w:val="008B7900"/>
    <w:rsid w:val="008C0321"/>
    <w:rsid w:val="008C29D5"/>
    <w:rsid w:val="008C41E9"/>
    <w:rsid w:val="008C73BE"/>
    <w:rsid w:val="008E34B7"/>
    <w:rsid w:val="008E4A86"/>
    <w:rsid w:val="008E5D91"/>
    <w:rsid w:val="008E7009"/>
    <w:rsid w:val="008F4556"/>
    <w:rsid w:val="008F5D52"/>
    <w:rsid w:val="0090032F"/>
    <w:rsid w:val="00905694"/>
    <w:rsid w:val="00907096"/>
    <w:rsid w:val="00913D04"/>
    <w:rsid w:val="00917A33"/>
    <w:rsid w:val="00922D78"/>
    <w:rsid w:val="009268FF"/>
    <w:rsid w:val="0093121E"/>
    <w:rsid w:val="00931D2B"/>
    <w:rsid w:val="00931F8B"/>
    <w:rsid w:val="0093371E"/>
    <w:rsid w:val="009337C2"/>
    <w:rsid w:val="009339F4"/>
    <w:rsid w:val="00934877"/>
    <w:rsid w:val="0093490B"/>
    <w:rsid w:val="009352E4"/>
    <w:rsid w:val="009361D3"/>
    <w:rsid w:val="00936F47"/>
    <w:rsid w:val="0093795A"/>
    <w:rsid w:val="00944064"/>
    <w:rsid w:val="009472AA"/>
    <w:rsid w:val="009473AF"/>
    <w:rsid w:val="0095295E"/>
    <w:rsid w:val="00956168"/>
    <w:rsid w:val="009573B3"/>
    <w:rsid w:val="0096278D"/>
    <w:rsid w:val="00963F48"/>
    <w:rsid w:val="00963F74"/>
    <w:rsid w:val="00964323"/>
    <w:rsid w:val="00974A99"/>
    <w:rsid w:val="00974D8D"/>
    <w:rsid w:val="009824EC"/>
    <w:rsid w:val="00992239"/>
    <w:rsid w:val="0099235B"/>
    <w:rsid w:val="00994F8C"/>
    <w:rsid w:val="00996E4F"/>
    <w:rsid w:val="00996EBC"/>
    <w:rsid w:val="009976B0"/>
    <w:rsid w:val="009A0783"/>
    <w:rsid w:val="009A3944"/>
    <w:rsid w:val="009A5077"/>
    <w:rsid w:val="009B6825"/>
    <w:rsid w:val="009C0CD3"/>
    <w:rsid w:val="009C2A26"/>
    <w:rsid w:val="009C4D7F"/>
    <w:rsid w:val="009C6EEE"/>
    <w:rsid w:val="009D0016"/>
    <w:rsid w:val="009D255D"/>
    <w:rsid w:val="009D395B"/>
    <w:rsid w:val="009D3A89"/>
    <w:rsid w:val="009D4FC6"/>
    <w:rsid w:val="009D5692"/>
    <w:rsid w:val="009E131E"/>
    <w:rsid w:val="009E2247"/>
    <w:rsid w:val="009E2D18"/>
    <w:rsid w:val="009E34F2"/>
    <w:rsid w:val="009E3B03"/>
    <w:rsid w:val="009E6247"/>
    <w:rsid w:val="009E6D59"/>
    <w:rsid w:val="009F0C1B"/>
    <w:rsid w:val="009F2BC6"/>
    <w:rsid w:val="009F3375"/>
    <w:rsid w:val="009F567B"/>
    <w:rsid w:val="00A000BB"/>
    <w:rsid w:val="00A0029F"/>
    <w:rsid w:val="00A12225"/>
    <w:rsid w:val="00A14721"/>
    <w:rsid w:val="00A16332"/>
    <w:rsid w:val="00A2089D"/>
    <w:rsid w:val="00A257A6"/>
    <w:rsid w:val="00A301A6"/>
    <w:rsid w:val="00A314E1"/>
    <w:rsid w:val="00A3658E"/>
    <w:rsid w:val="00A36C9F"/>
    <w:rsid w:val="00A37890"/>
    <w:rsid w:val="00A4567F"/>
    <w:rsid w:val="00A46086"/>
    <w:rsid w:val="00A47E70"/>
    <w:rsid w:val="00A52F80"/>
    <w:rsid w:val="00A57645"/>
    <w:rsid w:val="00A57D87"/>
    <w:rsid w:val="00A72F53"/>
    <w:rsid w:val="00A81097"/>
    <w:rsid w:val="00A82668"/>
    <w:rsid w:val="00A85A37"/>
    <w:rsid w:val="00A90343"/>
    <w:rsid w:val="00A954A4"/>
    <w:rsid w:val="00A9551F"/>
    <w:rsid w:val="00A95CE7"/>
    <w:rsid w:val="00AA06E8"/>
    <w:rsid w:val="00AA1569"/>
    <w:rsid w:val="00AA1790"/>
    <w:rsid w:val="00AA2655"/>
    <w:rsid w:val="00AA3082"/>
    <w:rsid w:val="00AA49EA"/>
    <w:rsid w:val="00AA5928"/>
    <w:rsid w:val="00AA690A"/>
    <w:rsid w:val="00AB12B0"/>
    <w:rsid w:val="00AB1314"/>
    <w:rsid w:val="00AB4567"/>
    <w:rsid w:val="00AC556C"/>
    <w:rsid w:val="00AD3B07"/>
    <w:rsid w:val="00AD5E30"/>
    <w:rsid w:val="00AD71AD"/>
    <w:rsid w:val="00AD79D5"/>
    <w:rsid w:val="00AE10CB"/>
    <w:rsid w:val="00AE1789"/>
    <w:rsid w:val="00AE3221"/>
    <w:rsid w:val="00AE4103"/>
    <w:rsid w:val="00AE5442"/>
    <w:rsid w:val="00AE5B1F"/>
    <w:rsid w:val="00AE6DCC"/>
    <w:rsid w:val="00AF54B4"/>
    <w:rsid w:val="00AF698F"/>
    <w:rsid w:val="00B005F9"/>
    <w:rsid w:val="00B02E9C"/>
    <w:rsid w:val="00B03AC7"/>
    <w:rsid w:val="00B04CB1"/>
    <w:rsid w:val="00B10E6C"/>
    <w:rsid w:val="00B1121E"/>
    <w:rsid w:val="00B11898"/>
    <w:rsid w:val="00B13094"/>
    <w:rsid w:val="00B17EF8"/>
    <w:rsid w:val="00B22144"/>
    <w:rsid w:val="00B256F9"/>
    <w:rsid w:val="00B25F21"/>
    <w:rsid w:val="00B261C1"/>
    <w:rsid w:val="00B46457"/>
    <w:rsid w:val="00B54715"/>
    <w:rsid w:val="00B55679"/>
    <w:rsid w:val="00B55B9F"/>
    <w:rsid w:val="00B55CD8"/>
    <w:rsid w:val="00B66313"/>
    <w:rsid w:val="00B67F59"/>
    <w:rsid w:val="00B74223"/>
    <w:rsid w:val="00B76775"/>
    <w:rsid w:val="00B80880"/>
    <w:rsid w:val="00B80F14"/>
    <w:rsid w:val="00B8124E"/>
    <w:rsid w:val="00B8507B"/>
    <w:rsid w:val="00B865F3"/>
    <w:rsid w:val="00B8773D"/>
    <w:rsid w:val="00B87C98"/>
    <w:rsid w:val="00B929EC"/>
    <w:rsid w:val="00B964D8"/>
    <w:rsid w:val="00B96DFC"/>
    <w:rsid w:val="00B97481"/>
    <w:rsid w:val="00BA0084"/>
    <w:rsid w:val="00BA2DF9"/>
    <w:rsid w:val="00BA2E94"/>
    <w:rsid w:val="00BA5937"/>
    <w:rsid w:val="00BA7B2A"/>
    <w:rsid w:val="00BB2733"/>
    <w:rsid w:val="00BB50BA"/>
    <w:rsid w:val="00BB56EA"/>
    <w:rsid w:val="00BB6000"/>
    <w:rsid w:val="00BB783A"/>
    <w:rsid w:val="00BC2EBC"/>
    <w:rsid w:val="00BD30E5"/>
    <w:rsid w:val="00BD3A7E"/>
    <w:rsid w:val="00BD6949"/>
    <w:rsid w:val="00BE00C1"/>
    <w:rsid w:val="00BE2451"/>
    <w:rsid w:val="00BE3D4E"/>
    <w:rsid w:val="00BE4367"/>
    <w:rsid w:val="00BE59E5"/>
    <w:rsid w:val="00BE7568"/>
    <w:rsid w:val="00BF31D0"/>
    <w:rsid w:val="00BF4202"/>
    <w:rsid w:val="00C035C2"/>
    <w:rsid w:val="00C06BC3"/>
    <w:rsid w:val="00C1228D"/>
    <w:rsid w:val="00C15580"/>
    <w:rsid w:val="00C22810"/>
    <w:rsid w:val="00C22A76"/>
    <w:rsid w:val="00C23BAF"/>
    <w:rsid w:val="00C27E61"/>
    <w:rsid w:val="00C311AB"/>
    <w:rsid w:val="00C34B3A"/>
    <w:rsid w:val="00C36306"/>
    <w:rsid w:val="00C41E5F"/>
    <w:rsid w:val="00C42297"/>
    <w:rsid w:val="00C44797"/>
    <w:rsid w:val="00C45306"/>
    <w:rsid w:val="00C45A49"/>
    <w:rsid w:val="00C46B2B"/>
    <w:rsid w:val="00C470DC"/>
    <w:rsid w:val="00C47C1A"/>
    <w:rsid w:val="00C50586"/>
    <w:rsid w:val="00C506E0"/>
    <w:rsid w:val="00C54FC7"/>
    <w:rsid w:val="00C622B0"/>
    <w:rsid w:val="00C628D7"/>
    <w:rsid w:val="00C62DE9"/>
    <w:rsid w:val="00C653D9"/>
    <w:rsid w:val="00C66478"/>
    <w:rsid w:val="00C67CD1"/>
    <w:rsid w:val="00C709D7"/>
    <w:rsid w:val="00C71CDA"/>
    <w:rsid w:val="00C75569"/>
    <w:rsid w:val="00C767A1"/>
    <w:rsid w:val="00C771C0"/>
    <w:rsid w:val="00C84D4D"/>
    <w:rsid w:val="00C8613D"/>
    <w:rsid w:val="00C93235"/>
    <w:rsid w:val="00C95220"/>
    <w:rsid w:val="00C95343"/>
    <w:rsid w:val="00C954D5"/>
    <w:rsid w:val="00C9562D"/>
    <w:rsid w:val="00CA2A19"/>
    <w:rsid w:val="00CA6849"/>
    <w:rsid w:val="00CA7326"/>
    <w:rsid w:val="00CA7A13"/>
    <w:rsid w:val="00CB1570"/>
    <w:rsid w:val="00CB1DBB"/>
    <w:rsid w:val="00CB326A"/>
    <w:rsid w:val="00CB6956"/>
    <w:rsid w:val="00CB7A3C"/>
    <w:rsid w:val="00CC0F9B"/>
    <w:rsid w:val="00CC1B77"/>
    <w:rsid w:val="00CC2EB4"/>
    <w:rsid w:val="00CD115E"/>
    <w:rsid w:val="00CD47B9"/>
    <w:rsid w:val="00CD492F"/>
    <w:rsid w:val="00CD5562"/>
    <w:rsid w:val="00CD7A0C"/>
    <w:rsid w:val="00CD7FAF"/>
    <w:rsid w:val="00CE06F1"/>
    <w:rsid w:val="00CE1168"/>
    <w:rsid w:val="00CE2A91"/>
    <w:rsid w:val="00CE3469"/>
    <w:rsid w:val="00CE3843"/>
    <w:rsid w:val="00CE3FDF"/>
    <w:rsid w:val="00CE4050"/>
    <w:rsid w:val="00CE48F7"/>
    <w:rsid w:val="00CE59E4"/>
    <w:rsid w:val="00CE5AD7"/>
    <w:rsid w:val="00CF08C7"/>
    <w:rsid w:val="00CF15B7"/>
    <w:rsid w:val="00CF5B3D"/>
    <w:rsid w:val="00D02F7C"/>
    <w:rsid w:val="00D0450A"/>
    <w:rsid w:val="00D061B1"/>
    <w:rsid w:val="00D10396"/>
    <w:rsid w:val="00D10ADF"/>
    <w:rsid w:val="00D20D62"/>
    <w:rsid w:val="00D227E5"/>
    <w:rsid w:val="00D23D86"/>
    <w:rsid w:val="00D2428E"/>
    <w:rsid w:val="00D311CB"/>
    <w:rsid w:val="00D4052B"/>
    <w:rsid w:val="00D40B53"/>
    <w:rsid w:val="00D425F8"/>
    <w:rsid w:val="00D42625"/>
    <w:rsid w:val="00D440EC"/>
    <w:rsid w:val="00D44711"/>
    <w:rsid w:val="00D464E0"/>
    <w:rsid w:val="00D512EA"/>
    <w:rsid w:val="00D53C48"/>
    <w:rsid w:val="00D5676C"/>
    <w:rsid w:val="00D57317"/>
    <w:rsid w:val="00D60027"/>
    <w:rsid w:val="00D6248F"/>
    <w:rsid w:val="00D62CFF"/>
    <w:rsid w:val="00D65495"/>
    <w:rsid w:val="00D65BF9"/>
    <w:rsid w:val="00D701F9"/>
    <w:rsid w:val="00D73E8E"/>
    <w:rsid w:val="00D73EC4"/>
    <w:rsid w:val="00D824A7"/>
    <w:rsid w:val="00D840E3"/>
    <w:rsid w:val="00D868DC"/>
    <w:rsid w:val="00D91545"/>
    <w:rsid w:val="00D93589"/>
    <w:rsid w:val="00D939B2"/>
    <w:rsid w:val="00D95817"/>
    <w:rsid w:val="00D96763"/>
    <w:rsid w:val="00DA071F"/>
    <w:rsid w:val="00DA0E98"/>
    <w:rsid w:val="00DB0D59"/>
    <w:rsid w:val="00DB3748"/>
    <w:rsid w:val="00DB3CE3"/>
    <w:rsid w:val="00DB4B86"/>
    <w:rsid w:val="00DB5886"/>
    <w:rsid w:val="00DB6CC1"/>
    <w:rsid w:val="00DB7B11"/>
    <w:rsid w:val="00DB7B3C"/>
    <w:rsid w:val="00DC0815"/>
    <w:rsid w:val="00DC1438"/>
    <w:rsid w:val="00DC27D4"/>
    <w:rsid w:val="00DC2D29"/>
    <w:rsid w:val="00DD18DE"/>
    <w:rsid w:val="00DD1A24"/>
    <w:rsid w:val="00DD796C"/>
    <w:rsid w:val="00DE093F"/>
    <w:rsid w:val="00DE71B9"/>
    <w:rsid w:val="00DE7BDC"/>
    <w:rsid w:val="00DF1FD2"/>
    <w:rsid w:val="00DF3270"/>
    <w:rsid w:val="00DF610D"/>
    <w:rsid w:val="00DF7DF1"/>
    <w:rsid w:val="00E0054C"/>
    <w:rsid w:val="00E1181B"/>
    <w:rsid w:val="00E21213"/>
    <w:rsid w:val="00E2194F"/>
    <w:rsid w:val="00E24933"/>
    <w:rsid w:val="00E25877"/>
    <w:rsid w:val="00E32B4A"/>
    <w:rsid w:val="00E34B17"/>
    <w:rsid w:val="00E34BD2"/>
    <w:rsid w:val="00E35E8E"/>
    <w:rsid w:val="00E4558C"/>
    <w:rsid w:val="00E52A6D"/>
    <w:rsid w:val="00E53D32"/>
    <w:rsid w:val="00E60DBD"/>
    <w:rsid w:val="00E6324C"/>
    <w:rsid w:val="00E64ECC"/>
    <w:rsid w:val="00E715E9"/>
    <w:rsid w:val="00E72E8C"/>
    <w:rsid w:val="00E758AE"/>
    <w:rsid w:val="00E76CD8"/>
    <w:rsid w:val="00E8048B"/>
    <w:rsid w:val="00E80B96"/>
    <w:rsid w:val="00E81AEA"/>
    <w:rsid w:val="00E82E3C"/>
    <w:rsid w:val="00E839EF"/>
    <w:rsid w:val="00E926E8"/>
    <w:rsid w:val="00E93997"/>
    <w:rsid w:val="00E9741E"/>
    <w:rsid w:val="00EA1873"/>
    <w:rsid w:val="00EA28AA"/>
    <w:rsid w:val="00EA2C95"/>
    <w:rsid w:val="00EA3CEC"/>
    <w:rsid w:val="00EA42E2"/>
    <w:rsid w:val="00EA4A71"/>
    <w:rsid w:val="00EB18B5"/>
    <w:rsid w:val="00EB1DA4"/>
    <w:rsid w:val="00EB43C0"/>
    <w:rsid w:val="00EB71AD"/>
    <w:rsid w:val="00EC1494"/>
    <w:rsid w:val="00EC3BF1"/>
    <w:rsid w:val="00EC3D92"/>
    <w:rsid w:val="00EC41F6"/>
    <w:rsid w:val="00ED040D"/>
    <w:rsid w:val="00ED0B4A"/>
    <w:rsid w:val="00ED3695"/>
    <w:rsid w:val="00ED3F6D"/>
    <w:rsid w:val="00ED6182"/>
    <w:rsid w:val="00EE106C"/>
    <w:rsid w:val="00EE2322"/>
    <w:rsid w:val="00EE4443"/>
    <w:rsid w:val="00EF0031"/>
    <w:rsid w:val="00EF064B"/>
    <w:rsid w:val="00EF13E7"/>
    <w:rsid w:val="00EF244E"/>
    <w:rsid w:val="00EF2EBC"/>
    <w:rsid w:val="00EF3FBC"/>
    <w:rsid w:val="00EF7018"/>
    <w:rsid w:val="00EF7AB6"/>
    <w:rsid w:val="00EF7B40"/>
    <w:rsid w:val="00F0436F"/>
    <w:rsid w:val="00F0660C"/>
    <w:rsid w:val="00F07470"/>
    <w:rsid w:val="00F11317"/>
    <w:rsid w:val="00F14E8F"/>
    <w:rsid w:val="00F15342"/>
    <w:rsid w:val="00F16BB3"/>
    <w:rsid w:val="00F21DFB"/>
    <w:rsid w:val="00F310D5"/>
    <w:rsid w:val="00F31496"/>
    <w:rsid w:val="00F317F8"/>
    <w:rsid w:val="00F31F49"/>
    <w:rsid w:val="00F31FDF"/>
    <w:rsid w:val="00F4009B"/>
    <w:rsid w:val="00F421DF"/>
    <w:rsid w:val="00F43816"/>
    <w:rsid w:val="00F455E1"/>
    <w:rsid w:val="00F45A2F"/>
    <w:rsid w:val="00F45A4E"/>
    <w:rsid w:val="00F46C75"/>
    <w:rsid w:val="00F474B4"/>
    <w:rsid w:val="00F47AC7"/>
    <w:rsid w:val="00F51541"/>
    <w:rsid w:val="00F519E4"/>
    <w:rsid w:val="00F52950"/>
    <w:rsid w:val="00F54051"/>
    <w:rsid w:val="00F55090"/>
    <w:rsid w:val="00F61FA1"/>
    <w:rsid w:val="00F65568"/>
    <w:rsid w:val="00F676D4"/>
    <w:rsid w:val="00F67E8F"/>
    <w:rsid w:val="00F7754D"/>
    <w:rsid w:val="00F778F9"/>
    <w:rsid w:val="00F81574"/>
    <w:rsid w:val="00F829C6"/>
    <w:rsid w:val="00F82A79"/>
    <w:rsid w:val="00F83784"/>
    <w:rsid w:val="00F841EE"/>
    <w:rsid w:val="00F90C91"/>
    <w:rsid w:val="00F91314"/>
    <w:rsid w:val="00F91BF5"/>
    <w:rsid w:val="00F941EA"/>
    <w:rsid w:val="00F96A47"/>
    <w:rsid w:val="00F97A7A"/>
    <w:rsid w:val="00FA2049"/>
    <w:rsid w:val="00FA6251"/>
    <w:rsid w:val="00FA6C06"/>
    <w:rsid w:val="00FA7183"/>
    <w:rsid w:val="00FB12DD"/>
    <w:rsid w:val="00FB1740"/>
    <w:rsid w:val="00FB2E85"/>
    <w:rsid w:val="00FB5412"/>
    <w:rsid w:val="00FB5A22"/>
    <w:rsid w:val="00FC4292"/>
    <w:rsid w:val="00FC4B83"/>
    <w:rsid w:val="00FC6C55"/>
    <w:rsid w:val="00FC6F9B"/>
    <w:rsid w:val="00FD0AE0"/>
    <w:rsid w:val="00FD278E"/>
    <w:rsid w:val="00FD2999"/>
    <w:rsid w:val="00FD3DC2"/>
    <w:rsid w:val="00FE21AB"/>
    <w:rsid w:val="00FE2360"/>
    <w:rsid w:val="00FE24A7"/>
    <w:rsid w:val="00FE3907"/>
    <w:rsid w:val="00FE7BF5"/>
    <w:rsid w:val="00FF09CA"/>
    <w:rsid w:val="00FF1213"/>
    <w:rsid w:val="00FF2351"/>
    <w:rsid w:val="00FF23F5"/>
    <w:rsid w:val="00FF4599"/>
    <w:rsid w:val="00FF47A2"/>
    <w:rsid w:val="00FF7D8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0AD36"/>
  <w15:chartTrackingRefBased/>
  <w15:docId w15:val="{F4A52B54-FFCD-411D-98A6-C1A10D971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uiPriority="18" w:qFormat="1"/>
    <w:lsdException w:name="List Bullet" w:locked="0" w:uiPriority="16" w:qFormat="1"/>
    <w:lsdException w:name="List Number" w:locked="0" w:uiPriority="16" w:qFormat="1"/>
    <w:lsdException w:name="List 2" w:locked="0" w:uiPriority="17"/>
    <w:lsdException w:name="List 3" w:locked="0" w:uiPriority="17"/>
    <w:lsdException w:name="List 4" w:locked="0" w:uiPriority="17"/>
    <w:lsdException w:name="List 5" w:locked="0" w:uiPriority="17"/>
    <w:lsdException w:name="List Bullet 2" w:locked="0" w:uiPriority="17"/>
    <w:lsdException w:name="List Bullet 3" w:locked="0" w:uiPriority="17"/>
    <w:lsdException w:name="List Bullet 4" w:locked="0" w:uiPriority="17"/>
    <w:lsdException w:name="List Bullet 5" w:locked="0" w:uiPriority="17"/>
    <w:lsdException w:name="List Number 2" w:locked="0" w:uiPriority="17"/>
    <w:lsdException w:name="List Number 3" w:locked="0" w:uiPriority="17"/>
    <w:lsdException w:name="List Number 4" w:locked="0" w:uiPriority="17"/>
    <w:lsdException w:name="List Number 5" w:locked="0" w:uiPriority="17"/>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uiPriority="17"/>
    <w:lsdException w:name="List Continue 2" w:locked="0" w:uiPriority="17"/>
    <w:lsdException w:name="List Continue 3" w:locked="0" w:uiPriority="17"/>
    <w:lsdException w:name="List Continue 4" w:locked="0" w:uiPriority="17"/>
    <w:lsdException w:name="List Continue 5" w:locked="0" w:uiPriority="17"/>
    <w:lsdException w:name="Message Header" w:semiHidden="1"/>
    <w:lsdException w:name="Subtitle" w:locked="0" w:semiHidden="1" w:uiPriority="38"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qFormat="1"/>
    <w:lsdException w:name="FollowedHyperlink" w:locked="0" w:uiPriority="44"/>
    <w:lsdException w:name="Strong" w:locked="0" w:uiPriority="11"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8"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F20F9"/>
  </w:style>
  <w:style w:type="paragraph" w:styleId="Heading1">
    <w:name w:val="heading 1"/>
    <w:basedOn w:val="Normal"/>
    <w:next w:val="Normal"/>
    <w:link w:val="Heading1Char"/>
    <w:uiPriority w:val="9"/>
    <w:qFormat/>
    <w:rsid w:val="003B01D3"/>
    <w:pPr>
      <w:keepNext/>
      <w:keepLines/>
      <w:spacing w:before="240" w:after="160" w:line="240" w:lineRule="auto"/>
      <w:outlineLvl w:val="0"/>
    </w:pPr>
    <w:rPr>
      <w:rFonts w:asciiTheme="majorHAnsi" w:eastAsiaTheme="majorEastAsia" w:hAnsiTheme="majorHAnsi" w:cstheme="majorBidi"/>
      <w:b/>
      <w:color w:val="0E0048" w:themeColor="text2"/>
      <w:sz w:val="64"/>
      <w:szCs w:val="32"/>
    </w:rPr>
  </w:style>
  <w:style w:type="paragraph" w:styleId="Heading2">
    <w:name w:val="heading 2"/>
    <w:basedOn w:val="Normal"/>
    <w:next w:val="Normal"/>
    <w:link w:val="Heading2Char"/>
    <w:uiPriority w:val="9"/>
    <w:qFormat/>
    <w:rsid w:val="003B01D3"/>
    <w:pPr>
      <w:keepNext/>
      <w:keepLines/>
      <w:spacing w:before="240" w:line="240" w:lineRule="auto"/>
      <w:outlineLvl w:val="1"/>
    </w:pPr>
    <w:rPr>
      <w:rFonts w:asciiTheme="majorHAnsi" w:eastAsiaTheme="majorEastAsia" w:hAnsiTheme="majorHAnsi" w:cstheme="majorBidi"/>
      <w:b/>
      <w:color w:val="0E0048" w:themeColor="text2"/>
      <w:sz w:val="36"/>
      <w:szCs w:val="26"/>
    </w:rPr>
  </w:style>
  <w:style w:type="paragraph" w:styleId="Heading3">
    <w:name w:val="heading 3"/>
    <w:basedOn w:val="Normal"/>
    <w:next w:val="Normal"/>
    <w:link w:val="Heading3Char"/>
    <w:uiPriority w:val="9"/>
    <w:qFormat/>
    <w:rsid w:val="003B01D3"/>
    <w:pPr>
      <w:keepNext/>
      <w:keepLines/>
      <w:spacing w:before="240" w:after="60" w:line="240" w:lineRule="auto"/>
      <w:outlineLvl w:val="2"/>
    </w:pPr>
    <w:rPr>
      <w:rFonts w:asciiTheme="majorHAnsi" w:eastAsiaTheme="majorEastAsia" w:hAnsiTheme="majorHAnsi" w:cstheme="majorBidi"/>
      <w:b/>
      <w:color w:val="0E0048" w:themeColor="text2"/>
      <w:sz w:val="28"/>
      <w:szCs w:val="24"/>
    </w:rPr>
  </w:style>
  <w:style w:type="paragraph" w:styleId="Heading4">
    <w:name w:val="heading 4"/>
    <w:basedOn w:val="Normal"/>
    <w:next w:val="Normal"/>
    <w:link w:val="Heading4Char"/>
    <w:uiPriority w:val="9"/>
    <w:qFormat/>
    <w:rsid w:val="003B01D3"/>
    <w:pPr>
      <w:keepNext/>
      <w:keepLines/>
      <w:spacing w:before="240" w:after="60" w:line="240" w:lineRule="auto"/>
      <w:outlineLvl w:val="3"/>
    </w:pPr>
    <w:rPr>
      <w:rFonts w:asciiTheme="majorHAnsi" w:eastAsiaTheme="majorEastAsia" w:hAnsiTheme="majorHAnsi" w:cstheme="majorBidi"/>
      <w:b/>
      <w:iCs/>
      <w:color w:val="0E0048" w:themeColor="text2"/>
      <w:sz w:val="24"/>
    </w:rPr>
  </w:style>
  <w:style w:type="paragraph" w:styleId="Heading5">
    <w:name w:val="heading 5"/>
    <w:basedOn w:val="Normal"/>
    <w:next w:val="Normal"/>
    <w:link w:val="Heading5Char"/>
    <w:uiPriority w:val="9"/>
    <w:semiHidden/>
    <w:qFormat/>
    <w:rsid w:val="003B01D3"/>
    <w:pPr>
      <w:keepNext/>
      <w:keepLines/>
      <w:spacing w:before="240" w:after="60" w:line="240" w:lineRule="auto"/>
      <w:outlineLvl w:val="4"/>
    </w:pPr>
    <w:rPr>
      <w:rFonts w:asciiTheme="majorHAnsi" w:eastAsiaTheme="majorEastAsia" w:hAnsiTheme="majorHAnsi" w:cstheme="majorBidi"/>
      <w:color w:val="485DAA" w:themeColor="accent1"/>
    </w:rPr>
  </w:style>
  <w:style w:type="paragraph" w:styleId="Heading6">
    <w:name w:val="heading 6"/>
    <w:basedOn w:val="Normal"/>
    <w:next w:val="Normal"/>
    <w:link w:val="Heading6Char"/>
    <w:uiPriority w:val="9"/>
    <w:semiHidden/>
    <w:qFormat/>
    <w:rsid w:val="003B01D3"/>
    <w:pPr>
      <w:keepNext/>
      <w:keepLines/>
      <w:spacing w:before="240" w:after="60" w:line="240" w:lineRule="auto"/>
      <w:outlineLvl w:val="5"/>
    </w:pPr>
    <w:rPr>
      <w:rFonts w:asciiTheme="majorHAnsi" w:eastAsiaTheme="majorEastAsia" w:hAnsiTheme="majorHAnsi" w:cstheme="majorBidi"/>
      <w:color w:val="485DAA" w:themeColor="accent1"/>
    </w:rPr>
  </w:style>
  <w:style w:type="paragraph" w:styleId="Heading7">
    <w:name w:val="heading 7"/>
    <w:basedOn w:val="Normal"/>
    <w:next w:val="Normal"/>
    <w:link w:val="Heading7Char"/>
    <w:uiPriority w:val="9"/>
    <w:semiHidden/>
    <w:qFormat/>
    <w:rsid w:val="003B01D3"/>
    <w:pPr>
      <w:keepNext/>
      <w:keepLines/>
      <w:spacing w:before="240" w:after="60" w:line="240" w:lineRule="auto"/>
      <w:outlineLvl w:val="6"/>
    </w:pPr>
    <w:rPr>
      <w:rFonts w:asciiTheme="majorHAnsi" w:eastAsiaTheme="majorEastAsia" w:hAnsiTheme="majorHAnsi" w:cstheme="majorBidi"/>
      <w:i/>
      <w:iCs/>
      <w:color w:val="485DAA" w:themeColor="accent1"/>
    </w:rPr>
  </w:style>
  <w:style w:type="paragraph" w:styleId="Heading8">
    <w:name w:val="heading 8"/>
    <w:basedOn w:val="Normal"/>
    <w:next w:val="Normal"/>
    <w:link w:val="Heading8Char"/>
    <w:uiPriority w:val="9"/>
    <w:qFormat/>
    <w:rsid w:val="008A02E3"/>
    <w:pPr>
      <w:keepNext/>
      <w:keepLines/>
      <w:numPr>
        <w:numId w:val="8"/>
      </w:numPr>
      <w:spacing w:before="240" w:line="240" w:lineRule="auto"/>
      <w:outlineLvl w:val="7"/>
    </w:pPr>
    <w:rPr>
      <w:rFonts w:asciiTheme="majorHAnsi" w:eastAsiaTheme="majorEastAsia" w:hAnsiTheme="majorHAnsi" w:cstheme="majorBidi"/>
      <w:b/>
      <w:color w:val="0E0048" w:themeColor="text2"/>
      <w:sz w:val="32"/>
      <w:szCs w:val="21"/>
    </w:rPr>
  </w:style>
  <w:style w:type="paragraph" w:styleId="Heading9">
    <w:name w:val="heading 9"/>
    <w:basedOn w:val="Normal"/>
    <w:next w:val="Normal"/>
    <w:link w:val="Heading9Char"/>
    <w:uiPriority w:val="9"/>
    <w:qFormat/>
    <w:rsid w:val="008A02E3"/>
    <w:pPr>
      <w:keepNext/>
      <w:keepLines/>
      <w:numPr>
        <w:ilvl w:val="1"/>
        <w:numId w:val="8"/>
      </w:numPr>
      <w:spacing w:before="240" w:line="240" w:lineRule="auto"/>
      <w:outlineLvl w:val="8"/>
    </w:pPr>
    <w:rPr>
      <w:rFonts w:asciiTheme="majorHAnsi" w:eastAsiaTheme="majorEastAsia" w:hAnsiTheme="majorHAnsi" w:cstheme="majorBidi"/>
      <w:b/>
      <w:iCs/>
      <w:color w:val="0E0048" w:themeColor="text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02E3"/>
    <w:pPr>
      <w:spacing w:after="0"/>
    </w:pPr>
  </w:style>
  <w:style w:type="character" w:customStyle="1" w:styleId="Heading1Char">
    <w:name w:val="Heading 1 Char"/>
    <w:basedOn w:val="DefaultParagraphFont"/>
    <w:link w:val="Heading1"/>
    <w:uiPriority w:val="9"/>
    <w:rsid w:val="003B01D3"/>
    <w:rPr>
      <w:rFonts w:asciiTheme="majorHAnsi" w:eastAsiaTheme="majorEastAsia" w:hAnsiTheme="majorHAnsi" w:cstheme="majorBidi"/>
      <w:b/>
      <w:color w:val="0E0048" w:themeColor="text2"/>
      <w:sz w:val="64"/>
      <w:szCs w:val="32"/>
    </w:rPr>
  </w:style>
  <w:style w:type="character" w:customStyle="1" w:styleId="Heading2Char">
    <w:name w:val="Heading 2 Char"/>
    <w:basedOn w:val="DefaultParagraphFont"/>
    <w:link w:val="Heading2"/>
    <w:uiPriority w:val="9"/>
    <w:rsid w:val="003B01D3"/>
    <w:rPr>
      <w:rFonts w:asciiTheme="majorHAnsi" w:eastAsiaTheme="majorEastAsia" w:hAnsiTheme="majorHAnsi" w:cstheme="majorBidi"/>
      <w:b/>
      <w:color w:val="0E0048" w:themeColor="text2"/>
      <w:sz w:val="36"/>
      <w:szCs w:val="26"/>
    </w:rPr>
  </w:style>
  <w:style w:type="character" w:customStyle="1" w:styleId="Heading3Char">
    <w:name w:val="Heading 3 Char"/>
    <w:basedOn w:val="DefaultParagraphFont"/>
    <w:link w:val="Heading3"/>
    <w:uiPriority w:val="9"/>
    <w:rsid w:val="003B01D3"/>
    <w:rPr>
      <w:rFonts w:asciiTheme="majorHAnsi" w:eastAsiaTheme="majorEastAsia" w:hAnsiTheme="majorHAnsi" w:cstheme="majorBidi"/>
      <w:b/>
      <w:color w:val="0E0048" w:themeColor="text2"/>
      <w:sz w:val="28"/>
      <w:szCs w:val="24"/>
    </w:rPr>
  </w:style>
  <w:style w:type="character" w:customStyle="1" w:styleId="Heading4Char">
    <w:name w:val="Heading 4 Char"/>
    <w:basedOn w:val="DefaultParagraphFont"/>
    <w:link w:val="Heading4"/>
    <w:uiPriority w:val="9"/>
    <w:rsid w:val="003B01D3"/>
    <w:rPr>
      <w:rFonts w:asciiTheme="majorHAnsi" w:eastAsiaTheme="majorEastAsia" w:hAnsiTheme="majorHAnsi" w:cstheme="majorBidi"/>
      <w:b/>
      <w:iCs/>
      <w:color w:val="0E0048" w:themeColor="text2"/>
      <w:sz w:val="24"/>
    </w:rPr>
  </w:style>
  <w:style w:type="character" w:customStyle="1" w:styleId="Heading5Char">
    <w:name w:val="Heading 5 Char"/>
    <w:basedOn w:val="DefaultParagraphFont"/>
    <w:link w:val="Heading5"/>
    <w:uiPriority w:val="9"/>
    <w:semiHidden/>
    <w:rsid w:val="008A02E3"/>
    <w:rPr>
      <w:rFonts w:asciiTheme="majorHAnsi" w:eastAsiaTheme="majorEastAsia" w:hAnsiTheme="majorHAnsi" w:cstheme="majorBidi"/>
      <w:color w:val="485DAA" w:themeColor="accent1"/>
    </w:rPr>
  </w:style>
  <w:style w:type="character" w:customStyle="1" w:styleId="Heading6Char">
    <w:name w:val="Heading 6 Char"/>
    <w:basedOn w:val="DefaultParagraphFont"/>
    <w:link w:val="Heading6"/>
    <w:uiPriority w:val="9"/>
    <w:semiHidden/>
    <w:rsid w:val="008A02E3"/>
    <w:rPr>
      <w:rFonts w:asciiTheme="majorHAnsi" w:eastAsiaTheme="majorEastAsia" w:hAnsiTheme="majorHAnsi" w:cstheme="majorBidi"/>
      <w:color w:val="485DAA" w:themeColor="accent1"/>
    </w:rPr>
  </w:style>
  <w:style w:type="character" w:customStyle="1" w:styleId="Heading7Char">
    <w:name w:val="Heading 7 Char"/>
    <w:basedOn w:val="DefaultParagraphFont"/>
    <w:link w:val="Heading7"/>
    <w:uiPriority w:val="9"/>
    <w:semiHidden/>
    <w:rsid w:val="008A02E3"/>
    <w:rPr>
      <w:rFonts w:asciiTheme="majorHAnsi" w:eastAsiaTheme="majorEastAsia" w:hAnsiTheme="majorHAnsi" w:cstheme="majorBidi"/>
      <w:i/>
      <w:iCs/>
      <w:color w:val="485DAA" w:themeColor="accent1"/>
    </w:rPr>
  </w:style>
  <w:style w:type="character" w:customStyle="1" w:styleId="Heading8Char">
    <w:name w:val="Heading 8 Char"/>
    <w:basedOn w:val="DefaultParagraphFont"/>
    <w:link w:val="Heading8"/>
    <w:uiPriority w:val="9"/>
    <w:rsid w:val="008A02E3"/>
    <w:rPr>
      <w:rFonts w:asciiTheme="majorHAnsi" w:eastAsiaTheme="majorEastAsia" w:hAnsiTheme="majorHAnsi" w:cstheme="majorBidi"/>
      <w:b/>
      <w:color w:val="0E0048" w:themeColor="text2"/>
      <w:sz w:val="32"/>
      <w:szCs w:val="21"/>
    </w:rPr>
  </w:style>
  <w:style w:type="character" w:customStyle="1" w:styleId="Heading9Char">
    <w:name w:val="Heading 9 Char"/>
    <w:basedOn w:val="DefaultParagraphFont"/>
    <w:link w:val="Heading9"/>
    <w:uiPriority w:val="9"/>
    <w:rsid w:val="008A02E3"/>
    <w:rPr>
      <w:rFonts w:asciiTheme="majorHAnsi" w:eastAsiaTheme="majorEastAsia" w:hAnsiTheme="majorHAnsi" w:cstheme="majorBidi"/>
      <w:b/>
      <w:iCs/>
      <w:color w:val="0E0048" w:themeColor="text2"/>
      <w:sz w:val="28"/>
      <w:szCs w:val="21"/>
    </w:rPr>
  </w:style>
  <w:style w:type="paragraph" w:styleId="ListBullet">
    <w:name w:val="List Bullet"/>
    <w:basedOn w:val="Normal"/>
    <w:uiPriority w:val="16"/>
    <w:rsid w:val="008A02E3"/>
    <w:pPr>
      <w:numPr>
        <w:numId w:val="12"/>
      </w:numPr>
      <w:contextualSpacing/>
    </w:pPr>
  </w:style>
  <w:style w:type="paragraph" w:styleId="ListParagraph">
    <w:name w:val="List Paragraph"/>
    <w:basedOn w:val="Normal"/>
    <w:uiPriority w:val="18"/>
    <w:qFormat/>
    <w:rsid w:val="008A02E3"/>
    <w:pPr>
      <w:ind w:left="357"/>
      <w:contextualSpacing/>
    </w:pPr>
  </w:style>
  <w:style w:type="paragraph" w:styleId="ListBullet2">
    <w:name w:val="List Bullet 2"/>
    <w:basedOn w:val="Normal"/>
    <w:uiPriority w:val="16"/>
    <w:rsid w:val="008A02E3"/>
    <w:pPr>
      <w:numPr>
        <w:ilvl w:val="1"/>
        <w:numId w:val="12"/>
      </w:numPr>
      <w:contextualSpacing/>
    </w:pPr>
  </w:style>
  <w:style w:type="table" w:customStyle="1" w:styleId="TableGridSmall">
    <w:name w:val="Table Grid Small"/>
    <w:basedOn w:val="TableNormal"/>
    <w:uiPriority w:val="99"/>
    <w:rsid w:val="008A02E3"/>
    <w:pPr>
      <w:spacing w:before="60" w:after="0" w:line="240" w:lineRule="auto"/>
    </w:pPr>
    <w:rPr>
      <w:color w:val="auto"/>
      <w:sz w:val="18"/>
      <w:szCs w:val="20"/>
      <w:lang w:eastAsia="en-AU"/>
    </w:rPr>
    <w:tblPr>
      <w:tblBorders>
        <w:top w:val="single" w:sz="8" w:space="0" w:color="B3BCDF" w:themeColor="accent1" w:themeTint="66"/>
        <w:left w:val="single" w:sz="8" w:space="0" w:color="B3BCDF" w:themeColor="accent1" w:themeTint="66"/>
        <w:bottom w:val="single" w:sz="8" w:space="0" w:color="B3BCDF" w:themeColor="accent1" w:themeTint="66"/>
        <w:right w:val="single" w:sz="8" w:space="0" w:color="B3BCDF" w:themeColor="accent1" w:themeTint="66"/>
        <w:insideH w:val="single" w:sz="8" w:space="0" w:color="B3BCDF" w:themeColor="accent1" w:themeTint="66"/>
        <w:insideV w:val="single" w:sz="8" w:space="0" w:color="B3BCDF" w:themeColor="accent1" w:themeTint="66"/>
      </w:tblBorders>
    </w:tblPr>
    <w:tblStylePr w:type="firstRow">
      <w:rPr>
        <w:b/>
        <w:color w:val="FFFFFF" w:themeColor="background1"/>
      </w:rPr>
      <w:tblPr/>
      <w:trPr>
        <w:tblHeader/>
      </w:trPr>
      <w:tcPr>
        <w:shd w:val="clear" w:color="auto" w:fill="485DAA" w:themeFill="accent1"/>
      </w:tcPr>
    </w:tblStylePr>
    <w:tblStylePr w:type="firstCol">
      <w:rPr>
        <w:b w:val="0"/>
      </w:rPr>
    </w:tblStylePr>
  </w:style>
  <w:style w:type="paragraph" w:styleId="ListBullet4">
    <w:name w:val="List Bullet 4"/>
    <w:basedOn w:val="Normal"/>
    <w:uiPriority w:val="16"/>
    <w:rsid w:val="008A02E3"/>
    <w:pPr>
      <w:numPr>
        <w:ilvl w:val="3"/>
        <w:numId w:val="12"/>
      </w:numPr>
      <w:contextualSpacing/>
    </w:pPr>
  </w:style>
  <w:style w:type="paragraph" w:styleId="FootnoteText">
    <w:name w:val="footnote text"/>
    <w:basedOn w:val="Normal"/>
    <w:link w:val="FootnoteTextChar"/>
    <w:uiPriority w:val="99"/>
    <w:rsid w:val="008A02E3"/>
    <w:pPr>
      <w:tabs>
        <w:tab w:val="left" w:pos="227"/>
      </w:tabs>
      <w:spacing w:after="0" w:line="240" w:lineRule="auto"/>
      <w:ind w:left="227" w:hanging="227"/>
    </w:pPr>
    <w:rPr>
      <w:sz w:val="18"/>
      <w:szCs w:val="20"/>
    </w:rPr>
  </w:style>
  <w:style w:type="paragraph" w:styleId="ListBullet5">
    <w:name w:val="List Bullet 5"/>
    <w:basedOn w:val="Normal"/>
    <w:uiPriority w:val="16"/>
    <w:rsid w:val="008A02E3"/>
    <w:pPr>
      <w:numPr>
        <w:ilvl w:val="4"/>
        <w:numId w:val="9"/>
      </w:numPr>
      <w:contextualSpacing/>
    </w:pPr>
  </w:style>
  <w:style w:type="numbering" w:styleId="111111">
    <w:name w:val="Outline List 2"/>
    <w:basedOn w:val="NoList"/>
    <w:uiPriority w:val="99"/>
    <w:semiHidden/>
    <w:unhideWhenUsed/>
    <w:rsid w:val="003B01D3"/>
    <w:pPr>
      <w:numPr>
        <w:numId w:val="3"/>
      </w:numPr>
    </w:pPr>
  </w:style>
  <w:style w:type="numbering" w:styleId="1ai">
    <w:name w:val="Outline List 1"/>
    <w:basedOn w:val="NoList"/>
    <w:uiPriority w:val="99"/>
    <w:semiHidden/>
    <w:unhideWhenUsed/>
    <w:rsid w:val="008A02E3"/>
  </w:style>
  <w:style w:type="paragraph" w:styleId="ListNumber">
    <w:name w:val="List Number"/>
    <w:basedOn w:val="Normal"/>
    <w:uiPriority w:val="16"/>
    <w:rsid w:val="008A02E3"/>
    <w:pPr>
      <w:numPr>
        <w:numId w:val="10"/>
      </w:numPr>
      <w:contextualSpacing/>
    </w:pPr>
  </w:style>
  <w:style w:type="paragraph" w:styleId="ListNumber2">
    <w:name w:val="List Number 2"/>
    <w:basedOn w:val="Normal"/>
    <w:uiPriority w:val="16"/>
    <w:rsid w:val="008A02E3"/>
    <w:pPr>
      <w:numPr>
        <w:ilvl w:val="1"/>
        <w:numId w:val="10"/>
      </w:numPr>
      <w:contextualSpacing/>
    </w:pPr>
  </w:style>
  <w:style w:type="paragraph" w:styleId="ListNumber3">
    <w:name w:val="List Number 3"/>
    <w:basedOn w:val="Normal"/>
    <w:uiPriority w:val="16"/>
    <w:rsid w:val="008A02E3"/>
    <w:pPr>
      <w:numPr>
        <w:ilvl w:val="2"/>
        <w:numId w:val="10"/>
      </w:numPr>
      <w:contextualSpacing/>
    </w:pPr>
  </w:style>
  <w:style w:type="paragraph" w:styleId="ListNumber4">
    <w:name w:val="List Number 4"/>
    <w:basedOn w:val="Normal"/>
    <w:uiPriority w:val="16"/>
    <w:rsid w:val="008A02E3"/>
    <w:pPr>
      <w:numPr>
        <w:ilvl w:val="3"/>
        <w:numId w:val="10"/>
      </w:numPr>
      <w:contextualSpacing/>
    </w:pPr>
  </w:style>
  <w:style w:type="paragraph" w:styleId="ListNumber5">
    <w:name w:val="List Number 5"/>
    <w:basedOn w:val="Normal"/>
    <w:uiPriority w:val="16"/>
    <w:rsid w:val="008A02E3"/>
    <w:pPr>
      <w:numPr>
        <w:ilvl w:val="4"/>
        <w:numId w:val="10"/>
      </w:numPr>
      <w:contextualSpacing/>
    </w:pPr>
  </w:style>
  <w:style w:type="character" w:customStyle="1" w:styleId="FootnoteTextChar">
    <w:name w:val="Footnote Text Char"/>
    <w:basedOn w:val="DefaultParagraphFont"/>
    <w:link w:val="FootnoteText"/>
    <w:uiPriority w:val="99"/>
    <w:rsid w:val="008A02E3"/>
    <w:rPr>
      <w:sz w:val="18"/>
      <w:szCs w:val="20"/>
    </w:rPr>
  </w:style>
  <w:style w:type="character" w:styleId="FootnoteReference">
    <w:name w:val="footnote reference"/>
    <w:basedOn w:val="DefaultParagraphFont"/>
    <w:uiPriority w:val="99"/>
    <w:rsid w:val="007042FF"/>
    <w:rPr>
      <w:color w:val="FFFFFF" w:themeColor="background2"/>
      <w:vertAlign w:val="superscript"/>
    </w:rPr>
  </w:style>
  <w:style w:type="paragraph" w:styleId="Caption">
    <w:name w:val="caption"/>
    <w:basedOn w:val="Normal"/>
    <w:next w:val="Normal"/>
    <w:uiPriority w:val="20"/>
    <w:qFormat/>
    <w:rsid w:val="00415A2A"/>
    <w:pPr>
      <w:spacing w:before="240" w:after="60" w:line="240" w:lineRule="auto"/>
    </w:pPr>
    <w:rPr>
      <w:rFonts w:ascii="Myriad Pro" w:hAnsi="Myriad Pro"/>
      <w:iCs/>
      <w:color w:val="0E0048" w:themeColor="text2"/>
      <w:sz w:val="18"/>
      <w:szCs w:val="18"/>
    </w:rPr>
  </w:style>
  <w:style w:type="paragraph" w:styleId="NoteHeading">
    <w:name w:val="Note Heading"/>
    <w:basedOn w:val="Normal"/>
    <w:next w:val="Normal"/>
    <w:link w:val="NoteHeadingChar"/>
    <w:uiPriority w:val="99"/>
    <w:unhideWhenUsed/>
    <w:rsid w:val="008A02E3"/>
    <w:pPr>
      <w:spacing w:after="0" w:line="240" w:lineRule="auto"/>
    </w:pPr>
    <w:rPr>
      <w:rFonts w:ascii="Arial" w:hAnsi="Arial"/>
      <w:sz w:val="20"/>
      <w:szCs w:val="20"/>
    </w:rPr>
  </w:style>
  <w:style w:type="character" w:customStyle="1" w:styleId="NoteHeadingChar">
    <w:name w:val="Note Heading Char"/>
    <w:basedOn w:val="DefaultParagraphFont"/>
    <w:link w:val="NoteHeading"/>
    <w:uiPriority w:val="99"/>
    <w:rsid w:val="008A02E3"/>
    <w:rPr>
      <w:rFonts w:ascii="Arial" w:hAnsi="Arial"/>
      <w:sz w:val="20"/>
      <w:szCs w:val="20"/>
    </w:rPr>
  </w:style>
  <w:style w:type="paragraph" w:styleId="IntenseQuote">
    <w:name w:val="Intense Quote"/>
    <w:basedOn w:val="Normal"/>
    <w:next w:val="Normal"/>
    <w:link w:val="IntenseQuoteChar"/>
    <w:uiPriority w:val="30"/>
    <w:semiHidden/>
    <w:qFormat/>
    <w:rsid w:val="008A02E3"/>
    <w:pPr>
      <w:spacing w:before="240" w:after="240"/>
    </w:pPr>
    <w:rPr>
      <w:b/>
      <w:iCs/>
      <w:color w:val="485DAA" w:themeColor="accent1"/>
      <w:sz w:val="26"/>
    </w:rPr>
  </w:style>
  <w:style w:type="character" w:customStyle="1" w:styleId="IntenseQuoteChar">
    <w:name w:val="Intense Quote Char"/>
    <w:basedOn w:val="DefaultParagraphFont"/>
    <w:link w:val="IntenseQuote"/>
    <w:uiPriority w:val="30"/>
    <w:semiHidden/>
    <w:rsid w:val="008A02E3"/>
    <w:rPr>
      <w:b/>
      <w:iCs/>
      <w:color w:val="485DAA" w:themeColor="accent1"/>
      <w:sz w:val="26"/>
    </w:rPr>
  </w:style>
  <w:style w:type="paragraph" w:styleId="Salutation">
    <w:name w:val="Salutation"/>
    <w:basedOn w:val="Normal"/>
    <w:next w:val="Normal"/>
    <w:link w:val="SalutationChar"/>
    <w:uiPriority w:val="34"/>
    <w:rsid w:val="008A02E3"/>
    <w:pPr>
      <w:spacing w:after="0"/>
    </w:pPr>
    <w:rPr>
      <w:b/>
    </w:rPr>
  </w:style>
  <w:style w:type="character" w:customStyle="1" w:styleId="SalutationChar">
    <w:name w:val="Salutation Char"/>
    <w:basedOn w:val="DefaultParagraphFont"/>
    <w:link w:val="Salutation"/>
    <w:uiPriority w:val="34"/>
    <w:rsid w:val="008A02E3"/>
    <w:rPr>
      <w:b/>
    </w:rPr>
  </w:style>
  <w:style w:type="paragraph" w:styleId="Signature">
    <w:name w:val="Signature"/>
    <w:basedOn w:val="Normal"/>
    <w:link w:val="SignatureChar"/>
    <w:uiPriority w:val="34"/>
    <w:rsid w:val="008A02E3"/>
    <w:pPr>
      <w:spacing w:before="720" w:after="0" w:line="240" w:lineRule="auto"/>
      <w:contextualSpacing/>
    </w:pPr>
  </w:style>
  <w:style w:type="character" w:customStyle="1" w:styleId="SignatureChar">
    <w:name w:val="Signature Char"/>
    <w:basedOn w:val="DefaultParagraphFont"/>
    <w:link w:val="Signature"/>
    <w:uiPriority w:val="34"/>
    <w:rsid w:val="008A02E3"/>
  </w:style>
  <w:style w:type="paragraph" w:styleId="Date">
    <w:name w:val="Date"/>
    <w:basedOn w:val="Normal"/>
    <w:next w:val="Normal"/>
    <w:link w:val="DateChar"/>
    <w:uiPriority w:val="34"/>
    <w:rsid w:val="008A02E3"/>
    <w:pPr>
      <w:spacing w:after="600"/>
    </w:pPr>
  </w:style>
  <w:style w:type="character" w:customStyle="1" w:styleId="DateChar">
    <w:name w:val="Date Char"/>
    <w:basedOn w:val="DefaultParagraphFont"/>
    <w:link w:val="Date"/>
    <w:uiPriority w:val="34"/>
    <w:rsid w:val="008A02E3"/>
  </w:style>
  <w:style w:type="paragraph" w:styleId="EnvelopeAddress">
    <w:name w:val="envelope address"/>
    <w:basedOn w:val="Normal"/>
    <w:uiPriority w:val="34"/>
    <w:rsid w:val="008A02E3"/>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DE093F"/>
    <w:pPr>
      <w:spacing w:before="2160" w:after="200" w:line="276" w:lineRule="auto"/>
      <w:ind w:left="-284" w:right="-340"/>
      <w:contextualSpacing/>
    </w:pPr>
    <w:rPr>
      <w:rFonts w:asciiTheme="majorHAnsi" w:eastAsiaTheme="majorEastAsia" w:hAnsiTheme="majorHAnsi" w:cstheme="majorBidi"/>
      <w:b/>
      <w:color w:val="FFFFFF" w:themeColor="background1"/>
      <w:spacing w:val="-10"/>
      <w:kern w:val="28"/>
      <w:sz w:val="52"/>
      <w:szCs w:val="56"/>
    </w:rPr>
  </w:style>
  <w:style w:type="character" w:customStyle="1" w:styleId="TitleChar">
    <w:name w:val="Title Char"/>
    <w:basedOn w:val="DefaultParagraphFont"/>
    <w:link w:val="Title"/>
    <w:uiPriority w:val="38"/>
    <w:rsid w:val="00DE093F"/>
    <w:rPr>
      <w:rFonts w:asciiTheme="majorHAnsi" w:eastAsiaTheme="majorEastAsia" w:hAnsiTheme="majorHAnsi" w:cstheme="majorBidi"/>
      <w:b/>
      <w:color w:val="FFFFFF" w:themeColor="background1"/>
      <w:spacing w:val="-10"/>
      <w:kern w:val="28"/>
      <w:sz w:val="52"/>
      <w:szCs w:val="56"/>
    </w:rPr>
  </w:style>
  <w:style w:type="paragraph" w:customStyle="1" w:styleId="CoverSubtitle">
    <w:name w:val="Cover Subtitle"/>
    <w:basedOn w:val="Normal"/>
    <w:next w:val="Normal"/>
    <w:uiPriority w:val="36"/>
    <w:qFormat/>
    <w:rsid w:val="003B596C"/>
    <w:rPr>
      <w:rFonts w:asciiTheme="majorHAnsi" w:hAnsiTheme="majorHAnsi"/>
      <w:b/>
      <w:sz w:val="44"/>
    </w:rPr>
  </w:style>
  <w:style w:type="table" w:styleId="TableGrid">
    <w:name w:val="Table Grid"/>
    <w:basedOn w:val="TableNormal"/>
    <w:uiPriority w:val="59"/>
    <w:rsid w:val="009472AA"/>
    <w:pPr>
      <w:spacing w:before="60" w:after="60" w:line="240" w:lineRule="auto"/>
    </w:pPr>
    <w:tblPr>
      <w:tblBorders>
        <w:bottom w:val="single" w:sz="4" w:space="0" w:color="000000" w:themeColor="text1"/>
        <w:insideH w:val="single" w:sz="4" w:space="0" w:color="000000" w:themeColor="text1"/>
      </w:tblBorders>
    </w:tblPr>
    <w:tblStylePr w:type="firstRow">
      <w:rPr>
        <w:rFonts w:ascii="Myriad Pro" w:hAnsi="Myriad Pro"/>
        <w:b w:val="0"/>
        <w:color w:val="FFFFFF" w:themeColor="background1"/>
      </w:rPr>
      <w:tblPr/>
      <w:tcPr>
        <w:shd w:val="clear" w:color="auto" w:fill="0E0048" w:themeFill="text2"/>
      </w:tcPr>
    </w:tblStylePr>
    <w:tblStylePr w:type="lastRow">
      <w:rPr>
        <w:rFonts w:ascii="Myriad Pro" w:hAnsi="Myriad Pro"/>
        <w:b w:val="0"/>
      </w:rPr>
      <w:tblPr/>
      <w:tcPr>
        <w:shd w:val="clear" w:color="auto" w:fill="FFF8B3" w:themeFill="accent6"/>
      </w:tcPr>
    </w:tblStylePr>
  </w:style>
  <w:style w:type="character" w:styleId="PlaceholderText">
    <w:name w:val="Placeholder Text"/>
    <w:basedOn w:val="DefaultParagraphFont"/>
    <w:uiPriority w:val="99"/>
    <w:rsid w:val="008A02E3"/>
    <w:rPr>
      <w:color w:val="C00000"/>
    </w:rPr>
  </w:style>
  <w:style w:type="table" w:customStyle="1" w:styleId="TableHidden">
    <w:name w:val="Table Hidden"/>
    <w:basedOn w:val="TableNormal"/>
    <w:uiPriority w:val="99"/>
    <w:rsid w:val="008A02E3"/>
    <w:tblPr>
      <w:tblCellMar>
        <w:left w:w="0" w:type="dxa"/>
        <w:right w:w="0" w:type="dxa"/>
      </w:tblCellMar>
    </w:tblPr>
  </w:style>
  <w:style w:type="paragraph" w:styleId="Quote">
    <w:name w:val="Quote"/>
    <w:basedOn w:val="Normal"/>
    <w:next w:val="Normal"/>
    <w:link w:val="QuoteChar"/>
    <w:uiPriority w:val="29"/>
    <w:qFormat/>
    <w:rsid w:val="008A02E3"/>
    <w:pPr>
      <w:spacing w:before="120"/>
      <w:ind w:left="862" w:right="862"/>
      <w:jc w:val="center"/>
    </w:pPr>
    <w:rPr>
      <w:i/>
      <w:iCs/>
      <w:color w:val="404040" w:themeColor="text1" w:themeTint="BF"/>
    </w:rPr>
  </w:style>
  <w:style w:type="character" w:customStyle="1" w:styleId="QuoteChar">
    <w:name w:val="Quote Char"/>
    <w:basedOn w:val="DefaultParagraphFont"/>
    <w:link w:val="Quote"/>
    <w:uiPriority w:val="29"/>
    <w:rsid w:val="008A02E3"/>
    <w:rPr>
      <w:i/>
      <w:iCs/>
      <w:color w:val="404040" w:themeColor="text1" w:themeTint="BF"/>
    </w:rPr>
  </w:style>
  <w:style w:type="table" w:customStyle="1" w:styleId="TableGridwithOptions">
    <w:name w:val="Table Grid with Options"/>
    <w:basedOn w:val="TableNormal"/>
    <w:uiPriority w:val="99"/>
    <w:rsid w:val="008A02E3"/>
    <w:pPr>
      <w:spacing w:before="60" w:after="0" w:line="240" w:lineRule="auto"/>
    </w:pPr>
    <w:tblPr>
      <w:tblStyleRowBandSize w:val="1"/>
      <w:tblBorders>
        <w:top w:val="single" w:sz="8" w:space="0" w:color="B3BCDF" w:themeColor="accent1" w:themeTint="66"/>
        <w:left w:val="single" w:sz="8" w:space="0" w:color="B3BCDF" w:themeColor="accent1" w:themeTint="66"/>
        <w:bottom w:val="single" w:sz="8" w:space="0" w:color="B3BCDF" w:themeColor="accent1" w:themeTint="66"/>
        <w:right w:val="single" w:sz="8" w:space="0" w:color="B3BCDF" w:themeColor="accent1" w:themeTint="66"/>
        <w:insideH w:val="single" w:sz="8" w:space="0" w:color="B3BCDF" w:themeColor="accent1" w:themeTint="66"/>
        <w:insideV w:val="single" w:sz="8" w:space="0" w:color="B3BCDF" w:themeColor="accent1" w:themeTint="66"/>
      </w:tblBorders>
    </w:tblPr>
    <w:tblStylePr w:type="firstRow">
      <w:rPr>
        <w:b/>
        <w:color w:val="000000" w:themeColor="text1"/>
      </w:rPr>
      <w:tblPr/>
      <w:tcPr>
        <w:shd w:val="clear" w:color="auto" w:fill="D9DDEF" w:themeFill="accent1" w:themeFillTint="33"/>
      </w:tcPr>
    </w:tblStylePr>
    <w:tblStylePr w:type="lastRow">
      <w:rPr>
        <w:b/>
      </w:rPr>
    </w:tblStylePr>
    <w:tblStylePr w:type="firstCol">
      <w:rPr>
        <w:b/>
      </w:rPr>
    </w:tblStylePr>
    <w:tblStylePr w:type="lastCol">
      <w:pPr>
        <w:jc w:val="right"/>
      </w:pPr>
    </w:tblStylePr>
    <w:tblStylePr w:type="band2Horz">
      <w:tblPr/>
      <w:tcPr>
        <w:shd w:val="clear" w:color="auto" w:fill="D9DDEF" w:themeFill="accent1" w:themeFillTint="33"/>
      </w:tcPr>
    </w:tblStylePr>
  </w:style>
  <w:style w:type="paragraph" w:styleId="TOCHeading">
    <w:name w:val="TOC Heading"/>
    <w:basedOn w:val="Heading1"/>
    <w:next w:val="Normal"/>
    <w:uiPriority w:val="39"/>
    <w:qFormat/>
    <w:rsid w:val="003B596C"/>
    <w:pPr>
      <w:spacing w:after="0" w:line="288" w:lineRule="auto"/>
      <w:outlineLvl w:val="9"/>
    </w:pPr>
  </w:style>
  <w:style w:type="paragraph" w:styleId="TOC1">
    <w:name w:val="toc 1"/>
    <w:basedOn w:val="Normal"/>
    <w:next w:val="Normal"/>
    <w:autoRedefine/>
    <w:uiPriority w:val="39"/>
    <w:rsid w:val="00CE5AD7"/>
    <w:pPr>
      <w:spacing w:after="100"/>
    </w:pPr>
    <w:rPr>
      <w:rFonts w:ascii="Open Sans" w:hAnsi="Open Sans"/>
    </w:rPr>
  </w:style>
  <w:style w:type="paragraph" w:styleId="TOC2">
    <w:name w:val="toc 2"/>
    <w:basedOn w:val="Normal"/>
    <w:next w:val="Normal"/>
    <w:autoRedefine/>
    <w:uiPriority w:val="39"/>
    <w:rsid w:val="00CE5AD7"/>
    <w:pPr>
      <w:spacing w:after="100"/>
      <w:ind w:left="220"/>
    </w:pPr>
    <w:rPr>
      <w:rFonts w:ascii="Open Sans" w:hAnsi="Open Sans"/>
    </w:rPr>
  </w:style>
  <w:style w:type="character" w:styleId="Hyperlink">
    <w:name w:val="Hyperlink"/>
    <w:basedOn w:val="DefaultParagraphFont"/>
    <w:uiPriority w:val="99"/>
    <w:unhideWhenUsed/>
    <w:qFormat/>
    <w:rsid w:val="00CE5AD7"/>
    <w:rPr>
      <w:rFonts w:asciiTheme="minorHAnsi" w:hAnsiTheme="minorHAnsi"/>
      <w:b/>
      <w:color w:val="0E0048" w:themeColor="text2"/>
      <w:u w:val="none"/>
    </w:rPr>
  </w:style>
  <w:style w:type="paragraph" w:customStyle="1" w:styleId="ShadedNormal">
    <w:name w:val="Shaded Normal"/>
    <w:basedOn w:val="Normal"/>
    <w:next w:val="Normal"/>
    <w:uiPriority w:val="15"/>
    <w:qFormat/>
    <w:rsid w:val="008A02E3"/>
    <w:pPr>
      <w:pBdr>
        <w:top w:val="single" w:sz="24" w:space="1" w:color="FFFACC" w:themeColor="accent5" w:themeTint="33"/>
        <w:left w:val="single" w:sz="24" w:space="4" w:color="FFFACC" w:themeColor="accent5" w:themeTint="33"/>
        <w:bottom w:val="single" w:sz="24" w:space="1" w:color="FFFACC" w:themeColor="accent5" w:themeTint="33"/>
        <w:right w:val="single" w:sz="24" w:space="4" w:color="FFFACC" w:themeColor="accent5" w:themeTint="33"/>
      </w:pBdr>
      <w:shd w:val="clear" w:color="auto" w:fill="FFFACC" w:themeFill="accent5" w:themeFillTint="33"/>
      <w:spacing w:after="113" w:line="276" w:lineRule="auto"/>
      <w:ind w:left="170" w:right="170"/>
    </w:pPr>
    <w:rPr>
      <w:szCs w:val="20"/>
    </w:rPr>
  </w:style>
  <w:style w:type="paragraph" w:customStyle="1" w:styleId="Spacer">
    <w:name w:val="Spacer"/>
    <w:basedOn w:val="Normal"/>
    <w:semiHidden/>
    <w:locked/>
    <w:rsid w:val="008A02E3"/>
    <w:pPr>
      <w:spacing w:after="0" w:line="240" w:lineRule="auto"/>
    </w:pPr>
    <w:rPr>
      <w:rFonts w:ascii="Arial" w:hAnsi="Arial"/>
      <w:sz w:val="2"/>
      <w:szCs w:val="20"/>
    </w:rPr>
  </w:style>
  <w:style w:type="paragraph" w:customStyle="1" w:styleId="Source">
    <w:name w:val="Source"/>
    <w:basedOn w:val="Normal"/>
    <w:next w:val="Normal"/>
    <w:uiPriority w:val="15"/>
    <w:qFormat/>
    <w:rsid w:val="008A02E3"/>
    <w:pPr>
      <w:numPr>
        <w:ilvl w:val="4"/>
        <w:numId w:val="12"/>
      </w:numPr>
      <w:spacing w:before="57" w:after="113" w:line="276" w:lineRule="auto"/>
    </w:pPr>
    <w:rPr>
      <w:sz w:val="17"/>
      <w:szCs w:val="20"/>
    </w:rPr>
  </w:style>
  <w:style w:type="paragraph" w:customStyle="1" w:styleId="Introduction">
    <w:name w:val="Introduction"/>
    <w:basedOn w:val="IntenseQuote"/>
    <w:next w:val="Normal"/>
    <w:uiPriority w:val="10"/>
    <w:qFormat/>
    <w:rsid w:val="004957E1"/>
    <w:rPr>
      <w:rFonts w:asciiTheme="majorHAnsi" w:hAnsiTheme="majorHAnsi"/>
      <w:color w:val="0E0048" w:themeColor="text2"/>
    </w:rPr>
  </w:style>
  <w:style w:type="paragraph" w:styleId="Header">
    <w:name w:val="header"/>
    <w:basedOn w:val="Normal"/>
    <w:link w:val="HeaderChar"/>
    <w:uiPriority w:val="44"/>
    <w:rsid w:val="00BA2DF9"/>
    <w:pPr>
      <w:tabs>
        <w:tab w:val="center" w:pos="4513"/>
        <w:tab w:val="right" w:pos="9026"/>
      </w:tabs>
      <w:spacing w:after="0" w:line="240" w:lineRule="auto"/>
    </w:pPr>
    <w:rPr>
      <w:b/>
      <w:color w:val="FFFFFF" w:themeColor="background1"/>
      <w:sz w:val="24"/>
    </w:rPr>
  </w:style>
  <w:style w:type="character" w:customStyle="1" w:styleId="HeaderChar">
    <w:name w:val="Header Char"/>
    <w:basedOn w:val="DefaultParagraphFont"/>
    <w:link w:val="Header"/>
    <w:uiPriority w:val="44"/>
    <w:rsid w:val="00BA2DF9"/>
    <w:rPr>
      <w:b/>
      <w:color w:val="FFFFFF" w:themeColor="background1"/>
      <w:sz w:val="24"/>
    </w:rPr>
  </w:style>
  <w:style w:type="paragraph" w:styleId="Footer">
    <w:name w:val="footer"/>
    <w:basedOn w:val="Normal"/>
    <w:link w:val="FooterChar"/>
    <w:uiPriority w:val="44"/>
    <w:rsid w:val="00BA2DF9"/>
    <w:pPr>
      <w:tabs>
        <w:tab w:val="center" w:pos="4513"/>
        <w:tab w:val="right" w:pos="9026"/>
      </w:tabs>
      <w:spacing w:after="0" w:line="240" w:lineRule="auto"/>
    </w:pPr>
    <w:rPr>
      <w:b/>
    </w:rPr>
  </w:style>
  <w:style w:type="character" w:customStyle="1" w:styleId="FooterChar">
    <w:name w:val="Footer Char"/>
    <w:basedOn w:val="DefaultParagraphFont"/>
    <w:link w:val="Footer"/>
    <w:uiPriority w:val="44"/>
    <w:rsid w:val="00BA2DF9"/>
    <w:rPr>
      <w:b/>
    </w:rPr>
  </w:style>
  <w:style w:type="paragraph" w:customStyle="1" w:styleId="Subheading">
    <w:name w:val="Subheading"/>
    <w:basedOn w:val="Normal"/>
    <w:next w:val="Normal"/>
    <w:uiPriority w:val="9"/>
    <w:qFormat/>
    <w:rsid w:val="003B596C"/>
    <w:pPr>
      <w:keepNext/>
      <w:spacing w:before="240" w:after="60" w:line="240" w:lineRule="auto"/>
    </w:pPr>
    <w:rPr>
      <w:rFonts w:asciiTheme="majorHAnsi" w:hAnsiTheme="majorHAnsi"/>
      <w:b/>
      <w:color w:val="0E0048" w:themeColor="text2"/>
      <w:sz w:val="24"/>
    </w:rPr>
  </w:style>
  <w:style w:type="numbering" w:customStyle="1" w:styleId="TableList">
    <w:name w:val="Table List"/>
    <w:basedOn w:val="NoList"/>
    <w:uiPriority w:val="99"/>
    <w:rsid w:val="008A02E3"/>
  </w:style>
  <w:style w:type="paragraph" w:styleId="ListContinue">
    <w:name w:val="List Continue"/>
    <w:basedOn w:val="Normal"/>
    <w:uiPriority w:val="17"/>
    <w:rsid w:val="008A02E3"/>
    <w:pPr>
      <w:numPr>
        <w:numId w:val="13"/>
      </w:numPr>
      <w:spacing w:before="60" w:after="60"/>
    </w:pPr>
  </w:style>
  <w:style w:type="paragraph" w:styleId="ListContinue2">
    <w:name w:val="List Continue 2"/>
    <w:basedOn w:val="Normal"/>
    <w:uiPriority w:val="17"/>
    <w:rsid w:val="008A02E3"/>
    <w:pPr>
      <w:numPr>
        <w:ilvl w:val="1"/>
        <w:numId w:val="13"/>
      </w:numPr>
      <w:spacing w:before="60" w:after="60"/>
    </w:pPr>
  </w:style>
  <w:style w:type="paragraph" w:styleId="ListContinue3">
    <w:name w:val="List Continue 3"/>
    <w:basedOn w:val="Normal"/>
    <w:uiPriority w:val="17"/>
    <w:rsid w:val="008A02E3"/>
    <w:pPr>
      <w:numPr>
        <w:ilvl w:val="2"/>
        <w:numId w:val="13"/>
      </w:numPr>
      <w:spacing w:before="60" w:after="60"/>
    </w:pPr>
  </w:style>
  <w:style w:type="paragraph" w:styleId="ListContinue4">
    <w:name w:val="List Continue 4"/>
    <w:basedOn w:val="Normal"/>
    <w:uiPriority w:val="17"/>
    <w:semiHidden/>
    <w:rsid w:val="008A02E3"/>
    <w:pPr>
      <w:numPr>
        <w:ilvl w:val="3"/>
        <w:numId w:val="13"/>
      </w:numPr>
      <w:spacing w:before="60" w:after="60"/>
    </w:pPr>
  </w:style>
  <w:style w:type="paragraph" w:styleId="ListContinue5">
    <w:name w:val="List Continue 5"/>
    <w:basedOn w:val="Normal"/>
    <w:uiPriority w:val="17"/>
    <w:semiHidden/>
    <w:rsid w:val="008A02E3"/>
    <w:pPr>
      <w:numPr>
        <w:ilvl w:val="4"/>
        <w:numId w:val="13"/>
      </w:numPr>
      <w:spacing w:before="60" w:after="60"/>
    </w:pPr>
  </w:style>
  <w:style w:type="paragraph" w:styleId="ListBullet3">
    <w:name w:val="List Bullet 3"/>
    <w:basedOn w:val="Normal"/>
    <w:uiPriority w:val="16"/>
    <w:rsid w:val="008A02E3"/>
    <w:pPr>
      <w:numPr>
        <w:ilvl w:val="2"/>
        <w:numId w:val="12"/>
      </w:numPr>
      <w:contextualSpacing/>
    </w:pPr>
  </w:style>
  <w:style w:type="paragraph" w:styleId="TOC3">
    <w:name w:val="toc 3"/>
    <w:basedOn w:val="Normal"/>
    <w:next w:val="Normal"/>
    <w:autoRedefine/>
    <w:uiPriority w:val="39"/>
    <w:rsid w:val="008A02E3"/>
    <w:pPr>
      <w:spacing w:after="100"/>
      <w:ind w:left="440"/>
    </w:pPr>
  </w:style>
  <w:style w:type="paragraph" w:styleId="TOC4">
    <w:name w:val="toc 4"/>
    <w:basedOn w:val="Normal"/>
    <w:next w:val="Normal"/>
    <w:autoRedefine/>
    <w:uiPriority w:val="39"/>
    <w:rsid w:val="008A02E3"/>
    <w:pPr>
      <w:spacing w:after="100"/>
      <w:ind w:left="660"/>
    </w:pPr>
  </w:style>
  <w:style w:type="paragraph" w:styleId="List">
    <w:name w:val="List"/>
    <w:basedOn w:val="Normal"/>
    <w:uiPriority w:val="18"/>
    <w:rsid w:val="008A02E3"/>
    <w:pPr>
      <w:numPr>
        <w:numId w:val="11"/>
      </w:numPr>
      <w:contextualSpacing/>
    </w:pPr>
  </w:style>
  <w:style w:type="paragraph" w:styleId="List2">
    <w:name w:val="List 2"/>
    <w:basedOn w:val="Normal"/>
    <w:uiPriority w:val="18"/>
    <w:rsid w:val="008A02E3"/>
    <w:pPr>
      <w:numPr>
        <w:ilvl w:val="1"/>
        <w:numId w:val="11"/>
      </w:numPr>
      <w:contextualSpacing/>
    </w:pPr>
  </w:style>
  <w:style w:type="paragraph" w:styleId="List3">
    <w:name w:val="List 3"/>
    <w:basedOn w:val="Normal"/>
    <w:uiPriority w:val="18"/>
    <w:rsid w:val="008A02E3"/>
    <w:pPr>
      <w:numPr>
        <w:ilvl w:val="2"/>
        <w:numId w:val="11"/>
      </w:numPr>
      <w:contextualSpacing/>
    </w:pPr>
  </w:style>
  <w:style w:type="paragraph" w:styleId="List4">
    <w:name w:val="List 4"/>
    <w:basedOn w:val="Normal"/>
    <w:uiPriority w:val="18"/>
    <w:rsid w:val="008A02E3"/>
    <w:pPr>
      <w:numPr>
        <w:ilvl w:val="3"/>
        <w:numId w:val="11"/>
      </w:numPr>
      <w:contextualSpacing/>
    </w:pPr>
  </w:style>
  <w:style w:type="paragraph" w:styleId="List5">
    <w:name w:val="List 5"/>
    <w:basedOn w:val="Normal"/>
    <w:uiPriority w:val="18"/>
    <w:rsid w:val="008A02E3"/>
    <w:pPr>
      <w:numPr>
        <w:ilvl w:val="4"/>
        <w:numId w:val="11"/>
      </w:numPr>
      <w:contextualSpacing/>
    </w:pPr>
  </w:style>
  <w:style w:type="paragraph" w:customStyle="1" w:styleId="Copyright">
    <w:name w:val="Copyright"/>
    <w:basedOn w:val="Normal"/>
    <w:uiPriority w:val="24"/>
    <w:qFormat/>
    <w:rsid w:val="008A02E3"/>
    <w:pPr>
      <w:framePr w:wrap="around" w:hAnchor="text" w:yAlign="bottom"/>
      <w:spacing w:after="113" w:line="276" w:lineRule="auto"/>
    </w:pPr>
    <w:rPr>
      <w:sz w:val="16"/>
      <w:szCs w:val="20"/>
    </w:rPr>
  </w:style>
  <w:style w:type="character" w:styleId="FollowedHyperlink">
    <w:name w:val="FollowedHyperlink"/>
    <w:basedOn w:val="DefaultParagraphFont"/>
    <w:uiPriority w:val="44"/>
    <w:rsid w:val="00CE5AD7"/>
    <w:rPr>
      <w:rFonts w:asciiTheme="minorHAnsi" w:hAnsiTheme="minorHAnsi"/>
      <w:b/>
      <w:color w:val="0E0048" w:themeColor="text2"/>
      <w:u w:val="none"/>
    </w:rPr>
  </w:style>
  <w:style w:type="character" w:styleId="UnresolvedMention">
    <w:name w:val="Unresolved Mention"/>
    <w:basedOn w:val="DefaultParagraphFont"/>
    <w:uiPriority w:val="99"/>
    <w:semiHidden/>
    <w:locked/>
    <w:rsid w:val="008A02E3"/>
    <w:rPr>
      <w:color w:val="605E5C"/>
      <w:shd w:val="clear" w:color="auto" w:fill="E1DFDD"/>
    </w:rPr>
  </w:style>
  <w:style w:type="table" w:styleId="GridTable1Light">
    <w:name w:val="Grid Table 1 Light"/>
    <w:basedOn w:val="TableNormal"/>
    <w:uiPriority w:val="46"/>
    <w:locked/>
    <w:rsid w:val="007E23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11"/>
    <w:semiHidden/>
    <w:qFormat/>
    <w:rsid w:val="002A78BD"/>
    <w:rPr>
      <w:b/>
      <w:bCs/>
    </w:rPr>
  </w:style>
  <w:style w:type="paragraph" w:styleId="DocumentMap">
    <w:name w:val="Document Map"/>
    <w:basedOn w:val="Normal"/>
    <w:link w:val="DocumentMapChar"/>
    <w:uiPriority w:val="99"/>
    <w:semiHidden/>
    <w:locked/>
    <w:rsid w:val="002A78BD"/>
    <w:pPr>
      <w:spacing w:after="0" w:line="240" w:lineRule="auto"/>
    </w:pPr>
    <w:rPr>
      <w:rFonts w:ascii="Segoe UI" w:hAnsi="Segoe UI" w:cs="Segoe UI"/>
      <w:sz w:val="16"/>
      <w:szCs w:val="16"/>
    </w:rPr>
  </w:style>
  <w:style w:type="paragraph" w:styleId="BalloonText">
    <w:name w:val="Balloon Text"/>
    <w:basedOn w:val="Normal"/>
    <w:link w:val="BalloonTextChar"/>
    <w:uiPriority w:val="99"/>
    <w:semiHidden/>
    <w:unhideWhenUsed/>
    <w:locked/>
    <w:rsid w:val="002A78BD"/>
    <w:pPr>
      <w:spacing w:after="0" w:line="240" w:lineRule="auto"/>
    </w:pPr>
    <w:rPr>
      <w:rFonts w:ascii="Segoe UI" w:hAnsi="Segoe UI" w:cs="Segoe UI"/>
      <w:color w:val="auto"/>
      <w:sz w:val="18"/>
      <w:szCs w:val="18"/>
    </w:rPr>
  </w:style>
  <w:style w:type="character" w:customStyle="1" w:styleId="BalloonTextChar">
    <w:name w:val="Balloon Text Char"/>
    <w:basedOn w:val="DefaultParagraphFont"/>
    <w:link w:val="BalloonText"/>
    <w:uiPriority w:val="99"/>
    <w:semiHidden/>
    <w:rsid w:val="002A78BD"/>
    <w:rPr>
      <w:rFonts w:ascii="Segoe UI" w:hAnsi="Segoe UI" w:cs="Segoe UI"/>
      <w:color w:val="auto"/>
      <w:sz w:val="18"/>
      <w:szCs w:val="18"/>
    </w:rPr>
  </w:style>
  <w:style w:type="character" w:styleId="PageNumber">
    <w:name w:val="page number"/>
    <w:basedOn w:val="DefaultParagraphFont"/>
    <w:uiPriority w:val="99"/>
    <w:semiHidden/>
    <w:locked/>
    <w:rsid w:val="002A78BD"/>
  </w:style>
  <w:style w:type="character" w:styleId="Hashtag">
    <w:name w:val="Hashtag"/>
    <w:basedOn w:val="DefaultParagraphFont"/>
    <w:uiPriority w:val="99"/>
    <w:semiHidden/>
    <w:locked/>
    <w:rsid w:val="002A78BD"/>
    <w:rPr>
      <w:color w:val="2B579A"/>
      <w:shd w:val="clear" w:color="auto" w:fill="E1DFDD"/>
    </w:rPr>
  </w:style>
  <w:style w:type="character" w:styleId="HTMLAcronym">
    <w:name w:val="HTML Acronym"/>
    <w:basedOn w:val="DefaultParagraphFont"/>
    <w:uiPriority w:val="99"/>
    <w:semiHidden/>
    <w:locked/>
    <w:rsid w:val="002A78BD"/>
  </w:style>
  <w:style w:type="character" w:styleId="CommentReference">
    <w:name w:val="annotation reference"/>
    <w:basedOn w:val="DefaultParagraphFont"/>
    <w:uiPriority w:val="99"/>
    <w:semiHidden/>
    <w:unhideWhenUsed/>
    <w:locked/>
    <w:rsid w:val="002A78BD"/>
    <w:rPr>
      <w:sz w:val="16"/>
      <w:szCs w:val="16"/>
    </w:rPr>
  </w:style>
  <w:style w:type="paragraph" w:styleId="CommentText">
    <w:name w:val="annotation text"/>
    <w:basedOn w:val="Normal"/>
    <w:link w:val="CommentTextChar"/>
    <w:uiPriority w:val="99"/>
    <w:unhideWhenUsed/>
    <w:locked/>
    <w:rsid w:val="002A78BD"/>
    <w:pPr>
      <w:spacing w:after="200" w:line="240" w:lineRule="auto"/>
    </w:pPr>
    <w:rPr>
      <w:color w:val="auto"/>
      <w:sz w:val="20"/>
      <w:szCs w:val="20"/>
    </w:rPr>
  </w:style>
  <w:style w:type="character" w:customStyle="1" w:styleId="CommentTextChar">
    <w:name w:val="Comment Text Char"/>
    <w:basedOn w:val="DefaultParagraphFont"/>
    <w:link w:val="CommentText"/>
    <w:uiPriority w:val="99"/>
    <w:rsid w:val="002A78BD"/>
    <w:rPr>
      <w:color w:val="auto"/>
      <w:sz w:val="20"/>
      <w:szCs w:val="20"/>
    </w:rPr>
  </w:style>
  <w:style w:type="paragraph" w:styleId="CommentSubject">
    <w:name w:val="annotation subject"/>
    <w:basedOn w:val="CommentText"/>
    <w:next w:val="CommentText"/>
    <w:link w:val="CommentSubjectChar"/>
    <w:uiPriority w:val="99"/>
    <w:semiHidden/>
    <w:unhideWhenUsed/>
    <w:locked/>
    <w:rsid w:val="002A78BD"/>
    <w:rPr>
      <w:b/>
      <w:bCs/>
    </w:rPr>
  </w:style>
  <w:style w:type="character" w:customStyle="1" w:styleId="CommentSubjectChar">
    <w:name w:val="Comment Subject Char"/>
    <w:basedOn w:val="CommentTextChar"/>
    <w:link w:val="CommentSubject"/>
    <w:uiPriority w:val="99"/>
    <w:semiHidden/>
    <w:rsid w:val="002A78BD"/>
    <w:rPr>
      <w:b/>
      <w:bCs/>
      <w:color w:val="auto"/>
      <w:sz w:val="20"/>
      <w:szCs w:val="20"/>
    </w:rPr>
  </w:style>
  <w:style w:type="paragraph" w:styleId="TOC5">
    <w:name w:val="toc 5"/>
    <w:basedOn w:val="Normal"/>
    <w:next w:val="Normal"/>
    <w:autoRedefine/>
    <w:uiPriority w:val="39"/>
    <w:rsid w:val="002A78BD"/>
    <w:pPr>
      <w:spacing w:after="100" w:line="259" w:lineRule="auto"/>
      <w:ind w:left="880"/>
    </w:pPr>
    <w:rPr>
      <w:rFonts w:eastAsiaTheme="minorEastAsia"/>
      <w:color w:val="auto"/>
      <w:lang w:eastAsia="en-AU"/>
    </w:rPr>
  </w:style>
  <w:style w:type="paragraph" w:styleId="TOC6">
    <w:name w:val="toc 6"/>
    <w:basedOn w:val="Normal"/>
    <w:next w:val="Normal"/>
    <w:autoRedefine/>
    <w:uiPriority w:val="39"/>
    <w:rsid w:val="002A78BD"/>
    <w:pPr>
      <w:spacing w:after="100" w:line="259" w:lineRule="auto"/>
      <w:ind w:left="1100"/>
    </w:pPr>
    <w:rPr>
      <w:rFonts w:eastAsiaTheme="minorEastAsia"/>
      <w:color w:val="auto"/>
      <w:lang w:eastAsia="en-AU"/>
    </w:rPr>
  </w:style>
  <w:style w:type="paragraph" w:styleId="TOC7">
    <w:name w:val="toc 7"/>
    <w:basedOn w:val="Normal"/>
    <w:next w:val="Normal"/>
    <w:autoRedefine/>
    <w:uiPriority w:val="39"/>
    <w:rsid w:val="002A78BD"/>
    <w:pPr>
      <w:spacing w:after="100" w:line="259" w:lineRule="auto"/>
      <w:ind w:left="1320"/>
    </w:pPr>
    <w:rPr>
      <w:rFonts w:eastAsiaTheme="minorEastAsia"/>
      <w:color w:val="auto"/>
      <w:lang w:eastAsia="en-AU"/>
    </w:rPr>
  </w:style>
  <w:style w:type="paragraph" w:styleId="TOC8">
    <w:name w:val="toc 8"/>
    <w:basedOn w:val="Normal"/>
    <w:next w:val="Normal"/>
    <w:autoRedefine/>
    <w:uiPriority w:val="39"/>
    <w:rsid w:val="002A78BD"/>
    <w:pPr>
      <w:spacing w:after="100" w:line="259" w:lineRule="auto"/>
      <w:ind w:left="1540"/>
    </w:pPr>
    <w:rPr>
      <w:rFonts w:eastAsiaTheme="minorEastAsia"/>
      <w:color w:val="auto"/>
      <w:lang w:eastAsia="en-AU"/>
    </w:rPr>
  </w:style>
  <w:style w:type="paragraph" w:styleId="TOC9">
    <w:name w:val="toc 9"/>
    <w:basedOn w:val="Normal"/>
    <w:next w:val="Normal"/>
    <w:autoRedefine/>
    <w:uiPriority w:val="39"/>
    <w:rsid w:val="002A78BD"/>
    <w:pPr>
      <w:spacing w:after="100" w:line="259" w:lineRule="auto"/>
      <w:ind w:left="1760"/>
    </w:pPr>
    <w:rPr>
      <w:rFonts w:eastAsiaTheme="minorEastAsia"/>
      <w:color w:val="auto"/>
      <w:lang w:eastAsia="en-AU"/>
    </w:rPr>
  </w:style>
  <w:style w:type="table" w:styleId="ListTable3">
    <w:name w:val="List Table 3"/>
    <w:basedOn w:val="TableNormal"/>
    <w:uiPriority w:val="48"/>
    <w:locked/>
    <w:rsid w:val="002A78BD"/>
    <w:pPr>
      <w:spacing w:after="0" w:line="240" w:lineRule="auto"/>
    </w:pPr>
    <w:rPr>
      <w:color w:val="au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1Light-Accent2">
    <w:name w:val="Grid Table 1 Light Accent 2"/>
    <w:basedOn w:val="TableNormal"/>
    <w:uiPriority w:val="46"/>
    <w:locked/>
    <w:rsid w:val="002A78BD"/>
    <w:pPr>
      <w:spacing w:after="0" w:line="240" w:lineRule="auto"/>
    </w:pPr>
    <w:rPr>
      <w:color w:val="auto"/>
    </w:rPr>
    <w:tblPr>
      <w:tblStyleRowBandSize w:val="1"/>
      <w:tblStyleColBandSize w:val="1"/>
      <w:tblBorders>
        <w:top w:val="single" w:sz="4" w:space="0" w:color="F9C0A6" w:themeColor="accent2" w:themeTint="66"/>
        <w:left w:val="single" w:sz="4" w:space="0" w:color="F9C0A6" w:themeColor="accent2" w:themeTint="66"/>
        <w:bottom w:val="single" w:sz="4" w:space="0" w:color="F9C0A6" w:themeColor="accent2" w:themeTint="66"/>
        <w:right w:val="single" w:sz="4" w:space="0" w:color="F9C0A6" w:themeColor="accent2" w:themeTint="66"/>
        <w:insideH w:val="single" w:sz="4" w:space="0" w:color="F9C0A6" w:themeColor="accent2" w:themeTint="66"/>
        <w:insideV w:val="single" w:sz="4" w:space="0" w:color="F9C0A6" w:themeColor="accent2" w:themeTint="66"/>
      </w:tblBorders>
    </w:tblPr>
    <w:tblStylePr w:type="firstRow">
      <w:rPr>
        <w:b/>
        <w:bCs/>
      </w:rPr>
      <w:tblPr/>
      <w:tcPr>
        <w:tcBorders>
          <w:bottom w:val="single" w:sz="12" w:space="0" w:color="F7A07A" w:themeColor="accent2" w:themeTint="99"/>
        </w:tcBorders>
      </w:tcPr>
    </w:tblStylePr>
    <w:tblStylePr w:type="lastRow">
      <w:rPr>
        <w:b/>
        <w:bCs/>
      </w:rPr>
      <w:tblPr/>
      <w:tcPr>
        <w:tcBorders>
          <w:top w:val="double" w:sz="2" w:space="0" w:color="F7A07A" w:themeColor="accent2" w:themeTint="99"/>
        </w:tcBorders>
      </w:tcPr>
    </w:tblStylePr>
    <w:tblStylePr w:type="firstCol">
      <w:rPr>
        <w:b/>
        <w:bCs/>
      </w:rPr>
    </w:tblStylePr>
    <w:tblStylePr w:type="lastCol">
      <w:rPr>
        <w:b/>
        <w:bCs/>
      </w:rPr>
    </w:tblStylePr>
  </w:style>
  <w:style w:type="paragraph" w:styleId="NormalWeb">
    <w:name w:val="Normal (Web)"/>
    <w:basedOn w:val="Normal"/>
    <w:uiPriority w:val="99"/>
    <w:semiHidden/>
    <w:rsid w:val="002A78BD"/>
    <w:rPr>
      <w:rFonts w:ascii="Times New Roman" w:hAnsi="Times New Roman" w:cs="Times New Roman"/>
      <w:sz w:val="24"/>
      <w:szCs w:val="24"/>
    </w:rPr>
  </w:style>
  <w:style w:type="numbering" w:styleId="ArticleSection">
    <w:name w:val="Outline List 3"/>
    <w:basedOn w:val="NoList"/>
    <w:uiPriority w:val="99"/>
    <w:semiHidden/>
    <w:unhideWhenUsed/>
    <w:locked/>
    <w:rsid w:val="002A78BD"/>
  </w:style>
  <w:style w:type="paragraph" w:styleId="Bibliography">
    <w:name w:val="Bibliography"/>
    <w:basedOn w:val="Normal"/>
    <w:next w:val="Normal"/>
    <w:uiPriority w:val="37"/>
    <w:semiHidden/>
    <w:locked/>
    <w:rsid w:val="002A78BD"/>
  </w:style>
  <w:style w:type="paragraph" w:styleId="BlockText">
    <w:name w:val="Block Text"/>
    <w:basedOn w:val="Normal"/>
    <w:uiPriority w:val="99"/>
    <w:semiHidden/>
    <w:locked/>
    <w:rsid w:val="002A78BD"/>
    <w:pPr>
      <w:pBdr>
        <w:top w:val="single" w:sz="2" w:space="10" w:color="485DAA" w:themeColor="accent1"/>
        <w:left w:val="single" w:sz="2" w:space="10" w:color="485DAA" w:themeColor="accent1"/>
        <w:bottom w:val="single" w:sz="2" w:space="10" w:color="485DAA" w:themeColor="accent1"/>
        <w:right w:val="single" w:sz="2" w:space="10" w:color="485DAA" w:themeColor="accent1"/>
      </w:pBdr>
      <w:ind w:left="1152" w:right="1152"/>
    </w:pPr>
    <w:rPr>
      <w:rFonts w:eastAsiaTheme="minorEastAsia"/>
      <w:i/>
      <w:iCs/>
      <w:color w:val="485DAA" w:themeColor="accent1"/>
    </w:rPr>
  </w:style>
  <w:style w:type="paragraph" w:styleId="BodyText">
    <w:name w:val="Body Text"/>
    <w:basedOn w:val="Normal"/>
    <w:link w:val="BodyTextChar"/>
    <w:uiPriority w:val="99"/>
    <w:semiHidden/>
    <w:rsid w:val="002A78BD"/>
  </w:style>
  <w:style w:type="character" w:customStyle="1" w:styleId="BodyTextChar">
    <w:name w:val="Body Text Char"/>
    <w:basedOn w:val="DefaultParagraphFont"/>
    <w:link w:val="BodyText"/>
    <w:uiPriority w:val="99"/>
    <w:semiHidden/>
    <w:rsid w:val="002A78BD"/>
  </w:style>
  <w:style w:type="paragraph" w:styleId="BodyText2">
    <w:name w:val="Body Text 2"/>
    <w:basedOn w:val="Normal"/>
    <w:link w:val="BodyText2Char"/>
    <w:uiPriority w:val="99"/>
    <w:semiHidden/>
    <w:rsid w:val="002A78BD"/>
    <w:pPr>
      <w:spacing w:line="480" w:lineRule="auto"/>
    </w:pPr>
  </w:style>
  <w:style w:type="character" w:customStyle="1" w:styleId="BodyText2Char">
    <w:name w:val="Body Text 2 Char"/>
    <w:basedOn w:val="DefaultParagraphFont"/>
    <w:link w:val="BodyText2"/>
    <w:uiPriority w:val="99"/>
    <w:semiHidden/>
    <w:rsid w:val="002A78BD"/>
  </w:style>
  <w:style w:type="paragraph" w:styleId="BodyText3">
    <w:name w:val="Body Text 3"/>
    <w:basedOn w:val="Normal"/>
    <w:link w:val="BodyText3Char"/>
    <w:uiPriority w:val="99"/>
    <w:semiHidden/>
    <w:locked/>
    <w:rsid w:val="002A78BD"/>
    <w:rPr>
      <w:sz w:val="16"/>
      <w:szCs w:val="16"/>
    </w:rPr>
  </w:style>
  <w:style w:type="character" w:customStyle="1" w:styleId="BodyText3Char">
    <w:name w:val="Body Text 3 Char"/>
    <w:basedOn w:val="DefaultParagraphFont"/>
    <w:link w:val="BodyText3"/>
    <w:uiPriority w:val="99"/>
    <w:semiHidden/>
    <w:rsid w:val="002A78BD"/>
    <w:rPr>
      <w:sz w:val="16"/>
      <w:szCs w:val="16"/>
    </w:rPr>
  </w:style>
  <w:style w:type="paragraph" w:styleId="BodyTextFirstIndent">
    <w:name w:val="Body Text First Indent"/>
    <w:basedOn w:val="BodyText"/>
    <w:link w:val="BodyTextFirstIndentChar"/>
    <w:uiPriority w:val="99"/>
    <w:semiHidden/>
    <w:rsid w:val="002A78BD"/>
    <w:pPr>
      <w:ind w:firstLine="360"/>
    </w:pPr>
  </w:style>
  <w:style w:type="character" w:customStyle="1" w:styleId="BodyTextFirstIndentChar">
    <w:name w:val="Body Text First Indent Char"/>
    <w:basedOn w:val="BodyTextChar"/>
    <w:link w:val="BodyTextFirstIndent"/>
    <w:uiPriority w:val="99"/>
    <w:semiHidden/>
    <w:rsid w:val="002A78BD"/>
  </w:style>
  <w:style w:type="paragraph" w:styleId="BodyTextIndent">
    <w:name w:val="Body Text Indent"/>
    <w:basedOn w:val="Normal"/>
    <w:link w:val="BodyTextIndentChar"/>
    <w:uiPriority w:val="99"/>
    <w:semiHidden/>
    <w:rsid w:val="002A78BD"/>
    <w:pPr>
      <w:ind w:left="283"/>
    </w:pPr>
  </w:style>
  <w:style w:type="character" w:customStyle="1" w:styleId="BodyTextIndentChar">
    <w:name w:val="Body Text Indent Char"/>
    <w:basedOn w:val="DefaultParagraphFont"/>
    <w:link w:val="BodyTextIndent"/>
    <w:uiPriority w:val="99"/>
    <w:semiHidden/>
    <w:rsid w:val="002A78BD"/>
  </w:style>
  <w:style w:type="paragraph" w:styleId="BodyTextFirstIndent2">
    <w:name w:val="Body Text First Indent 2"/>
    <w:basedOn w:val="BodyTextIndent"/>
    <w:link w:val="BodyTextFirstIndent2Char"/>
    <w:uiPriority w:val="99"/>
    <w:semiHidden/>
    <w:rsid w:val="002A78BD"/>
    <w:pPr>
      <w:ind w:left="360" w:firstLine="360"/>
    </w:pPr>
  </w:style>
  <w:style w:type="character" w:customStyle="1" w:styleId="BodyTextFirstIndent2Char">
    <w:name w:val="Body Text First Indent 2 Char"/>
    <w:basedOn w:val="BodyTextIndentChar"/>
    <w:link w:val="BodyTextFirstIndent2"/>
    <w:uiPriority w:val="99"/>
    <w:semiHidden/>
    <w:rsid w:val="002A78BD"/>
  </w:style>
  <w:style w:type="paragraph" w:styleId="BodyTextIndent2">
    <w:name w:val="Body Text Indent 2"/>
    <w:basedOn w:val="Normal"/>
    <w:link w:val="BodyTextIndent2Char"/>
    <w:uiPriority w:val="99"/>
    <w:semiHidden/>
    <w:rsid w:val="002A78BD"/>
    <w:pPr>
      <w:spacing w:line="480" w:lineRule="auto"/>
      <w:ind w:left="283"/>
    </w:pPr>
  </w:style>
  <w:style w:type="character" w:customStyle="1" w:styleId="BodyTextIndent2Char">
    <w:name w:val="Body Text Indent 2 Char"/>
    <w:basedOn w:val="DefaultParagraphFont"/>
    <w:link w:val="BodyTextIndent2"/>
    <w:uiPriority w:val="99"/>
    <w:semiHidden/>
    <w:rsid w:val="002A78BD"/>
  </w:style>
  <w:style w:type="paragraph" w:styleId="BodyTextIndent3">
    <w:name w:val="Body Text Indent 3"/>
    <w:basedOn w:val="Normal"/>
    <w:link w:val="BodyTextIndent3Char"/>
    <w:uiPriority w:val="99"/>
    <w:semiHidden/>
    <w:rsid w:val="002A78BD"/>
    <w:pPr>
      <w:ind w:left="283"/>
    </w:pPr>
    <w:rPr>
      <w:sz w:val="16"/>
      <w:szCs w:val="16"/>
    </w:rPr>
  </w:style>
  <w:style w:type="character" w:customStyle="1" w:styleId="BodyTextIndent3Char">
    <w:name w:val="Body Text Indent 3 Char"/>
    <w:basedOn w:val="DefaultParagraphFont"/>
    <w:link w:val="BodyTextIndent3"/>
    <w:uiPriority w:val="99"/>
    <w:semiHidden/>
    <w:rsid w:val="002A78BD"/>
    <w:rPr>
      <w:sz w:val="16"/>
      <w:szCs w:val="16"/>
    </w:rPr>
  </w:style>
  <w:style w:type="character" w:styleId="BookTitle">
    <w:name w:val="Book Title"/>
    <w:basedOn w:val="DefaultParagraphFont"/>
    <w:uiPriority w:val="33"/>
    <w:semiHidden/>
    <w:qFormat/>
    <w:locked/>
    <w:rsid w:val="002A78BD"/>
    <w:rPr>
      <w:b/>
      <w:bCs/>
      <w:i/>
      <w:iCs/>
      <w:spacing w:val="5"/>
    </w:rPr>
  </w:style>
  <w:style w:type="paragraph" w:styleId="Closing">
    <w:name w:val="Closing"/>
    <w:basedOn w:val="Normal"/>
    <w:link w:val="ClosingChar"/>
    <w:uiPriority w:val="99"/>
    <w:semiHidden/>
    <w:locked/>
    <w:rsid w:val="002A78BD"/>
    <w:pPr>
      <w:spacing w:after="0" w:line="240" w:lineRule="auto"/>
      <w:ind w:left="4252"/>
    </w:pPr>
  </w:style>
  <w:style w:type="character" w:customStyle="1" w:styleId="ClosingChar">
    <w:name w:val="Closing Char"/>
    <w:basedOn w:val="DefaultParagraphFont"/>
    <w:link w:val="Closing"/>
    <w:uiPriority w:val="99"/>
    <w:semiHidden/>
    <w:rsid w:val="002A78BD"/>
  </w:style>
  <w:style w:type="character" w:customStyle="1" w:styleId="DocumentMapChar">
    <w:name w:val="Document Map Char"/>
    <w:basedOn w:val="DefaultParagraphFont"/>
    <w:link w:val="DocumentMap"/>
    <w:uiPriority w:val="99"/>
    <w:semiHidden/>
    <w:rsid w:val="002A78BD"/>
    <w:rPr>
      <w:rFonts w:ascii="Segoe UI" w:hAnsi="Segoe UI" w:cs="Segoe UI"/>
      <w:sz w:val="16"/>
      <w:szCs w:val="16"/>
    </w:rPr>
  </w:style>
  <w:style w:type="paragraph" w:styleId="E-mailSignature">
    <w:name w:val="E-mail Signature"/>
    <w:basedOn w:val="Normal"/>
    <w:link w:val="E-mailSignatureChar"/>
    <w:uiPriority w:val="99"/>
    <w:semiHidden/>
    <w:locked/>
    <w:rsid w:val="002A78BD"/>
    <w:pPr>
      <w:spacing w:after="0" w:line="240" w:lineRule="auto"/>
    </w:pPr>
  </w:style>
  <w:style w:type="character" w:customStyle="1" w:styleId="E-mailSignatureChar">
    <w:name w:val="E-mail Signature Char"/>
    <w:basedOn w:val="DefaultParagraphFont"/>
    <w:link w:val="E-mailSignature"/>
    <w:uiPriority w:val="99"/>
    <w:semiHidden/>
    <w:rsid w:val="002A78BD"/>
  </w:style>
  <w:style w:type="character" w:styleId="Emphasis">
    <w:name w:val="Emphasis"/>
    <w:basedOn w:val="DefaultParagraphFont"/>
    <w:uiPriority w:val="20"/>
    <w:semiHidden/>
    <w:qFormat/>
    <w:locked/>
    <w:rsid w:val="002A78BD"/>
    <w:rPr>
      <w:i/>
      <w:iCs/>
    </w:rPr>
  </w:style>
  <w:style w:type="character" w:styleId="EndnoteReference">
    <w:name w:val="endnote reference"/>
    <w:basedOn w:val="DefaultParagraphFont"/>
    <w:uiPriority w:val="99"/>
    <w:semiHidden/>
    <w:locked/>
    <w:rsid w:val="002A78BD"/>
    <w:rPr>
      <w:vertAlign w:val="superscript"/>
    </w:rPr>
  </w:style>
  <w:style w:type="paragraph" w:styleId="EndnoteText">
    <w:name w:val="endnote text"/>
    <w:basedOn w:val="Normal"/>
    <w:link w:val="EndnoteTextChar"/>
    <w:uiPriority w:val="99"/>
    <w:semiHidden/>
    <w:locked/>
    <w:rsid w:val="002A78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78BD"/>
    <w:rPr>
      <w:sz w:val="20"/>
      <w:szCs w:val="20"/>
    </w:rPr>
  </w:style>
  <w:style w:type="paragraph" w:styleId="EnvelopeReturn">
    <w:name w:val="envelope return"/>
    <w:basedOn w:val="Normal"/>
    <w:uiPriority w:val="99"/>
    <w:semiHidden/>
    <w:rsid w:val="002A78BD"/>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locked/>
    <w:rsid w:val="002A78BD"/>
    <w:pPr>
      <w:spacing w:after="0" w:line="240" w:lineRule="auto"/>
    </w:pPr>
    <w:rPr>
      <w:i/>
      <w:iCs/>
    </w:rPr>
  </w:style>
  <w:style w:type="character" w:customStyle="1" w:styleId="HTMLAddressChar">
    <w:name w:val="HTML Address Char"/>
    <w:basedOn w:val="DefaultParagraphFont"/>
    <w:link w:val="HTMLAddress"/>
    <w:uiPriority w:val="99"/>
    <w:semiHidden/>
    <w:rsid w:val="002A78BD"/>
    <w:rPr>
      <w:i/>
      <w:iCs/>
    </w:rPr>
  </w:style>
  <w:style w:type="character" w:styleId="HTMLCite">
    <w:name w:val="HTML Cite"/>
    <w:basedOn w:val="DefaultParagraphFont"/>
    <w:uiPriority w:val="99"/>
    <w:semiHidden/>
    <w:locked/>
    <w:rsid w:val="002A78BD"/>
    <w:rPr>
      <w:i/>
      <w:iCs/>
    </w:rPr>
  </w:style>
  <w:style w:type="character" w:styleId="HTMLCode">
    <w:name w:val="HTML Code"/>
    <w:basedOn w:val="DefaultParagraphFont"/>
    <w:uiPriority w:val="99"/>
    <w:semiHidden/>
    <w:locked/>
    <w:rsid w:val="002A78BD"/>
    <w:rPr>
      <w:rFonts w:ascii="Consolas" w:hAnsi="Consolas"/>
      <w:sz w:val="20"/>
      <w:szCs w:val="20"/>
    </w:rPr>
  </w:style>
  <w:style w:type="character" w:styleId="HTMLDefinition">
    <w:name w:val="HTML Definition"/>
    <w:basedOn w:val="DefaultParagraphFont"/>
    <w:uiPriority w:val="99"/>
    <w:semiHidden/>
    <w:locked/>
    <w:rsid w:val="002A78BD"/>
    <w:rPr>
      <w:i/>
      <w:iCs/>
    </w:rPr>
  </w:style>
  <w:style w:type="character" w:styleId="HTMLKeyboard">
    <w:name w:val="HTML Keyboard"/>
    <w:basedOn w:val="DefaultParagraphFont"/>
    <w:uiPriority w:val="99"/>
    <w:semiHidden/>
    <w:locked/>
    <w:rsid w:val="002A78BD"/>
    <w:rPr>
      <w:rFonts w:ascii="Consolas" w:hAnsi="Consolas"/>
      <w:sz w:val="20"/>
      <w:szCs w:val="20"/>
    </w:rPr>
  </w:style>
  <w:style w:type="paragraph" w:styleId="HTMLPreformatted">
    <w:name w:val="HTML Preformatted"/>
    <w:basedOn w:val="Normal"/>
    <w:link w:val="HTMLPreformattedChar"/>
    <w:uiPriority w:val="99"/>
    <w:semiHidden/>
    <w:locked/>
    <w:rsid w:val="002A78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78BD"/>
    <w:rPr>
      <w:rFonts w:ascii="Consolas" w:hAnsi="Consolas"/>
      <w:sz w:val="20"/>
      <w:szCs w:val="20"/>
    </w:rPr>
  </w:style>
  <w:style w:type="character" w:styleId="HTMLSample">
    <w:name w:val="HTML Sample"/>
    <w:basedOn w:val="DefaultParagraphFont"/>
    <w:uiPriority w:val="99"/>
    <w:semiHidden/>
    <w:locked/>
    <w:rsid w:val="002A78BD"/>
    <w:rPr>
      <w:rFonts w:ascii="Consolas" w:hAnsi="Consolas"/>
      <w:sz w:val="24"/>
      <w:szCs w:val="24"/>
    </w:rPr>
  </w:style>
  <w:style w:type="character" w:styleId="HTMLTypewriter">
    <w:name w:val="HTML Typewriter"/>
    <w:basedOn w:val="DefaultParagraphFont"/>
    <w:uiPriority w:val="99"/>
    <w:semiHidden/>
    <w:locked/>
    <w:rsid w:val="002A78BD"/>
    <w:rPr>
      <w:rFonts w:ascii="Consolas" w:hAnsi="Consolas"/>
      <w:sz w:val="20"/>
      <w:szCs w:val="20"/>
    </w:rPr>
  </w:style>
  <w:style w:type="character" w:styleId="HTMLVariable">
    <w:name w:val="HTML Variable"/>
    <w:basedOn w:val="DefaultParagraphFont"/>
    <w:uiPriority w:val="99"/>
    <w:semiHidden/>
    <w:locked/>
    <w:rsid w:val="002A78BD"/>
    <w:rPr>
      <w:i/>
      <w:iCs/>
    </w:rPr>
  </w:style>
  <w:style w:type="paragraph" w:styleId="Index1">
    <w:name w:val="index 1"/>
    <w:basedOn w:val="Normal"/>
    <w:next w:val="Normal"/>
    <w:autoRedefine/>
    <w:uiPriority w:val="99"/>
    <w:semiHidden/>
    <w:locked/>
    <w:rsid w:val="002A78BD"/>
    <w:pPr>
      <w:spacing w:after="0" w:line="240" w:lineRule="auto"/>
      <w:ind w:left="220" w:hanging="220"/>
    </w:pPr>
  </w:style>
  <w:style w:type="paragraph" w:styleId="Index2">
    <w:name w:val="index 2"/>
    <w:basedOn w:val="Normal"/>
    <w:next w:val="Normal"/>
    <w:autoRedefine/>
    <w:uiPriority w:val="99"/>
    <w:semiHidden/>
    <w:locked/>
    <w:rsid w:val="002A78BD"/>
    <w:pPr>
      <w:spacing w:after="0" w:line="240" w:lineRule="auto"/>
      <w:ind w:left="440" w:hanging="220"/>
    </w:pPr>
  </w:style>
  <w:style w:type="paragraph" w:styleId="Index3">
    <w:name w:val="index 3"/>
    <w:basedOn w:val="Normal"/>
    <w:next w:val="Normal"/>
    <w:autoRedefine/>
    <w:uiPriority w:val="99"/>
    <w:semiHidden/>
    <w:locked/>
    <w:rsid w:val="002A78BD"/>
    <w:pPr>
      <w:spacing w:after="0" w:line="240" w:lineRule="auto"/>
      <w:ind w:left="660" w:hanging="220"/>
    </w:pPr>
  </w:style>
  <w:style w:type="paragraph" w:styleId="Index4">
    <w:name w:val="index 4"/>
    <w:basedOn w:val="Normal"/>
    <w:next w:val="Normal"/>
    <w:autoRedefine/>
    <w:uiPriority w:val="99"/>
    <w:semiHidden/>
    <w:locked/>
    <w:rsid w:val="002A78BD"/>
    <w:pPr>
      <w:spacing w:after="0" w:line="240" w:lineRule="auto"/>
      <w:ind w:left="880" w:hanging="220"/>
    </w:pPr>
  </w:style>
  <w:style w:type="paragraph" w:styleId="Index5">
    <w:name w:val="index 5"/>
    <w:basedOn w:val="Normal"/>
    <w:next w:val="Normal"/>
    <w:autoRedefine/>
    <w:uiPriority w:val="99"/>
    <w:semiHidden/>
    <w:locked/>
    <w:rsid w:val="002A78BD"/>
    <w:pPr>
      <w:spacing w:after="0" w:line="240" w:lineRule="auto"/>
      <w:ind w:left="1100" w:hanging="220"/>
    </w:pPr>
  </w:style>
  <w:style w:type="paragraph" w:styleId="Index6">
    <w:name w:val="index 6"/>
    <w:basedOn w:val="Normal"/>
    <w:next w:val="Normal"/>
    <w:autoRedefine/>
    <w:uiPriority w:val="99"/>
    <w:semiHidden/>
    <w:locked/>
    <w:rsid w:val="002A78BD"/>
    <w:pPr>
      <w:spacing w:after="0" w:line="240" w:lineRule="auto"/>
      <w:ind w:left="1320" w:hanging="220"/>
    </w:pPr>
  </w:style>
  <w:style w:type="paragraph" w:styleId="Index7">
    <w:name w:val="index 7"/>
    <w:basedOn w:val="Normal"/>
    <w:next w:val="Normal"/>
    <w:autoRedefine/>
    <w:uiPriority w:val="99"/>
    <w:semiHidden/>
    <w:locked/>
    <w:rsid w:val="002A78BD"/>
    <w:pPr>
      <w:spacing w:after="0" w:line="240" w:lineRule="auto"/>
      <w:ind w:left="1540" w:hanging="220"/>
    </w:pPr>
  </w:style>
  <w:style w:type="paragraph" w:styleId="Index8">
    <w:name w:val="index 8"/>
    <w:basedOn w:val="Normal"/>
    <w:next w:val="Normal"/>
    <w:autoRedefine/>
    <w:uiPriority w:val="99"/>
    <w:semiHidden/>
    <w:locked/>
    <w:rsid w:val="002A78BD"/>
    <w:pPr>
      <w:spacing w:after="0" w:line="240" w:lineRule="auto"/>
      <w:ind w:left="1760" w:hanging="220"/>
    </w:pPr>
  </w:style>
  <w:style w:type="paragraph" w:styleId="Index9">
    <w:name w:val="index 9"/>
    <w:basedOn w:val="Normal"/>
    <w:next w:val="Normal"/>
    <w:autoRedefine/>
    <w:uiPriority w:val="99"/>
    <w:semiHidden/>
    <w:locked/>
    <w:rsid w:val="002A78BD"/>
    <w:pPr>
      <w:spacing w:after="0" w:line="240" w:lineRule="auto"/>
      <w:ind w:left="1980" w:hanging="220"/>
    </w:pPr>
  </w:style>
  <w:style w:type="paragraph" w:styleId="IndexHeading">
    <w:name w:val="index heading"/>
    <w:basedOn w:val="Normal"/>
    <w:next w:val="Index1"/>
    <w:uiPriority w:val="99"/>
    <w:semiHidden/>
    <w:locked/>
    <w:rsid w:val="002A78BD"/>
    <w:rPr>
      <w:rFonts w:asciiTheme="majorHAnsi" w:eastAsiaTheme="majorEastAsia" w:hAnsiTheme="majorHAnsi" w:cstheme="majorBidi"/>
      <w:b/>
      <w:bCs/>
    </w:rPr>
  </w:style>
  <w:style w:type="character" w:styleId="IntenseEmphasis">
    <w:name w:val="Intense Emphasis"/>
    <w:basedOn w:val="DefaultParagraphFont"/>
    <w:uiPriority w:val="21"/>
    <w:semiHidden/>
    <w:rsid w:val="002A78BD"/>
    <w:rPr>
      <w:i/>
      <w:iCs/>
      <w:color w:val="485DAA" w:themeColor="accent1"/>
    </w:rPr>
  </w:style>
  <w:style w:type="character" w:styleId="IntenseReference">
    <w:name w:val="Intense Reference"/>
    <w:basedOn w:val="DefaultParagraphFont"/>
    <w:uiPriority w:val="32"/>
    <w:semiHidden/>
    <w:rsid w:val="002A78BD"/>
    <w:rPr>
      <w:b/>
      <w:bCs/>
      <w:smallCaps/>
      <w:color w:val="485DAA" w:themeColor="accent1"/>
      <w:spacing w:val="5"/>
    </w:rPr>
  </w:style>
  <w:style w:type="character" w:styleId="LineNumber">
    <w:name w:val="line number"/>
    <w:basedOn w:val="DefaultParagraphFont"/>
    <w:uiPriority w:val="99"/>
    <w:semiHidden/>
    <w:locked/>
    <w:rsid w:val="002A78BD"/>
  </w:style>
  <w:style w:type="paragraph" w:styleId="MacroText">
    <w:name w:val="macro"/>
    <w:link w:val="MacroTextChar"/>
    <w:uiPriority w:val="99"/>
    <w:semiHidden/>
    <w:locked/>
    <w:rsid w:val="002A78B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2A78BD"/>
    <w:rPr>
      <w:rFonts w:ascii="Consolas" w:hAnsi="Consolas"/>
      <w:sz w:val="20"/>
      <w:szCs w:val="20"/>
    </w:rPr>
  </w:style>
  <w:style w:type="character" w:styleId="Mention">
    <w:name w:val="Mention"/>
    <w:basedOn w:val="DefaultParagraphFont"/>
    <w:uiPriority w:val="99"/>
    <w:semiHidden/>
    <w:locked/>
    <w:rsid w:val="002A78BD"/>
    <w:rPr>
      <w:color w:val="2B579A"/>
      <w:shd w:val="clear" w:color="auto" w:fill="E1DFDD"/>
    </w:rPr>
  </w:style>
  <w:style w:type="paragraph" w:styleId="MessageHeader">
    <w:name w:val="Message Header"/>
    <w:basedOn w:val="Normal"/>
    <w:link w:val="MessageHeaderChar"/>
    <w:uiPriority w:val="99"/>
    <w:semiHidden/>
    <w:locked/>
    <w:rsid w:val="002A78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78BD"/>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2A78BD"/>
    <w:pPr>
      <w:ind w:left="720"/>
    </w:pPr>
  </w:style>
  <w:style w:type="paragraph" w:styleId="PlainText">
    <w:name w:val="Plain Text"/>
    <w:basedOn w:val="Normal"/>
    <w:link w:val="PlainTextChar"/>
    <w:uiPriority w:val="99"/>
    <w:semiHidden/>
    <w:rsid w:val="002A78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A78BD"/>
    <w:rPr>
      <w:rFonts w:ascii="Consolas" w:hAnsi="Consolas"/>
      <w:sz w:val="21"/>
      <w:szCs w:val="21"/>
    </w:rPr>
  </w:style>
  <w:style w:type="character" w:styleId="SmartHyperlink">
    <w:name w:val="Smart Hyperlink"/>
    <w:basedOn w:val="DefaultParagraphFont"/>
    <w:uiPriority w:val="99"/>
    <w:semiHidden/>
    <w:locked/>
    <w:rsid w:val="002A78BD"/>
    <w:rPr>
      <w:u w:val="dotted"/>
    </w:rPr>
  </w:style>
  <w:style w:type="character" w:styleId="SmartLink">
    <w:name w:val="Smart Link"/>
    <w:basedOn w:val="DefaultParagraphFont"/>
    <w:uiPriority w:val="99"/>
    <w:semiHidden/>
    <w:locked/>
    <w:rsid w:val="002A78BD"/>
    <w:rPr>
      <w:color w:val="0000FF"/>
      <w:u w:val="single"/>
      <w:shd w:val="clear" w:color="auto" w:fill="F3F2F1"/>
    </w:rPr>
  </w:style>
  <w:style w:type="character" w:styleId="SubtleEmphasis">
    <w:name w:val="Subtle Emphasis"/>
    <w:basedOn w:val="DefaultParagraphFont"/>
    <w:uiPriority w:val="19"/>
    <w:semiHidden/>
    <w:rsid w:val="002A78BD"/>
    <w:rPr>
      <w:i/>
      <w:iCs/>
      <w:color w:val="404040" w:themeColor="text1" w:themeTint="BF"/>
    </w:rPr>
  </w:style>
  <w:style w:type="character" w:styleId="SubtleReference">
    <w:name w:val="Subtle Reference"/>
    <w:basedOn w:val="DefaultParagraphFont"/>
    <w:uiPriority w:val="31"/>
    <w:semiHidden/>
    <w:rsid w:val="002A78BD"/>
    <w:rPr>
      <w:smallCaps/>
      <w:color w:val="5A5A5A" w:themeColor="text1" w:themeTint="A5"/>
    </w:rPr>
  </w:style>
  <w:style w:type="paragraph" w:styleId="TableofAuthorities">
    <w:name w:val="table of authorities"/>
    <w:basedOn w:val="Normal"/>
    <w:next w:val="Normal"/>
    <w:uiPriority w:val="99"/>
    <w:semiHidden/>
    <w:rsid w:val="002A78BD"/>
    <w:pPr>
      <w:spacing w:after="0"/>
      <w:ind w:left="220" w:hanging="220"/>
    </w:pPr>
  </w:style>
  <w:style w:type="paragraph" w:styleId="TableofFigures">
    <w:name w:val="table of figures"/>
    <w:basedOn w:val="Normal"/>
    <w:next w:val="Normal"/>
    <w:uiPriority w:val="99"/>
    <w:rsid w:val="002A78BD"/>
    <w:pPr>
      <w:spacing w:after="0"/>
    </w:pPr>
  </w:style>
  <w:style w:type="paragraph" w:styleId="TOAHeading">
    <w:name w:val="toa heading"/>
    <w:basedOn w:val="Normal"/>
    <w:next w:val="Normal"/>
    <w:uiPriority w:val="99"/>
    <w:semiHidden/>
    <w:rsid w:val="002A78BD"/>
    <w:pPr>
      <w:spacing w:before="120"/>
    </w:pPr>
    <w:rPr>
      <w:rFonts w:asciiTheme="majorHAnsi" w:eastAsiaTheme="majorEastAsia" w:hAnsiTheme="majorHAnsi" w:cstheme="majorBidi"/>
      <w:b/>
      <w:bCs/>
      <w:sz w:val="24"/>
      <w:szCs w:val="24"/>
    </w:rPr>
  </w:style>
  <w:style w:type="paragraph" w:customStyle="1" w:styleId="BackCover">
    <w:name w:val="Back Cover"/>
    <w:basedOn w:val="Normal"/>
    <w:uiPriority w:val="99"/>
    <w:qFormat/>
    <w:rsid w:val="00124004"/>
    <w:pPr>
      <w:framePr w:wrap="around" w:hAnchor="margin" w:xAlign="center" w:yAlign="bottom"/>
      <w:jc w:val="center"/>
    </w:pPr>
    <w:rPr>
      <w:color w:val="FFFFFF" w:themeColor="background1"/>
    </w:rPr>
  </w:style>
  <w:style w:type="paragraph" w:styleId="Revision">
    <w:name w:val="Revision"/>
    <w:hidden/>
    <w:uiPriority w:val="99"/>
    <w:semiHidden/>
    <w:rsid w:val="00022B85"/>
    <w:pPr>
      <w:spacing w:after="0" w:line="240" w:lineRule="auto"/>
    </w:pPr>
  </w:style>
  <w:style w:type="table" w:styleId="PlainTable2">
    <w:name w:val="Plain Table 2"/>
    <w:basedOn w:val="TableNormal"/>
    <w:uiPriority w:val="42"/>
    <w:locked/>
    <w:rsid w:val="00677E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locked/>
    <w:rsid w:val="00473C2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OrangeCharacter">
    <w:name w:val="Orange Character"/>
    <w:basedOn w:val="DefaultParagraphFont"/>
    <w:uiPriority w:val="99"/>
    <w:qFormat/>
    <w:rsid w:val="00DE093F"/>
    <w:rPr>
      <w:color w:val="F26322" w:themeColor="accent2"/>
    </w:rPr>
  </w:style>
  <w:style w:type="paragraph" w:customStyle="1" w:styleId="TableHeader">
    <w:name w:val="Table Header"/>
    <w:basedOn w:val="Normal"/>
    <w:qFormat/>
    <w:rsid w:val="001F20F9"/>
    <w:pPr>
      <w:spacing w:before="60" w:after="60" w:line="240" w:lineRule="auto"/>
    </w:pPr>
    <w:rPr>
      <w:rFonts w:ascii="Myriad Pro" w:hAnsi="Myriad Pro"/>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1" Type="http://schemas.openxmlformats.org/officeDocument/2006/relationships/footer" Target="footer3.xml"/><Relationship Id="rId42" Type="http://schemas.openxmlformats.org/officeDocument/2006/relationships/image" Target="media/image15.png"/><Relationship Id="rId63" Type="http://schemas.openxmlformats.org/officeDocument/2006/relationships/hyperlink" Target="https://humanability.com.au/" TargetMode="External"/><Relationship Id="rId84" Type="http://schemas.openxmlformats.org/officeDocument/2006/relationships/image" Target="media/image40.png"/><Relationship Id="rId138" Type="http://schemas.openxmlformats.org/officeDocument/2006/relationships/hyperlink" Target="https://training.gov.au/" TargetMode="External"/><Relationship Id="rId107" Type="http://schemas.openxmlformats.org/officeDocument/2006/relationships/image" Target="media/image61.png"/><Relationship Id="rId11" Type="http://schemas.openxmlformats.org/officeDocument/2006/relationships/image" Target="media/image1.png"/><Relationship Id="rId32" Type="http://schemas.openxmlformats.org/officeDocument/2006/relationships/image" Target="media/image6.png"/><Relationship Id="rId53" Type="http://schemas.openxmlformats.org/officeDocument/2006/relationships/image" Target="media/image24.png"/><Relationship Id="rId74" Type="http://schemas.openxmlformats.org/officeDocument/2006/relationships/image" Target="media/image34.png"/><Relationship Id="rId128" Type="http://schemas.openxmlformats.org/officeDocument/2006/relationships/hyperlink" Target="https://www.yourcareer.gov.au" TargetMode="External"/><Relationship Id="rId149" Type="http://schemas.openxmlformats.org/officeDocument/2006/relationships/fontTable" Target="fontTable.xml"/><Relationship Id="rId5" Type="http://schemas.openxmlformats.org/officeDocument/2006/relationships/numbering" Target="numbering.xml"/><Relationship Id="rId95" Type="http://schemas.openxmlformats.org/officeDocument/2006/relationships/image" Target="media/image49.png"/><Relationship Id="rId22" Type="http://schemas.openxmlformats.org/officeDocument/2006/relationships/hyperlink" Target="https://www.jobsandskills.gov.au/" TargetMode="External"/><Relationship Id="rId27" Type="http://schemas.openxmlformats.org/officeDocument/2006/relationships/hyperlink" Target="https://training.gov.au/" TargetMode="External"/><Relationship Id="rId43" Type="http://schemas.openxmlformats.org/officeDocument/2006/relationships/image" Target="media/image16.png"/><Relationship Id="rId48"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hyperlink" Target="https://ausmasa.org.au/" TargetMode="External"/><Relationship Id="rId113" Type="http://schemas.openxmlformats.org/officeDocument/2006/relationships/image" Target="media/image67.png"/><Relationship Id="rId118" Type="http://schemas.openxmlformats.org/officeDocument/2006/relationships/image" Target="media/image70.png"/><Relationship Id="rId134" Type="http://schemas.openxmlformats.org/officeDocument/2006/relationships/hyperlink" Target="https://www.dewr.gov.au/transition-work" TargetMode="External"/><Relationship Id="rId139" Type="http://schemas.openxmlformats.org/officeDocument/2006/relationships/hyperlink" Target="https://ncver.edu.au/" TargetMode="External"/><Relationship Id="rId80" Type="http://schemas.openxmlformats.org/officeDocument/2006/relationships/header" Target="header9.xml"/><Relationship Id="rId85" Type="http://schemas.openxmlformats.org/officeDocument/2006/relationships/image" Target="media/image41.png"/><Relationship Id="rId150" Type="http://schemas.openxmlformats.org/officeDocument/2006/relationships/theme" Target="theme/theme1.xml"/><Relationship Id="rId12" Type="http://schemas.openxmlformats.org/officeDocument/2006/relationships/hyperlink" Target="https://creativecommons.org/licenses/by/4.0/" TargetMode="External"/><Relationship Id="rId17" Type="http://schemas.openxmlformats.org/officeDocument/2006/relationships/header" Target="header2.xml"/><Relationship Id="rId33" Type="http://schemas.openxmlformats.org/officeDocument/2006/relationships/image" Target="media/image7.png"/><Relationship Id="rId38" Type="http://schemas.openxmlformats.org/officeDocument/2006/relationships/image" Target="media/image12.png"/><Relationship Id="rId59" Type="http://schemas.openxmlformats.org/officeDocument/2006/relationships/hyperlink" Target="https://buildskills.com.au/" TargetMode="External"/><Relationship Id="rId103" Type="http://schemas.openxmlformats.org/officeDocument/2006/relationships/image" Target="media/image57.png"/><Relationship Id="rId108" Type="http://schemas.openxmlformats.org/officeDocument/2006/relationships/image" Target="media/image62.png"/><Relationship Id="rId124" Type="http://schemas.openxmlformats.org/officeDocument/2006/relationships/image" Target="media/image76.png"/><Relationship Id="rId129" Type="http://schemas.openxmlformats.org/officeDocument/2006/relationships/hyperlink" Target="https://www.compared.edu.au/" TargetMode="External"/><Relationship Id="rId54" Type="http://schemas.openxmlformats.org/officeDocument/2006/relationships/hyperlink" Target="https://www.yourcareer.gov.au" TargetMode="External"/><Relationship Id="rId70" Type="http://schemas.openxmlformats.org/officeDocument/2006/relationships/image" Target="media/image32.png"/><Relationship Id="rId75" Type="http://schemas.openxmlformats.org/officeDocument/2006/relationships/hyperlink" Target="https://sacsa.org.au/" TargetMode="External"/><Relationship Id="rId91" Type="http://schemas.openxmlformats.org/officeDocument/2006/relationships/header" Target="header11.xml"/><Relationship Id="rId96" Type="http://schemas.openxmlformats.org/officeDocument/2006/relationships/image" Target="media/image50.png"/><Relationship Id="rId140" Type="http://schemas.openxmlformats.org/officeDocument/2006/relationships/hyperlink" Target="https://qilt.edu.au/" TargetMode="External"/><Relationship Id="rId145" Type="http://schemas.openxmlformats.org/officeDocument/2006/relationships/hyperlink" Target="https://www.jobsandskills.gov.au"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dewr.gov.au/" TargetMode="External"/><Relationship Id="rId28" Type="http://schemas.openxmlformats.org/officeDocument/2006/relationships/image" Target="media/image4.png"/><Relationship Id="rId49" Type="http://schemas.openxmlformats.org/officeDocument/2006/relationships/image" Target="media/image22.png"/><Relationship Id="rId114" Type="http://schemas.openxmlformats.org/officeDocument/2006/relationships/image" Target="media/image68.png"/><Relationship Id="rId119" Type="http://schemas.openxmlformats.org/officeDocument/2006/relationships/image" Target="media/image71.png"/><Relationship Id="rId44" Type="http://schemas.openxmlformats.org/officeDocument/2006/relationships/image" Target="media/image17.png"/><Relationship Id="rId60" Type="http://schemas.openxmlformats.org/officeDocument/2006/relationships/image" Target="media/image27.png"/><Relationship Id="rId65" Type="http://schemas.openxmlformats.org/officeDocument/2006/relationships/hyperlink" Target="https://www.industryskillsaustralia.org.au/" TargetMode="External"/><Relationship Id="rId81" Type="http://schemas.openxmlformats.org/officeDocument/2006/relationships/image" Target="media/image37.png"/><Relationship Id="rId86" Type="http://schemas.openxmlformats.org/officeDocument/2006/relationships/image" Target="media/image42.png"/><Relationship Id="rId130" Type="http://schemas.openxmlformats.org/officeDocument/2006/relationships/hyperlink" Target="https://www.courseseeker.edu.au/" TargetMode="External"/><Relationship Id="rId135" Type="http://schemas.openxmlformats.org/officeDocument/2006/relationships/hyperlink" Target="https://www.dss.gov.au/disability-employment-programs" TargetMode="External"/><Relationship Id="rId13" Type="http://schemas.openxmlformats.org/officeDocument/2006/relationships/hyperlink" Target="https://creativecommons.org/licenses/by/4.0/" TargetMode="External"/><Relationship Id="rId18" Type="http://schemas.openxmlformats.org/officeDocument/2006/relationships/footer" Target="footer1.xml"/><Relationship Id="rId39" Type="http://schemas.openxmlformats.org/officeDocument/2006/relationships/hyperlink" Target="https://www.workforceaustralia.gov.au/individuals/coaching/job-applications" TargetMode="External"/><Relationship Id="rId109" Type="http://schemas.openxmlformats.org/officeDocument/2006/relationships/image" Target="media/image63.png"/><Relationship Id="rId34" Type="http://schemas.openxmlformats.org/officeDocument/2006/relationships/image" Target="media/image8.png"/><Relationship Id="rId50" Type="http://schemas.openxmlformats.org/officeDocument/2006/relationships/hyperlink" Target="https://www.apprenticeships.gov.au/who-to-contact" TargetMode="External"/><Relationship Id="rId55" Type="http://schemas.openxmlformats.org/officeDocument/2006/relationships/image" Target="media/image25.png"/><Relationship Id="rId76" Type="http://schemas.openxmlformats.org/officeDocument/2006/relationships/image" Target="media/image35.png"/><Relationship Id="rId97" Type="http://schemas.openxmlformats.org/officeDocument/2006/relationships/image" Target="media/image51.png"/><Relationship Id="rId104" Type="http://schemas.openxmlformats.org/officeDocument/2006/relationships/image" Target="media/image58.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hyperlink" Target="https://www.abs.gov.au/" TargetMode="External"/><Relationship Id="rId146" Type="http://schemas.openxmlformats.org/officeDocument/2006/relationships/image" Target="media/image78.png"/><Relationship Id="rId7" Type="http://schemas.openxmlformats.org/officeDocument/2006/relationships/settings" Target="settings.xml"/><Relationship Id="rId71" Type="http://schemas.openxmlformats.org/officeDocument/2006/relationships/hyperlink" Target="https://poweringskills.com.au/" TargetMode="External"/><Relationship Id="rId92" Type="http://schemas.openxmlformats.org/officeDocument/2006/relationships/image" Target="media/image46.png"/><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hyperlink" Target="https://www.workforceaustralia.gov.au/" TargetMode="External"/><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image" Target="media/image30.png"/><Relationship Id="rId87" Type="http://schemas.openxmlformats.org/officeDocument/2006/relationships/image" Target="media/image43.png"/><Relationship Id="rId110" Type="http://schemas.openxmlformats.org/officeDocument/2006/relationships/image" Target="media/image64.png"/><Relationship Id="rId115" Type="http://schemas.openxmlformats.org/officeDocument/2006/relationships/hyperlink" Target="https://www.jobsandskills.gov.au/data/occupation-and-industry-profiles/occupations" TargetMode="External"/><Relationship Id="rId131" Type="http://schemas.openxmlformats.org/officeDocument/2006/relationships/hyperlink" Target="https://whatsnext.dewr.gov.au/" TargetMode="External"/><Relationship Id="rId136" Type="http://schemas.openxmlformats.org/officeDocument/2006/relationships/hyperlink" Target="https://www.niaa.gov.au/our-work/employment-and-economic-development/community-development-program-cdp" TargetMode="External"/><Relationship Id="rId61" Type="http://schemas.openxmlformats.org/officeDocument/2006/relationships/hyperlink" Target="https://www.futureskillsorganisation.com.au/" TargetMode="External"/><Relationship Id="rId82" Type="http://schemas.openxmlformats.org/officeDocument/2006/relationships/image" Target="media/image38.png"/><Relationship Id="rId19" Type="http://schemas.openxmlformats.org/officeDocument/2006/relationships/footer" Target="footer2.xml"/><Relationship Id="rId14" Type="http://schemas.openxmlformats.org/officeDocument/2006/relationships/hyperlink" Target="https://creativecommons.org/licenses/by/4.0/legalcode" TargetMode="External"/><Relationship Id="rId30" Type="http://schemas.openxmlformats.org/officeDocument/2006/relationships/header" Target="header5.xml"/><Relationship Id="rId35" Type="http://schemas.openxmlformats.org/officeDocument/2006/relationships/image" Target="media/image9.png"/><Relationship Id="rId56" Type="http://schemas.openxmlformats.org/officeDocument/2006/relationships/image" Target="media/image26.png"/><Relationship Id="rId77" Type="http://schemas.openxmlformats.org/officeDocument/2006/relationships/hyperlink" Target="https://skillsinsight.com.au/projects/" TargetMode="External"/><Relationship Id="rId100" Type="http://schemas.openxmlformats.org/officeDocument/2006/relationships/image" Target="media/image54.png"/><Relationship Id="rId105" Type="http://schemas.openxmlformats.org/officeDocument/2006/relationships/image" Target="media/image59.png"/><Relationship Id="rId126" Type="http://schemas.openxmlformats.org/officeDocument/2006/relationships/header" Target="header12.xml"/><Relationship Id="rId147"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image" Target="media/image23.png"/><Relationship Id="rId72" Type="http://schemas.openxmlformats.org/officeDocument/2006/relationships/image" Target="media/image33.png"/><Relationship Id="rId93" Type="http://schemas.openxmlformats.org/officeDocument/2006/relationships/image" Target="media/image47.png"/><Relationship Id="rId98" Type="http://schemas.openxmlformats.org/officeDocument/2006/relationships/image" Target="media/image52.png"/><Relationship Id="rId121" Type="http://schemas.openxmlformats.org/officeDocument/2006/relationships/image" Target="media/image73.png"/><Relationship Id="rId142" Type="http://schemas.openxmlformats.org/officeDocument/2006/relationships/hyperlink" Target="https://www.education.gov.au/higher-education-statistics" TargetMode="External"/><Relationship Id="rId3" Type="http://schemas.openxmlformats.org/officeDocument/2006/relationships/customXml" Target="../customXml/item3.xml"/><Relationship Id="rId25" Type="http://schemas.openxmlformats.org/officeDocument/2006/relationships/hyperlink" Target="https://www.yourcareer.gov.au/" TargetMode="External"/><Relationship Id="rId46" Type="http://schemas.openxmlformats.org/officeDocument/2006/relationships/image" Target="media/image19.png"/><Relationship Id="rId67" Type="http://schemas.openxmlformats.org/officeDocument/2006/relationships/hyperlink" Target="https://manufacturingalliance.org.au/" TargetMode="External"/><Relationship Id="rId116" Type="http://schemas.openxmlformats.org/officeDocument/2006/relationships/hyperlink" Target="https://www.yourcareer.gov.au/occupations?distanceFilter=25" TargetMode="External"/><Relationship Id="rId137" Type="http://schemas.openxmlformats.org/officeDocument/2006/relationships/hyperlink" Target="https://www.jobsandskills.gov.au/jobs-and-skills-atlas" TargetMode="External"/><Relationship Id="rId20" Type="http://schemas.openxmlformats.org/officeDocument/2006/relationships/header" Target="header3.xml"/><Relationship Id="rId41" Type="http://schemas.openxmlformats.org/officeDocument/2006/relationships/image" Target="media/image14.png"/><Relationship Id="rId62" Type="http://schemas.openxmlformats.org/officeDocument/2006/relationships/image" Target="media/image28.png"/><Relationship Id="rId83" Type="http://schemas.openxmlformats.org/officeDocument/2006/relationships/image" Target="media/image39.png"/><Relationship Id="rId88" Type="http://schemas.openxmlformats.org/officeDocument/2006/relationships/image" Target="media/image44.png"/><Relationship Id="rId111" Type="http://schemas.openxmlformats.org/officeDocument/2006/relationships/image" Target="media/image65.png"/><Relationship Id="rId132" Type="http://schemas.openxmlformats.org/officeDocument/2006/relationships/hyperlink" Target="https://www.apprenticeships.gov.au/" TargetMode="External"/><Relationship Id="rId15" Type="http://schemas.openxmlformats.org/officeDocument/2006/relationships/hyperlink" Target="https://creativecommons.org/licenses/by/4.0/legalcode" TargetMode="External"/><Relationship Id="rId36" Type="http://schemas.openxmlformats.org/officeDocument/2006/relationships/image" Target="media/image10.png"/><Relationship Id="rId57" Type="http://schemas.openxmlformats.org/officeDocument/2006/relationships/header" Target="header6.xml"/><Relationship Id="rId106" Type="http://schemas.openxmlformats.org/officeDocument/2006/relationships/image" Target="media/image60.png"/><Relationship Id="rId127" Type="http://schemas.openxmlformats.org/officeDocument/2006/relationships/header" Target="header13.xml"/><Relationship Id="rId10" Type="http://schemas.openxmlformats.org/officeDocument/2006/relationships/endnotes" Target="endnotes.xml"/><Relationship Id="rId31" Type="http://schemas.openxmlformats.org/officeDocument/2006/relationships/image" Target="media/image5.png"/><Relationship Id="rId52" Type="http://schemas.openxmlformats.org/officeDocument/2006/relationships/hyperlink" Target="https://www.education.gov.au/higher-education-statistics" TargetMode="External"/><Relationship Id="rId73" Type="http://schemas.openxmlformats.org/officeDocument/2006/relationships/hyperlink" Target="https://publicskillsaustralia.org.au/" TargetMode="External"/><Relationship Id="rId78" Type="http://schemas.openxmlformats.org/officeDocument/2006/relationships/image" Target="media/image36.png"/><Relationship Id="rId94" Type="http://schemas.openxmlformats.org/officeDocument/2006/relationships/image" Target="media/image48.png"/><Relationship Id="rId99" Type="http://schemas.openxmlformats.org/officeDocument/2006/relationships/image" Target="media/image53.png"/><Relationship Id="rId101" Type="http://schemas.openxmlformats.org/officeDocument/2006/relationships/image" Target="media/image55.png"/><Relationship Id="rId122" Type="http://schemas.openxmlformats.org/officeDocument/2006/relationships/image" Target="media/image74.png"/><Relationship Id="rId143" Type="http://schemas.openxmlformats.org/officeDocument/2006/relationships/hyperlink" Target="https://qilt.edu.au/" TargetMode="External"/><Relationship Id="rId148"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yourcareer.gov.au" TargetMode="External"/><Relationship Id="rId47" Type="http://schemas.openxmlformats.org/officeDocument/2006/relationships/image" Target="media/image20.png"/><Relationship Id="rId68" Type="http://schemas.openxmlformats.org/officeDocument/2006/relationships/image" Target="media/image31.png"/><Relationship Id="rId89" Type="http://schemas.openxmlformats.org/officeDocument/2006/relationships/image" Target="media/image45.png"/><Relationship Id="rId112" Type="http://schemas.openxmlformats.org/officeDocument/2006/relationships/image" Target="media/image66.png"/><Relationship Id="rId133" Type="http://schemas.openxmlformats.org/officeDocument/2006/relationships/hyperlink" Target="https://www.workforceaustralia.gov.au/" TargetMode="External"/><Relationship Id="rId16" Type="http://schemas.openxmlformats.org/officeDocument/2006/relationships/header" Target="header1.xml"/><Relationship Id="rId37" Type="http://schemas.openxmlformats.org/officeDocument/2006/relationships/image" Target="media/image11.png"/><Relationship Id="rId58" Type="http://schemas.openxmlformats.org/officeDocument/2006/relationships/header" Target="header7.xml"/><Relationship Id="rId79" Type="http://schemas.openxmlformats.org/officeDocument/2006/relationships/header" Target="header8.xml"/><Relationship Id="rId102" Type="http://schemas.openxmlformats.org/officeDocument/2006/relationships/image" Target="media/image56.png"/><Relationship Id="rId123" Type="http://schemas.openxmlformats.org/officeDocument/2006/relationships/image" Target="media/image75.png"/><Relationship Id="rId144" Type="http://schemas.openxmlformats.org/officeDocument/2006/relationships/hyperlink" Target="https://ncver.edu.au/" TargetMode="External"/><Relationship Id="rId90" Type="http://schemas.openxmlformats.org/officeDocument/2006/relationships/header" Target="header10.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Brayalei\OneDrive%20-%20Brayalei\Desktop\Brayalei\Documents%20-%20Damien%20Projects\Paper%20Monkey\4404-2621%20Ausjobs%202023%20Report\Base%20Gov%20Template_2023.dotx" TargetMode="External"/></Relationships>
</file>

<file path=word/theme/theme1.xml><?xml version="1.0" encoding="utf-8"?>
<a:theme xmlns:a="http://schemas.openxmlformats.org/drawingml/2006/main" name="Office Theme">
  <a:themeElements>
    <a:clrScheme name="Australian Jobs Report">
      <a:dk1>
        <a:sysClr val="windowText" lastClr="000000"/>
      </a:dk1>
      <a:lt1>
        <a:sysClr val="window" lastClr="FFFFFF"/>
      </a:lt1>
      <a:dk2>
        <a:srgbClr val="0E0048"/>
      </a:dk2>
      <a:lt2>
        <a:srgbClr val="FFFFFF"/>
      </a:lt2>
      <a:accent1>
        <a:srgbClr val="485DAA"/>
      </a:accent1>
      <a:accent2>
        <a:srgbClr val="F26322"/>
      </a:accent2>
      <a:accent3>
        <a:srgbClr val="282828"/>
      </a:accent3>
      <a:accent4>
        <a:srgbClr val="B30003"/>
      </a:accent4>
      <a:accent5>
        <a:srgbClr val="FFE600"/>
      </a:accent5>
      <a:accent6>
        <a:srgbClr val="FFF8B3"/>
      </a:accent6>
      <a:hlink>
        <a:srgbClr val="2E4099"/>
      </a:hlink>
      <a:folHlink>
        <a:srgbClr val="FFFFFF"/>
      </a:folHlink>
    </a:clrScheme>
    <a:fontScheme name="Australian Jobs Report">
      <a:majorFont>
        <a:latin typeface="Open Sans"/>
        <a:ea typeface=""/>
        <a:cs typeface=""/>
      </a:majorFont>
      <a:minorFont>
        <a:latin typeface="Myriad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4e4827-8cb7-4ce2-a6dc-7683c5b9320d">
      <Terms xmlns="http://schemas.microsoft.com/office/infopath/2007/PartnerControls"/>
    </lcf76f155ced4ddcb4097134ff3c332f>
    <TaxCatchAll xmlns="ee74ede0-3a82-4abc-ba3f-33e941ce649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14C5FA9EDDD54283A4B9CE090D588D" ma:contentTypeVersion="21" ma:contentTypeDescription="Create a new document." ma:contentTypeScope="" ma:versionID="f8ebfcaeada902bdf24fd52257edc4b9">
  <xsd:schema xmlns:xsd="http://www.w3.org/2001/XMLSchema" xmlns:xs="http://www.w3.org/2001/XMLSchema" xmlns:p="http://schemas.microsoft.com/office/2006/metadata/properties" xmlns:ns2="fb4e4827-8cb7-4ce2-a6dc-7683c5b9320d" xmlns:ns3="ee74ede0-3a82-4abc-ba3f-33e941ce6496" targetNamespace="http://schemas.microsoft.com/office/2006/metadata/properties" ma:root="true" ma:fieldsID="6f1ad89daef0f8015843d2fa2a7a9330" ns2:_="" ns3:_="">
    <xsd:import namespace="fb4e4827-8cb7-4ce2-a6dc-7683c5b9320d"/>
    <xsd:import namespace="ee74ede0-3a82-4abc-ba3f-33e941ce64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e4827-8cb7-4ce2-a6dc-7683c5b93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74ede0-3a82-4abc-ba3f-33e941ce649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9a0675c-7052-4a3c-b054-749cb12b3562}" ma:internalName="TaxCatchAll" ma:showField="CatchAllData" ma:web="ee74ede0-3a82-4abc-ba3f-33e941ce6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e9f4aabc-f8c2-4593-9bb6-7db72339a290"/>
    <ds:schemaRef ds:uri="fb4e4827-8cb7-4ce2-a6dc-7683c5b9320d"/>
    <ds:schemaRef ds:uri="ee74ede0-3a82-4abc-ba3f-33e941ce6496"/>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4.xml><?xml version="1.0" encoding="utf-8"?>
<ds:datastoreItem xmlns:ds="http://schemas.openxmlformats.org/officeDocument/2006/customXml" ds:itemID="{7A9F2E54-0B92-4E12-9FAA-CFCD2C15A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e4827-8cb7-4ce2-a6dc-7683c5b9320d"/>
    <ds:schemaRef ds:uri="ee74ede0-3a82-4abc-ba3f-33e941ce6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Base Gov Template_2023.dotx</Template>
  <TotalTime>95</TotalTime>
  <Pages>147</Pages>
  <Words>28182</Words>
  <Characters>160642</Characters>
  <Application>Microsoft Office Word</Application>
  <DocSecurity>0</DocSecurity>
  <Lines>1338</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Campbell</dc:creator>
  <cp:keywords/>
  <dc:description/>
  <cp:lastModifiedBy>STANDEN,Emily</cp:lastModifiedBy>
  <cp:revision>24</cp:revision>
  <dcterms:created xsi:type="dcterms:W3CDTF">2025-06-12T04:21:00Z</dcterms:created>
  <dcterms:modified xsi:type="dcterms:W3CDTF">2025-06-16T00:32:00Z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0x010100C914C5FA9EDDD54283A4B9CE090D588D</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[add template type RE:Report]</vt:lpwstr>
  </property>
  <property fmtid="{D5CDD505-2E9C-101B-9397-08002B2CF9AE}" pid="14" name="TemplateVersion">
    <vt:lpwstr>[add version #]</vt:lpwstr>
  </property>
  <property fmtid="{D5CDD505-2E9C-101B-9397-08002B2CF9AE}" pid="15" name="CorrelatingCommon">
    <vt:lpwstr>[add version #]</vt:lpwstr>
  </property>
  <property fmtid="{D5CDD505-2E9C-101B-9397-08002B2CF9AE}" pid="16" name="BaseMaster">
    <vt:lpwstr>v3.9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MSIP_Label_79d889eb-932f-4752-8739-64d25806ef64_Enabled">
    <vt:lpwstr>true</vt:lpwstr>
  </property>
  <property fmtid="{D5CDD505-2E9C-101B-9397-08002B2CF9AE}" pid="24" name="MSIP_Label_79d889eb-932f-4752-8739-64d25806ef64_SetDate">
    <vt:lpwstr>2025-06-15T22:56:10Z</vt:lpwstr>
  </property>
  <property fmtid="{D5CDD505-2E9C-101B-9397-08002B2CF9AE}" pid="25" name="MSIP_Label_79d889eb-932f-4752-8739-64d25806ef64_Method">
    <vt:lpwstr>Privileged</vt:lpwstr>
  </property>
  <property fmtid="{D5CDD505-2E9C-101B-9397-08002B2CF9AE}" pid="26" name="MSIP_Label_79d889eb-932f-4752-8739-64d25806ef64_Name">
    <vt:lpwstr>79d889eb-932f-4752-8739-64d25806ef64</vt:lpwstr>
  </property>
  <property fmtid="{D5CDD505-2E9C-101B-9397-08002B2CF9AE}" pid="27" name="MSIP_Label_79d889eb-932f-4752-8739-64d25806ef64_SiteId">
    <vt:lpwstr>dd0cfd15-4558-4b12-8bad-ea26984fc417</vt:lpwstr>
  </property>
  <property fmtid="{D5CDD505-2E9C-101B-9397-08002B2CF9AE}" pid="28" name="MSIP_Label_79d889eb-932f-4752-8739-64d25806ef64_ActionId">
    <vt:lpwstr>91907f49-1c3e-4a3b-860e-c940b8ceb9b4</vt:lpwstr>
  </property>
  <property fmtid="{D5CDD505-2E9C-101B-9397-08002B2CF9AE}" pid="29" name="MSIP_Label_79d889eb-932f-4752-8739-64d25806ef64_ContentBits">
    <vt:lpwstr>0</vt:lpwstr>
  </property>
  <property fmtid="{D5CDD505-2E9C-101B-9397-08002B2CF9AE}" pid="30" name="MSIP_Label_79d889eb-932f-4752-8739-64d25806ef64_Tag">
    <vt:lpwstr>10, 0, 1, 1</vt:lpwstr>
  </property>
</Properties>
</file>